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word/header8.xml" ContentType="application/vnd.openxmlformats-officedocument.wordprocessingml.header+xml"/>
  <Override PartName="/word/footer12.xml" ContentType="application/vnd.openxmlformats-officedocument.wordprocessingml.footer+xml"/>
  <Override PartName="/word/header9.xml" ContentType="application/vnd.openxmlformats-officedocument.wordprocessingml.head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de1db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ef4058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EF4058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EF4058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EF4058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EF4058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EF4058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ef4058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EF4058"/>
          <w:sz w:val="40"/>
        </w:rPr>
        <w:t>LÍNGUA</w:t>
      </w:r>
      <w:r>
        <w:rPr>
          <w:rFonts w:ascii="Lucida Sans Unicode" w:hAnsi="Lucida Sans Unicode"/>
          <w:color w:val="EF4058"/>
          <w:spacing w:val="-70"/>
          <w:sz w:val="40"/>
        </w:rPr>
        <w:t> </w:t>
      </w:r>
      <w:r>
        <w:rPr>
          <w:rFonts w:ascii="Lucida Sans Unicode" w:hAnsi="Lucida Sans Unicode"/>
          <w:color w:val="EF4058"/>
          <w:sz w:val="40"/>
        </w:rPr>
        <w:t>PORTUGUESA</w:t>
      </w:r>
      <w:r>
        <w:rPr>
          <w:rFonts w:ascii="Lucida Sans Unicode" w:hAnsi="Lucida Sans Unicode"/>
          <w:color w:val="EF4058"/>
          <w:spacing w:val="-70"/>
          <w:sz w:val="40"/>
        </w:rPr>
        <w:t> </w:t>
      </w:r>
      <w:r>
        <w:rPr>
          <w:rFonts w:ascii="Lucida Sans Unicode" w:hAnsi="Lucida Sans Unicode"/>
          <w:color w:val="EF4058"/>
          <w:sz w:val="40"/>
        </w:rPr>
        <w:t>E</w:t>
      </w:r>
      <w:r>
        <w:rPr>
          <w:rFonts w:ascii="Lucida Sans Unicode" w:hAnsi="Lucida Sans Unicode"/>
          <w:color w:val="EF4058"/>
          <w:spacing w:val="-70"/>
          <w:sz w:val="40"/>
        </w:rPr>
        <w:t> </w:t>
      </w:r>
      <w:r>
        <w:rPr>
          <w:rFonts w:ascii="Lucida Sans Unicode" w:hAnsi="Lucida Sans Unicode"/>
          <w:color w:val="EF4058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EF4058"/>
          <w:sz w:val="36"/>
        </w:rPr>
        <w:t>6º ano</w:t>
      </w:r>
      <w:r>
        <w:rPr>
          <w:rFonts w:ascii="Arial" w:hAnsi="Arial"/>
          <w:b/>
          <w:color w:val="EF4058"/>
          <w:spacing w:val="16"/>
          <w:sz w:val="36"/>
        </w:rPr>
        <w:t> </w:t>
      </w:r>
      <w:r>
        <w:rPr>
          <w:rFonts w:ascii="Arial" w:hAnsi="Arial"/>
          <w:b/>
          <w:color w:val="EF4058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EF4058"/>
          <w:sz w:val="36"/>
        </w:rPr>
        <w:t>Ensino</w:t>
      </w:r>
      <w:r>
        <w:rPr>
          <w:rFonts w:ascii="Arial"/>
          <w:b/>
          <w:color w:val="EF4058"/>
          <w:spacing w:val="2"/>
          <w:sz w:val="36"/>
        </w:rPr>
        <w:t> </w:t>
      </w:r>
      <w:r>
        <w:rPr>
          <w:rFonts w:ascii="Arial"/>
          <w:b/>
          <w:color w:val="EF4058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EF4058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EF4058"/>
          <w:sz w:val="64"/>
        </w:rPr>
        <w:t>C0602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ef4058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EF4058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EF4058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EF4058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2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2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2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2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EF4058"/>
          <w:w w:val="105"/>
        </w:rPr>
        <w:t>Data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de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Nascimento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do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66088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de1db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LM6EF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(M041329E4)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7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pict>
          <v:shape style="position:absolute;margin-left:99.337601pt;margin-top:11.793955pt;width:68.05pt;height:28.35pt;mso-position-horizontal-relative:page;mso-position-vertical-relative:paragraph;z-index:1384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96" w:right="0"/>
                    <w:jc w:val="left"/>
                  </w:pPr>
                  <w:r>
                    <w:rPr>
                      <w:color w:val="231F20"/>
                    </w:rPr>
                    <w:t>5 328 –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175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3"/>
        <w:rPr>
          <w:rFonts w:ascii="Arial" w:hAnsi="Arial" w:cs="Arial" w:eastAsia="Arial" w:hint="default"/>
          <w:sz w:val="6"/>
          <w:szCs w:val="6"/>
        </w:rPr>
      </w:pPr>
    </w:p>
    <w:p>
      <w:pPr>
        <w:pStyle w:val="BodyText"/>
        <w:spacing w:line="300" w:lineRule="auto" w:before="72"/>
        <w:ind w:right="7132"/>
        <w:jc w:val="left"/>
      </w:pPr>
      <w:r>
        <w:rPr>
          <w:color w:val="231F20"/>
        </w:rPr>
        <w:t>Qual é o resultado dessa conta? A) 5</w:t>
      </w:r>
      <w:r>
        <w:rPr>
          <w:color w:val="231F20"/>
          <w:spacing w:val="-3"/>
        </w:rPr>
        <w:t> </w:t>
      </w:r>
      <w:r>
        <w:rPr>
          <w:color w:val="231F20"/>
        </w:rPr>
        <w:t>153</w:t>
      </w:r>
      <w:r>
        <w:rPr/>
      </w:r>
    </w:p>
    <w:p>
      <w:pPr>
        <w:pStyle w:val="BodyText"/>
        <w:spacing w:line="199" w:lineRule="exact" w:before="0"/>
        <w:ind w:right="7132"/>
        <w:jc w:val="left"/>
      </w:pPr>
      <w:r>
        <w:rPr>
          <w:color w:val="231F20"/>
        </w:rPr>
        <w:t>B) 5</w:t>
      </w:r>
      <w:r>
        <w:rPr>
          <w:color w:val="231F20"/>
          <w:spacing w:val="-3"/>
        </w:rPr>
        <w:t> </w:t>
      </w:r>
      <w:r>
        <w:rPr>
          <w:color w:val="231F20"/>
        </w:rPr>
        <w:t>253</w:t>
      </w:r>
      <w:r>
        <w:rPr/>
      </w:r>
    </w:p>
    <w:p>
      <w:pPr>
        <w:pStyle w:val="BodyText"/>
        <w:spacing w:line="240" w:lineRule="auto" w:before="7"/>
        <w:ind w:right="7132"/>
        <w:jc w:val="left"/>
      </w:pPr>
      <w:r>
        <w:rPr>
          <w:color w:val="231F20"/>
        </w:rPr>
        <w:t>C) 5</w:t>
      </w:r>
      <w:r>
        <w:rPr>
          <w:color w:val="231F20"/>
          <w:spacing w:val="-4"/>
        </w:rPr>
        <w:t> </w:t>
      </w:r>
      <w:r>
        <w:rPr>
          <w:color w:val="231F20"/>
        </w:rPr>
        <w:t>493</w:t>
      </w:r>
      <w:r>
        <w:rPr/>
      </w:r>
    </w:p>
    <w:p>
      <w:pPr>
        <w:pStyle w:val="BodyText"/>
        <w:spacing w:line="240" w:lineRule="auto" w:before="7"/>
        <w:ind w:right="7132"/>
        <w:jc w:val="left"/>
      </w:pPr>
      <w:r>
        <w:rPr>
          <w:color w:val="231F20"/>
        </w:rPr>
        <w:t>D) 5</w:t>
      </w:r>
      <w:r>
        <w:rPr>
          <w:color w:val="231F20"/>
          <w:spacing w:val="-4"/>
        </w:rPr>
        <w:t> </w:t>
      </w:r>
      <w:r>
        <w:rPr>
          <w:color w:val="231F20"/>
        </w:rPr>
        <w:t>503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(M041483E4) </w:t>
      </w:r>
      <w:r>
        <w:rPr>
          <w:rFonts w:ascii="Arial"/>
          <w:color w:val="231F20"/>
          <w:sz w:val="22"/>
        </w:rPr>
        <w:t>Observe abaixo a quantidade de moedas que Laura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tinha.</w:t>
      </w:r>
      <w:r>
        <w:rPr>
          <w:rFonts w:ascii="Arial"/>
          <w:sz w:val="22"/>
        </w:rPr>
      </w:r>
    </w:p>
    <w:p>
      <w:pPr>
        <w:spacing w:line="240" w:lineRule="auto" w:before="2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65.899002pt;margin-top:7.353471pt;width:467.35pt;height:158.9pt;mso-position-horizontal-relative:page;mso-position-vertical-relative:paragraph;z-index:1408;mso-wrap-distance-left:0;mso-wrap-distance-right:0" coordorigin="1318,147" coordsize="9347,3178">
            <v:shape style="position:absolute;left:1318;top:147;width:3270;height:1104" type="#_x0000_t75" stroked="false">
              <v:imagedata r:id="rId21" o:title=""/>
            </v:shape>
            <v:shape style="position:absolute;left:4078;top:459;width:444;height:614" type="#_x0000_t75" stroked="false">
              <v:imagedata r:id="rId22" o:title=""/>
            </v:shape>
            <v:group style="position:absolute;left:3931;top:928;width:509;height:203" coordorigin="3931,928" coordsize="509,203">
              <v:shape style="position:absolute;left:3931;top:928;width:509;height:203" coordorigin="3931,928" coordsize="509,203" path="m4439,928l4399,995,4346,1051,4281,1093,4207,1121,4126,1130,4074,1126,4024,1115,3976,1096,3931,1069e" filled="false" stroked="true" strokeweight=".541pt" strokecolor="#231f20">
                <v:path arrowok="t"/>
              </v:shape>
            </v:group>
            <v:group style="position:absolute;left:3663;top:326;width:921;height:921" coordorigin="3663,326" coordsize="921,921">
              <v:shape style="position:absolute;left:3663;top:326;width:921;height:921" coordorigin="3663,326" coordsize="921,921" path="m4124,326l4198,332,4269,350,4335,378,4395,415,4449,461,4495,515,4533,575,4560,641,4578,712,4584,787,4578,861,4560,932,4533,998,4495,1059,4449,1112,4395,1158,4335,1196,4269,1224,4198,1241,4124,1247,4049,1241,3978,1224,3912,1196,3852,1158,3798,1112,3752,1059,3715,998,3687,932,3669,861,3663,787,3669,712,3687,641,3715,575,3752,515,3798,461,3852,415,3912,378,3978,350,4049,332,4124,326xe" filled="false" stroked="true" strokeweight=".567pt" strokecolor="#231f20">
                <v:path arrowok="t"/>
              </v:shape>
              <v:shape style="position:absolute;left:3981;top:1086;width:297;height:119" type="#_x0000_t75" stroked="false">
                <v:imagedata r:id="rId23" o:title=""/>
              </v:shape>
            </v:group>
            <v:group style="position:absolute;left:4664;top:326;width:921;height:921" coordorigin="4664,326" coordsize="921,921">
              <v:shape style="position:absolute;left:4664;top:326;width:921;height:921" coordorigin="4664,326" coordsize="921,921" path="m5125,326l5050,332,4979,350,4913,378,4853,415,4799,461,4753,515,4716,575,4688,641,4670,712,4664,787,4670,861,4688,932,4716,998,4753,1059,4799,1112,4853,1158,4913,1196,4979,1224,5050,1241,5125,1247,5199,1241,5270,1224,5336,1196,5397,1158,5450,1112,5496,1059,5534,998,5562,932,5579,861,5585,787,5579,712,5562,641,5534,575,5496,515,5450,461,5397,415,5336,378,5270,350,5199,332,5125,326xe" filled="true" fillcolor="#d1d3d4" stroked="false">
                <v:path arrowok="t"/>
                <v:fill type="solid"/>
              </v:shape>
            </v:group>
            <v:group style="position:absolute;left:4664;top:326;width:921;height:921" coordorigin="4664,326" coordsize="921,921">
              <v:shape style="position:absolute;left:4664;top:326;width:921;height:921" coordorigin="4664,326" coordsize="921,921" path="m5125,326l5199,332,5270,350,5336,378,5397,415,5450,461,5496,515,5534,575,5562,641,5579,712,5585,787,5579,861,5562,932,5534,998,5496,1059,5450,1112,5397,1158,5336,1196,5270,1224,5199,1241,5125,1247,5050,1241,4979,1224,4913,1196,4853,1158,4799,1112,4753,1059,4716,998,4688,932,4670,861,4664,787,4670,712,4688,641,4716,575,4753,515,4799,461,4853,415,4913,378,4979,350,5050,332,5125,326xe" filled="false" stroked="true" strokeweight=".425pt" strokecolor="#231f20">
                <v:path arrowok="t"/>
              </v:shape>
            </v:group>
            <v:group style="position:absolute;left:4877;top:359;width:419;height:816" coordorigin="4877,359" coordsize="419,816">
              <v:shape style="position:absolute;left:4877;top:359;width:419;height:816" coordorigin="4877,359" coordsize="419,816" path="m4877,1175l5296,359e" filled="false" stroked="true" strokeweight=".306pt" strokecolor="#6d6e71">
                <v:path arrowok="t"/>
              </v:shape>
            </v:group>
            <v:group style="position:absolute;left:4674;top:476;width:112;height:217" coordorigin="4674,476" coordsize="112,217">
              <v:shape style="position:absolute;left:4674;top:476;width:112;height:217" coordorigin="4674,476" coordsize="112,217" path="m4674,692l4785,476e" filled="false" stroked="true" strokeweight=".306pt" strokecolor="#6d6e71">
                <v:path arrowok="t"/>
              </v:shape>
            </v:group>
            <v:group style="position:absolute;left:4666;top:438;width:159;height:309" coordorigin="4666,438" coordsize="159,309">
              <v:shape style="position:absolute;left:4666;top:438;width:159;height:309" coordorigin="4666,438" coordsize="159,309" path="m4666,746l4824,438e" filled="false" stroked="true" strokeweight=".306pt" strokecolor="#6d6e71">
                <v:path arrowok="t"/>
              </v:shape>
            </v:group>
            <v:group style="position:absolute;left:4664;top:412;width:193;height:376" coordorigin="4664,412" coordsize="193,376">
              <v:shape style="position:absolute;left:4664;top:412;width:193;height:376" coordorigin="4664,412" coordsize="193,376" path="m4664,788l4857,412e" filled="false" stroked="true" strokeweight=".306pt" strokecolor="#6d6e71">
                <v:path arrowok="t"/>
              </v:shape>
            </v:group>
            <v:group style="position:absolute;left:4666;top:393;width:222;height:431" coordorigin="4666,393" coordsize="222,431">
              <v:shape style="position:absolute;left:4666;top:393;width:222;height:431" coordorigin="4666,393" coordsize="222,431" path="m4666,823l4887,393e" filled="false" stroked="true" strokeweight=".306pt" strokecolor="#6d6e71">
                <v:path arrowok="t"/>
              </v:shape>
            </v:group>
            <v:group style="position:absolute;left:4669;top:377;width:246;height:478" coordorigin="4669,377" coordsize="246,478">
              <v:shape style="position:absolute;left:4669;top:377;width:246;height:478" coordorigin="4669,377" coordsize="246,478" path="m4669,854l4914,377e" filled="false" stroked="true" strokeweight=".306pt" strokecolor="#6d6e71">
                <v:path arrowok="t"/>
              </v:shape>
            </v:group>
            <v:group style="position:absolute;left:4674;top:365;width:266;height:518" coordorigin="4674,365" coordsize="266,518">
              <v:shape style="position:absolute;left:4674;top:365;width:266;height:518" coordorigin="4674,365" coordsize="266,518" path="m4674,883l4940,365e" filled="false" stroked="true" strokeweight=".306pt" strokecolor="#6d6e71">
                <v:path arrowok="t"/>
              </v:shape>
            </v:group>
            <v:group style="position:absolute;left:4681;top:355;width:285;height:554" coordorigin="4681,355" coordsize="285,554">
              <v:shape style="position:absolute;left:4681;top:355;width:285;height:554" coordorigin="4681,355" coordsize="285,554" path="m4681,909l4965,355e" filled="false" stroked="true" strokeweight=".306pt" strokecolor="#6d6e71">
                <v:path arrowok="t"/>
              </v:shape>
            </v:group>
            <v:group style="position:absolute;left:4688;top:347;width:301;height:586" coordorigin="4688,347" coordsize="301,586">
              <v:shape style="position:absolute;left:4688;top:347;width:301;height:586" coordorigin="4688,347" coordsize="301,586" path="m4688,933l4989,347e" filled="false" stroked="true" strokeweight=".306pt" strokecolor="#6d6e71">
                <v:path arrowok="t"/>
              </v:shape>
            </v:group>
            <v:group style="position:absolute;left:4696;top:340;width:316;height:615" coordorigin="4696,340" coordsize="316,615">
              <v:shape style="position:absolute;left:4696;top:340;width:316;height:615" coordorigin="4696,340" coordsize="316,615" path="m4696,955l5012,340e" filled="false" stroked="true" strokeweight=".306pt" strokecolor="#6d6e71">
                <v:path arrowok="t"/>
              </v:shape>
            </v:group>
            <v:group style="position:absolute;left:4705;top:335;width:329;height:641" coordorigin="4705,335" coordsize="329,641">
              <v:shape style="position:absolute;left:4705;top:335;width:329;height:641" coordorigin="4705,335" coordsize="329,641" path="m4705,976l5034,335e" filled="false" stroked="true" strokeweight=".306pt" strokecolor="#6d6e71">
                <v:path arrowok="t"/>
              </v:shape>
            </v:group>
            <v:group style="position:absolute;left:4714;top:332;width:342;height:665" coordorigin="4714,332" coordsize="342,665">
              <v:shape style="position:absolute;left:4714;top:332;width:342;height:665" coordorigin="4714,332" coordsize="342,665" path="m4714,996l5056,332e" filled="false" stroked="true" strokeweight=".306pt" strokecolor="#6d6e71">
                <v:path arrowok="t"/>
              </v:shape>
            </v:group>
            <v:group style="position:absolute;left:4725;top:329;width:352;height:686" coordorigin="4725,329" coordsize="352,686">
              <v:shape style="position:absolute;left:4725;top:329;width:352;height:686" coordorigin="4725,329" coordsize="352,686" path="m4725,1014l5077,329e" filled="false" stroked="true" strokeweight=".306pt" strokecolor="#6d6e71">
                <v:path arrowok="t"/>
              </v:shape>
            </v:group>
            <v:group style="position:absolute;left:4735;top:327;width:362;height:705" coordorigin="4735,327" coordsize="362,705">
              <v:shape style="position:absolute;left:4735;top:327;width:362;height:705" coordorigin="4735,327" coordsize="362,705" path="m4735,1032l5097,327e" filled="false" stroked="true" strokeweight=".306pt" strokecolor="#6d6e71">
                <v:path arrowok="t"/>
              </v:shape>
            </v:group>
            <v:group style="position:absolute;left:4746;top:327;width:371;height:723" coordorigin="4746,327" coordsize="371,723">
              <v:shape style="position:absolute;left:4746;top:327;width:371;height:723" coordorigin="4746,327" coordsize="371,723" path="m4746,1049l5117,327e" filled="false" stroked="true" strokeweight=".306pt" strokecolor="#6d6e71">
                <v:path arrowok="t"/>
              </v:shape>
            </v:group>
            <v:group style="position:absolute;left:4758;top:327;width:379;height:738" coordorigin="4758,327" coordsize="379,738">
              <v:shape style="position:absolute;left:4758;top:327;width:379;height:738" coordorigin="4758,327" coordsize="379,738" path="m4758,1064l5137,327e" filled="false" stroked="true" strokeweight=".306pt" strokecolor="#6d6e71">
                <v:path arrowok="t"/>
              </v:shape>
            </v:group>
            <v:group style="position:absolute;left:4770;top:327;width:387;height:752" coordorigin="4770,327" coordsize="387,752">
              <v:shape style="position:absolute;left:4770;top:327;width:387;height:752" coordorigin="4770,327" coordsize="387,752" path="m4770,1079l5156,327e" filled="false" stroked="true" strokeweight=".306pt" strokecolor="#6d6e71">
                <v:path arrowok="t"/>
              </v:shape>
            </v:group>
            <v:group style="position:absolute;left:4782;top:329;width:393;height:765" coordorigin="4782,329" coordsize="393,765">
              <v:shape style="position:absolute;left:4782;top:329;width:393;height:765" coordorigin="4782,329" coordsize="393,765" path="m4782,1094l5175,329e" filled="false" stroked="true" strokeweight=".306pt" strokecolor="#6d6e71">
                <v:path arrowok="t"/>
              </v:shape>
            </v:group>
            <v:group style="position:absolute;left:4794;top:331;width:399;height:776" coordorigin="4794,331" coordsize="399,776">
              <v:shape style="position:absolute;left:4794;top:331;width:399;height:776" coordorigin="4794,331" coordsize="399,776" path="m4794,1107l5193,331e" filled="false" stroked="true" strokeweight=".306pt" strokecolor="#6d6e71">
                <v:path arrowok="t"/>
              </v:shape>
            </v:group>
            <v:group style="position:absolute;left:4807;top:335;width:404;height:786" coordorigin="4807,335" coordsize="404,786">
              <v:shape style="position:absolute;left:4807;top:335;width:404;height:786" coordorigin="4807,335" coordsize="404,786" path="m4807,1120l5211,335e" filled="false" stroked="true" strokeweight=".306pt" strokecolor="#6d6e71">
                <v:path arrowok="t"/>
              </v:shape>
            </v:group>
            <v:group style="position:absolute;left:4821;top:338;width:408;height:795" coordorigin="4821,338" coordsize="408,795">
              <v:shape style="position:absolute;left:4821;top:338;width:408;height:795" coordorigin="4821,338" coordsize="408,795" path="m4821,1132l5229,338e" filled="false" stroked="true" strokeweight=".306pt" strokecolor="#6d6e71">
                <v:path arrowok="t"/>
              </v:shape>
            </v:group>
            <v:group style="position:absolute;left:4834;top:343;width:412;height:802" coordorigin="4834,343" coordsize="412,802">
              <v:shape style="position:absolute;left:4834;top:343;width:412;height:802" coordorigin="4834,343" coordsize="412,802" path="m4834,1144l5246,343e" filled="false" stroked="true" strokeweight=".306pt" strokecolor="#6d6e71">
                <v:path arrowok="t"/>
              </v:shape>
            </v:group>
            <v:group style="position:absolute;left:4848;top:348;width:415;height:808" coordorigin="4848,348" coordsize="415,808">
              <v:shape style="position:absolute;left:4848;top:348;width:415;height:808" coordorigin="4848,348" coordsize="415,808" path="m4848,1155l5263,348e" filled="false" stroked="true" strokeweight=".306pt" strokecolor="#6d6e71">
                <v:path arrowok="t"/>
              </v:shape>
            </v:group>
            <v:group style="position:absolute;left:4863;top:353;width:417;height:812" coordorigin="4863,353" coordsize="417,812">
              <v:shape style="position:absolute;left:4863;top:353;width:417;height:812" coordorigin="4863,353" coordsize="417,812" path="m4863,1165l5280,353e" filled="false" stroked="true" strokeweight=".306pt" strokecolor="#6d6e71">
                <v:path arrowok="t"/>
              </v:shape>
            </v:group>
            <v:group style="position:absolute;left:4715;top:470;width:293;height:412" coordorigin="4715,470" coordsize="293,412">
              <v:shape style="position:absolute;left:4715;top:470;width:293;height:412" coordorigin="4715,470" coordsize="293,412" path="m4754,810l4738,810,4731,813,4718,826,4715,833,4715,852,4781,882,4804,881,4827,876,4849,869,4870,859,4884,850,4820,850,4809,845,4781,823,4770,815,4767,814,4761,811,4754,810xe" filled="true" fillcolor="#231f20" stroked="false">
                <v:path arrowok="t"/>
                <v:fill type="solid"/>
              </v:shape>
              <v:shape style="position:absolute;left:4715;top:470;width:293;height:412" coordorigin="4715,470" coordsize="293,412" path="m5007,470l4850,470,4766,639,4783,641,4799,643,4854,672,4888,730,4893,765,4891,784,4863,839,4832,850,4884,850,4936,795,4958,733,4960,712,4959,694,4933,631,4880,592,4822,576,4841,540,4986,540,5007,470xe" filled="true" fillcolor="#231f20" stroked="false">
                <v:path arrowok="t"/>
                <v:fill type="solid"/>
              </v:shape>
            </v:group>
            <v:group style="position:absolute;left:4979;top:454;width:305;height:435" coordorigin="4979,454" coordsize="305,435">
              <v:shape style="position:absolute;left:4979;top:454;width:305;height:435" coordorigin="4979,454" coordsize="305,435" path="m5184,454l5113,478,5065,527,5019,600,4995,664,4981,735,4979,771,4980,787,4999,845,5049,886,5074,889,5088,888,5069,869,5061,866,5050,855,5047,847,5047,831,5062,754,5080,695,5107,610,5132,539,5164,481,5180,475,5244,475,5240,472,5228,464,5215,459,5200,455,5184,454xe" filled="true" fillcolor="#231f20" stroked="false">
                <v:path arrowok="t"/>
                <v:fill type="solid"/>
              </v:shape>
              <v:shape style="position:absolute;left:4979;top:454;width:305;height:435" coordorigin="4979,454" coordsize="305,435" path="m5244,475l5195,475,5203,478,5208,484,5214,490,5217,498,5217,510,5207,575,5179,667,5144,773,5123,831,5087,869,5144,869,5191,830,5231,772,5262,702,5280,625,5284,575,5283,561,5260,492,5251,481,5244,475xe" filled="true" fillcolor="#231f20" stroked="false">
                <v:path arrowok="t"/>
                <v:fill type="solid"/>
              </v:shape>
            </v:group>
            <v:group style="position:absolute;left:4746;top:918;width:63;height:74" coordorigin="4746,918" coordsize="63,74">
              <v:shape style="position:absolute;left:4746;top:918;width:63;height:74" coordorigin="4746,918" coordsize="63,74" path="m4789,918l4770,918,4762,921,4749,934,4746,943,4746,966,4749,975,4762,988,4770,991,4787,991,4793,989,4804,982,4805,979,4774,979,4770,977,4763,969,4761,963,4761,946,4763,939,4770,932,4774,930,4806,930,4805,929,4796,920,4789,918xe" filled="true" fillcolor="#231f20" stroked="false">
                <v:path arrowok="t"/>
                <v:fill type="solid"/>
              </v:shape>
              <v:shape style="position:absolute;left:4746;top:918;width:63;height:74" coordorigin="4746,918" coordsize="63,74" path="m4795,964l4794,969,4792,973,4786,978,4783,979,4805,979,4807,976,4809,968,4795,964xe" filled="true" fillcolor="#231f20" stroked="false">
                <v:path arrowok="t"/>
                <v:fill type="solid"/>
              </v:shape>
              <v:shape style="position:absolute;left:4746;top:918;width:63;height:74" coordorigin="4746,918" coordsize="63,74" path="m4806,930l4783,930,4787,931,4792,935,4794,938,4795,942,4809,939,4808,933,4806,930xe" filled="true" fillcolor="#231f20" stroked="false">
                <v:path arrowok="t"/>
                <v:fill type="solid"/>
              </v:shape>
            </v:group>
            <v:group style="position:absolute;left:4822;top:919;width:55;height:71" coordorigin="4822,919" coordsize="55,71">
              <v:shape style="position:absolute;left:4822;top:919;width:55;height:71" coordorigin="4822,919" coordsize="55,71" path="m4876,919l4822,919,4822,990,4877,990,4877,978,4836,978,4836,959,4873,959,4873,947,4836,947,4836,931,4876,931,4876,919xe" filled="true" fillcolor="#231f20" stroked="false">
                <v:path arrowok="t"/>
                <v:fill type="solid"/>
              </v:shape>
            </v:group>
            <v:group style="position:absolute;left:4889;top:919;width:58;height:71" coordorigin="4889,919" coordsize="58,71">
              <v:shape style="position:absolute;left:4889;top:919;width:58;height:71" coordorigin="4889,919" coordsize="58,71" path="m4904,919l4889,919,4889,990,4903,990,4903,944,4919,944,4904,919xe" filled="true" fillcolor="#231f20" stroked="false">
                <v:path arrowok="t"/>
                <v:fill type="solid"/>
              </v:shape>
              <v:shape style="position:absolute;left:4889;top:919;width:58;height:71" coordorigin="4889,919" coordsize="58,71" path="m4919,944l4903,944,4932,990,4947,990,4947,966,4933,966,4919,944xe" filled="true" fillcolor="#231f20" stroked="false">
                <v:path arrowok="t"/>
                <v:fill type="solid"/>
              </v:shape>
              <v:shape style="position:absolute;left:4889;top:919;width:58;height:71" coordorigin="4889,919" coordsize="58,71" path="m4947,919l4933,919,4933,966,4947,966,4947,919xe" filled="true" fillcolor="#231f20" stroked="false">
                <v:path arrowok="t"/>
                <v:fill type="solid"/>
              </v:shape>
            </v:group>
            <v:group style="position:absolute;left:4957;top:919;width:58;height:71" coordorigin="4957,919" coordsize="58,71">
              <v:shape style="position:absolute;left:4957;top:919;width:58;height:71" coordorigin="4957,919" coordsize="58,71" path="m4993,931l4979,931,4979,990,4993,990,4993,931xe" filled="true" fillcolor="#231f20" stroked="false">
                <v:path arrowok="t"/>
                <v:fill type="solid"/>
              </v:shape>
              <v:shape style="position:absolute;left:4957;top:919;width:58;height:71" coordorigin="4957,919" coordsize="58,71" path="m5015,919l4957,919,4957,931,5015,931,5015,919xe" filled="true" fillcolor="#231f20" stroked="false">
                <v:path arrowok="t"/>
                <v:fill type="solid"/>
              </v:shape>
            </v:group>
            <v:group style="position:absolute;left:5009;top:919;width:73;height:71" coordorigin="5009,919" coordsize="73,71">
              <v:shape style="position:absolute;left:5009;top:919;width:73;height:71" coordorigin="5009,919" coordsize="73,71" path="m5053,919l5037,919,5009,990,5025,990,5031,974,5075,974,5070,962,5035,962,5045,936,5059,936,5053,919xe" filled="true" fillcolor="#231f20" stroked="false">
                <v:path arrowok="t"/>
                <v:fill type="solid"/>
              </v:shape>
              <v:shape style="position:absolute;left:5009;top:919;width:73;height:71" coordorigin="5009,919" coordsize="73,71" path="m5075,974l5059,974,5066,990,5082,990,5075,974xe" filled="true" fillcolor="#231f20" stroked="false">
                <v:path arrowok="t"/>
                <v:fill type="solid"/>
              </v:shape>
              <v:shape style="position:absolute;left:5009;top:919;width:73;height:71" coordorigin="5009,919" coordsize="73,71" path="m5059,936l5045,936,5055,962,5070,962,5059,936xe" filled="true" fillcolor="#231f20" stroked="false">
                <v:path arrowok="t"/>
                <v:fill type="solid"/>
              </v:shape>
            </v:group>
            <v:group style="position:absolute;left:5075;top:919;width:68;height:71" coordorigin="5075,919" coordsize="68,71">
              <v:shape style="position:absolute;left:5075;top:919;width:68;height:71" coordorigin="5075,919" coordsize="68,71" path="m5090,919l5075,919,5100,990,5116,990,5123,971,5109,971,5090,919xe" filled="true" fillcolor="#231f20" stroked="false">
                <v:path arrowok="t"/>
                <v:fill type="solid"/>
              </v:shape>
              <v:shape style="position:absolute;left:5075;top:919;width:68;height:71" coordorigin="5075,919" coordsize="68,71" path="m5142,919l5126,919,5109,971,5123,971,5142,919xe" filled="true" fillcolor="#231f20" stroked="false">
                <v:path arrowok="t"/>
                <v:fill type="solid"/>
              </v:shape>
            </v:group>
            <v:group style="position:absolute;left:5146;top:918;width:71;height:74" coordorigin="5146,918" coordsize="71,74">
              <v:shape style="position:absolute;left:5146;top:918;width:71;height:74" coordorigin="5146,918" coordsize="71,74" path="m5192,918l5175,918,5170,919,5146,948,5146,966,5150,975,5162,988,5171,991,5192,991,5201,988,5209,979,5176,979,5171,977,5163,968,5161,962,5161,946,5163,940,5171,932,5175,930,5209,930,5201,921,5192,918xe" filled="true" fillcolor="#231f20" stroked="false">
                <v:path arrowok="t"/>
                <v:fill type="solid"/>
              </v:shape>
              <v:shape style="position:absolute;left:5146;top:918;width:71;height:74" coordorigin="5146,918" coordsize="71,74" path="m5209,930l5188,930,5192,932,5200,940,5201,946,5201,962,5200,968,5192,977,5187,979,5209,979,5213,975,5216,966,5217,943,5213,934,5209,930xe" filled="true" fillcolor="#231f20" stroked="false">
                <v:path arrowok="t"/>
                <v:fill type="solid"/>
              </v:shape>
            </v:group>
            <v:group style="position:absolute;left:5224;top:918;width:59;height:74" coordorigin="5224,918" coordsize="59,74">
              <v:shape style="position:absolute;left:5224;top:918;width:59;height:74" coordorigin="5224,918" coordsize="59,74" path="m5238,965l5224,967,5225,975,5228,981,5238,989,5245,991,5260,991,5266,990,5274,987,5277,984,5281,979,5250,979,5246,978,5241,973,5239,970,5238,965xe" filled="true" fillcolor="#231f20" stroked="false">
                <v:path arrowok="t"/>
                <v:fill type="solid"/>
              </v:shape>
              <v:shape style="position:absolute;left:5224;top:918;width:59;height:74" coordorigin="5224,918" coordsize="59,74" path="m5262,918l5248,918,5243,919,5227,943,5229,948,5237,955,5242,957,5256,960,5260,961,5264,963,5266,964,5268,966,5268,968,5268,972,5267,974,5262,978,5259,979,5281,979,5282,977,5283,973,5283,965,5282,961,5249,944,5245,942,5242,940,5241,938,5241,935,5242,933,5245,930,5249,930,5279,930,5278,928,5269,920,5262,918xe" filled="true" fillcolor="#231f20" stroked="false">
                <v:path arrowok="t"/>
                <v:fill type="solid"/>
              </v:shape>
              <v:shape style="position:absolute;left:5224;top:918;width:59;height:74" coordorigin="5224,918" coordsize="59,74" path="m5279,930l5257,930,5260,930,5264,934,5266,936,5266,940,5281,939,5281,933,5279,930xe" filled="true" fillcolor="#231f20" stroked="false">
                <v:path arrowok="t"/>
                <v:fill type="solid"/>
              </v:shape>
            </v:group>
            <v:group style="position:absolute;left:5237;top:636;width:269;height:419" coordorigin="5237,636" coordsize="269,419">
              <v:shape style="position:absolute;left:5237;top:636;width:269;height:419" coordorigin="5237,636" coordsize="269,419" path="m5237,636l5342,692,5434,760,5489,835,5506,903,5493,961,5457,1008,5404,1040,5341,1055e" filled="false" stroked="true" strokeweight=".613pt" strokecolor="#231f20">
                <v:path arrowok="t"/>
              </v:shape>
              <v:shape style="position:absolute;left:5079;top:459;width:444;height:614" type="#_x0000_t75" stroked="false">
                <v:imagedata r:id="rId24" o:title=""/>
              </v:shape>
            </v:group>
            <v:group style="position:absolute;left:4932;top:928;width:509;height:203" coordorigin="4932,928" coordsize="509,203">
              <v:shape style="position:absolute;left:4932;top:928;width:509;height:203" coordorigin="4932,928" coordsize="509,203" path="m5440,928l5400,995,5347,1051,5282,1093,5208,1121,5127,1130,5075,1126,5025,1115,4977,1096,4932,1069e" filled="false" stroked="true" strokeweight=".541pt" strokecolor="#231f20">
                <v:path arrowok="t"/>
              </v:shape>
            </v:group>
            <v:group style="position:absolute;left:4664;top:326;width:921;height:921" coordorigin="4664,326" coordsize="921,921">
              <v:shape style="position:absolute;left:4664;top:326;width:921;height:921" coordorigin="4664,326" coordsize="921,921" path="m5125,326l5199,332,5270,350,5336,378,5397,415,5450,461,5496,515,5534,575,5562,641,5579,712,5585,787,5579,861,5562,932,5534,998,5496,1059,5450,1112,5397,1158,5336,1196,5270,1224,5199,1241,5125,1247,5050,1241,4979,1224,4913,1196,4853,1158,4799,1112,4753,1059,4716,998,4688,932,4670,861,4664,787,4670,712,4688,641,4716,575,4753,515,4799,461,4853,415,4913,378,4979,350,5050,332,5125,326xe" filled="false" stroked="true" strokeweight=".567pt" strokecolor="#231f20">
                <v:path arrowok="t"/>
              </v:shape>
              <v:shape style="position:absolute;left:4982;top:1086;width:297;height:119" type="#_x0000_t75" stroked="false">
                <v:imagedata r:id="rId25" o:title=""/>
              </v:shape>
            </v:group>
            <v:group style="position:absolute;left:3253;top:1366;width:921;height:921" coordorigin="3253,1366" coordsize="921,921">
              <v:shape style="position:absolute;left:3253;top:1366;width:921;height:921" coordorigin="3253,1366" coordsize="921,921" path="m3714,1366l3639,1372,3568,1390,3502,1418,3442,1455,3388,1501,3342,1555,3305,1615,3277,1681,3259,1752,3253,1827,3259,1901,3277,1972,3305,2038,3342,2099,3388,2152,3442,2198,3502,2236,3568,2264,3639,2281,3714,2287,3788,2281,3859,2264,3925,2236,3985,2198,4039,2152,4085,2099,4123,2038,4150,1972,4168,1901,4174,1827,4168,1752,4150,1681,4123,1615,4085,1555,4039,1501,3985,1455,3925,1418,3859,1390,3788,1372,3714,1366xe" filled="true" fillcolor="#d1d3d4" stroked="false">
                <v:path arrowok="t"/>
                <v:fill type="solid"/>
              </v:shape>
            </v:group>
            <v:group style="position:absolute;left:3253;top:1366;width:921;height:921" coordorigin="3253,1366" coordsize="921,921">
              <v:shape style="position:absolute;left:3253;top:1366;width:921;height:921" coordorigin="3253,1366" coordsize="921,921" path="m3714,1366l3788,1372,3859,1390,3925,1418,3985,1455,4039,1501,4085,1555,4123,1615,4150,1681,4168,1752,4174,1827,4168,1901,4150,1972,4123,2038,4085,2099,4039,2152,3985,2198,3925,2236,3859,2264,3788,2281,3714,2287,3639,2281,3568,2264,3502,2236,3442,2198,3388,2152,3342,2099,3305,2038,3277,1972,3259,1901,3253,1827,3259,1752,3277,1681,3305,1615,3342,1555,3388,1501,3442,1455,3502,1418,3568,1390,3639,1372,3714,1366xe" filled="false" stroked="true" strokeweight=".425pt" strokecolor="#231f20">
                <v:path arrowok="t"/>
              </v:shape>
            </v:group>
            <v:group style="position:absolute;left:3466;top:1399;width:419;height:816" coordorigin="3466,1399" coordsize="419,816">
              <v:shape style="position:absolute;left:3466;top:1399;width:419;height:816" coordorigin="3466,1399" coordsize="419,816" path="m3466,2215l3885,1399e" filled="false" stroked="true" strokeweight=".306pt" strokecolor="#6d6e71">
                <v:path arrowok="t"/>
              </v:shape>
            </v:group>
            <v:group style="position:absolute;left:3263;top:1516;width:112;height:217" coordorigin="3263,1516" coordsize="112,217">
              <v:shape style="position:absolute;left:3263;top:1516;width:112;height:217" coordorigin="3263,1516" coordsize="112,217" path="m3263,1732l3374,1516e" filled="false" stroked="true" strokeweight=".306pt" strokecolor="#6d6e71">
                <v:path arrowok="t"/>
              </v:shape>
            </v:group>
            <v:group style="position:absolute;left:3255;top:1478;width:159;height:309" coordorigin="3255,1478" coordsize="159,309">
              <v:shape style="position:absolute;left:3255;top:1478;width:159;height:309" coordorigin="3255,1478" coordsize="159,309" path="m3255,1786l3413,1478e" filled="false" stroked="true" strokeweight=".306pt" strokecolor="#6d6e71">
                <v:path arrowok="t"/>
              </v:shape>
            </v:group>
            <v:group style="position:absolute;left:3253;top:1452;width:193;height:376" coordorigin="3253,1452" coordsize="193,376">
              <v:shape style="position:absolute;left:3253;top:1452;width:193;height:376" coordorigin="3253,1452" coordsize="193,376" path="m3253,1828l3446,1452e" filled="false" stroked="true" strokeweight=".306pt" strokecolor="#6d6e71">
                <v:path arrowok="t"/>
              </v:shape>
            </v:group>
            <v:group style="position:absolute;left:3255;top:1433;width:222;height:431" coordorigin="3255,1433" coordsize="222,431">
              <v:shape style="position:absolute;left:3255;top:1433;width:222;height:431" coordorigin="3255,1433" coordsize="222,431" path="m3255,1863l3476,1433e" filled="false" stroked="true" strokeweight=".306pt" strokecolor="#6d6e71">
                <v:path arrowok="t"/>
              </v:shape>
            </v:group>
            <v:group style="position:absolute;left:3258;top:1417;width:246;height:478" coordorigin="3258,1417" coordsize="246,478">
              <v:shape style="position:absolute;left:3258;top:1417;width:246;height:478" coordorigin="3258,1417" coordsize="246,478" path="m3258,1894l3503,1417e" filled="false" stroked="true" strokeweight=".306pt" strokecolor="#6d6e71">
                <v:path arrowok="t"/>
              </v:shape>
            </v:group>
            <v:group style="position:absolute;left:3263;top:1405;width:266;height:518" coordorigin="3263,1405" coordsize="266,518">
              <v:shape style="position:absolute;left:3263;top:1405;width:266;height:518" coordorigin="3263,1405" coordsize="266,518" path="m3263,1923l3529,1405e" filled="false" stroked="true" strokeweight=".306pt" strokecolor="#6d6e71">
                <v:path arrowok="t"/>
              </v:shape>
            </v:group>
            <v:group style="position:absolute;left:3270;top:1395;width:285;height:554" coordorigin="3270,1395" coordsize="285,554">
              <v:shape style="position:absolute;left:3270;top:1395;width:285;height:554" coordorigin="3270,1395" coordsize="285,554" path="m3270,1949l3554,1395e" filled="false" stroked="true" strokeweight=".306pt" strokecolor="#6d6e71">
                <v:path arrowok="t"/>
              </v:shape>
            </v:group>
            <v:group style="position:absolute;left:3277;top:1387;width:301;height:586" coordorigin="3277,1387" coordsize="301,586">
              <v:shape style="position:absolute;left:3277;top:1387;width:301;height:586" coordorigin="3277,1387" coordsize="301,586" path="m3277,1973l3578,1387e" filled="false" stroked="true" strokeweight=".306pt" strokecolor="#6d6e71">
                <v:path arrowok="t"/>
              </v:shape>
            </v:group>
            <v:group style="position:absolute;left:3285;top:1380;width:316;height:615" coordorigin="3285,1380" coordsize="316,615">
              <v:shape style="position:absolute;left:3285;top:1380;width:316;height:615" coordorigin="3285,1380" coordsize="316,615" path="m3285,1995l3601,1380e" filled="false" stroked="true" strokeweight=".306pt" strokecolor="#6d6e71">
                <v:path arrowok="t"/>
              </v:shape>
            </v:group>
            <v:group style="position:absolute;left:3294;top:1375;width:329;height:641" coordorigin="3294,1375" coordsize="329,641">
              <v:shape style="position:absolute;left:3294;top:1375;width:329;height:641" coordorigin="3294,1375" coordsize="329,641" path="m3294,2016l3623,1375e" filled="false" stroked="true" strokeweight=".306pt" strokecolor="#6d6e71">
                <v:path arrowok="t"/>
              </v:shape>
            </v:group>
            <v:group style="position:absolute;left:3303;top:1372;width:342;height:665" coordorigin="3303,1372" coordsize="342,665">
              <v:shape style="position:absolute;left:3303;top:1372;width:342;height:665" coordorigin="3303,1372" coordsize="342,665" path="m3303,2036l3644,1372e" filled="false" stroked="true" strokeweight=".306pt" strokecolor="#6d6e71">
                <v:path arrowok="t"/>
              </v:shape>
            </v:group>
            <v:group style="position:absolute;left:3313;top:1369;width:352;height:686" coordorigin="3313,1369" coordsize="352,686">
              <v:shape style="position:absolute;left:3313;top:1369;width:352;height:686" coordorigin="3313,1369" coordsize="352,686" path="m3313,2054l3665,1369e" filled="false" stroked="true" strokeweight=".306pt" strokecolor="#6d6e71">
                <v:path arrowok="t"/>
              </v:shape>
            </v:group>
            <v:group style="position:absolute;left:3324;top:1367;width:362;height:705" coordorigin="3324,1367" coordsize="362,705">
              <v:shape style="position:absolute;left:3324;top:1367;width:362;height:705" coordorigin="3324,1367" coordsize="362,705" path="m3324,2072l3686,1367e" filled="false" stroked="true" strokeweight=".306pt" strokecolor="#6d6e71">
                <v:path arrowok="t"/>
              </v:shape>
            </v:group>
            <v:group style="position:absolute;left:3335;top:1367;width:371;height:723" coordorigin="3335,1367" coordsize="371,723">
              <v:shape style="position:absolute;left:3335;top:1367;width:371;height:723" coordorigin="3335,1367" coordsize="371,723" path="m3335,2089l3706,1367e" filled="false" stroked="true" strokeweight=".306pt" strokecolor="#6d6e71">
                <v:path arrowok="t"/>
              </v:shape>
            </v:group>
            <v:group style="position:absolute;left:3347;top:1367;width:379;height:738" coordorigin="3347,1367" coordsize="379,738">
              <v:shape style="position:absolute;left:3347;top:1367;width:379;height:738" coordorigin="3347,1367" coordsize="379,738" path="m3347,2104l3725,1367e" filled="false" stroked="true" strokeweight=".306pt" strokecolor="#6d6e71">
                <v:path arrowok="t"/>
              </v:shape>
            </v:group>
            <v:group style="position:absolute;left:3358;top:1367;width:387;height:752" coordorigin="3358,1367" coordsize="387,752">
              <v:shape style="position:absolute;left:3358;top:1367;width:387;height:752" coordorigin="3358,1367" coordsize="387,752" path="m3358,2119l3745,1367e" filled="false" stroked="true" strokeweight=".306pt" strokecolor="#6d6e71">
                <v:path arrowok="t"/>
              </v:shape>
            </v:group>
            <v:group style="position:absolute;left:3371;top:1369;width:393;height:765" coordorigin="3371,1369" coordsize="393,765">
              <v:shape style="position:absolute;left:3371;top:1369;width:393;height:765" coordorigin="3371,1369" coordsize="393,765" path="m3371,2134l3763,1369e" filled="false" stroked="true" strokeweight=".306pt" strokecolor="#6d6e71">
                <v:path arrowok="t"/>
              </v:shape>
            </v:group>
            <v:group style="position:absolute;left:3383;top:1371;width:399;height:776" coordorigin="3383,1371" coordsize="399,776">
              <v:shape style="position:absolute;left:3383;top:1371;width:399;height:776" coordorigin="3383,1371" coordsize="399,776" path="m3383,2147l3782,1371e" filled="false" stroked="true" strokeweight=".306pt" strokecolor="#6d6e71">
                <v:path arrowok="t"/>
              </v:shape>
            </v:group>
            <v:group style="position:absolute;left:3396;top:1375;width:404;height:786" coordorigin="3396,1375" coordsize="404,786">
              <v:shape style="position:absolute;left:3396;top:1375;width:404;height:786" coordorigin="3396,1375" coordsize="404,786" path="m3396,2160l3800,1375e" filled="false" stroked="true" strokeweight=".306pt" strokecolor="#6d6e71">
                <v:path arrowok="t"/>
              </v:shape>
            </v:group>
            <v:group style="position:absolute;left:3410;top:1378;width:408;height:795" coordorigin="3410,1378" coordsize="408,795">
              <v:shape style="position:absolute;left:3410;top:1378;width:408;height:795" coordorigin="3410,1378" coordsize="408,795" path="m3410,2172l3818,1378e" filled="false" stroked="true" strokeweight=".306pt" strokecolor="#6d6e71">
                <v:path arrowok="t"/>
              </v:shape>
            </v:group>
            <v:group style="position:absolute;left:3423;top:1383;width:412;height:802" coordorigin="3423,1383" coordsize="412,802">
              <v:shape style="position:absolute;left:3423;top:1383;width:412;height:802" coordorigin="3423,1383" coordsize="412,802" path="m3423,2184l3835,1383e" filled="false" stroked="true" strokeweight=".306pt" strokecolor="#6d6e71">
                <v:path arrowok="t"/>
              </v:shape>
            </v:group>
            <v:group style="position:absolute;left:3437;top:1388;width:415;height:808" coordorigin="3437,1388" coordsize="415,808">
              <v:shape style="position:absolute;left:3437;top:1388;width:415;height:808" coordorigin="3437,1388" coordsize="415,808" path="m3437,2195l3852,1388e" filled="false" stroked="true" strokeweight=".306pt" strokecolor="#6d6e71">
                <v:path arrowok="t"/>
              </v:shape>
            </v:group>
            <v:group style="position:absolute;left:3452;top:1393;width:417;height:812" coordorigin="3452,1393" coordsize="417,812">
              <v:shape style="position:absolute;left:3452;top:1393;width:417;height:812" coordorigin="3452,1393" coordsize="417,812" path="m3452,2205l3869,1393e" filled="false" stroked="true" strokeweight=".306pt" strokecolor="#6d6e71">
                <v:path arrowok="t"/>
              </v:shape>
            </v:group>
            <v:group style="position:absolute;left:3304;top:1510;width:293;height:412" coordorigin="3304,1510" coordsize="293,412">
              <v:shape style="position:absolute;left:3304;top:1510;width:293;height:412" coordorigin="3304,1510" coordsize="293,412" path="m3343,1850l3327,1850,3320,1853,3307,1866,3304,1873,3304,1892,3370,1922,3393,1921,3416,1916,3438,1909,3459,1899,3473,1890,3409,1890,3398,1885,3369,1863,3359,1855,3356,1854,3350,1851,3343,1850xe" filled="true" fillcolor="#231f20" stroked="false">
                <v:path arrowok="t"/>
                <v:fill type="solid"/>
              </v:shape>
              <v:shape style="position:absolute;left:3304;top:1510;width:293;height:412" coordorigin="3304,1510" coordsize="293,412" path="m3596,1510l3439,1510,3354,1679,3372,1681,3388,1683,3443,1712,3477,1770,3481,1805,3480,1824,3452,1879,3421,1890,3473,1890,3525,1835,3547,1773,3549,1752,3548,1734,3521,1671,3469,1632,3411,1616,3430,1580,3575,1580,3596,1510xe" filled="true" fillcolor="#231f20" stroked="false">
                <v:path arrowok="t"/>
                <v:fill type="solid"/>
              </v:shape>
            </v:group>
            <v:group style="position:absolute;left:3568;top:1494;width:305;height:435" coordorigin="3568,1494" coordsize="305,435">
              <v:shape style="position:absolute;left:3568;top:1494;width:305;height:435" coordorigin="3568,1494" coordsize="305,435" path="m3773,1494l3702,1518,3654,1567,3608,1640,3584,1704,3570,1775,3568,1811,3569,1827,3587,1885,3638,1926,3663,1929,3677,1928,3658,1909,3650,1906,3639,1895,3636,1887,3636,1871,3651,1794,3668,1735,3696,1650,3721,1579,3753,1521,3769,1515,3833,1515,3829,1512,3817,1504,3803,1499,3789,1495,3773,1494xe" filled="true" fillcolor="#231f20" stroked="false">
                <v:path arrowok="t"/>
                <v:fill type="solid"/>
              </v:shape>
              <v:shape style="position:absolute;left:3568;top:1494;width:305;height:435" coordorigin="3568,1494" coordsize="305,435" path="m3833,1515l3784,1515,3791,1518,3797,1524,3803,1530,3806,1538,3806,1550,3796,1615,3768,1707,3733,1813,3712,1871,3676,1909,3733,1909,3780,1870,3820,1812,3851,1742,3869,1665,3872,1615,3872,1601,3849,1532,3840,1521,3833,1515xe" filled="true" fillcolor="#231f20" stroked="false">
                <v:path arrowok="t"/>
                <v:fill type="solid"/>
              </v:shape>
            </v:group>
            <v:group style="position:absolute;left:3335;top:1958;width:63;height:74" coordorigin="3335,1958" coordsize="63,74">
              <v:shape style="position:absolute;left:3335;top:1958;width:63;height:74" coordorigin="3335,1958" coordsize="63,74" path="m3378,1958l3359,1958,3351,1961,3338,1974,3335,1983,3335,2006,3338,2015,3351,2028,3359,2031,3376,2031,3382,2029,3392,2022,3394,2019,3363,2019,3358,2017,3352,2009,3350,2003,3350,1986,3352,1979,3359,1972,3363,1970,3395,1970,3394,1969,3385,1960,3378,1958xe" filled="true" fillcolor="#231f20" stroked="false">
                <v:path arrowok="t"/>
                <v:fill type="solid"/>
              </v:shape>
              <v:shape style="position:absolute;left:3335;top:1958;width:63;height:74" coordorigin="3335,1958" coordsize="63,74" path="m3384,2004l3383,2009,3381,2013,3375,2018,3372,2019,3394,2019,3396,2016,3398,2008,3384,2004xe" filled="true" fillcolor="#231f20" stroked="false">
                <v:path arrowok="t"/>
                <v:fill type="solid"/>
              </v:shape>
              <v:shape style="position:absolute;left:3335;top:1958;width:63;height:74" coordorigin="3335,1958" coordsize="63,74" path="m3395,1970l3372,1970,3375,1971,3381,1975,3383,1978,3384,1982,3398,1979,3396,1973,3395,1970xe" filled="true" fillcolor="#231f20" stroked="false">
                <v:path arrowok="t"/>
                <v:fill type="solid"/>
              </v:shape>
            </v:group>
            <v:group style="position:absolute;left:3411;top:1959;width:55;height:71" coordorigin="3411,1959" coordsize="55,71">
              <v:shape style="position:absolute;left:3411;top:1959;width:55;height:71" coordorigin="3411,1959" coordsize="55,71" path="m3464,1959l3411,1959,3411,2030,3466,2030,3466,2018,3425,2018,3425,1999,3462,1999,3462,1987,3425,1987,3425,1971,3464,1971,3464,1959xe" filled="true" fillcolor="#231f20" stroked="false">
                <v:path arrowok="t"/>
                <v:fill type="solid"/>
              </v:shape>
            </v:group>
            <v:group style="position:absolute;left:3478;top:1959;width:58;height:71" coordorigin="3478,1959" coordsize="58,71">
              <v:shape style="position:absolute;left:3478;top:1959;width:58;height:71" coordorigin="3478,1959" coordsize="58,71" path="m3493,1959l3478,1959,3478,2030,3492,2030,3492,1984,3508,1984,3493,1959xe" filled="true" fillcolor="#231f20" stroked="false">
                <v:path arrowok="t"/>
                <v:fill type="solid"/>
              </v:shape>
              <v:shape style="position:absolute;left:3478;top:1959;width:58;height:71" coordorigin="3478,1959" coordsize="58,71" path="m3508,1984l3492,1984,3521,2030,3536,2030,3536,2006,3522,2006,3508,1984xe" filled="true" fillcolor="#231f20" stroked="false">
                <v:path arrowok="t"/>
                <v:fill type="solid"/>
              </v:shape>
              <v:shape style="position:absolute;left:3478;top:1959;width:58;height:71" coordorigin="3478,1959" coordsize="58,71" path="m3536,1959l3522,1959,3522,2006,3536,2006,3536,1959xe" filled="true" fillcolor="#231f20" stroked="false">
                <v:path arrowok="t"/>
                <v:fill type="solid"/>
              </v:shape>
            </v:group>
            <v:group style="position:absolute;left:3546;top:1959;width:58;height:71" coordorigin="3546,1959" coordsize="58,71">
              <v:shape style="position:absolute;left:3546;top:1959;width:58;height:71" coordorigin="3546,1959" coordsize="58,71" path="m3582,1971l3567,1971,3567,2030,3582,2030,3582,1971xe" filled="true" fillcolor="#231f20" stroked="false">
                <v:path arrowok="t"/>
                <v:fill type="solid"/>
              </v:shape>
              <v:shape style="position:absolute;left:3546;top:1959;width:58;height:71" coordorigin="3546,1959" coordsize="58,71" path="m3603,1959l3546,1959,3546,1971,3603,1971,3603,1959xe" filled="true" fillcolor="#231f20" stroked="false">
                <v:path arrowok="t"/>
                <v:fill type="solid"/>
              </v:shape>
            </v:group>
            <v:group style="position:absolute;left:3598;top:1959;width:73;height:71" coordorigin="3598,1959" coordsize="73,71">
              <v:shape style="position:absolute;left:3598;top:1959;width:73;height:71" coordorigin="3598,1959" coordsize="73,71" path="m3642,1959l3626,1959,3598,2030,3613,2030,3619,2014,3664,2014,3659,2002,3624,2002,3634,1976,3648,1976,3642,1959xe" filled="true" fillcolor="#231f20" stroked="false">
                <v:path arrowok="t"/>
                <v:fill type="solid"/>
              </v:shape>
              <v:shape style="position:absolute;left:3598;top:1959;width:73;height:71" coordorigin="3598,1959" coordsize="73,71" path="m3664,2014l3648,2014,3655,2030,3671,2030,3664,2014xe" filled="true" fillcolor="#231f20" stroked="false">
                <v:path arrowok="t"/>
                <v:fill type="solid"/>
              </v:shape>
              <v:shape style="position:absolute;left:3598;top:1959;width:73;height:71" coordorigin="3598,1959" coordsize="73,71" path="m3648,1976l3634,1976,3644,2002,3659,2002,3648,1976xe" filled="true" fillcolor="#231f20" stroked="false">
                <v:path arrowok="t"/>
                <v:fill type="solid"/>
              </v:shape>
            </v:group>
            <v:group style="position:absolute;left:3663;top:1959;width:68;height:71" coordorigin="3663,1959" coordsize="68,71">
              <v:shape style="position:absolute;left:3663;top:1959;width:68;height:71" coordorigin="3663,1959" coordsize="68,71" path="m3679,1959l3663,1959,3689,2030,3705,2030,3712,2011,3698,2011,3679,1959xe" filled="true" fillcolor="#231f20" stroked="false">
                <v:path arrowok="t"/>
                <v:fill type="solid"/>
              </v:shape>
              <v:shape style="position:absolute;left:3663;top:1959;width:68;height:71" coordorigin="3663,1959" coordsize="68,71" path="m3731,1959l3715,1959,3698,2011,3712,2011,3731,1959xe" filled="true" fillcolor="#231f20" stroked="false">
                <v:path arrowok="t"/>
                <v:fill type="solid"/>
              </v:shape>
            </v:group>
            <v:group style="position:absolute;left:3735;top:1958;width:71;height:74" coordorigin="3735,1958" coordsize="71,74">
              <v:shape style="position:absolute;left:3735;top:1958;width:71;height:74" coordorigin="3735,1958" coordsize="71,74" path="m3781,1958l3764,1958,3759,1959,3735,1988,3735,2006,3738,2015,3751,2028,3760,2031,3781,2031,3790,2028,3798,2019,3765,2019,3760,2017,3752,2008,3750,2002,3750,1986,3752,1980,3759,1972,3764,1970,3798,1970,3789,1961,3781,1958xe" filled="true" fillcolor="#231f20" stroked="false">
                <v:path arrowok="t"/>
                <v:fill type="solid"/>
              </v:shape>
              <v:shape style="position:absolute;left:3735;top:1958;width:71;height:74" coordorigin="3735,1958" coordsize="71,74" path="m3798,1970l3776,1970,3781,1972,3788,1980,3790,1986,3790,2002,3788,2008,3781,2017,3776,2019,3798,2019,3802,2015,3805,2006,3805,1983,3802,1974,3798,1970xe" filled="true" fillcolor="#231f20" stroked="false">
                <v:path arrowok="t"/>
                <v:fill type="solid"/>
              </v:shape>
            </v:group>
            <v:group style="position:absolute;left:3813;top:1958;width:59;height:74" coordorigin="3813,1958" coordsize="59,74">
              <v:shape style="position:absolute;left:3813;top:1958;width:59;height:74" coordorigin="3813,1958" coordsize="59,74" path="m3827,2005l3813,2007,3814,2015,3817,2021,3827,2029,3834,2031,3849,2031,3854,2030,3863,2027,3866,2024,3869,2019,3839,2019,3835,2018,3830,2013,3828,2010,3827,2005xe" filled="true" fillcolor="#231f20" stroked="false">
                <v:path arrowok="t"/>
                <v:fill type="solid"/>
              </v:shape>
              <v:shape style="position:absolute;left:3813;top:1958;width:59;height:74" coordorigin="3813,1958" coordsize="59,74" path="m3851,1958l3837,1958,3832,1959,3816,1983,3818,1988,3826,1995,3831,1997,3845,2000,3849,2001,3853,2003,3855,2004,3857,2006,3857,2008,3857,2012,3856,2014,3851,2018,3848,2019,3869,2019,3871,2017,3872,2013,3872,2005,3871,2001,3838,1984,3834,1982,3830,1980,3830,1978,3830,1975,3830,1973,3834,1970,3838,1970,3868,1970,3867,1968,3858,1960,3851,1958xe" filled="true" fillcolor="#231f20" stroked="false">
                <v:path arrowok="t"/>
                <v:fill type="solid"/>
              </v:shape>
              <v:shape style="position:absolute;left:3813;top:1958;width:59;height:74" coordorigin="3813,1958" coordsize="59,74" path="m3868,1970l3846,1970,3849,1970,3853,1974,3855,1976,3855,1980,3870,1979,3870,1973,3868,1970xe" filled="true" fillcolor="#231f20" stroked="false">
                <v:path arrowok="t"/>
                <v:fill type="solid"/>
              </v:shape>
            </v:group>
            <v:group style="position:absolute;left:3826;top:1676;width:269;height:419" coordorigin="3826,1676" coordsize="269,419">
              <v:shape style="position:absolute;left:3826;top:1676;width:269;height:419" coordorigin="3826,1676" coordsize="269,419" path="m3826,1676l3931,1732,4023,1800,4078,1875,4095,1943,4082,2001,4046,2048,3993,2080,3930,2095e" filled="false" stroked="true" strokeweight=".613pt" strokecolor="#231f20">
                <v:path arrowok="t"/>
              </v:shape>
              <v:shape style="position:absolute;left:3668;top:1499;width:444;height:614" type="#_x0000_t75" stroked="false">
                <v:imagedata r:id="rId26" o:title=""/>
              </v:shape>
            </v:group>
            <v:group style="position:absolute;left:3521;top:1968;width:509;height:203" coordorigin="3521,1968" coordsize="509,203">
              <v:shape style="position:absolute;left:3521;top:1968;width:509;height:203" coordorigin="3521,1968" coordsize="509,203" path="m4029,1968l3989,2035,3936,2091,3871,2133,3797,2161,3716,2170,3664,2166,3614,2155,3566,2136,3521,2109e" filled="false" stroked="true" strokeweight=".541pt" strokecolor="#231f20">
                <v:path arrowok="t"/>
              </v:shape>
            </v:group>
            <v:group style="position:absolute;left:3253;top:1366;width:921;height:921" coordorigin="3253,1366" coordsize="921,921">
              <v:shape style="position:absolute;left:3253;top:1366;width:921;height:921" coordorigin="3253,1366" coordsize="921,921" path="m3714,1366l3788,1372,3859,1390,3925,1418,3985,1455,4039,1501,4085,1555,4123,1615,4150,1681,4168,1752,4174,1827,4168,1901,4150,1972,4123,2038,4085,2099,4039,2152,3985,2198,3925,2236,3859,2264,3788,2281,3714,2287,3639,2281,3568,2264,3502,2236,3442,2198,3388,2152,3342,2099,3305,2038,3277,1972,3259,1901,3253,1827,3259,1752,3277,1681,3305,1615,3342,1555,3388,1501,3442,1455,3502,1418,3568,1390,3639,1372,3714,1366xe" filled="false" stroked="true" strokeweight=".567pt" strokecolor="#231f20">
                <v:path arrowok="t"/>
              </v:shape>
              <v:shape style="position:absolute;left:3571;top:2126;width:297;height:119" type="#_x0000_t75" stroked="false">
                <v:imagedata r:id="rId25" o:title=""/>
              </v:shape>
            </v:group>
            <v:group style="position:absolute;left:4248;top:1275;width:1005;height:1005" coordorigin="4248,1275" coordsize="1005,1005">
              <v:shape style="position:absolute;left:4248;top:1275;width:1005;height:1005" coordorigin="4248,1275" coordsize="1005,1005" path="m4750,1275l4676,1280,4605,1296,4539,1321,4477,1355,4421,1398,4371,1447,4329,1503,4295,1565,4269,1632,4254,1703,4248,1777,4254,1851,4269,1922,4295,1988,4329,2050,4371,2106,4421,2156,4477,2198,4539,2232,4605,2258,4676,2273,4750,2279,4824,2273,4895,2258,4962,2232,5024,2198,5080,2156,5129,2106,5172,2050,5206,1988,5231,1922,5247,1851,5252,1777,5247,1703,5231,1632,5206,1565,5172,1503,5129,1447,5080,1398,5024,1355,4962,1321,4895,1296,4824,1280,4750,1275xe" filled="true" fillcolor="#d1d3d4" stroked="false">
                <v:path arrowok="t"/>
                <v:fill type="solid"/>
              </v:shape>
            </v:group>
            <v:group style="position:absolute;left:4248;top:1275;width:1005;height:1005" coordorigin="4248,1275" coordsize="1005,1005">
              <v:shape style="position:absolute;left:4248;top:1275;width:1005;height:1005" coordorigin="4248,1275" coordsize="1005,1005" path="m4750,1275l4824,1280,4895,1296,4962,1321,5024,1355,5080,1398,5129,1447,5172,1503,5206,1565,5231,1632,5247,1703,5252,1777,5247,1851,5231,1922,5206,1988,5172,2050,5129,2106,5080,2156,5024,2198,4962,2232,4895,2258,4824,2273,4750,2279,4676,2273,4605,2258,4539,2232,4477,2198,4421,2156,4371,2106,4329,2050,4295,1988,4269,1922,4254,1851,4248,1777,4254,1703,4269,1632,4295,1565,4329,1503,4371,1447,4421,1398,4477,1355,4539,1321,4605,1296,4676,1280,4750,1275xe" filled="false" stroked="true" strokeweight=".425pt" strokecolor="#231f20">
                <v:path arrowok="t"/>
              </v:shape>
            </v:group>
            <v:group style="position:absolute;left:4480;top:1311;width:457;height:890" coordorigin="4480,1311" coordsize="457,890">
              <v:shape style="position:absolute;left:4480;top:1311;width:457;height:890" coordorigin="4480,1311" coordsize="457,890" path="m4480,2200l4937,1311e" filled="false" stroked="true" strokeweight=".334pt" strokecolor="#6d6e71">
                <v:path arrowok="t"/>
              </v:shape>
            </v:group>
            <v:group style="position:absolute;left:4259;top:1438;width:122;height:237" coordorigin="4259,1438" coordsize="122,237">
              <v:shape style="position:absolute;left:4259;top:1438;width:122;height:237" coordorigin="4259,1438" coordsize="122,237" path="m4259,1674l4380,1438e" filled="false" stroked="true" strokeweight=".334pt" strokecolor="#6d6e71">
                <v:path arrowok="t"/>
              </v:shape>
            </v:group>
            <v:group style="position:absolute;left:4250;top:1396;width:173;height:337" coordorigin="4250,1396" coordsize="173,337">
              <v:shape style="position:absolute;left:4250;top:1396;width:173;height:337" coordorigin="4250,1396" coordsize="173,337" path="m4250,1732l4423,1396e" filled="false" stroked="true" strokeweight=".334pt" strokecolor="#6d6e71">
                <v:path arrowok="t"/>
              </v:shape>
            </v:group>
            <v:group style="position:absolute;left:4248;top:1368;width:211;height:410" coordorigin="4248,1368" coordsize="211,410">
              <v:shape style="position:absolute;left:4248;top:1368;width:211;height:410" coordorigin="4248,1368" coordsize="211,410" path="m4248,1778l4459,1368e" filled="false" stroked="true" strokeweight=".334pt" strokecolor="#6d6e71">
                <v:path arrowok="t"/>
              </v:shape>
            </v:group>
            <v:group style="position:absolute;left:4250;top:1347;width:242;height:470" coordorigin="4250,1347" coordsize="242,470">
              <v:shape style="position:absolute;left:4250;top:1347;width:242;height:470" coordorigin="4250,1347" coordsize="242,470" path="m4250,1816l4491,1347e" filled="false" stroked="true" strokeweight=".334pt" strokecolor="#6d6e71">
                <v:path arrowok="t"/>
              </v:shape>
            </v:group>
            <v:group style="position:absolute;left:4254;top:1330;width:268;height:521" coordorigin="4254,1330" coordsize="268,521">
              <v:shape style="position:absolute;left:4254;top:1330;width:268;height:521" coordorigin="4254,1330" coordsize="268,521" path="m4254,1851l4521,1330e" filled="false" stroked="true" strokeweight=".334pt" strokecolor="#6d6e71">
                <v:path arrowok="t"/>
              </v:shape>
            </v:group>
            <v:group style="position:absolute;left:4259;top:1317;width:291;height:565" coordorigin="4259,1317" coordsize="291,565">
              <v:shape style="position:absolute;left:4259;top:1317;width:291;height:565" coordorigin="4259,1317" coordsize="291,565" path="m4259,1881l4549,1317e" filled="false" stroked="true" strokeweight=".334pt" strokecolor="#6d6e71">
                <v:path arrowok="t"/>
              </v:shape>
            </v:group>
            <v:group style="position:absolute;left:4266;top:1306;width:311;height:605" coordorigin="4266,1306" coordsize="311,605">
              <v:shape style="position:absolute;left:4266;top:1306;width:311;height:605" coordorigin="4266,1306" coordsize="311,605" path="m4266,1910l4576,1306e" filled="false" stroked="true" strokeweight=".334pt" strokecolor="#6d6e71">
                <v:path arrowok="t"/>
              </v:shape>
            </v:group>
            <v:group style="position:absolute;left:4274;top:1297;width:329;height:640" coordorigin="4274,1297" coordsize="329,640">
              <v:shape style="position:absolute;left:4274;top:1297;width:329;height:640" coordorigin="4274,1297" coordsize="329,640" path="m4274,1936l4602,1297e" filled="false" stroked="true" strokeweight=".334pt" strokecolor="#6d6e71">
                <v:path arrowok="t"/>
              </v:shape>
            </v:group>
            <v:group style="position:absolute;left:4283;top:1290;width:345;height:671" coordorigin="4283,1290" coordsize="345,671">
              <v:shape style="position:absolute;left:4283;top:1290;width:345;height:671" coordorigin="4283,1290" coordsize="345,671" path="m4283,1960l4627,1290e" filled="false" stroked="true" strokeweight=".334pt" strokecolor="#6d6e71">
                <v:path arrowok="t"/>
              </v:shape>
            </v:group>
            <v:group style="position:absolute;left:4292;top:1284;width:359;height:699" coordorigin="4292,1284" coordsize="359,699">
              <v:shape style="position:absolute;left:4292;top:1284;width:359;height:699" coordorigin="4292,1284" coordsize="359,699" path="m4292,1983l4651,1284e" filled="false" stroked="true" strokeweight=".334pt" strokecolor="#6d6e71">
                <v:path arrowok="t"/>
              </v:shape>
            </v:group>
            <v:group style="position:absolute;left:4303;top:1280;width:373;height:725" coordorigin="4303,1280" coordsize="373,725">
              <v:shape style="position:absolute;left:4303;top:1280;width:373;height:725" coordorigin="4303,1280" coordsize="373,725" path="m4303,2005l4675,1280e" filled="false" stroked="true" strokeweight=".334pt" strokecolor="#6d6e71">
                <v:path arrowok="t"/>
              </v:shape>
            </v:group>
            <v:group style="position:absolute;left:4314;top:1277;width:384;height:748" coordorigin="4314,1277" coordsize="384,748">
              <v:shape style="position:absolute;left:4314;top:1277;width:384;height:748" coordorigin="4314,1277" coordsize="384,748" path="m4314,2025l4698,1277e" filled="false" stroked="true" strokeweight=".334pt" strokecolor="#6d6e71">
                <v:path arrowok="t"/>
              </v:shape>
            </v:group>
            <v:group style="position:absolute;left:4325;top:1276;width:395;height:769" coordorigin="4325,1276" coordsize="395,769">
              <v:shape style="position:absolute;left:4325;top:1276;width:395;height:769" coordorigin="4325,1276" coordsize="395,769" path="m4325,2044l4720,1276e" filled="false" stroked="true" strokeweight=".334pt" strokecolor="#6d6e71">
                <v:path arrowok="t"/>
              </v:shape>
            </v:group>
            <v:group style="position:absolute;left:4337;top:1275;width:405;height:788" coordorigin="4337,1275" coordsize="405,788">
              <v:shape style="position:absolute;left:4337;top:1275;width:405;height:788" coordorigin="4337,1275" coordsize="405,788" path="m4337,2062l4742,1275e" filled="false" stroked="true" strokeweight=".334pt" strokecolor="#6d6e71">
                <v:path arrowok="t"/>
              </v:shape>
            </v:group>
            <v:group style="position:absolute;left:4350;top:1275;width:414;height:805" coordorigin="4350,1275" coordsize="414,805">
              <v:shape style="position:absolute;left:4350;top:1275;width:414;height:805" coordorigin="4350,1275" coordsize="414,805" path="m4350,2080l4763,1275e" filled="false" stroked="true" strokeweight=".334pt" strokecolor="#6d6e71">
                <v:path arrowok="t"/>
              </v:shape>
            </v:group>
            <v:group style="position:absolute;left:4363;top:1276;width:422;height:821" coordorigin="4363,1276" coordsize="422,821">
              <v:shape style="position:absolute;left:4363;top:1276;width:422;height:821" coordorigin="4363,1276" coordsize="422,821" path="m4363,2096l4784,1276e" filled="false" stroked="true" strokeweight=".334pt" strokecolor="#6d6e71">
                <v:path arrowok="t"/>
              </v:shape>
            </v:group>
            <v:group style="position:absolute;left:4376;top:1278;width:429;height:835" coordorigin="4376,1278" coordsize="429,835">
              <v:shape style="position:absolute;left:4376;top:1278;width:429;height:835" coordorigin="4376,1278" coordsize="429,835" path="m4376,2112l4805,1278e" filled="false" stroked="true" strokeweight=".334pt" strokecolor="#6d6e71">
                <v:path arrowok="t"/>
              </v:shape>
            </v:group>
            <v:group style="position:absolute;left:4390;top:1280;width:435;height:847" coordorigin="4390,1280" coordsize="435,847">
              <v:shape style="position:absolute;left:4390;top:1280;width:435;height:847" coordorigin="4390,1280" coordsize="435,847" path="m4390,2126l4825,1280e" filled="false" stroked="true" strokeweight=".334pt" strokecolor="#6d6e71">
                <v:path arrowok="t"/>
              </v:shape>
            </v:group>
            <v:group style="position:absolute;left:4404;top:1283;width:441;height:858" coordorigin="4404,1283" coordsize="441,858">
              <v:shape style="position:absolute;left:4404;top:1283;width:441;height:858" coordorigin="4404,1283" coordsize="441,858" path="m4404,2141l4844,1283e" filled="false" stroked="true" strokeweight=".334pt" strokecolor="#6d6e71">
                <v:path arrowok="t"/>
              </v:shape>
            </v:group>
            <v:group style="position:absolute;left:4419;top:1287;width:445;height:867" coordorigin="4419,1287" coordsize="445,867">
              <v:shape style="position:absolute;left:4419;top:1287;width:445;height:867" coordorigin="4419,1287" coordsize="445,867" path="m4419,2154l4864,1287e" filled="false" stroked="true" strokeweight=".334pt" strokecolor="#6d6e71">
                <v:path arrowok="t"/>
              </v:shape>
            </v:group>
            <v:group style="position:absolute;left:4434;top:1292;width:449;height:875" coordorigin="4434,1292" coordsize="449,875">
              <v:shape style="position:absolute;left:4434;top:1292;width:449;height:875" coordorigin="4434,1292" coordsize="449,875" path="m4434,2166l4883,1292e" filled="false" stroked="true" strokeweight=".334pt" strokecolor="#6d6e71">
                <v:path arrowok="t"/>
              </v:shape>
            </v:group>
            <v:group style="position:absolute;left:4449;top:1298;width:453;height:881" coordorigin="4449,1298" coordsize="453,881">
              <v:shape style="position:absolute;left:4449;top:1298;width:453;height:881" coordorigin="4449,1298" coordsize="453,881" path="m4449,2178l4901,1298e" filled="false" stroked="true" strokeweight=".334pt" strokecolor="#6d6e71">
                <v:path arrowok="t"/>
              </v:shape>
            </v:group>
            <v:group style="position:absolute;left:4465;top:1304;width:455;height:886" coordorigin="4465,1304" coordsize="455,886">
              <v:shape style="position:absolute;left:4465;top:1304;width:455;height:886" coordorigin="4465,1304" coordsize="455,886" path="m4465,2189l4919,1304e" filled="false" stroked="true" strokeweight=".334pt" strokecolor="#6d6e71">
                <v:path arrowok="t"/>
              </v:shape>
            </v:group>
            <v:group style="position:absolute;left:4279;top:1423;width:328;height:449" coordorigin="4279,1423" coordsize="328,449">
              <v:shape style="position:absolute;left:4279;top:1423;width:328;height:449" coordorigin="4279,1423" coordsize="328,449" path="m4600,1486l4453,1486,4466,1487,4479,1491,4519,1538,4520,1552,4519,1568,4496,1632,4438,1705,4366,1779,4279,1860,4279,1872,4520,1872,4553,1797,4379,1797,4431,1754,4505,1689,4550,1643,4592,1584,4607,1518,4605,1500,4600,1486xe" filled="true" fillcolor="#231f20" stroked="false">
                <v:path arrowok="t"/>
                <v:fill type="solid"/>
              </v:shape>
              <v:shape style="position:absolute;left:4279;top:1423;width:328;height:449" coordorigin="4279,1423" coordsize="328,449" path="m4573,1751l4557,1751,4550,1763,4542,1774,4486,1796,4467,1797,4553,1797,4573,1751xe" filled="true" fillcolor="#231f20" stroked="false">
                <v:path arrowok="t"/>
                <v:fill type="solid"/>
              </v:shape>
              <v:shape style="position:absolute;left:4279;top:1423;width:328;height:449" coordorigin="4279,1423" coordsize="328,449" path="m4496,1423l4426,1442,4381,1488,4361,1530,4373,1536,4390,1514,4409,1498,4430,1489,4453,1486,4600,1486,4599,1483,4540,1430,4519,1424,4496,1423xe" filled="true" fillcolor="#231f20" stroked="false">
                <v:path arrowok="t"/>
                <v:fill type="solid"/>
              </v:shape>
            </v:group>
            <v:group style="position:absolute;left:4579;top:1423;width:349;height:466" coordorigin="4579,1423" coordsize="349,466">
              <v:shape style="position:absolute;left:4579;top:1423;width:349;height:466" coordorigin="4579,1423" coordsize="349,466" path="m4626,1807l4607,1807,4598,1811,4583,1825,4579,1833,4579,1855,4639,1888,4658,1889,4686,1887,4713,1882,4739,1874,4765,1862,4781,1852,4719,1852,4709,1851,4698,1848,4688,1844,4678,1837,4664,1827,4653,1819,4646,1814,4641,1811,4634,1809,4626,1807xe" filled="true" fillcolor="#231f20" stroked="false">
                <v:path arrowok="t"/>
                <v:fill type="solid"/>
              </v:shape>
              <v:shape style="position:absolute;left:4579;top:1423;width:349;height:466" coordorigin="4579,1423" coordsize="349,466" path="m4928,1423l4740,1423,4640,1614,4661,1616,4680,1619,4745,1651,4786,1717,4791,1756,4790,1778,4756,1839,4719,1852,4781,1852,4828,1812,4865,1744,4872,1696,4870,1677,4839,1605,4776,1561,4708,1543,4730,1502,4903,1502,4928,1423xe" filled="true" fillcolor="#231f20" stroked="false">
                <v:path arrowok="t"/>
                <v:fill type="solid"/>
              </v:shape>
            </v:group>
            <v:group style="position:absolute;left:4337;top:1920;width:69;height:80" coordorigin="4337,1920" coordsize="69,80">
              <v:shape style="position:absolute;left:4337;top:1920;width:69;height:80" coordorigin="4337,1920" coordsize="69,80" path="m4384,1920l4363,1920,4354,1923,4341,1938,4337,1947,4337,1972,4341,1982,4354,1996,4363,1999,4382,1999,4389,1997,4400,1989,4402,1986,4368,1986,4363,1984,4359,1980,4356,1976,4354,1969,4354,1950,4356,1943,4363,1935,4368,1933,4402,1933,4401,1931,4392,1923,4384,1920xe" filled="true" fillcolor="#231f20" stroked="false">
                <v:path arrowok="t"/>
                <v:fill type="solid"/>
              </v:shape>
              <v:shape style="position:absolute;left:4337;top:1920;width:69;height:80" coordorigin="4337,1920" coordsize="69,80" path="m4391,1970l4389,1975,4387,1980,4381,1985,4377,1986,4402,1986,4404,1983,4406,1975,4391,1970xe" filled="true" fillcolor="#231f20" stroked="false">
                <v:path arrowok="t"/>
                <v:fill type="solid"/>
              </v:shape>
              <v:shape style="position:absolute;left:4337;top:1920;width:69;height:80" coordorigin="4337,1920" coordsize="69,80" path="m4402,1933l4378,1933,4381,1934,4387,1939,4389,1942,4390,1946,4406,1942,4404,1936,4402,1933xe" filled="true" fillcolor="#231f20" stroked="false">
                <v:path arrowok="t"/>
                <v:fill type="solid"/>
              </v:shape>
            </v:group>
            <v:group style="position:absolute;left:4420;top:1921;width:60;height:78" coordorigin="4420,1921" coordsize="60,78">
              <v:shape style="position:absolute;left:4420;top:1921;width:60;height:78" coordorigin="4420,1921" coordsize="60,78" path="m4478,1921l4420,1921,4420,1998,4480,1998,4480,1985,4436,1985,4436,1964,4475,1964,4475,1951,4436,1951,4436,1934,4478,1934,4478,1921xe" filled="true" fillcolor="#231f20" stroked="false">
                <v:path arrowok="t"/>
                <v:fill type="solid"/>
              </v:shape>
            </v:group>
            <v:group style="position:absolute;left:4494;top:1921;width:63;height:78" coordorigin="4494,1921" coordsize="63,78">
              <v:shape style="position:absolute;left:4494;top:1921;width:63;height:78" coordorigin="4494,1921" coordsize="63,78" path="m4509,1921l4494,1921,4494,1998,4508,1998,4508,1948,4526,1948,4509,1921xe" filled="true" fillcolor="#231f20" stroked="false">
                <v:path arrowok="t"/>
                <v:fill type="solid"/>
              </v:shape>
              <v:shape style="position:absolute;left:4494;top:1921;width:63;height:78" coordorigin="4494,1921" coordsize="63,78" path="m4526,1948l4508,1948,4540,1998,4556,1998,4556,1973,4541,1973,4526,1948xe" filled="true" fillcolor="#231f20" stroked="false">
                <v:path arrowok="t"/>
                <v:fill type="solid"/>
              </v:shape>
              <v:shape style="position:absolute;left:4494;top:1921;width:63;height:78" coordorigin="4494,1921" coordsize="63,78" path="m4556,1921l4541,1921,4541,1973,4556,1973,4556,1921xe" filled="true" fillcolor="#231f20" stroked="false">
                <v:path arrowok="t"/>
                <v:fill type="solid"/>
              </v:shape>
            </v:group>
            <v:group style="position:absolute;left:4567;top:1921;width:63;height:78" coordorigin="4567,1921" coordsize="63,78">
              <v:shape style="position:absolute;left:4567;top:1921;width:63;height:78" coordorigin="4567,1921" coordsize="63,78" path="m4607,1934l4591,1934,4591,1998,4607,1998,4607,1934xe" filled="true" fillcolor="#231f20" stroked="false">
                <v:path arrowok="t"/>
                <v:fill type="solid"/>
              </v:shape>
              <v:shape style="position:absolute;left:4567;top:1921;width:63;height:78" coordorigin="4567,1921" coordsize="63,78" path="m4630,1921l4567,1921,4567,1934,4630,1934,4630,1921xe" filled="true" fillcolor="#231f20" stroked="false">
                <v:path arrowok="t"/>
                <v:fill type="solid"/>
              </v:shape>
            </v:group>
            <v:group style="position:absolute;left:4624;top:1921;width:80;height:78" coordorigin="4624,1921" coordsize="80,78">
              <v:shape style="position:absolute;left:4624;top:1921;width:80;height:78" coordorigin="4624,1921" coordsize="80,78" path="m4672,1921l4655,1921,4624,1998,4641,1998,4648,1981,4696,1981,4691,1968,4652,1968,4663,1939,4679,1939,4672,1921xe" filled="true" fillcolor="#231f20" stroked="false">
                <v:path arrowok="t"/>
                <v:fill type="solid"/>
              </v:shape>
              <v:shape style="position:absolute;left:4624;top:1921;width:80;height:78" coordorigin="4624,1921" coordsize="80,78" path="m4696,1981l4679,1981,4686,1998,4703,1998,4696,1981xe" filled="true" fillcolor="#231f20" stroked="false">
                <v:path arrowok="t"/>
                <v:fill type="solid"/>
              </v:shape>
              <v:shape style="position:absolute;left:4624;top:1921;width:80;height:78" coordorigin="4624,1921" coordsize="80,78" path="m4679,1939l4663,1939,4674,1968,4691,1968,4679,1939xe" filled="true" fillcolor="#231f20" stroked="false">
                <v:path arrowok="t"/>
                <v:fill type="solid"/>
              </v:shape>
            </v:group>
            <v:group style="position:absolute;left:4696;top:1921;width:74;height:78" coordorigin="4696,1921" coordsize="74,78">
              <v:shape style="position:absolute;left:4696;top:1921;width:74;height:78" coordorigin="4696,1921" coordsize="74,78" path="m4713,1921l4696,1921,4724,1998,4741,1998,4748,1978,4733,1978,4713,1921xe" filled="true" fillcolor="#231f20" stroked="false">
                <v:path arrowok="t"/>
                <v:fill type="solid"/>
              </v:shape>
              <v:shape style="position:absolute;left:4696;top:1921;width:74;height:78" coordorigin="4696,1921" coordsize="74,78" path="m4769,1921l4752,1921,4733,1978,4748,1978,4769,1921xe" filled="true" fillcolor="#231f20" stroked="false">
                <v:path arrowok="t"/>
                <v:fill type="solid"/>
              </v:shape>
            </v:group>
            <v:group style="position:absolute;left:4774;top:1920;width:77;height:80" coordorigin="4774,1920" coordsize="77,80">
              <v:shape style="position:absolute;left:4774;top:1920;width:77;height:80" coordorigin="4774,1920" coordsize="77,80" path="m4824,1920l4806,1920,4800,1921,4774,1952,4774,1972,4777,1982,4791,1996,4801,1999,4824,1999,4833,1996,4843,1986,4806,1986,4801,1984,4792,1975,4790,1968,4790,1951,4792,1944,4800,1935,4806,1933,4843,1933,4833,1923,4824,1920xe" filled="true" fillcolor="#231f20" stroked="false">
                <v:path arrowok="t"/>
                <v:fill type="solid"/>
              </v:shape>
              <v:shape style="position:absolute;left:4774;top:1920;width:77;height:80" coordorigin="4774,1920" coordsize="77,80" path="m4843,1933l4819,1933,4824,1935,4832,1944,4834,1951,4834,1968,4832,1975,4824,1984,4819,1986,4843,1986,4847,1982,4850,1972,4850,1947,4847,1937,4843,1933xe" filled="true" fillcolor="#231f20" stroked="false">
                <v:path arrowok="t"/>
                <v:fill type="solid"/>
              </v:shape>
            </v:group>
            <v:group style="position:absolute;left:4859;top:1920;width:65;height:80" coordorigin="4859,1920" coordsize="65,80">
              <v:shape style="position:absolute;left:4859;top:1920;width:65;height:80" coordorigin="4859,1920" coordsize="65,80" path="m4874,1972l4859,1973,4860,1982,4863,1988,4874,1997,4881,2000,4898,2000,4904,1999,4913,1995,4917,1992,4920,1986,4887,1986,4883,1985,4877,1980,4875,1977,4874,1972xe" filled="true" fillcolor="#231f20" stroked="false">
                <v:path arrowok="t"/>
                <v:fill type="solid"/>
              </v:shape>
              <v:shape style="position:absolute;left:4859;top:1920;width:65;height:80" coordorigin="4859,1920" coordsize="65,80" path="m4900,1920l4884,1920,4879,1921,4862,1947,4864,1953,4872,1960,4878,1962,4894,1966,4898,1967,4902,1969,4904,1970,4907,1972,4907,1974,4907,1979,4906,1981,4901,1985,4897,1986,4920,1986,4922,1984,4923,1980,4923,1971,4922,1967,4886,1948,4881,1947,4878,1944,4877,1942,4877,1938,4878,1937,4882,1934,4886,1933,4919,1933,4918,1930,4913,1926,4908,1922,4900,1920xe" filled="true" fillcolor="#231f20" stroked="false">
                <v:path arrowok="t"/>
                <v:fill type="solid"/>
              </v:shape>
              <v:shape style="position:absolute;left:4859;top:1920;width:65;height:80" coordorigin="4859,1920" coordsize="65,80" path="m4919,1933l4895,1933,4898,1933,4903,1937,4904,1940,4905,1944,4921,1943,4920,1936,4919,1933xe" filled="true" fillcolor="#231f20" stroked="false">
                <v:path arrowok="t"/>
                <v:fill type="solid"/>
              </v:shape>
            </v:group>
            <v:group style="position:absolute;left:4873;top:1613;width:292;height:457" coordorigin="4873,1613" coordsize="292,457">
              <v:shape style="position:absolute;left:4873;top:1613;width:292;height:457" coordorigin="4873,1613" coordsize="292,457" path="m4873,1613l4930,1642,4987,1674,5042,1709,5088,1748,5142,1818,5165,1883,5162,1941,5138,1991,5098,2029,5046,2056,4986,2070e" filled="false" stroked="true" strokeweight=".669pt" strokecolor="#231f20">
                <v:path arrowok="t"/>
              </v:shape>
              <v:shape style="position:absolute;left:4700;top:1418;width:484;height:671" type="#_x0000_t75" stroked="false">
                <v:imagedata r:id="rId27" o:title=""/>
              </v:shape>
            </v:group>
            <v:group style="position:absolute;left:4540;top:1931;width:555;height:221" coordorigin="4540,1931" coordsize="555,221">
              <v:shape style="position:absolute;left:4540;top:1931;width:555;height:221" coordorigin="4540,1931" coordsize="555,221" path="m5094,1931l5059,1992,5013,2046,4958,2090,4896,2123,4827,2144,4753,2151,4696,2147,4641,2135,4589,2114,4540,2085e" filled="false" stroked="true" strokeweight=".717pt" strokecolor="#231f20">
                <v:path arrowok="t"/>
              </v:shape>
            </v:group>
            <v:group style="position:absolute;left:4248;top:1275;width:1005;height:1005" coordorigin="4248,1275" coordsize="1005,1005">
              <v:shape style="position:absolute;left:4248;top:1275;width:1005;height:1005" coordorigin="4248,1275" coordsize="1005,1005" path="m4750,1275l4824,1280,4895,1296,4962,1321,5024,1355,5080,1398,5129,1447,5172,1503,5206,1565,5231,1632,5247,1703,5252,1777,5247,1851,5231,1922,5206,1988,5172,2050,5129,2106,5080,2156,5024,2198,4962,2232,4895,2258,4824,2273,4750,2279,4676,2273,4605,2258,4539,2232,4477,2198,4421,2156,4371,2106,4329,2050,4295,1988,4269,1922,4254,1851,4248,1777,4254,1703,4269,1632,4295,1565,4329,1503,4371,1447,4421,1398,4477,1355,4539,1321,4605,1296,4676,1280,4750,1275xe" filled="false" stroked="true" strokeweight=".567pt" strokecolor="#231f20">
                <v:path arrowok="t"/>
              </v:shape>
              <v:shape style="position:absolute;left:4593;top:2102;width:326;height:132" type="#_x0000_t75" stroked="false">
                <v:imagedata r:id="rId28" o:title=""/>
              </v:shape>
            </v:group>
            <v:group style="position:absolute;left:5666;top:326;width:921;height:921" coordorigin="5666,326" coordsize="921,921">
              <v:shape style="position:absolute;left:5666;top:326;width:921;height:921" coordorigin="5666,326" coordsize="921,921" path="m6126,326l6051,332,5980,350,5914,378,5854,415,5800,461,5754,515,5717,575,5689,641,5672,712,5666,787,5672,861,5689,932,5717,998,5754,1059,5800,1112,5854,1158,5914,1196,5980,1224,6051,1241,6126,1247,6201,1241,6271,1224,6337,1196,6398,1158,6451,1112,6497,1059,6535,998,6563,932,6580,861,6586,787,6580,712,6563,641,6535,575,6497,515,6451,461,6398,415,6337,378,6271,350,6201,332,6126,326xe" filled="true" fillcolor="#d1d3d4" stroked="false">
                <v:path arrowok="t"/>
                <v:fill type="solid"/>
              </v:shape>
            </v:group>
            <v:group style="position:absolute;left:5666;top:326;width:921;height:921" coordorigin="5666,326" coordsize="921,921">
              <v:shape style="position:absolute;left:5666;top:326;width:921;height:921" coordorigin="5666,326" coordsize="921,921" path="m6126,326l6201,332,6271,350,6337,378,6398,415,6451,461,6497,515,6535,575,6563,641,6580,712,6586,787,6580,861,6563,932,6535,998,6497,1059,6451,1112,6398,1158,6337,1196,6271,1224,6201,1241,6126,1247,6051,1241,5980,1224,5914,1196,5854,1158,5800,1112,5754,1059,5717,998,5689,932,5672,861,5666,787,5672,712,5689,641,5717,575,5754,515,5800,461,5854,415,5914,378,5980,350,6051,332,6126,326xe" filled="false" stroked="true" strokeweight=".425pt" strokecolor="#231f20">
                <v:path arrowok="t"/>
              </v:shape>
            </v:group>
            <v:group style="position:absolute;left:5879;top:359;width:419;height:816" coordorigin="5879,359" coordsize="419,816">
              <v:shape style="position:absolute;left:5879;top:359;width:419;height:816" coordorigin="5879,359" coordsize="419,816" path="m5879,1175l6297,359e" filled="false" stroked="true" strokeweight=".306pt" strokecolor="#6d6e71">
                <v:path arrowok="t"/>
              </v:shape>
            </v:group>
            <v:group style="position:absolute;left:5675;top:476;width:112;height:217" coordorigin="5675,476" coordsize="112,217">
              <v:shape style="position:absolute;left:5675;top:476;width:112;height:217" coordorigin="5675,476" coordsize="112,217" path="m5675,692l5787,476e" filled="false" stroked="true" strokeweight=".306pt" strokecolor="#6d6e71">
                <v:path arrowok="t"/>
              </v:shape>
            </v:group>
            <v:group style="position:absolute;left:5667;top:438;width:159;height:309" coordorigin="5667,438" coordsize="159,309">
              <v:shape style="position:absolute;left:5667;top:438;width:159;height:309" coordorigin="5667,438" coordsize="159,309" path="m5667,746l5826,438e" filled="false" stroked="true" strokeweight=".306pt" strokecolor="#6d6e71">
                <v:path arrowok="t"/>
              </v:shape>
            </v:group>
            <v:group style="position:absolute;left:5666;top:412;width:193;height:376" coordorigin="5666,412" coordsize="193,376">
              <v:shape style="position:absolute;left:5666;top:412;width:193;height:376" coordorigin="5666,412" coordsize="193,376" path="m5666,788l5858,412e" filled="false" stroked="true" strokeweight=".306pt" strokecolor="#6d6e71">
                <v:path arrowok="t"/>
              </v:shape>
            </v:group>
            <v:group style="position:absolute;left:5667;top:393;width:222;height:431" coordorigin="5667,393" coordsize="222,431">
              <v:shape style="position:absolute;left:5667;top:393;width:222;height:431" coordorigin="5667,393" coordsize="222,431" path="m5667,823l5888,393e" filled="false" stroked="true" strokeweight=".306pt" strokecolor="#6d6e71">
                <v:path arrowok="t"/>
              </v:shape>
            </v:group>
            <v:group style="position:absolute;left:5671;top:377;width:246;height:478" coordorigin="5671,377" coordsize="246,478">
              <v:shape style="position:absolute;left:5671;top:377;width:246;height:478" coordorigin="5671,377" coordsize="246,478" path="m5671,854l5916,377e" filled="false" stroked="true" strokeweight=".306pt" strokecolor="#6d6e71">
                <v:path arrowok="t"/>
              </v:shape>
            </v:group>
            <v:group style="position:absolute;left:5676;top:365;width:266;height:518" coordorigin="5676,365" coordsize="266,518">
              <v:shape style="position:absolute;left:5676;top:365;width:266;height:518" coordorigin="5676,365" coordsize="266,518" path="m5676,883l5942,365e" filled="false" stroked="true" strokeweight=".306pt" strokecolor="#6d6e71">
                <v:path arrowok="t"/>
              </v:shape>
            </v:group>
            <v:group style="position:absolute;left:5682;top:355;width:285;height:554" coordorigin="5682,355" coordsize="285,554">
              <v:shape style="position:absolute;left:5682;top:355;width:285;height:554" coordorigin="5682,355" coordsize="285,554" path="m5682,909l5966,355e" filled="false" stroked="true" strokeweight=".306pt" strokecolor="#6d6e71">
                <v:path arrowok="t"/>
              </v:shape>
            </v:group>
            <v:group style="position:absolute;left:5689;top:347;width:301;height:586" coordorigin="5689,347" coordsize="301,586">
              <v:shape style="position:absolute;left:5689;top:347;width:301;height:586" coordorigin="5689,347" coordsize="301,586" path="m5689,933l5990,347e" filled="false" stroked="true" strokeweight=".306pt" strokecolor="#6d6e71">
                <v:path arrowok="t"/>
              </v:shape>
            </v:group>
            <v:group style="position:absolute;left:5697;top:340;width:316;height:615" coordorigin="5697,340" coordsize="316,615">
              <v:shape style="position:absolute;left:5697;top:340;width:316;height:615" coordorigin="5697,340" coordsize="316,615" path="m5697,955l6013,340e" filled="false" stroked="true" strokeweight=".306pt" strokecolor="#6d6e71">
                <v:path arrowok="t"/>
              </v:shape>
            </v:group>
            <v:group style="position:absolute;left:5706;top:335;width:329;height:641" coordorigin="5706,335" coordsize="329,641">
              <v:shape style="position:absolute;left:5706;top:335;width:329;height:641" coordorigin="5706,335" coordsize="329,641" path="m5706,976l6035,335e" filled="false" stroked="true" strokeweight=".306pt" strokecolor="#6d6e71">
                <v:path arrowok="t"/>
              </v:shape>
            </v:group>
            <v:group style="position:absolute;left:5716;top:332;width:342;height:665" coordorigin="5716,332" coordsize="342,665">
              <v:shape style="position:absolute;left:5716;top:332;width:342;height:665" coordorigin="5716,332" coordsize="342,665" path="m5716,996l6057,332e" filled="false" stroked="true" strokeweight=".306pt" strokecolor="#6d6e71">
                <v:path arrowok="t"/>
              </v:shape>
            </v:group>
            <v:group style="position:absolute;left:5726;top:329;width:352;height:686" coordorigin="5726,329" coordsize="352,686">
              <v:shape style="position:absolute;left:5726;top:329;width:352;height:686" coordorigin="5726,329" coordsize="352,686" path="m5726,1014l6078,329e" filled="false" stroked="true" strokeweight=".306pt" strokecolor="#6d6e71">
                <v:path arrowok="t"/>
              </v:shape>
            </v:group>
            <v:group style="position:absolute;left:5736;top:327;width:362;height:705" coordorigin="5736,327" coordsize="362,705">
              <v:shape style="position:absolute;left:5736;top:327;width:362;height:705" coordorigin="5736,327" coordsize="362,705" path="m5736,1032l6098,327e" filled="false" stroked="true" strokeweight=".306pt" strokecolor="#6d6e71">
                <v:path arrowok="t"/>
              </v:shape>
            </v:group>
            <v:group style="position:absolute;left:5747;top:327;width:371;height:723" coordorigin="5747,327" coordsize="371,723">
              <v:shape style="position:absolute;left:5747;top:327;width:371;height:723" coordorigin="5747,327" coordsize="371,723" path="m5747,1049l6118,327e" filled="false" stroked="true" strokeweight=".306pt" strokecolor="#6d6e71">
                <v:path arrowok="t"/>
              </v:shape>
            </v:group>
            <v:group style="position:absolute;left:5759;top:327;width:379;height:738" coordorigin="5759,327" coordsize="379,738">
              <v:shape style="position:absolute;left:5759;top:327;width:379;height:738" coordorigin="5759,327" coordsize="379,738" path="m5759,1064l6138,327e" filled="false" stroked="true" strokeweight=".306pt" strokecolor="#6d6e71">
                <v:path arrowok="t"/>
              </v:shape>
            </v:group>
            <v:group style="position:absolute;left:5771;top:327;width:387;height:752" coordorigin="5771,327" coordsize="387,752">
              <v:shape style="position:absolute;left:5771;top:327;width:387;height:752" coordorigin="5771,327" coordsize="387,752" path="m5771,1079l6157,327e" filled="false" stroked="true" strokeweight=".306pt" strokecolor="#6d6e71">
                <v:path arrowok="t"/>
              </v:shape>
            </v:group>
            <v:group style="position:absolute;left:5783;top:329;width:393;height:765" coordorigin="5783,329" coordsize="393,765">
              <v:shape style="position:absolute;left:5783;top:329;width:393;height:765" coordorigin="5783,329" coordsize="393,765" path="m5783,1094l6176,329e" filled="false" stroked="true" strokeweight=".306pt" strokecolor="#6d6e71">
                <v:path arrowok="t"/>
              </v:shape>
            </v:group>
            <v:group style="position:absolute;left:5796;top:331;width:399;height:776" coordorigin="5796,331" coordsize="399,776">
              <v:shape style="position:absolute;left:5796;top:331;width:399;height:776" coordorigin="5796,331" coordsize="399,776" path="m5796,1107l6194,331e" filled="false" stroked="true" strokeweight=".306pt" strokecolor="#6d6e71">
                <v:path arrowok="t"/>
              </v:shape>
            </v:group>
            <v:group style="position:absolute;left:5809;top:335;width:404;height:786" coordorigin="5809,335" coordsize="404,786">
              <v:shape style="position:absolute;left:5809;top:335;width:404;height:786" coordorigin="5809,335" coordsize="404,786" path="m5809,1120l6212,335e" filled="false" stroked="true" strokeweight=".306pt" strokecolor="#6d6e71">
                <v:path arrowok="t"/>
              </v:shape>
            </v:group>
            <v:group style="position:absolute;left:5822;top:338;width:408;height:795" coordorigin="5822,338" coordsize="408,795">
              <v:shape style="position:absolute;left:5822;top:338;width:408;height:795" coordorigin="5822,338" coordsize="408,795" path="m5822,1132l6230,338e" filled="false" stroked="true" strokeweight=".306pt" strokecolor="#6d6e71">
                <v:path arrowok="t"/>
              </v:shape>
            </v:group>
            <v:group style="position:absolute;left:5836;top:343;width:412;height:802" coordorigin="5836,343" coordsize="412,802">
              <v:shape style="position:absolute;left:5836;top:343;width:412;height:802" coordorigin="5836,343" coordsize="412,802" path="m5836,1144l6247,343e" filled="false" stroked="true" strokeweight=".306pt" strokecolor="#6d6e71">
                <v:path arrowok="t"/>
              </v:shape>
            </v:group>
            <v:group style="position:absolute;left:5850;top:348;width:415;height:808" coordorigin="5850,348" coordsize="415,808">
              <v:shape style="position:absolute;left:5850;top:348;width:415;height:808" coordorigin="5850,348" coordsize="415,808" path="m5850,1155l6264,348e" filled="false" stroked="true" strokeweight=".306pt" strokecolor="#6d6e71">
                <v:path arrowok="t"/>
              </v:shape>
            </v:group>
            <v:group style="position:absolute;left:5864;top:353;width:417;height:812" coordorigin="5864,353" coordsize="417,812">
              <v:shape style="position:absolute;left:5864;top:353;width:417;height:812" coordorigin="5864,353" coordsize="417,812" path="m5864,1165l6281,353e" filled="false" stroked="true" strokeweight=".306pt" strokecolor="#6d6e71">
                <v:path arrowok="t"/>
              </v:shape>
            </v:group>
            <v:group style="position:absolute;left:5716;top:470;width:293;height:412" coordorigin="5716,470" coordsize="293,412">
              <v:shape style="position:absolute;left:5716;top:470;width:293;height:412" coordorigin="5716,470" coordsize="293,412" path="m5756,810l5739,810,5732,813,5719,826,5716,833,5716,852,5782,882,5805,881,5828,876,5850,869,5871,859,5885,850,5821,850,5810,845,5782,823,5771,815,5768,814,5762,811,5756,810xe" filled="true" fillcolor="#231f20" stroked="false">
                <v:path arrowok="t"/>
                <v:fill type="solid"/>
              </v:shape>
              <v:shape style="position:absolute;left:5716;top:470;width:293;height:412" coordorigin="5716,470" coordsize="293,412" path="m6008,470l5851,470,5767,639,5784,641,5801,643,5855,672,5889,730,5894,765,5892,784,5864,839,5833,850,5885,850,5937,795,5960,733,5961,712,5960,694,5934,631,5881,592,5824,576,5842,540,5987,540,6008,470xe" filled="true" fillcolor="#231f20" stroked="false">
                <v:path arrowok="t"/>
                <v:fill type="solid"/>
              </v:shape>
            </v:group>
            <v:group style="position:absolute;left:5980;top:454;width:305;height:435" coordorigin="5980,454" coordsize="305,435">
              <v:shape style="position:absolute;left:5980;top:454;width:305;height:435" coordorigin="5980,454" coordsize="305,435" path="m6186,454l6114,478,6066,527,6021,600,5996,664,5982,735,5980,771,5981,787,6000,845,6050,886,6075,889,6089,888,6070,869,6063,866,6051,855,6048,847,6048,831,6063,754,6081,695,6108,610,6133,539,6166,481,6181,475,6245,475,6241,472,6229,464,6216,459,6201,455,6186,454xe" filled="true" fillcolor="#231f20" stroked="false">
                <v:path arrowok="t"/>
                <v:fill type="solid"/>
              </v:shape>
              <v:shape style="position:absolute;left:5980;top:454;width:305;height:435" coordorigin="5980,454" coordsize="305,435" path="m6245,475l6196,475,6204,478,6210,484,6215,490,6218,498,6218,510,6208,575,6180,667,6145,773,6124,831,6088,869,6145,869,6192,830,6232,772,6263,702,6281,625,6285,575,6284,561,6261,492,6252,481,6245,475xe" filled="true" fillcolor="#231f20" stroked="false">
                <v:path arrowok="t"/>
                <v:fill type="solid"/>
              </v:shape>
            </v:group>
            <v:group style="position:absolute;left:5747;top:918;width:63;height:74" coordorigin="5747,918" coordsize="63,74">
              <v:shape style="position:absolute;left:5747;top:918;width:63;height:74" coordorigin="5747,918" coordsize="63,74" path="m5790,918l5771,918,5763,921,5751,934,5747,943,5747,966,5751,975,5763,988,5771,991,5788,991,5795,989,5805,982,5806,979,5775,979,5771,977,5764,969,5763,963,5763,946,5764,939,5771,932,5775,930,5807,930,5806,929,5797,920,5790,918xe" filled="true" fillcolor="#231f20" stroked="false">
                <v:path arrowok="t"/>
                <v:fill type="solid"/>
              </v:shape>
              <v:shape style="position:absolute;left:5747;top:918;width:63;height:74" coordorigin="5747,918" coordsize="63,74" path="m5796,964l5795,969,5793,973,5787,978,5784,979,5806,979,5808,976,5810,968,5796,964xe" filled="true" fillcolor="#231f20" stroked="false">
                <v:path arrowok="t"/>
                <v:fill type="solid"/>
              </v:shape>
              <v:shape style="position:absolute;left:5747;top:918;width:63;height:74" coordorigin="5747,918" coordsize="63,74" path="m5807,930l5784,930,5788,931,5793,935,5795,938,5796,942,5810,939,5809,933,5807,930xe" filled="true" fillcolor="#231f20" stroked="false">
                <v:path arrowok="t"/>
                <v:fill type="solid"/>
              </v:shape>
            </v:group>
            <v:group style="position:absolute;left:5823;top:919;width:55;height:71" coordorigin="5823,919" coordsize="55,71">
              <v:shape style="position:absolute;left:5823;top:919;width:55;height:71" coordorigin="5823,919" coordsize="55,71" path="m5877,919l5823,919,5823,990,5878,990,5878,978,5838,978,5838,959,5874,959,5874,947,5838,947,5838,931,5877,931,5877,919xe" filled="true" fillcolor="#231f20" stroked="false">
                <v:path arrowok="t"/>
                <v:fill type="solid"/>
              </v:shape>
            </v:group>
            <v:group style="position:absolute;left:5891;top:919;width:58;height:71" coordorigin="5891,919" coordsize="58,71">
              <v:shape style="position:absolute;left:5891;top:919;width:58;height:71" coordorigin="5891,919" coordsize="58,71" path="m5905,919l5891,919,5891,990,5904,990,5904,944,5920,944,5905,919xe" filled="true" fillcolor="#231f20" stroked="false">
                <v:path arrowok="t"/>
                <v:fill type="solid"/>
              </v:shape>
              <v:shape style="position:absolute;left:5891;top:919;width:58;height:71" coordorigin="5891,919" coordsize="58,71" path="m5920,944l5904,944,5933,990,5948,990,5948,966,5934,966,5920,944xe" filled="true" fillcolor="#231f20" stroked="false">
                <v:path arrowok="t"/>
                <v:fill type="solid"/>
              </v:shape>
              <v:shape style="position:absolute;left:5891;top:919;width:58;height:71" coordorigin="5891,919" coordsize="58,71" path="m5948,919l5934,919,5934,966,5948,966,5948,919xe" filled="true" fillcolor="#231f20" stroked="false">
                <v:path arrowok="t"/>
                <v:fill type="solid"/>
              </v:shape>
            </v:group>
            <v:group style="position:absolute;left:5958;top:919;width:58;height:71" coordorigin="5958,919" coordsize="58,71">
              <v:shape style="position:absolute;left:5958;top:919;width:58;height:71" coordorigin="5958,919" coordsize="58,71" path="m5994,931l5980,931,5980,990,5994,990,5994,931xe" filled="true" fillcolor="#231f20" stroked="false">
                <v:path arrowok="t"/>
                <v:fill type="solid"/>
              </v:shape>
              <v:shape style="position:absolute;left:5958;top:919;width:58;height:71" coordorigin="5958,919" coordsize="58,71" path="m6016,919l5958,919,5958,931,6016,931,6016,919xe" filled="true" fillcolor="#231f20" stroked="false">
                <v:path arrowok="t"/>
                <v:fill type="solid"/>
              </v:shape>
            </v:group>
            <v:group style="position:absolute;left:6010;top:919;width:73;height:71" coordorigin="6010,919" coordsize="73,71">
              <v:shape style="position:absolute;left:6010;top:919;width:73;height:71" coordorigin="6010,919" coordsize="73,71" path="m6054,919l6038,919,6010,990,6026,990,6032,974,6076,974,6071,962,6036,962,6046,936,6061,936,6054,919xe" filled="true" fillcolor="#231f20" stroked="false">
                <v:path arrowok="t"/>
                <v:fill type="solid"/>
              </v:shape>
              <v:shape style="position:absolute;left:6010;top:919;width:73;height:71" coordorigin="6010,919" coordsize="73,71" path="m6076,974l6061,974,6067,990,6083,990,6076,974xe" filled="true" fillcolor="#231f20" stroked="false">
                <v:path arrowok="t"/>
                <v:fill type="solid"/>
              </v:shape>
              <v:shape style="position:absolute;left:6010;top:919;width:73;height:71" coordorigin="6010,919" coordsize="73,71" path="m6061,936l6046,936,6056,962,6071,962,6061,936xe" filled="true" fillcolor="#231f20" stroked="false">
                <v:path arrowok="t"/>
                <v:fill type="solid"/>
              </v:shape>
            </v:group>
            <v:group style="position:absolute;left:6076;top:919;width:68;height:71" coordorigin="6076,919" coordsize="68,71">
              <v:shape style="position:absolute;left:6076;top:919;width:68;height:71" coordorigin="6076,919" coordsize="68,71" path="m6092,919l6076,919,6102,990,6117,990,6124,971,6110,971,6092,919xe" filled="true" fillcolor="#231f20" stroked="false">
                <v:path arrowok="t"/>
                <v:fill type="solid"/>
              </v:shape>
              <v:shape style="position:absolute;left:6076;top:919;width:68;height:71" coordorigin="6076,919" coordsize="68,71" path="m6143,919l6128,919,6110,971,6124,971,6143,919xe" filled="true" fillcolor="#231f20" stroked="false">
                <v:path arrowok="t"/>
                <v:fill type="solid"/>
              </v:shape>
            </v:group>
            <v:group style="position:absolute;left:6148;top:918;width:71;height:74" coordorigin="6148,918" coordsize="71,74">
              <v:shape style="position:absolute;left:6148;top:918;width:71;height:74" coordorigin="6148,918" coordsize="71,74" path="m6193,918l6177,918,6171,919,6148,948,6148,966,6151,975,6163,988,6172,991,6193,991,6202,988,6211,979,6177,979,6172,977,6164,968,6163,962,6163,946,6164,940,6172,932,6177,930,6211,930,6202,921,6193,918xe" filled="true" fillcolor="#231f20" stroked="false">
                <v:path arrowok="t"/>
                <v:fill type="solid"/>
              </v:shape>
              <v:shape style="position:absolute;left:6148;top:918;width:71;height:74" coordorigin="6148,918" coordsize="71,74" path="m6211,930l6189,930,6193,932,6201,940,6203,946,6203,962,6201,968,6193,977,6188,979,6211,979,6214,975,6218,966,6218,943,6214,934,6211,930xe" filled="true" fillcolor="#231f20" stroked="false">
                <v:path arrowok="t"/>
                <v:fill type="solid"/>
              </v:shape>
            </v:group>
            <v:group style="position:absolute;left:6225;top:918;width:59;height:74" coordorigin="6225,918" coordsize="59,74">
              <v:shape style="position:absolute;left:6225;top:918;width:59;height:74" coordorigin="6225,918" coordsize="59,74" path="m6240,965l6225,967,6226,975,6229,981,6239,989,6246,991,6261,991,6267,990,6275,987,6278,984,6282,979,6251,979,6247,978,6242,973,6240,970,6240,965xe" filled="true" fillcolor="#231f20" stroked="false">
                <v:path arrowok="t"/>
                <v:fill type="solid"/>
              </v:shape>
              <v:shape style="position:absolute;left:6225;top:918;width:59;height:74" coordorigin="6225,918" coordsize="59,74" path="m6263,918l6249,918,6244,919,6228,943,6230,948,6238,955,6243,957,6257,960,6261,961,6265,963,6267,964,6269,966,6270,968,6270,972,6268,974,6264,978,6260,979,6282,979,6283,977,6284,973,6284,965,6283,961,6250,944,6246,942,6243,940,6242,938,6242,935,6243,933,6247,930,6250,930,6280,930,6279,928,6270,920,6263,918xe" filled="true" fillcolor="#231f20" stroked="false">
                <v:path arrowok="t"/>
                <v:fill type="solid"/>
              </v:shape>
              <v:shape style="position:absolute;left:6225;top:918;width:59;height:74" coordorigin="6225,918" coordsize="59,74" path="m6280,930l6258,930,6261,930,6265,934,6267,936,6267,940,6282,939,6282,933,6280,930xe" filled="true" fillcolor="#231f20" stroked="false">
                <v:path arrowok="t"/>
                <v:fill type="solid"/>
              </v:shape>
            </v:group>
            <v:group style="position:absolute;left:6238;top:636;width:269;height:419" coordorigin="6238,636" coordsize="269,419">
              <v:shape style="position:absolute;left:6238;top:636;width:269;height:419" coordorigin="6238,636" coordsize="269,419" path="m6238,636l6343,692,6436,760,6490,835,6507,903,6494,961,6458,1008,6405,1040,6342,1055e" filled="false" stroked="true" strokeweight=".613pt" strokecolor="#231f20">
                <v:path arrowok="t"/>
              </v:shape>
              <v:shape style="position:absolute;left:6080;top:459;width:444;height:614" type="#_x0000_t75" stroked="false">
                <v:imagedata r:id="rId24" o:title=""/>
              </v:shape>
            </v:group>
            <v:group style="position:absolute;left:5933;top:928;width:509;height:203" coordorigin="5933,928" coordsize="509,203">
              <v:shape style="position:absolute;left:5933;top:928;width:509;height:203" coordorigin="5933,928" coordsize="509,203" path="m6441,928l6401,995,6348,1051,6283,1093,6209,1121,6128,1130,6076,1126,6026,1115,5978,1096,5933,1069e" filled="false" stroked="true" strokeweight=".541pt" strokecolor="#231f20">
                <v:path arrowok="t"/>
              </v:shape>
            </v:group>
            <v:group style="position:absolute;left:5666;top:326;width:921;height:921" coordorigin="5666,326" coordsize="921,921">
              <v:shape style="position:absolute;left:5666;top:326;width:921;height:921" coordorigin="5666,326" coordsize="921,921" path="m6126,326l6201,332,6271,350,6337,378,6398,415,6451,461,6497,515,6535,575,6563,641,6580,712,6586,787,6580,861,6563,932,6535,998,6497,1059,6451,1112,6398,1158,6337,1196,6271,1224,6201,1241,6126,1247,6051,1241,5980,1224,5914,1196,5854,1158,5800,1112,5754,1059,5717,998,5689,932,5672,861,5666,787,5672,712,5689,641,5717,575,5754,515,5800,461,5854,415,5914,378,5980,350,6051,332,6126,326xe" filled="false" stroked="true" strokeweight=".567pt" strokecolor="#231f20">
                <v:path arrowok="t"/>
              </v:shape>
              <v:shape style="position:absolute;left:5983;top:1086;width:297;height:119" type="#_x0000_t75" stroked="false">
                <v:imagedata r:id="rId23" o:title=""/>
              </v:shape>
            </v:group>
            <v:group style="position:absolute;left:5329;top:1275;width:1005;height:1005" coordorigin="5329,1275" coordsize="1005,1005">
              <v:shape style="position:absolute;left:5329;top:1275;width:1005;height:1005" coordorigin="5329,1275" coordsize="1005,1005" path="m5831,1275l5757,1280,5686,1296,5620,1321,5558,1355,5502,1398,5452,1447,5410,1503,5376,1565,5351,1632,5335,1703,5329,1777,5335,1851,5351,1922,5376,1988,5410,2050,5452,2106,5502,2156,5558,2198,5620,2232,5686,2258,5757,2273,5831,2279,5906,2273,5976,2258,6043,2232,6105,2198,6161,2156,6210,2106,6253,2050,6287,1988,6312,1922,6328,1851,6334,1777,6328,1703,6312,1632,6287,1565,6253,1503,6210,1447,6161,1398,6105,1355,6043,1321,5976,1296,5906,1280,5831,1275xe" filled="true" fillcolor="#d1d3d4" stroked="false">
                <v:path arrowok="t"/>
                <v:fill type="solid"/>
              </v:shape>
            </v:group>
            <v:group style="position:absolute;left:5329;top:1275;width:1005;height:1005" coordorigin="5329,1275" coordsize="1005,1005">
              <v:shape style="position:absolute;left:5329;top:1275;width:1005;height:1005" coordorigin="5329,1275" coordsize="1005,1005" path="m5831,1275l5906,1280,5976,1296,6043,1321,6105,1355,6161,1398,6210,1447,6253,1503,6287,1565,6312,1632,6328,1703,6334,1777,6328,1851,6312,1922,6287,1988,6253,2050,6210,2106,6161,2156,6105,2198,6043,2232,5976,2258,5906,2273,5831,2279,5757,2273,5686,2258,5620,2232,5558,2198,5502,2156,5452,2106,5410,2050,5376,1988,5351,1922,5335,1851,5329,1777,5335,1703,5351,1632,5376,1565,5410,1503,5452,1447,5502,1398,5558,1355,5620,1321,5686,1296,5757,1280,5831,1275xe" filled="false" stroked="true" strokeweight=".425pt" strokecolor="#231f20">
                <v:path arrowok="t"/>
              </v:shape>
            </v:group>
            <v:group style="position:absolute;left:5562;top:1311;width:457;height:890" coordorigin="5562,1311" coordsize="457,890">
              <v:shape style="position:absolute;left:5562;top:1311;width:457;height:890" coordorigin="5562,1311" coordsize="457,890" path="m5562,2200l6018,1311e" filled="false" stroked="true" strokeweight=".334pt" strokecolor="#6d6e71">
                <v:path arrowok="t"/>
              </v:shape>
            </v:group>
            <v:group style="position:absolute;left:5340;top:1438;width:122;height:237" coordorigin="5340,1438" coordsize="122,237">
              <v:shape style="position:absolute;left:5340;top:1438;width:122;height:237" coordorigin="5340,1438" coordsize="122,237" path="m5340,1674l5461,1438e" filled="false" stroked="true" strokeweight=".334pt" strokecolor="#6d6e71">
                <v:path arrowok="t"/>
              </v:shape>
            </v:group>
            <v:group style="position:absolute;left:5331;top:1396;width:173;height:337" coordorigin="5331,1396" coordsize="173,337">
              <v:shape style="position:absolute;left:5331;top:1396;width:173;height:337" coordorigin="5331,1396" coordsize="173,337" path="m5331,1732l5504,1396e" filled="false" stroked="true" strokeweight=".334pt" strokecolor="#6d6e71">
                <v:path arrowok="t"/>
              </v:shape>
            </v:group>
            <v:group style="position:absolute;left:5329;top:1368;width:211;height:410" coordorigin="5329,1368" coordsize="211,410">
              <v:shape style="position:absolute;left:5329;top:1368;width:211;height:410" coordorigin="5329,1368" coordsize="211,410" path="m5329,1778l5540,1368e" filled="false" stroked="true" strokeweight=".334pt" strokecolor="#6d6e71">
                <v:path arrowok="t"/>
              </v:shape>
            </v:group>
            <v:group style="position:absolute;left:5331;top:1347;width:242;height:470" coordorigin="5331,1347" coordsize="242,470">
              <v:shape style="position:absolute;left:5331;top:1347;width:242;height:470" coordorigin="5331,1347" coordsize="242,470" path="m5331,1816l5572,1347e" filled="false" stroked="true" strokeweight=".334pt" strokecolor="#6d6e71">
                <v:path arrowok="t"/>
              </v:shape>
            </v:group>
            <v:group style="position:absolute;left:5335;top:1330;width:268;height:521" coordorigin="5335,1330" coordsize="268,521">
              <v:shape style="position:absolute;left:5335;top:1330;width:268;height:521" coordorigin="5335,1330" coordsize="268,521" path="m5335,1851l5602,1330e" filled="false" stroked="true" strokeweight=".334pt" strokecolor="#6d6e71">
                <v:path arrowok="t"/>
              </v:shape>
            </v:group>
            <v:group style="position:absolute;left:5340;top:1317;width:291;height:565" coordorigin="5340,1317" coordsize="291,565">
              <v:shape style="position:absolute;left:5340;top:1317;width:291;height:565" coordorigin="5340,1317" coordsize="291,565" path="m5340,1881l5630,1317e" filled="false" stroked="true" strokeweight=".334pt" strokecolor="#6d6e71">
                <v:path arrowok="t"/>
              </v:shape>
            </v:group>
            <v:group style="position:absolute;left:5347;top:1306;width:311;height:605" coordorigin="5347,1306" coordsize="311,605">
              <v:shape style="position:absolute;left:5347;top:1306;width:311;height:605" coordorigin="5347,1306" coordsize="311,605" path="m5347,1910l5657,1306e" filled="false" stroked="true" strokeweight=".334pt" strokecolor="#6d6e71">
                <v:path arrowok="t"/>
              </v:shape>
            </v:group>
            <v:group style="position:absolute;left:5355;top:1297;width:329;height:640" coordorigin="5355,1297" coordsize="329,640">
              <v:shape style="position:absolute;left:5355;top:1297;width:329;height:640" coordorigin="5355,1297" coordsize="329,640" path="m5355,1936l5683,1297e" filled="false" stroked="true" strokeweight=".334pt" strokecolor="#6d6e71">
                <v:path arrowok="t"/>
              </v:shape>
            </v:group>
            <v:group style="position:absolute;left:5364;top:1290;width:345;height:671" coordorigin="5364,1290" coordsize="345,671">
              <v:shape style="position:absolute;left:5364;top:1290;width:345;height:671" coordorigin="5364,1290" coordsize="345,671" path="m5364,1960l5708,1290e" filled="false" stroked="true" strokeweight=".334pt" strokecolor="#6d6e71">
                <v:path arrowok="t"/>
              </v:shape>
            </v:group>
            <v:group style="position:absolute;left:5374;top:1284;width:359;height:699" coordorigin="5374,1284" coordsize="359,699">
              <v:shape style="position:absolute;left:5374;top:1284;width:359;height:699" coordorigin="5374,1284" coordsize="359,699" path="m5374,1983l5732,1284e" filled="false" stroked="true" strokeweight=".334pt" strokecolor="#6d6e71">
                <v:path arrowok="t"/>
              </v:shape>
            </v:group>
            <v:group style="position:absolute;left:5384;top:1280;width:373;height:725" coordorigin="5384,1280" coordsize="373,725">
              <v:shape style="position:absolute;left:5384;top:1280;width:373;height:725" coordorigin="5384,1280" coordsize="373,725" path="m5384,2005l5756,1280e" filled="false" stroked="true" strokeweight=".334pt" strokecolor="#6d6e71">
                <v:path arrowok="t"/>
              </v:shape>
            </v:group>
            <v:group style="position:absolute;left:5395;top:1277;width:384;height:748" coordorigin="5395,1277" coordsize="384,748">
              <v:shape style="position:absolute;left:5395;top:1277;width:384;height:748" coordorigin="5395,1277" coordsize="384,748" path="m5395,2025l5779,1277e" filled="false" stroked="true" strokeweight=".334pt" strokecolor="#6d6e71">
                <v:path arrowok="t"/>
              </v:shape>
            </v:group>
            <v:group style="position:absolute;left:5406;top:1276;width:395;height:769" coordorigin="5406,1276" coordsize="395,769">
              <v:shape style="position:absolute;left:5406;top:1276;width:395;height:769" coordorigin="5406,1276" coordsize="395,769" path="m5406,2044l5801,1276e" filled="false" stroked="true" strokeweight=".334pt" strokecolor="#6d6e71">
                <v:path arrowok="t"/>
              </v:shape>
            </v:group>
            <v:group style="position:absolute;left:5418;top:1275;width:405;height:788" coordorigin="5418,1275" coordsize="405,788">
              <v:shape style="position:absolute;left:5418;top:1275;width:405;height:788" coordorigin="5418,1275" coordsize="405,788" path="m5418,2062l5823,1275e" filled="false" stroked="true" strokeweight=".334pt" strokecolor="#6d6e71">
                <v:path arrowok="t"/>
              </v:shape>
            </v:group>
            <v:group style="position:absolute;left:5431;top:1275;width:414;height:805" coordorigin="5431,1275" coordsize="414,805">
              <v:shape style="position:absolute;left:5431;top:1275;width:414;height:805" coordorigin="5431,1275" coordsize="414,805" path="m5431,2080l5844,1275e" filled="false" stroked="true" strokeweight=".334pt" strokecolor="#6d6e71">
                <v:path arrowok="t"/>
              </v:shape>
            </v:group>
            <v:group style="position:absolute;left:5444;top:1276;width:422;height:821" coordorigin="5444,1276" coordsize="422,821">
              <v:shape style="position:absolute;left:5444;top:1276;width:422;height:821" coordorigin="5444,1276" coordsize="422,821" path="m5444,2096l5865,1276e" filled="false" stroked="true" strokeweight=".334pt" strokecolor="#6d6e71">
                <v:path arrowok="t"/>
              </v:shape>
            </v:group>
            <v:group style="position:absolute;left:5457;top:1278;width:429;height:835" coordorigin="5457,1278" coordsize="429,835">
              <v:shape style="position:absolute;left:5457;top:1278;width:429;height:835" coordorigin="5457,1278" coordsize="429,835" path="m5457,2112l5886,1278e" filled="false" stroked="true" strokeweight=".334pt" strokecolor="#6d6e71">
                <v:path arrowok="t"/>
              </v:shape>
            </v:group>
            <v:group style="position:absolute;left:5471;top:1280;width:435;height:847" coordorigin="5471,1280" coordsize="435,847">
              <v:shape style="position:absolute;left:5471;top:1280;width:435;height:847" coordorigin="5471,1280" coordsize="435,847" path="m5471,2126l5906,1280e" filled="false" stroked="true" strokeweight=".334pt" strokecolor="#6d6e71">
                <v:path arrowok="t"/>
              </v:shape>
            </v:group>
            <v:group style="position:absolute;left:5485;top:1283;width:441;height:858" coordorigin="5485,1283" coordsize="441,858">
              <v:shape style="position:absolute;left:5485;top:1283;width:441;height:858" coordorigin="5485,1283" coordsize="441,858" path="m5485,2141l5925,1283e" filled="false" stroked="true" strokeweight=".334pt" strokecolor="#6d6e71">
                <v:path arrowok="t"/>
              </v:shape>
            </v:group>
            <v:group style="position:absolute;left:5500;top:1287;width:445;height:867" coordorigin="5500,1287" coordsize="445,867">
              <v:shape style="position:absolute;left:5500;top:1287;width:445;height:867" coordorigin="5500,1287" coordsize="445,867" path="m5500,2154l5945,1287e" filled="false" stroked="true" strokeweight=".334pt" strokecolor="#6d6e71">
                <v:path arrowok="t"/>
              </v:shape>
            </v:group>
            <v:group style="position:absolute;left:5515;top:1292;width:449;height:875" coordorigin="5515,1292" coordsize="449,875">
              <v:shape style="position:absolute;left:5515;top:1292;width:449;height:875" coordorigin="5515,1292" coordsize="449,875" path="m5515,2166l5964,1292e" filled="false" stroked="true" strokeweight=".334pt" strokecolor="#6d6e71">
                <v:path arrowok="t"/>
              </v:shape>
            </v:group>
            <v:group style="position:absolute;left:5530;top:1298;width:453;height:881" coordorigin="5530,1298" coordsize="453,881">
              <v:shape style="position:absolute;left:5530;top:1298;width:453;height:881" coordorigin="5530,1298" coordsize="453,881" path="m5530,2178l5982,1298e" filled="false" stroked="true" strokeweight=".334pt" strokecolor="#6d6e71">
                <v:path arrowok="t"/>
              </v:shape>
            </v:group>
            <v:group style="position:absolute;left:5546;top:1304;width:455;height:886" coordorigin="5546,1304" coordsize="455,886">
              <v:shape style="position:absolute;left:5546;top:1304;width:455;height:886" coordorigin="5546,1304" coordsize="455,886" path="m5546,2189l6001,1304e" filled="false" stroked="true" strokeweight=".334pt" strokecolor="#6d6e71">
                <v:path arrowok="t"/>
              </v:shape>
            </v:group>
            <v:group style="position:absolute;left:5361;top:1423;width:328;height:449" coordorigin="5361,1423" coordsize="328,449">
              <v:shape style="position:absolute;left:5361;top:1423;width:328;height:449" coordorigin="5361,1423" coordsize="328,449" path="m5682,1486l5534,1486,5547,1487,5560,1491,5600,1538,5601,1552,5600,1568,5578,1632,5519,1705,5447,1779,5361,1860,5361,1872,5601,1872,5634,1797,5460,1797,5512,1754,5586,1689,5632,1643,5673,1584,5688,1518,5686,1500,5682,1486xe" filled="true" fillcolor="#231f20" stroked="false">
                <v:path arrowok="t"/>
                <v:fill type="solid"/>
              </v:shape>
              <v:shape style="position:absolute;left:5361;top:1423;width:328;height:449" coordorigin="5361,1423" coordsize="328,449" path="m5654,1751l5638,1751,5631,1763,5623,1774,5567,1796,5548,1797,5634,1797,5654,1751xe" filled="true" fillcolor="#231f20" stroked="false">
                <v:path arrowok="t"/>
                <v:fill type="solid"/>
              </v:shape>
              <v:shape style="position:absolute;left:5361;top:1423;width:328;height:449" coordorigin="5361,1423" coordsize="328,449" path="m5577,1423l5507,1442,5462,1488,5442,1530,5454,1536,5472,1514,5491,1498,5511,1489,5534,1486,5682,1486,5680,1483,5621,1430,5600,1424,5577,1423xe" filled="true" fillcolor="#231f20" stroked="false">
                <v:path arrowok="t"/>
                <v:fill type="solid"/>
              </v:shape>
            </v:group>
            <v:group style="position:absolute;left:5660;top:1423;width:349;height:466" coordorigin="5660,1423" coordsize="349,466">
              <v:shape style="position:absolute;left:5660;top:1423;width:349;height:466" coordorigin="5660,1423" coordsize="349,466" path="m5707,1807l5688,1807,5679,1811,5664,1825,5660,1833,5660,1855,5720,1888,5739,1889,5767,1887,5794,1882,5820,1874,5846,1862,5862,1852,5800,1852,5790,1851,5779,1848,5769,1844,5759,1837,5745,1827,5735,1819,5727,1814,5722,1811,5715,1809,5707,1807xe" filled="true" fillcolor="#231f20" stroked="false">
                <v:path arrowok="t"/>
                <v:fill type="solid"/>
              </v:shape>
              <v:shape style="position:absolute;left:5660;top:1423;width:349;height:466" coordorigin="5660,1423" coordsize="349,466" path="m6009,1423l5822,1423,5721,1614,5742,1616,5761,1619,5826,1651,5867,1717,5872,1756,5871,1778,5837,1839,5800,1852,5862,1852,5909,1812,5946,1744,5953,1696,5951,1677,5920,1605,5858,1561,5789,1543,5811,1502,5984,1502,6009,1423xe" filled="true" fillcolor="#231f20" stroked="false">
                <v:path arrowok="t"/>
                <v:fill type="solid"/>
              </v:shape>
            </v:group>
            <v:group style="position:absolute;left:5419;top:1920;width:69;height:80" coordorigin="5419,1920" coordsize="69,80">
              <v:shape style="position:absolute;left:5419;top:1920;width:69;height:80" coordorigin="5419,1920" coordsize="69,80" path="m5465,1920l5444,1920,5436,1923,5422,1938,5419,1947,5419,1972,5422,1982,5435,1996,5444,1999,5463,1999,5470,1997,5481,1989,5483,1986,5449,1986,5444,1984,5440,1980,5437,1976,5435,1969,5435,1950,5437,1943,5444,1935,5449,1933,5484,1933,5483,1931,5473,1923,5465,1920xe" filled="true" fillcolor="#231f20" stroked="false">
                <v:path arrowok="t"/>
                <v:fill type="solid"/>
              </v:shape>
              <v:shape style="position:absolute;left:5419;top:1920;width:69;height:80" coordorigin="5419,1920" coordsize="69,80" path="m5472,1970l5471,1975,5468,1980,5462,1985,5459,1986,5483,1986,5485,1983,5487,1975,5472,1970xe" filled="true" fillcolor="#231f20" stroked="false">
                <v:path arrowok="t"/>
                <v:fill type="solid"/>
              </v:shape>
              <v:shape style="position:absolute;left:5419;top:1920;width:69;height:80" coordorigin="5419,1920" coordsize="69,80" path="m5484,1933l5459,1933,5463,1934,5468,1939,5470,1942,5471,1946,5487,1942,5485,1936,5484,1933xe" filled="true" fillcolor="#231f20" stroked="false">
                <v:path arrowok="t"/>
                <v:fill type="solid"/>
              </v:shape>
            </v:group>
            <v:group style="position:absolute;left:5501;top:1921;width:60;height:78" coordorigin="5501,1921" coordsize="60,78">
              <v:shape style="position:absolute;left:5501;top:1921;width:60;height:78" coordorigin="5501,1921" coordsize="60,78" path="m5560,1921l5501,1921,5501,1998,5561,1998,5561,1985,5517,1985,5517,1964,5557,1964,5557,1951,5517,1951,5517,1934,5560,1934,5560,1921xe" filled="true" fillcolor="#231f20" stroked="false">
                <v:path arrowok="t"/>
                <v:fill type="solid"/>
              </v:shape>
            </v:group>
            <v:group style="position:absolute;left:5575;top:1921;width:63;height:78" coordorigin="5575,1921" coordsize="63,78">
              <v:shape style="position:absolute;left:5575;top:1921;width:63;height:78" coordorigin="5575,1921" coordsize="63,78" path="m5590,1921l5575,1921,5575,1998,5589,1998,5589,1948,5607,1948,5590,1921xe" filled="true" fillcolor="#231f20" stroked="false">
                <v:path arrowok="t"/>
                <v:fill type="solid"/>
              </v:shape>
              <v:shape style="position:absolute;left:5575;top:1921;width:63;height:78" coordorigin="5575,1921" coordsize="63,78" path="m5607,1948l5589,1948,5621,1998,5637,1998,5637,1973,5622,1973,5607,1948xe" filled="true" fillcolor="#231f20" stroked="false">
                <v:path arrowok="t"/>
                <v:fill type="solid"/>
              </v:shape>
              <v:shape style="position:absolute;left:5575;top:1921;width:63;height:78" coordorigin="5575,1921" coordsize="63,78" path="m5637,1921l5622,1921,5622,1973,5637,1973,5637,1921xe" filled="true" fillcolor="#231f20" stroked="false">
                <v:path arrowok="t"/>
                <v:fill type="solid"/>
              </v:shape>
            </v:group>
            <v:group style="position:absolute;left:5648;top:1921;width:63;height:78" coordorigin="5648,1921" coordsize="63,78">
              <v:shape style="position:absolute;left:5648;top:1921;width:63;height:78" coordorigin="5648,1921" coordsize="63,78" path="m5688,1934l5672,1934,5672,1998,5688,1998,5688,1934xe" filled="true" fillcolor="#231f20" stroked="false">
                <v:path arrowok="t"/>
                <v:fill type="solid"/>
              </v:shape>
              <v:shape style="position:absolute;left:5648;top:1921;width:63;height:78" coordorigin="5648,1921" coordsize="63,78" path="m5711,1921l5648,1921,5648,1934,5711,1934,5711,1921xe" filled="true" fillcolor="#231f20" stroked="false">
                <v:path arrowok="t"/>
                <v:fill type="solid"/>
              </v:shape>
            </v:group>
            <v:group style="position:absolute;left:5705;top:1921;width:80;height:78" coordorigin="5705,1921" coordsize="80,78">
              <v:shape style="position:absolute;left:5705;top:1921;width:80;height:78" coordorigin="5705,1921" coordsize="80,78" path="m5753,1921l5736,1921,5705,1998,5722,1998,5729,1981,5777,1981,5772,1968,5734,1968,5744,1939,5760,1939,5753,1921xe" filled="true" fillcolor="#231f20" stroked="false">
                <v:path arrowok="t"/>
                <v:fill type="solid"/>
              </v:shape>
              <v:shape style="position:absolute;left:5705;top:1921;width:80;height:78" coordorigin="5705,1921" coordsize="80,78" path="m5777,1981l5760,1981,5767,1998,5784,1998,5777,1981xe" filled="true" fillcolor="#231f20" stroked="false">
                <v:path arrowok="t"/>
                <v:fill type="solid"/>
              </v:shape>
              <v:shape style="position:absolute;left:5705;top:1921;width:80;height:78" coordorigin="5705,1921" coordsize="80,78" path="m5760,1939l5744,1939,5755,1968,5772,1968,5760,1939xe" filled="true" fillcolor="#231f20" stroked="false">
                <v:path arrowok="t"/>
                <v:fill type="solid"/>
              </v:shape>
            </v:group>
            <v:group style="position:absolute;left:5777;top:1921;width:74;height:78" coordorigin="5777,1921" coordsize="74,78">
              <v:shape style="position:absolute;left:5777;top:1921;width:74;height:78" coordorigin="5777,1921" coordsize="74,78" path="m5794,1921l5777,1921,5805,1998,5822,1998,5829,1978,5814,1978,5794,1921xe" filled="true" fillcolor="#231f20" stroked="false">
                <v:path arrowok="t"/>
                <v:fill type="solid"/>
              </v:shape>
              <v:shape style="position:absolute;left:5777;top:1921;width:74;height:78" coordorigin="5777,1921" coordsize="74,78" path="m5850,1921l5833,1921,5814,1978,5829,1978,5850,1921xe" filled="true" fillcolor="#231f20" stroked="false">
                <v:path arrowok="t"/>
                <v:fill type="solid"/>
              </v:shape>
            </v:group>
            <v:group style="position:absolute;left:5855;top:1920;width:77;height:80" coordorigin="5855,1920" coordsize="77,80">
              <v:shape style="position:absolute;left:5855;top:1920;width:77;height:80" coordorigin="5855,1920" coordsize="77,80" path="m5905,1920l5887,1920,5881,1921,5855,1952,5855,1972,5858,1982,5872,1996,5882,1999,5905,1999,5914,1996,5924,1986,5887,1986,5882,1984,5873,1975,5871,1968,5871,1951,5873,1944,5881,1935,5887,1933,5924,1933,5914,1923,5905,1920xe" filled="true" fillcolor="#231f20" stroked="false">
                <v:path arrowok="t"/>
                <v:fill type="solid"/>
              </v:shape>
              <v:shape style="position:absolute;left:5855;top:1920;width:77;height:80" coordorigin="5855,1920" coordsize="77,80" path="m5924,1933l5900,1933,5905,1935,5913,1944,5915,1951,5915,1968,5913,1975,5905,1984,5900,1986,5924,1986,5928,1982,5931,1972,5932,1947,5928,1937,5924,1933xe" filled="true" fillcolor="#231f20" stroked="false">
                <v:path arrowok="t"/>
                <v:fill type="solid"/>
              </v:shape>
            </v:group>
            <v:group style="position:absolute;left:5940;top:1920;width:65;height:80" coordorigin="5940,1920" coordsize="65,80">
              <v:shape style="position:absolute;left:5940;top:1920;width:65;height:80" coordorigin="5940,1920" coordsize="65,80" path="m5955,1972l5940,1973,5941,1982,5944,1988,5955,1997,5963,2000,5979,2000,5985,1999,5994,1995,5998,1992,6001,1986,5968,1986,5964,1985,5958,1980,5956,1977,5955,1972xe" filled="true" fillcolor="#231f20" stroked="false">
                <v:path arrowok="t"/>
                <v:fill type="solid"/>
              </v:shape>
              <v:shape style="position:absolute;left:5940;top:1920;width:65;height:80" coordorigin="5940,1920" coordsize="65,80" path="m5982,1920l5966,1920,5960,1921,5943,1947,5945,1953,5954,1960,5959,1962,5975,1966,5979,1967,5984,1969,5985,1970,5988,1972,5988,1974,5988,1979,5987,1981,5982,1985,5978,1986,6001,1986,6003,1984,6004,1980,6004,1971,6003,1967,5967,1948,5962,1947,5959,1944,5958,1942,5958,1938,5959,1937,5963,1934,5967,1933,6000,1933,5999,1930,5994,1926,5989,1922,5982,1920xe" filled="true" fillcolor="#231f20" stroked="false">
                <v:path arrowok="t"/>
                <v:fill type="solid"/>
              </v:shape>
              <v:shape style="position:absolute;left:5940;top:1920;width:65;height:80" coordorigin="5940,1920" coordsize="65,80" path="m6000,1933l5976,1933,5979,1933,5984,1937,5985,1940,5986,1944,6002,1943,6002,1936,6000,1933xe" filled="true" fillcolor="#231f20" stroked="false">
                <v:path arrowok="t"/>
                <v:fill type="solid"/>
              </v:shape>
            </v:group>
            <v:group style="position:absolute;left:5954;top:1613;width:292;height:457" coordorigin="5954,1613" coordsize="292,457">
              <v:shape style="position:absolute;left:5954;top:1613;width:292;height:457" coordorigin="5954,1613" coordsize="292,457" path="m5954,1613l6011,1642,6069,1674,6123,1709,6169,1748,6223,1818,6246,1883,6243,1941,6219,1991,6179,2029,6127,2056,6067,2070e" filled="false" stroked="true" strokeweight=".669pt" strokecolor="#231f20">
                <v:path arrowok="t"/>
              </v:shape>
              <v:shape style="position:absolute;left:5781;top:1418;width:484;height:671" type="#_x0000_t75" stroked="false">
                <v:imagedata r:id="rId29" o:title=""/>
              </v:shape>
            </v:group>
            <v:group style="position:absolute;left:5621;top:1931;width:555;height:221" coordorigin="5621,1931" coordsize="555,221">
              <v:shape style="position:absolute;left:5621;top:1931;width:555;height:221" coordorigin="5621,1931" coordsize="555,221" path="m6175,1931l6140,1992,6094,2046,6040,2090,5977,2123,5908,2144,5834,2151,5777,2147,5722,2135,5670,2114,5621,2085e" filled="false" stroked="true" strokeweight=".717pt" strokecolor="#231f20">
                <v:path arrowok="t"/>
              </v:shape>
            </v:group>
            <v:group style="position:absolute;left:5329;top:1275;width:1005;height:1005" coordorigin="5329,1275" coordsize="1005,1005">
              <v:shape style="position:absolute;left:5329;top:1275;width:1005;height:1005" coordorigin="5329,1275" coordsize="1005,1005" path="m5831,1275l5906,1280,5976,1296,6043,1321,6105,1355,6161,1398,6210,1447,6253,1503,6287,1565,6312,1632,6328,1703,6334,1777,6328,1851,6312,1922,6287,1988,6253,2050,6210,2106,6161,2156,6105,2198,6043,2232,5976,2258,5906,2273,5831,2279,5757,2273,5686,2258,5620,2232,5558,2198,5502,2156,5452,2106,5410,2050,5376,1988,5351,1922,5335,1851,5329,1777,5335,1703,5351,1632,5376,1565,5410,1503,5452,1447,5502,1398,5558,1355,5620,1321,5686,1296,5757,1280,5831,1275xe" filled="false" stroked="true" strokeweight=".567pt" strokecolor="#231f20">
                <v:path arrowok="t"/>
              </v:shape>
              <v:shape style="position:absolute;left:5674;top:2102;width:326;height:132" type="#_x0000_t75" stroked="false">
                <v:imagedata r:id="rId30" o:title=""/>
              </v:shape>
            </v:group>
            <v:group style="position:absolute;left:6667;top:326;width:921;height:921" coordorigin="6667,326" coordsize="921,921">
              <v:shape style="position:absolute;left:6667;top:326;width:921;height:921" coordorigin="6667,326" coordsize="921,921" path="m7127,326l7052,332,6982,350,6915,378,6855,415,6802,461,6755,515,6718,575,6690,641,6673,712,6667,787,6673,861,6690,932,6718,998,6755,1059,6802,1112,6855,1158,6915,1196,6982,1224,7052,1241,7127,1247,7202,1241,7272,1224,7339,1196,7399,1158,7452,1112,7498,1059,7536,998,7564,932,7581,861,7587,787,7581,712,7564,641,7536,575,7498,515,7452,461,7399,415,7339,378,7272,350,7202,332,7127,326xe" filled="true" fillcolor="#d1d3d4" stroked="false">
                <v:path arrowok="t"/>
                <v:fill type="solid"/>
              </v:shape>
            </v:group>
            <v:group style="position:absolute;left:6667;top:326;width:921;height:921" coordorigin="6667,326" coordsize="921,921">
              <v:shape style="position:absolute;left:6667;top:326;width:921;height:921" coordorigin="6667,326" coordsize="921,921" path="m7127,326l7202,332,7272,350,7339,378,7399,415,7452,461,7498,515,7536,575,7564,641,7581,712,7587,787,7581,861,7564,932,7536,998,7498,1059,7452,1112,7399,1158,7339,1196,7272,1224,7202,1241,7127,1247,7052,1241,6982,1224,6915,1196,6855,1158,6802,1112,6755,1059,6718,998,6690,932,6673,861,6667,787,6673,712,6690,641,6718,575,6755,515,6802,461,6855,415,6915,378,6982,350,7052,332,7127,326xe" filled="false" stroked="true" strokeweight=".425pt" strokecolor="#231f20">
                <v:path arrowok="t"/>
              </v:shape>
            </v:group>
            <v:group style="position:absolute;left:6880;top:359;width:419;height:816" coordorigin="6880,359" coordsize="419,816">
              <v:shape style="position:absolute;left:6880;top:359;width:419;height:816" coordorigin="6880,359" coordsize="419,816" path="m6880,1175l7298,359e" filled="false" stroked="true" strokeweight=".306pt" strokecolor="#6d6e71">
                <v:path arrowok="t"/>
              </v:shape>
            </v:group>
            <v:group style="position:absolute;left:6676;top:476;width:112;height:217" coordorigin="6676,476" coordsize="112,217">
              <v:shape style="position:absolute;left:6676;top:476;width:112;height:217" coordorigin="6676,476" coordsize="112,217" path="m6676,692l6788,476e" filled="false" stroked="true" strokeweight=".306pt" strokecolor="#6d6e71">
                <v:path arrowok="t"/>
              </v:shape>
            </v:group>
            <v:group style="position:absolute;left:6668;top:438;width:159;height:309" coordorigin="6668,438" coordsize="159,309">
              <v:shape style="position:absolute;left:6668;top:438;width:159;height:309" coordorigin="6668,438" coordsize="159,309" path="m6668,746l6827,438e" filled="false" stroked="true" strokeweight=".306pt" strokecolor="#6d6e71">
                <v:path arrowok="t"/>
              </v:shape>
            </v:group>
            <v:group style="position:absolute;left:6667;top:412;width:193;height:376" coordorigin="6667,412" coordsize="193,376">
              <v:shape style="position:absolute;left:6667;top:412;width:193;height:376" coordorigin="6667,412" coordsize="193,376" path="m6667,788l6860,412e" filled="false" stroked="true" strokeweight=".306pt" strokecolor="#6d6e71">
                <v:path arrowok="t"/>
              </v:shape>
            </v:group>
            <v:group style="position:absolute;left:6668;top:393;width:222;height:431" coordorigin="6668,393" coordsize="222,431">
              <v:shape style="position:absolute;left:6668;top:393;width:222;height:431" coordorigin="6668,393" coordsize="222,431" path="m6668,823l6889,393e" filled="false" stroked="true" strokeweight=".306pt" strokecolor="#6d6e71">
                <v:path arrowok="t"/>
              </v:shape>
            </v:group>
            <v:group style="position:absolute;left:6672;top:377;width:246;height:478" coordorigin="6672,377" coordsize="246,478">
              <v:shape style="position:absolute;left:6672;top:377;width:246;height:478" coordorigin="6672,377" coordsize="246,478" path="m6672,854l6917,377e" filled="false" stroked="true" strokeweight=".306pt" strokecolor="#6d6e71">
                <v:path arrowok="t"/>
              </v:shape>
            </v:group>
            <v:group style="position:absolute;left:6677;top:365;width:266;height:518" coordorigin="6677,365" coordsize="266,518">
              <v:shape style="position:absolute;left:6677;top:365;width:266;height:518" coordorigin="6677,365" coordsize="266,518" path="m6677,883l6943,365e" filled="false" stroked="true" strokeweight=".306pt" strokecolor="#6d6e71">
                <v:path arrowok="t"/>
              </v:shape>
            </v:group>
            <v:group style="position:absolute;left:6683;top:355;width:285;height:554" coordorigin="6683,355" coordsize="285,554">
              <v:shape style="position:absolute;left:6683;top:355;width:285;height:554" coordorigin="6683,355" coordsize="285,554" path="m6683,909l6967,355e" filled="false" stroked="true" strokeweight=".306pt" strokecolor="#6d6e71">
                <v:path arrowok="t"/>
              </v:shape>
            </v:group>
            <v:group style="position:absolute;left:6690;top:347;width:301;height:586" coordorigin="6690,347" coordsize="301,586">
              <v:shape style="position:absolute;left:6690;top:347;width:301;height:586" coordorigin="6690,347" coordsize="301,586" path="m6690,933l6991,347e" filled="false" stroked="true" strokeweight=".306pt" strokecolor="#6d6e71">
                <v:path arrowok="t"/>
              </v:shape>
            </v:group>
            <v:group style="position:absolute;left:6698;top:340;width:316;height:615" coordorigin="6698,340" coordsize="316,615">
              <v:shape style="position:absolute;left:6698;top:340;width:316;height:615" coordorigin="6698,340" coordsize="316,615" path="m6698,955l7014,340e" filled="false" stroked="true" strokeweight=".306pt" strokecolor="#6d6e71">
                <v:path arrowok="t"/>
              </v:shape>
            </v:group>
            <v:group style="position:absolute;left:6707;top:335;width:329;height:641" coordorigin="6707,335" coordsize="329,641">
              <v:shape style="position:absolute;left:6707;top:335;width:329;height:641" coordorigin="6707,335" coordsize="329,641" path="m6707,976l7036,335e" filled="false" stroked="true" strokeweight=".306pt" strokecolor="#6d6e71">
                <v:path arrowok="t"/>
              </v:shape>
            </v:group>
            <v:group style="position:absolute;left:6717;top:332;width:342;height:665" coordorigin="6717,332" coordsize="342,665">
              <v:shape style="position:absolute;left:6717;top:332;width:342;height:665" coordorigin="6717,332" coordsize="342,665" path="m6717,996l7058,332e" filled="false" stroked="true" strokeweight=".306pt" strokecolor="#6d6e71">
                <v:path arrowok="t"/>
              </v:shape>
            </v:group>
            <v:group style="position:absolute;left:6727;top:329;width:352;height:686" coordorigin="6727,329" coordsize="352,686">
              <v:shape style="position:absolute;left:6727;top:329;width:352;height:686" coordorigin="6727,329" coordsize="352,686" path="m6727,1014l7079,329e" filled="false" stroked="true" strokeweight=".306pt" strokecolor="#6d6e71">
                <v:path arrowok="t"/>
              </v:shape>
            </v:group>
            <v:group style="position:absolute;left:6737;top:327;width:362;height:705" coordorigin="6737,327" coordsize="362,705">
              <v:shape style="position:absolute;left:6737;top:327;width:362;height:705" coordorigin="6737,327" coordsize="362,705" path="m6737,1032l7099,327e" filled="false" stroked="true" strokeweight=".306pt" strokecolor="#6d6e71">
                <v:path arrowok="t"/>
              </v:shape>
            </v:group>
            <v:group style="position:absolute;left:6748;top:327;width:371;height:723" coordorigin="6748,327" coordsize="371,723">
              <v:shape style="position:absolute;left:6748;top:327;width:371;height:723" coordorigin="6748,327" coordsize="371,723" path="m6748,1049l7119,327e" filled="false" stroked="true" strokeweight=".306pt" strokecolor="#6d6e71">
                <v:path arrowok="t"/>
              </v:shape>
            </v:group>
            <v:group style="position:absolute;left:6760;top:327;width:379;height:738" coordorigin="6760,327" coordsize="379,738">
              <v:shape style="position:absolute;left:6760;top:327;width:379;height:738" coordorigin="6760,327" coordsize="379,738" path="m6760,1064l7139,327e" filled="false" stroked="true" strokeweight=".306pt" strokecolor="#6d6e71">
                <v:path arrowok="t"/>
              </v:shape>
            </v:group>
            <v:group style="position:absolute;left:6772;top:327;width:387;height:752" coordorigin="6772,327" coordsize="387,752">
              <v:shape style="position:absolute;left:6772;top:327;width:387;height:752" coordorigin="6772,327" coordsize="387,752" path="m6772,1079l7158,327e" filled="false" stroked="true" strokeweight=".306pt" strokecolor="#6d6e71">
                <v:path arrowok="t"/>
              </v:shape>
            </v:group>
            <v:group style="position:absolute;left:6784;top:329;width:393;height:765" coordorigin="6784,329" coordsize="393,765">
              <v:shape style="position:absolute;left:6784;top:329;width:393;height:765" coordorigin="6784,329" coordsize="393,765" path="m6784,1094l7177,329e" filled="false" stroked="true" strokeweight=".306pt" strokecolor="#6d6e71">
                <v:path arrowok="t"/>
              </v:shape>
            </v:group>
            <v:group style="position:absolute;left:6797;top:331;width:399;height:776" coordorigin="6797,331" coordsize="399,776">
              <v:shape style="position:absolute;left:6797;top:331;width:399;height:776" coordorigin="6797,331" coordsize="399,776" path="m6797,1107l7195,331e" filled="false" stroked="true" strokeweight=".306pt" strokecolor="#6d6e71">
                <v:path arrowok="t"/>
              </v:shape>
            </v:group>
            <v:group style="position:absolute;left:6810;top:335;width:404;height:786" coordorigin="6810,335" coordsize="404,786">
              <v:shape style="position:absolute;left:6810;top:335;width:404;height:786" coordorigin="6810,335" coordsize="404,786" path="m6810,1120l7213,335e" filled="false" stroked="true" strokeweight=".306pt" strokecolor="#6d6e71">
                <v:path arrowok="t"/>
              </v:shape>
            </v:group>
            <v:group style="position:absolute;left:6823;top:338;width:408;height:795" coordorigin="6823,338" coordsize="408,795">
              <v:shape style="position:absolute;left:6823;top:338;width:408;height:795" coordorigin="6823,338" coordsize="408,795" path="m6823,1132l7231,338e" filled="false" stroked="true" strokeweight=".306pt" strokecolor="#6d6e71">
                <v:path arrowok="t"/>
              </v:shape>
            </v:group>
            <v:group style="position:absolute;left:6837;top:343;width:412;height:802" coordorigin="6837,343" coordsize="412,802">
              <v:shape style="position:absolute;left:6837;top:343;width:412;height:802" coordorigin="6837,343" coordsize="412,802" path="m6837,1144l7248,343e" filled="false" stroked="true" strokeweight=".306pt" strokecolor="#6d6e71">
                <v:path arrowok="t"/>
              </v:shape>
            </v:group>
            <v:group style="position:absolute;left:6851;top:348;width:415;height:808" coordorigin="6851,348" coordsize="415,808">
              <v:shape style="position:absolute;left:6851;top:348;width:415;height:808" coordorigin="6851,348" coordsize="415,808" path="m6851,1155l7265,348e" filled="false" stroked="true" strokeweight=".306pt" strokecolor="#6d6e71">
                <v:path arrowok="t"/>
              </v:shape>
            </v:group>
            <v:group style="position:absolute;left:6865;top:353;width:417;height:812" coordorigin="6865,353" coordsize="417,812">
              <v:shape style="position:absolute;left:6865;top:353;width:417;height:812" coordorigin="6865,353" coordsize="417,812" path="m6865,1165l7282,353e" filled="false" stroked="true" strokeweight=".306pt" strokecolor="#6d6e71">
                <v:path arrowok="t"/>
              </v:shape>
            </v:group>
            <v:group style="position:absolute;left:6717;top:470;width:293;height:412" coordorigin="6717,470" coordsize="293,412">
              <v:shape style="position:absolute;left:6717;top:470;width:293;height:412" coordorigin="6717,470" coordsize="293,412" path="m6757,810l6741,810,6733,813,6720,826,6717,833,6717,852,6783,882,6806,881,6829,876,6851,869,6872,859,6887,850,6823,850,6811,845,6783,823,6772,815,6769,814,6763,811,6757,810xe" filled="true" fillcolor="#231f20" stroked="false">
                <v:path arrowok="t"/>
                <v:fill type="solid"/>
              </v:shape>
              <v:shape style="position:absolute;left:6717;top:470;width:293;height:412" coordorigin="6717,470" coordsize="293,412" path="m7009,470l6852,470,6768,639,6786,641,6802,643,6856,672,6890,730,6895,765,6893,784,6865,839,6834,850,6887,850,6938,795,6961,733,6962,712,6961,694,6935,631,6882,592,6825,576,6843,540,6989,540,7009,470xe" filled="true" fillcolor="#231f20" stroked="false">
                <v:path arrowok="t"/>
                <v:fill type="solid"/>
              </v:shape>
            </v:group>
            <v:group style="position:absolute;left:6982;top:454;width:305;height:435" coordorigin="6982,454" coordsize="305,435">
              <v:shape style="position:absolute;left:6982;top:454;width:305;height:435" coordorigin="6982,454" coordsize="305,435" path="m7187,454l7115,478,7067,527,7022,600,6997,664,6983,735,6982,771,6982,787,7001,845,7051,886,7076,889,7090,888,7071,869,7064,866,7052,855,7049,847,7049,831,7064,754,7082,695,7109,610,7134,539,7167,481,7182,475,7246,475,7242,472,7230,464,7217,459,7202,455,7187,454xe" filled="true" fillcolor="#231f20" stroked="false">
                <v:path arrowok="t"/>
                <v:fill type="solid"/>
              </v:shape>
              <v:shape style="position:absolute;left:6982;top:454;width:305;height:435" coordorigin="6982,454" coordsize="305,435" path="m7246,475l7198,475,7205,478,7211,484,7217,490,7220,498,7219,510,7209,575,7181,667,7146,773,7125,831,7089,869,7146,869,7193,830,7233,772,7264,702,7282,625,7286,575,7285,561,7262,492,7253,481,7246,475xe" filled="true" fillcolor="#231f20" stroked="false">
                <v:path arrowok="t"/>
                <v:fill type="solid"/>
              </v:shape>
            </v:group>
            <v:group style="position:absolute;left:6749;top:918;width:63;height:74" coordorigin="6749,918" coordsize="63,74">
              <v:shape style="position:absolute;left:6749;top:918;width:63;height:74" coordorigin="6749,918" coordsize="63,74" path="m6791,918l6772,918,6764,921,6752,934,6749,943,6749,966,6752,975,6764,988,6772,991,6789,991,6796,989,6806,982,6808,979,6776,979,6772,977,6765,969,6764,963,6764,946,6765,939,6772,932,6776,930,6808,930,6807,929,6798,920,6791,918xe" filled="true" fillcolor="#231f20" stroked="false">
                <v:path arrowok="t"/>
                <v:fill type="solid"/>
              </v:shape>
              <v:shape style="position:absolute;left:6749;top:918;width:63;height:74" coordorigin="6749,918" coordsize="63,74" path="m6797,964l6796,969,6794,973,6789,978,6785,979,6808,979,6809,976,6812,968,6797,964xe" filled="true" fillcolor="#231f20" stroked="false">
                <v:path arrowok="t"/>
                <v:fill type="solid"/>
              </v:shape>
              <v:shape style="position:absolute;left:6749;top:918;width:63;height:74" coordorigin="6749,918" coordsize="63,74" path="m6808,930l6786,930,6789,931,6794,935,6796,938,6797,942,6811,939,6810,933,6808,930xe" filled="true" fillcolor="#231f20" stroked="false">
                <v:path arrowok="t"/>
                <v:fill type="solid"/>
              </v:shape>
            </v:group>
            <v:group style="position:absolute;left:6824;top:919;width:55;height:71" coordorigin="6824,919" coordsize="55,71">
              <v:shape style="position:absolute;left:6824;top:919;width:55;height:71" coordorigin="6824,919" coordsize="55,71" path="m6878,919l6824,919,6824,990,6879,990,6879,978,6839,978,6839,959,6875,959,6875,947,6839,947,6839,931,6878,931,6878,919xe" filled="true" fillcolor="#231f20" stroked="false">
                <v:path arrowok="t"/>
                <v:fill type="solid"/>
              </v:shape>
            </v:group>
            <v:group style="position:absolute;left:6892;top:919;width:58;height:71" coordorigin="6892,919" coordsize="58,71">
              <v:shape style="position:absolute;left:6892;top:919;width:58;height:71" coordorigin="6892,919" coordsize="58,71" path="m6906,919l6892,919,6892,990,6905,990,6905,944,6921,944,6906,919xe" filled="true" fillcolor="#231f20" stroked="false">
                <v:path arrowok="t"/>
                <v:fill type="solid"/>
              </v:shape>
              <v:shape style="position:absolute;left:6892;top:919;width:58;height:71" coordorigin="6892,919" coordsize="58,71" path="m6921,944l6905,944,6934,990,6949,990,6949,966,6935,966,6921,944xe" filled="true" fillcolor="#231f20" stroked="false">
                <v:path arrowok="t"/>
                <v:fill type="solid"/>
              </v:shape>
              <v:shape style="position:absolute;left:6892;top:919;width:58;height:71" coordorigin="6892,919" coordsize="58,71" path="m6949,919l6935,919,6935,966,6949,966,6949,919xe" filled="true" fillcolor="#231f20" stroked="false">
                <v:path arrowok="t"/>
                <v:fill type="solid"/>
              </v:shape>
            </v:group>
            <v:group style="position:absolute;left:6959;top:919;width:58;height:71" coordorigin="6959,919" coordsize="58,71">
              <v:shape style="position:absolute;left:6959;top:919;width:58;height:71" coordorigin="6959,919" coordsize="58,71" path="m6995,931l6981,931,6981,990,6995,990,6995,931xe" filled="true" fillcolor="#231f20" stroked="false">
                <v:path arrowok="t"/>
                <v:fill type="solid"/>
              </v:shape>
              <v:shape style="position:absolute;left:6959;top:919;width:58;height:71" coordorigin="6959,919" coordsize="58,71" path="m7017,919l6959,919,6959,931,7017,931,7017,919xe" filled="true" fillcolor="#231f20" stroked="false">
                <v:path arrowok="t"/>
                <v:fill type="solid"/>
              </v:shape>
            </v:group>
            <v:group style="position:absolute;left:7011;top:919;width:73;height:71" coordorigin="7011,919" coordsize="73,71">
              <v:shape style="position:absolute;left:7011;top:919;width:73;height:71" coordorigin="7011,919" coordsize="73,71" path="m7055,919l7040,919,7011,990,7027,990,7033,974,7077,974,7072,962,7037,962,7047,936,7062,936,7055,919xe" filled="true" fillcolor="#231f20" stroked="false">
                <v:path arrowok="t"/>
                <v:fill type="solid"/>
              </v:shape>
              <v:shape style="position:absolute;left:7011;top:919;width:73;height:71" coordorigin="7011,919" coordsize="73,71" path="m7077,974l7062,974,7068,990,7084,990,7077,974xe" filled="true" fillcolor="#231f20" stroked="false">
                <v:path arrowok="t"/>
                <v:fill type="solid"/>
              </v:shape>
              <v:shape style="position:absolute;left:7011;top:919;width:73;height:71" coordorigin="7011,919" coordsize="73,71" path="m7062,936l7047,936,7057,962,7072,962,7062,936xe" filled="true" fillcolor="#231f20" stroked="false">
                <v:path arrowok="t"/>
                <v:fill type="solid"/>
              </v:shape>
            </v:group>
            <v:group style="position:absolute;left:7077;top:919;width:68;height:71" coordorigin="7077,919" coordsize="68,71">
              <v:shape style="position:absolute;left:7077;top:919;width:68;height:71" coordorigin="7077,919" coordsize="68,71" path="m7093,919l7077,919,7103,990,7118,990,7125,971,7111,971,7093,919xe" filled="true" fillcolor="#231f20" stroked="false">
                <v:path arrowok="t"/>
                <v:fill type="solid"/>
              </v:shape>
              <v:shape style="position:absolute;left:7077;top:919;width:68;height:71" coordorigin="7077,919" coordsize="68,71" path="m7144,919l7129,919,7111,971,7125,971,7144,919xe" filled="true" fillcolor="#231f20" stroked="false">
                <v:path arrowok="t"/>
                <v:fill type="solid"/>
              </v:shape>
            </v:group>
            <v:group style="position:absolute;left:7149;top:918;width:71;height:74" coordorigin="7149,918" coordsize="71,74">
              <v:shape style="position:absolute;left:7149;top:918;width:71;height:74" coordorigin="7149,918" coordsize="71,74" path="m7194,918l7178,918,7173,919,7149,948,7149,966,7152,975,7164,988,7173,991,7194,991,7203,988,7212,979,7178,979,7173,977,7166,968,7164,962,7164,946,7166,940,7173,932,7178,930,7212,930,7203,921,7194,918xe" filled="true" fillcolor="#231f20" stroked="false">
                <v:path arrowok="t"/>
                <v:fill type="solid"/>
              </v:shape>
              <v:shape style="position:absolute;left:7149;top:918;width:71;height:74" coordorigin="7149,918" coordsize="71,74" path="m7212,930l7190,930,7195,932,7202,940,7204,946,7204,962,7202,968,7194,977,7190,979,7212,979,7216,975,7219,966,7219,943,7216,934,7212,930xe" filled="true" fillcolor="#231f20" stroked="false">
                <v:path arrowok="t"/>
                <v:fill type="solid"/>
              </v:shape>
            </v:group>
            <v:group style="position:absolute;left:7226;top:918;width:59;height:74" coordorigin="7226,918" coordsize="59,74">
              <v:shape style="position:absolute;left:7226;top:918;width:59;height:74" coordorigin="7226,918" coordsize="59,74" path="m7241,965l7226,967,7227,975,7230,981,7240,989,7247,991,7263,991,7268,990,7276,987,7280,984,7283,979,7252,979,7248,978,7243,973,7242,970,7241,965xe" filled="true" fillcolor="#231f20" stroked="false">
                <v:path arrowok="t"/>
                <v:fill type="solid"/>
              </v:shape>
              <v:shape style="position:absolute;left:7226;top:918;width:59;height:74" coordorigin="7226,918" coordsize="59,74" path="m7265,918l7250,918,7245,919,7229,943,7231,948,7239,955,7244,957,7258,960,7262,961,7266,963,7268,964,7270,966,7271,968,7271,972,7269,974,7265,978,7261,979,7283,979,7284,977,7285,973,7285,965,7284,961,7252,944,7247,942,7244,940,7243,938,7243,935,7244,933,7248,930,7251,930,7282,930,7281,928,7271,920,7265,918xe" filled="true" fillcolor="#231f20" stroked="false">
                <v:path arrowok="t"/>
                <v:fill type="solid"/>
              </v:shape>
              <v:shape style="position:absolute;left:7226;top:918;width:59;height:74" coordorigin="7226,918" coordsize="59,74" path="m7282,930l7259,930,7263,930,7267,934,7268,936,7269,940,7283,939,7283,933,7282,930xe" filled="true" fillcolor="#231f20" stroked="false">
                <v:path arrowok="t"/>
                <v:fill type="solid"/>
              </v:shape>
            </v:group>
            <v:group style="position:absolute;left:7239;top:636;width:269;height:419" coordorigin="7239,636" coordsize="269,419">
              <v:shape style="position:absolute;left:7239;top:636;width:269;height:419" coordorigin="7239,636" coordsize="269,419" path="m7239,636l7344,692,7437,760,7491,835,7508,903,7495,961,7459,1008,7406,1040,7343,1055e" filled="false" stroked="true" strokeweight=".613pt" strokecolor="#231f20">
                <v:path arrowok="t"/>
              </v:shape>
              <v:shape style="position:absolute;left:7081;top:459;width:444;height:614" type="#_x0000_t75" stroked="false">
                <v:imagedata r:id="rId31" o:title=""/>
              </v:shape>
            </v:group>
            <v:group style="position:absolute;left:6934;top:928;width:509;height:203" coordorigin="6934,928" coordsize="509,203">
              <v:shape style="position:absolute;left:6934;top:928;width:509;height:203" coordorigin="6934,928" coordsize="509,203" path="m7442,928l7402,995,7349,1051,7284,1093,7210,1121,7129,1130,7077,1126,7027,1115,6979,1096,6934,1069e" filled="false" stroked="true" strokeweight=".541pt" strokecolor="#231f20">
                <v:path arrowok="t"/>
              </v:shape>
            </v:group>
            <v:group style="position:absolute;left:6667;top:326;width:921;height:921" coordorigin="6667,326" coordsize="921,921">
              <v:shape style="position:absolute;left:6667;top:326;width:921;height:921" coordorigin="6667,326" coordsize="921,921" path="m7127,326l7202,332,7272,350,7339,378,7399,415,7452,461,7498,515,7536,575,7564,641,7581,712,7587,787,7581,861,7564,932,7536,998,7498,1059,7452,1112,7399,1158,7339,1196,7272,1224,7202,1241,7127,1247,7052,1241,6982,1224,6915,1196,6855,1158,6802,1112,6755,1059,6718,998,6690,932,6673,861,6667,787,6673,712,6690,641,6718,575,6755,515,6802,461,6855,415,6915,378,6982,350,7052,332,7127,326xe" filled="false" stroked="true" strokeweight=".567pt" strokecolor="#231f20">
                <v:path arrowok="t"/>
              </v:shape>
              <v:shape style="position:absolute;left:6984;top:1086;width:297;height:119" type="#_x0000_t75" stroked="false">
                <v:imagedata r:id="rId25" o:title=""/>
              </v:shape>
            </v:group>
            <v:group style="position:absolute;left:6410;top:1275;width:1005;height:1005" coordorigin="6410,1275" coordsize="1005,1005">
              <v:shape style="position:absolute;left:6410;top:1275;width:1005;height:1005" coordorigin="6410,1275" coordsize="1005,1005" path="m6913,1275l6838,1280,6768,1296,6701,1321,6639,1355,6583,1398,6534,1447,6491,1503,6457,1565,6432,1632,6416,1703,6410,1777,6416,1851,6432,1922,6457,1988,6491,2050,6534,2106,6583,2156,6639,2198,6701,2232,6768,2258,6838,2273,6913,2279,6987,2273,7058,2258,7124,2232,7186,2198,7242,2156,7291,2106,7334,2050,7368,1988,7393,1922,7409,1851,7415,1777,7409,1703,7393,1632,7368,1565,7334,1503,7291,1447,7242,1398,7186,1355,7124,1321,7058,1296,6987,1280,6913,1275xe" filled="true" fillcolor="#d1d3d4" stroked="false">
                <v:path arrowok="t"/>
                <v:fill type="solid"/>
              </v:shape>
            </v:group>
            <v:group style="position:absolute;left:6410;top:1275;width:1005;height:1005" coordorigin="6410,1275" coordsize="1005,1005">
              <v:shape style="position:absolute;left:6410;top:1275;width:1005;height:1005" coordorigin="6410,1275" coordsize="1005,1005" path="m6913,1275l6987,1280,7058,1296,7124,1321,7186,1355,7242,1398,7291,1447,7334,1503,7368,1565,7393,1632,7409,1703,7415,1777,7409,1851,7393,1922,7368,1988,7334,2050,7291,2106,7242,2156,7186,2198,7124,2232,7058,2258,6987,2273,6913,2279,6838,2273,6768,2258,6701,2232,6639,2198,6583,2156,6534,2106,6491,2050,6457,1988,6432,1922,6416,1851,6410,1777,6416,1703,6432,1632,6457,1565,6491,1503,6534,1447,6583,1398,6639,1355,6701,1321,6768,1296,6838,1280,6913,1275xe" filled="false" stroked="true" strokeweight=".425pt" strokecolor="#231f20">
                <v:path arrowok="t"/>
              </v:shape>
            </v:group>
            <v:group style="position:absolute;left:6643;top:1311;width:457;height:890" coordorigin="6643,1311" coordsize="457,890">
              <v:shape style="position:absolute;left:6643;top:1311;width:457;height:890" coordorigin="6643,1311" coordsize="457,890" path="m6643,2200l7100,1311e" filled="false" stroked="true" strokeweight=".334pt" strokecolor="#6d6e71">
                <v:path arrowok="t"/>
              </v:shape>
            </v:group>
            <v:group style="position:absolute;left:6421;top:1438;width:122;height:237" coordorigin="6421,1438" coordsize="122,237">
              <v:shape style="position:absolute;left:6421;top:1438;width:122;height:237" coordorigin="6421,1438" coordsize="122,237" path="m6421,1674l6542,1438e" filled="false" stroked="true" strokeweight=".334pt" strokecolor="#6d6e71">
                <v:path arrowok="t"/>
              </v:shape>
            </v:group>
            <v:group style="position:absolute;left:6412;top:1396;width:173;height:337" coordorigin="6412,1396" coordsize="173,337">
              <v:shape style="position:absolute;left:6412;top:1396;width:173;height:337" coordorigin="6412,1396" coordsize="173,337" path="m6412,1732l6585,1396e" filled="false" stroked="true" strokeweight=".334pt" strokecolor="#6d6e71">
                <v:path arrowok="t"/>
              </v:shape>
            </v:group>
            <v:group style="position:absolute;left:6410;top:1368;width:211;height:410" coordorigin="6410,1368" coordsize="211,410">
              <v:shape style="position:absolute;left:6410;top:1368;width:211;height:410" coordorigin="6410,1368" coordsize="211,410" path="m6410,1778l6621,1368e" filled="false" stroked="true" strokeweight=".334pt" strokecolor="#6d6e71">
                <v:path arrowok="t"/>
              </v:shape>
            </v:group>
            <v:group style="position:absolute;left:6412;top:1347;width:242;height:470" coordorigin="6412,1347" coordsize="242,470">
              <v:shape style="position:absolute;left:6412;top:1347;width:242;height:470" coordorigin="6412,1347" coordsize="242,470" path="m6412,1816l6653,1347e" filled="false" stroked="true" strokeweight=".334pt" strokecolor="#6d6e71">
                <v:path arrowok="t"/>
              </v:shape>
            </v:group>
            <v:group style="position:absolute;left:6416;top:1330;width:268;height:521" coordorigin="6416,1330" coordsize="268,521">
              <v:shape style="position:absolute;left:6416;top:1330;width:268;height:521" coordorigin="6416,1330" coordsize="268,521" path="m6416,1851l6683,1330e" filled="false" stroked="true" strokeweight=".334pt" strokecolor="#6d6e71">
                <v:path arrowok="t"/>
              </v:shape>
            </v:group>
            <v:group style="position:absolute;left:6421;top:1317;width:291;height:565" coordorigin="6421,1317" coordsize="291,565">
              <v:shape style="position:absolute;left:6421;top:1317;width:291;height:565" coordorigin="6421,1317" coordsize="291,565" path="m6421,1881l6711,1317e" filled="false" stroked="true" strokeweight=".334pt" strokecolor="#6d6e71">
                <v:path arrowok="t"/>
              </v:shape>
            </v:group>
            <v:group style="position:absolute;left:6428;top:1306;width:311;height:605" coordorigin="6428,1306" coordsize="311,605">
              <v:shape style="position:absolute;left:6428;top:1306;width:311;height:605" coordorigin="6428,1306" coordsize="311,605" path="m6428,1910l6738,1306e" filled="false" stroked="true" strokeweight=".334pt" strokecolor="#6d6e71">
                <v:path arrowok="t"/>
              </v:shape>
            </v:group>
            <v:group style="position:absolute;left:6436;top:1297;width:329;height:640" coordorigin="6436,1297" coordsize="329,640">
              <v:shape style="position:absolute;left:6436;top:1297;width:329;height:640" coordorigin="6436,1297" coordsize="329,640" path="m6436,1936l6764,1297e" filled="false" stroked="true" strokeweight=".334pt" strokecolor="#6d6e71">
                <v:path arrowok="t"/>
              </v:shape>
            </v:group>
            <v:group style="position:absolute;left:6445;top:1290;width:345;height:671" coordorigin="6445,1290" coordsize="345,671">
              <v:shape style="position:absolute;left:6445;top:1290;width:345;height:671" coordorigin="6445,1290" coordsize="345,671" path="m6445,1960l6789,1290e" filled="false" stroked="true" strokeweight=".334pt" strokecolor="#6d6e71">
                <v:path arrowok="t"/>
              </v:shape>
            </v:group>
            <v:group style="position:absolute;left:6455;top:1284;width:359;height:699" coordorigin="6455,1284" coordsize="359,699">
              <v:shape style="position:absolute;left:6455;top:1284;width:359;height:699" coordorigin="6455,1284" coordsize="359,699" path="m6455,1983l6814,1284e" filled="false" stroked="true" strokeweight=".334pt" strokecolor="#6d6e71">
                <v:path arrowok="t"/>
              </v:shape>
            </v:group>
            <v:group style="position:absolute;left:6465;top:1280;width:373;height:725" coordorigin="6465,1280" coordsize="373,725">
              <v:shape style="position:absolute;left:6465;top:1280;width:373;height:725" coordorigin="6465,1280" coordsize="373,725" path="m6465,2005l6837,1280e" filled="false" stroked="true" strokeweight=".334pt" strokecolor="#6d6e71">
                <v:path arrowok="t"/>
              </v:shape>
            </v:group>
            <v:group style="position:absolute;left:6476;top:1277;width:384;height:748" coordorigin="6476,1277" coordsize="384,748">
              <v:shape style="position:absolute;left:6476;top:1277;width:384;height:748" coordorigin="6476,1277" coordsize="384,748" path="m6476,2025l6860,1277e" filled="false" stroked="true" strokeweight=".334pt" strokecolor="#6d6e71">
                <v:path arrowok="t"/>
              </v:shape>
            </v:group>
            <v:group style="position:absolute;left:6487;top:1276;width:395;height:769" coordorigin="6487,1276" coordsize="395,769">
              <v:shape style="position:absolute;left:6487;top:1276;width:395;height:769" coordorigin="6487,1276" coordsize="395,769" path="m6487,2044l6882,1276e" filled="false" stroked="true" strokeweight=".334pt" strokecolor="#6d6e71">
                <v:path arrowok="t"/>
              </v:shape>
            </v:group>
            <v:group style="position:absolute;left:6500;top:1275;width:405;height:788" coordorigin="6500,1275" coordsize="405,788">
              <v:shape style="position:absolute;left:6500;top:1275;width:405;height:788" coordorigin="6500,1275" coordsize="405,788" path="m6500,2062l6904,1275e" filled="false" stroked="true" strokeweight=".334pt" strokecolor="#6d6e71">
                <v:path arrowok="t"/>
              </v:shape>
            </v:group>
            <v:group style="position:absolute;left:6512;top:1275;width:414;height:805" coordorigin="6512,1275" coordsize="414,805">
              <v:shape style="position:absolute;left:6512;top:1275;width:414;height:805" coordorigin="6512,1275" coordsize="414,805" path="m6512,2080l6925,1275e" filled="false" stroked="true" strokeweight=".334pt" strokecolor="#6d6e71">
                <v:path arrowok="t"/>
              </v:shape>
            </v:group>
            <v:group style="position:absolute;left:6525;top:1276;width:422;height:821" coordorigin="6525,1276" coordsize="422,821">
              <v:shape style="position:absolute;left:6525;top:1276;width:422;height:821" coordorigin="6525,1276" coordsize="422,821" path="m6525,2096l6946,1276e" filled="false" stroked="true" strokeweight=".334pt" strokecolor="#6d6e71">
                <v:path arrowok="t"/>
              </v:shape>
            </v:group>
            <v:group style="position:absolute;left:6538;top:1278;width:429;height:835" coordorigin="6538,1278" coordsize="429,835">
              <v:shape style="position:absolute;left:6538;top:1278;width:429;height:835" coordorigin="6538,1278" coordsize="429,835" path="m6538,2112l6967,1278e" filled="false" stroked="true" strokeweight=".334pt" strokecolor="#6d6e71">
                <v:path arrowok="t"/>
              </v:shape>
            </v:group>
            <v:group style="position:absolute;left:6552;top:1280;width:435;height:847" coordorigin="6552,1280" coordsize="435,847">
              <v:shape style="position:absolute;left:6552;top:1280;width:435;height:847" coordorigin="6552,1280" coordsize="435,847" path="m6552,2126l6987,1280e" filled="false" stroked="true" strokeweight=".334pt" strokecolor="#6d6e71">
                <v:path arrowok="t"/>
              </v:shape>
            </v:group>
            <v:group style="position:absolute;left:6566;top:1283;width:441;height:858" coordorigin="6566,1283" coordsize="441,858">
              <v:shape style="position:absolute;left:6566;top:1283;width:441;height:858" coordorigin="6566,1283" coordsize="441,858" path="m6566,2141l7007,1283e" filled="false" stroked="true" strokeweight=".334pt" strokecolor="#6d6e71">
                <v:path arrowok="t"/>
              </v:shape>
            </v:group>
            <v:group style="position:absolute;left:6581;top:1287;width:445;height:867" coordorigin="6581,1287" coordsize="445,867">
              <v:shape style="position:absolute;left:6581;top:1287;width:445;height:867" coordorigin="6581,1287" coordsize="445,867" path="m6581,2154l7026,1287e" filled="false" stroked="true" strokeweight=".334pt" strokecolor="#6d6e71">
                <v:path arrowok="t"/>
              </v:shape>
            </v:group>
            <v:group style="position:absolute;left:6596;top:1292;width:449;height:875" coordorigin="6596,1292" coordsize="449,875">
              <v:shape style="position:absolute;left:6596;top:1292;width:449;height:875" coordorigin="6596,1292" coordsize="449,875" path="m6596,2166l7045,1292e" filled="false" stroked="true" strokeweight=".334pt" strokecolor="#6d6e71">
                <v:path arrowok="t"/>
              </v:shape>
            </v:group>
            <v:group style="position:absolute;left:6611;top:1298;width:453;height:881" coordorigin="6611,1298" coordsize="453,881">
              <v:shape style="position:absolute;left:6611;top:1298;width:453;height:881" coordorigin="6611,1298" coordsize="453,881" path="m6611,2178l7063,1298e" filled="false" stroked="true" strokeweight=".334pt" strokecolor="#6d6e71">
                <v:path arrowok="t"/>
              </v:shape>
            </v:group>
            <v:group style="position:absolute;left:6627;top:1304;width:455;height:886" coordorigin="6627,1304" coordsize="455,886">
              <v:shape style="position:absolute;left:6627;top:1304;width:455;height:886" coordorigin="6627,1304" coordsize="455,886" path="m6627,2189l7082,1304e" filled="false" stroked="true" strokeweight=".334pt" strokecolor="#6d6e71">
                <v:path arrowok="t"/>
              </v:shape>
            </v:group>
            <v:group style="position:absolute;left:6442;top:1423;width:328;height:449" coordorigin="6442,1423" coordsize="328,449">
              <v:shape style="position:absolute;left:6442;top:1423;width:328;height:449" coordorigin="6442,1423" coordsize="328,449" path="m6763,1486l6615,1486,6629,1487,6641,1491,6681,1538,6682,1552,6681,1568,6659,1632,6600,1705,6528,1779,6442,1860,6442,1872,6682,1872,6715,1797,6542,1797,6593,1754,6668,1689,6713,1643,6754,1584,6769,1518,6767,1500,6763,1486xe" filled="true" fillcolor="#231f20" stroked="false">
                <v:path arrowok="t"/>
                <v:fill type="solid"/>
              </v:shape>
              <v:shape style="position:absolute;left:6442;top:1423;width:328;height:449" coordorigin="6442,1423" coordsize="328,449" path="m6735,1751l6719,1751,6712,1763,6704,1774,6648,1796,6629,1797,6715,1797,6735,1751xe" filled="true" fillcolor="#231f20" stroked="false">
                <v:path arrowok="t"/>
                <v:fill type="solid"/>
              </v:shape>
              <v:shape style="position:absolute;left:6442;top:1423;width:328;height:449" coordorigin="6442,1423" coordsize="328,449" path="m6658,1423l6588,1442,6543,1488,6523,1530,6535,1536,6553,1514,6572,1498,6592,1489,6615,1486,6763,1486,6762,1483,6702,1430,6681,1424,6658,1423xe" filled="true" fillcolor="#231f20" stroked="false">
                <v:path arrowok="t"/>
                <v:fill type="solid"/>
              </v:shape>
            </v:group>
            <v:group style="position:absolute;left:6741;top:1423;width:349;height:466" coordorigin="6741,1423" coordsize="349,466">
              <v:shape style="position:absolute;left:6741;top:1423;width:349;height:466" coordorigin="6741,1423" coordsize="349,466" path="m6789,1807l6769,1807,6760,1811,6745,1825,6741,1833,6741,1855,6801,1888,6820,1889,6848,1887,6875,1882,6901,1874,6927,1862,6944,1852,6881,1852,6871,1851,6861,1848,6850,1844,6841,1837,6827,1827,6816,1819,6808,1814,6803,1811,6796,1809,6789,1807xe" filled="true" fillcolor="#231f20" stroked="false">
                <v:path arrowok="t"/>
                <v:fill type="solid"/>
              </v:shape>
              <v:shape style="position:absolute;left:6741;top:1423;width:349;height:466" coordorigin="6741,1423" coordsize="349,466" path="m7090,1423l6903,1423,6802,1614,6823,1616,6842,1619,6907,1651,6948,1717,6954,1756,6952,1778,6918,1839,6881,1852,6944,1852,6990,1812,7027,1744,7034,1696,7033,1677,7001,1605,6939,1561,6870,1543,6892,1502,7065,1502,7090,1423xe" filled="true" fillcolor="#231f20" stroked="false">
                <v:path arrowok="t"/>
                <v:fill type="solid"/>
              </v:shape>
            </v:group>
            <v:group style="position:absolute;left:6500;top:1920;width:69;height:80" coordorigin="6500,1920" coordsize="69,80">
              <v:shape style="position:absolute;left:6500;top:1920;width:69;height:80" coordorigin="6500,1920" coordsize="69,80" path="m6546,1920l6526,1920,6517,1923,6503,1938,6500,1947,6500,1972,6503,1982,6517,1996,6525,1999,6544,1999,6551,1997,6562,1989,6564,1986,6530,1986,6525,1984,6522,1980,6518,1976,6516,1969,6516,1950,6518,1943,6525,1935,6530,1933,6565,1933,6564,1931,6554,1923,6546,1920xe" filled="true" fillcolor="#231f20" stroked="false">
                <v:path arrowok="t"/>
                <v:fill type="solid"/>
              </v:shape>
              <v:shape style="position:absolute;left:6500;top:1920;width:69;height:80" coordorigin="6500,1920" coordsize="69,80" path="m6553,1970l6552,1975,6549,1980,6543,1985,6540,1986,6564,1986,6566,1983,6568,1975,6553,1970xe" filled="true" fillcolor="#231f20" stroked="false">
                <v:path arrowok="t"/>
                <v:fill type="solid"/>
              </v:shape>
              <v:shape style="position:absolute;left:6500;top:1920;width:69;height:80" coordorigin="6500,1920" coordsize="69,80" path="m6565,1933l6540,1933,6544,1934,6550,1939,6552,1942,6552,1946,6568,1942,6566,1936,6565,1933xe" filled="true" fillcolor="#231f20" stroked="false">
                <v:path arrowok="t"/>
                <v:fill type="solid"/>
              </v:shape>
            </v:group>
            <v:group style="position:absolute;left:6582;top:1921;width:60;height:78" coordorigin="6582,1921" coordsize="60,78">
              <v:shape style="position:absolute;left:6582;top:1921;width:60;height:78" coordorigin="6582,1921" coordsize="60,78" path="m6641,1921l6582,1921,6582,1998,6642,1998,6642,1985,6598,1985,6598,1964,6638,1964,6638,1951,6598,1951,6598,1934,6641,1934,6641,1921xe" filled="true" fillcolor="#231f20" stroked="false">
                <v:path arrowok="t"/>
                <v:fill type="solid"/>
              </v:shape>
            </v:group>
            <v:group style="position:absolute;left:6656;top:1921;width:63;height:78" coordorigin="6656,1921" coordsize="63,78">
              <v:shape style="position:absolute;left:6656;top:1921;width:63;height:78" coordorigin="6656,1921" coordsize="63,78" path="m6671,1921l6656,1921,6656,1998,6671,1998,6671,1948,6688,1948,6671,1921xe" filled="true" fillcolor="#231f20" stroked="false">
                <v:path arrowok="t"/>
                <v:fill type="solid"/>
              </v:shape>
              <v:shape style="position:absolute;left:6656;top:1921;width:63;height:78" coordorigin="6656,1921" coordsize="63,78" path="m6688,1948l6671,1948,6702,1998,6718,1998,6718,1973,6704,1973,6688,1948xe" filled="true" fillcolor="#231f20" stroked="false">
                <v:path arrowok="t"/>
                <v:fill type="solid"/>
              </v:shape>
              <v:shape style="position:absolute;left:6656;top:1921;width:63;height:78" coordorigin="6656,1921" coordsize="63,78" path="m6718,1921l6704,1921,6704,1973,6718,1973,6718,1921xe" filled="true" fillcolor="#231f20" stroked="false">
                <v:path arrowok="t"/>
                <v:fill type="solid"/>
              </v:shape>
            </v:group>
            <v:group style="position:absolute;left:6730;top:1921;width:63;height:78" coordorigin="6730,1921" coordsize="63,78">
              <v:shape style="position:absolute;left:6730;top:1921;width:63;height:78" coordorigin="6730,1921" coordsize="63,78" path="m6769,1934l6753,1934,6753,1998,6769,1998,6769,1934xe" filled="true" fillcolor="#231f20" stroked="false">
                <v:path arrowok="t"/>
                <v:fill type="solid"/>
              </v:shape>
              <v:shape style="position:absolute;left:6730;top:1921;width:63;height:78" coordorigin="6730,1921" coordsize="63,78" path="m6792,1921l6730,1921,6730,1934,6792,1934,6792,1921xe" filled="true" fillcolor="#231f20" stroked="false">
                <v:path arrowok="t"/>
                <v:fill type="solid"/>
              </v:shape>
            </v:group>
            <v:group style="position:absolute;left:6786;top:1921;width:80;height:78" coordorigin="6786,1921" coordsize="80,78">
              <v:shape style="position:absolute;left:6786;top:1921;width:80;height:78" coordorigin="6786,1921" coordsize="80,78" path="m6834,1921l6817,1921,6786,1998,6803,1998,6810,1981,6858,1981,6853,1968,6815,1968,6825,1939,6841,1939,6834,1921xe" filled="true" fillcolor="#231f20" stroked="false">
                <v:path arrowok="t"/>
                <v:fill type="solid"/>
              </v:shape>
              <v:shape style="position:absolute;left:6786;top:1921;width:80;height:78" coordorigin="6786,1921" coordsize="80,78" path="m6858,1981l6841,1981,6848,1998,6866,1998,6858,1981xe" filled="true" fillcolor="#231f20" stroked="false">
                <v:path arrowok="t"/>
                <v:fill type="solid"/>
              </v:shape>
              <v:shape style="position:absolute;left:6786;top:1921;width:80;height:78" coordorigin="6786,1921" coordsize="80,78" path="m6841,1939l6825,1939,6836,1968,6853,1968,6841,1939xe" filled="true" fillcolor="#231f20" stroked="false">
                <v:path arrowok="t"/>
                <v:fill type="solid"/>
              </v:shape>
            </v:group>
            <v:group style="position:absolute;left:6858;top:1921;width:74;height:78" coordorigin="6858,1921" coordsize="74,78">
              <v:shape style="position:absolute;left:6858;top:1921;width:74;height:78" coordorigin="6858,1921" coordsize="74,78" path="m6875,1921l6858,1921,6886,1998,6903,1998,6910,1978,6895,1978,6875,1921xe" filled="true" fillcolor="#231f20" stroked="false">
                <v:path arrowok="t"/>
                <v:fill type="solid"/>
              </v:shape>
              <v:shape style="position:absolute;left:6858;top:1921;width:74;height:78" coordorigin="6858,1921" coordsize="74,78" path="m6931,1921l6914,1921,6895,1978,6910,1978,6931,1921xe" filled="true" fillcolor="#231f20" stroked="false">
                <v:path arrowok="t"/>
                <v:fill type="solid"/>
              </v:shape>
            </v:group>
            <v:group style="position:absolute;left:6936;top:1920;width:77;height:80" coordorigin="6936,1920" coordsize="77,80">
              <v:shape style="position:absolute;left:6936;top:1920;width:77;height:80" coordorigin="6936,1920" coordsize="77,80" path="m6986,1920l6968,1920,6962,1921,6936,1952,6936,1972,6940,1982,6953,1996,6963,1999,6986,1999,6995,1996,7005,1986,6968,1986,6963,1984,6955,1975,6953,1968,6953,1951,6955,1944,6963,1935,6968,1933,7005,1933,6995,1923,6986,1920xe" filled="true" fillcolor="#231f20" stroked="false">
                <v:path arrowok="t"/>
                <v:fill type="solid"/>
              </v:shape>
              <v:shape style="position:absolute;left:6936;top:1920;width:77;height:80" coordorigin="6936,1920" coordsize="77,80" path="m7005,1933l6981,1933,6986,1935,6994,1944,6996,1951,6996,1968,6994,1975,6986,1984,6981,1986,7005,1986,7009,1982,7013,1972,7013,1947,7009,1937,7005,1933xe" filled="true" fillcolor="#231f20" stroked="false">
                <v:path arrowok="t"/>
                <v:fill type="solid"/>
              </v:shape>
            </v:group>
            <v:group style="position:absolute;left:7021;top:1920;width:65;height:80" coordorigin="7021,1920" coordsize="65,80">
              <v:shape style="position:absolute;left:7021;top:1920;width:65;height:80" coordorigin="7021,1920" coordsize="65,80" path="m7037,1972l7021,1973,7022,1982,7025,1988,7036,1997,7044,2000,7060,2000,7066,1999,7075,1995,7079,1992,7083,1986,7049,1986,7045,1985,7039,1980,7037,1977,7037,1972xe" filled="true" fillcolor="#231f20" stroked="false">
                <v:path arrowok="t"/>
                <v:fill type="solid"/>
              </v:shape>
              <v:shape style="position:absolute;left:7021;top:1920;width:65;height:80" coordorigin="7021,1920" coordsize="65,80" path="m7063,1920l7047,1920,7041,1921,7024,1947,7026,1953,7035,1960,7041,1962,7056,1966,7060,1967,7065,1969,7067,1970,7069,1972,7069,1974,7069,1979,7068,1981,7063,1985,7059,1986,7083,1986,7084,1984,7085,1980,7085,1971,7084,1967,7048,1948,7043,1947,7040,1944,7039,1942,7039,1938,7040,1937,7044,1934,7048,1933,7081,1933,7080,1930,7075,1926,7070,1922,7063,1920xe" filled="true" fillcolor="#231f20" stroked="false">
                <v:path arrowok="t"/>
                <v:fill type="solid"/>
              </v:shape>
              <v:shape style="position:absolute;left:7021;top:1920;width:65;height:80" coordorigin="7021,1920" coordsize="65,80" path="m7081,1933l7057,1933,7060,1933,7065,1937,7066,1940,7067,1944,7083,1943,7083,1936,7081,1933xe" filled="true" fillcolor="#231f20" stroked="false">
                <v:path arrowok="t"/>
                <v:fill type="solid"/>
              </v:shape>
            </v:group>
            <v:group style="position:absolute;left:7035;top:1613;width:292;height:457" coordorigin="7035,1613" coordsize="292,457">
              <v:shape style="position:absolute;left:7035;top:1613;width:292;height:457" coordorigin="7035,1613" coordsize="292,457" path="m7035,1613l7092,1642,7150,1674,7204,1709,7250,1748,7304,1818,7327,1883,7324,1941,7300,1991,7260,2029,7208,2056,7149,2070e" filled="false" stroked="true" strokeweight=".669pt" strokecolor="#231f20">
                <v:path arrowok="t"/>
              </v:shape>
              <v:shape style="position:absolute;left:6862;top:1418;width:484;height:671" type="#_x0000_t75" stroked="false">
                <v:imagedata r:id="rId32" o:title=""/>
              </v:shape>
            </v:group>
            <v:group style="position:absolute;left:6702;top:1931;width:555;height:221" coordorigin="6702,1931" coordsize="555,221">
              <v:shape style="position:absolute;left:6702;top:1931;width:555;height:221" coordorigin="6702,1931" coordsize="555,221" path="m7257,1931l7221,1992,7176,2046,7121,2090,7058,2123,6989,2144,6915,2151,6858,2147,6803,2135,6751,2114,6702,2085e" filled="false" stroked="true" strokeweight=".717pt" strokecolor="#231f20">
                <v:path arrowok="t"/>
              </v:shape>
            </v:group>
            <v:group style="position:absolute;left:6410;top:1275;width:1005;height:1005" coordorigin="6410,1275" coordsize="1005,1005">
              <v:shape style="position:absolute;left:6410;top:1275;width:1005;height:1005" coordorigin="6410,1275" coordsize="1005,1005" path="m6913,1275l6987,1280,7058,1296,7124,1321,7186,1355,7242,1398,7291,1447,7334,1503,7368,1565,7393,1632,7409,1703,7415,1777,7409,1851,7393,1922,7368,1988,7334,2050,7291,2106,7242,2156,7186,2198,7124,2232,7058,2258,6987,2273,6913,2279,6838,2273,6768,2258,6701,2232,6639,2198,6583,2156,6534,2106,6491,2050,6457,1988,6432,1922,6416,1851,6410,1777,6416,1703,6432,1632,6457,1565,6491,1503,6534,1447,6583,1398,6639,1355,6701,1321,6768,1296,6838,1280,6913,1275xe" filled="false" stroked="true" strokeweight=".567pt" strokecolor="#231f20">
                <v:path arrowok="t"/>
              </v:shape>
              <v:shape style="position:absolute;left:6755;top:2102;width:326;height:132" type="#_x0000_t75" stroked="false">
                <v:imagedata r:id="rId30" o:title=""/>
              </v:shape>
            </v:group>
            <v:group style="position:absolute;left:7668;top:326;width:921;height:921" coordorigin="7668,326" coordsize="921,921">
              <v:shape style="position:absolute;left:7668;top:326;width:921;height:921" coordorigin="7668,326" coordsize="921,921" path="m8128,326l8053,332,7983,350,7917,378,7856,415,7803,461,7757,515,7719,575,7691,641,7674,712,7668,787,7674,861,7691,932,7719,998,7757,1059,7803,1112,7856,1158,7917,1196,7983,1224,8053,1241,8128,1247,8203,1241,8274,1224,8340,1196,8400,1158,8454,1112,8500,1059,8537,998,8565,932,8582,861,8588,787,8582,712,8565,641,8537,575,8500,515,8454,461,8400,415,8340,378,8274,350,8203,332,8128,326xe" filled="true" fillcolor="#d1d3d4" stroked="false">
                <v:path arrowok="t"/>
                <v:fill type="solid"/>
              </v:shape>
            </v:group>
            <v:group style="position:absolute;left:7668;top:326;width:921;height:921" coordorigin="7668,326" coordsize="921,921">
              <v:shape style="position:absolute;left:7668;top:326;width:921;height:921" coordorigin="7668,326" coordsize="921,921" path="m8128,326l8203,332,8274,350,8340,378,8400,415,8454,461,8500,515,8537,575,8565,641,8582,712,8588,787,8582,861,8565,932,8537,998,8500,1059,8454,1112,8400,1158,8340,1196,8274,1224,8203,1241,8128,1247,8053,1241,7983,1224,7917,1196,7856,1158,7803,1112,7757,1059,7719,998,7691,932,7674,861,7668,787,7674,712,7691,641,7719,575,7757,515,7803,461,7856,415,7917,378,7983,350,8053,332,8128,326xe" filled="false" stroked="true" strokeweight=".425pt" strokecolor="#231f20">
                <v:path arrowok="t"/>
              </v:shape>
            </v:group>
            <v:group style="position:absolute;left:7881;top:359;width:419;height:816" coordorigin="7881,359" coordsize="419,816">
              <v:shape style="position:absolute;left:7881;top:359;width:419;height:816" coordorigin="7881,359" coordsize="419,816" path="m7881,1175l8300,359e" filled="false" stroked="true" strokeweight=".306pt" strokecolor="#6d6e71">
                <v:path arrowok="t"/>
              </v:shape>
            </v:group>
            <v:group style="position:absolute;left:7677;top:476;width:112;height:217" coordorigin="7677,476" coordsize="112,217">
              <v:shape style="position:absolute;left:7677;top:476;width:112;height:217" coordorigin="7677,476" coordsize="112,217" path="m7677,692l7789,476e" filled="false" stroked="true" strokeweight=".306pt" strokecolor="#6d6e71">
                <v:path arrowok="t"/>
              </v:shape>
            </v:group>
            <v:group style="position:absolute;left:7670;top:438;width:159;height:309" coordorigin="7670,438" coordsize="159,309">
              <v:shape style="position:absolute;left:7670;top:438;width:159;height:309" coordorigin="7670,438" coordsize="159,309" path="m7670,746l7828,438e" filled="false" stroked="true" strokeweight=".306pt" strokecolor="#6d6e71">
                <v:path arrowok="t"/>
              </v:shape>
            </v:group>
            <v:group style="position:absolute;left:7668;top:412;width:193;height:376" coordorigin="7668,412" coordsize="193,376">
              <v:shape style="position:absolute;left:7668;top:412;width:193;height:376" coordorigin="7668,412" coordsize="193,376" path="m7668,788l7861,412e" filled="false" stroked="true" strokeweight=".306pt" strokecolor="#6d6e71">
                <v:path arrowok="t"/>
              </v:shape>
            </v:group>
            <v:group style="position:absolute;left:7669;top:393;width:222;height:431" coordorigin="7669,393" coordsize="222,431">
              <v:shape style="position:absolute;left:7669;top:393;width:222;height:431" coordorigin="7669,393" coordsize="222,431" path="m7669,823l7890,393e" filled="false" stroked="true" strokeweight=".306pt" strokecolor="#6d6e71">
                <v:path arrowok="t"/>
              </v:shape>
            </v:group>
            <v:group style="position:absolute;left:7673;top:377;width:246;height:478" coordorigin="7673,377" coordsize="246,478">
              <v:shape style="position:absolute;left:7673;top:377;width:246;height:478" coordorigin="7673,377" coordsize="246,478" path="m7673,854l7918,377e" filled="false" stroked="true" strokeweight=".306pt" strokecolor="#6d6e71">
                <v:path arrowok="t"/>
              </v:shape>
            </v:group>
            <v:group style="position:absolute;left:7678;top:365;width:266;height:518" coordorigin="7678,365" coordsize="266,518">
              <v:shape style="position:absolute;left:7678;top:365;width:266;height:518" coordorigin="7678,365" coordsize="266,518" path="m7678,883l7944,365e" filled="false" stroked="true" strokeweight=".306pt" strokecolor="#6d6e71">
                <v:path arrowok="t"/>
              </v:shape>
            </v:group>
            <v:group style="position:absolute;left:7684;top:355;width:285;height:554" coordorigin="7684,355" coordsize="285,554">
              <v:shape style="position:absolute;left:7684;top:355;width:285;height:554" coordorigin="7684,355" coordsize="285,554" path="m7684,909l7969,355e" filled="false" stroked="true" strokeweight=".306pt" strokecolor="#6d6e71">
                <v:path arrowok="t"/>
              </v:shape>
            </v:group>
            <v:group style="position:absolute;left:7691;top:347;width:301;height:586" coordorigin="7691,347" coordsize="301,586">
              <v:shape style="position:absolute;left:7691;top:347;width:301;height:586" coordorigin="7691,347" coordsize="301,586" path="m7691,933l7992,347e" filled="false" stroked="true" strokeweight=".306pt" strokecolor="#6d6e71">
                <v:path arrowok="t"/>
              </v:shape>
            </v:group>
            <v:group style="position:absolute;left:7700;top:340;width:316;height:615" coordorigin="7700,340" coordsize="316,615">
              <v:shape style="position:absolute;left:7700;top:340;width:316;height:615" coordorigin="7700,340" coordsize="316,615" path="m7700,955l8015,340e" filled="false" stroked="true" strokeweight=".306pt" strokecolor="#6d6e71">
                <v:path arrowok="t"/>
              </v:shape>
            </v:group>
            <v:group style="position:absolute;left:7708;top:335;width:329;height:641" coordorigin="7708,335" coordsize="329,641">
              <v:shape style="position:absolute;left:7708;top:335;width:329;height:641" coordorigin="7708,335" coordsize="329,641" path="m7708,976l8037,335e" filled="false" stroked="true" strokeweight=".306pt" strokecolor="#6d6e71">
                <v:path arrowok="t"/>
              </v:shape>
            </v:group>
            <v:group style="position:absolute;left:7718;top:332;width:342;height:665" coordorigin="7718,332" coordsize="342,665">
              <v:shape style="position:absolute;left:7718;top:332;width:342;height:665" coordorigin="7718,332" coordsize="342,665" path="m7718,996l8059,332e" filled="false" stroked="true" strokeweight=".306pt" strokecolor="#6d6e71">
                <v:path arrowok="t"/>
              </v:shape>
            </v:group>
            <v:group style="position:absolute;left:7728;top:329;width:352;height:686" coordorigin="7728,329" coordsize="352,686">
              <v:shape style="position:absolute;left:7728;top:329;width:352;height:686" coordorigin="7728,329" coordsize="352,686" path="m7728,1014l8080,329e" filled="false" stroked="true" strokeweight=".306pt" strokecolor="#6d6e71">
                <v:path arrowok="t"/>
              </v:shape>
            </v:group>
            <v:group style="position:absolute;left:7738;top:327;width:362;height:705" coordorigin="7738,327" coordsize="362,705">
              <v:shape style="position:absolute;left:7738;top:327;width:362;height:705" coordorigin="7738,327" coordsize="362,705" path="m7738,1032l8100,327e" filled="false" stroked="true" strokeweight=".306pt" strokecolor="#6d6e71">
                <v:path arrowok="t"/>
              </v:shape>
            </v:group>
            <v:group style="position:absolute;left:7750;top:327;width:371;height:723" coordorigin="7750,327" coordsize="371,723">
              <v:shape style="position:absolute;left:7750;top:327;width:371;height:723" coordorigin="7750,327" coordsize="371,723" path="m7750,1049l8120,327e" filled="false" stroked="true" strokeweight=".306pt" strokecolor="#6d6e71">
                <v:path arrowok="t"/>
              </v:shape>
            </v:group>
            <v:group style="position:absolute;left:7761;top:327;width:379;height:738" coordorigin="7761,327" coordsize="379,738">
              <v:shape style="position:absolute;left:7761;top:327;width:379;height:738" coordorigin="7761,327" coordsize="379,738" path="m7761,1064l8140,327e" filled="false" stroked="true" strokeweight=".306pt" strokecolor="#6d6e71">
                <v:path arrowok="t"/>
              </v:shape>
            </v:group>
            <v:group style="position:absolute;left:7773;top:327;width:387;height:752" coordorigin="7773,327" coordsize="387,752">
              <v:shape style="position:absolute;left:7773;top:327;width:387;height:752" coordorigin="7773,327" coordsize="387,752" path="m7773,1079l8159,327e" filled="false" stroked="true" strokeweight=".306pt" strokecolor="#6d6e71">
                <v:path arrowok="t"/>
              </v:shape>
            </v:group>
            <v:group style="position:absolute;left:7785;top:329;width:393;height:765" coordorigin="7785,329" coordsize="393,765">
              <v:shape style="position:absolute;left:7785;top:329;width:393;height:765" coordorigin="7785,329" coordsize="393,765" path="m7785,1094l8178,329e" filled="false" stroked="true" strokeweight=".306pt" strokecolor="#6d6e71">
                <v:path arrowok="t"/>
              </v:shape>
            </v:group>
            <v:group style="position:absolute;left:7798;top:331;width:399;height:776" coordorigin="7798,331" coordsize="399,776">
              <v:shape style="position:absolute;left:7798;top:331;width:399;height:776" coordorigin="7798,331" coordsize="399,776" path="m7798,1107l8196,331e" filled="false" stroked="true" strokeweight=".306pt" strokecolor="#6d6e71">
                <v:path arrowok="t"/>
              </v:shape>
            </v:group>
            <v:group style="position:absolute;left:7811;top:335;width:404;height:786" coordorigin="7811,335" coordsize="404,786">
              <v:shape style="position:absolute;left:7811;top:335;width:404;height:786" coordorigin="7811,335" coordsize="404,786" path="m7811,1120l8214,335e" filled="false" stroked="true" strokeweight=".306pt" strokecolor="#6d6e71">
                <v:path arrowok="t"/>
              </v:shape>
            </v:group>
            <v:group style="position:absolute;left:7824;top:338;width:408;height:795" coordorigin="7824,338" coordsize="408,795">
              <v:shape style="position:absolute;left:7824;top:338;width:408;height:795" coordorigin="7824,338" coordsize="408,795" path="m7824,1132l8232,338e" filled="false" stroked="true" strokeweight=".306pt" strokecolor="#6d6e71">
                <v:path arrowok="t"/>
              </v:shape>
            </v:group>
            <v:group style="position:absolute;left:7838;top:343;width:412;height:802" coordorigin="7838,343" coordsize="412,802">
              <v:shape style="position:absolute;left:7838;top:343;width:412;height:802" coordorigin="7838,343" coordsize="412,802" path="m7838,1144l8249,343e" filled="false" stroked="true" strokeweight=".306pt" strokecolor="#6d6e71">
                <v:path arrowok="t"/>
              </v:shape>
            </v:group>
            <v:group style="position:absolute;left:7852;top:348;width:415;height:808" coordorigin="7852,348" coordsize="415,808">
              <v:shape style="position:absolute;left:7852;top:348;width:415;height:808" coordorigin="7852,348" coordsize="415,808" path="m7852,1155l8266,348e" filled="false" stroked="true" strokeweight=".306pt" strokecolor="#6d6e71">
                <v:path arrowok="t"/>
              </v:shape>
            </v:group>
            <v:group style="position:absolute;left:7866;top:353;width:417;height:812" coordorigin="7866,353" coordsize="417,812">
              <v:shape style="position:absolute;left:7866;top:353;width:417;height:812" coordorigin="7866,353" coordsize="417,812" path="m7866,1165l8283,353e" filled="false" stroked="true" strokeweight=".306pt" strokecolor="#6d6e71">
                <v:path arrowok="t"/>
              </v:shape>
            </v:group>
            <v:group style="position:absolute;left:7718;top:470;width:293;height:412" coordorigin="7718,470" coordsize="293,412">
              <v:shape style="position:absolute;left:7718;top:470;width:293;height:412" coordorigin="7718,470" coordsize="293,412" path="m7758,810l7742,810,7734,813,7721,826,7718,833,7718,852,7784,882,7807,881,7830,876,7852,869,7874,859,7888,850,7824,850,7812,845,7784,823,7774,815,7770,814,7764,811,7758,810xe" filled="true" fillcolor="#231f20" stroked="false">
                <v:path arrowok="t"/>
                <v:fill type="solid"/>
              </v:shape>
              <v:shape style="position:absolute;left:7718;top:470;width:293;height:412" coordorigin="7718,470" coordsize="293,412" path="m8010,470l7853,470,7769,639,7787,641,7803,643,7857,672,7892,730,7896,765,7895,784,7866,839,7835,850,7888,850,7940,795,7962,733,7963,712,7962,694,7936,631,7883,592,7826,576,7844,540,7990,540,8010,470xe" filled="true" fillcolor="#231f20" stroked="false">
                <v:path arrowok="t"/>
                <v:fill type="solid"/>
              </v:shape>
            </v:group>
            <v:group style="position:absolute;left:7983;top:454;width:305;height:435" coordorigin="7983,454" coordsize="305,435">
              <v:shape style="position:absolute;left:7983;top:454;width:305;height:435" coordorigin="7983,454" coordsize="305,435" path="m8188,454l8116,478,8068,527,8023,600,7998,664,7984,735,7983,771,7984,787,8002,845,8052,886,8077,889,8091,888,8072,869,8065,866,8053,855,8050,847,8050,831,8065,754,8083,695,8110,610,8136,539,8168,481,8183,475,8247,475,8243,472,8231,464,8218,459,8203,455,8188,454xe" filled="true" fillcolor="#231f20" stroked="false">
                <v:path arrowok="t"/>
                <v:fill type="solid"/>
              </v:shape>
              <v:shape style="position:absolute;left:7983;top:454;width:305;height:435" coordorigin="7983,454" coordsize="305,435" path="m8247,475l8199,475,8206,478,8212,484,8218,490,8221,498,8221,510,8210,575,8182,667,8148,773,8127,831,8090,869,8147,869,8194,830,8234,772,8266,702,8284,625,8287,575,8286,561,8263,492,8254,481,8247,475xe" filled="true" fillcolor="#231f20" stroked="false">
                <v:path arrowok="t"/>
                <v:fill type="solid"/>
              </v:shape>
            </v:group>
            <v:group style="position:absolute;left:7750;top:918;width:63;height:74" coordorigin="7750,918" coordsize="63,74">
              <v:shape style="position:absolute;left:7750;top:918;width:63;height:74" coordorigin="7750,918" coordsize="63,74" path="m7792,918l7773,918,7765,921,7753,934,7750,943,7750,966,7753,975,7765,988,7773,991,7790,991,7797,989,7807,982,7809,979,7777,979,7773,977,7766,969,7765,963,7765,946,7766,939,7773,932,7777,930,7809,930,7808,929,7800,920,7792,918xe" filled="true" fillcolor="#231f20" stroked="false">
                <v:path arrowok="t"/>
                <v:fill type="solid"/>
              </v:shape>
              <v:shape style="position:absolute;left:7750;top:918;width:63;height:74" coordorigin="7750,918" coordsize="63,74" path="m7799,964l7797,969,7795,973,7790,978,7786,979,7809,979,7811,976,7813,968,7799,964xe" filled="true" fillcolor="#231f20" stroked="false">
                <v:path arrowok="t"/>
                <v:fill type="solid"/>
              </v:shape>
              <v:shape style="position:absolute;left:7750;top:918;width:63;height:74" coordorigin="7750,918" coordsize="63,74" path="m7809,930l7787,930,7790,931,7795,935,7797,938,7798,942,7812,939,7811,933,7809,930xe" filled="true" fillcolor="#231f20" stroked="false">
                <v:path arrowok="t"/>
                <v:fill type="solid"/>
              </v:shape>
            </v:group>
            <v:group style="position:absolute;left:7825;top:919;width:55;height:71" coordorigin="7825,919" coordsize="55,71">
              <v:shape style="position:absolute;left:7825;top:919;width:55;height:71" coordorigin="7825,919" coordsize="55,71" path="m7879,919l7825,919,7825,990,7880,990,7880,978,7840,978,7840,959,7876,959,7876,947,7840,947,7840,931,7879,931,7879,919xe" filled="true" fillcolor="#231f20" stroked="false">
                <v:path arrowok="t"/>
                <v:fill type="solid"/>
              </v:shape>
            </v:group>
            <v:group style="position:absolute;left:7893;top:919;width:58;height:71" coordorigin="7893,919" coordsize="58,71">
              <v:shape style="position:absolute;left:7893;top:919;width:58;height:71" coordorigin="7893,919" coordsize="58,71" path="m7907,919l7893,919,7893,990,7906,990,7906,944,7922,944,7907,919xe" filled="true" fillcolor="#231f20" stroked="false">
                <v:path arrowok="t"/>
                <v:fill type="solid"/>
              </v:shape>
              <v:shape style="position:absolute;left:7893;top:919;width:58;height:71" coordorigin="7893,919" coordsize="58,71" path="m7922,944l7906,944,7935,990,7950,990,7950,966,7937,966,7922,944xe" filled="true" fillcolor="#231f20" stroked="false">
                <v:path arrowok="t"/>
                <v:fill type="solid"/>
              </v:shape>
              <v:shape style="position:absolute;left:7893;top:919;width:58;height:71" coordorigin="7893,919" coordsize="58,71" path="m7950,919l7937,919,7937,966,7950,966,7950,919xe" filled="true" fillcolor="#231f20" stroked="false">
                <v:path arrowok="t"/>
                <v:fill type="solid"/>
              </v:shape>
            </v:group>
            <v:group style="position:absolute;left:7960;top:919;width:58;height:71" coordorigin="7960,919" coordsize="58,71">
              <v:shape style="position:absolute;left:7960;top:919;width:58;height:71" coordorigin="7960,919" coordsize="58,71" path="m7997,931l7982,931,7982,990,7997,990,7997,931xe" filled="true" fillcolor="#231f20" stroked="false">
                <v:path arrowok="t"/>
                <v:fill type="solid"/>
              </v:shape>
              <v:shape style="position:absolute;left:7960;top:919;width:58;height:71" coordorigin="7960,919" coordsize="58,71" path="m8018,919l7960,919,7960,931,8018,931,8018,919xe" filled="true" fillcolor="#231f20" stroked="false">
                <v:path arrowok="t"/>
                <v:fill type="solid"/>
              </v:shape>
            </v:group>
            <v:group style="position:absolute;left:8012;top:919;width:73;height:71" coordorigin="8012,919" coordsize="73,71">
              <v:shape style="position:absolute;left:8012;top:919;width:73;height:71" coordorigin="8012,919" coordsize="73,71" path="m8056,919l8041,919,8012,990,8028,990,8034,974,8078,974,8074,962,8038,962,8048,936,8063,936,8056,919xe" filled="true" fillcolor="#231f20" stroked="false">
                <v:path arrowok="t"/>
                <v:fill type="solid"/>
              </v:shape>
              <v:shape style="position:absolute;left:8012;top:919;width:73;height:71" coordorigin="8012,919" coordsize="73,71" path="m8078,974l8063,974,8069,990,8085,990,8078,974xe" filled="true" fillcolor="#231f20" stroked="false">
                <v:path arrowok="t"/>
                <v:fill type="solid"/>
              </v:shape>
              <v:shape style="position:absolute;left:8012;top:919;width:73;height:71" coordorigin="8012,919" coordsize="73,71" path="m8063,936l8048,936,8058,962,8074,962,8063,936xe" filled="true" fillcolor="#231f20" stroked="false">
                <v:path arrowok="t"/>
                <v:fill type="solid"/>
              </v:shape>
            </v:group>
            <v:group style="position:absolute;left:8078;top:919;width:68;height:71" coordorigin="8078,919" coordsize="68,71">
              <v:shape style="position:absolute;left:8078;top:919;width:68;height:71" coordorigin="8078,919" coordsize="68,71" path="m8094,919l8078,919,8104,990,8119,990,8126,971,8112,971,8094,919xe" filled="true" fillcolor="#231f20" stroked="false">
                <v:path arrowok="t"/>
                <v:fill type="solid"/>
              </v:shape>
              <v:shape style="position:absolute;left:8078;top:919;width:68;height:71" coordorigin="8078,919" coordsize="68,71" path="m8145,919l8130,919,8112,971,8126,971,8145,919xe" filled="true" fillcolor="#231f20" stroked="false">
                <v:path arrowok="t"/>
                <v:fill type="solid"/>
              </v:shape>
            </v:group>
            <v:group style="position:absolute;left:8150;top:918;width:71;height:74" coordorigin="8150,918" coordsize="71,74">
              <v:shape style="position:absolute;left:8150;top:918;width:71;height:74" coordorigin="8150,918" coordsize="71,74" path="m8195,918l8179,918,8174,919,8150,948,8150,966,8153,975,8166,988,8174,991,8196,991,8204,988,8213,979,8179,979,8174,977,8167,968,8165,962,8165,946,8167,940,8174,932,8179,930,8213,930,8204,921,8195,918xe" filled="true" fillcolor="#231f20" stroked="false">
                <v:path arrowok="t"/>
                <v:fill type="solid"/>
              </v:shape>
              <v:shape style="position:absolute;left:8150;top:918;width:71;height:74" coordorigin="8150,918" coordsize="71,74" path="m8213,930l8191,930,8196,932,8203,940,8205,946,8205,962,8203,968,8195,977,8191,979,8213,979,8217,975,8220,966,8220,943,8217,934,8213,930xe" filled="true" fillcolor="#231f20" stroked="false">
                <v:path arrowok="t"/>
                <v:fill type="solid"/>
              </v:shape>
            </v:group>
            <v:group style="position:absolute;left:8228;top:918;width:59;height:74" coordorigin="8228,918" coordsize="59,74">
              <v:shape style="position:absolute;left:8228;top:918;width:59;height:74" coordorigin="8228,918" coordsize="59,74" path="m8242,965l8228,967,8229,975,8231,981,8241,989,8248,991,8264,991,8269,990,8277,987,8281,984,8284,979,8253,979,8250,978,8244,973,8243,970,8242,965xe" filled="true" fillcolor="#231f20" stroked="false">
                <v:path arrowok="t"/>
                <v:fill type="solid"/>
              </v:shape>
              <v:shape style="position:absolute;left:8228;top:918;width:59;height:74" coordorigin="8228,918" coordsize="59,74" path="m8266,918l8251,918,8246,919,8230,943,8232,948,8240,955,8246,957,8259,960,8263,961,8268,963,8269,964,8271,966,8272,968,8272,972,8271,974,8266,978,8262,979,8284,979,8285,977,8286,973,8286,965,8285,961,8253,944,8248,942,8245,940,8244,938,8244,935,8245,933,8249,930,8252,930,8283,930,8282,928,8273,920,8266,918xe" filled="true" fillcolor="#231f20" stroked="false">
                <v:path arrowok="t"/>
                <v:fill type="solid"/>
              </v:shape>
              <v:shape style="position:absolute;left:8228;top:918;width:59;height:74" coordorigin="8228,918" coordsize="59,74" path="m8283,930l8261,930,8264,930,8268,934,8269,936,8270,940,8284,939,8284,933,8283,930xe" filled="true" fillcolor="#231f20" stroked="false">
                <v:path arrowok="t"/>
                <v:fill type="solid"/>
              </v:shape>
            </v:group>
            <v:group style="position:absolute;left:8241;top:636;width:269;height:419" coordorigin="8241,636" coordsize="269,419">
              <v:shape style="position:absolute;left:8241;top:636;width:269;height:419" coordorigin="8241,636" coordsize="269,419" path="m8241,636l8345,692,8438,760,8492,835,8509,903,8497,961,8460,1008,8407,1040,8344,1055e" filled="false" stroked="true" strokeweight=".613pt" strokecolor="#231f20">
                <v:path arrowok="t"/>
              </v:shape>
              <v:shape style="position:absolute;left:8082;top:459;width:444;height:614" type="#_x0000_t75" stroked="false">
                <v:imagedata r:id="rId33" o:title=""/>
              </v:shape>
            </v:group>
            <v:group style="position:absolute;left:7935;top:928;width:509;height:203" coordorigin="7935,928" coordsize="509,203">
              <v:shape style="position:absolute;left:7935;top:928;width:509;height:203" coordorigin="7935,928" coordsize="509,203" path="m8443,928l8404,995,8350,1051,8285,1093,8211,1121,8130,1130,8078,1126,8028,1115,7980,1096,7935,1069e" filled="false" stroked="true" strokeweight=".541pt" strokecolor="#231f20">
                <v:path arrowok="t"/>
              </v:shape>
            </v:group>
            <v:group style="position:absolute;left:7668;top:326;width:921;height:921" coordorigin="7668,326" coordsize="921,921">
              <v:shape style="position:absolute;left:7668;top:326;width:921;height:921" coordorigin="7668,326" coordsize="921,921" path="m8128,326l8203,332,8274,350,8340,378,8400,415,8454,461,8500,515,8537,575,8565,641,8582,712,8588,787,8582,861,8565,932,8537,998,8500,1059,8454,1112,8400,1158,8340,1196,8274,1224,8203,1241,8128,1247,8053,1241,7983,1224,7917,1196,7856,1158,7803,1112,7757,1059,7719,998,7691,932,7674,861,7668,787,7674,712,7691,641,7719,575,7757,515,7803,461,7856,415,7917,378,7983,350,8053,332,8128,326xe" filled="false" stroked="true" strokeweight=".567pt" strokecolor="#231f20">
                <v:path arrowok="t"/>
              </v:shape>
              <v:shape style="position:absolute;left:7985;top:1086;width:297;height:119" type="#_x0000_t75" stroked="false">
                <v:imagedata r:id="rId34" o:title=""/>
              </v:shape>
            </v:group>
            <v:group style="position:absolute;left:7491;top:1275;width:1005;height:1005" coordorigin="7491,1275" coordsize="1005,1005">
              <v:shape style="position:absolute;left:7491;top:1275;width:1005;height:1005" coordorigin="7491,1275" coordsize="1005,1005" path="m7994,1275l7919,1280,7849,1296,7782,1321,7720,1355,7664,1398,7615,1447,7572,1503,7538,1565,7513,1632,7497,1703,7491,1777,7497,1851,7513,1922,7538,1988,7572,2050,7615,2106,7664,2156,7720,2198,7782,2232,7849,2258,7919,2273,7994,2279,8068,2273,8139,2258,8205,2232,8267,2198,8323,2156,8373,2106,8415,2050,8449,1988,8475,1922,8490,1851,8496,1777,8490,1703,8475,1632,8449,1565,8415,1503,8373,1447,8323,1398,8267,1355,8205,1321,8139,1296,8068,1280,7994,1275xe" filled="true" fillcolor="#d1d3d4" stroked="false">
                <v:path arrowok="t"/>
                <v:fill type="solid"/>
              </v:shape>
            </v:group>
            <v:group style="position:absolute;left:7491;top:1275;width:1005;height:1005" coordorigin="7491,1275" coordsize="1005,1005">
              <v:shape style="position:absolute;left:7491;top:1275;width:1005;height:1005" coordorigin="7491,1275" coordsize="1005,1005" path="m7994,1275l8068,1280,8139,1296,8205,1321,8267,1355,8323,1398,8373,1447,8415,1503,8449,1565,8475,1632,8490,1703,8496,1777,8490,1851,8475,1922,8449,1988,8415,2050,8373,2106,8323,2156,8267,2198,8205,2232,8139,2258,8068,2273,7994,2279,7919,2273,7849,2258,7782,2232,7720,2198,7664,2156,7615,2106,7572,2050,7538,1988,7513,1922,7497,1851,7491,1777,7497,1703,7513,1632,7538,1565,7572,1503,7615,1447,7664,1398,7720,1355,7782,1321,7849,1296,7919,1280,7994,1275xe" filled="false" stroked="true" strokeweight=".425pt" strokecolor="#231f20">
                <v:path arrowok="t"/>
              </v:shape>
            </v:group>
            <v:group style="position:absolute;left:7724;top:1311;width:457;height:890" coordorigin="7724,1311" coordsize="457,890">
              <v:shape style="position:absolute;left:7724;top:1311;width:457;height:890" coordorigin="7724,1311" coordsize="457,890" path="m7724,2200l8181,1311e" filled="false" stroked="true" strokeweight=".334pt" strokecolor="#6d6e71">
                <v:path arrowok="t"/>
              </v:shape>
            </v:group>
            <v:group style="position:absolute;left:7502;top:1438;width:122;height:237" coordorigin="7502,1438" coordsize="122,237">
              <v:shape style="position:absolute;left:7502;top:1438;width:122;height:237" coordorigin="7502,1438" coordsize="122,237" path="m7502,1674l7623,1438e" filled="false" stroked="true" strokeweight=".334pt" strokecolor="#6d6e71">
                <v:path arrowok="t"/>
              </v:shape>
            </v:group>
            <v:group style="position:absolute;left:7493;top:1396;width:173;height:337" coordorigin="7493,1396" coordsize="173,337">
              <v:shape style="position:absolute;left:7493;top:1396;width:173;height:337" coordorigin="7493,1396" coordsize="173,337" path="m7493,1732l7666,1396e" filled="false" stroked="true" strokeweight=".334pt" strokecolor="#6d6e71">
                <v:path arrowok="t"/>
              </v:shape>
            </v:group>
            <v:group style="position:absolute;left:7491;top:1368;width:211;height:410" coordorigin="7491,1368" coordsize="211,410">
              <v:shape style="position:absolute;left:7491;top:1368;width:211;height:410" coordorigin="7491,1368" coordsize="211,410" path="m7491,1778l7702,1368e" filled="false" stroked="true" strokeweight=".334pt" strokecolor="#6d6e71">
                <v:path arrowok="t"/>
              </v:shape>
            </v:group>
            <v:group style="position:absolute;left:7493;top:1347;width:242;height:470" coordorigin="7493,1347" coordsize="242,470">
              <v:shape style="position:absolute;left:7493;top:1347;width:242;height:470" coordorigin="7493,1347" coordsize="242,470" path="m7493,1816l7734,1347e" filled="false" stroked="true" strokeweight=".334pt" strokecolor="#6d6e71">
                <v:path arrowok="t"/>
              </v:shape>
            </v:group>
            <v:group style="position:absolute;left:7497;top:1330;width:268;height:521" coordorigin="7497,1330" coordsize="268,521">
              <v:shape style="position:absolute;left:7497;top:1330;width:268;height:521" coordorigin="7497,1330" coordsize="268,521" path="m7497,1851l7764,1330e" filled="false" stroked="true" strokeweight=".334pt" strokecolor="#6d6e71">
                <v:path arrowok="t"/>
              </v:shape>
            </v:group>
            <v:group style="position:absolute;left:7502;top:1317;width:291;height:565" coordorigin="7502,1317" coordsize="291,565">
              <v:shape style="position:absolute;left:7502;top:1317;width:291;height:565" coordorigin="7502,1317" coordsize="291,565" path="m7502,1881l7793,1317e" filled="false" stroked="true" strokeweight=".334pt" strokecolor="#6d6e71">
                <v:path arrowok="t"/>
              </v:shape>
            </v:group>
            <v:group style="position:absolute;left:7509;top:1306;width:311;height:605" coordorigin="7509,1306" coordsize="311,605">
              <v:shape style="position:absolute;left:7509;top:1306;width:311;height:605" coordorigin="7509,1306" coordsize="311,605" path="m7509,1910l7820,1306e" filled="false" stroked="true" strokeweight=".334pt" strokecolor="#6d6e71">
                <v:path arrowok="t"/>
              </v:shape>
            </v:group>
            <v:group style="position:absolute;left:7517;top:1297;width:329;height:640" coordorigin="7517,1297" coordsize="329,640">
              <v:shape style="position:absolute;left:7517;top:1297;width:329;height:640" coordorigin="7517,1297" coordsize="329,640" path="m7517,1936l7845,1297e" filled="false" stroked="true" strokeweight=".334pt" strokecolor="#6d6e71">
                <v:path arrowok="t"/>
              </v:shape>
            </v:group>
            <v:group style="position:absolute;left:7526;top:1290;width:345;height:671" coordorigin="7526,1290" coordsize="345,671">
              <v:shape style="position:absolute;left:7526;top:1290;width:345;height:671" coordorigin="7526,1290" coordsize="345,671" path="m7526,1960l7870,1290e" filled="false" stroked="true" strokeweight=".334pt" strokecolor="#6d6e71">
                <v:path arrowok="t"/>
              </v:shape>
            </v:group>
            <v:group style="position:absolute;left:7536;top:1284;width:359;height:699" coordorigin="7536,1284" coordsize="359,699">
              <v:shape style="position:absolute;left:7536;top:1284;width:359;height:699" coordorigin="7536,1284" coordsize="359,699" path="m7536,1983l7895,1284e" filled="false" stroked="true" strokeweight=".334pt" strokecolor="#6d6e71">
                <v:path arrowok="t"/>
              </v:shape>
            </v:group>
            <v:group style="position:absolute;left:7546;top:1280;width:373;height:725" coordorigin="7546,1280" coordsize="373,725">
              <v:shape style="position:absolute;left:7546;top:1280;width:373;height:725" coordorigin="7546,1280" coordsize="373,725" path="m7546,2005l7918,1280e" filled="false" stroked="true" strokeweight=".334pt" strokecolor="#6d6e71">
                <v:path arrowok="t"/>
              </v:shape>
            </v:group>
            <v:group style="position:absolute;left:7557;top:1277;width:384;height:748" coordorigin="7557,1277" coordsize="384,748">
              <v:shape style="position:absolute;left:7557;top:1277;width:384;height:748" coordorigin="7557,1277" coordsize="384,748" path="m7557,2025l7941,1277e" filled="false" stroked="true" strokeweight=".334pt" strokecolor="#6d6e71">
                <v:path arrowok="t"/>
              </v:shape>
            </v:group>
            <v:group style="position:absolute;left:7569;top:1276;width:395;height:769" coordorigin="7569,1276" coordsize="395,769">
              <v:shape style="position:absolute;left:7569;top:1276;width:395;height:769" coordorigin="7569,1276" coordsize="395,769" path="m7569,2044l7963,1276e" filled="false" stroked="true" strokeweight=".334pt" strokecolor="#6d6e71">
                <v:path arrowok="t"/>
              </v:shape>
            </v:group>
            <v:group style="position:absolute;left:7581;top:1275;width:405;height:788" coordorigin="7581,1275" coordsize="405,788">
              <v:shape style="position:absolute;left:7581;top:1275;width:405;height:788" coordorigin="7581,1275" coordsize="405,788" path="m7581,2062l7985,1275e" filled="false" stroked="true" strokeweight=".334pt" strokecolor="#6d6e71">
                <v:path arrowok="t"/>
              </v:shape>
            </v:group>
            <v:group style="position:absolute;left:7593;top:1275;width:414;height:805" coordorigin="7593,1275" coordsize="414,805">
              <v:shape style="position:absolute;left:7593;top:1275;width:414;height:805" coordorigin="7593,1275" coordsize="414,805" path="m7593,2080l8007,1275e" filled="false" stroked="true" strokeweight=".334pt" strokecolor="#6d6e71">
                <v:path arrowok="t"/>
              </v:shape>
            </v:group>
            <v:group style="position:absolute;left:7606;top:1276;width:422;height:821" coordorigin="7606,1276" coordsize="422,821">
              <v:shape style="position:absolute;left:7606;top:1276;width:422;height:821" coordorigin="7606,1276" coordsize="422,821" path="m7606,2096l8027,1276e" filled="false" stroked="true" strokeweight=".334pt" strokecolor="#6d6e71">
                <v:path arrowok="t"/>
              </v:shape>
            </v:group>
            <v:group style="position:absolute;left:7620;top:1278;width:429;height:835" coordorigin="7620,1278" coordsize="429,835">
              <v:shape style="position:absolute;left:7620;top:1278;width:429;height:835" coordorigin="7620,1278" coordsize="429,835" path="m7620,2112l8048,1278e" filled="false" stroked="true" strokeweight=".334pt" strokecolor="#6d6e71">
                <v:path arrowok="t"/>
              </v:shape>
            </v:group>
            <v:group style="position:absolute;left:7633;top:1280;width:435;height:847" coordorigin="7633,1280" coordsize="435,847">
              <v:shape style="position:absolute;left:7633;top:1280;width:435;height:847" coordorigin="7633,1280" coordsize="435,847" path="m7633,2126l8068,1280e" filled="false" stroked="true" strokeweight=".334pt" strokecolor="#6d6e71">
                <v:path arrowok="t"/>
              </v:shape>
            </v:group>
            <v:group style="position:absolute;left:7647;top:1283;width:441;height:858" coordorigin="7647,1283" coordsize="441,858">
              <v:shape style="position:absolute;left:7647;top:1283;width:441;height:858" coordorigin="7647,1283" coordsize="441,858" path="m7647,2141l8088,1283e" filled="false" stroked="true" strokeweight=".334pt" strokecolor="#6d6e71">
                <v:path arrowok="t"/>
              </v:shape>
            </v:group>
            <v:group style="position:absolute;left:7662;top:1287;width:445;height:867" coordorigin="7662,1287" coordsize="445,867">
              <v:shape style="position:absolute;left:7662;top:1287;width:445;height:867" coordorigin="7662,1287" coordsize="445,867" path="m7662,2154l8107,1287e" filled="false" stroked="true" strokeweight=".334pt" strokecolor="#6d6e71">
                <v:path arrowok="t"/>
              </v:shape>
            </v:group>
            <v:group style="position:absolute;left:7677;top:1292;width:449;height:875" coordorigin="7677,1292" coordsize="449,875">
              <v:shape style="position:absolute;left:7677;top:1292;width:449;height:875" coordorigin="7677,1292" coordsize="449,875" path="m7677,2166l8126,1292e" filled="false" stroked="true" strokeweight=".334pt" strokecolor="#6d6e71">
                <v:path arrowok="t"/>
              </v:shape>
            </v:group>
            <v:group style="position:absolute;left:7692;top:1298;width:453;height:881" coordorigin="7692,1298" coordsize="453,881">
              <v:shape style="position:absolute;left:7692;top:1298;width:453;height:881" coordorigin="7692,1298" coordsize="453,881" path="m7692,2178l8145,1298e" filled="false" stroked="true" strokeweight=".334pt" strokecolor="#6d6e71">
                <v:path arrowok="t"/>
              </v:shape>
            </v:group>
            <v:group style="position:absolute;left:7708;top:1304;width:455;height:886" coordorigin="7708,1304" coordsize="455,886">
              <v:shape style="position:absolute;left:7708;top:1304;width:455;height:886" coordorigin="7708,1304" coordsize="455,886" path="m7708,2189l8163,1304e" filled="false" stroked="true" strokeweight=".334pt" strokecolor="#6d6e71">
                <v:path arrowok="t"/>
              </v:shape>
            </v:group>
            <v:group style="position:absolute;left:7523;top:1423;width:328;height:449" coordorigin="7523,1423" coordsize="328,449">
              <v:shape style="position:absolute;left:7523;top:1423;width:328;height:449" coordorigin="7523,1423" coordsize="328,449" path="m7844,1486l7696,1486,7710,1487,7722,1491,7762,1538,7763,1552,7762,1568,7740,1632,7681,1705,7609,1779,7523,1860,7523,1872,7763,1872,7796,1797,7623,1797,7674,1754,7749,1689,7794,1643,7835,1584,7851,1518,7849,1500,7844,1486xe" filled="true" fillcolor="#231f20" stroked="false">
                <v:path arrowok="t"/>
                <v:fill type="solid"/>
              </v:shape>
              <v:shape style="position:absolute;left:7523;top:1423;width:328;height:449" coordorigin="7523,1423" coordsize="328,449" path="m7816,1751l7801,1751,7793,1763,7785,1774,7729,1796,7710,1797,7796,1797,7816,1751xe" filled="true" fillcolor="#231f20" stroked="false">
                <v:path arrowok="t"/>
                <v:fill type="solid"/>
              </v:shape>
              <v:shape style="position:absolute;left:7523;top:1423;width:328;height:449" coordorigin="7523,1423" coordsize="328,449" path="m7739,1423l7669,1442,7624,1488,7604,1530,7616,1536,7634,1514,7653,1498,7674,1489,7696,1486,7844,1486,7843,1483,7783,1430,7762,1424,7739,1423xe" filled="true" fillcolor="#231f20" stroked="false">
                <v:path arrowok="t"/>
                <v:fill type="solid"/>
              </v:shape>
            </v:group>
            <v:group style="position:absolute;left:7822;top:1423;width:349;height:466" coordorigin="7822,1423" coordsize="349,466">
              <v:shape style="position:absolute;left:7822;top:1423;width:349;height:466" coordorigin="7822,1423" coordsize="349,466" path="m7870,1807l7851,1807,7841,1811,7826,1825,7822,1833,7822,1855,7882,1888,7901,1889,7929,1887,7956,1882,7982,1874,8008,1862,8025,1852,7962,1852,7952,1851,7942,1848,7932,1844,7922,1837,7908,1827,7897,1819,7889,1814,7884,1811,7878,1809,7870,1807xe" filled="true" fillcolor="#231f20" stroked="false">
                <v:path arrowok="t"/>
                <v:fill type="solid"/>
              </v:shape>
              <v:shape style="position:absolute;left:7822;top:1423;width:349;height:466" coordorigin="7822,1423" coordsize="349,466" path="m8171,1423l7984,1423,7883,1614,7904,1616,7923,1619,7988,1651,8029,1717,8035,1756,8033,1778,7999,1839,7962,1852,8025,1852,8071,1812,8108,1744,8115,1696,8114,1677,8082,1605,8020,1561,7951,1543,7973,1502,8146,1502,8171,1423xe" filled="true" fillcolor="#231f20" stroked="false">
                <v:path arrowok="t"/>
                <v:fill type="solid"/>
              </v:shape>
            </v:group>
            <v:group style="position:absolute;left:7581;top:1920;width:69;height:80" coordorigin="7581,1920" coordsize="69,80">
              <v:shape style="position:absolute;left:7581;top:1920;width:69;height:80" coordorigin="7581,1920" coordsize="69,80" path="m7627,1920l7607,1920,7598,1923,7584,1938,7581,1947,7581,1972,7584,1982,7598,1996,7606,1999,7625,1999,7632,1997,7643,1989,7645,1986,7611,1986,7606,1984,7603,1980,7599,1976,7597,1969,7597,1950,7599,1943,7606,1935,7611,1933,7646,1933,7645,1931,7635,1923,7627,1920xe" filled="true" fillcolor="#231f20" stroked="false">
                <v:path arrowok="t"/>
                <v:fill type="solid"/>
              </v:shape>
              <v:shape style="position:absolute;left:7581;top:1920;width:69;height:80" coordorigin="7581,1920" coordsize="69,80" path="m7634,1970l7633,1975,7631,1980,7625,1985,7621,1986,7645,1986,7647,1983,7650,1975,7634,1970xe" filled="true" fillcolor="#231f20" stroked="false">
                <v:path arrowok="t"/>
                <v:fill type="solid"/>
              </v:shape>
              <v:shape style="position:absolute;left:7581;top:1920;width:69;height:80" coordorigin="7581,1920" coordsize="69,80" path="m7646,1933l7621,1933,7625,1934,7631,1939,7633,1942,7634,1946,7649,1942,7648,1936,7646,1933xe" filled="true" fillcolor="#231f20" stroked="false">
                <v:path arrowok="t"/>
                <v:fill type="solid"/>
              </v:shape>
            </v:group>
            <v:group style="position:absolute;left:7663;top:1921;width:60;height:78" coordorigin="7663,1921" coordsize="60,78">
              <v:shape style="position:absolute;left:7663;top:1921;width:60;height:78" coordorigin="7663,1921" coordsize="60,78" path="m7722,1921l7663,1921,7663,1998,7723,1998,7723,1985,7679,1985,7679,1964,7719,1964,7719,1951,7679,1951,7679,1934,7722,1934,7722,1921xe" filled="true" fillcolor="#231f20" stroked="false">
                <v:path arrowok="t"/>
                <v:fill type="solid"/>
              </v:shape>
            </v:group>
            <v:group style="position:absolute;left:7737;top:1921;width:63;height:78" coordorigin="7737,1921" coordsize="63,78">
              <v:shape style="position:absolute;left:7737;top:1921;width:63;height:78" coordorigin="7737,1921" coordsize="63,78" path="m7752,1921l7737,1921,7737,1998,7752,1998,7752,1948,7769,1948,7752,1921xe" filled="true" fillcolor="#231f20" stroked="false">
                <v:path arrowok="t"/>
                <v:fill type="solid"/>
              </v:shape>
              <v:shape style="position:absolute;left:7737;top:1921;width:63;height:78" coordorigin="7737,1921" coordsize="63,78" path="m7769,1948l7752,1948,7784,1998,7800,1998,7800,1973,7785,1973,7769,1948xe" filled="true" fillcolor="#231f20" stroked="false">
                <v:path arrowok="t"/>
                <v:fill type="solid"/>
              </v:shape>
              <v:shape style="position:absolute;left:7737;top:1921;width:63;height:78" coordorigin="7737,1921" coordsize="63,78" path="m7800,1921l7785,1921,7785,1973,7800,1973,7800,1921xe" filled="true" fillcolor="#231f20" stroked="false">
                <v:path arrowok="t"/>
                <v:fill type="solid"/>
              </v:shape>
            </v:group>
            <v:group style="position:absolute;left:7811;top:1921;width:63;height:78" coordorigin="7811,1921" coordsize="63,78">
              <v:shape style="position:absolute;left:7811;top:1921;width:63;height:78" coordorigin="7811,1921" coordsize="63,78" path="m7850,1934l7834,1934,7834,1998,7850,1998,7850,1934xe" filled="true" fillcolor="#231f20" stroked="false">
                <v:path arrowok="t"/>
                <v:fill type="solid"/>
              </v:shape>
              <v:shape style="position:absolute;left:7811;top:1921;width:63;height:78" coordorigin="7811,1921" coordsize="63,78" path="m7873,1921l7811,1921,7811,1934,7873,1934,7873,1921xe" filled="true" fillcolor="#231f20" stroked="false">
                <v:path arrowok="t"/>
                <v:fill type="solid"/>
              </v:shape>
            </v:group>
            <v:group style="position:absolute;left:7868;top:1921;width:80;height:78" coordorigin="7868,1921" coordsize="80,78">
              <v:shape style="position:absolute;left:7868;top:1921;width:80;height:78" coordorigin="7868,1921" coordsize="80,78" path="m7915,1921l7898,1921,7868,1998,7884,1998,7891,1981,7940,1981,7934,1968,7896,1968,7906,1939,7922,1939,7915,1921xe" filled="true" fillcolor="#231f20" stroked="false">
                <v:path arrowok="t"/>
                <v:fill type="solid"/>
              </v:shape>
              <v:shape style="position:absolute;left:7868;top:1921;width:80;height:78" coordorigin="7868,1921" coordsize="80,78" path="m7940,1981l7922,1981,7929,1998,7947,1998,7940,1981xe" filled="true" fillcolor="#231f20" stroked="false">
                <v:path arrowok="t"/>
                <v:fill type="solid"/>
              </v:shape>
              <v:shape style="position:absolute;left:7868;top:1921;width:80;height:78" coordorigin="7868,1921" coordsize="80,78" path="m7922,1939l7906,1939,7917,1968,7934,1968,7922,1939xe" filled="true" fillcolor="#231f20" stroked="false">
                <v:path arrowok="t"/>
                <v:fill type="solid"/>
              </v:shape>
            </v:group>
            <v:group style="position:absolute;left:7939;top:1921;width:74;height:78" coordorigin="7939,1921" coordsize="74,78">
              <v:shape style="position:absolute;left:7939;top:1921;width:74;height:78" coordorigin="7939,1921" coordsize="74,78" path="m7956,1921l7939,1921,7967,1998,7984,1998,7991,1978,7976,1978,7956,1921xe" filled="true" fillcolor="#231f20" stroked="false">
                <v:path arrowok="t"/>
                <v:fill type="solid"/>
              </v:shape>
              <v:shape style="position:absolute;left:7939;top:1921;width:74;height:78" coordorigin="7939,1921" coordsize="74,78" path="m8012,1921l7995,1921,7976,1978,7991,1978,8012,1921xe" filled="true" fillcolor="#231f20" stroked="false">
                <v:path arrowok="t"/>
                <v:fill type="solid"/>
              </v:shape>
            </v:group>
            <v:group style="position:absolute;left:8017;top:1920;width:77;height:80" coordorigin="8017,1920" coordsize="77,80">
              <v:shape style="position:absolute;left:8017;top:1920;width:77;height:80" coordorigin="8017,1920" coordsize="77,80" path="m8067,1920l8049,1920,8043,1921,8017,1952,8017,1972,8021,1982,8035,1996,8044,1999,8067,1999,8076,1996,8086,1986,8049,1986,8044,1984,8036,1975,8034,1968,8034,1951,8036,1944,8044,1935,8049,1933,8086,1933,8076,1923,8067,1920xe" filled="true" fillcolor="#231f20" stroked="false">
                <v:path arrowok="t"/>
                <v:fill type="solid"/>
              </v:shape>
              <v:shape style="position:absolute;left:8017;top:1920;width:77;height:80" coordorigin="8017,1920" coordsize="77,80" path="m8086,1933l8062,1933,8067,1935,8075,1944,8077,1951,8077,1968,8075,1975,8067,1984,8062,1986,8086,1986,8090,1982,8094,1972,8094,1947,8090,1937,8086,1933xe" filled="true" fillcolor="#231f20" stroked="false">
                <v:path arrowok="t"/>
                <v:fill type="solid"/>
              </v:shape>
            </v:group>
            <v:group style="position:absolute;left:8102;top:1920;width:65;height:80" coordorigin="8102,1920" coordsize="65,80">
              <v:shape style="position:absolute;left:8102;top:1920;width:65;height:80" coordorigin="8102,1920" coordsize="65,80" path="m8118,1972l8102,1973,8103,1982,8106,1988,8117,1997,8125,2000,8142,2000,8147,1999,8156,1995,8160,1992,8164,1986,8130,1986,8126,1985,8120,1980,8119,1977,8118,1972xe" filled="true" fillcolor="#231f20" stroked="false">
                <v:path arrowok="t"/>
                <v:fill type="solid"/>
              </v:shape>
              <v:shape style="position:absolute;left:8102;top:1920;width:65;height:80" coordorigin="8102,1920" coordsize="65,80" path="m8144,1920l8128,1920,8123,1921,8105,1947,8107,1953,8116,1960,8122,1962,8137,1966,8141,1967,8146,1969,8148,1970,8150,1972,8150,1974,8150,1979,8149,1981,8144,1985,8140,1986,8164,1986,8165,1984,8166,1980,8166,1971,8165,1967,8130,1948,8125,1947,8121,1944,8120,1942,8120,1938,8121,1937,8125,1934,8129,1933,8162,1933,8161,1930,8156,1926,8151,1922,8144,1920xe" filled="true" fillcolor="#231f20" stroked="false">
                <v:path arrowok="t"/>
                <v:fill type="solid"/>
              </v:shape>
              <v:shape style="position:absolute;left:8102;top:1920;width:65;height:80" coordorigin="8102,1920" coordsize="65,80" path="m8162,1933l8138,1933,8142,1933,8146,1937,8147,1940,8148,1944,8164,1943,8164,1936,8162,1933xe" filled="true" fillcolor="#231f20" stroked="false">
                <v:path arrowok="t"/>
                <v:fill type="solid"/>
              </v:shape>
            </v:group>
            <v:group style="position:absolute;left:8116;top:1613;width:292;height:457" coordorigin="8116,1613" coordsize="292,457">
              <v:shape style="position:absolute;left:8116;top:1613;width:292;height:457" coordorigin="8116,1613" coordsize="292,457" path="m8116,1613l8173,1642,8231,1674,8285,1709,8331,1748,8385,1818,8408,1883,8405,1941,8381,1991,8341,2029,8289,2056,8230,2070e" filled="false" stroked="true" strokeweight=".669pt" strokecolor="#231f20">
                <v:path arrowok="t"/>
              </v:shape>
              <v:shape style="position:absolute;left:7943;top:1418;width:484;height:671" type="#_x0000_t75" stroked="false">
                <v:imagedata r:id="rId35" o:title=""/>
              </v:shape>
            </v:group>
            <v:group style="position:absolute;left:7783;top:1931;width:555;height:221" coordorigin="7783,1931" coordsize="555,221">
              <v:shape style="position:absolute;left:7783;top:1931;width:555;height:221" coordorigin="7783,1931" coordsize="555,221" path="m8338,1931l8302,1992,8257,2046,8202,2090,8139,2123,8070,2144,7996,2151,7939,2147,7885,2135,7832,2114,7783,2085e" filled="false" stroked="true" strokeweight=".717pt" strokecolor="#231f20">
                <v:path arrowok="t"/>
              </v:shape>
            </v:group>
            <v:group style="position:absolute;left:7491;top:1275;width:1005;height:1005" coordorigin="7491,1275" coordsize="1005,1005">
              <v:shape style="position:absolute;left:7491;top:1275;width:1005;height:1005" coordorigin="7491,1275" coordsize="1005,1005" path="m7994,1275l8068,1280,8139,1296,8205,1321,8267,1355,8323,1398,8373,1447,8415,1503,8449,1565,8475,1632,8490,1703,8496,1777,8490,1851,8475,1922,8449,1988,8415,2050,8373,2106,8323,2156,8267,2198,8205,2232,8139,2258,8068,2273,7994,2279,7919,2273,7849,2258,7782,2232,7720,2198,7664,2156,7615,2106,7572,2050,7538,1988,7513,1922,7497,1851,7491,1777,7497,1703,7513,1632,7538,1565,7572,1503,7615,1447,7664,1398,7720,1355,7782,1321,7849,1296,7919,1280,7994,1275xe" filled="false" stroked="true" strokeweight=".567pt" strokecolor="#231f20">
                <v:path arrowok="t"/>
              </v:shape>
              <v:shape style="position:absolute;left:7836;top:2102;width:326;height:132" type="#_x0000_t75" stroked="false">
                <v:imagedata r:id="rId30" o:title=""/>
              </v:shape>
            </v:group>
            <v:group style="position:absolute;left:8669;top:326;width:921;height:921" coordorigin="8669,326" coordsize="921,921">
              <v:shape style="position:absolute;left:8669;top:326;width:921;height:921" coordorigin="8669,326" coordsize="921,921" path="m9129,326l9055,332,8984,350,8918,378,8857,415,8804,461,8758,515,8720,575,8692,641,8675,712,8669,787,8675,861,8692,932,8720,998,8758,1059,8804,1112,8857,1158,8918,1196,8984,1224,9055,1241,9129,1247,9204,1241,9275,1224,9341,1196,9401,1158,9455,1112,9501,1059,9538,998,9566,932,9584,861,9590,787,9584,712,9566,641,9538,575,9501,515,9455,461,9401,415,9341,378,9275,350,9204,332,9129,326xe" filled="true" fillcolor="#d1d3d4" stroked="false">
                <v:path arrowok="t"/>
                <v:fill type="solid"/>
              </v:shape>
            </v:group>
            <v:group style="position:absolute;left:8669;top:326;width:921;height:921" coordorigin="8669,326" coordsize="921,921">
              <v:shape style="position:absolute;left:8669;top:326;width:921;height:921" coordorigin="8669,326" coordsize="921,921" path="m9129,326l9204,332,9275,350,9341,378,9401,415,9455,461,9501,515,9538,575,9566,641,9584,712,9590,787,9584,861,9566,932,9538,998,9501,1059,9455,1112,9401,1158,9341,1196,9275,1224,9204,1241,9129,1247,9055,1241,8984,1224,8918,1196,8857,1158,8804,1112,8758,1059,8720,998,8692,932,8675,861,8669,787,8675,712,8692,641,8720,575,8758,515,8804,461,8857,415,8918,378,8984,350,9055,332,9129,326xe" filled="false" stroked="true" strokeweight=".425pt" strokecolor="#231f20">
                <v:path arrowok="t"/>
              </v:shape>
            </v:group>
            <v:group style="position:absolute;left:8882;top:359;width:419;height:816" coordorigin="8882,359" coordsize="419,816">
              <v:shape style="position:absolute;left:8882;top:359;width:419;height:816" coordorigin="8882,359" coordsize="419,816" path="m8882,1175l9301,359e" filled="false" stroked="true" strokeweight=".306pt" strokecolor="#6d6e71">
                <v:path arrowok="t"/>
              </v:shape>
            </v:group>
            <v:group style="position:absolute;left:8679;top:476;width:112;height:217" coordorigin="8679,476" coordsize="112,217">
              <v:shape style="position:absolute;left:8679;top:476;width:112;height:217" coordorigin="8679,476" coordsize="112,217" path="m8679,692l8790,476e" filled="false" stroked="true" strokeweight=".306pt" strokecolor="#6d6e71">
                <v:path arrowok="t"/>
              </v:shape>
            </v:group>
            <v:group style="position:absolute;left:8671;top:438;width:159;height:309" coordorigin="8671,438" coordsize="159,309">
              <v:shape style="position:absolute;left:8671;top:438;width:159;height:309" coordorigin="8671,438" coordsize="159,309" path="m8671,746l8829,438e" filled="false" stroked="true" strokeweight=".306pt" strokecolor="#6d6e71">
                <v:path arrowok="t"/>
              </v:shape>
            </v:group>
            <v:group style="position:absolute;left:8669;top:412;width:193;height:376" coordorigin="8669,412" coordsize="193,376">
              <v:shape style="position:absolute;left:8669;top:412;width:193;height:376" coordorigin="8669,412" coordsize="193,376" path="m8669,788l8862,412e" filled="false" stroked="true" strokeweight=".306pt" strokecolor="#6d6e71">
                <v:path arrowok="t"/>
              </v:shape>
            </v:group>
            <v:group style="position:absolute;left:8670;top:393;width:222;height:431" coordorigin="8670,393" coordsize="222,431">
              <v:shape style="position:absolute;left:8670;top:393;width:222;height:431" coordorigin="8670,393" coordsize="222,431" path="m8670,823l8891,393e" filled="false" stroked="true" strokeweight=".306pt" strokecolor="#6d6e71">
                <v:path arrowok="t"/>
              </v:shape>
            </v:group>
            <v:group style="position:absolute;left:8674;top:377;width:246;height:478" coordorigin="8674,377" coordsize="246,478">
              <v:shape style="position:absolute;left:8674;top:377;width:246;height:478" coordorigin="8674,377" coordsize="246,478" path="m8674,854l8919,377e" filled="false" stroked="true" strokeweight=".306pt" strokecolor="#6d6e71">
                <v:path arrowok="t"/>
              </v:shape>
            </v:group>
            <v:group style="position:absolute;left:8679;top:365;width:266;height:518" coordorigin="8679,365" coordsize="266,518">
              <v:shape style="position:absolute;left:8679;top:365;width:266;height:518" coordorigin="8679,365" coordsize="266,518" path="m8679,883l8945,365e" filled="false" stroked="true" strokeweight=".306pt" strokecolor="#6d6e71">
                <v:path arrowok="t"/>
              </v:shape>
            </v:group>
            <v:group style="position:absolute;left:8685;top:355;width:285;height:554" coordorigin="8685,355" coordsize="285,554">
              <v:shape style="position:absolute;left:8685;top:355;width:285;height:554" coordorigin="8685,355" coordsize="285,554" path="m8685,909l8970,355e" filled="false" stroked="true" strokeweight=".306pt" strokecolor="#6d6e71">
                <v:path arrowok="t"/>
              </v:shape>
            </v:group>
            <v:group style="position:absolute;left:8693;top:347;width:301;height:586" coordorigin="8693,347" coordsize="301,586">
              <v:shape style="position:absolute;left:8693;top:347;width:301;height:586" coordorigin="8693,347" coordsize="301,586" path="m8693,933l8993,347e" filled="false" stroked="true" strokeweight=".306pt" strokecolor="#6d6e71">
                <v:path arrowok="t"/>
              </v:shape>
            </v:group>
            <v:group style="position:absolute;left:8701;top:340;width:316;height:615" coordorigin="8701,340" coordsize="316,615">
              <v:shape style="position:absolute;left:8701;top:340;width:316;height:615" coordorigin="8701,340" coordsize="316,615" path="m8701,955l9016,340e" filled="false" stroked="true" strokeweight=".306pt" strokecolor="#6d6e71">
                <v:path arrowok="t"/>
              </v:shape>
            </v:group>
            <v:group style="position:absolute;left:8709;top:335;width:329;height:641" coordorigin="8709,335" coordsize="329,641">
              <v:shape style="position:absolute;left:8709;top:335;width:329;height:641" coordorigin="8709,335" coordsize="329,641" path="m8709,976l9038,335e" filled="false" stroked="true" strokeweight=".306pt" strokecolor="#6d6e71">
                <v:path arrowok="t"/>
              </v:shape>
            </v:group>
            <v:group style="position:absolute;left:8719;top:332;width:342;height:665" coordorigin="8719,332" coordsize="342,665">
              <v:shape style="position:absolute;left:8719;top:332;width:342;height:665" coordorigin="8719,332" coordsize="342,665" path="m8719,996l9060,332e" filled="false" stroked="true" strokeweight=".306pt" strokecolor="#6d6e71">
                <v:path arrowok="t"/>
              </v:shape>
            </v:group>
            <v:group style="position:absolute;left:8729;top:329;width:352;height:686" coordorigin="8729,329" coordsize="352,686">
              <v:shape style="position:absolute;left:8729;top:329;width:352;height:686" coordorigin="8729,329" coordsize="352,686" path="m8729,1014l9081,329e" filled="false" stroked="true" strokeweight=".306pt" strokecolor="#6d6e71">
                <v:path arrowok="t"/>
              </v:shape>
            </v:group>
            <v:group style="position:absolute;left:8740;top:327;width:362;height:705" coordorigin="8740,327" coordsize="362,705">
              <v:shape style="position:absolute;left:8740;top:327;width:362;height:705" coordorigin="8740,327" coordsize="362,705" path="m8740,1032l9101,327e" filled="false" stroked="true" strokeweight=".306pt" strokecolor="#6d6e71">
                <v:path arrowok="t"/>
              </v:shape>
            </v:group>
            <v:group style="position:absolute;left:8751;top:327;width:371;height:723" coordorigin="8751,327" coordsize="371,723">
              <v:shape style="position:absolute;left:8751;top:327;width:371;height:723" coordorigin="8751,327" coordsize="371,723" path="m8751,1049l9121,327e" filled="false" stroked="true" strokeweight=".306pt" strokecolor="#6d6e71">
                <v:path arrowok="t"/>
              </v:shape>
            </v:group>
            <v:group style="position:absolute;left:8762;top:327;width:379;height:738" coordorigin="8762,327" coordsize="379,738">
              <v:shape style="position:absolute;left:8762;top:327;width:379;height:738" coordorigin="8762,327" coordsize="379,738" path="m8762,1064l9141,327e" filled="false" stroked="true" strokeweight=".306pt" strokecolor="#6d6e71">
                <v:path arrowok="t"/>
              </v:shape>
            </v:group>
            <v:group style="position:absolute;left:8774;top:327;width:387;height:752" coordorigin="8774,327" coordsize="387,752">
              <v:shape style="position:absolute;left:8774;top:327;width:387;height:752" coordorigin="8774,327" coordsize="387,752" path="m8774,1079l9160,327e" filled="false" stroked="true" strokeweight=".306pt" strokecolor="#6d6e71">
                <v:path arrowok="t"/>
              </v:shape>
            </v:group>
            <v:group style="position:absolute;left:8786;top:329;width:393;height:765" coordorigin="8786,329" coordsize="393,765">
              <v:shape style="position:absolute;left:8786;top:329;width:393;height:765" coordorigin="8786,329" coordsize="393,765" path="m8786,1094l9179,329e" filled="false" stroked="true" strokeweight=".306pt" strokecolor="#6d6e71">
                <v:path arrowok="t"/>
              </v:shape>
            </v:group>
            <v:group style="position:absolute;left:8799;top:331;width:399;height:776" coordorigin="8799,331" coordsize="399,776">
              <v:shape style="position:absolute;left:8799;top:331;width:399;height:776" coordorigin="8799,331" coordsize="399,776" path="m8799,1107l9197,331e" filled="false" stroked="true" strokeweight=".306pt" strokecolor="#6d6e71">
                <v:path arrowok="t"/>
              </v:shape>
            </v:group>
            <v:group style="position:absolute;left:8812;top:335;width:404;height:786" coordorigin="8812,335" coordsize="404,786">
              <v:shape style="position:absolute;left:8812;top:335;width:404;height:786" coordorigin="8812,335" coordsize="404,786" path="m8812,1120l9215,335e" filled="false" stroked="true" strokeweight=".306pt" strokecolor="#6d6e71">
                <v:path arrowok="t"/>
              </v:shape>
            </v:group>
            <v:group style="position:absolute;left:8825;top:338;width:408;height:795" coordorigin="8825,338" coordsize="408,795">
              <v:shape style="position:absolute;left:8825;top:338;width:408;height:795" coordorigin="8825,338" coordsize="408,795" path="m8825,1132l9233,338e" filled="false" stroked="true" strokeweight=".306pt" strokecolor="#6d6e71">
                <v:path arrowok="t"/>
              </v:shape>
            </v:group>
            <v:group style="position:absolute;left:8839;top:343;width:412;height:802" coordorigin="8839,343" coordsize="412,802">
              <v:shape style="position:absolute;left:8839;top:343;width:412;height:802" coordorigin="8839,343" coordsize="412,802" path="m8839,1144l9251,343e" filled="false" stroked="true" strokeweight=".306pt" strokecolor="#6d6e71">
                <v:path arrowok="t"/>
              </v:shape>
            </v:group>
            <v:group style="position:absolute;left:8853;top:348;width:415;height:808" coordorigin="8853,348" coordsize="415,808">
              <v:shape style="position:absolute;left:8853;top:348;width:415;height:808" coordorigin="8853,348" coordsize="415,808" path="m8853,1155l9268,348e" filled="false" stroked="true" strokeweight=".306pt" strokecolor="#6d6e71">
                <v:path arrowok="t"/>
              </v:shape>
            </v:group>
            <v:group style="position:absolute;left:8867;top:353;width:417;height:812" coordorigin="8867,353" coordsize="417,812">
              <v:shape style="position:absolute;left:8867;top:353;width:417;height:812" coordorigin="8867,353" coordsize="417,812" path="m8867,1165l9284,353e" filled="false" stroked="true" strokeweight=".306pt" strokecolor="#6d6e71">
                <v:path arrowok="t"/>
              </v:shape>
            </v:group>
            <v:group style="position:absolute;left:8719;top:470;width:293;height:412" coordorigin="8719,470" coordsize="293,412">
              <v:shape style="position:absolute;left:8719;top:470;width:293;height:412" coordorigin="8719,470" coordsize="293,412" path="m8759,810l8743,810,8735,813,8722,826,8719,833,8719,852,8785,882,8809,881,8831,876,8853,869,8875,859,8889,850,8825,850,8813,845,8785,823,8775,815,8771,814,8765,811,8759,810xe" filled="true" fillcolor="#231f20" stroked="false">
                <v:path arrowok="t"/>
                <v:fill type="solid"/>
              </v:shape>
              <v:shape style="position:absolute;left:8719;top:470;width:293;height:412" coordorigin="8719,470" coordsize="293,412" path="m9011,470l8854,470,8770,639,8788,641,8804,643,8858,672,8893,730,8897,765,8896,784,8867,839,8836,850,8889,850,8941,795,8963,733,8964,712,8963,694,8937,631,8885,592,8827,576,8845,540,8991,540,9011,470xe" filled="true" fillcolor="#231f20" stroked="false">
                <v:path arrowok="t"/>
                <v:fill type="solid"/>
              </v:shape>
            </v:group>
            <v:group style="position:absolute;left:8984;top:454;width:305;height:435" coordorigin="8984,454" coordsize="305,435">
              <v:shape style="position:absolute;left:8984;top:454;width:305;height:435" coordorigin="8984,454" coordsize="305,435" path="m9189,454l9117,478,9069,527,9024,600,8999,664,8986,735,8984,771,8985,787,9003,845,9053,886,9078,889,9093,888,9073,869,9066,866,9054,855,9051,847,9051,831,9066,754,9084,695,9112,610,9137,539,9169,481,9185,475,9249,475,9245,472,9232,464,9219,459,9205,455,9189,454xe" filled="true" fillcolor="#231f20" stroked="false">
                <v:path arrowok="t"/>
                <v:fill type="solid"/>
              </v:shape>
              <v:shape style="position:absolute;left:8984;top:454;width:305;height:435" coordorigin="8984,454" coordsize="305,435" path="m9249,475l9200,475,9207,478,9213,484,9219,490,9222,498,9222,510,9211,575,9183,667,9149,773,9128,831,9091,869,9148,869,9195,830,9236,772,9267,702,9285,625,9288,575,9287,561,9264,492,9255,481,9249,475xe" filled="true" fillcolor="#231f20" stroked="false">
                <v:path arrowok="t"/>
                <v:fill type="solid"/>
              </v:shape>
            </v:group>
            <v:group style="position:absolute;left:8751;top:918;width:63;height:74" coordorigin="8751,918" coordsize="63,74">
              <v:shape style="position:absolute;left:8751;top:918;width:63;height:74" coordorigin="8751,918" coordsize="63,74" path="m8793,918l8775,918,8766,921,8754,934,8751,943,8751,966,8754,975,8766,988,8774,991,8792,991,8798,989,8808,982,8810,979,8778,979,8774,977,8767,969,8766,963,8766,946,8768,939,8774,932,8779,930,8810,930,8810,929,8801,920,8793,918xe" filled="true" fillcolor="#231f20" stroked="false">
                <v:path arrowok="t"/>
                <v:fill type="solid"/>
              </v:shape>
              <v:shape style="position:absolute;left:8751;top:918;width:63;height:74" coordorigin="8751,918" coordsize="63,74" path="m8800,964l8798,969,8796,973,8791,978,8787,979,8810,979,8812,976,8814,968,8800,964xe" filled="true" fillcolor="#231f20" stroked="false">
                <v:path arrowok="t"/>
                <v:fill type="solid"/>
              </v:shape>
              <v:shape style="position:absolute;left:8751;top:918;width:63;height:74" coordorigin="8751,918" coordsize="63,74" path="m8810,930l8788,930,8791,931,8797,935,8798,938,8799,942,8814,939,8812,933,8810,930xe" filled="true" fillcolor="#231f20" stroked="false">
                <v:path arrowok="t"/>
                <v:fill type="solid"/>
              </v:shape>
            </v:group>
            <v:group style="position:absolute;left:8826;top:919;width:55;height:71" coordorigin="8826,919" coordsize="55,71">
              <v:shape style="position:absolute;left:8826;top:919;width:55;height:71" coordorigin="8826,919" coordsize="55,71" path="m8880,919l8826,919,8826,990,8881,990,8881,978,8841,978,8841,959,8877,959,8877,947,8841,947,8841,931,8880,931,8880,919xe" filled="true" fillcolor="#231f20" stroked="false">
                <v:path arrowok="t"/>
                <v:fill type="solid"/>
              </v:shape>
            </v:group>
            <v:group style="position:absolute;left:8894;top:919;width:58;height:71" coordorigin="8894,919" coordsize="58,71">
              <v:shape style="position:absolute;left:8894;top:919;width:58;height:71" coordorigin="8894,919" coordsize="58,71" path="m8908,919l8894,919,8894,990,8907,990,8907,944,8924,944,8908,919xe" filled="true" fillcolor="#231f20" stroked="false">
                <v:path arrowok="t"/>
                <v:fill type="solid"/>
              </v:shape>
              <v:shape style="position:absolute;left:8894;top:919;width:58;height:71" coordorigin="8894,919" coordsize="58,71" path="m8924,944l8907,944,8937,990,8951,990,8951,966,8938,966,8924,944xe" filled="true" fillcolor="#231f20" stroked="false">
                <v:path arrowok="t"/>
                <v:fill type="solid"/>
              </v:shape>
              <v:shape style="position:absolute;left:8894;top:919;width:58;height:71" coordorigin="8894,919" coordsize="58,71" path="m8951,919l8938,919,8938,966,8951,966,8951,919xe" filled="true" fillcolor="#231f20" stroked="false">
                <v:path arrowok="t"/>
                <v:fill type="solid"/>
              </v:shape>
            </v:group>
            <v:group style="position:absolute;left:8962;top:919;width:58;height:71" coordorigin="8962,919" coordsize="58,71">
              <v:shape style="position:absolute;left:8962;top:919;width:58;height:71" coordorigin="8962,919" coordsize="58,71" path="m8998,931l8983,931,8983,990,8998,990,8998,931xe" filled="true" fillcolor="#231f20" stroked="false">
                <v:path arrowok="t"/>
                <v:fill type="solid"/>
              </v:shape>
              <v:shape style="position:absolute;left:8962;top:919;width:58;height:71" coordorigin="8962,919" coordsize="58,71" path="m9019,919l8962,919,8962,931,9019,931,9019,919xe" filled="true" fillcolor="#231f20" stroked="false">
                <v:path arrowok="t"/>
                <v:fill type="solid"/>
              </v:shape>
            </v:group>
            <v:group style="position:absolute;left:9014;top:919;width:73;height:71" coordorigin="9014,919" coordsize="73,71">
              <v:shape style="position:absolute;left:9014;top:919;width:73;height:71" coordorigin="9014,919" coordsize="73,71" path="m9057,919l9042,919,9014,990,9029,990,9035,974,9080,974,9075,962,9040,962,9049,936,9064,936,9057,919xe" filled="true" fillcolor="#231f20" stroked="false">
                <v:path arrowok="t"/>
                <v:fill type="solid"/>
              </v:shape>
              <v:shape style="position:absolute;left:9014;top:919;width:73;height:71" coordorigin="9014,919" coordsize="73,71" path="m9080,974l9064,974,9070,990,9086,990,9080,974xe" filled="true" fillcolor="#231f20" stroked="false">
                <v:path arrowok="t"/>
                <v:fill type="solid"/>
              </v:shape>
              <v:shape style="position:absolute;left:9014;top:919;width:73;height:71" coordorigin="9014,919" coordsize="73,71" path="m9064,936l9049,936,9059,962,9075,962,9064,936xe" filled="true" fillcolor="#231f20" stroked="false">
                <v:path arrowok="t"/>
                <v:fill type="solid"/>
              </v:shape>
            </v:group>
            <v:group style="position:absolute;left:9079;top:919;width:68;height:71" coordorigin="9079,919" coordsize="68,71">
              <v:shape style="position:absolute;left:9079;top:919;width:68;height:71" coordorigin="9079,919" coordsize="68,71" path="m9095,919l9079,919,9105,990,9120,990,9127,971,9113,971,9095,919xe" filled="true" fillcolor="#231f20" stroked="false">
                <v:path arrowok="t"/>
                <v:fill type="solid"/>
              </v:shape>
              <v:shape style="position:absolute;left:9079;top:919;width:68;height:71" coordorigin="9079,919" coordsize="68,71" path="m9146,919l9131,919,9113,971,9127,971,9146,919xe" filled="true" fillcolor="#231f20" stroked="false">
                <v:path arrowok="t"/>
                <v:fill type="solid"/>
              </v:shape>
            </v:group>
            <v:group style="position:absolute;left:9151;top:918;width:71;height:74" coordorigin="9151,918" coordsize="71,74">
              <v:shape style="position:absolute;left:9151;top:918;width:71;height:74" coordorigin="9151,918" coordsize="71,74" path="m9197,918l9180,918,9175,919,9151,948,9151,966,9154,975,9167,988,9175,991,9197,991,9205,988,9214,979,9180,979,9175,977,9168,968,9166,962,9166,946,9168,940,9175,932,9180,930,9214,930,9205,921,9197,918xe" filled="true" fillcolor="#231f20" stroked="false">
                <v:path arrowok="t"/>
                <v:fill type="solid"/>
              </v:shape>
              <v:shape style="position:absolute;left:9151;top:918;width:71;height:74" coordorigin="9151,918" coordsize="71,74" path="m9214,930l9192,930,9197,932,9204,940,9206,946,9206,962,9204,968,9197,977,9192,979,9214,979,9218,975,9221,966,9221,943,9218,934,9214,930xe" filled="true" fillcolor="#231f20" stroked="false">
                <v:path arrowok="t"/>
                <v:fill type="solid"/>
              </v:shape>
            </v:group>
            <v:group style="position:absolute;left:9229;top:918;width:59;height:74" coordorigin="9229,918" coordsize="59,74">
              <v:shape style="position:absolute;left:9229;top:918;width:59;height:74" coordorigin="9229,918" coordsize="59,74" path="m9243,965l9229,967,9230,975,9233,981,9242,989,9249,991,9265,991,9270,990,9279,987,9282,984,9285,979,9254,979,9251,978,9245,973,9244,970,9243,965xe" filled="true" fillcolor="#231f20" stroked="false">
                <v:path arrowok="t"/>
                <v:fill type="solid"/>
              </v:shape>
              <v:shape style="position:absolute;left:9229;top:918;width:59;height:74" coordorigin="9229,918" coordsize="59,74" path="m9267,918l9252,918,9247,919,9231,943,9234,948,9241,955,9247,957,9261,960,9264,961,9269,963,9270,964,9272,966,9273,968,9273,972,9272,974,9267,978,9263,979,9285,979,9286,977,9287,973,9288,965,9287,961,9254,944,9249,942,9246,940,9245,938,9245,935,9246,933,9250,930,9253,930,9284,930,9283,928,9274,920,9267,918xe" filled="true" fillcolor="#231f20" stroked="false">
                <v:path arrowok="t"/>
                <v:fill type="solid"/>
              </v:shape>
              <v:shape style="position:absolute;left:9229;top:918;width:59;height:74" coordorigin="9229,918" coordsize="59,74" path="m9284,930l9262,930,9265,930,9269,934,9270,936,9271,940,9285,939,9285,933,9284,930xe" filled="true" fillcolor="#231f20" stroked="false">
                <v:path arrowok="t"/>
                <v:fill type="solid"/>
              </v:shape>
            </v:group>
            <v:group style="position:absolute;left:9242;top:636;width:269;height:419" coordorigin="9242,636" coordsize="269,419">
              <v:shape style="position:absolute;left:9242;top:636;width:269;height:419" coordorigin="9242,636" coordsize="269,419" path="m9242,636l9347,692,9439,760,9493,835,9511,903,9498,961,9461,1008,9408,1040,9346,1055e" filled="false" stroked="true" strokeweight=".613pt" strokecolor="#231f20">
                <v:path arrowok="t"/>
              </v:shape>
              <v:shape style="position:absolute;left:9083;top:459;width:444;height:614" type="#_x0000_t75" stroked="false">
                <v:imagedata r:id="rId36" o:title=""/>
              </v:shape>
            </v:group>
            <v:group style="position:absolute;left:8936;top:928;width:509;height:203" coordorigin="8936,928" coordsize="509,203">
              <v:shape style="position:absolute;left:8936;top:928;width:509;height:203" coordorigin="8936,928" coordsize="509,203" path="m9445,928l9405,995,9351,1051,9286,1093,9212,1121,9131,1130,9080,1126,9029,1115,8981,1096,8936,1069e" filled="false" stroked="true" strokeweight=".541pt" strokecolor="#231f20">
                <v:path arrowok="t"/>
              </v:shape>
            </v:group>
            <v:group style="position:absolute;left:8669;top:326;width:921;height:921" coordorigin="8669,326" coordsize="921,921">
              <v:shape style="position:absolute;left:8669;top:326;width:921;height:921" coordorigin="8669,326" coordsize="921,921" path="m9129,326l9204,332,9275,350,9341,378,9401,415,9455,461,9501,515,9538,575,9566,641,9584,712,9590,787,9584,861,9566,932,9538,998,9501,1059,9455,1112,9401,1158,9341,1196,9275,1224,9204,1241,9129,1247,9055,1241,8984,1224,8918,1196,8857,1158,8804,1112,8758,1059,8720,998,8692,932,8675,861,8669,787,8675,712,8692,641,8720,575,8758,515,8804,461,8857,415,8918,378,8984,350,9055,332,9129,326xe" filled="false" stroked="true" strokeweight=".567pt" strokecolor="#231f20">
                <v:path arrowok="t"/>
              </v:shape>
              <v:shape style="position:absolute;left:8986;top:1086;width:297;height:119" type="#_x0000_t75" stroked="false">
                <v:imagedata r:id="rId25" o:title=""/>
              </v:shape>
            </v:group>
            <v:group style="position:absolute;left:8573;top:1275;width:1005;height:1005" coordorigin="8573,1275" coordsize="1005,1005">
              <v:shape style="position:absolute;left:8573;top:1275;width:1005;height:1005" coordorigin="8573,1275" coordsize="1005,1005" path="m9075,1275l9001,1280,8930,1296,8863,1321,8801,1355,8745,1398,8696,1447,8654,1503,8619,1565,8594,1632,8578,1703,8573,1777,8578,1851,8594,1922,8619,1988,8654,2050,8696,2106,8745,2156,8801,2198,8863,2232,8930,2258,9001,2273,9075,2279,9149,2273,9220,2258,9286,2232,9348,2198,9404,2156,9454,2106,9496,2050,9530,1988,9556,1922,9571,1851,9577,1777,9571,1703,9556,1632,9530,1565,9496,1503,9454,1447,9404,1398,9348,1355,9286,1321,9220,1296,9149,1280,9075,1275xe" filled="true" fillcolor="#d1d3d4" stroked="false">
                <v:path arrowok="t"/>
                <v:fill type="solid"/>
              </v:shape>
            </v:group>
            <v:group style="position:absolute;left:8573;top:1275;width:1005;height:1005" coordorigin="8573,1275" coordsize="1005,1005">
              <v:shape style="position:absolute;left:8573;top:1275;width:1005;height:1005" coordorigin="8573,1275" coordsize="1005,1005" path="m9075,1275l9149,1280,9220,1296,9286,1321,9348,1355,9404,1398,9454,1447,9496,1503,9530,1565,9556,1632,9571,1703,9577,1777,9571,1851,9556,1922,9530,1988,9496,2050,9454,2106,9404,2156,9348,2198,9286,2232,9220,2258,9149,2273,9075,2279,9001,2273,8930,2258,8863,2232,8801,2198,8745,2156,8696,2106,8654,2050,8619,1988,8594,1922,8578,1851,8573,1777,8578,1703,8594,1632,8619,1565,8654,1503,8696,1447,8745,1398,8801,1355,8863,1321,8930,1296,9001,1280,9075,1275xe" filled="false" stroked="true" strokeweight=".425pt" strokecolor="#231f20">
                <v:path arrowok="t"/>
              </v:shape>
            </v:group>
            <v:group style="position:absolute;left:8805;top:1311;width:457;height:890" coordorigin="8805,1311" coordsize="457,890">
              <v:shape style="position:absolute;left:8805;top:1311;width:457;height:890" coordorigin="8805,1311" coordsize="457,890" path="m8805,2200l9262,1311e" filled="false" stroked="true" strokeweight=".334pt" strokecolor="#6d6e71">
                <v:path arrowok="t"/>
              </v:shape>
            </v:group>
            <v:group style="position:absolute;left:8583;top:1438;width:122;height:237" coordorigin="8583,1438" coordsize="122,237">
              <v:shape style="position:absolute;left:8583;top:1438;width:122;height:237" coordorigin="8583,1438" coordsize="122,237" path="m8583,1674l8705,1438e" filled="false" stroked="true" strokeweight=".334pt" strokecolor="#6d6e71">
                <v:path arrowok="t"/>
              </v:shape>
            </v:group>
            <v:group style="position:absolute;left:8575;top:1396;width:173;height:337" coordorigin="8575,1396" coordsize="173,337">
              <v:shape style="position:absolute;left:8575;top:1396;width:173;height:337" coordorigin="8575,1396" coordsize="173,337" path="m8575,1732l8747,1396e" filled="false" stroked="true" strokeweight=".334pt" strokecolor="#6d6e71">
                <v:path arrowok="t"/>
              </v:shape>
            </v:group>
            <v:group style="position:absolute;left:8573;top:1368;width:211;height:410" coordorigin="8573,1368" coordsize="211,410">
              <v:shape style="position:absolute;left:8573;top:1368;width:211;height:410" coordorigin="8573,1368" coordsize="211,410" path="m8573,1778l8783,1368e" filled="false" stroked="true" strokeweight=".334pt" strokecolor="#6d6e71">
                <v:path arrowok="t"/>
              </v:shape>
            </v:group>
            <v:group style="position:absolute;left:8574;top:1347;width:242;height:470" coordorigin="8574,1347" coordsize="242,470">
              <v:shape style="position:absolute;left:8574;top:1347;width:242;height:470" coordorigin="8574,1347" coordsize="242,470" path="m8574,1816l8815,1347e" filled="false" stroked="true" strokeweight=".334pt" strokecolor="#6d6e71">
                <v:path arrowok="t"/>
              </v:shape>
            </v:group>
            <v:group style="position:absolute;left:8578;top:1330;width:268;height:521" coordorigin="8578,1330" coordsize="268,521">
              <v:shape style="position:absolute;left:8578;top:1330;width:268;height:521" coordorigin="8578,1330" coordsize="268,521" path="m8578,1851l8845,1330e" filled="false" stroked="true" strokeweight=".334pt" strokecolor="#6d6e71">
                <v:path arrowok="t"/>
              </v:shape>
            </v:group>
            <v:group style="position:absolute;left:8584;top:1317;width:291;height:565" coordorigin="8584,1317" coordsize="291,565">
              <v:shape style="position:absolute;left:8584;top:1317;width:291;height:565" coordorigin="8584,1317" coordsize="291,565" path="m8584,1881l8874,1317e" filled="false" stroked="true" strokeweight=".334pt" strokecolor="#6d6e71">
                <v:path arrowok="t"/>
              </v:shape>
            </v:group>
            <v:group style="position:absolute;left:8590;top:1306;width:311;height:605" coordorigin="8590,1306" coordsize="311,605">
              <v:shape style="position:absolute;left:8590;top:1306;width:311;height:605" coordorigin="8590,1306" coordsize="311,605" path="m8590,1910l8901,1306e" filled="false" stroked="true" strokeweight=".334pt" strokecolor="#6d6e71">
                <v:path arrowok="t"/>
              </v:shape>
            </v:group>
            <v:group style="position:absolute;left:8598;top:1297;width:329;height:640" coordorigin="8598,1297" coordsize="329,640">
              <v:shape style="position:absolute;left:8598;top:1297;width:329;height:640" coordorigin="8598,1297" coordsize="329,640" path="m8598,1936l8927,1297e" filled="false" stroked="true" strokeweight=".334pt" strokecolor="#6d6e71">
                <v:path arrowok="t"/>
              </v:shape>
            </v:group>
            <v:group style="position:absolute;left:8607;top:1290;width:345;height:671" coordorigin="8607,1290" coordsize="345,671">
              <v:shape style="position:absolute;left:8607;top:1290;width:345;height:671" coordorigin="8607,1290" coordsize="345,671" path="m8607,1960l8952,1290e" filled="false" stroked="true" strokeweight=".334pt" strokecolor="#6d6e71">
                <v:path arrowok="t"/>
              </v:shape>
            </v:group>
            <v:group style="position:absolute;left:8617;top:1284;width:359;height:699" coordorigin="8617,1284" coordsize="359,699">
              <v:shape style="position:absolute;left:8617;top:1284;width:359;height:699" coordorigin="8617,1284" coordsize="359,699" path="m8617,1983l8976,1284e" filled="false" stroked="true" strokeweight=".334pt" strokecolor="#6d6e71">
                <v:path arrowok="t"/>
              </v:shape>
            </v:group>
            <v:group style="position:absolute;left:8627;top:1280;width:373;height:725" coordorigin="8627,1280" coordsize="373,725">
              <v:shape style="position:absolute;left:8627;top:1280;width:373;height:725" coordorigin="8627,1280" coordsize="373,725" path="m8627,2005l8999,1280e" filled="false" stroked="true" strokeweight=".334pt" strokecolor="#6d6e71">
                <v:path arrowok="t"/>
              </v:shape>
            </v:group>
            <v:group style="position:absolute;left:8638;top:1277;width:384;height:748" coordorigin="8638,1277" coordsize="384,748">
              <v:shape style="position:absolute;left:8638;top:1277;width:384;height:748" coordorigin="8638,1277" coordsize="384,748" path="m8638,2025l9022,1277e" filled="false" stroked="true" strokeweight=".334pt" strokecolor="#6d6e71">
                <v:path arrowok="t"/>
              </v:shape>
            </v:group>
            <v:group style="position:absolute;left:8650;top:1276;width:395;height:769" coordorigin="8650,1276" coordsize="395,769">
              <v:shape style="position:absolute;left:8650;top:1276;width:395;height:769" coordorigin="8650,1276" coordsize="395,769" path="m8650,2044l9045,1276e" filled="false" stroked="true" strokeweight=".334pt" strokecolor="#6d6e71">
                <v:path arrowok="t"/>
              </v:shape>
            </v:group>
            <v:group style="position:absolute;left:8662;top:1275;width:405;height:788" coordorigin="8662,1275" coordsize="405,788">
              <v:shape style="position:absolute;left:8662;top:1275;width:405;height:788" coordorigin="8662,1275" coordsize="405,788" path="m8662,2062l9066,1275e" filled="false" stroked="true" strokeweight=".334pt" strokecolor="#6d6e71">
                <v:path arrowok="t"/>
              </v:shape>
            </v:group>
            <v:group style="position:absolute;left:8674;top:1275;width:414;height:805" coordorigin="8674,1275" coordsize="414,805">
              <v:shape style="position:absolute;left:8674;top:1275;width:414;height:805" coordorigin="8674,1275" coordsize="414,805" path="m8674,2080l9088,1275e" filled="false" stroked="true" strokeweight=".334pt" strokecolor="#6d6e71">
                <v:path arrowok="t"/>
              </v:shape>
            </v:group>
            <v:group style="position:absolute;left:8687;top:1276;width:422;height:821" coordorigin="8687,1276" coordsize="422,821">
              <v:shape style="position:absolute;left:8687;top:1276;width:422;height:821" coordorigin="8687,1276" coordsize="422,821" path="m8687,2096l9109,1276e" filled="false" stroked="true" strokeweight=".334pt" strokecolor="#6d6e71">
                <v:path arrowok="t"/>
              </v:shape>
            </v:group>
            <v:group style="position:absolute;left:8701;top:1278;width:429;height:835" coordorigin="8701,1278" coordsize="429,835">
              <v:shape style="position:absolute;left:8701;top:1278;width:429;height:835" coordorigin="8701,1278" coordsize="429,835" path="m8701,2112l9129,1278e" filled="false" stroked="true" strokeweight=".334pt" strokecolor="#6d6e71">
                <v:path arrowok="t"/>
              </v:shape>
            </v:group>
            <v:group style="position:absolute;left:8714;top:1280;width:435;height:847" coordorigin="8714,1280" coordsize="435,847">
              <v:shape style="position:absolute;left:8714;top:1280;width:435;height:847" coordorigin="8714,1280" coordsize="435,847" path="m8714,2126l9149,1280e" filled="false" stroked="true" strokeweight=".334pt" strokecolor="#6d6e71">
                <v:path arrowok="t"/>
              </v:shape>
            </v:group>
            <v:group style="position:absolute;left:8729;top:1283;width:441;height:858" coordorigin="8729,1283" coordsize="441,858">
              <v:shape style="position:absolute;left:8729;top:1283;width:441;height:858" coordorigin="8729,1283" coordsize="441,858" path="m8729,2141l9169,1283e" filled="false" stroked="true" strokeweight=".334pt" strokecolor="#6d6e71">
                <v:path arrowok="t"/>
              </v:shape>
            </v:group>
            <v:group style="position:absolute;left:8743;top:1287;width:445;height:867" coordorigin="8743,1287" coordsize="445,867">
              <v:shape style="position:absolute;left:8743;top:1287;width:445;height:867" coordorigin="8743,1287" coordsize="445,867" path="m8743,2154l9188,1287e" filled="false" stroked="true" strokeweight=".334pt" strokecolor="#6d6e71">
                <v:path arrowok="t"/>
              </v:shape>
            </v:group>
            <v:group style="position:absolute;left:8758;top:1292;width:449;height:875" coordorigin="8758,1292" coordsize="449,875">
              <v:shape style="position:absolute;left:8758;top:1292;width:449;height:875" coordorigin="8758,1292" coordsize="449,875" path="m8758,2166l9207,1292e" filled="false" stroked="true" strokeweight=".334pt" strokecolor="#6d6e71">
                <v:path arrowok="t"/>
              </v:shape>
            </v:group>
            <v:group style="position:absolute;left:8773;top:1298;width:453;height:881" coordorigin="8773,1298" coordsize="453,881">
              <v:shape style="position:absolute;left:8773;top:1298;width:453;height:881" coordorigin="8773,1298" coordsize="453,881" path="m8773,2178l9226,1298e" filled="false" stroked="true" strokeweight=".334pt" strokecolor="#6d6e71">
                <v:path arrowok="t"/>
              </v:shape>
            </v:group>
            <v:group style="position:absolute;left:8789;top:1304;width:455;height:886" coordorigin="8789,1304" coordsize="455,886">
              <v:shape style="position:absolute;left:8789;top:1304;width:455;height:886" coordorigin="8789,1304" coordsize="455,886" path="m8789,2189l9244,1304e" filled="false" stroked="true" strokeweight=".334pt" strokecolor="#6d6e71">
                <v:path arrowok="t"/>
              </v:shape>
            </v:group>
            <v:group style="position:absolute;left:8604;top:1423;width:328;height:449" coordorigin="8604,1423" coordsize="328,449">
              <v:shape style="position:absolute;left:8604;top:1423;width:328;height:449" coordorigin="8604,1423" coordsize="328,449" path="m8925,1486l8777,1486,8791,1487,8803,1491,8843,1538,8844,1552,8843,1568,8821,1632,8762,1705,8691,1779,8604,1860,8604,1872,8845,1872,8877,1797,8704,1797,8755,1754,8830,1689,8875,1643,8916,1584,8932,1518,8930,1500,8925,1486xe" filled="true" fillcolor="#231f20" stroked="false">
                <v:path arrowok="t"/>
                <v:fill type="solid"/>
              </v:shape>
              <v:shape style="position:absolute;left:8604;top:1423;width:328;height:449" coordorigin="8604,1423" coordsize="328,449" path="m8897,1751l8882,1751,8874,1763,8866,1774,8811,1796,8791,1797,8877,1797,8897,1751xe" filled="true" fillcolor="#231f20" stroked="false">
                <v:path arrowok="t"/>
                <v:fill type="solid"/>
              </v:shape>
              <v:shape style="position:absolute;left:8604;top:1423;width:328;height:449" coordorigin="8604,1423" coordsize="328,449" path="m8821,1423l8750,1442,8705,1488,8685,1530,8698,1536,8715,1514,8734,1498,8755,1489,8777,1486,8925,1486,8924,1483,8864,1430,8844,1424,8821,1423xe" filled="true" fillcolor="#231f20" stroked="false">
                <v:path arrowok="t"/>
                <v:fill type="solid"/>
              </v:shape>
            </v:group>
            <v:group style="position:absolute;left:8903;top:1423;width:349;height:466" coordorigin="8903,1423" coordsize="349,466">
              <v:shape style="position:absolute;left:8903;top:1423;width:349;height:466" coordorigin="8903,1423" coordsize="349,466" path="m8951,1807l8932,1807,8923,1811,8907,1825,8903,1833,8903,1855,8963,1888,8982,1889,9010,1887,9037,1882,9063,1874,9089,1862,9106,1852,9043,1852,9033,1851,9023,1848,9013,1844,9003,1837,8989,1827,8978,1819,8970,1814,8966,1811,8959,1809,8951,1807xe" filled="true" fillcolor="#231f20" stroked="false">
                <v:path arrowok="t"/>
                <v:fill type="solid"/>
              </v:shape>
              <v:shape style="position:absolute;left:8903;top:1423;width:349;height:466" coordorigin="8903,1423" coordsize="349,466" path="m9252,1423l9065,1423,8964,1614,8985,1616,9005,1619,9070,1651,9110,1717,9116,1756,9114,1778,9080,1839,9043,1852,9106,1852,9152,1812,9189,1744,9196,1696,9195,1677,9164,1605,9101,1561,9032,1543,9054,1502,9228,1502,9252,1423xe" filled="true" fillcolor="#231f20" stroked="false">
                <v:path arrowok="t"/>
                <v:fill type="solid"/>
              </v:shape>
            </v:group>
            <v:group style="position:absolute;left:8662;top:1920;width:69;height:80" coordorigin="8662,1920" coordsize="69,80">
              <v:shape style="position:absolute;left:8662;top:1920;width:69;height:80" coordorigin="8662,1920" coordsize="69,80" path="m8709,1920l8688,1920,8679,1923,8665,1938,8662,1947,8662,1972,8665,1982,8679,1996,8687,1999,8706,1999,8713,1997,8724,1989,8726,1986,8692,1986,8687,1984,8684,1980,8680,1976,8678,1969,8678,1950,8680,1943,8687,1935,8692,1933,8727,1933,8726,1931,8716,1923,8709,1920xe" filled="true" fillcolor="#231f20" stroked="false">
                <v:path arrowok="t"/>
                <v:fill type="solid"/>
              </v:shape>
              <v:shape style="position:absolute;left:8662;top:1920;width:69;height:80" coordorigin="8662,1920" coordsize="69,80" path="m8715,1970l8714,1975,8712,1980,8706,1985,8702,1986,8726,1986,8728,1983,8731,1975,8715,1970xe" filled="true" fillcolor="#231f20" stroked="false">
                <v:path arrowok="t"/>
                <v:fill type="solid"/>
              </v:shape>
              <v:shape style="position:absolute;left:8662;top:1920;width:69;height:80" coordorigin="8662,1920" coordsize="69,80" path="m8727,1933l8702,1933,8706,1934,8712,1939,8714,1942,8715,1946,8730,1942,8729,1936,8727,1933xe" filled="true" fillcolor="#231f20" stroked="false">
                <v:path arrowok="t"/>
                <v:fill type="solid"/>
              </v:shape>
            </v:group>
            <v:group style="position:absolute;left:8744;top:1921;width:60;height:78" coordorigin="8744,1921" coordsize="60,78">
              <v:shape style="position:absolute;left:8744;top:1921;width:60;height:78" coordorigin="8744,1921" coordsize="60,78" path="m8803,1921l8744,1921,8744,1998,8804,1998,8804,1985,8760,1985,8760,1964,8800,1964,8800,1951,8760,1951,8760,1934,8803,1934,8803,1921xe" filled="true" fillcolor="#231f20" stroked="false">
                <v:path arrowok="t"/>
                <v:fill type="solid"/>
              </v:shape>
            </v:group>
            <v:group style="position:absolute;left:8818;top:1921;width:63;height:78" coordorigin="8818,1921" coordsize="63,78">
              <v:shape style="position:absolute;left:8818;top:1921;width:63;height:78" coordorigin="8818,1921" coordsize="63,78" path="m8834,1921l8818,1921,8818,1998,8833,1998,8833,1948,8850,1948,8834,1921xe" filled="true" fillcolor="#231f20" stroked="false">
                <v:path arrowok="t"/>
                <v:fill type="solid"/>
              </v:shape>
              <v:shape style="position:absolute;left:8818;top:1921;width:63;height:78" coordorigin="8818,1921" coordsize="63,78" path="m8850,1948l8833,1948,8865,1998,8881,1998,8881,1973,8866,1973,8850,1948xe" filled="true" fillcolor="#231f20" stroked="false">
                <v:path arrowok="t"/>
                <v:fill type="solid"/>
              </v:shape>
              <v:shape style="position:absolute;left:8818;top:1921;width:63;height:78" coordorigin="8818,1921" coordsize="63,78" path="m8881,1921l8866,1921,8866,1973,8881,1973,8881,1921xe" filled="true" fillcolor="#231f20" stroked="false">
                <v:path arrowok="t"/>
                <v:fill type="solid"/>
              </v:shape>
            </v:group>
            <v:group style="position:absolute;left:8892;top:1921;width:63;height:78" coordorigin="8892,1921" coordsize="63,78">
              <v:shape style="position:absolute;left:8892;top:1921;width:63;height:78" coordorigin="8892,1921" coordsize="63,78" path="m8931,1934l8915,1934,8915,1998,8931,1998,8931,1934xe" filled="true" fillcolor="#231f20" stroked="false">
                <v:path arrowok="t"/>
                <v:fill type="solid"/>
              </v:shape>
              <v:shape style="position:absolute;left:8892;top:1921;width:63;height:78" coordorigin="8892,1921" coordsize="63,78" path="m8955,1921l8892,1921,8892,1934,8955,1934,8955,1921xe" filled="true" fillcolor="#231f20" stroked="false">
                <v:path arrowok="t"/>
                <v:fill type="solid"/>
              </v:shape>
            </v:group>
            <v:group style="position:absolute;left:8949;top:1921;width:80;height:78" coordorigin="8949,1921" coordsize="80,78">
              <v:shape style="position:absolute;left:8949;top:1921;width:80;height:78" coordorigin="8949,1921" coordsize="80,78" path="m8996,1921l8979,1921,8949,1998,8966,1998,8972,1981,9021,1981,9015,1968,8977,1968,8988,1939,9004,1939,8996,1921xe" filled="true" fillcolor="#231f20" stroked="false">
                <v:path arrowok="t"/>
                <v:fill type="solid"/>
              </v:shape>
              <v:shape style="position:absolute;left:8949;top:1921;width:80;height:78" coordorigin="8949,1921" coordsize="80,78" path="m9021,1981l9004,1981,9010,1998,9028,1998,9021,1981xe" filled="true" fillcolor="#231f20" stroked="false">
                <v:path arrowok="t"/>
                <v:fill type="solid"/>
              </v:shape>
              <v:shape style="position:absolute;left:8949;top:1921;width:80;height:78" coordorigin="8949,1921" coordsize="80,78" path="m9004,1939l8988,1939,8998,1968,9015,1968,9004,1939xe" filled="true" fillcolor="#231f20" stroked="false">
                <v:path arrowok="t"/>
                <v:fill type="solid"/>
              </v:shape>
            </v:group>
            <v:group style="position:absolute;left:9020;top:1921;width:74;height:78" coordorigin="9020,1921" coordsize="74,78">
              <v:shape style="position:absolute;left:9020;top:1921;width:74;height:78" coordorigin="9020,1921" coordsize="74,78" path="m9037,1921l9020,1921,9048,1998,9065,1998,9073,1978,9057,1978,9037,1921xe" filled="true" fillcolor="#231f20" stroked="false">
                <v:path arrowok="t"/>
                <v:fill type="solid"/>
              </v:shape>
              <v:shape style="position:absolute;left:9020;top:1921;width:74;height:78" coordorigin="9020,1921" coordsize="74,78" path="m9093,1921l9077,1921,9057,1978,9073,1978,9093,1921xe" filled="true" fillcolor="#231f20" stroked="false">
                <v:path arrowok="t"/>
                <v:fill type="solid"/>
              </v:shape>
            </v:group>
            <v:group style="position:absolute;left:9098;top:1920;width:77;height:80" coordorigin="9098,1920" coordsize="77,80">
              <v:shape style="position:absolute;left:9098;top:1920;width:77;height:80" coordorigin="9098,1920" coordsize="77,80" path="m9148,1920l9130,1920,9124,1921,9098,1952,9098,1972,9102,1982,9116,1996,9125,1999,9148,1999,9158,1996,9167,1986,9130,1986,9125,1984,9117,1975,9115,1968,9115,1951,9117,1944,9125,1935,9130,1933,9167,1933,9157,1923,9148,1920xe" filled="true" fillcolor="#231f20" stroked="false">
                <v:path arrowok="t"/>
                <v:fill type="solid"/>
              </v:shape>
              <v:shape style="position:absolute;left:9098;top:1920;width:77;height:80" coordorigin="9098,1920" coordsize="77,80" path="m9167,1933l9143,1933,9149,1935,9156,1944,9158,1951,9158,1968,9156,1975,9148,1984,9143,1986,9167,1986,9171,1982,9175,1972,9175,1947,9171,1937,9167,1933xe" filled="true" fillcolor="#231f20" stroked="false">
                <v:path arrowok="t"/>
                <v:fill type="solid"/>
              </v:shape>
            </v:group>
            <v:group style="position:absolute;left:9183;top:1920;width:65;height:80" coordorigin="9183,1920" coordsize="65,80">
              <v:shape style="position:absolute;left:9183;top:1920;width:65;height:80" coordorigin="9183,1920" coordsize="65,80" path="m9199,1972l9183,1973,9184,1982,9188,1988,9198,1997,9206,2000,9223,2000,9228,1999,9238,1995,9241,1992,9245,1986,9211,1986,9207,1985,9202,1980,9200,1977,9199,1972xe" filled="true" fillcolor="#231f20" stroked="false">
                <v:path arrowok="t"/>
                <v:fill type="solid"/>
              </v:shape>
              <v:shape style="position:absolute;left:9183;top:1920;width:65;height:80" coordorigin="9183,1920" coordsize="65,80" path="m9225,1920l9209,1920,9204,1921,9186,1947,9189,1953,9197,1960,9203,1962,9218,1966,9222,1967,9227,1969,9229,1970,9231,1972,9232,1974,9232,1979,9230,1981,9225,1985,9221,1986,9245,1986,9246,1984,9247,1980,9247,1971,9246,1967,9211,1948,9206,1947,9202,1944,9201,1942,9201,1938,9202,1937,9207,1934,9210,1933,9243,1933,9242,1930,9237,1926,9232,1922,9225,1920xe" filled="true" fillcolor="#231f20" stroked="false">
                <v:path arrowok="t"/>
                <v:fill type="solid"/>
              </v:shape>
              <v:shape style="position:absolute;left:9183;top:1920;width:65;height:80" coordorigin="9183,1920" coordsize="65,80" path="m9243,1933l9219,1933,9223,1933,9227,1937,9229,1940,9229,1944,9245,1943,9245,1936,9243,1933xe" filled="true" fillcolor="#231f20" stroked="false">
                <v:path arrowok="t"/>
                <v:fill type="solid"/>
              </v:shape>
            </v:group>
            <v:group style="position:absolute;left:9197;top:1613;width:292;height:457" coordorigin="9197,1613" coordsize="292,457">
              <v:shape style="position:absolute;left:9197;top:1613;width:292;height:457" coordorigin="9197,1613" coordsize="292,457" path="m9197,1613l9254,1642,9312,1674,9366,1709,9413,1748,9466,1818,9489,1883,9486,1941,9462,1991,9422,2029,9370,2056,9311,2070e" filled="false" stroked="true" strokeweight=".669pt" strokecolor="#231f20">
                <v:path arrowok="t"/>
              </v:shape>
              <v:shape style="position:absolute;left:9025;top:1418;width:484;height:671" type="#_x0000_t75" stroked="false">
                <v:imagedata r:id="rId37" o:title=""/>
              </v:shape>
            </v:group>
            <v:group style="position:absolute;left:8864;top:1931;width:555;height:221" coordorigin="8864,1931" coordsize="555,221">
              <v:shape style="position:absolute;left:8864;top:1931;width:555;height:221" coordorigin="8864,1931" coordsize="555,221" path="m9419,1931l9384,1992,9338,2046,9283,2090,9220,2123,9151,2144,9077,2151,9021,2147,8966,2135,8913,2114,8864,2085e" filled="false" stroked="true" strokeweight=".717pt" strokecolor="#231f20">
                <v:path arrowok="t"/>
              </v:shape>
            </v:group>
            <v:group style="position:absolute;left:8573;top:1275;width:1005;height:1005" coordorigin="8573,1275" coordsize="1005,1005">
              <v:shape style="position:absolute;left:8573;top:1275;width:1005;height:1005" coordorigin="8573,1275" coordsize="1005,1005" path="m9075,1275l9149,1280,9220,1296,9286,1321,9348,1355,9404,1398,9454,1447,9496,1503,9530,1565,9556,1632,9571,1703,9577,1777,9571,1851,9556,1922,9530,1988,9496,2050,9454,2106,9404,2156,9348,2198,9286,2232,9220,2258,9149,2273,9075,2279,9001,2273,8930,2258,8863,2232,8801,2198,8745,2156,8696,2106,8654,2050,8619,1988,8594,1922,8578,1851,8573,1777,8578,1703,8594,1632,8619,1565,8654,1503,8696,1447,8745,1398,8801,1355,8863,1321,8930,1296,9001,1280,9075,1275xe" filled="false" stroked="true" strokeweight=".567pt" strokecolor="#231f20">
                <v:path arrowok="t"/>
              </v:shape>
              <v:shape style="position:absolute;left:8918;top:2102;width:326;height:132" type="#_x0000_t75" stroked="false">
                <v:imagedata r:id="rId38" o:title=""/>
              </v:shape>
            </v:group>
            <v:group style="position:absolute;left:9670;top:326;width:921;height:921" coordorigin="9670,326" coordsize="921,921">
              <v:shape style="position:absolute;left:9670;top:326;width:921;height:921" coordorigin="9670,326" coordsize="921,921" path="m10130,326l10056,332,9985,350,9919,378,9859,415,9805,461,9759,515,9721,575,9693,641,9676,712,9670,787,9676,861,9693,932,9721,998,9759,1059,9805,1112,9859,1158,9919,1196,9985,1224,10056,1241,10130,1247,10205,1241,10276,1224,10342,1196,10402,1158,10456,1112,10502,1059,10539,998,10567,932,10585,861,10591,787,10585,712,10567,641,10539,575,10502,515,10456,461,10402,415,10342,378,10276,350,10205,332,10130,326xe" filled="true" fillcolor="#d1d3d4" stroked="false">
                <v:path arrowok="t"/>
                <v:fill type="solid"/>
              </v:shape>
            </v:group>
            <v:group style="position:absolute;left:9670;top:326;width:921;height:921" coordorigin="9670,326" coordsize="921,921">
              <v:shape style="position:absolute;left:9670;top:326;width:921;height:921" coordorigin="9670,326" coordsize="921,921" path="m10130,326l10205,332,10276,350,10342,378,10402,415,10456,461,10502,515,10539,575,10567,641,10585,712,10591,787,10585,861,10567,932,10539,998,10502,1059,10456,1112,10402,1158,10342,1196,10276,1224,10205,1241,10130,1247,10056,1241,9985,1224,9919,1196,9859,1158,9805,1112,9759,1059,9721,998,9693,932,9676,861,9670,787,9676,712,9693,641,9721,575,9759,515,9805,461,9859,415,9919,378,9985,350,10056,332,10130,326xe" filled="false" stroked="true" strokeweight=".425pt" strokecolor="#231f20">
                <v:path arrowok="t"/>
              </v:shape>
            </v:group>
            <v:group style="position:absolute;left:9883;top:359;width:419;height:816" coordorigin="9883,359" coordsize="419,816">
              <v:shape style="position:absolute;left:9883;top:359;width:419;height:816" coordorigin="9883,359" coordsize="419,816" path="m9883,1175l10302,359e" filled="false" stroked="true" strokeweight=".306pt" strokecolor="#6d6e71">
                <v:path arrowok="t"/>
              </v:shape>
            </v:group>
            <v:group style="position:absolute;left:9680;top:476;width:112;height:217" coordorigin="9680,476" coordsize="112,217">
              <v:shape style="position:absolute;left:9680;top:476;width:112;height:217" coordorigin="9680,476" coordsize="112,217" path="m9680,692l9791,476e" filled="false" stroked="true" strokeweight=".306pt" strokecolor="#6d6e71">
                <v:path arrowok="t"/>
              </v:shape>
            </v:group>
            <v:group style="position:absolute;left:9672;top:438;width:159;height:309" coordorigin="9672,438" coordsize="159,309">
              <v:shape style="position:absolute;left:9672;top:438;width:159;height:309" coordorigin="9672,438" coordsize="159,309" path="m9672,746l9830,438e" filled="false" stroked="true" strokeweight=".306pt" strokecolor="#6d6e71">
                <v:path arrowok="t"/>
              </v:shape>
            </v:group>
            <v:group style="position:absolute;left:9670;top:412;width:193;height:376" coordorigin="9670,412" coordsize="193,376">
              <v:shape style="position:absolute;left:9670;top:412;width:193;height:376" coordorigin="9670,412" coordsize="193,376" path="m9670,788l9863,412e" filled="false" stroked="true" strokeweight=".306pt" strokecolor="#6d6e71">
                <v:path arrowok="t"/>
              </v:shape>
            </v:group>
            <v:group style="position:absolute;left:9671;top:393;width:222;height:431" coordorigin="9671,393" coordsize="222,431">
              <v:shape style="position:absolute;left:9671;top:393;width:222;height:431" coordorigin="9671,393" coordsize="222,431" path="m9671,823l9893,393e" filled="false" stroked="true" strokeweight=".306pt" strokecolor="#6d6e71">
                <v:path arrowok="t"/>
              </v:shape>
            </v:group>
            <v:group style="position:absolute;left:9675;top:377;width:246;height:478" coordorigin="9675,377" coordsize="246,478">
              <v:shape style="position:absolute;left:9675;top:377;width:246;height:478" coordorigin="9675,377" coordsize="246,478" path="m9675,854l9920,377e" filled="false" stroked="true" strokeweight=".306pt" strokecolor="#6d6e71">
                <v:path arrowok="t"/>
              </v:shape>
            </v:group>
            <v:group style="position:absolute;left:9680;top:365;width:266;height:518" coordorigin="9680,365" coordsize="266,518">
              <v:shape style="position:absolute;left:9680;top:365;width:266;height:518" coordorigin="9680,365" coordsize="266,518" path="m9680,883l9946,365e" filled="false" stroked="true" strokeweight=".306pt" strokecolor="#6d6e71">
                <v:path arrowok="t"/>
              </v:shape>
            </v:group>
            <v:group style="position:absolute;left:9686;top:355;width:285;height:554" coordorigin="9686,355" coordsize="285,554">
              <v:shape style="position:absolute;left:9686;top:355;width:285;height:554" coordorigin="9686,355" coordsize="285,554" path="m9686,909l9971,355e" filled="false" stroked="true" strokeweight=".306pt" strokecolor="#6d6e71">
                <v:path arrowok="t"/>
              </v:shape>
            </v:group>
            <v:group style="position:absolute;left:9694;top:347;width:301;height:586" coordorigin="9694,347" coordsize="301,586">
              <v:shape style="position:absolute;left:9694;top:347;width:301;height:586" coordorigin="9694,347" coordsize="301,586" path="m9694,933l9995,347e" filled="false" stroked="true" strokeweight=".306pt" strokecolor="#6d6e71">
                <v:path arrowok="t"/>
              </v:shape>
            </v:group>
            <v:group style="position:absolute;left:9702;top:340;width:316;height:615" coordorigin="9702,340" coordsize="316,615">
              <v:shape style="position:absolute;left:9702;top:340;width:316;height:615" coordorigin="9702,340" coordsize="316,615" path="m9702,955l10017,340e" filled="false" stroked="true" strokeweight=".306pt" strokecolor="#6d6e71">
                <v:path arrowok="t"/>
              </v:shape>
            </v:group>
            <v:group style="position:absolute;left:9711;top:335;width:329;height:641" coordorigin="9711,335" coordsize="329,641">
              <v:shape style="position:absolute;left:9711;top:335;width:329;height:641" coordorigin="9711,335" coordsize="329,641" path="m9711,976l10040,335e" filled="false" stroked="true" strokeweight=".306pt" strokecolor="#6d6e71">
                <v:path arrowok="t"/>
              </v:shape>
            </v:group>
            <v:group style="position:absolute;left:9720;top:332;width:342;height:665" coordorigin="9720,332" coordsize="342,665">
              <v:shape style="position:absolute;left:9720;top:332;width:342;height:665" coordorigin="9720,332" coordsize="342,665" path="m9720,996l10061,332e" filled="false" stroked="true" strokeweight=".306pt" strokecolor="#6d6e71">
                <v:path arrowok="t"/>
              </v:shape>
            </v:group>
            <v:group style="position:absolute;left:9730;top:329;width:352;height:686" coordorigin="9730,329" coordsize="352,686">
              <v:shape style="position:absolute;left:9730;top:329;width:352;height:686" coordorigin="9730,329" coordsize="352,686" path="m9730,1014l10082,329e" filled="false" stroked="true" strokeweight=".306pt" strokecolor="#6d6e71">
                <v:path arrowok="t"/>
              </v:shape>
            </v:group>
            <v:group style="position:absolute;left:9741;top:327;width:362;height:705" coordorigin="9741,327" coordsize="362,705">
              <v:shape style="position:absolute;left:9741;top:327;width:362;height:705" coordorigin="9741,327" coordsize="362,705" path="m9741,1032l10103,327e" filled="false" stroked="true" strokeweight=".306pt" strokecolor="#6d6e71">
                <v:path arrowok="t"/>
              </v:shape>
            </v:group>
            <v:group style="position:absolute;left:9752;top:327;width:371;height:723" coordorigin="9752,327" coordsize="371,723">
              <v:shape style="position:absolute;left:9752;top:327;width:371;height:723" coordorigin="9752,327" coordsize="371,723" path="m9752,1049l10123,327e" filled="false" stroked="true" strokeweight=".306pt" strokecolor="#6d6e71">
                <v:path arrowok="t"/>
              </v:shape>
            </v:group>
            <v:group style="position:absolute;left:9763;top:327;width:379;height:738" coordorigin="9763,327" coordsize="379,738">
              <v:shape style="position:absolute;left:9763;top:327;width:379;height:738" coordorigin="9763,327" coordsize="379,738" path="m9763,1064l10142,327e" filled="false" stroked="true" strokeweight=".306pt" strokecolor="#6d6e71">
                <v:path arrowok="t"/>
              </v:shape>
            </v:group>
            <v:group style="position:absolute;left:9775;top:327;width:387;height:752" coordorigin="9775,327" coordsize="387,752">
              <v:shape style="position:absolute;left:9775;top:327;width:387;height:752" coordorigin="9775,327" coordsize="387,752" path="m9775,1079l10161,327e" filled="false" stroked="true" strokeweight=".306pt" strokecolor="#6d6e71">
                <v:path arrowok="t"/>
              </v:shape>
            </v:group>
            <v:group style="position:absolute;left:9787;top:329;width:393;height:765" coordorigin="9787,329" coordsize="393,765">
              <v:shape style="position:absolute;left:9787;top:329;width:393;height:765" coordorigin="9787,329" coordsize="393,765" path="m9787,1094l10180,329e" filled="false" stroked="true" strokeweight=".306pt" strokecolor="#6d6e71">
                <v:path arrowok="t"/>
              </v:shape>
            </v:group>
            <v:group style="position:absolute;left:9800;top:331;width:399;height:776" coordorigin="9800,331" coordsize="399,776">
              <v:shape style="position:absolute;left:9800;top:331;width:399;height:776" coordorigin="9800,331" coordsize="399,776" path="m9800,1107l10199,331e" filled="false" stroked="true" strokeweight=".306pt" strokecolor="#6d6e71">
                <v:path arrowok="t"/>
              </v:shape>
            </v:group>
            <v:group style="position:absolute;left:9813;top:335;width:404;height:786" coordorigin="9813,335" coordsize="404,786">
              <v:shape style="position:absolute;left:9813;top:335;width:404;height:786" coordorigin="9813,335" coordsize="404,786" path="m9813,1120l10217,335e" filled="false" stroked="true" strokeweight=".306pt" strokecolor="#6d6e71">
                <v:path arrowok="t"/>
              </v:shape>
            </v:group>
            <v:group style="position:absolute;left:9826;top:338;width:408;height:795" coordorigin="9826,338" coordsize="408,795">
              <v:shape style="position:absolute;left:9826;top:338;width:408;height:795" coordorigin="9826,338" coordsize="408,795" path="m9826,1132l10234,338e" filled="false" stroked="true" strokeweight=".306pt" strokecolor="#6d6e71">
                <v:path arrowok="t"/>
              </v:shape>
            </v:group>
            <v:group style="position:absolute;left:9840;top:343;width:412;height:802" coordorigin="9840,343" coordsize="412,802">
              <v:shape style="position:absolute;left:9840;top:343;width:412;height:802" coordorigin="9840,343" coordsize="412,802" path="m9840,1144l10252,343e" filled="false" stroked="true" strokeweight=".306pt" strokecolor="#6d6e71">
                <v:path arrowok="t"/>
              </v:shape>
            </v:group>
            <v:group style="position:absolute;left:9854;top:348;width:415;height:808" coordorigin="9854,348" coordsize="415,808">
              <v:shape style="position:absolute;left:9854;top:348;width:415;height:808" coordorigin="9854,348" coordsize="415,808" path="m9854,1155l10269,348e" filled="false" stroked="true" strokeweight=".306pt" strokecolor="#6d6e71">
                <v:path arrowok="t"/>
              </v:shape>
            </v:group>
            <v:group style="position:absolute;left:9869;top:353;width:417;height:812" coordorigin="9869,353" coordsize="417,812">
              <v:shape style="position:absolute;left:9869;top:353;width:417;height:812" coordorigin="9869,353" coordsize="417,812" path="m9869,1165l10285,353e" filled="false" stroked="true" strokeweight=".306pt" strokecolor="#6d6e71">
                <v:path arrowok="t"/>
              </v:shape>
            </v:group>
            <v:group style="position:absolute;left:9720;top:470;width:293;height:412" coordorigin="9720,470" coordsize="293,412">
              <v:shape style="position:absolute;left:9720;top:470;width:293;height:412" coordorigin="9720,470" coordsize="293,412" path="m9760,810l9744,810,9736,813,9723,826,9720,833,9720,852,9786,882,9810,881,9832,876,9854,869,9876,859,9890,850,9826,850,9815,845,9786,823,9776,815,9772,814,9767,811,9760,810xe" filled="true" fillcolor="#231f20" stroked="false">
                <v:path arrowok="t"/>
                <v:fill type="solid"/>
              </v:shape>
              <v:shape style="position:absolute;left:9720;top:470;width:293;height:412" coordorigin="9720,470" coordsize="293,412" path="m10012,470l9856,470,9771,639,9789,641,9805,643,9859,672,9894,730,9898,765,9897,784,9868,839,9838,850,9890,850,9942,795,9964,733,9966,712,9964,694,9938,631,9886,592,9828,576,9846,540,9992,540,10012,470xe" filled="true" fillcolor="#231f20" stroked="false">
                <v:path arrowok="t"/>
                <v:fill type="solid"/>
              </v:shape>
            </v:group>
            <v:group style="position:absolute;left:9985;top:454;width:305;height:435" coordorigin="9985,454" coordsize="305,435">
              <v:shape style="position:absolute;left:9985;top:454;width:305;height:435" coordorigin="9985,454" coordsize="305,435" path="m10190,454l10118,478,10070,527,10025,600,10001,664,9987,735,9985,771,9986,787,10004,845,10054,886,10079,889,10094,888,10074,869,10067,866,10055,855,10052,847,10053,831,10068,754,10085,695,10113,610,10138,539,10170,481,10186,475,10250,475,10246,472,10234,464,10220,459,10206,455,10190,454xe" filled="true" fillcolor="#231f20" stroked="false">
                <v:path arrowok="t"/>
                <v:fill type="solid"/>
              </v:shape>
              <v:shape style="position:absolute;left:9985;top:454;width:305;height:435" coordorigin="9985,454" coordsize="305,435" path="m10250,475l10201,475,10208,478,10214,484,10220,490,10223,498,10223,510,10213,575,10184,667,10150,773,10129,831,10092,869,10150,869,10196,830,10237,772,10268,702,10286,625,10289,575,10289,561,10266,492,10256,481,10250,475xe" filled="true" fillcolor="#231f20" stroked="false">
                <v:path arrowok="t"/>
                <v:fill type="solid"/>
              </v:shape>
            </v:group>
            <v:group style="position:absolute;left:9752;top:918;width:63;height:74" coordorigin="9752,918" coordsize="63,74">
              <v:shape style="position:absolute;left:9752;top:918;width:63;height:74" coordorigin="9752,918" coordsize="63,74" path="m9795,918l9776,918,9767,921,9755,934,9752,943,9752,966,9755,975,9767,988,9775,991,9793,991,9799,989,9809,982,9811,979,9779,979,9775,977,9769,969,9767,963,9767,946,9769,939,9775,932,9780,930,9812,930,9811,929,9802,920,9795,918xe" filled="true" fillcolor="#231f20" stroked="false">
                <v:path arrowok="t"/>
                <v:fill type="solid"/>
              </v:shape>
              <v:shape style="position:absolute;left:9752;top:918;width:63;height:74" coordorigin="9752,918" coordsize="63,74" path="m9801,964l9800,969,9798,973,9792,978,9789,979,9811,979,9813,976,9815,968,9801,964xe" filled="true" fillcolor="#231f20" stroked="false">
                <v:path arrowok="t"/>
                <v:fill type="solid"/>
              </v:shape>
              <v:shape style="position:absolute;left:9752;top:918;width:63;height:74" coordorigin="9752,918" coordsize="63,74" path="m9812,930l9789,930,9792,931,9798,935,9799,938,9800,942,9815,939,9813,933,9812,930xe" filled="true" fillcolor="#231f20" stroked="false">
                <v:path arrowok="t"/>
                <v:fill type="solid"/>
              </v:shape>
            </v:group>
            <v:group style="position:absolute;left:9827;top:919;width:55;height:71" coordorigin="9827,919" coordsize="55,71">
              <v:shape style="position:absolute;left:9827;top:919;width:55;height:71" coordorigin="9827,919" coordsize="55,71" path="m9881,919l9827,919,9827,990,9882,990,9882,978,9842,978,9842,959,9878,959,9878,947,9842,947,9842,931,9881,931,9881,919xe" filled="true" fillcolor="#231f20" stroked="false">
                <v:path arrowok="t"/>
                <v:fill type="solid"/>
              </v:shape>
            </v:group>
            <v:group style="position:absolute;left:9895;top:919;width:58;height:71" coordorigin="9895,919" coordsize="58,71">
              <v:shape style="position:absolute;left:9895;top:919;width:58;height:71" coordorigin="9895,919" coordsize="58,71" path="m9909,919l9895,919,9895,990,9909,990,9909,944,9925,944,9909,919xe" filled="true" fillcolor="#231f20" stroked="false">
                <v:path arrowok="t"/>
                <v:fill type="solid"/>
              </v:shape>
              <v:shape style="position:absolute;left:9895;top:919;width:58;height:71" coordorigin="9895,919" coordsize="58,71" path="m9925,944l9909,944,9938,990,9952,990,9952,966,9939,966,9925,944xe" filled="true" fillcolor="#231f20" stroked="false">
                <v:path arrowok="t"/>
                <v:fill type="solid"/>
              </v:shape>
              <v:shape style="position:absolute;left:9895;top:919;width:58;height:71" coordorigin="9895,919" coordsize="58,71" path="m9952,919l9939,919,9939,966,9952,966,9952,919xe" filled="true" fillcolor="#231f20" stroked="false">
                <v:path arrowok="t"/>
                <v:fill type="solid"/>
              </v:shape>
            </v:group>
            <v:group style="position:absolute;left:9963;top:919;width:58;height:71" coordorigin="9963,919" coordsize="58,71">
              <v:shape style="position:absolute;left:9963;top:919;width:58;height:71" coordorigin="9963,919" coordsize="58,71" path="m9999,931l9984,931,9984,990,9999,990,9999,931xe" filled="true" fillcolor="#231f20" stroked="false">
                <v:path arrowok="t"/>
                <v:fill type="solid"/>
              </v:shape>
              <v:shape style="position:absolute;left:9963;top:919;width:58;height:71" coordorigin="9963,919" coordsize="58,71" path="m10020,919l9963,919,9963,931,10020,931,10020,919xe" filled="true" fillcolor="#231f20" stroked="false">
                <v:path arrowok="t"/>
                <v:fill type="solid"/>
              </v:shape>
            </v:group>
            <v:group style="position:absolute;left:10015;top:919;width:73;height:71" coordorigin="10015,919" coordsize="73,71">
              <v:shape style="position:absolute;left:10015;top:919;width:73;height:71" coordorigin="10015,919" coordsize="73,71" path="m10058,919l10043,919,10015,990,10030,990,10036,974,10081,974,10076,962,10041,962,10050,936,10065,936,10058,919xe" filled="true" fillcolor="#231f20" stroked="false">
                <v:path arrowok="t"/>
                <v:fill type="solid"/>
              </v:shape>
              <v:shape style="position:absolute;left:10015;top:919;width:73;height:71" coordorigin="10015,919" coordsize="73,71" path="m10081,974l10065,974,10071,990,10087,990,10081,974xe" filled="true" fillcolor="#231f20" stroked="false">
                <v:path arrowok="t"/>
                <v:fill type="solid"/>
              </v:shape>
              <v:shape style="position:absolute;left:10015;top:919;width:73;height:71" coordorigin="10015,919" coordsize="73,71" path="m10065,936l10050,936,10060,962,10076,962,10065,936xe" filled="true" fillcolor="#231f20" stroked="false">
                <v:path arrowok="t"/>
                <v:fill type="solid"/>
              </v:shape>
            </v:group>
            <v:group style="position:absolute;left:10080;top:919;width:68;height:71" coordorigin="10080,919" coordsize="68,71">
              <v:shape style="position:absolute;left:10080;top:919;width:68;height:71" coordorigin="10080,919" coordsize="68,71" path="m10096,919l10080,919,10106,990,10122,990,10128,971,10114,971,10096,919xe" filled="true" fillcolor="#231f20" stroked="false">
                <v:path arrowok="t"/>
                <v:fill type="solid"/>
              </v:shape>
              <v:shape style="position:absolute;left:10080;top:919;width:68;height:71" coordorigin="10080,919" coordsize="68,71" path="m10148,919l10132,919,10114,971,10128,971,10148,919xe" filled="true" fillcolor="#231f20" stroked="false">
                <v:path arrowok="t"/>
                <v:fill type="solid"/>
              </v:shape>
            </v:group>
            <v:group style="position:absolute;left:10152;top:918;width:71;height:74" coordorigin="10152,918" coordsize="71,74">
              <v:shape style="position:absolute;left:10152;top:918;width:71;height:74" coordorigin="10152,918" coordsize="71,74" path="m10198,918l10181,918,10176,919,10152,948,10152,966,10155,975,10168,988,10176,991,10198,991,10206,988,10215,979,10181,979,10176,977,10169,968,10167,962,10167,946,10169,940,10176,932,10181,930,10215,930,10206,921,10198,918xe" filled="true" fillcolor="#231f20" stroked="false">
                <v:path arrowok="t"/>
                <v:fill type="solid"/>
              </v:shape>
              <v:shape style="position:absolute;left:10152;top:918;width:71;height:74" coordorigin="10152,918" coordsize="71,74" path="m10215,930l10193,930,10198,932,10205,940,10207,946,10207,962,10205,968,10198,977,10193,979,10215,979,10219,975,10222,966,10222,943,10219,934,10215,930xe" filled="true" fillcolor="#231f20" stroked="false">
                <v:path arrowok="t"/>
                <v:fill type="solid"/>
              </v:shape>
            </v:group>
            <v:group style="position:absolute;left:10230;top:918;width:59;height:74" coordorigin="10230,918" coordsize="59,74">
              <v:shape style="position:absolute;left:10230;top:918;width:59;height:74" coordorigin="10230,918" coordsize="59,74" path="m10244,965l10230,967,10231,975,10234,981,10244,989,10251,991,10266,991,10271,990,10280,987,10283,984,10286,979,10255,979,10252,978,10247,973,10245,970,10244,965xe" filled="true" fillcolor="#231f20" stroked="false">
                <v:path arrowok="t"/>
                <v:fill type="solid"/>
              </v:shape>
              <v:shape style="position:absolute;left:10230;top:918;width:59;height:74" coordorigin="10230,918" coordsize="59,74" path="m10268,918l10253,918,10249,919,10232,943,10235,948,10242,955,10248,957,10262,960,10266,961,10270,963,10272,964,10274,966,10274,968,10274,972,10273,974,10268,978,10265,979,10286,979,10287,977,10289,973,10289,965,10288,961,10255,944,10250,942,10247,940,10246,938,10246,935,10247,933,10251,930,10254,930,10285,930,10284,928,10275,920,10268,918xe" filled="true" fillcolor="#231f20" stroked="false">
                <v:path arrowok="t"/>
                <v:fill type="solid"/>
              </v:shape>
              <v:shape style="position:absolute;left:10230;top:918;width:59;height:74" coordorigin="10230,918" coordsize="59,74" path="m10285,930l10263,930,10266,930,10270,934,10271,936,10272,940,10287,939,10286,933,10285,930xe" filled="true" fillcolor="#231f20" stroked="false">
                <v:path arrowok="t"/>
                <v:fill type="solid"/>
              </v:shape>
            </v:group>
            <v:group style="position:absolute;left:10243;top:636;width:269;height:419" coordorigin="10243,636" coordsize="269,419">
              <v:shape style="position:absolute;left:10243;top:636;width:269;height:419" coordorigin="10243,636" coordsize="269,419" path="m10243,636l10348,692,10440,760,10494,835,10512,903,10499,961,10462,1008,10409,1040,10347,1055e" filled="false" stroked="true" strokeweight=".613pt" strokecolor="#231f20">
                <v:path arrowok="t"/>
              </v:shape>
              <v:shape style="position:absolute;left:10084;top:459;width:444;height:614" type="#_x0000_t75" stroked="false">
                <v:imagedata r:id="rId36" o:title=""/>
              </v:shape>
            </v:group>
            <v:group style="position:absolute;left:9937;top:928;width:509;height:203" coordorigin="9937,928" coordsize="509,203">
              <v:shape style="position:absolute;left:9937;top:928;width:509;height:203" coordorigin="9937,928" coordsize="509,203" path="m10446,928l10406,995,10352,1051,10287,1093,10213,1121,10133,1130,10081,1126,10030,1115,9982,1096,9937,1069e" filled="false" stroked="true" strokeweight=".541pt" strokecolor="#231f20">
                <v:path arrowok="t"/>
              </v:shape>
            </v:group>
            <v:group style="position:absolute;left:9670;top:326;width:921;height:921" coordorigin="9670,326" coordsize="921,921">
              <v:shape style="position:absolute;left:9670;top:326;width:921;height:921" coordorigin="9670,326" coordsize="921,921" path="m10130,326l10205,332,10276,350,10342,378,10402,415,10456,461,10502,515,10539,575,10567,641,10585,712,10591,787,10585,861,10567,932,10539,998,10502,1059,10456,1112,10402,1158,10342,1196,10276,1224,10205,1241,10130,1247,10056,1241,9985,1224,9919,1196,9859,1158,9805,1112,9759,1059,9721,998,9693,932,9676,861,9670,787,9676,712,9693,641,9721,575,9759,515,9805,461,9859,415,9919,378,9985,350,10056,332,10130,326xe" filled="false" stroked="true" strokeweight=".567pt" strokecolor="#231f20">
                <v:path arrowok="t"/>
              </v:shape>
              <v:shape style="position:absolute;left:9987;top:1086;width:297;height:119" type="#_x0000_t75" stroked="false">
                <v:imagedata r:id="rId34" o:title=""/>
              </v:shape>
            </v:group>
            <v:group style="position:absolute;left:9654;top:1275;width:1005;height:1005" coordorigin="9654,1275" coordsize="1005,1005">
              <v:shape style="position:absolute;left:9654;top:1275;width:1005;height:1005" coordorigin="9654,1275" coordsize="1005,1005" path="m10156,1275l10082,1280,10011,1296,9944,1321,9882,1355,9826,1398,9777,1447,9735,1503,9700,1565,9675,1632,9659,1703,9654,1777,9659,1851,9675,1922,9700,1988,9735,2050,9777,2106,9826,2156,9882,2198,9944,2232,10011,2258,10082,2273,10156,2279,10230,2273,10301,2258,10368,2232,10429,2198,10485,2156,10535,2106,10577,2050,10611,1988,10637,1922,10653,1851,10658,1777,10653,1703,10637,1632,10611,1565,10577,1503,10535,1447,10485,1398,10429,1355,10368,1321,10301,1296,10230,1280,10156,1275xe" filled="true" fillcolor="#d1d3d4" stroked="false">
                <v:path arrowok="t"/>
                <v:fill type="solid"/>
              </v:shape>
            </v:group>
            <v:group style="position:absolute;left:9654;top:1275;width:1005;height:1005" coordorigin="9654,1275" coordsize="1005,1005">
              <v:shape style="position:absolute;left:9654;top:1275;width:1005;height:1005" coordorigin="9654,1275" coordsize="1005,1005" path="m10156,1275l10230,1280,10301,1296,10368,1321,10429,1355,10485,1398,10535,1447,10577,1503,10611,1565,10637,1632,10653,1703,10658,1777,10653,1851,10637,1922,10611,1988,10577,2050,10535,2106,10485,2156,10429,2198,10368,2232,10301,2258,10230,2273,10156,2279,10082,2273,10011,2258,9944,2232,9882,2198,9826,2156,9777,2106,9735,2050,9700,1988,9675,1922,9659,1851,9654,1777,9659,1703,9675,1632,9700,1565,9735,1503,9777,1447,9826,1398,9882,1355,9944,1321,10011,1296,10082,1280,10156,1275xe" filled="false" stroked="true" strokeweight=".425pt" strokecolor="#231f20">
                <v:path arrowok="t"/>
              </v:shape>
            </v:group>
            <v:group style="position:absolute;left:9886;top:1311;width:457;height:890" coordorigin="9886,1311" coordsize="457,890">
              <v:shape style="position:absolute;left:9886;top:1311;width:457;height:890" coordorigin="9886,1311" coordsize="457,890" path="m9886,2200l10343,1311e" filled="false" stroked="true" strokeweight=".334pt" strokecolor="#6d6e71">
                <v:path arrowok="t"/>
              </v:shape>
            </v:group>
            <v:group style="position:absolute;left:9664;top:1438;width:122;height:237" coordorigin="9664,1438" coordsize="122,237">
              <v:shape style="position:absolute;left:9664;top:1438;width:122;height:237" coordorigin="9664,1438" coordsize="122,237" path="m9664,1674l9786,1438e" filled="false" stroked="true" strokeweight=".334pt" strokecolor="#6d6e71">
                <v:path arrowok="t"/>
              </v:shape>
            </v:group>
            <v:group style="position:absolute;left:9656;top:1396;width:173;height:337" coordorigin="9656,1396" coordsize="173,337">
              <v:shape style="position:absolute;left:9656;top:1396;width:173;height:337" coordorigin="9656,1396" coordsize="173,337" path="m9656,1732l9828,1396e" filled="false" stroked="true" strokeweight=".334pt" strokecolor="#6d6e71">
                <v:path arrowok="t"/>
              </v:shape>
            </v:group>
            <v:group style="position:absolute;left:9654;top:1368;width:211;height:410" coordorigin="9654,1368" coordsize="211,410">
              <v:shape style="position:absolute;left:9654;top:1368;width:211;height:410" coordorigin="9654,1368" coordsize="211,410" path="m9654,1778l9864,1368e" filled="false" stroked="true" strokeweight=".334pt" strokecolor="#6d6e71">
                <v:path arrowok="t"/>
              </v:shape>
            </v:group>
            <v:group style="position:absolute;left:9655;top:1347;width:242;height:470" coordorigin="9655,1347" coordsize="242,470">
              <v:shape style="position:absolute;left:9655;top:1347;width:242;height:470" coordorigin="9655,1347" coordsize="242,470" path="m9655,1816l9897,1347e" filled="false" stroked="true" strokeweight=".334pt" strokecolor="#6d6e71">
                <v:path arrowok="t"/>
              </v:shape>
            </v:group>
            <v:group style="position:absolute;left:9659;top:1330;width:268;height:521" coordorigin="9659,1330" coordsize="268,521">
              <v:shape style="position:absolute;left:9659;top:1330;width:268;height:521" coordorigin="9659,1330" coordsize="268,521" path="m9659,1851l9927,1330e" filled="false" stroked="true" strokeweight=".334pt" strokecolor="#6d6e71">
                <v:path arrowok="t"/>
              </v:shape>
            </v:group>
            <v:group style="position:absolute;left:9665;top:1317;width:291;height:565" coordorigin="9665,1317" coordsize="291,565">
              <v:shape style="position:absolute;left:9665;top:1317;width:291;height:565" coordorigin="9665,1317" coordsize="291,565" path="m9665,1881l9955,1317e" filled="false" stroked="true" strokeweight=".334pt" strokecolor="#6d6e71">
                <v:path arrowok="t"/>
              </v:shape>
            </v:group>
            <v:group style="position:absolute;left:9672;top:1306;width:311;height:605" coordorigin="9672,1306" coordsize="311,605">
              <v:shape style="position:absolute;left:9672;top:1306;width:311;height:605" coordorigin="9672,1306" coordsize="311,605" path="m9672,1910l9982,1306e" filled="false" stroked="true" strokeweight=".334pt" strokecolor="#6d6e71">
                <v:path arrowok="t"/>
              </v:shape>
            </v:group>
            <v:group style="position:absolute;left:9679;top:1297;width:329;height:640" coordorigin="9679,1297" coordsize="329,640">
              <v:shape style="position:absolute;left:9679;top:1297;width:329;height:640" coordorigin="9679,1297" coordsize="329,640" path="m9679,1936l10008,1297e" filled="false" stroked="true" strokeweight=".334pt" strokecolor="#6d6e71">
                <v:path arrowok="t"/>
              </v:shape>
            </v:group>
            <v:group style="position:absolute;left:9688;top:1290;width:345;height:671" coordorigin="9688,1290" coordsize="345,671">
              <v:shape style="position:absolute;left:9688;top:1290;width:345;height:671" coordorigin="9688,1290" coordsize="345,671" path="m9688,1960l10033,1290e" filled="false" stroked="true" strokeweight=".334pt" strokecolor="#6d6e71">
                <v:path arrowok="t"/>
              </v:shape>
            </v:group>
            <v:group style="position:absolute;left:9698;top:1284;width:359;height:699" coordorigin="9698,1284" coordsize="359,699">
              <v:shape style="position:absolute;left:9698;top:1284;width:359;height:699" coordorigin="9698,1284" coordsize="359,699" path="m9698,1983l10057,1284e" filled="false" stroked="true" strokeweight=".334pt" strokecolor="#6d6e71">
                <v:path arrowok="t"/>
              </v:shape>
            </v:group>
            <v:group style="position:absolute;left:9708;top:1280;width:373;height:725" coordorigin="9708,1280" coordsize="373,725">
              <v:shape style="position:absolute;left:9708;top:1280;width:373;height:725" coordorigin="9708,1280" coordsize="373,725" path="m9708,2005l10080,1280e" filled="false" stroked="true" strokeweight=".334pt" strokecolor="#6d6e71">
                <v:path arrowok="t"/>
              </v:shape>
            </v:group>
            <v:group style="position:absolute;left:9719;top:1277;width:384;height:748" coordorigin="9719,1277" coordsize="384,748">
              <v:shape style="position:absolute;left:9719;top:1277;width:384;height:748" coordorigin="9719,1277" coordsize="384,748" path="m9719,2025l10103,1277e" filled="false" stroked="true" strokeweight=".334pt" strokecolor="#6d6e71">
                <v:path arrowok="t"/>
              </v:shape>
            </v:group>
            <v:group style="position:absolute;left:9731;top:1276;width:395;height:769" coordorigin="9731,1276" coordsize="395,769">
              <v:shape style="position:absolute;left:9731;top:1276;width:395;height:769" coordorigin="9731,1276" coordsize="395,769" path="m9731,2044l10126,1276e" filled="false" stroked="true" strokeweight=".334pt" strokecolor="#6d6e71">
                <v:path arrowok="t"/>
              </v:shape>
            </v:group>
            <v:group style="position:absolute;left:9743;top:1275;width:405;height:788" coordorigin="9743,1275" coordsize="405,788">
              <v:shape style="position:absolute;left:9743;top:1275;width:405;height:788" coordorigin="9743,1275" coordsize="405,788" path="m9743,2062l10147,1275e" filled="false" stroked="true" strokeweight=".334pt" strokecolor="#6d6e71">
                <v:path arrowok="t"/>
              </v:shape>
            </v:group>
            <v:group style="position:absolute;left:9755;top:1275;width:414;height:805" coordorigin="9755,1275" coordsize="414,805">
              <v:shape style="position:absolute;left:9755;top:1275;width:414;height:805" coordorigin="9755,1275" coordsize="414,805" path="m9755,2080l10169,1275e" filled="false" stroked="true" strokeweight=".334pt" strokecolor="#6d6e71">
                <v:path arrowok="t"/>
              </v:shape>
            </v:group>
            <v:group style="position:absolute;left:9768;top:1276;width:422;height:821" coordorigin="9768,1276" coordsize="422,821">
              <v:shape style="position:absolute;left:9768;top:1276;width:422;height:821" coordorigin="9768,1276" coordsize="422,821" path="m9768,2096l10190,1276e" filled="false" stroked="true" strokeweight=".334pt" strokecolor="#6d6e71">
                <v:path arrowok="t"/>
              </v:shape>
            </v:group>
            <v:group style="position:absolute;left:9782;top:1278;width:429;height:835" coordorigin="9782,1278" coordsize="429,835">
              <v:shape style="position:absolute;left:9782;top:1278;width:429;height:835" coordorigin="9782,1278" coordsize="429,835" path="m9782,2112l10210,1278e" filled="false" stroked="true" strokeweight=".334pt" strokecolor="#6d6e71">
                <v:path arrowok="t"/>
              </v:shape>
            </v:group>
            <v:group style="position:absolute;left:9796;top:1280;width:435;height:847" coordorigin="9796,1280" coordsize="435,847">
              <v:shape style="position:absolute;left:9796;top:1280;width:435;height:847" coordorigin="9796,1280" coordsize="435,847" path="m9796,2126l10230,1280e" filled="false" stroked="true" strokeweight=".334pt" strokecolor="#6d6e71">
                <v:path arrowok="t"/>
              </v:shape>
            </v:group>
            <v:group style="position:absolute;left:9810;top:1283;width:441;height:858" coordorigin="9810,1283" coordsize="441,858">
              <v:shape style="position:absolute;left:9810;top:1283;width:441;height:858" coordorigin="9810,1283" coordsize="441,858" path="m9810,2141l10250,1283e" filled="false" stroked="true" strokeweight=".334pt" strokecolor="#6d6e71">
                <v:path arrowok="t"/>
              </v:shape>
            </v:group>
            <v:group style="position:absolute;left:9824;top:1287;width:445;height:867" coordorigin="9824,1287" coordsize="445,867">
              <v:shape style="position:absolute;left:9824;top:1287;width:445;height:867" coordorigin="9824,1287" coordsize="445,867" path="m9824,2154l10269,1287e" filled="false" stroked="true" strokeweight=".334pt" strokecolor="#6d6e71">
                <v:path arrowok="t"/>
              </v:shape>
            </v:group>
            <v:group style="position:absolute;left:9839;top:1292;width:449;height:875" coordorigin="9839,1292" coordsize="449,875">
              <v:shape style="position:absolute;left:9839;top:1292;width:449;height:875" coordorigin="9839,1292" coordsize="449,875" path="m9839,2166l10288,1292e" filled="false" stroked="true" strokeweight=".334pt" strokecolor="#6d6e71">
                <v:path arrowok="t"/>
              </v:shape>
            </v:group>
            <v:group style="position:absolute;left:9854;top:1298;width:453;height:881" coordorigin="9854,1298" coordsize="453,881">
              <v:shape style="position:absolute;left:9854;top:1298;width:453;height:881" coordorigin="9854,1298" coordsize="453,881" path="m9854,2178l10307,1298e" filled="false" stroked="true" strokeweight=".334pt" strokecolor="#6d6e71">
                <v:path arrowok="t"/>
              </v:shape>
            </v:group>
            <v:group style="position:absolute;left:9870;top:1304;width:455;height:886" coordorigin="9870,1304" coordsize="455,886">
              <v:shape style="position:absolute;left:9870;top:1304;width:455;height:886" coordorigin="9870,1304" coordsize="455,886" path="m9870,2189l10325,1304e" filled="false" stroked="true" strokeweight=".334pt" strokecolor="#6d6e71">
                <v:path arrowok="t"/>
              </v:shape>
            </v:group>
            <v:group style="position:absolute;left:9685;top:1423;width:328;height:449" coordorigin="9685,1423" coordsize="328,449">
              <v:shape style="position:absolute;left:9685;top:1423;width:328;height:449" coordorigin="9685,1423" coordsize="328,449" path="m10006,1486l9858,1486,9872,1487,9885,1491,9924,1538,9925,1552,9924,1568,9902,1632,9843,1705,9772,1779,9685,1860,9685,1872,9926,1872,9958,1797,9785,1797,9836,1754,9911,1689,9956,1643,9998,1584,10013,1518,10011,1500,10006,1486xe" filled="true" fillcolor="#231f20" stroked="false">
                <v:path arrowok="t"/>
                <v:fill type="solid"/>
              </v:shape>
              <v:shape style="position:absolute;left:9685;top:1423;width:328;height:449" coordorigin="9685,1423" coordsize="328,449" path="m9978,1751l9963,1751,9955,1763,9948,1774,9892,1796,9872,1797,9958,1797,9978,1751xe" filled="true" fillcolor="#231f20" stroked="false">
                <v:path arrowok="t"/>
                <v:fill type="solid"/>
              </v:shape>
              <v:shape style="position:absolute;left:9685;top:1423;width:328;height:449" coordorigin="9685,1423" coordsize="328,449" path="m9902,1423l9831,1442,9786,1488,9766,1530,9779,1536,9796,1514,9815,1498,9836,1489,9858,1486,10006,1486,10005,1483,9946,1430,9925,1424,9902,1423xe" filled="true" fillcolor="#231f20" stroked="false">
                <v:path arrowok="t"/>
                <v:fill type="solid"/>
              </v:shape>
            </v:group>
            <v:group style="position:absolute;left:9985;top:1423;width:349;height:466" coordorigin="9985,1423" coordsize="349,466">
              <v:shape style="position:absolute;left:9985;top:1423;width:349;height:466" coordorigin="9985,1423" coordsize="349,466" path="m10032,1807l10013,1807,10004,1811,9988,1825,9985,1833,9985,1855,10045,1888,10063,1889,10091,1887,10118,1882,10145,1874,10170,1862,10187,1852,10125,1852,10114,1851,10104,1848,10094,1844,10084,1837,10070,1827,10059,1819,10051,1814,10047,1811,10040,1809,10032,1807xe" filled="true" fillcolor="#231f20" stroked="false">
                <v:path arrowok="t"/>
                <v:fill type="solid"/>
              </v:shape>
              <v:shape style="position:absolute;left:9985;top:1423;width:349;height:466" coordorigin="9985,1423" coordsize="349,466" path="m10333,1423l10146,1423,10045,1614,10066,1616,10086,1619,10151,1651,10192,1717,10197,1756,10195,1778,10161,1839,10125,1852,10187,1852,10233,1812,10270,1744,10277,1696,10276,1677,10245,1605,10182,1561,10113,1543,10135,1502,10309,1502,10333,1423xe" filled="true" fillcolor="#231f20" stroked="false">
                <v:path arrowok="t"/>
                <v:fill type="solid"/>
              </v:shape>
            </v:group>
            <v:group style="position:absolute;left:9743;top:1920;width:69;height:80" coordorigin="9743,1920" coordsize="69,80">
              <v:shape style="position:absolute;left:9743;top:1920;width:69;height:80" coordorigin="9743,1920" coordsize="69,80" path="m9790,1920l9769,1920,9760,1923,9746,1938,9743,1947,9743,1972,9746,1982,9760,1996,9769,1999,9787,1999,9794,1997,9805,1989,9807,1986,9773,1986,9768,1984,9765,1980,9761,1976,9759,1969,9759,1950,9761,1943,9769,1935,9773,1933,9808,1933,9807,1931,9797,1923,9790,1920xe" filled="true" fillcolor="#231f20" stroked="false">
                <v:path arrowok="t"/>
                <v:fill type="solid"/>
              </v:shape>
              <v:shape style="position:absolute;left:9743;top:1920;width:69;height:80" coordorigin="9743,1920" coordsize="69,80" path="m9796,1970l9795,1975,9793,1980,9787,1985,9783,1986,9807,1986,9809,1983,9812,1975,9796,1970xe" filled="true" fillcolor="#231f20" stroked="false">
                <v:path arrowok="t"/>
                <v:fill type="solid"/>
              </v:shape>
              <v:shape style="position:absolute;left:9743;top:1920;width:69;height:80" coordorigin="9743,1920" coordsize="69,80" path="m9808,1933l9783,1933,9787,1934,9793,1939,9795,1942,9796,1946,9812,1942,9810,1936,9808,1933xe" filled="true" fillcolor="#231f20" stroked="false">
                <v:path arrowok="t"/>
                <v:fill type="solid"/>
              </v:shape>
            </v:group>
            <v:group style="position:absolute;left:9825;top:1921;width:60;height:78" coordorigin="9825,1921" coordsize="60,78">
              <v:shape style="position:absolute;left:9825;top:1921;width:60;height:78" coordorigin="9825,1921" coordsize="60,78" path="m9884,1921l9825,1921,9825,1998,9885,1998,9885,1985,9841,1985,9841,1964,9881,1964,9881,1951,9841,1951,9841,1934,9884,1934,9884,1921xe" filled="true" fillcolor="#231f20" stroked="false">
                <v:path arrowok="t"/>
                <v:fill type="solid"/>
              </v:shape>
            </v:group>
            <v:group style="position:absolute;left:9899;top:1921;width:63;height:78" coordorigin="9899,1921" coordsize="63,78">
              <v:shape style="position:absolute;left:9899;top:1921;width:63;height:78" coordorigin="9899,1921" coordsize="63,78" path="m9915,1921l9899,1921,9899,1998,9914,1998,9914,1948,9931,1948,9915,1921xe" filled="true" fillcolor="#231f20" stroked="false">
                <v:path arrowok="t"/>
                <v:fill type="solid"/>
              </v:shape>
              <v:shape style="position:absolute;left:9899;top:1921;width:63;height:78" coordorigin="9899,1921" coordsize="63,78" path="m9931,1948l9914,1948,9946,1998,9962,1998,9962,1973,9947,1973,9931,1948xe" filled="true" fillcolor="#231f20" stroked="false">
                <v:path arrowok="t"/>
                <v:fill type="solid"/>
              </v:shape>
              <v:shape style="position:absolute;left:9899;top:1921;width:63;height:78" coordorigin="9899,1921" coordsize="63,78" path="m9962,1921l9947,1921,9947,1973,9962,1973,9962,1921xe" filled="true" fillcolor="#231f20" stroked="false">
                <v:path arrowok="t"/>
                <v:fill type="solid"/>
              </v:shape>
            </v:group>
            <v:group style="position:absolute;left:9973;top:1921;width:63;height:78" coordorigin="9973,1921" coordsize="63,78">
              <v:shape style="position:absolute;left:9973;top:1921;width:63;height:78" coordorigin="9973,1921" coordsize="63,78" path="m10012,1934l9996,1934,9996,1998,10012,1998,10012,1934xe" filled="true" fillcolor="#231f20" stroked="false">
                <v:path arrowok="t"/>
                <v:fill type="solid"/>
              </v:shape>
              <v:shape style="position:absolute;left:9973;top:1921;width:63;height:78" coordorigin="9973,1921" coordsize="63,78" path="m10036,1921l9973,1921,9973,1934,10036,1934,10036,1921xe" filled="true" fillcolor="#231f20" stroked="false">
                <v:path arrowok="t"/>
                <v:fill type="solid"/>
              </v:shape>
            </v:group>
            <v:group style="position:absolute;left:10030;top:1921;width:80;height:78" coordorigin="10030,1921" coordsize="80,78">
              <v:shape style="position:absolute;left:10030;top:1921;width:80;height:78" coordorigin="10030,1921" coordsize="80,78" path="m10077,1921l10060,1921,10030,1998,10047,1998,10053,1981,10102,1981,10096,1968,10058,1968,10069,1939,10085,1939,10077,1921xe" filled="true" fillcolor="#231f20" stroked="false">
                <v:path arrowok="t"/>
                <v:fill type="solid"/>
              </v:shape>
              <v:shape style="position:absolute;left:10030;top:1921;width:80;height:78" coordorigin="10030,1921" coordsize="80,78" path="m10102,1981l10085,1981,10092,1998,10109,1998,10102,1981xe" filled="true" fillcolor="#231f20" stroked="false">
                <v:path arrowok="t"/>
                <v:fill type="solid"/>
              </v:shape>
              <v:shape style="position:absolute;left:10030;top:1921;width:80;height:78" coordorigin="10030,1921" coordsize="80,78" path="m10085,1939l10069,1939,10080,1968,10096,1968,10085,1939xe" filled="true" fillcolor="#231f20" stroked="false">
                <v:path arrowok="t"/>
                <v:fill type="solid"/>
              </v:shape>
            </v:group>
            <v:group style="position:absolute;left:10101;top:1921;width:74;height:78" coordorigin="10101,1921" coordsize="74,78">
              <v:shape style="position:absolute;left:10101;top:1921;width:74;height:78" coordorigin="10101,1921" coordsize="74,78" path="m10118,1921l10101,1921,10129,1998,10146,1998,10154,1978,10138,1978,10118,1921xe" filled="true" fillcolor="#231f20" stroked="false">
                <v:path arrowok="t"/>
                <v:fill type="solid"/>
              </v:shape>
              <v:shape style="position:absolute;left:10101;top:1921;width:74;height:78" coordorigin="10101,1921" coordsize="74,78" path="m10175,1921l10158,1921,10138,1978,10154,1978,10175,1921xe" filled="true" fillcolor="#231f20" stroked="false">
                <v:path arrowok="t"/>
                <v:fill type="solid"/>
              </v:shape>
            </v:group>
            <v:group style="position:absolute;left:10179;top:1920;width:77;height:80" coordorigin="10179,1920" coordsize="77,80">
              <v:shape style="position:absolute;left:10179;top:1920;width:77;height:80" coordorigin="10179,1920" coordsize="77,80" path="m10229,1920l10211,1920,10206,1921,10179,1952,10179,1972,10183,1982,10197,1996,10206,1999,10229,1999,10239,1996,10248,1986,10211,1986,10206,1984,10198,1975,10196,1968,10196,1951,10198,1944,10206,1935,10211,1933,10248,1933,10239,1923,10229,1920xe" filled="true" fillcolor="#231f20" stroked="false">
                <v:path arrowok="t"/>
                <v:fill type="solid"/>
              </v:shape>
              <v:shape style="position:absolute;left:10179;top:1920;width:77;height:80" coordorigin="10179,1920" coordsize="77,80" path="m10248,1933l10224,1933,10230,1935,10238,1944,10240,1951,10240,1968,10238,1975,10229,1984,10224,1986,10248,1986,10253,1982,10256,1972,10256,1947,10253,1937,10248,1933xe" filled="true" fillcolor="#231f20" stroked="false">
                <v:path arrowok="t"/>
                <v:fill type="solid"/>
              </v:shape>
            </v:group>
            <v:group style="position:absolute;left:10264;top:1920;width:65;height:80" coordorigin="10264,1920" coordsize="65,80">
              <v:shape style="position:absolute;left:10264;top:1920;width:65;height:80" coordorigin="10264,1920" coordsize="65,80" path="m10280,1972l10264,1973,10265,1982,10269,1988,10279,1997,10287,2000,10304,2000,10310,1999,10319,1995,10322,1992,10326,1986,10292,1986,10288,1985,10283,1980,10281,1977,10280,1972xe" filled="true" fillcolor="#231f20" stroked="false">
                <v:path arrowok="t"/>
                <v:fill type="solid"/>
              </v:shape>
              <v:shape style="position:absolute;left:10264;top:1920;width:65;height:80" coordorigin="10264,1920" coordsize="65,80" path="m10306,1920l10290,1920,10285,1921,10267,1947,10270,1953,10278,1960,10284,1962,10299,1966,10303,1967,10308,1969,10310,1970,10312,1972,10313,1974,10313,1979,10311,1981,10306,1985,10302,1986,10326,1986,10327,1984,10329,1980,10329,1971,10328,1967,10292,1948,10287,1947,10283,1944,10283,1942,10283,1938,10283,1937,10288,1934,10291,1933,10325,1933,10323,1930,10318,1926,10313,1922,10306,1920xe" filled="true" fillcolor="#231f20" stroked="false">
                <v:path arrowok="t"/>
                <v:fill type="solid"/>
              </v:shape>
              <v:shape style="position:absolute;left:10264;top:1920;width:65;height:80" coordorigin="10264,1920" coordsize="65,80" path="m10325,1933l10300,1933,10304,1933,10308,1937,10310,1940,10310,1944,10326,1943,10326,1936,10325,1933xe" filled="true" fillcolor="#231f20" stroked="false">
                <v:path arrowok="t"/>
                <v:fill type="solid"/>
              </v:shape>
            </v:group>
            <v:group style="position:absolute;left:10279;top:1613;width:292;height:457" coordorigin="10279,1613" coordsize="292,457">
              <v:shape style="position:absolute;left:10279;top:1613;width:292;height:457" coordorigin="10279,1613" coordsize="292,457" path="m10279,1613l10335,1642,10393,1674,10447,1709,10494,1748,10547,1818,10570,1883,10567,1941,10544,1991,10503,2029,10451,2056,10392,2070e" filled="false" stroked="true" strokeweight=".669pt" strokecolor="#231f20">
                <v:path arrowok="t"/>
              </v:shape>
              <v:shape style="position:absolute;left:10106;top:1418;width:484;height:671" type="#_x0000_t75" stroked="false">
                <v:imagedata r:id="rId39" o:title=""/>
              </v:shape>
            </v:group>
            <v:group style="position:absolute;left:9945;top:1931;width:555;height:221" coordorigin="9945,1931" coordsize="555,221">
              <v:shape style="position:absolute;left:9945;top:1931;width:555;height:221" coordorigin="9945,1931" coordsize="555,221" path="m10500,1931l10465,1992,10419,2046,10364,2090,10301,2123,10232,2144,10158,2151,10102,2147,10047,2135,9994,2114,9945,2085e" filled="false" stroked="true" strokeweight=".717pt" strokecolor="#231f20">
                <v:path arrowok="t"/>
              </v:shape>
            </v:group>
            <v:group style="position:absolute;left:9654;top:1275;width:1005;height:1005" coordorigin="9654,1275" coordsize="1005,1005">
              <v:shape style="position:absolute;left:9654;top:1275;width:1005;height:1005" coordorigin="9654,1275" coordsize="1005,1005" path="m10156,1275l10230,1280,10301,1296,10368,1321,10429,1355,10485,1398,10535,1447,10577,1503,10611,1565,10637,1632,10653,1703,10658,1777,10653,1851,10637,1922,10611,1988,10577,2050,10535,2106,10485,2156,10429,2198,10368,2232,10301,2258,10230,2273,10156,2279,10082,2273,10011,2258,9944,2232,9882,2198,9826,2156,9777,2106,9735,2050,9700,1988,9675,1922,9659,1851,9654,1777,9659,1703,9675,1632,9700,1565,9735,1503,9777,1447,9826,1398,9882,1355,9944,1321,10011,1296,10082,1280,10156,1275xe" filled="false" stroked="true" strokeweight=".567pt" strokecolor="#231f20">
                <v:path arrowok="t"/>
              </v:shape>
              <v:shape style="position:absolute;left:9999;top:2102;width:326;height:132" type="#_x0000_t75" stroked="false">
                <v:imagedata r:id="rId40" o:title=""/>
              </v:shape>
            </v:group>
            <v:group style="position:absolute;left:2252;top:1366;width:921;height:921" coordorigin="2252,1366" coordsize="921,921">
              <v:shape style="position:absolute;left:2252;top:1366;width:921;height:921" coordorigin="2252,1366" coordsize="921,921" path="m2712,1366l2638,1372,2567,1390,2501,1418,2441,1455,2387,1501,2341,1555,2304,1615,2276,1681,2258,1752,2252,1827,2258,1901,2276,1972,2304,2038,2341,2099,2387,2152,2441,2198,2501,2236,2567,2264,2638,2281,2712,2287,2787,2281,2858,2264,2924,2236,2984,2198,3038,2152,3084,2099,3121,2038,3149,1972,3167,1901,3173,1827,3167,1752,3149,1681,3121,1615,3084,1555,3038,1501,2984,1455,2924,1418,2858,1390,2787,1372,2712,1366xe" filled="true" fillcolor="#d1d3d4" stroked="false">
                <v:path arrowok="t"/>
                <v:fill type="solid"/>
              </v:shape>
            </v:group>
            <v:group style="position:absolute;left:2252;top:1366;width:921;height:921" coordorigin="2252,1366" coordsize="921,921">
              <v:shape style="position:absolute;left:2252;top:1366;width:921;height:921" coordorigin="2252,1366" coordsize="921,921" path="m2712,1366l2787,1372,2858,1390,2924,1418,2984,1455,3038,1501,3084,1555,3121,1615,3149,1681,3167,1752,3173,1827,3167,1901,3149,1972,3121,2038,3084,2099,3038,2152,2984,2198,2924,2236,2858,2264,2787,2281,2712,2287,2638,2281,2567,2264,2501,2236,2441,2198,2387,2152,2341,2099,2304,2038,2276,1972,2258,1901,2252,1827,2258,1752,2276,1681,2304,1615,2341,1555,2387,1501,2441,1455,2501,1418,2567,1390,2638,1372,2712,1366xe" filled="false" stroked="true" strokeweight=".425pt" strokecolor="#231f20">
                <v:path arrowok="t"/>
              </v:shape>
            </v:group>
            <v:group style="position:absolute;left:2465;top:1399;width:419;height:816" coordorigin="2465,1399" coordsize="419,816">
              <v:shape style="position:absolute;left:2465;top:1399;width:419;height:816" coordorigin="2465,1399" coordsize="419,816" path="m2465,2215l2884,1399e" filled="false" stroked="true" strokeweight=".306pt" strokecolor="#6d6e71">
                <v:path arrowok="t"/>
              </v:shape>
            </v:group>
            <v:group style="position:absolute;left:2262;top:1516;width:112;height:217" coordorigin="2262,1516" coordsize="112,217">
              <v:shape style="position:absolute;left:2262;top:1516;width:112;height:217" coordorigin="2262,1516" coordsize="112,217" path="m2262,1732l2373,1516e" filled="false" stroked="true" strokeweight=".306pt" strokecolor="#6d6e71">
                <v:path arrowok="t"/>
              </v:shape>
            </v:group>
            <v:group style="position:absolute;left:2254;top:1478;width:159;height:309" coordorigin="2254,1478" coordsize="159,309">
              <v:shape style="position:absolute;left:2254;top:1478;width:159;height:309" coordorigin="2254,1478" coordsize="159,309" path="m2254,1786l2412,1478e" filled="false" stroked="true" strokeweight=".306pt" strokecolor="#6d6e71">
                <v:path arrowok="t"/>
              </v:shape>
            </v:group>
            <v:group style="position:absolute;left:2252;top:1452;width:193;height:376" coordorigin="2252,1452" coordsize="193,376">
              <v:shape style="position:absolute;left:2252;top:1452;width:193;height:376" coordorigin="2252,1452" coordsize="193,376" path="m2252,1828l2445,1452e" filled="false" stroked="true" strokeweight=".306pt" strokecolor="#6d6e71">
                <v:path arrowok="t"/>
              </v:shape>
            </v:group>
            <v:group style="position:absolute;left:2254;top:1433;width:222;height:431" coordorigin="2254,1433" coordsize="222,431">
              <v:shape style="position:absolute;left:2254;top:1433;width:222;height:431" coordorigin="2254,1433" coordsize="222,431" path="m2254,1863l2475,1433e" filled="false" stroked="true" strokeweight=".306pt" strokecolor="#6d6e71">
                <v:path arrowok="t"/>
              </v:shape>
            </v:group>
            <v:group style="position:absolute;left:2257;top:1417;width:246;height:478" coordorigin="2257,1417" coordsize="246,478">
              <v:shape style="position:absolute;left:2257;top:1417;width:246;height:478" coordorigin="2257,1417" coordsize="246,478" path="m2257,1894l2502,1417e" filled="false" stroked="true" strokeweight=".306pt" strokecolor="#6d6e71">
                <v:path arrowok="t"/>
              </v:shape>
            </v:group>
            <v:group style="position:absolute;left:2262;top:1405;width:266;height:518" coordorigin="2262,1405" coordsize="266,518">
              <v:shape style="position:absolute;left:2262;top:1405;width:266;height:518" coordorigin="2262,1405" coordsize="266,518" path="m2262,1923l2528,1405e" filled="false" stroked="true" strokeweight=".306pt" strokecolor="#6d6e71">
                <v:path arrowok="t"/>
              </v:shape>
            </v:group>
            <v:group style="position:absolute;left:2269;top:1395;width:285;height:554" coordorigin="2269,1395" coordsize="285,554">
              <v:shape style="position:absolute;left:2269;top:1395;width:285;height:554" coordorigin="2269,1395" coordsize="285,554" path="m2269,1949l2553,1395e" filled="false" stroked="true" strokeweight=".306pt" strokecolor="#6d6e71">
                <v:path arrowok="t"/>
              </v:shape>
            </v:group>
            <v:group style="position:absolute;left:2276;top:1387;width:301;height:586" coordorigin="2276,1387" coordsize="301,586">
              <v:shape style="position:absolute;left:2276;top:1387;width:301;height:586" coordorigin="2276,1387" coordsize="301,586" path="m2276,1973l2577,1387e" filled="false" stroked="true" strokeweight=".306pt" strokecolor="#6d6e71">
                <v:path arrowok="t"/>
              </v:shape>
            </v:group>
            <v:group style="position:absolute;left:2284;top:1380;width:316;height:615" coordorigin="2284,1380" coordsize="316,615">
              <v:shape style="position:absolute;left:2284;top:1380;width:316;height:615" coordorigin="2284,1380" coordsize="316,615" path="m2284,1995l2600,1380e" filled="false" stroked="true" strokeweight=".306pt" strokecolor="#6d6e71">
                <v:path arrowok="t"/>
              </v:shape>
            </v:group>
            <v:group style="position:absolute;left:2293;top:1375;width:329;height:641" coordorigin="2293,1375" coordsize="329,641">
              <v:shape style="position:absolute;left:2293;top:1375;width:329;height:641" coordorigin="2293,1375" coordsize="329,641" path="m2293,2016l2622,1375e" filled="false" stroked="true" strokeweight=".306pt" strokecolor="#6d6e71">
                <v:path arrowok="t"/>
              </v:shape>
            </v:group>
            <v:group style="position:absolute;left:2302;top:1372;width:342;height:665" coordorigin="2302,1372" coordsize="342,665">
              <v:shape style="position:absolute;left:2302;top:1372;width:342;height:665" coordorigin="2302,1372" coordsize="342,665" path="m2302,2036l2643,1372e" filled="false" stroked="true" strokeweight=".306pt" strokecolor="#6d6e71">
                <v:path arrowok="t"/>
              </v:shape>
            </v:group>
            <v:group style="position:absolute;left:2312;top:1369;width:352;height:686" coordorigin="2312,1369" coordsize="352,686">
              <v:shape style="position:absolute;left:2312;top:1369;width:352;height:686" coordorigin="2312,1369" coordsize="352,686" path="m2312,2054l2664,1369e" filled="false" stroked="true" strokeweight=".306pt" strokecolor="#6d6e71">
                <v:path arrowok="t"/>
              </v:shape>
            </v:group>
            <v:group style="position:absolute;left:2323;top:1367;width:362;height:705" coordorigin="2323,1367" coordsize="362,705">
              <v:shape style="position:absolute;left:2323;top:1367;width:362;height:705" coordorigin="2323,1367" coordsize="362,705" path="m2323,2072l2685,1367e" filled="false" stroked="true" strokeweight=".306pt" strokecolor="#6d6e71">
                <v:path arrowok="t"/>
              </v:shape>
            </v:group>
            <v:group style="position:absolute;left:2334;top:1367;width:371;height:723" coordorigin="2334,1367" coordsize="371,723">
              <v:shape style="position:absolute;left:2334;top:1367;width:371;height:723" coordorigin="2334,1367" coordsize="371,723" path="m2334,2089l2705,1367e" filled="false" stroked="true" strokeweight=".306pt" strokecolor="#6d6e71">
                <v:path arrowok="t"/>
              </v:shape>
            </v:group>
            <v:group style="position:absolute;left:2345;top:1367;width:379;height:738" coordorigin="2345,1367" coordsize="379,738">
              <v:shape style="position:absolute;left:2345;top:1367;width:379;height:738" coordorigin="2345,1367" coordsize="379,738" path="m2345,2104l2724,1367e" filled="false" stroked="true" strokeweight=".306pt" strokecolor="#6d6e71">
                <v:path arrowok="t"/>
              </v:shape>
            </v:group>
            <v:group style="position:absolute;left:2357;top:1367;width:387;height:752" coordorigin="2357,1367" coordsize="387,752">
              <v:shape style="position:absolute;left:2357;top:1367;width:387;height:752" coordorigin="2357,1367" coordsize="387,752" path="m2357,2119l2744,1367e" filled="false" stroked="true" strokeweight=".306pt" strokecolor="#6d6e71">
                <v:path arrowok="t"/>
              </v:shape>
            </v:group>
            <v:group style="position:absolute;left:2370;top:1369;width:393;height:765" coordorigin="2370,1369" coordsize="393,765">
              <v:shape style="position:absolute;left:2370;top:1369;width:393;height:765" coordorigin="2370,1369" coordsize="393,765" path="m2370,2134l2762,1369e" filled="false" stroked="true" strokeweight=".306pt" strokecolor="#6d6e71">
                <v:path arrowok="t"/>
              </v:shape>
            </v:group>
            <v:group style="position:absolute;left:2382;top:1371;width:399;height:776" coordorigin="2382,1371" coordsize="399,776">
              <v:shape style="position:absolute;left:2382;top:1371;width:399;height:776" coordorigin="2382,1371" coordsize="399,776" path="m2382,2147l2781,1371e" filled="false" stroked="true" strokeweight=".306pt" strokecolor="#6d6e71">
                <v:path arrowok="t"/>
              </v:shape>
            </v:group>
            <v:group style="position:absolute;left:2395;top:1375;width:404;height:786" coordorigin="2395,1375" coordsize="404,786">
              <v:shape style="position:absolute;left:2395;top:1375;width:404;height:786" coordorigin="2395,1375" coordsize="404,786" path="m2395,2160l2799,1375e" filled="false" stroked="true" strokeweight=".306pt" strokecolor="#6d6e71">
                <v:path arrowok="t"/>
              </v:shape>
            </v:group>
            <v:group style="position:absolute;left:2409;top:1378;width:408;height:795" coordorigin="2409,1378" coordsize="408,795">
              <v:shape style="position:absolute;left:2409;top:1378;width:408;height:795" coordorigin="2409,1378" coordsize="408,795" path="m2409,2172l2816,1378e" filled="false" stroked="true" strokeweight=".306pt" strokecolor="#6d6e71">
                <v:path arrowok="t"/>
              </v:shape>
            </v:group>
            <v:group style="position:absolute;left:2422;top:1383;width:412;height:802" coordorigin="2422,1383" coordsize="412,802">
              <v:shape style="position:absolute;left:2422;top:1383;width:412;height:802" coordorigin="2422,1383" coordsize="412,802" path="m2422,2184l2834,1383e" filled="false" stroked="true" strokeweight=".306pt" strokecolor="#6d6e71">
                <v:path arrowok="t"/>
              </v:shape>
            </v:group>
            <v:group style="position:absolute;left:2436;top:1388;width:415;height:808" coordorigin="2436,1388" coordsize="415,808">
              <v:shape style="position:absolute;left:2436;top:1388;width:415;height:808" coordorigin="2436,1388" coordsize="415,808" path="m2436,2195l2851,1388e" filled="false" stroked="true" strokeweight=".306pt" strokecolor="#6d6e71">
                <v:path arrowok="t"/>
              </v:shape>
            </v:group>
            <v:group style="position:absolute;left:2451;top:1393;width:417;height:812" coordorigin="2451,1393" coordsize="417,812">
              <v:shape style="position:absolute;left:2451;top:1393;width:417;height:812" coordorigin="2451,1393" coordsize="417,812" path="m2451,2205l2868,1393e" filled="false" stroked="true" strokeweight=".306pt" strokecolor="#6d6e71">
                <v:path arrowok="t"/>
              </v:shape>
            </v:group>
            <v:group style="position:absolute;left:2302;top:1510;width:293;height:412" coordorigin="2302,1510" coordsize="293,412">
              <v:shape style="position:absolute;left:2302;top:1510;width:293;height:412" coordorigin="2302,1510" coordsize="293,412" path="m2342,1850l2326,1850,2318,1853,2306,1866,2302,1873,2302,1892,2369,1922,2392,1921,2414,1916,2437,1909,2458,1899,2472,1890,2408,1890,2397,1885,2368,1863,2358,1855,2355,1854,2349,1851,2342,1850xe" filled="true" fillcolor="#231f20" stroked="false">
                <v:path arrowok="t"/>
                <v:fill type="solid"/>
              </v:shape>
              <v:shape style="position:absolute;left:2302;top:1510;width:293;height:412" coordorigin="2302,1510" coordsize="293,412" path="m2595,1510l2438,1510,2353,1679,2371,1681,2387,1683,2442,1712,2476,1770,2480,1805,2479,1824,2450,1879,2420,1890,2472,1890,2524,1835,2546,1773,2548,1752,2547,1734,2520,1671,2468,1632,2410,1616,2429,1580,2574,1580,2595,1510xe" filled="true" fillcolor="#231f20" stroked="false">
                <v:path arrowok="t"/>
                <v:fill type="solid"/>
              </v:shape>
            </v:group>
            <v:group style="position:absolute;left:2567;top:1494;width:305;height:435" coordorigin="2567,1494" coordsize="305,435">
              <v:shape style="position:absolute;left:2567;top:1494;width:305;height:435" coordorigin="2567,1494" coordsize="305,435" path="m2772,1494l2701,1518,2652,1567,2607,1640,2583,1704,2569,1775,2567,1811,2568,1827,2586,1885,2636,1926,2662,1929,2676,1928,2657,1909,2649,1906,2637,1895,2634,1887,2635,1871,2650,1794,2667,1735,2695,1650,2720,1579,2752,1521,2768,1515,2832,1515,2828,1512,2816,1504,2802,1499,2788,1495,2772,1494xe" filled="true" fillcolor="#231f20" stroked="false">
                <v:path arrowok="t"/>
                <v:fill type="solid"/>
              </v:shape>
              <v:shape style="position:absolute;left:2567;top:1494;width:305;height:435" coordorigin="2567,1494" coordsize="305,435" path="m2832,1515l2783,1515,2790,1518,2796,1524,2802,1530,2805,1538,2805,1550,2795,1615,2767,1707,2732,1813,2711,1871,2675,1909,2732,1909,2779,1870,2819,1812,2850,1742,2868,1665,2871,1615,2871,1601,2848,1532,2839,1521,2832,1515xe" filled="true" fillcolor="#231f20" stroked="false">
                <v:path arrowok="t"/>
                <v:fill type="solid"/>
              </v:shape>
            </v:group>
            <v:group style="position:absolute;left:2334;top:1958;width:63;height:74" coordorigin="2334,1958" coordsize="63,74">
              <v:shape style="position:absolute;left:2334;top:1958;width:63;height:74" coordorigin="2334,1958" coordsize="63,74" path="m2377,1958l2358,1958,2350,1961,2337,1974,2334,1983,2334,2006,2337,2015,2350,2028,2357,2031,2375,2031,2381,2029,2391,2022,2393,2019,2362,2019,2357,2017,2351,2009,2349,2003,2349,1986,2351,1979,2357,1972,2362,1970,2394,1970,2393,1969,2384,1960,2377,1958xe" filled="true" fillcolor="#231f20" stroked="false">
                <v:path arrowok="t"/>
                <v:fill type="solid"/>
              </v:shape>
              <v:shape style="position:absolute;left:2334;top:1958;width:63;height:74" coordorigin="2334,1958" coordsize="63,74" path="m2383,2004l2382,2009,2380,2013,2374,2018,2371,2019,2393,2019,2395,2016,2397,2008,2383,2004xe" filled="true" fillcolor="#231f20" stroked="false">
                <v:path arrowok="t"/>
                <v:fill type="solid"/>
              </v:shape>
              <v:shape style="position:absolute;left:2334;top:1958;width:63;height:74" coordorigin="2334,1958" coordsize="63,74" path="m2394,1970l2371,1970,2374,1971,2380,1975,2382,1978,2382,1982,2397,1979,2395,1973,2394,1970xe" filled="true" fillcolor="#231f20" stroked="false">
                <v:path arrowok="t"/>
                <v:fill type="solid"/>
              </v:shape>
            </v:group>
            <v:group style="position:absolute;left:2410;top:1959;width:55;height:71" coordorigin="2410,1959" coordsize="55,71">
              <v:shape style="position:absolute;left:2410;top:1959;width:55;height:71" coordorigin="2410,1959" coordsize="55,71" path="m2463,1959l2410,1959,2410,2030,2465,2030,2465,2018,2424,2018,2424,1999,2461,1999,2461,1987,2424,1987,2424,1971,2463,1971,2463,1959xe" filled="true" fillcolor="#231f20" stroked="false">
                <v:path arrowok="t"/>
                <v:fill type="solid"/>
              </v:shape>
            </v:group>
            <v:group style="position:absolute;left:2477;top:1959;width:58;height:71" coordorigin="2477,1959" coordsize="58,71">
              <v:shape style="position:absolute;left:2477;top:1959;width:58;height:71" coordorigin="2477,1959" coordsize="58,71" path="m2491,1959l2477,1959,2477,2030,2491,2030,2491,1984,2507,1984,2491,1959xe" filled="true" fillcolor="#231f20" stroked="false">
                <v:path arrowok="t"/>
                <v:fill type="solid"/>
              </v:shape>
              <v:shape style="position:absolute;left:2477;top:1959;width:58;height:71" coordorigin="2477,1959" coordsize="58,71" path="m2507,1984l2491,1984,2520,2030,2535,2030,2535,2006,2521,2006,2507,1984xe" filled="true" fillcolor="#231f20" stroked="false">
                <v:path arrowok="t"/>
                <v:fill type="solid"/>
              </v:shape>
              <v:shape style="position:absolute;left:2477;top:1959;width:58;height:71" coordorigin="2477,1959" coordsize="58,71" path="m2535,1959l2521,1959,2521,2006,2535,2006,2535,1959xe" filled="true" fillcolor="#231f20" stroked="false">
                <v:path arrowok="t"/>
                <v:fill type="solid"/>
              </v:shape>
            </v:group>
            <v:group style="position:absolute;left:2545;top:1959;width:58;height:71" coordorigin="2545,1959" coordsize="58,71">
              <v:shape style="position:absolute;left:2545;top:1959;width:58;height:71" coordorigin="2545,1959" coordsize="58,71" path="m2581,1971l2566,1971,2566,2030,2581,2030,2581,1971xe" filled="true" fillcolor="#231f20" stroked="false">
                <v:path arrowok="t"/>
                <v:fill type="solid"/>
              </v:shape>
              <v:shape style="position:absolute;left:2545;top:1959;width:58;height:71" coordorigin="2545,1959" coordsize="58,71" path="m2602,1959l2545,1959,2545,1971,2602,1971,2602,1959xe" filled="true" fillcolor="#231f20" stroked="false">
                <v:path arrowok="t"/>
                <v:fill type="solid"/>
              </v:shape>
            </v:group>
            <v:group style="position:absolute;left:2597;top:1959;width:73;height:71" coordorigin="2597,1959" coordsize="73,71">
              <v:shape style="position:absolute;left:2597;top:1959;width:73;height:71" coordorigin="2597,1959" coordsize="73,71" path="m2640,1959l2625,1959,2597,2030,2612,2030,2618,2014,2663,2014,2658,2002,2623,2002,2633,1976,2647,1976,2640,1959xe" filled="true" fillcolor="#231f20" stroked="false">
                <v:path arrowok="t"/>
                <v:fill type="solid"/>
              </v:shape>
              <v:shape style="position:absolute;left:2597;top:1959;width:73;height:71" coordorigin="2597,1959" coordsize="73,71" path="m2663,2014l2647,2014,2654,2030,2669,2030,2663,2014xe" filled="true" fillcolor="#231f20" stroked="false">
                <v:path arrowok="t"/>
                <v:fill type="solid"/>
              </v:shape>
              <v:shape style="position:absolute;left:2597;top:1959;width:73;height:71" coordorigin="2597,1959" coordsize="73,71" path="m2647,1976l2633,1976,2643,2002,2658,2002,2647,1976xe" filled="true" fillcolor="#231f20" stroked="false">
                <v:path arrowok="t"/>
                <v:fill type="solid"/>
              </v:shape>
            </v:group>
            <v:group style="position:absolute;left:2662;top:1959;width:68;height:71" coordorigin="2662,1959" coordsize="68,71">
              <v:shape style="position:absolute;left:2662;top:1959;width:68;height:71" coordorigin="2662,1959" coordsize="68,71" path="m2678,1959l2662,1959,2688,2030,2704,2030,2710,2011,2696,2011,2678,1959xe" filled="true" fillcolor="#231f20" stroked="false">
                <v:path arrowok="t"/>
                <v:fill type="solid"/>
              </v:shape>
              <v:shape style="position:absolute;left:2662;top:1959;width:68;height:71" coordorigin="2662,1959" coordsize="68,71" path="m2730,1959l2714,1959,2696,2011,2710,2011,2730,1959xe" filled="true" fillcolor="#231f20" stroked="false">
                <v:path arrowok="t"/>
                <v:fill type="solid"/>
              </v:shape>
            </v:group>
            <v:group style="position:absolute;left:2734;top:1958;width:71;height:74" coordorigin="2734,1958" coordsize="71,74">
              <v:shape style="position:absolute;left:2734;top:1958;width:71;height:74" coordorigin="2734,1958" coordsize="71,74" path="m2780,1958l2763,1958,2758,1959,2734,1988,2734,2006,2737,2015,2750,2028,2759,2031,2780,2031,2788,2028,2797,2019,2763,2019,2759,2017,2751,2008,2749,2002,2749,1986,2751,1980,2758,1972,2763,1970,2797,1970,2788,1961,2780,1958xe" filled="true" fillcolor="#231f20" stroked="false">
                <v:path arrowok="t"/>
                <v:fill type="solid"/>
              </v:shape>
              <v:shape style="position:absolute;left:2734;top:1958;width:71;height:74" coordorigin="2734,1958" coordsize="71,74" path="m2797,1970l2775,1970,2780,1972,2787,1980,2789,1986,2789,2002,2787,2008,2780,2017,2775,2019,2797,2019,2801,2015,2804,2006,2804,1983,2801,1974,2797,1970xe" filled="true" fillcolor="#231f20" stroked="false">
                <v:path arrowok="t"/>
                <v:fill type="solid"/>
              </v:shape>
            </v:group>
            <v:group style="position:absolute;left:2812;top:1958;width:59;height:74" coordorigin="2812,1958" coordsize="59,74">
              <v:shape style="position:absolute;left:2812;top:1958;width:59;height:74" coordorigin="2812,1958" coordsize="59,74" path="m2826,2005l2812,2007,2813,2015,2816,2021,2826,2029,2833,2031,2848,2031,2853,2030,2862,2027,2865,2024,2868,2019,2838,2019,2834,2018,2829,2013,2827,2010,2826,2005xe" filled="true" fillcolor="#231f20" stroked="false">
                <v:path arrowok="t"/>
                <v:fill type="solid"/>
              </v:shape>
              <v:shape style="position:absolute;left:2812;top:1958;width:59;height:74" coordorigin="2812,1958" coordsize="59,74" path="m2850,1958l2835,1958,2831,1959,2815,1983,2817,1988,2824,1995,2830,1997,2844,2000,2848,2001,2852,2003,2854,2004,2856,2006,2856,2008,2856,2012,2855,2014,2850,2018,2847,2019,2868,2019,2870,2017,2871,2013,2871,2005,2870,2001,2837,1984,2833,1982,2829,1980,2829,1978,2829,1975,2829,1973,2833,1970,2837,1970,2867,1970,2866,1968,2857,1960,2850,1958xe" filled="true" fillcolor="#231f20" stroked="false">
                <v:path arrowok="t"/>
                <v:fill type="solid"/>
              </v:shape>
              <v:shape style="position:absolute;left:2812;top:1958;width:59;height:74" coordorigin="2812,1958" coordsize="59,74" path="m2867,1970l2845,1970,2848,1970,2852,1974,2853,1976,2854,1980,2869,1979,2868,1973,2867,1970xe" filled="true" fillcolor="#231f20" stroked="false">
                <v:path arrowok="t"/>
                <v:fill type="solid"/>
              </v:shape>
            </v:group>
            <v:group style="position:absolute;left:2825;top:1676;width:269;height:419" coordorigin="2825,1676" coordsize="269,419">
              <v:shape style="position:absolute;left:2825;top:1676;width:269;height:419" coordorigin="2825,1676" coordsize="269,419" path="m2825,1676l2930,1732,3022,1800,3077,1875,3094,1943,3081,2001,3045,2048,2992,2080,2929,2095e" filled="false" stroked="true" strokeweight=".613pt" strokecolor="#231f20">
                <v:path arrowok="t"/>
              </v:shape>
              <v:shape style="position:absolute;left:2667;top:1499;width:444;height:614" type="#_x0000_t75" stroked="false">
                <v:imagedata r:id="rId41" o:title=""/>
              </v:shape>
            </v:group>
            <v:group style="position:absolute;left:2520;top:1968;width:509;height:203" coordorigin="2520,1968" coordsize="509,203">
              <v:shape style="position:absolute;left:2520;top:1968;width:509;height:203" coordorigin="2520,1968" coordsize="509,203" path="m3028,1968l2988,2035,2934,2091,2870,2133,2796,2161,2715,2170,2663,2166,2612,2155,2564,2136,2520,2109e" filled="false" stroked="true" strokeweight=".541pt" strokecolor="#231f20">
                <v:path arrowok="t"/>
              </v:shape>
            </v:group>
            <v:group style="position:absolute;left:2252;top:1366;width:921;height:921" coordorigin="2252,1366" coordsize="921,921">
              <v:shape style="position:absolute;left:2252;top:1366;width:921;height:921" coordorigin="2252,1366" coordsize="921,921" path="m2712,1366l2787,1372,2858,1390,2924,1418,2984,1455,3038,1501,3084,1555,3121,1615,3149,1681,3167,1752,3173,1827,3167,1901,3149,1972,3121,2038,3084,2099,3038,2152,2984,2198,2924,2236,2858,2264,2787,2281,2712,2287,2638,2281,2567,2264,2501,2236,2441,2198,2387,2152,2341,2099,2304,2038,2276,1972,2258,1901,2252,1827,2258,1752,2276,1681,2304,1615,2341,1555,2387,1501,2441,1455,2501,1418,2567,1390,2638,1372,2712,1366xe" filled="false" stroked="true" strokeweight=".567pt" strokecolor="#231f20">
                <v:path arrowok="t"/>
              </v:shape>
              <v:shape style="position:absolute;left:2570;top:2126;width:297;height:119" type="#_x0000_t75" stroked="false">
                <v:imagedata r:id="rId42" o:title=""/>
              </v:shape>
            </v:group>
            <v:group style="position:absolute;left:2746;top:2315;width:1005;height:1005" coordorigin="2746,2315" coordsize="1005,1005">
              <v:shape style="position:absolute;left:2746;top:2315;width:1005;height:1005" coordorigin="2746,2315" coordsize="1005,1005" path="m3249,2315l3174,2320,3104,2336,3037,2361,2975,2395,2919,2438,2870,2487,2827,2543,2793,2605,2768,2672,2752,2743,2746,2817,2752,2891,2768,2962,2793,3028,2827,3090,2870,3146,2919,3196,2975,3238,3037,3272,3104,3298,3174,3313,3249,3319,3323,3313,3394,3298,3460,3272,3522,3238,3578,3196,3628,3146,3670,3090,3704,3028,3729,2962,3745,2891,3751,2817,3745,2743,3729,2672,3704,2605,3670,2543,3628,2487,3578,2438,3522,2395,3460,2361,3394,2336,3323,2320,3249,2315xe" filled="true" fillcolor="#d1d3d4" stroked="false">
                <v:path arrowok="t"/>
                <v:fill type="solid"/>
              </v:shape>
            </v:group>
            <v:group style="position:absolute;left:2746;top:2315;width:1005;height:1005" coordorigin="2746,2315" coordsize="1005,1005">
              <v:shape style="position:absolute;left:2746;top:2315;width:1005;height:1005" coordorigin="2746,2315" coordsize="1005,1005" path="m3249,2315l3323,2320,3394,2336,3460,2361,3522,2395,3578,2438,3628,2487,3670,2543,3704,2605,3729,2672,3745,2743,3751,2817,3745,2891,3729,2962,3704,3028,3670,3090,3628,3146,3578,3196,3522,3238,3460,3272,3394,3298,3323,3313,3249,3319,3174,3313,3104,3298,3037,3272,2975,3238,2919,3196,2870,3146,2827,3090,2793,3028,2768,2962,2752,2891,2746,2817,2752,2743,2768,2672,2793,2605,2827,2543,2870,2487,2919,2438,2975,2395,3037,2361,3104,2336,3174,2320,3249,2315xe" filled="false" stroked="true" strokeweight=".425pt" strokecolor="#231f20">
                <v:path arrowok="t"/>
              </v:shape>
            </v:group>
            <v:group style="position:absolute;left:2979;top:2351;width:457;height:890" coordorigin="2979,2351" coordsize="457,890">
              <v:shape style="position:absolute;left:2979;top:2351;width:457;height:890" coordorigin="2979,2351" coordsize="457,890" path="m2979,3240l3436,2351e" filled="false" stroked="true" strokeweight=".334pt" strokecolor="#6d6e71">
                <v:path arrowok="t"/>
              </v:shape>
            </v:group>
            <v:group style="position:absolute;left:2757;top:2478;width:122;height:237" coordorigin="2757,2478" coordsize="122,237">
              <v:shape style="position:absolute;left:2757;top:2478;width:122;height:237" coordorigin="2757,2478" coordsize="122,237" path="m2757,2714l2878,2478e" filled="false" stroked="true" strokeweight=".334pt" strokecolor="#6d6e71">
                <v:path arrowok="t"/>
              </v:shape>
            </v:group>
            <v:group style="position:absolute;left:2748;top:2436;width:173;height:337" coordorigin="2748,2436" coordsize="173,337">
              <v:shape style="position:absolute;left:2748;top:2436;width:173;height:337" coordorigin="2748,2436" coordsize="173,337" path="m2748,2772l2921,2436e" filled="false" stroked="true" strokeweight=".334pt" strokecolor="#6d6e71">
                <v:path arrowok="t"/>
              </v:shape>
            </v:group>
            <v:group style="position:absolute;left:2746;top:2408;width:211;height:410" coordorigin="2746,2408" coordsize="211,410">
              <v:shape style="position:absolute;left:2746;top:2408;width:211;height:410" coordorigin="2746,2408" coordsize="211,410" path="m2746,2818l2957,2408e" filled="false" stroked="true" strokeweight=".334pt" strokecolor="#6d6e71">
                <v:path arrowok="t"/>
              </v:shape>
            </v:group>
            <v:group style="position:absolute;left:2748;top:2387;width:242;height:470" coordorigin="2748,2387" coordsize="242,470">
              <v:shape style="position:absolute;left:2748;top:2387;width:242;height:470" coordorigin="2748,2387" coordsize="242,470" path="m2748,2856l2989,2387e" filled="false" stroked="true" strokeweight=".334pt" strokecolor="#6d6e71">
                <v:path arrowok="t"/>
              </v:shape>
            </v:group>
            <v:group style="position:absolute;left:2752;top:2370;width:268;height:521" coordorigin="2752,2370" coordsize="268,521">
              <v:shape style="position:absolute;left:2752;top:2370;width:268;height:521" coordorigin="2752,2370" coordsize="268,521" path="m2752,2891l3019,2370e" filled="false" stroked="true" strokeweight=".334pt" strokecolor="#6d6e71">
                <v:path arrowok="t"/>
              </v:shape>
            </v:group>
            <v:group style="position:absolute;left:2757;top:2357;width:291;height:565" coordorigin="2757,2357" coordsize="291,565">
              <v:shape style="position:absolute;left:2757;top:2357;width:291;height:565" coordorigin="2757,2357" coordsize="291,565" path="m2757,2921l3048,2357e" filled="false" stroked="true" strokeweight=".334pt" strokecolor="#6d6e71">
                <v:path arrowok="t"/>
              </v:shape>
            </v:group>
            <v:group style="position:absolute;left:2764;top:2346;width:311;height:605" coordorigin="2764,2346" coordsize="311,605">
              <v:shape style="position:absolute;left:2764;top:2346;width:311;height:605" coordorigin="2764,2346" coordsize="311,605" path="m2764,2950l3075,2346e" filled="false" stroked="true" strokeweight=".334pt" strokecolor="#6d6e71">
                <v:path arrowok="t"/>
              </v:shape>
            </v:group>
            <v:group style="position:absolute;left:2772;top:2337;width:329;height:640" coordorigin="2772,2337" coordsize="329,640">
              <v:shape style="position:absolute;left:2772;top:2337;width:329;height:640" coordorigin="2772,2337" coordsize="329,640" path="m2772,2976l3100,2337e" filled="false" stroked="true" strokeweight=".334pt" strokecolor="#6d6e71">
                <v:path arrowok="t"/>
              </v:shape>
            </v:group>
            <v:group style="position:absolute;left:2781;top:2330;width:345;height:671" coordorigin="2781,2330" coordsize="345,671">
              <v:shape style="position:absolute;left:2781;top:2330;width:345;height:671" coordorigin="2781,2330" coordsize="345,671" path="m2781,3000l3125,2330e" filled="false" stroked="true" strokeweight=".334pt" strokecolor="#6d6e71">
                <v:path arrowok="t"/>
              </v:shape>
            </v:group>
            <v:group style="position:absolute;left:2791;top:2324;width:359;height:699" coordorigin="2791,2324" coordsize="359,699">
              <v:shape style="position:absolute;left:2791;top:2324;width:359;height:699" coordorigin="2791,2324" coordsize="359,699" path="m2791,3023l3150,2324e" filled="false" stroked="true" strokeweight=".334pt" strokecolor="#6d6e71">
                <v:path arrowok="t"/>
              </v:shape>
            </v:group>
            <v:group style="position:absolute;left:2801;top:2320;width:373;height:725" coordorigin="2801,2320" coordsize="373,725">
              <v:shape style="position:absolute;left:2801;top:2320;width:373;height:725" coordorigin="2801,2320" coordsize="373,725" path="m2801,3045l3173,2320e" filled="false" stroked="true" strokeweight=".334pt" strokecolor="#6d6e71">
                <v:path arrowok="t"/>
              </v:shape>
            </v:group>
            <v:group style="position:absolute;left:2812;top:2317;width:384;height:748" coordorigin="2812,2317" coordsize="384,748">
              <v:shape style="position:absolute;left:2812;top:2317;width:384;height:748" coordorigin="2812,2317" coordsize="384,748" path="m2812,3065l3196,2317e" filled="false" stroked="true" strokeweight=".334pt" strokecolor="#6d6e71">
                <v:path arrowok="t"/>
              </v:shape>
            </v:group>
            <v:group style="position:absolute;left:2824;top:2316;width:395;height:769" coordorigin="2824,2316" coordsize="395,769">
              <v:shape style="position:absolute;left:2824;top:2316;width:395;height:769" coordorigin="2824,2316" coordsize="395,769" path="m2824,3084l3218,2316e" filled="false" stroked="true" strokeweight=".334pt" strokecolor="#6d6e71">
                <v:path arrowok="t"/>
              </v:shape>
            </v:group>
            <v:group style="position:absolute;left:2836;top:2315;width:405;height:788" coordorigin="2836,2315" coordsize="405,788">
              <v:shape style="position:absolute;left:2836;top:2315;width:405;height:788" coordorigin="2836,2315" coordsize="405,788" path="m2836,3102l3240,2315e" filled="false" stroked="true" strokeweight=".334pt" strokecolor="#6d6e71">
                <v:path arrowok="t"/>
              </v:shape>
            </v:group>
            <v:group style="position:absolute;left:2848;top:2315;width:414;height:805" coordorigin="2848,2315" coordsize="414,805">
              <v:shape style="position:absolute;left:2848;top:2315;width:414;height:805" coordorigin="2848,2315" coordsize="414,805" path="m2848,3120l3262,2315e" filled="false" stroked="true" strokeweight=".334pt" strokecolor="#6d6e71">
                <v:path arrowok="t"/>
              </v:shape>
            </v:group>
            <v:group style="position:absolute;left:2861;top:2316;width:422;height:821" coordorigin="2861,2316" coordsize="422,821">
              <v:shape style="position:absolute;left:2861;top:2316;width:422;height:821" coordorigin="2861,2316" coordsize="422,821" path="m2861,3136l3282,2316e" filled="false" stroked="true" strokeweight=".334pt" strokecolor="#6d6e71">
                <v:path arrowok="t"/>
              </v:shape>
            </v:group>
            <v:group style="position:absolute;left:2874;top:2318;width:429;height:835" coordorigin="2874,2318" coordsize="429,835">
              <v:shape style="position:absolute;left:2874;top:2318;width:429;height:835" coordorigin="2874,2318" coordsize="429,835" path="m2874,3152l3303,2318e" filled="false" stroked="true" strokeweight=".334pt" strokecolor="#6d6e71">
                <v:path arrowok="t"/>
              </v:shape>
            </v:group>
            <v:group style="position:absolute;left:2888;top:2320;width:435;height:847" coordorigin="2888,2320" coordsize="435,847">
              <v:shape style="position:absolute;left:2888;top:2320;width:435;height:847" coordorigin="2888,2320" coordsize="435,847" path="m2888,3166l3323,2320e" filled="false" stroked="true" strokeweight=".334pt" strokecolor="#6d6e71">
                <v:path arrowok="t"/>
              </v:shape>
            </v:group>
            <v:group style="position:absolute;left:2902;top:2323;width:441;height:858" coordorigin="2902,2323" coordsize="441,858">
              <v:shape style="position:absolute;left:2902;top:2323;width:441;height:858" coordorigin="2902,2323" coordsize="441,858" path="m2902,3181l3343,2323e" filled="false" stroked="true" strokeweight=".334pt" strokecolor="#6d6e71">
                <v:path arrowok="t"/>
              </v:shape>
            </v:group>
            <v:group style="position:absolute;left:2917;top:2327;width:445;height:867" coordorigin="2917,2327" coordsize="445,867">
              <v:shape style="position:absolute;left:2917;top:2327;width:445;height:867" coordorigin="2917,2327" coordsize="445,867" path="m2917,3194l3362,2327e" filled="false" stroked="true" strokeweight=".334pt" strokecolor="#6d6e71">
                <v:path arrowok="t"/>
              </v:shape>
            </v:group>
            <v:group style="position:absolute;left:2932;top:2332;width:449;height:875" coordorigin="2932,2332" coordsize="449,875">
              <v:shape style="position:absolute;left:2932;top:2332;width:449;height:875" coordorigin="2932,2332" coordsize="449,875" path="m2932,3206l3381,2332e" filled="false" stroked="true" strokeweight=".334pt" strokecolor="#6d6e71">
                <v:path arrowok="t"/>
              </v:shape>
            </v:group>
            <v:group style="position:absolute;left:2947;top:2338;width:453;height:881" coordorigin="2947,2338" coordsize="453,881">
              <v:shape style="position:absolute;left:2947;top:2338;width:453;height:881" coordorigin="2947,2338" coordsize="453,881" path="m2947,3218l3400,2338e" filled="false" stroked="true" strokeweight=".334pt" strokecolor="#6d6e71">
                <v:path arrowok="t"/>
              </v:shape>
            </v:group>
            <v:group style="position:absolute;left:2963;top:2344;width:455;height:886" coordorigin="2963,2344" coordsize="455,886">
              <v:shape style="position:absolute;left:2963;top:2344;width:455;height:886" coordorigin="2963,2344" coordsize="455,886" path="m2963,3229l3418,2344e" filled="false" stroked="true" strokeweight=".334pt" strokecolor="#6d6e71">
                <v:path arrowok="t"/>
              </v:shape>
            </v:group>
            <v:group style="position:absolute;left:2778;top:2463;width:328;height:449" coordorigin="2778,2463" coordsize="328,449">
              <v:shape style="position:absolute;left:2778;top:2463;width:328;height:449" coordorigin="2778,2463" coordsize="328,449" path="m3099,2526l2951,2526,2965,2527,2977,2531,3017,2578,3018,2592,3017,2608,2995,2672,2936,2745,2864,2819,2778,2900,2778,2912,3018,2912,3051,2837,2878,2837,2929,2794,3004,2729,3049,2683,3090,2624,3105,2558,3104,2540,3099,2526xe" filled="true" fillcolor="#231f20" stroked="false">
                <v:path arrowok="t"/>
                <v:fill type="solid"/>
              </v:shape>
              <v:shape style="position:absolute;left:2778;top:2463;width:328;height:449" coordorigin="2778,2463" coordsize="328,449" path="m3071,2791l3055,2791,3048,2803,3040,2814,2984,2836,2965,2837,3051,2837,3071,2791xe" filled="true" fillcolor="#231f20" stroked="false">
                <v:path arrowok="t"/>
                <v:fill type="solid"/>
              </v:shape>
              <v:shape style="position:absolute;left:2778;top:2463;width:328;height:449" coordorigin="2778,2463" coordsize="328,449" path="m2994,2463l2924,2482,2879,2528,2859,2570,2871,2576,2889,2554,2908,2538,2929,2529,2951,2526,3099,2526,3098,2523,3038,2470,3017,2464,2994,2463xe" filled="true" fillcolor="#231f20" stroked="false">
                <v:path arrowok="t"/>
                <v:fill type="solid"/>
              </v:shape>
            </v:group>
            <v:group style="position:absolute;left:3077;top:2463;width:349;height:466" coordorigin="3077,2463" coordsize="349,466">
              <v:shape style="position:absolute;left:3077;top:2463;width:349;height:466" coordorigin="3077,2463" coordsize="349,466" path="m3125,2847l3105,2847,3096,2851,3081,2865,3077,2873,3077,2895,3137,2928,3156,2929,3184,2927,3211,2922,3237,2914,3263,2902,3280,2892,3217,2892,3207,2891,3197,2888,3187,2884,3177,2877,3163,2867,3152,2859,3144,2854,3139,2851,3133,2849,3125,2847xe" filled="true" fillcolor="#231f20" stroked="false">
                <v:path arrowok="t"/>
                <v:fill type="solid"/>
              </v:shape>
              <v:shape style="position:absolute;left:3077;top:2463;width:349;height:466" coordorigin="3077,2463" coordsize="349,466" path="m3426,2463l3239,2463,3138,2654,3159,2656,3178,2659,3243,2691,3284,2757,3290,2796,3288,2818,3254,2879,3217,2892,3280,2892,3326,2852,3363,2784,3370,2736,3369,2717,3337,2645,3275,2601,3206,2583,3228,2542,3401,2542,3426,2463xe" filled="true" fillcolor="#231f20" stroked="false">
                <v:path arrowok="t"/>
                <v:fill type="solid"/>
              </v:shape>
            </v:group>
            <v:group style="position:absolute;left:2836;top:2960;width:69;height:80" coordorigin="2836,2960" coordsize="69,80">
              <v:shape style="position:absolute;left:2836;top:2960;width:69;height:80" coordorigin="2836,2960" coordsize="69,80" path="m2882,2960l2862,2960,2853,2963,2839,2978,2836,2987,2836,3012,2839,3022,2853,3036,2861,3039,2880,3039,2887,3037,2898,3029,2900,3026,2866,3026,2861,3024,2858,3020,2854,3016,2852,3009,2852,2990,2854,2983,2861,2975,2866,2973,2901,2973,2900,2971,2890,2963,2882,2960xe" filled="true" fillcolor="#231f20" stroked="false">
                <v:path arrowok="t"/>
                <v:fill type="solid"/>
              </v:shape>
              <v:shape style="position:absolute;left:2836;top:2960;width:69;height:80" coordorigin="2836,2960" coordsize="69,80" path="m2889,3010l2888,3015,2886,3020,2879,3025,2876,3026,2900,3026,2902,3023,2905,3015,2889,3010xe" filled="true" fillcolor="#231f20" stroked="false">
                <v:path arrowok="t"/>
                <v:fill type="solid"/>
              </v:shape>
              <v:shape style="position:absolute;left:2836;top:2960;width:69;height:80" coordorigin="2836,2960" coordsize="69,80" path="m2901,2973l2876,2973,2880,2974,2886,2979,2888,2982,2889,2986,2904,2982,2903,2976,2901,2973xe" filled="true" fillcolor="#231f20" stroked="false">
                <v:path arrowok="t"/>
                <v:fill type="solid"/>
              </v:shape>
            </v:group>
            <v:group style="position:absolute;left:2918;top:2961;width:60;height:78" coordorigin="2918,2961" coordsize="60,78">
              <v:shape style="position:absolute;left:2918;top:2961;width:60;height:78" coordorigin="2918,2961" coordsize="60,78" path="m2977,2961l2918,2961,2918,3038,2978,3038,2978,3025,2934,3025,2934,3004,2974,3004,2974,2991,2934,2991,2934,2974,2977,2974,2977,2961xe" filled="true" fillcolor="#231f20" stroked="false">
                <v:path arrowok="t"/>
                <v:fill type="solid"/>
              </v:shape>
            </v:group>
            <v:group style="position:absolute;left:2992;top:2961;width:63;height:78" coordorigin="2992,2961" coordsize="63,78">
              <v:shape style="position:absolute;left:2992;top:2961;width:63;height:78" coordorigin="2992,2961" coordsize="63,78" path="m3007,2961l2992,2961,2992,3038,3007,3038,3007,2988,3024,2988,3007,2961xe" filled="true" fillcolor="#231f20" stroked="false">
                <v:path arrowok="t"/>
                <v:fill type="solid"/>
              </v:shape>
              <v:shape style="position:absolute;left:2992;top:2961;width:63;height:78" coordorigin="2992,2961" coordsize="63,78" path="m3024,2988l3007,2988,3038,3038,3054,3038,3054,3013,3040,3013,3024,2988xe" filled="true" fillcolor="#231f20" stroked="false">
                <v:path arrowok="t"/>
                <v:fill type="solid"/>
              </v:shape>
              <v:shape style="position:absolute;left:2992;top:2961;width:63;height:78" coordorigin="2992,2961" coordsize="63,78" path="m3054,2961l3040,2961,3040,3013,3054,3013,3054,2961xe" filled="true" fillcolor="#231f20" stroked="false">
                <v:path arrowok="t"/>
                <v:fill type="solid"/>
              </v:shape>
            </v:group>
            <v:group style="position:absolute;left:3066;top:2961;width:63;height:78" coordorigin="3066,2961" coordsize="63,78">
              <v:shape style="position:absolute;left:3066;top:2961;width:63;height:78" coordorigin="3066,2961" coordsize="63,78" path="m3105,2974l3089,2974,3089,3038,3105,3038,3105,2974xe" filled="true" fillcolor="#231f20" stroked="false">
                <v:path arrowok="t"/>
                <v:fill type="solid"/>
              </v:shape>
              <v:shape style="position:absolute;left:3066;top:2961;width:63;height:78" coordorigin="3066,2961" coordsize="63,78" path="m3128,2961l3066,2961,3066,2974,3128,2974,3128,2961xe" filled="true" fillcolor="#231f20" stroked="false">
                <v:path arrowok="t"/>
                <v:fill type="solid"/>
              </v:shape>
            </v:group>
            <v:group style="position:absolute;left:3122;top:2961;width:80;height:78" coordorigin="3122,2961" coordsize="80,78">
              <v:shape style="position:absolute;left:3122;top:2961;width:80;height:78" coordorigin="3122,2961" coordsize="80,78" path="m3170,2961l3153,2961,3122,3038,3139,3038,3146,3021,3194,3021,3189,3008,3151,3008,3161,2979,3177,2979,3170,2961xe" filled="true" fillcolor="#231f20" stroked="false">
                <v:path arrowok="t"/>
                <v:fill type="solid"/>
              </v:shape>
              <v:shape style="position:absolute;left:3122;top:2961;width:80;height:78" coordorigin="3122,2961" coordsize="80,78" path="m3194,3021l3177,3021,3184,3038,3202,3038,3194,3021xe" filled="true" fillcolor="#231f20" stroked="false">
                <v:path arrowok="t"/>
                <v:fill type="solid"/>
              </v:shape>
              <v:shape style="position:absolute;left:3122;top:2961;width:80;height:78" coordorigin="3122,2961" coordsize="80,78" path="m3177,2979l3161,2979,3172,3008,3189,3008,3177,2979xe" filled="true" fillcolor="#231f20" stroked="false">
                <v:path arrowok="t"/>
                <v:fill type="solid"/>
              </v:shape>
            </v:group>
            <v:group style="position:absolute;left:3194;top:2961;width:74;height:78" coordorigin="3194,2961" coordsize="74,78">
              <v:shape style="position:absolute;left:3194;top:2961;width:74;height:78" coordorigin="3194,2961" coordsize="74,78" path="m3211,2961l3194,2961,3222,3038,3239,3038,3246,3018,3231,3018,3211,2961xe" filled="true" fillcolor="#231f20" stroked="false">
                <v:path arrowok="t"/>
                <v:fill type="solid"/>
              </v:shape>
              <v:shape style="position:absolute;left:3194;top:2961;width:74;height:78" coordorigin="3194,2961" coordsize="74,78" path="m3267,2961l3250,2961,3231,3018,3246,3018,3267,2961xe" filled="true" fillcolor="#231f20" stroked="false">
                <v:path arrowok="t"/>
                <v:fill type="solid"/>
              </v:shape>
            </v:group>
            <v:group style="position:absolute;left:3272;top:2960;width:77;height:80" coordorigin="3272,2960" coordsize="77,80">
              <v:shape style="position:absolute;left:3272;top:2960;width:77;height:80" coordorigin="3272,2960" coordsize="77,80" path="m3322,2960l3304,2960,3298,2961,3272,2992,3272,3012,3276,3022,3290,3036,3299,3039,3322,3039,3331,3036,3341,3026,3304,3026,3299,3024,3291,3015,3289,3008,3289,2991,3291,2984,3299,2975,3304,2973,3341,2973,3331,2963,3322,2960xe" filled="true" fillcolor="#231f20" stroked="false">
                <v:path arrowok="t"/>
                <v:fill type="solid"/>
              </v:shape>
              <v:shape style="position:absolute;left:3272;top:2960;width:77;height:80" coordorigin="3272,2960" coordsize="77,80" path="m3341,2973l3317,2973,3322,2975,3330,2984,3332,2991,3332,3008,3330,3015,3322,3024,3317,3026,3341,3026,3345,3022,3349,3012,3349,2987,3345,2977,3341,2973xe" filled="true" fillcolor="#231f20" stroked="false">
                <v:path arrowok="t"/>
                <v:fill type="solid"/>
              </v:shape>
            </v:group>
            <v:group style="position:absolute;left:3357;top:2960;width:65;height:80" coordorigin="3357,2960" coordsize="65,80">
              <v:shape style="position:absolute;left:3357;top:2960;width:65;height:80" coordorigin="3357,2960" coordsize="65,80" path="m3373,3012l3357,3013,3358,3022,3361,3028,3372,3037,3380,3040,3397,3040,3402,3039,3411,3035,3415,3032,3419,3026,3385,3026,3381,3025,3375,3020,3374,3017,3373,3012xe" filled="true" fillcolor="#231f20" stroked="false">
                <v:path arrowok="t"/>
                <v:fill type="solid"/>
              </v:shape>
              <v:shape style="position:absolute;left:3357;top:2960;width:65;height:80" coordorigin="3357,2960" coordsize="65,80" path="m3399,2960l3383,2960,3378,2961,3360,2987,3362,2993,3371,3000,3377,3002,3392,3006,3396,3007,3401,3009,3403,3010,3405,3012,3405,3014,3405,3019,3404,3021,3399,3025,3395,3026,3419,3026,3420,3024,3421,3020,3421,3011,3420,3007,3384,2988,3380,2987,3376,2984,3375,2982,3375,2978,3376,2977,3380,2974,3384,2973,3417,2973,3416,2970,3411,2966,3406,2962,3399,2960xe" filled="true" fillcolor="#231f20" stroked="false">
                <v:path arrowok="t"/>
                <v:fill type="solid"/>
              </v:shape>
              <v:shape style="position:absolute;left:3357;top:2960;width:65;height:80" coordorigin="3357,2960" coordsize="65,80" path="m3417,2973l3393,2973,3396,2973,3401,2977,3402,2980,3403,2984,3419,2983,3419,2976,3417,2973xe" filled="true" fillcolor="#231f20" stroked="false">
                <v:path arrowok="t"/>
                <v:fill type="solid"/>
              </v:shape>
            </v:group>
            <v:group style="position:absolute;left:3371;top:2653;width:292;height:457" coordorigin="3371,2653" coordsize="292,457">
              <v:shape style="position:absolute;left:3371;top:2653;width:292;height:457" coordorigin="3371,2653" coordsize="292,457" path="m3371,2653l3428,2682,3486,2714,3540,2749,3586,2788,3640,2858,3663,2923,3660,2981,3636,3031,3596,3069,3544,3096,3485,3110e" filled="false" stroked="true" strokeweight=".669pt" strokecolor="#231f20">
                <v:path arrowok="t"/>
              </v:shape>
              <v:shape style="position:absolute;left:3198;top:2458;width:484;height:671" type="#_x0000_t75" stroked="false">
                <v:imagedata r:id="rId43" o:title=""/>
              </v:shape>
            </v:group>
            <v:group style="position:absolute;left:3038;top:2971;width:555;height:221" coordorigin="3038,2971" coordsize="555,221">
              <v:shape style="position:absolute;left:3038;top:2971;width:555;height:221" coordorigin="3038,2971" coordsize="555,221" path="m3593,2971l3557,3032,3512,3086,3457,3130,3394,3163,3325,3184,3251,3191,3194,3187,3139,3175,3087,3154,3038,3125e" filled="false" stroked="true" strokeweight=".717pt" strokecolor="#231f20">
                <v:path arrowok="t"/>
              </v:shape>
            </v:group>
            <v:group style="position:absolute;left:2746;top:2315;width:1005;height:1005" coordorigin="2746,2315" coordsize="1005,1005">
              <v:shape style="position:absolute;left:2746;top:2315;width:1005;height:1005" coordorigin="2746,2315" coordsize="1005,1005" path="m3249,2315l3323,2320,3394,2336,3460,2361,3522,2395,3578,2438,3628,2487,3670,2543,3704,2605,3729,2672,3745,2743,3751,2817,3745,2891,3729,2962,3704,3028,3670,3090,3628,3146,3578,3196,3522,3238,3460,3272,3394,3298,3323,3313,3249,3319,3174,3313,3104,3298,3037,3272,2975,3238,2919,3196,2870,3146,2827,3090,2793,3028,2768,2962,2752,2891,2746,2817,2752,2743,2768,2672,2793,2605,2827,2543,2870,2487,2919,2438,2975,2395,3037,2361,3104,2336,3174,2320,3249,2315xe" filled="false" stroked="true" strokeweight=".567pt" strokecolor="#231f20">
                <v:path arrowok="t"/>
              </v:shape>
              <v:shape style="position:absolute;left:3091;top:3142;width:326;height:132" type="#_x0000_t75" stroked="false">
                <v:imagedata r:id="rId44" o:title=""/>
              </v:shape>
            </v:group>
            <v:group style="position:absolute;left:3828;top:2315;width:1005;height:1005" coordorigin="3828,2315" coordsize="1005,1005">
              <v:shape style="position:absolute;left:3828;top:2315;width:1005;height:1005" coordorigin="3828,2315" coordsize="1005,1005" path="m4330,2315l4256,2320,4185,2336,4118,2361,4056,2395,4000,2438,3951,2487,3908,2543,3874,2605,3849,2672,3833,2743,3828,2817,3833,2891,3849,2962,3874,3028,3908,3090,3951,3146,4000,3196,4056,3238,4118,3272,4185,3298,4256,3313,4330,3319,4404,3313,4475,3298,4541,3272,4603,3238,4659,3196,4709,3146,4751,3090,4785,3028,4811,2962,4826,2891,4832,2817,4826,2743,4811,2672,4785,2605,4751,2543,4709,2487,4659,2438,4603,2395,4541,2361,4475,2336,4404,2320,4330,2315xe" filled="true" fillcolor="#d1d3d4" stroked="false">
                <v:path arrowok="t"/>
                <v:fill type="solid"/>
              </v:shape>
            </v:group>
            <v:group style="position:absolute;left:3828;top:2315;width:1005;height:1005" coordorigin="3828,2315" coordsize="1005,1005">
              <v:shape style="position:absolute;left:3828;top:2315;width:1005;height:1005" coordorigin="3828,2315" coordsize="1005,1005" path="m4330,2315l4404,2320,4475,2336,4541,2361,4603,2395,4659,2438,4709,2487,4751,2543,4785,2605,4811,2672,4826,2743,4832,2817,4826,2891,4811,2962,4785,3028,4751,3090,4709,3146,4659,3196,4603,3238,4541,3272,4475,3298,4404,3313,4330,3319,4256,3313,4185,3298,4118,3272,4056,3238,4000,3196,3951,3146,3908,3090,3874,3028,3849,2962,3833,2891,3828,2817,3833,2743,3849,2672,3874,2605,3908,2543,3951,2487,4000,2438,4056,2395,4118,2361,4185,2336,4256,2320,4330,2315xe" filled="false" stroked="true" strokeweight=".425pt" strokecolor="#231f20">
                <v:path arrowok="t"/>
              </v:shape>
            </v:group>
            <v:group style="position:absolute;left:4060;top:2351;width:457;height:890" coordorigin="4060,2351" coordsize="457,890">
              <v:shape style="position:absolute;left:4060;top:2351;width:457;height:890" coordorigin="4060,2351" coordsize="457,890" path="m4060,3240l4517,2351e" filled="false" stroked="true" strokeweight=".334pt" strokecolor="#6d6e71">
                <v:path arrowok="t"/>
              </v:shape>
            </v:group>
            <v:group style="position:absolute;left:3838;top:2478;width:122;height:237" coordorigin="3838,2478" coordsize="122,237">
              <v:shape style="position:absolute;left:3838;top:2478;width:122;height:237" coordorigin="3838,2478" coordsize="122,237" path="m3838,2714l3959,2478e" filled="false" stroked="true" strokeweight=".334pt" strokecolor="#6d6e71">
                <v:path arrowok="t"/>
              </v:shape>
            </v:group>
            <v:group style="position:absolute;left:3830;top:2436;width:173;height:337" coordorigin="3830,2436" coordsize="173,337">
              <v:shape style="position:absolute;left:3830;top:2436;width:173;height:337" coordorigin="3830,2436" coordsize="173,337" path="m3830,2772l4002,2436e" filled="false" stroked="true" strokeweight=".334pt" strokecolor="#6d6e71">
                <v:path arrowok="t"/>
              </v:shape>
            </v:group>
            <v:group style="position:absolute;left:3828;top:2408;width:211;height:410" coordorigin="3828,2408" coordsize="211,410">
              <v:shape style="position:absolute;left:3828;top:2408;width:211;height:410" coordorigin="3828,2408" coordsize="211,410" path="m3828,2818l4038,2408e" filled="false" stroked="true" strokeweight=".334pt" strokecolor="#6d6e71">
                <v:path arrowok="t"/>
              </v:shape>
            </v:group>
            <v:group style="position:absolute;left:3829;top:2387;width:242;height:470" coordorigin="3829,2387" coordsize="242,470">
              <v:shape style="position:absolute;left:3829;top:2387;width:242;height:470" coordorigin="3829,2387" coordsize="242,470" path="m3829,2856l4070,2387e" filled="false" stroked="true" strokeweight=".334pt" strokecolor="#6d6e71">
                <v:path arrowok="t"/>
              </v:shape>
            </v:group>
            <v:group style="position:absolute;left:3833;top:2370;width:268;height:521" coordorigin="3833,2370" coordsize="268,521">
              <v:shape style="position:absolute;left:3833;top:2370;width:268;height:521" coordorigin="3833,2370" coordsize="268,521" path="m3833,2891l4100,2370e" filled="false" stroked="true" strokeweight=".334pt" strokecolor="#6d6e71">
                <v:path arrowok="t"/>
              </v:shape>
            </v:group>
            <v:group style="position:absolute;left:3839;top:2357;width:291;height:565" coordorigin="3839,2357" coordsize="291,565">
              <v:shape style="position:absolute;left:3839;top:2357;width:291;height:565" coordorigin="3839,2357" coordsize="291,565" path="m3839,2921l4129,2357e" filled="false" stroked="true" strokeweight=".334pt" strokecolor="#6d6e71">
                <v:path arrowok="t"/>
              </v:shape>
            </v:group>
            <v:group style="position:absolute;left:3845;top:2346;width:311;height:605" coordorigin="3845,2346" coordsize="311,605">
              <v:shape style="position:absolute;left:3845;top:2346;width:311;height:605" coordorigin="3845,2346" coordsize="311,605" path="m3845,2950l4156,2346e" filled="false" stroked="true" strokeweight=".334pt" strokecolor="#6d6e71">
                <v:path arrowok="t"/>
              </v:shape>
            </v:group>
            <v:group style="position:absolute;left:3853;top:2337;width:329;height:640" coordorigin="3853,2337" coordsize="329,640">
              <v:shape style="position:absolute;left:3853;top:2337;width:329;height:640" coordorigin="3853,2337" coordsize="329,640" path="m3853,2976l4182,2337e" filled="false" stroked="true" strokeweight=".334pt" strokecolor="#6d6e71">
                <v:path arrowok="t"/>
              </v:shape>
            </v:group>
            <v:group style="position:absolute;left:3862;top:2330;width:345;height:671" coordorigin="3862,2330" coordsize="345,671">
              <v:shape style="position:absolute;left:3862;top:2330;width:345;height:671" coordorigin="3862,2330" coordsize="345,671" path="m3862,3000l4207,2330e" filled="false" stroked="true" strokeweight=".334pt" strokecolor="#6d6e71">
                <v:path arrowok="t"/>
              </v:shape>
            </v:group>
            <v:group style="position:absolute;left:3872;top:2324;width:359;height:699" coordorigin="3872,2324" coordsize="359,699">
              <v:shape style="position:absolute;left:3872;top:2324;width:359;height:699" coordorigin="3872,2324" coordsize="359,699" path="m3872,3023l4231,2324e" filled="false" stroked="true" strokeweight=".334pt" strokecolor="#6d6e71">
                <v:path arrowok="t"/>
              </v:shape>
            </v:group>
            <v:group style="position:absolute;left:3882;top:2320;width:373;height:725" coordorigin="3882,2320" coordsize="373,725">
              <v:shape style="position:absolute;left:3882;top:2320;width:373;height:725" coordorigin="3882,2320" coordsize="373,725" path="m3882,3045l4254,2320e" filled="false" stroked="true" strokeweight=".334pt" strokecolor="#6d6e71">
                <v:path arrowok="t"/>
              </v:shape>
            </v:group>
            <v:group style="position:absolute;left:3893;top:2317;width:384;height:748" coordorigin="3893,2317" coordsize="384,748">
              <v:shape style="position:absolute;left:3893;top:2317;width:384;height:748" coordorigin="3893,2317" coordsize="384,748" path="m3893,3065l4277,2317e" filled="false" stroked="true" strokeweight=".334pt" strokecolor="#6d6e71">
                <v:path arrowok="t"/>
              </v:shape>
            </v:group>
            <v:group style="position:absolute;left:3905;top:2316;width:395;height:769" coordorigin="3905,2316" coordsize="395,769">
              <v:shape style="position:absolute;left:3905;top:2316;width:395;height:769" coordorigin="3905,2316" coordsize="395,769" path="m3905,3084l4299,2316e" filled="false" stroked="true" strokeweight=".334pt" strokecolor="#6d6e71">
                <v:path arrowok="t"/>
              </v:shape>
            </v:group>
            <v:group style="position:absolute;left:3917;top:2315;width:405;height:788" coordorigin="3917,2315" coordsize="405,788">
              <v:shape style="position:absolute;left:3917;top:2315;width:405;height:788" coordorigin="3917,2315" coordsize="405,788" path="m3917,3102l4321,2315e" filled="false" stroked="true" strokeweight=".334pt" strokecolor="#6d6e71">
                <v:path arrowok="t"/>
              </v:shape>
            </v:group>
            <v:group style="position:absolute;left:3929;top:2315;width:414;height:805" coordorigin="3929,2315" coordsize="414,805">
              <v:shape style="position:absolute;left:3929;top:2315;width:414;height:805" coordorigin="3929,2315" coordsize="414,805" path="m3929,3120l4343,2315e" filled="false" stroked="true" strokeweight=".334pt" strokecolor="#6d6e71">
                <v:path arrowok="t"/>
              </v:shape>
            </v:group>
            <v:group style="position:absolute;left:3942;top:2316;width:422;height:821" coordorigin="3942,2316" coordsize="422,821">
              <v:shape style="position:absolute;left:3942;top:2316;width:422;height:821" coordorigin="3942,2316" coordsize="422,821" path="m3942,3136l4364,2316e" filled="false" stroked="true" strokeweight=".334pt" strokecolor="#6d6e71">
                <v:path arrowok="t"/>
              </v:shape>
            </v:group>
            <v:group style="position:absolute;left:3956;top:2318;width:429;height:835" coordorigin="3956,2318" coordsize="429,835">
              <v:shape style="position:absolute;left:3956;top:2318;width:429;height:835" coordorigin="3956,2318" coordsize="429,835" path="m3956,3152l4384,2318e" filled="false" stroked="true" strokeweight=".334pt" strokecolor="#6d6e71">
                <v:path arrowok="t"/>
              </v:shape>
            </v:group>
            <v:group style="position:absolute;left:3969;top:2320;width:435;height:847" coordorigin="3969,2320" coordsize="435,847">
              <v:shape style="position:absolute;left:3969;top:2320;width:435;height:847" coordorigin="3969,2320" coordsize="435,847" path="m3969,3166l4404,2320e" filled="false" stroked="true" strokeweight=".334pt" strokecolor="#6d6e71">
                <v:path arrowok="t"/>
              </v:shape>
            </v:group>
            <v:group style="position:absolute;left:3984;top:2323;width:441;height:858" coordorigin="3984,2323" coordsize="441,858">
              <v:shape style="position:absolute;left:3984;top:2323;width:441;height:858" coordorigin="3984,2323" coordsize="441,858" path="m3984,3181l4424,2323e" filled="false" stroked="true" strokeweight=".334pt" strokecolor="#6d6e71">
                <v:path arrowok="t"/>
              </v:shape>
            </v:group>
            <v:group style="position:absolute;left:3998;top:2327;width:445;height:867" coordorigin="3998,2327" coordsize="445,867">
              <v:shape style="position:absolute;left:3998;top:2327;width:445;height:867" coordorigin="3998,2327" coordsize="445,867" path="m3998,3194l4443,2327e" filled="false" stroked="true" strokeweight=".334pt" strokecolor="#6d6e71">
                <v:path arrowok="t"/>
              </v:shape>
            </v:group>
            <v:group style="position:absolute;left:4013;top:2332;width:449;height:875" coordorigin="4013,2332" coordsize="449,875">
              <v:shape style="position:absolute;left:4013;top:2332;width:449;height:875" coordorigin="4013,2332" coordsize="449,875" path="m4013,3206l4462,2332e" filled="false" stroked="true" strokeweight=".334pt" strokecolor="#6d6e71">
                <v:path arrowok="t"/>
              </v:shape>
            </v:group>
            <v:group style="position:absolute;left:4028;top:2338;width:453;height:881" coordorigin="4028,2338" coordsize="453,881">
              <v:shape style="position:absolute;left:4028;top:2338;width:453;height:881" coordorigin="4028,2338" coordsize="453,881" path="m4028,3218l4481,2338e" filled="false" stroked="true" strokeweight=".334pt" strokecolor="#6d6e71">
                <v:path arrowok="t"/>
              </v:shape>
            </v:group>
            <v:group style="position:absolute;left:4044;top:2344;width:455;height:886" coordorigin="4044,2344" coordsize="455,886">
              <v:shape style="position:absolute;left:4044;top:2344;width:455;height:886" coordorigin="4044,2344" coordsize="455,886" path="m4044,3229l4499,2344e" filled="false" stroked="true" strokeweight=".334pt" strokecolor="#6d6e71">
                <v:path arrowok="t"/>
              </v:shape>
            </v:group>
            <v:group style="position:absolute;left:3859;top:2463;width:328;height:449" coordorigin="3859,2463" coordsize="328,449">
              <v:shape style="position:absolute;left:3859;top:2463;width:328;height:449" coordorigin="3859,2463" coordsize="328,449" path="m4180,2526l4032,2526,4046,2527,4058,2531,4098,2578,4099,2592,4098,2608,4076,2672,4017,2745,3945,2819,3859,2900,3859,2912,4100,2912,4132,2837,3959,2837,4010,2794,4085,2729,4130,2683,4171,2624,4187,2558,4185,2540,4180,2526xe" filled="true" fillcolor="#231f20" stroked="false">
                <v:path arrowok="t"/>
                <v:fill type="solid"/>
              </v:shape>
              <v:shape style="position:absolute;left:3859;top:2463;width:328;height:449" coordorigin="3859,2463" coordsize="328,449" path="m4152,2791l4137,2791,4129,2803,4121,2814,4066,2836,4046,2837,4132,2837,4152,2791xe" filled="true" fillcolor="#231f20" stroked="false">
                <v:path arrowok="t"/>
                <v:fill type="solid"/>
              </v:shape>
              <v:shape style="position:absolute;left:3859;top:2463;width:328;height:449" coordorigin="3859,2463" coordsize="328,449" path="m4075,2463l4005,2482,3960,2528,3940,2570,3953,2576,3970,2554,3989,2538,4010,2529,4032,2526,4180,2526,4179,2523,4119,2470,4098,2464,4075,2463xe" filled="true" fillcolor="#231f20" stroked="false">
                <v:path arrowok="t"/>
                <v:fill type="solid"/>
              </v:shape>
            </v:group>
            <v:group style="position:absolute;left:4158;top:2463;width:349;height:466" coordorigin="4158,2463" coordsize="349,466">
              <v:shape style="position:absolute;left:4158;top:2463;width:349;height:466" coordorigin="4158,2463" coordsize="349,466" path="m4206,2847l4187,2847,4177,2851,4162,2865,4158,2873,4158,2895,4218,2928,4237,2929,4265,2927,4292,2922,4318,2914,4344,2902,4361,2892,4298,2892,4288,2891,4278,2888,4268,2884,4258,2877,4244,2867,4233,2859,4225,2854,4221,2851,4214,2849,4206,2847xe" filled="true" fillcolor="#231f20" stroked="false">
                <v:path arrowok="t"/>
                <v:fill type="solid"/>
              </v:shape>
              <v:shape style="position:absolute;left:4158;top:2463;width:349;height:466" coordorigin="4158,2463" coordsize="349,466" path="m4507,2463l4320,2463,4219,2654,4240,2656,4259,2659,4324,2691,4365,2757,4371,2796,4369,2818,4335,2879,4298,2892,4361,2892,4407,2852,4444,2784,4451,2736,4450,2717,4418,2645,4356,2601,4287,2583,4309,2542,4483,2542,4507,2463xe" filled="true" fillcolor="#231f20" stroked="false">
                <v:path arrowok="t"/>
                <v:fill type="solid"/>
              </v:shape>
            </v:group>
            <v:group style="position:absolute;left:3917;top:2960;width:69;height:80" coordorigin="3917,2960" coordsize="69,80">
              <v:shape style="position:absolute;left:3917;top:2960;width:69;height:80" coordorigin="3917,2960" coordsize="69,80" path="m3963,2960l3943,2960,3934,2963,3920,2978,3917,2987,3917,3012,3920,3022,3934,3036,3942,3039,3961,3039,3968,3037,3979,3029,3981,3026,3947,3026,3942,3024,3939,3020,3935,3016,3933,3009,3933,2990,3935,2983,3942,2975,3947,2973,3982,2973,3981,2971,3971,2963,3963,2960xe" filled="true" fillcolor="#231f20" stroked="false">
                <v:path arrowok="t"/>
                <v:fill type="solid"/>
              </v:shape>
              <v:shape style="position:absolute;left:3917;top:2960;width:69;height:80" coordorigin="3917,2960" coordsize="69,80" path="m3970,3010l3969,3015,3967,3020,3961,3025,3957,3026,3981,3026,3983,3023,3986,3015,3970,3010xe" filled="true" fillcolor="#231f20" stroked="false">
                <v:path arrowok="t"/>
                <v:fill type="solid"/>
              </v:shape>
              <v:shape style="position:absolute;left:3917;top:2960;width:69;height:80" coordorigin="3917,2960" coordsize="69,80" path="m3982,2973l3957,2973,3961,2974,3967,2979,3969,2982,3970,2986,3985,2982,3984,2976,3982,2973xe" filled="true" fillcolor="#231f20" stroked="false">
                <v:path arrowok="t"/>
                <v:fill type="solid"/>
              </v:shape>
            </v:group>
            <v:group style="position:absolute;left:3999;top:2961;width:60;height:78" coordorigin="3999,2961" coordsize="60,78">
              <v:shape style="position:absolute;left:3999;top:2961;width:60;height:78" coordorigin="3999,2961" coordsize="60,78" path="m4058,2961l3999,2961,3999,3038,4059,3038,4059,3025,4015,3025,4015,3004,4055,3004,4055,2991,4015,2991,4015,2974,4058,2974,4058,2961xe" filled="true" fillcolor="#231f20" stroked="false">
                <v:path arrowok="t"/>
                <v:fill type="solid"/>
              </v:shape>
            </v:group>
            <v:group style="position:absolute;left:4073;top:2961;width:63;height:78" coordorigin="4073,2961" coordsize="63,78">
              <v:shape style="position:absolute;left:4073;top:2961;width:63;height:78" coordorigin="4073,2961" coordsize="63,78" path="m4088,2961l4073,2961,4073,3038,4088,3038,4088,2988,4105,2988,4088,2961xe" filled="true" fillcolor="#231f20" stroked="false">
                <v:path arrowok="t"/>
                <v:fill type="solid"/>
              </v:shape>
              <v:shape style="position:absolute;left:4073;top:2961;width:63;height:78" coordorigin="4073,2961" coordsize="63,78" path="m4105,2988l4088,2988,4120,3038,4136,3038,4136,3013,4121,3013,4105,2988xe" filled="true" fillcolor="#231f20" stroked="false">
                <v:path arrowok="t"/>
                <v:fill type="solid"/>
              </v:shape>
              <v:shape style="position:absolute;left:4073;top:2961;width:63;height:78" coordorigin="4073,2961" coordsize="63,78" path="m4136,2961l4121,2961,4121,3013,4136,3013,4136,2961xe" filled="true" fillcolor="#231f20" stroked="false">
                <v:path arrowok="t"/>
                <v:fill type="solid"/>
              </v:shape>
            </v:group>
            <v:group style="position:absolute;left:4147;top:2961;width:63;height:78" coordorigin="4147,2961" coordsize="63,78">
              <v:shape style="position:absolute;left:4147;top:2961;width:63;height:78" coordorigin="4147,2961" coordsize="63,78" path="m4186,2974l4170,2974,4170,3038,4186,3038,4186,2974xe" filled="true" fillcolor="#231f20" stroked="false">
                <v:path arrowok="t"/>
                <v:fill type="solid"/>
              </v:shape>
              <v:shape style="position:absolute;left:4147;top:2961;width:63;height:78" coordorigin="4147,2961" coordsize="63,78" path="m4209,2961l4147,2961,4147,2974,4209,2974,4209,2961xe" filled="true" fillcolor="#231f20" stroked="false">
                <v:path arrowok="t"/>
                <v:fill type="solid"/>
              </v:shape>
            </v:group>
            <v:group style="position:absolute;left:4204;top:2961;width:80;height:78" coordorigin="4204,2961" coordsize="80,78">
              <v:shape style="position:absolute;left:4204;top:2961;width:80;height:78" coordorigin="4204,2961" coordsize="80,78" path="m4251,2961l4234,2961,4204,3038,4220,3038,4227,3021,4276,3021,4270,3008,4232,3008,4243,2979,4259,2979,4251,2961xe" filled="true" fillcolor="#231f20" stroked="false">
                <v:path arrowok="t"/>
                <v:fill type="solid"/>
              </v:shape>
              <v:shape style="position:absolute;left:4204;top:2961;width:80;height:78" coordorigin="4204,2961" coordsize="80,78" path="m4276,3021l4259,3021,4265,3038,4283,3038,4276,3021xe" filled="true" fillcolor="#231f20" stroked="false">
                <v:path arrowok="t"/>
                <v:fill type="solid"/>
              </v:shape>
              <v:shape style="position:absolute;left:4204;top:2961;width:80;height:78" coordorigin="4204,2961" coordsize="80,78" path="m4259,2979l4243,2979,4253,3008,4270,3008,4259,2979xe" filled="true" fillcolor="#231f20" stroked="false">
                <v:path arrowok="t"/>
                <v:fill type="solid"/>
              </v:shape>
            </v:group>
            <v:group style="position:absolute;left:4275;top:2961;width:74;height:78" coordorigin="4275,2961" coordsize="74,78">
              <v:shape style="position:absolute;left:4275;top:2961;width:74;height:78" coordorigin="4275,2961" coordsize="74,78" path="m4292,2961l4275,2961,4303,3038,4320,3038,4327,3018,4312,3018,4292,2961xe" filled="true" fillcolor="#231f20" stroked="false">
                <v:path arrowok="t"/>
                <v:fill type="solid"/>
              </v:shape>
              <v:shape style="position:absolute;left:4275;top:2961;width:74;height:78" coordorigin="4275,2961" coordsize="74,78" path="m4348,2961l4332,2961,4312,3018,4327,3018,4348,2961xe" filled="true" fillcolor="#231f20" stroked="false">
                <v:path arrowok="t"/>
                <v:fill type="solid"/>
              </v:shape>
            </v:group>
            <v:group style="position:absolute;left:4353;top:2960;width:77;height:80" coordorigin="4353,2960" coordsize="77,80">
              <v:shape style="position:absolute;left:4353;top:2960;width:77;height:80" coordorigin="4353,2960" coordsize="77,80" path="m4403,2960l4385,2960,4379,2961,4353,2992,4353,3012,4357,3022,4371,3036,4380,3039,4403,3039,4413,3036,4422,3026,4385,3026,4380,3024,4372,3015,4370,3008,4370,2991,4372,2984,4380,2975,4385,2973,4422,2973,4412,2963,4403,2960xe" filled="true" fillcolor="#231f20" stroked="false">
                <v:path arrowok="t"/>
                <v:fill type="solid"/>
              </v:shape>
              <v:shape style="position:absolute;left:4353;top:2960;width:77;height:80" coordorigin="4353,2960" coordsize="77,80" path="m4422,2973l4398,2973,4403,2975,4411,2984,4413,2991,4413,3008,4411,3015,4403,3024,4398,3026,4422,3026,4426,3022,4430,3012,4430,2987,4426,2977,4422,2973xe" filled="true" fillcolor="#231f20" stroked="false">
                <v:path arrowok="t"/>
                <v:fill type="solid"/>
              </v:shape>
            </v:group>
            <v:group style="position:absolute;left:4438;top:2960;width:65;height:80" coordorigin="4438,2960" coordsize="65,80">
              <v:shape style="position:absolute;left:4438;top:2960;width:65;height:80" coordorigin="4438,2960" coordsize="65,80" path="m4454,3012l4438,3013,4439,3022,4442,3028,4453,3037,4461,3040,4478,3040,4483,3039,4493,3035,4496,3032,4500,3026,4466,3026,4462,3025,4457,3020,4455,3017,4454,3012xe" filled="true" fillcolor="#231f20" stroked="false">
                <v:path arrowok="t"/>
                <v:fill type="solid"/>
              </v:shape>
              <v:shape style="position:absolute;left:4438;top:2960;width:65;height:80" coordorigin="4438,2960" coordsize="65,80" path="m4480,2960l4464,2960,4459,2961,4441,2987,4444,2993,4452,3000,4458,3002,4473,3006,4477,3007,4482,3009,4484,3010,4486,3012,4486,3014,4486,3019,4485,3021,4480,3025,4476,3026,4500,3026,4501,3024,4502,3020,4502,3011,4501,3007,4466,2988,4461,2987,4457,2984,4456,2982,4456,2978,4457,2977,4461,2974,4465,2973,4498,2973,4497,2970,4492,2966,4487,2962,4480,2960xe" filled="true" fillcolor="#231f20" stroked="false">
                <v:path arrowok="t"/>
                <v:fill type="solid"/>
              </v:shape>
              <v:shape style="position:absolute;left:4438;top:2960;width:65;height:80" coordorigin="4438,2960" coordsize="65,80" path="m4498,2973l4474,2973,4478,2973,4482,2977,4484,2980,4484,2984,4500,2983,4500,2976,4498,2973xe" filled="true" fillcolor="#231f20" stroked="false">
                <v:path arrowok="t"/>
                <v:fill type="solid"/>
              </v:shape>
            </v:group>
            <v:group style="position:absolute;left:4452;top:2653;width:292;height:457" coordorigin="4452,2653" coordsize="292,457">
              <v:shape style="position:absolute;left:4452;top:2653;width:292;height:457" coordorigin="4452,2653" coordsize="292,457" path="m4452,2653l4509,2682,4567,2714,4621,2749,4668,2788,4721,2858,4744,2923,4741,2981,4717,3031,4677,3069,4625,3096,4566,3110e" filled="false" stroked="true" strokeweight=".669pt" strokecolor="#231f20">
                <v:path arrowok="t"/>
              </v:shape>
              <v:shape style="position:absolute;left:4280;top:2458;width:484;height:671" type="#_x0000_t75" stroked="false">
                <v:imagedata r:id="rId45" o:title=""/>
              </v:shape>
            </v:group>
            <v:group style="position:absolute;left:4119;top:2971;width:555;height:221" coordorigin="4119,2971" coordsize="555,221">
              <v:shape style="position:absolute;left:4119;top:2971;width:555;height:221" coordorigin="4119,2971" coordsize="555,221" path="m4674,2971l4639,3032,4593,3086,4538,3130,4475,3163,4406,3184,4332,3191,4276,3187,4221,3175,4168,3154,4119,3125e" filled="false" stroked="true" strokeweight=".717pt" strokecolor="#231f20">
                <v:path arrowok="t"/>
              </v:shape>
            </v:group>
            <v:group style="position:absolute;left:3828;top:2315;width:1005;height:1005" coordorigin="3828,2315" coordsize="1005,1005">
              <v:shape style="position:absolute;left:3828;top:2315;width:1005;height:1005" coordorigin="3828,2315" coordsize="1005,1005" path="m4330,2315l4404,2320,4475,2336,4541,2361,4603,2395,4659,2438,4709,2487,4751,2543,4785,2605,4811,2672,4826,2743,4832,2817,4826,2891,4811,2962,4785,3028,4751,3090,4709,3146,4659,3196,4603,3238,4541,3272,4475,3298,4404,3313,4330,3319,4256,3313,4185,3298,4118,3272,4056,3238,4000,3196,3951,3146,3908,3090,3874,3028,3849,2962,3833,2891,3828,2817,3833,2743,3849,2672,3874,2605,3908,2543,3951,2487,4000,2438,4056,2395,4118,2361,4185,2336,4256,2320,4330,2315xe" filled="false" stroked="true" strokeweight=".567pt" strokecolor="#231f20">
                <v:path arrowok="t"/>
              </v:shape>
              <v:shape style="position:absolute;left:4173;top:3142;width:326;height:132" type="#_x0000_t75" stroked="false">
                <v:imagedata r:id="rId46" o:title=""/>
              </v:shape>
            </v:group>
            <v:group style="position:absolute;left:4909;top:2315;width:1005;height:1005" coordorigin="4909,2315" coordsize="1005,1005">
              <v:shape style="position:absolute;left:4909;top:2315;width:1005;height:1005" coordorigin="4909,2315" coordsize="1005,1005" path="m5411,2315l5337,2320,5266,2336,5199,2361,5137,2395,5081,2438,5032,2487,4990,2543,4955,2605,4930,2672,4914,2743,4909,2817,4914,2891,4930,2962,4955,3028,4990,3090,5032,3146,5081,3196,5137,3238,5199,3272,5266,3298,5337,3313,5411,3319,5485,3313,5556,3298,5623,3272,5684,3238,5740,3196,5790,3146,5832,3090,5866,3028,5892,2962,5908,2891,5913,2817,5908,2743,5892,2672,5866,2605,5832,2543,5790,2487,5740,2438,5684,2395,5623,2361,5556,2336,5485,2320,5411,2315xe" filled="true" fillcolor="#d1d3d4" stroked="false">
                <v:path arrowok="t"/>
                <v:fill type="solid"/>
              </v:shape>
            </v:group>
            <v:group style="position:absolute;left:4909;top:2315;width:1005;height:1005" coordorigin="4909,2315" coordsize="1005,1005">
              <v:shape style="position:absolute;left:4909;top:2315;width:1005;height:1005" coordorigin="4909,2315" coordsize="1005,1005" path="m5411,2315l5485,2320,5556,2336,5623,2361,5684,2395,5740,2438,5790,2487,5832,2543,5866,2605,5892,2672,5908,2743,5913,2817,5908,2891,5892,2962,5866,3028,5832,3090,5790,3146,5740,3196,5684,3238,5623,3272,5556,3298,5485,3313,5411,3319,5337,3313,5266,3298,5199,3272,5137,3238,5081,3196,5032,3146,4990,3090,4955,3028,4930,2962,4914,2891,4909,2817,4914,2743,4930,2672,4955,2605,4990,2543,5032,2487,5081,2438,5137,2395,5199,2361,5266,2336,5337,2320,5411,2315xe" filled="false" stroked="true" strokeweight=".425pt" strokecolor="#231f20">
                <v:path arrowok="t"/>
              </v:shape>
            </v:group>
            <v:group style="position:absolute;left:5141;top:2351;width:457;height:890" coordorigin="5141,2351" coordsize="457,890">
              <v:shape style="position:absolute;left:5141;top:2351;width:457;height:890" coordorigin="5141,2351" coordsize="457,890" path="m5141,3240l5598,2351e" filled="false" stroked="true" strokeweight=".334pt" strokecolor="#6d6e71">
                <v:path arrowok="t"/>
              </v:shape>
            </v:group>
            <v:group style="position:absolute;left:4919;top:2478;width:122;height:237" coordorigin="4919,2478" coordsize="122,237">
              <v:shape style="position:absolute;left:4919;top:2478;width:122;height:237" coordorigin="4919,2478" coordsize="122,237" path="m4919,2714l5041,2478e" filled="false" stroked="true" strokeweight=".334pt" strokecolor="#6d6e71">
                <v:path arrowok="t"/>
              </v:shape>
            </v:group>
            <v:group style="position:absolute;left:4911;top:2436;width:173;height:337" coordorigin="4911,2436" coordsize="173,337">
              <v:shape style="position:absolute;left:4911;top:2436;width:173;height:337" coordorigin="4911,2436" coordsize="173,337" path="m4911,2772l5083,2436e" filled="false" stroked="true" strokeweight=".334pt" strokecolor="#6d6e71">
                <v:path arrowok="t"/>
              </v:shape>
            </v:group>
            <v:group style="position:absolute;left:4909;top:2408;width:211;height:410" coordorigin="4909,2408" coordsize="211,410">
              <v:shape style="position:absolute;left:4909;top:2408;width:211;height:410" coordorigin="4909,2408" coordsize="211,410" path="m4909,2818l5119,2408e" filled="false" stroked="true" strokeweight=".334pt" strokecolor="#6d6e71">
                <v:path arrowok="t"/>
              </v:shape>
            </v:group>
            <v:group style="position:absolute;left:4910;top:2387;width:242;height:470" coordorigin="4910,2387" coordsize="242,470">
              <v:shape style="position:absolute;left:4910;top:2387;width:242;height:470" coordorigin="4910,2387" coordsize="242,470" path="m4910,2856l5151,2387e" filled="false" stroked="true" strokeweight=".334pt" strokecolor="#6d6e71">
                <v:path arrowok="t"/>
              </v:shape>
            </v:group>
            <v:group style="position:absolute;left:4914;top:2370;width:268;height:521" coordorigin="4914,2370" coordsize="268,521">
              <v:shape style="position:absolute;left:4914;top:2370;width:268;height:521" coordorigin="4914,2370" coordsize="268,521" path="m4914,2891l5181,2370e" filled="false" stroked="true" strokeweight=".334pt" strokecolor="#6d6e71">
                <v:path arrowok="t"/>
              </v:shape>
            </v:group>
            <v:group style="position:absolute;left:4920;top:2357;width:291;height:565" coordorigin="4920,2357" coordsize="291,565">
              <v:shape style="position:absolute;left:4920;top:2357;width:291;height:565" coordorigin="4920,2357" coordsize="291,565" path="m4920,2921l5210,2357e" filled="false" stroked="true" strokeweight=".334pt" strokecolor="#6d6e71">
                <v:path arrowok="t"/>
              </v:shape>
            </v:group>
            <v:group style="position:absolute;left:4926;top:2346;width:311;height:605" coordorigin="4926,2346" coordsize="311,605">
              <v:shape style="position:absolute;left:4926;top:2346;width:311;height:605" coordorigin="4926,2346" coordsize="311,605" path="m4926,2950l5237,2346e" filled="false" stroked="true" strokeweight=".334pt" strokecolor="#6d6e71">
                <v:path arrowok="t"/>
              </v:shape>
            </v:group>
            <v:group style="position:absolute;left:4934;top:2337;width:329;height:640" coordorigin="4934,2337" coordsize="329,640">
              <v:shape style="position:absolute;left:4934;top:2337;width:329;height:640" coordorigin="4934,2337" coordsize="329,640" path="m4934,2976l5263,2337e" filled="false" stroked="true" strokeweight=".334pt" strokecolor="#6d6e71">
                <v:path arrowok="t"/>
              </v:shape>
            </v:group>
            <v:group style="position:absolute;left:4943;top:2330;width:345;height:671" coordorigin="4943,2330" coordsize="345,671">
              <v:shape style="position:absolute;left:4943;top:2330;width:345;height:671" coordorigin="4943,2330" coordsize="345,671" path="m4943,3000l5288,2330e" filled="false" stroked="true" strokeweight=".334pt" strokecolor="#6d6e71">
                <v:path arrowok="t"/>
              </v:shape>
            </v:group>
            <v:group style="position:absolute;left:4953;top:2324;width:359;height:699" coordorigin="4953,2324" coordsize="359,699">
              <v:shape style="position:absolute;left:4953;top:2324;width:359;height:699" coordorigin="4953,2324" coordsize="359,699" path="m4953,3023l5312,2324e" filled="false" stroked="true" strokeweight=".334pt" strokecolor="#6d6e71">
                <v:path arrowok="t"/>
              </v:shape>
            </v:group>
            <v:group style="position:absolute;left:4963;top:2320;width:373;height:725" coordorigin="4963,2320" coordsize="373,725">
              <v:shape style="position:absolute;left:4963;top:2320;width:373;height:725" coordorigin="4963,2320" coordsize="373,725" path="m4963,3045l5335,2320e" filled="false" stroked="true" strokeweight=".334pt" strokecolor="#6d6e71">
                <v:path arrowok="t"/>
              </v:shape>
            </v:group>
            <v:group style="position:absolute;left:4974;top:2317;width:384;height:748" coordorigin="4974,2317" coordsize="384,748">
              <v:shape style="position:absolute;left:4974;top:2317;width:384;height:748" coordorigin="4974,2317" coordsize="384,748" path="m4974,3065l5358,2317e" filled="false" stroked="true" strokeweight=".334pt" strokecolor="#6d6e71">
                <v:path arrowok="t"/>
              </v:shape>
            </v:group>
            <v:group style="position:absolute;left:4986;top:2316;width:395;height:769" coordorigin="4986,2316" coordsize="395,769">
              <v:shape style="position:absolute;left:4986;top:2316;width:395;height:769" coordorigin="4986,2316" coordsize="395,769" path="m4986,3084l5381,2316e" filled="false" stroked="true" strokeweight=".334pt" strokecolor="#6d6e71">
                <v:path arrowok="t"/>
              </v:shape>
            </v:group>
            <v:group style="position:absolute;left:4998;top:2315;width:405;height:788" coordorigin="4998,2315" coordsize="405,788">
              <v:shape style="position:absolute;left:4998;top:2315;width:405;height:788" coordorigin="4998,2315" coordsize="405,788" path="m4998,3102l5402,2315e" filled="false" stroked="true" strokeweight=".334pt" strokecolor="#6d6e71">
                <v:path arrowok="t"/>
              </v:shape>
            </v:group>
            <v:group style="position:absolute;left:5010;top:2315;width:414;height:805" coordorigin="5010,2315" coordsize="414,805">
              <v:shape style="position:absolute;left:5010;top:2315;width:414;height:805" coordorigin="5010,2315" coordsize="414,805" path="m5010,3120l5424,2315e" filled="false" stroked="true" strokeweight=".334pt" strokecolor="#6d6e71">
                <v:path arrowok="t"/>
              </v:shape>
            </v:group>
            <v:group style="position:absolute;left:5023;top:2316;width:422;height:821" coordorigin="5023,2316" coordsize="422,821">
              <v:shape style="position:absolute;left:5023;top:2316;width:422;height:821" coordorigin="5023,2316" coordsize="422,821" path="m5023,3136l5445,2316e" filled="false" stroked="true" strokeweight=".334pt" strokecolor="#6d6e71">
                <v:path arrowok="t"/>
              </v:shape>
            </v:group>
            <v:group style="position:absolute;left:5037;top:2318;width:429;height:835" coordorigin="5037,2318" coordsize="429,835">
              <v:shape style="position:absolute;left:5037;top:2318;width:429;height:835" coordorigin="5037,2318" coordsize="429,835" path="m5037,3152l5465,2318e" filled="false" stroked="true" strokeweight=".334pt" strokecolor="#6d6e71">
                <v:path arrowok="t"/>
              </v:shape>
            </v:group>
            <v:group style="position:absolute;left:5051;top:2320;width:435;height:847" coordorigin="5051,2320" coordsize="435,847">
              <v:shape style="position:absolute;left:5051;top:2320;width:435;height:847" coordorigin="5051,2320" coordsize="435,847" path="m5051,3166l5485,2320e" filled="false" stroked="true" strokeweight=".334pt" strokecolor="#6d6e71">
                <v:path arrowok="t"/>
              </v:shape>
            </v:group>
            <v:group style="position:absolute;left:5065;top:2323;width:441;height:858" coordorigin="5065,2323" coordsize="441,858">
              <v:shape style="position:absolute;left:5065;top:2323;width:441;height:858" coordorigin="5065,2323" coordsize="441,858" path="m5065,3181l5505,2323e" filled="false" stroked="true" strokeweight=".334pt" strokecolor="#6d6e71">
                <v:path arrowok="t"/>
              </v:shape>
            </v:group>
            <v:group style="position:absolute;left:5079;top:2327;width:445;height:867" coordorigin="5079,2327" coordsize="445,867">
              <v:shape style="position:absolute;left:5079;top:2327;width:445;height:867" coordorigin="5079,2327" coordsize="445,867" path="m5079,3194l5524,2327e" filled="false" stroked="true" strokeweight=".334pt" strokecolor="#6d6e71">
                <v:path arrowok="t"/>
              </v:shape>
            </v:group>
            <v:group style="position:absolute;left:5094;top:2332;width:449;height:875" coordorigin="5094,2332" coordsize="449,875">
              <v:shape style="position:absolute;left:5094;top:2332;width:449;height:875" coordorigin="5094,2332" coordsize="449,875" path="m5094,3206l5543,2332e" filled="false" stroked="true" strokeweight=".334pt" strokecolor="#6d6e71">
                <v:path arrowok="t"/>
              </v:shape>
            </v:group>
            <v:group style="position:absolute;left:5109;top:2338;width:453;height:881" coordorigin="5109,2338" coordsize="453,881">
              <v:shape style="position:absolute;left:5109;top:2338;width:453;height:881" coordorigin="5109,2338" coordsize="453,881" path="m5109,3218l5562,2338e" filled="false" stroked="true" strokeweight=".334pt" strokecolor="#6d6e71">
                <v:path arrowok="t"/>
              </v:shape>
            </v:group>
            <v:group style="position:absolute;left:5125;top:2344;width:455;height:886" coordorigin="5125,2344" coordsize="455,886">
              <v:shape style="position:absolute;left:5125;top:2344;width:455;height:886" coordorigin="5125,2344" coordsize="455,886" path="m5125,3229l5580,2344e" filled="false" stroked="true" strokeweight=".334pt" strokecolor="#6d6e71">
                <v:path arrowok="t"/>
              </v:shape>
            </v:group>
            <v:group style="position:absolute;left:4940;top:2463;width:328;height:449" coordorigin="4940,2463" coordsize="328,449">
              <v:shape style="position:absolute;left:4940;top:2463;width:328;height:449" coordorigin="4940,2463" coordsize="328,449" path="m5261,2526l5113,2526,5127,2527,5139,2531,5179,2578,5180,2592,5179,2608,5157,2672,5098,2745,5027,2819,4940,2900,4940,2912,5181,2912,5213,2837,5040,2837,5091,2794,5166,2729,5211,2683,5252,2624,5268,2558,5266,2540,5261,2526xe" filled="true" fillcolor="#231f20" stroked="false">
                <v:path arrowok="t"/>
                <v:fill type="solid"/>
              </v:shape>
              <v:shape style="position:absolute;left:4940;top:2463;width:328;height:449" coordorigin="4940,2463" coordsize="328,449" path="m5233,2791l5218,2791,5210,2803,5202,2814,5147,2836,5127,2837,5213,2837,5233,2791xe" filled="true" fillcolor="#231f20" stroked="false">
                <v:path arrowok="t"/>
                <v:fill type="solid"/>
              </v:shape>
              <v:shape style="position:absolute;left:4940;top:2463;width:328;height:449" coordorigin="4940,2463" coordsize="328,449" path="m5157,2463l5086,2482,5041,2528,5021,2570,5034,2576,5051,2554,5070,2538,5091,2529,5113,2526,5261,2526,5260,2523,5201,2470,5180,2464,5157,2463xe" filled="true" fillcolor="#231f20" stroked="false">
                <v:path arrowok="t"/>
                <v:fill type="solid"/>
              </v:shape>
            </v:group>
            <v:group style="position:absolute;left:5240;top:2463;width:349;height:466" coordorigin="5240,2463" coordsize="349,466">
              <v:shape style="position:absolute;left:5240;top:2463;width:349;height:466" coordorigin="5240,2463" coordsize="349,466" path="m5287,2847l5268,2847,5259,2851,5243,2865,5240,2873,5240,2895,5299,2928,5318,2929,5346,2927,5373,2922,5400,2914,5425,2902,5442,2892,5380,2892,5369,2891,5359,2888,5349,2884,5339,2877,5325,2867,5314,2859,5306,2854,5302,2851,5295,2849,5287,2847xe" filled="true" fillcolor="#231f20" stroked="false">
                <v:path arrowok="t"/>
                <v:fill type="solid"/>
              </v:shape>
              <v:shape style="position:absolute;left:5240;top:2463;width:349;height:466" coordorigin="5240,2463" coordsize="349,466" path="m5588,2463l5401,2463,5300,2654,5321,2656,5341,2659,5406,2691,5447,2757,5452,2796,5450,2818,5416,2879,5380,2892,5442,2892,5488,2852,5525,2784,5532,2736,5531,2717,5500,2645,5437,2601,5368,2583,5390,2542,5564,2542,5588,2463xe" filled="true" fillcolor="#231f20" stroked="false">
                <v:path arrowok="t"/>
                <v:fill type="solid"/>
              </v:shape>
            </v:group>
            <v:group style="position:absolute;left:4998;top:2960;width:69;height:80" coordorigin="4998,2960" coordsize="69,80">
              <v:shape style="position:absolute;left:4998;top:2960;width:69;height:80" coordorigin="4998,2960" coordsize="69,80" path="m5045,2960l5024,2960,5015,2963,5001,2978,4998,2987,4998,3012,5001,3022,5015,3036,5024,3039,5042,3039,5049,3037,5060,3029,5062,3026,5028,3026,5023,3024,5020,3020,5016,3016,5014,3009,5014,2990,5016,2983,5024,2975,5028,2973,5063,2973,5062,2971,5052,2963,5045,2960xe" filled="true" fillcolor="#231f20" stroked="false">
                <v:path arrowok="t"/>
                <v:fill type="solid"/>
              </v:shape>
              <v:shape style="position:absolute;left:4998;top:2960;width:69;height:80" coordorigin="4998,2960" coordsize="69,80" path="m5051,3010l5050,3015,5048,3020,5042,3025,5038,3026,5062,3026,5064,3023,5067,3015,5051,3010xe" filled="true" fillcolor="#231f20" stroked="false">
                <v:path arrowok="t"/>
                <v:fill type="solid"/>
              </v:shape>
              <v:shape style="position:absolute;left:4998;top:2960;width:69;height:80" coordorigin="4998,2960" coordsize="69,80" path="m5063,2973l5038,2973,5042,2974,5048,2979,5050,2982,5051,2986,5067,2982,5065,2976,5063,2973xe" filled="true" fillcolor="#231f20" stroked="false">
                <v:path arrowok="t"/>
                <v:fill type="solid"/>
              </v:shape>
            </v:group>
            <v:group style="position:absolute;left:5080;top:2961;width:60;height:78" coordorigin="5080,2961" coordsize="60,78">
              <v:shape style="position:absolute;left:5080;top:2961;width:60;height:78" coordorigin="5080,2961" coordsize="60,78" path="m5139,2961l5080,2961,5080,3038,5140,3038,5140,3025,5096,3025,5096,3004,5136,3004,5136,2991,5096,2991,5096,2974,5139,2974,5139,2961xe" filled="true" fillcolor="#231f20" stroked="false">
                <v:path arrowok="t"/>
                <v:fill type="solid"/>
              </v:shape>
            </v:group>
            <v:group style="position:absolute;left:5154;top:2961;width:63;height:78" coordorigin="5154,2961" coordsize="63,78">
              <v:shape style="position:absolute;left:5154;top:2961;width:63;height:78" coordorigin="5154,2961" coordsize="63,78" path="m5170,2961l5154,2961,5154,3038,5169,3038,5169,2988,5186,2988,5170,2961xe" filled="true" fillcolor="#231f20" stroked="false">
                <v:path arrowok="t"/>
                <v:fill type="solid"/>
              </v:shape>
              <v:shape style="position:absolute;left:5154;top:2961;width:63;height:78" coordorigin="5154,2961" coordsize="63,78" path="m5186,2988l5169,2988,5201,3038,5217,3038,5217,3013,5202,3013,5186,2988xe" filled="true" fillcolor="#231f20" stroked="false">
                <v:path arrowok="t"/>
                <v:fill type="solid"/>
              </v:shape>
              <v:shape style="position:absolute;left:5154;top:2961;width:63;height:78" coordorigin="5154,2961" coordsize="63,78" path="m5217,2961l5202,2961,5202,3013,5217,3013,5217,2961xe" filled="true" fillcolor="#231f20" stroked="false">
                <v:path arrowok="t"/>
                <v:fill type="solid"/>
              </v:shape>
            </v:group>
            <v:group style="position:absolute;left:5228;top:2961;width:63;height:78" coordorigin="5228,2961" coordsize="63,78">
              <v:shape style="position:absolute;left:5228;top:2961;width:63;height:78" coordorigin="5228,2961" coordsize="63,78" path="m5267,2974l5251,2974,5251,3038,5267,3038,5267,2974xe" filled="true" fillcolor="#231f20" stroked="false">
                <v:path arrowok="t"/>
                <v:fill type="solid"/>
              </v:shape>
              <v:shape style="position:absolute;left:5228;top:2961;width:63;height:78" coordorigin="5228,2961" coordsize="63,78" path="m5291,2961l5228,2961,5228,2974,5291,2974,5291,2961xe" filled="true" fillcolor="#231f20" stroked="false">
                <v:path arrowok="t"/>
                <v:fill type="solid"/>
              </v:shape>
            </v:group>
            <v:group style="position:absolute;left:5285;top:2961;width:80;height:78" coordorigin="5285,2961" coordsize="80,78">
              <v:shape style="position:absolute;left:5285;top:2961;width:80;height:78" coordorigin="5285,2961" coordsize="80,78" path="m5332,2961l5315,2961,5285,3038,5302,3038,5308,3021,5357,3021,5351,3008,5313,3008,5324,2979,5340,2979,5332,2961xe" filled="true" fillcolor="#231f20" stroked="false">
                <v:path arrowok="t"/>
                <v:fill type="solid"/>
              </v:shape>
              <v:shape style="position:absolute;left:5285;top:2961;width:80;height:78" coordorigin="5285,2961" coordsize="80,78" path="m5357,3021l5340,3021,5347,3038,5364,3038,5357,3021xe" filled="true" fillcolor="#231f20" stroked="false">
                <v:path arrowok="t"/>
                <v:fill type="solid"/>
              </v:shape>
              <v:shape style="position:absolute;left:5285;top:2961;width:80;height:78" coordorigin="5285,2961" coordsize="80,78" path="m5340,2979l5324,2979,5335,3008,5351,3008,5340,2979xe" filled="true" fillcolor="#231f20" stroked="false">
                <v:path arrowok="t"/>
                <v:fill type="solid"/>
              </v:shape>
            </v:group>
            <v:group style="position:absolute;left:5356;top:2961;width:74;height:78" coordorigin="5356,2961" coordsize="74,78">
              <v:shape style="position:absolute;left:5356;top:2961;width:74;height:78" coordorigin="5356,2961" coordsize="74,78" path="m5373,2961l5356,2961,5384,3038,5401,3038,5409,3018,5393,3018,5373,2961xe" filled="true" fillcolor="#231f20" stroked="false">
                <v:path arrowok="t"/>
                <v:fill type="solid"/>
              </v:shape>
              <v:shape style="position:absolute;left:5356;top:2961;width:74;height:78" coordorigin="5356,2961" coordsize="74,78" path="m5430,2961l5413,2961,5393,3018,5409,3018,5430,2961xe" filled="true" fillcolor="#231f20" stroked="false">
                <v:path arrowok="t"/>
                <v:fill type="solid"/>
              </v:shape>
            </v:group>
            <v:group style="position:absolute;left:5434;top:2960;width:77;height:80" coordorigin="5434,2960" coordsize="77,80">
              <v:shape style="position:absolute;left:5434;top:2960;width:77;height:80" coordorigin="5434,2960" coordsize="77,80" path="m5484,2960l5466,2960,5461,2961,5434,2992,5434,3012,5438,3022,5452,3036,5461,3039,5484,3039,5494,3036,5503,3026,5466,3026,5461,3024,5453,3015,5451,3008,5451,2991,5453,2984,5461,2975,5466,2973,5503,2973,5494,2963,5484,2960xe" filled="true" fillcolor="#231f20" stroked="false">
                <v:path arrowok="t"/>
                <v:fill type="solid"/>
              </v:shape>
              <v:shape style="position:absolute;left:5434;top:2960;width:77;height:80" coordorigin="5434,2960" coordsize="77,80" path="m5503,2973l5479,2973,5485,2975,5493,2984,5495,2991,5495,3008,5492,3015,5484,3024,5479,3026,5503,3026,5508,3022,5511,3012,5511,2987,5507,2977,5503,2973xe" filled="true" fillcolor="#231f20" stroked="false">
                <v:path arrowok="t"/>
                <v:fill type="solid"/>
              </v:shape>
            </v:group>
            <v:group style="position:absolute;left:5519;top:2960;width:65;height:80" coordorigin="5519,2960" coordsize="65,80">
              <v:shape style="position:absolute;left:5519;top:2960;width:65;height:80" coordorigin="5519,2960" coordsize="65,80" path="m5535,3012l5519,3013,5520,3022,5524,3028,5534,3037,5542,3040,5559,3040,5565,3039,5574,3035,5577,3032,5581,3026,5547,3026,5543,3025,5538,3020,5536,3017,5535,3012xe" filled="true" fillcolor="#231f20" stroked="false">
                <v:path arrowok="t"/>
                <v:fill type="solid"/>
              </v:shape>
              <v:shape style="position:absolute;left:5519;top:2960;width:65;height:80" coordorigin="5519,2960" coordsize="65,80" path="m5561,2960l5545,2960,5540,2961,5522,2987,5525,2993,5533,3000,5539,3002,5554,3006,5558,3007,5563,3009,5565,3010,5567,3012,5568,3014,5568,3019,5566,3021,5561,3025,5557,3026,5581,3026,5582,3024,5583,3020,5584,3011,5582,3007,5547,2988,5542,2987,5538,2984,5537,2982,5537,2978,5538,2977,5543,2974,5546,2973,5579,2973,5578,2970,5573,2966,5568,2962,5561,2960xe" filled="true" fillcolor="#231f20" stroked="false">
                <v:path arrowok="t"/>
                <v:fill type="solid"/>
              </v:shape>
              <v:shape style="position:absolute;left:5519;top:2960;width:65;height:80" coordorigin="5519,2960" coordsize="65,80" path="m5579,2973l5555,2973,5559,2973,5563,2977,5565,2980,5565,2984,5581,2983,5581,2976,5579,2973xe" filled="true" fillcolor="#231f20" stroked="false">
                <v:path arrowok="t"/>
                <v:fill type="solid"/>
              </v:shape>
            </v:group>
            <v:group style="position:absolute;left:5534;top:2653;width:292;height:457" coordorigin="5534,2653" coordsize="292,457">
              <v:shape style="position:absolute;left:5534;top:2653;width:292;height:457" coordorigin="5534,2653" coordsize="292,457" path="m5534,2653l5590,2682,5648,2714,5702,2749,5749,2788,5802,2858,5825,2923,5822,2981,5799,3031,5758,3069,5706,3096,5647,3110e" filled="false" stroked="true" strokeweight=".669pt" strokecolor="#231f20">
                <v:path arrowok="t"/>
              </v:shape>
              <v:shape style="position:absolute;left:5361;top:2458;width:484;height:671" type="#_x0000_t75" stroked="false">
                <v:imagedata r:id="rId45" o:title=""/>
              </v:shape>
            </v:group>
            <v:group style="position:absolute;left:5200;top:2971;width:555;height:221" coordorigin="5200,2971" coordsize="555,221">
              <v:shape style="position:absolute;left:5200;top:2971;width:555;height:221" coordorigin="5200,2971" coordsize="555,221" path="m5755,2971l5720,3032,5674,3086,5619,3130,5556,3163,5487,3184,5413,3191,5357,3187,5302,3175,5249,3154,5200,3125e" filled="false" stroked="true" strokeweight=".717pt" strokecolor="#231f20">
                <v:path arrowok="t"/>
              </v:shape>
            </v:group>
            <v:group style="position:absolute;left:4909;top:2315;width:1005;height:1005" coordorigin="4909,2315" coordsize="1005,1005">
              <v:shape style="position:absolute;left:4909;top:2315;width:1005;height:1005" coordorigin="4909,2315" coordsize="1005,1005" path="m5411,2315l5485,2320,5556,2336,5623,2361,5684,2395,5740,2438,5790,2487,5832,2543,5866,2605,5892,2672,5908,2743,5913,2817,5908,2891,5892,2962,5866,3028,5832,3090,5790,3146,5740,3196,5684,3238,5623,3272,5556,3298,5485,3313,5411,3319,5337,3313,5266,3298,5199,3272,5137,3238,5081,3196,5032,3146,4990,3090,4955,3028,4930,2962,4914,2891,4909,2817,4914,2743,4930,2672,4955,2605,4990,2543,5032,2487,5081,2438,5137,2395,5199,2361,5266,2336,5337,2320,5411,2315xe" filled="false" stroked="true" strokeweight=".567pt" strokecolor="#231f20">
                <v:path arrowok="t"/>
              </v:shape>
              <v:shape style="position:absolute;left:5254;top:3142;width:326;height:132" type="#_x0000_t75" stroked="false">
                <v:imagedata r:id="rId46" o:title=""/>
              </v:shape>
            </v:group>
            <v:group style="position:absolute;left:5990;top:2315;width:1005;height:1005" coordorigin="5990,2315" coordsize="1005,1005">
              <v:shape style="position:absolute;left:5990;top:2315;width:1005;height:1005" coordorigin="5990,2315" coordsize="1005,1005" path="m6492,2315l6418,2320,6347,2336,6280,2361,6219,2395,6163,2438,6113,2487,6071,2543,6036,2605,6011,2672,5995,2743,5990,2817,5995,2891,6011,2962,6036,3028,6071,3090,6113,3146,6163,3196,6219,3238,6280,3272,6347,3298,6418,3313,6492,3319,6566,3313,6637,3298,6704,3272,6765,3238,6821,3196,6871,3146,6913,3090,6947,3028,6973,2962,6989,2891,6994,2817,6989,2743,6973,2672,6947,2605,6913,2543,6871,2487,6821,2438,6765,2395,6704,2361,6637,2336,6566,2320,6492,2315xe" filled="true" fillcolor="#d1d3d4" stroked="false">
                <v:path arrowok="t"/>
                <v:fill type="solid"/>
              </v:shape>
            </v:group>
            <v:group style="position:absolute;left:5990;top:2315;width:1005;height:1005" coordorigin="5990,2315" coordsize="1005,1005">
              <v:shape style="position:absolute;left:5990;top:2315;width:1005;height:1005" coordorigin="5990,2315" coordsize="1005,1005" path="m6492,2315l6566,2320,6637,2336,6704,2361,6765,2395,6821,2438,6871,2487,6913,2543,6947,2605,6973,2672,6989,2743,6994,2817,6989,2891,6973,2962,6947,3028,6913,3090,6871,3146,6821,3196,6765,3238,6704,3272,6637,3298,6566,3313,6492,3319,6418,3313,6347,3298,6280,3272,6219,3238,6163,3196,6113,3146,6071,3090,6036,3028,6011,2962,5995,2891,5990,2817,5995,2743,6011,2672,6036,2605,6071,2543,6113,2487,6163,2438,6219,2395,6280,2361,6347,2336,6418,2320,6492,2315xe" filled="false" stroked="true" strokeweight=".425pt" strokecolor="#231f20">
                <v:path arrowok="t"/>
              </v:shape>
            </v:group>
            <v:group style="position:absolute;left:6222;top:2351;width:457;height:890" coordorigin="6222,2351" coordsize="457,890">
              <v:shape style="position:absolute;left:6222;top:2351;width:457;height:890" coordorigin="6222,2351" coordsize="457,890" path="m6222,3240l6679,2351e" filled="false" stroked="true" strokeweight=".334pt" strokecolor="#6d6e71">
                <v:path arrowok="t"/>
              </v:shape>
            </v:group>
            <v:group style="position:absolute;left:6000;top:2478;width:122;height:237" coordorigin="6000,2478" coordsize="122,237">
              <v:shape style="position:absolute;left:6000;top:2478;width:122;height:237" coordorigin="6000,2478" coordsize="122,237" path="m6000,2714l6122,2478e" filled="false" stroked="true" strokeweight=".334pt" strokecolor="#6d6e71">
                <v:path arrowok="t"/>
              </v:shape>
            </v:group>
            <v:group style="position:absolute;left:5992;top:2436;width:173;height:337" coordorigin="5992,2436" coordsize="173,337">
              <v:shape style="position:absolute;left:5992;top:2436;width:173;height:337" coordorigin="5992,2436" coordsize="173,337" path="m5992,2772l6164,2436e" filled="false" stroked="true" strokeweight=".334pt" strokecolor="#6d6e71">
                <v:path arrowok="t"/>
              </v:shape>
            </v:group>
            <v:group style="position:absolute;left:5990;top:2408;width:211;height:410" coordorigin="5990,2408" coordsize="211,410">
              <v:shape style="position:absolute;left:5990;top:2408;width:211;height:410" coordorigin="5990,2408" coordsize="211,410" path="m5990,2818l6200,2408e" filled="false" stroked="true" strokeweight=".334pt" strokecolor="#6d6e71">
                <v:path arrowok="t"/>
              </v:shape>
            </v:group>
            <v:group style="position:absolute;left:5991;top:2387;width:242;height:470" coordorigin="5991,2387" coordsize="242,470">
              <v:shape style="position:absolute;left:5991;top:2387;width:242;height:470" coordorigin="5991,2387" coordsize="242,470" path="m5991,2856l6233,2387e" filled="false" stroked="true" strokeweight=".334pt" strokecolor="#6d6e71">
                <v:path arrowok="t"/>
              </v:shape>
            </v:group>
            <v:group style="position:absolute;left:5995;top:2370;width:268;height:521" coordorigin="5995,2370" coordsize="268,521">
              <v:shape style="position:absolute;left:5995;top:2370;width:268;height:521" coordorigin="5995,2370" coordsize="268,521" path="m5995,2891l6263,2370e" filled="false" stroked="true" strokeweight=".334pt" strokecolor="#6d6e71">
                <v:path arrowok="t"/>
              </v:shape>
            </v:group>
            <v:group style="position:absolute;left:6001;top:2357;width:291;height:565" coordorigin="6001,2357" coordsize="291,565">
              <v:shape style="position:absolute;left:6001;top:2357;width:291;height:565" coordorigin="6001,2357" coordsize="291,565" path="m6001,2921l6291,2357e" filled="false" stroked="true" strokeweight=".334pt" strokecolor="#6d6e71">
                <v:path arrowok="t"/>
              </v:shape>
            </v:group>
            <v:group style="position:absolute;left:6008;top:2346;width:311;height:605" coordorigin="6008,2346" coordsize="311,605">
              <v:shape style="position:absolute;left:6008;top:2346;width:311;height:605" coordorigin="6008,2346" coordsize="311,605" path="m6008,2950l6318,2346e" filled="false" stroked="true" strokeweight=".334pt" strokecolor="#6d6e71">
                <v:path arrowok="t"/>
              </v:shape>
            </v:group>
            <v:group style="position:absolute;left:6016;top:2337;width:329;height:640" coordorigin="6016,2337" coordsize="329,640">
              <v:shape style="position:absolute;left:6016;top:2337;width:329;height:640" coordorigin="6016,2337" coordsize="329,640" path="m6016,2976l6344,2337e" filled="false" stroked="true" strokeweight=".334pt" strokecolor="#6d6e71">
                <v:path arrowok="t"/>
              </v:shape>
            </v:group>
            <v:group style="position:absolute;left:6024;top:2330;width:345;height:671" coordorigin="6024,2330" coordsize="345,671">
              <v:shape style="position:absolute;left:6024;top:2330;width:345;height:671" coordorigin="6024,2330" coordsize="345,671" path="m6024,3000l6369,2330e" filled="false" stroked="true" strokeweight=".334pt" strokecolor="#6d6e71">
                <v:path arrowok="t"/>
              </v:shape>
            </v:group>
            <v:group style="position:absolute;left:6034;top:2324;width:359;height:699" coordorigin="6034,2324" coordsize="359,699">
              <v:shape style="position:absolute;left:6034;top:2324;width:359;height:699" coordorigin="6034,2324" coordsize="359,699" path="m6034,3023l6393,2324e" filled="false" stroked="true" strokeweight=".334pt" strokecolor="#6d6e71">
                <v:path arrowok="t"/>
              </v:shape>
            </v:group>
            <v:group style="position:absolute;left:6044;top:2320;width:373;height:725" coordorigin="6044,2320" coordsize="373,725">
              <v:shape style="position:absolute;left:6044;top:2320;width:373;height:725" coordorigin="6044,2320" coordsize="373,725" path="m6044,3045l6417,2320e" filled="false" stroked="true" strokeweight=".334pt" strokecolor="#6d6e71">
                <v:path arrowok="t"/>
              </v:shape>
            </v:group>
            <v:group style="position:absolute;left:6055;top:2317;width:384;height:748" coordorigin="6055,2317" coordsize="384,748">
              <v:shape style="position:absolute;left:6055;top:2317;width:384;height:748" coordorigin="6055,2317" coordsize="384,748" path="m6055,3065l6439,2317e" filled="false" stroked="true" strokeweight=".334pt" strokecolor="#6d6e71">
                <v:path arrowok="t"/>
              </v:shape>
            </v:group>
            <v:group style="position:absolute;left:6067;top:2316;width:395;height:769" coordorigin="6067,2316" coordsize="395,769">
              <v:shape style="position:absolute;left:6067;top:2316;width:395;height:769" coordorigin="6067,2316" coordsize="395,769" path="m6067,3084l6462,2316e" filled="false" stroked="true" strokeweight=".334pt" strokecolor="#6d6e71">
                <v:path arrowok="t"/>
              </v:shape>
            </v:group>
            <v:group style="position:absolute;left:6079;top:2315;width:405;height:788" coordorigin="6079,2315" coordsize="405,788">
              <v:shape style="position:absolute;left:6079;top:2315;width:405;height:788" coordorigin="6079,2315" coordsize="405,788" path="m6079,3102l6484,2315e" filled="false" stroked="true" strokeweight=".334pt" strokecolor="#6d6e71">
                <v:path arrowok="t"/>
              </v:shape>
            </v:group>
            <v:group style="position:absolute;left:6091;top:2315;width:414;height:805" coordorigin="6091,2315" coordsize="414,805">
              <v:shape style="position:absolute;left:6091;top:2315;width:414;height:805" coordorigin="6091,2315" coordsize="414,805" path="m6091,3120l6505,2315e" filled="false" stroked="true" strokeweight=".334pt" strokecolor="#6d6e71">
                <v:path arrowok="t"/>
              </v:shape>
            </v:group>
            <v:group style="position:absolute;left:6104;top:2316;width:422;height:821" coordorigin="6104,2316" coordsize="422,821">
              <v:shape style="position:absolute;left:6104;top:2316;width:422;height:821" coordorigin="6104,2316" coordsize="422,821" path="m6104,3136l6526,2316e" filled="false" stroked="true" strokeweight=".334pt" strokecolor="#6d6e71">
                <v:path arrowok="t"/>
              </v:shape>
            </v:group>
            <v:group style="position:absolute;left:6118;top:2318;width:429;height:835" coordorigin="6118,2318" coordsize="429,835">
              <v:shape style="position:absolute;left:6118;top:2318;width:429;height:835" coordorigin="6118,2318" coordsize="429,835" path="m6118,3152l6546,2318e" filled="false" stroked="true" strokeweight=".334pt" strokecolor="#6d6e71">
                <v:path arrowok="t"/>
              </v:shape>
            </v:group>
            <v:group style="position:absolute;left:6132;top:2320;width:435;height:847" coordorigin="6132,2320" coordsize="435,847">
              <v:shape style="position:absolute;left:6132;top:2320;width:435;height:847" coordorigin="6132,2320" coordsize="435,847" path="m6132,3166l6566,2320e" filled="false" stroked="true" strokeweight=".334pt" strokecolor="#6d6e71">
                <v:path arrowok="t"/>
              </v:shape>
            </v:group>
            <v:group style="position:absolute;left:6146;top:2323;width:441;height:858" coordorigin="6146,2323" coordsize="441,858">
              <v:shape style="position:absolute;left:6146;top:2323;width:441;height:858" coordorigin="6146,2323" coordsize="441,858" path="m6146,3181l6586,2323e" filled="false" stroked="true" strokeweight=".334pt" strokecolor="#6d6e71">
                <v:path arrowok="t"/>
              </v:shape>
            </v:group>
            <v:group style="position:absolute;left:6160;top:2327;width:445;height:867" coordorigin="6160,2327" coordsize="445,867">
              <v:shape style="position:absolute;left:6160;top:2327;width:445;height:867" coordorigin="6160,2327" coordsize="445,867" path="m6160,3194l6605,2327e" filled="false" stroked="true" strokeweight=".334pt" strokecolor="#6d6e71">
                <v:path arrowok="t"/>
              </v:shape>
            </v:group>
            <v:group style="position:absolute;left:6175;top:2332;width:449;height:875" coordorigin="6175,2332" coordsize="449,875">
              <v:shape style="position:absolute;left:6175;top:2332;width:449;height:875" coordorigin="6175,2332" coordsize="449,875" path="m6175,3206l6624,2332e" filled="false" stroked="true" strokeweight=".334pt" strokecolor="#6d6e71">
                <v:path arrowok="t"/>
              </v:shape>
            </v:group>
            <v:group style="position:absolute;left:6191;top:2338;width:453;height:881" coordorigin="6191,2338" coordsize="453,881">
              <v:shape style="position:absolute;left:6191;top:2338;width:453;height:881" coordorigin="6191,2338" coordsize="453,881" path="m6191,3218l6643,2338e" filled="false" stroked="true" strokeweight=".334pt" strokecolor="#6d6e71">
                <v:path arrowok="t"/>
              </v:shape>
            </v:group>
            <v:group style="position:absolute;left:6206;top:2344;width:455;height:886" coordorigin="6206,2344" coordsize="455,886">
              <v:shape style="position:absolute;left:6206;top:2344;width:455;height:886" coordorigin="6206,2344" coordsize="455,886" path="m6206,3229l6661,2344e" filled="false" stroked="true" strokeweight=".334pt" strokecolor="#6d6e71">
                <v:path arrowok="t"/>
              </v:shape>
            </v:group>
            <v:group style="position:absolute;left:6021;top:2463;width:328;height:449" coordorigin="6021,2463" coordsize="328,449">
              <v:shape style="position:absolute;left:6021;top:2463;width:328;height:449" coordorigin="6021,2463" coordsize="328,449" path="m6342,2526l6194,2526,6208,2527,6221,2531,6260,2578,6261,2592,6261,2608,6238,2672,6180,2745,6108,2819,6021,2900,6021,2912,6262,2912,6294,2837,6121,2837,6172,2794,6247,2729,6292,2683,6334,2624,6349,2558,6347,2540,6342,2526xe" filled="true" fillcolor="#231f20" stroked="false">
                <v:path arrowok="t"/>
                <v:fill type="solid"/>
              </v:shape>
              <v:shape style="position:absolute;left:6021;top:2463;width:328;height:449" coordorigin="6021,2463" coordsize="328,449" path="m6315,2791l6299,2791,6291,2803,6284,2814,6228,2836,6208,2837,6294,2837,6315,2791xe" filled="true" fillcolor="#231f20" stroked="false">
                <v:path arrowok="t"/>
                <v:fill type="solid"/>
              </v:shape>
              <v:shape style="position:absolute;left:6021;top:2463;width:328;height:449" coordorigin="6021,2463" coordsize="328,449" path="m6238,2463l6168,2482,6122,2528,6102,2570,6115,2576,6132,2554,6151,2538,6172,2529,6194,2526,6342,2526,6341,2523,6282,2470,6261,2464,6238,2463xe" filled="true" fillcolor="#231f20" stroked="false">
                <v:path arrowok="t"/>
                <v:fill type="solid"/>
              </v:shape>
            </v:group>
            <v:group style="position:absolute;left:6321;top:2463;width:349;height:466" coordorigin="6321,2463" coordsize="349,466">
              <v:shape style="position:absolute;left:6321;top:2463;width:349;height:466" coordorigin="6321,2463" coordsize="349,466" path="m6368,2847l6349,2847,6340,2851,6324,2865,6321,2873,6321,2895,6381,2928,6399,2929,6427,2927,6454,2922,6481,2914,6506,2902,6523,2892,6461,2892,6450,2891,6440,2888,6430,2884,6420,2877,6406,2867,6395,2859,6387,2854,6383,2851,6376,2849,6368,2847xe" filled="true" fillcolor="#231f20" stroked="false">
                <v:path arrowok="t"/>
                <v:fill type="solid"/>
              </v:shape>
              <v:shape style="position:absolute;left:6321;top:2463;width:349;height:466" coordorigin="6321,2463" coordsize="349,466" path="m6669,2463l6482,2463,6381,2654,6403,2656,6422,2659,6487,2691,6528,2757,6533,2796,6531,2818,6497,2879,6461,2892,6523,2892,6570,2852,6606,2784,6613,2736,6612,2717,6581,2645,6518,2601,6449,2583,6471,2542,6645,2542,6669,2463xe" filled="true" fillcolor="#231f20" stroked="false">
                <v:path arrowok="t"/>
                <v:fill type="solid"/>
              </v:shape>
            </v:group>
            <v:group style="position:absolute;left:6079;top:2960;width:69;height:80" coordorigin="6079,2960" coordsize="69,80">
              <v:shape style="position:absolute;left:6079;top:2960;width:69;height:80" coordorigin="6079,2960" coordsize="69,80" path="m6126,2960l6105,2960,6096,2963,6083,2978,6079,2987,6079,3012,6083,3022,6096,3036,6105,3039,6124,3039,6131,3037,6142,3029,6144,3026,6109,3026,6105,3024,6101,3020,6097,3016,6096,3009,6096,2990,6097,2983,6105,2975,6109,2973,6144,2973,6143,2971,6134,2963,6126,2960xe" filled="true" fillcolor="#231f20" stroked="false">
                <v:path arrowok="t"/>
                <v:fill type="solid"/>
              </v:shape>
              <v:shape style="position:absolute;left:6079;top:2960;width:69;height:80" coordorigin="6079,2960" coordsize="69,80" path="m6132,3010l6131,3015,6129,3020,6123,3025,6119,3026,6144,3026,6146,3023,6148,3015,6132,3010xe" filled="true" fillcolor="#231f20" stroked="false">
                <v:path arrowok="t"/>
                <v:fill type="solid"/>
              </v:shape>
              <v:shape style="position:absolute;left:6079;top:2960;width:69;height:80" coordorigin="6079,2960" coordsize="69,80" path="m6144,2973l6119,2973,6123,2974,6129,2979,6131,2982,6132,2986,6148,2982,6146,2976,6144,2973xe" filled="true" fillcolor="#231f20" stroked="false">
                <v:path arrowok="t"/>
                <v:fill type="solid"/>
              </v:shape>
            </v:group>
            <v:group style="position:absolute;left:6162;top:2961;width:60;height:78" coordorigin="6162,2961" coordsize="60,78">
              <v:shape style="position:absolute;left:6162;top:2961;width:60;height:78" coordorigin="6162,2961" coordsize="60,78" path="m6220,2961l6162,2961,6162,3038,6222,3038,6222,3025,6178,3025,6178,3004,6217,3004,6217,2991,6178,2991,6178,2974,6220,2974,6220,2961xe" filled="true" fillcolor="#231f20" stroked="false">
                <v:path arrowok="t"/>
                <v:fill type="solid"/>
              </v:shape>
            </v:group>
            <v:group style="position:absolute;left:6235;top:2961;width:63;height:78" coordorigin="6235,2961" coordsize="63,78">
              <v:shape style="position:absolute;left:6235;top:2961;width:63;height:78" coordorigin="6235,2961" coordsize="63,78" path="m6251,2961l6235,2961,6235,3038,6250,3038,6250,2988,6268,2988,6251,2961xe" filled="true" fillcolor="#231f20" stroked="false">
                <v:path arrowok="t"/>
                <v:fill type="solid"/>
              </v:shape>
              <v:shape style="position:absolute;left:6235;top:2961;width:63;height:78" coordorigin="6235,2961" coordsize="63,78" path="m6268,2988l6250,2988,6282,3038,6298,3038,6298,3013,6283,3013,6268,2988xe" filled="true" fillcolor="#231f20" stroked="false">
                <v:path arrowok="t"/>
                <v:fill type="solid"/>
              </v:shape>
              <v:shape style="position:absolute;left:6235;top:2961;width:63;height:78" coordorigin="6235,2961" coordsize="63,78" path="m6298,2961l6283,2961,6283,3013,6298,3013,6298,2961xe" filled="true" fillcolor="#231f20" stroked="false">
                <v:path arrowok="t"/>
                <v:fill type="solid"/>
              </v:shape>
            </v:group>
            <v:group style="position:absolute;left:6309;top:2961;width:63;height:78" coordorigin="6309,2961" coordsize="63,78">
              <v:shape style="position:absolute;left:6309;top:2961;width:63;height:78" coordorigin="6309,2961" coordsize="63,78" path="m6348,2974l6332,2974,6332,3038,6348,3038,6348,2974xe" filled="true" fillcolor="#231f20" stroked="false">
                <v:path arrowok="t"/>
                <v:fill type="solid"/>
              </v:shape>
              <v:shape style="position:absolute;left:6309;top:2961;width:63;height:78" coordorigin="6309,2961" coordsize="63,78" path="m6372,2961l6309,2961,6309,2974,6372,2974,6372,2961xe" filled="true" fillcolor="#231f20" stroked="false">
                <v:path arrowok="t"/>
                <v:fill type="solid"/>
              </v:shape>
            </v:group>
            <v:group style="position:absolute;left:6366;top:2961;width:80;height:78" coordorigin="6366,2961" coordsize="80,78">
              <v:shape style="position:absolute;left:6366;top:2961;width:80;height:78" coordorigin="6366,2961" coordsize="80,78" path="m6413,2961l6397,2961,6366,3038,6383,3038,6389,3021,6438,3021,6433,3008,6394,3008,6405,2979,6421,2979,6413,2961xe" filled="true" fillcolor="#231f20" stroked="false">
                <v:path arrowok="t"/>
                <v:fill type="solid"/>
              </v:shape>
              <v:shape style="position:absolute;left:6366;top:2961;width:80;height:78" coordorigin="6366,2961" coordsize="80,78" path="m6438,3021l6421,3021,6428,3038,6445,3038,6438,3021xe" filled="true" fillcolor="#231f20" stroked="false">
                <v:path arrowok="t"/>
                <v:fill type="solid"/>
              </v:shape>
              <v:shape style="position:absolute;left:6366;top:2961;width:80;height:78" coordorigin="6366,2961" coordsize="80,78" path="m6421,2979l6405,2979,6416,3008,6433,3008,6421,2979xe" filled="true" fillcolor="#231f20" stroked="false">
                <v:path arrowok="t"/>
                <v:fill type="solid"/>
              </v:shape>
            </v:group>
            <v:group style="position:absolute;left:6437;top:2961;width:74;height:78" coordorigin="6437,2961" coordsize="74,78">
              <v:shape style="position:absolute;left:6437;top:2961;width:74;height:78" coordorigin="6437,2961" coordsize="74,78" path="m6454,2961l6437,2961,6465,3038,6482,3038,6490,3018,6474,3018,6454,2961xe" filled="true" fillcolor="#231f20" stroked="false">
                <v:path arrowok="t"/>
                <v:fill type="solid"/>
              </v:shape>
              <v:shape style="position:absolute;left:6437;top:2961;width:74;height:78" coordorigin="6437,2961" coordsize="74,78" path="m6511,2961l6494,2961,6474,3018,6490,3018,6511,2961xe" filled="true" fillcolor="#231f20" stroked="false">
                <v:path arrowok="t"/>
                <v:fill type="solid"/>
              </v:shape>
            </v:group>
            <v:group style="position:absolute;left:6516;top:2960;width:77;height:80" coordorigin="6516,2960" coordsize="77,80">
              <v:shape style="position:absolute;left:6516;top:2960;width:77;height:80" coordorigin="6516,2960" coordsize="77,80" path="m6565,2960l6547,2960,6542,2961,6516,2992,6516,3012,6519,3022,6533,3036,6542,3039,6566,3039,6575,3036,6584,3026,6548,3026,6542,3024,6534,3015,6532,3008,6532,2991,6534,2984,6542,2975,6547,2973,6584,2973,6575,2963,6565,2960xe" filled="true" fillcolor="#231f20" stroked="false">
                <v:path arrowok="t"/>
                <v:fill type="solid"/>
              </v:shape>
              <v:shape style="position:absolute;left:6516;top:2960;width:77;height:80" coordorigin="6516,2960" coordsize="77,80" path="m6584,2973l6560,2973,6566,2975,6574,2984,6576,2991,6576,3008,6574,3015,6565,3024,6560,3026,6584,3026,6589,3022,6592,3012,6592,2987,6589,2977,6584,2973xe" filled="true" fillcolor="#231f20" stroked="false">
                <v:path arrowok="t"/>
                <v:fill type="solid"/>
              </v:shape>
            </v:group>
            <v:group style="position:absolute;left:6601;top:2960;width:65;height:80" coordorigin="6601,2960" coordsize="65,80">
              <v:shape style="position:absolute;left:6601;top:2960;width:65;height:80" coordorigin="6601,2960" coordsize="65,80" path="m6616,3012l6601,3013,6602,3022,6605,3028,6615,3037,6623,3040,6640,3040,6646,3039,6655,3035,6658,3032,6662,3026,6628,3026,6625,3025,6619,3020,6617,3017,6616,3012xe" filled="true" fillcolor="#231f20" stroked="false">
                <v:path arrowok="t"/>
                <v:fill type="solid"/>
              </v:shape>
              <v:shape style="position:absolute;left:6601;top:2960;width:65;height:80" coordorigin="6601,2960" coordsize="65,80" path="m6642,2960l6626,2960,6621,2961,6603,2987,6606,2993,6614,3000,6620,3002,6635,3006,6639,3007,6644,3009,6646,3010,6648,3012,6649,3014,6649,3019,6647,3021,6642,3025,6638,3026,6662,3026,6663,3024,6665,3020,6665,3011,6664,3007,6628,2988,6623,2987,6619,2984,6619,2982,6619,2978,6619,2977,6624,2974,6627,2973,6661,2973,6660,2970,6655,2966,6650,2962,6642,2960xe" filled="true" fillcolor="#231f20" stroked="false">
                <v:path arrowok="t"/>
                <v:fill type="solid"/>
              </v:shape>
              <v:shape style="position:absolute;left:6601;top:2960;width:65;height:80" coordorigin="6601,2960" coordsize="65,80" path="m6661,2973l6636,2973,6640,2973,6644,2977,6646,2980,6646,2984,6662,2983,6662,2976,6661,2973xe" filled="true" fillcolor="#231f20" stroked="false">
                <v:path arrowok="t"/>
                <v:fill type="solid"/>
              </v:shape>
            </v:group>
            <v:group style="position:absolute;left:6615;top:2653;width:292;height:457" coordorigin="6615,2653" coordsize="292,457">
              <v:shape style="position:absolute;left:6615;top:2653;width:292;height:457" coordorigin="6615,2653" coordsize="292,457" path="m6615,2653l6671,2682,6729,2714,6783,2749,6830,2788,6883,2858,6906,2923,6904,2981,6880,3031,6839,3069,6787,3096,6728,3110e" filled="false" stroked="true" strokeweight=".669pt" strokecolor="#231f20">
                <v:path arrowok="t"/>
              </v:shape>
              <v:shape style="position:absolute;left:6442;top:2458;width:484;height:671" type="#_x0000_t75" stroked="false">
                <v:imagedata r:id="rId47" o:title=""/>
              </v:shape>
            </v:group>
            <v:group style="position:absolute;left:6281;top:2971;width:555;height:221" coordorigin="6281,2971" coordsize="555,221">
              <v:shape style="position:absolute;left:6281;top:2971;width:555;height:221" coordorigin="6281,2971" coordsize="555,221" path="m6836,2971l6801,3032,6755,3086,6700,3130,6637,3163,6568,3184,6494,3191,6438,3187,6383,3175,6330,3154,6281,3125e" filled="false" stroked="true" strokeweight=".717pt" strokecolor="#231f20">
                <v:path arrowok="t"/>
              </v:shape>
            </v:group>
            <v:group style="position:absolute;left:5990;top:2315;width:1005;height:1005" coordorigin="5990,2315" coordsize="1005,1005">
              <v:shape style="position:absolute;left:5990;top:2315;width:1005;height:1005" coordorigin="5990,2315" coordsize="1005,1005" path="m6492,2315l6566,2320,6637,2336,6704,2361,6765,2395,6821,2438,6871,2487,6913,2543,6947,2605,6973,2672,6989,2743,6994,2817,6989,2891,6973,2962,6947,3028,6913,3090,6871,3146,6821,3196,6765,3238,6704,3272,6637,3298,6566,3313,6492,3319,6418,3313,6347,3298,6280,3272,6219,3238,6163,3196,6113,3146,6071,3090,6036,3028,6011,2962,5995,2891,5990,2817,5995,2743,6011,2672,6036,2605,6071,2543,6113,2487,6163,2438,6219,2395,6280,2361,6347,2336,6418,2320,6492,2315xe" filled="false" stroked="true" strokeweight=".567pt" strokecolor="#231f20">
                <v:path arrowok="t"/>
              </v:shape>
              <v:shape style="position:absolute;left:6335;top:3142;width:326;height:132" type="#_x0000_t75" stroked="false">
                <v:imagedata r:id="rId48" o:title=""/>
              </v:shape>
            </v:group>
            <v:group style="position:absolute;left:7071;top:2315;width:1005;height:1005" coordorigin="7071,2315" coordsize="1005,1005">
              <v:shape style="position:absolute;left:7071;top:2315;width:1005;height:1005" coordorigin="7071,2315" coordsize="1005,1005" path="m7573,2315l7499,2320,7428,2336,7361,2361,7300,2395,7244,2438,7194,2487,7152,2543,7118,2605,7092,2672,7076,2743,7071,2817,7076,2891,7092,2962,7118,3028,7152,3090,7194,3146,7244,3196,7300,3238,7361,3272,7428,3298,7499,3313,7573,3319,7647,3313,7718,3298,7785,3272,7846,3238,7903,3196,7952,3146,7994,3090,8029,3028,8054,2962,8070,2891,8075,2817,8070,2743,8054,2672,8029,2605,7994,2543,7952,2487,7903,2438,7846,2395,7785,2361,7718,2336,7647,2320,7573,2315xe" filled="true" fillcolor="#d1d3d4" stroked="false">
                <v:path arrowok="t"/>
                <v:fill type="solid"/>
              </v:shape>
            </v:group>
            <v:group style="position:absolute;left:7071;top:2315;width:1005;height:1005" coordorigin="7071,2315" coordsize="1005,1005">
              <v:shape style="position:absolute;left:7071;top:2315;width:1005;height:1005" coordorigin="7071,2315" coordsize="1005,1005" path="m7573,2315l7647,2320,7718,2336,7785,2361,7846,2395,7903,2438,7952,2487,7994,2543,8029,2605,8054,2672,8070,2743,8075,2817,8070,2891,8054,2962,8029,3028,7994,3090,7952,3146,7903,3196,7846,3238,7785,3272,7718,3298,7647,3313,7573,3319,7499,3313,7428,3298,7361,3272,7300,3238,7244,3196,7194,3146,7152,3090,7118,3028,7092,2962,7076,2891,7071,2817,7076,2743,7092,2672,7118,2605,7152,2543,7194,2487,7244,2438,7300,2395,7361,2361,7428,2336,7499,2320,7573,2315xe" filled="false" stroked="true" strokeweight=".425pt" strokecolor="#231f20">
                <v:path arrowok="t"/>
              </v:shape>
            </v:group>
            <v:group style="position:absolute;left:7303;top:2351;width:457;height:890" coordorigin="7303,2351" coordsize="457,890">
              <v:shape style="position:absolute;left:7303;top:2351;width:457;height:890" coordorigin="7303,2351" coordsize="457,890" path="m7303,3240l7760,2351e" filled="false" stroked="true" strokeweight=".334pt" strokecolor="#6d6e71">
                <v:path arrowok="t"/>
              </v:shape>
            </v:group>
            <v:group style="position:absolute;left:7081;top:2478;width:122;height:237" coordorigin="7081,2478" coordsize="122,237">
              <v:shape style="position:absolute;left:7081;top:2478;width:122;height:237" coordorigin="7081,2478" coordsize="122,237" path="m7081,2714l7203,2478e" filled="false" stroked="true" strokeweight=".334pt" strokecolor="#6d6e71">
                <v:path arrowok="t"/>
              </v:shape>
            </v:group>
            <v:group style="position:absolute;left:7073;top:2436;width:173;height:337" coordorigin="7073,2436" coordsize="173,337">
              <v:shape style="position:absolute;left:7073;top:2436;width:173;height:337" coordorigin="7073,2436" coordsize="173,337" path="m7073,2772l7245,2436e" filled="false" stroked="true" strokeweight=".334pt" strokecolor="#6d6e71">
                <v:path arrowok="t"/>
              </v:shape>
            </v:group>
            <v:group style="position:absolute;left:7071;top:2408;width:211;height:410" coordorigin="7071,2408" coordsize="211,410">
              <v:shape style="position:absolute;left:7071;top:2408;width:211;height:410" coordorigin="7071,2408" coordsize="211,410" path="m7071,2818l7281,2408e" filled="false" stroked="true" strokeweight=".334pt" strokecolor="#6d6e71">
                <v:path arrowok="t"/>
              </v:shape>
            </v:group>
            <v:group style="position:absolute;left:7072;top:2387;width:242;height:470" coordorigin="7072,2387" coordsize="242,470">
              <v:shape style="position:absolute;left:7072;top:2387;width:242;height:470" coordorigin="7072,2387" coordsize="242,470" path="m7072,2856l7314,2387e" filled="false" stroked="true" strokeweight=".334pt" strokecolor="#6d6e71">
                <v:path arrowok="t"/>
              </v:shape>
            </v:group>
            <v:group style="position:absolute;left:7076;top:2370;width:268;height:521" coordorigin="7076,2370" coordsize="268,521">
              <v:shape style="position:absolute;left:7076;top:2370;width:268;height:521" coordorigin="7076,2370" coordsize="268,521" path="m7076,2891l7344,2370e" filled="false" stroked="true" strokeweight=".334pt" strokecolor="#6d6e71">
                <v:path arrowok="t"/>
              </v:shape>
            </v:group>
            <v:group style="position:absolute;left:7082;top:2357;width:291;height:565" coordorigin="7082,2357" coordsize="291,565">
              <v:shape style="position:absolute;left:7082;top:2357;width:291;height:565" coordorigin="7082,2357" coordsize="291,565" path="m7082,2921l7372,2357e" filled="false" stroked="true" strokeweight=".334pt" strokecolor="#6d6e71">
                <v:path arrowok="t"/>
              </v:shape>
            </v:group>
            <v:group style="position:absolute;left:7089;top:2346;width:311;height:605" coordorigin="7089,2346" coordsize="311,605">
              <v:shape style="position:absolute;left:7089;top:2346;width:311;height:605" coordorigin="7089,2346" coordsize="311,605" path="m7089,2950l7399,2346e" filled="false" stroked="true" strokeweight=".334pt" strokecolor="#6d6e71">
                <v:path arrowok="t"/>
              </v:shape>
            </v:group>
            <v:group style="position:absolute;left:7097;top:2337;width:329;height:640" coordorigin="7097,2337" coordsize="329,640">
              <v:shape style="position:absolute;left:7097;top:2337;width:329;height:640" coordorigin="7097,2337" coordsize="329,640" path="m7097,2976l7425,2337e" filled="false" stroked="true" strokeweight=".334pt" strokecolor="#6d6e71">
                <v:path arrowok="t"/>
              </v:shape>
            </v:group>
            <v:group style="position:absolute;left:7106;top:2330;width:345;height:671" coordorigin="7106,2330" coordsize="345,671">
              <v:shape style="position:absolute;left:7106;top:2330;width:345;height:671" coordorigin="7106,2330" coordsize="345,671" path="m7106,3000l7450,2330e" filled="false" stroked="true" strokeweight=".334pt" strokecolor="#6d6e71">
                <v:path arrowok="t"/>
              </v:shape>
            </v:group>
            <v:group style="position:absolute;left:7115;top:2324;width:359;height:699" coordorigin="7115,2324" coordsize="359,699">
              <v:shape style="position:absolute;left:7115;top:2324;width:359;height:699" coordorigin="7115,2324" coordsize="359,699" path="m7115,3023l7474,2324e" filled="false" stroked="true" strokeweight=".334pt" strokecolor="#6d6e71">
                <v:path arrowok="t"/>
              </v:shape>
            </v:group>
            <v:group style="position:absolute;left:7126;top:2320;width:373;height:725" coordorigin="7126,2320" coordsize="373,725">
              <v:shape style="position:absolute;left:7126;top:2320;width:373;height:725" coordorigin="7126,2320" coordsize="373,725" path="m7126,3045l7498,2320e" filled="false" stroked="true" strokeweight=".334pt" strokecolor="#6d6e71">
                <v:path arrowok="t"/>
              </v:shape>
            </v:group>
            <v:group style="position:absolute;left:7136;top:2317;width:384;height:748" coordorigin="7136,2317" coordsize="384,748">
              <v:shape style="position:absolute;left:7136;top:2317;width:384;height:748" coordorigin="7136,2317" coordsize="384,748" path="m7136,3065l7520,2317e" filled="false" stroked="true" strokeweight=".334pt" strokecolor="#6d6e71">
                <v:path arrowok="t"/>
              </v:shape>
            </v:group>
            <v:group style="position:absolute;left:7148;top:2316;width:395;height:769" coordorigin="7148,2316" coordsize="395,769">
              <v:shape style="position:absolute;left:7148;top:2316;width:395;height:769" coordorigin="7148,2316" coordsize="395,769" path="m7148,3084l7543,2316e" filled="false" stroked="true" strokeweight=".334pt" strokecolor="#6d6e71">
                <v:path arrowok="t"/>
              </v:shape>
            </v:group>
            <v:group style="position:absolute;left:7160;top:2315;width:405;height:788" coordorigin="7160,2315" coordsize="405,788">
              <v:shape style="position:absolute;left:7160;top:2315;width:405;height:788" coordorigin="7160,2315" coordsize="405,788" path="m7160,3102l7565,2315e" filled="false" stroked="true" strokeweight=".334pt" strokecolor="#6d6e71">
                <v:path arrowok="t"/>
              </v:shape>
            </v:group>
            <v:group style="position:absolute;left:7173;top:2315;width:414;height:805" coordorigin="7173,2315" coordsize="414,805">
              <v:shape style="position:absolute;left:7173;top:2315;width:414;height:805" coordorigin="7173,2315" coordsize="414,805" path="m7173,3120l7586,2315e" filled="false" stroked="true" strokeweight=".334pt" strokecolor="#6d6e71">
                <v:path arrowok="t"/>
              </v:shape>
            </v:group>
            <v:group style="position:absolute;left:7186;top:2316;width:422;height:821" coordorigin="7186,2316" coordsize="422,821">
              <v:shape style="position:absolute;left:7186;top:2316;width:422;height:821" coordorigin="7186,2316" coordsize="422,821" path="m7186,3136l7607,2316e" filled="false" stroked="true" strokeweight=".334pt" strokecolor="#6d6e71">
                <v:path arrowok="t"/>
              </v:shape>
            </v:group>
            <v:group style="position:absolute;left:7199;top:2318;width:429;height:835" coordorigin="7199,2318" coordsize="429,835">
              <v:shape style="position:absolute;left:7199;top:2318;width:429;height:835" coordorigin="7199,2318" coordsize="429,835" path="m7199,3152l7627,2318e" filled="false" stroked="true" strokeweight=".334pt" strokecolor="#6d6e71">
                <v:path arrowok="t"/>
              </v:shape>
            </v:group>
            <v:group style="position:absolute;left:7213;top:2320;width:435;height:847" coordorigin="7213,2320" coordsize="435,847">
              <v:shape style="position:absolute;left:7213;top:2320;width:435;height:847" coordorigin="7213,2320" coordsize="435,847" path="m7213,3166l7647,2320e" filled="false" stroked="true" strokeweight=".334pt" strokecolor="#6d6e71">
                <v:path arrowok="t"/>
              </v:shape>
            </v:group>
            <v:group style="position:absolute;left:7227;top:2323;width:441;height:858" coordorigin="7227,2323" coordsize="441,858">
              <v:shape style="position:absolute;left:7227;top:2323;width:441;height:858" coordorigin="7227,2323" coordsize="441,858" path="m7227,3181l7667,2323e" filled="false" stroked="true" strokeweight=".334pt" strokecolor="#6d6e71">
                <v:path arrowok="t"/>
              </v:shape>
            </v:group>
            <v:group style="position:absolute;left:7241;top:2327;width:445;height:867" coordorigin="7241,2327" coordsize="445,867">
              <v:shape style="position:absolute;left:7241;top:2327;width:445;height:867" coordorigin="7241,2327" coordsize="445,867" path="m7241,3194l7686,2327e" filled="false" stroked="true" strokeweight=".334pt" strokecolor="#6d6e71">
                <v:path arrowok="t"/>
              </v:shape>
            </v:group>
            <v:group style="position:absolute;left:7256;top:2332;width:449;height:875" coordorigin="7256,2332" coordsize="449,875">
              <v:shape style="position:absolute;left:7256;top:2332;width:449;height:875" coordorigin="7256,2332" coordsize="449,875" path="m7256,3206l7705,2332e" filled="false" stroked="true" strokeweight=".334pt" strokecolor="#6d6e71">
                <v:path arrowok="t"/>
              </v:shape>
            </v:group>
            <v:group style="position:absolute;left:7272;top:2338;width:453;height:881" coordorigin="7272,2338" coordsize="453,881">
              <v:shape style="position:absolute;left:7272;top:2338;width:453;height:881" coordorigin="7272,2338" coordsize="453,881" path="m7272,3218l7724,2338e" filled="false" stroked="true" strokeweight=".334pt" strokecolor="#6d6e71">
                <v:path arrowok="t"/>
              </v:shape>
            </v:group>
            <v:group style="position:absolute;left:7287;top:2344;width:455;height:886" coordorigin="7287,2344" coordsize="455,886">
              <v:shape style="position:absolute;left:7287;top:2344;width:455;height:886" coordorigin="7287,2344" coordsize="455,886" path="m7287,3229l7742,2344e" filled="false" stroked="true" strokeweight=".334pt" strokecolor="#6d6e71">
                <v:path arrowok="t"/>
              </v:shape>
            </v:group>
            <v:group style="position:absolute;left:7102;top:2463;width:328;height:449" coordorigin="7102,2463" coordsize="328,449">
              <v:shape style="position:absolute;left:7102;top:2463;width:328;height:449" coordorigin="7102,2463" coordsize="328,449" path="m7423,2526l7275,2526,7289,2527,7302,2531,7341,2578,7343,2592,7342,2608,7319,2672,7261,2745,7189,2819,7102,2900,7102,2912,7343,2912,7375,2837,7202,2837,7254,2794,7328,2729,7373,2683,7415,2624,7430,2558,7428,2540,7423,2526xe" filled="true" fillcolor="#231f20" stroked="false">
                <v:path arrowok="t"/>
                <v:fill type="solid"/>
              </v:shape>
              <v:shape style="position:absolute;left:7102;top:2463;width:328;height:449" coordorigin="7102,2463" coordsize="328,449" path="m7396,2791l7380,2791,7372,2803,7365,2814,7309,2836,7289,2837,7375,2837,7396,2791xe" filled="true" fillcolor="#231f20" stroked="false">
                <v:path arrowok="t"/>
                <v:fill type="solid"/>
              </v:shape>
              <v:shape style="position:absolute;left:7102;top:2463;width:328;height:449" coordorigin="7102,2463" coordsize="328,449" path="m7319,2463l7249,2482,7203,2528,7183,2570,7196,2576,7213,2554,7232,2538,7253,2529,7275,2526,7423,2526,7422,2523,7363,2470,7342,2464,7319,2463xe" filled="true" fillcolor="#231f20" stroked="false">
                <v:path arrowok="t"/>
                <v:fill type="solid"/>
              </v:shape>
            </v:group>
            <v:group style="position:absolute;left:7402;top:2463;width:349;height:466" coordorigin="7402,2463" coordsize="349,466">
              <v:shape style="position:absolute;left:7402;top:2463;width:349;height:466" coordorigin="7402,2463" coordsize="349,466" path="m7449,2847l7430,2847,7421,2851,7405,2865,7402,2873,7402,2895,7462,2928,7481,2929,7508,2927,7535,2922,7562,2914,7587,2902,7604,2892,7542,2892,7531,2891,7521,2888,7511,2884,7501,2877,7487,2867,7476,2859,7469,2854,7464,2851,7457,2849,7449,2847xe" filled="true" fillcolor="#231f20" stroked="false">
                <v:path arrowok="t"/>
                <v:fill type="solid"/>
              </v:shape>
              <v:shape style="position:absolute;left:7402;top:2463;width:349;height:466" coordorigin="7402,2463" coordsize="349,466" path="m7750,2463l7563,2463,7462,2654,7484,2656,7503,2659,7568,2691,7609,2757,7614,2796,7613,2818,7578,2879,7542,2892,7604,2892,7651,2852,7687,2784,7694,2736,7693,2717,7662,2645,7599,2601,7530,2583,7552,2542,7726,2542,7750,2463xe" filled="true" fillcolor="#231f20" stroked="false">
                <v:path arrowok="t"/>
                <v:fill type="solid"/>
              </v:shape>
            </v:group>
            <v:group style="position:absolute;left:7160;top:2960;width:69;height:80" coordorigin="7160,2960" coordsize="69,80">
              <v:shape style="position:absolute;left:7160;top:2960;width:69;height:80" coordorigin="7160,2960" coordsize="69,80" path="m7207,2960l7186,2960,7177,2963,7164,2978,7160,2987,7160,3012,7164,3022,7177,3036,7186,3039,7205,3039,7212,3037,7223,3029,7225,3026,7190,3026,7186,3024,7182,3020,7178,3016,7177,3009,7177,2990,7179,2983,7186,2975,7191,2973,7225,2973,7224,2971,7215,2963,7207,2960xe" filled="true" fillcolor="#231f20" stroked="false">
                <v:path arrowok="t"/>
                <v:fill type="solid"/>
              </v:shape>
              <v:shape style="position:absolute;left:7160;top:2960;width:69;height:80" coordorigin="7160,2960" coordsize="69,80" path="m7214,3010l7212,3015,7210,3020,7204,3025,7200,3026,7225,3026,7227,3023,7229,3015,7214,3010xe" filled="true" fillcolor="#231f20" stroked="false">
                <v:path arrowok="t"/>
                <v:fill type="solid"/>
              </v:shape>
              <v:shape style="position:absolute;left:7160;top:2960;width:69;height:80" coordorigin="7160,2960" coordsize="69,80" path="m7225,2973l7201,2973,7204,2974,7210,2979,7212,2982,7213,2986,7229,2982,7227,2976,7225,2973xe" filled="true" fillcolor="#231f20" stroked="false">
                <v:path arrowok="t"/>
                <v:fill type="solid"/>
              </v:shape>
            </v:group>
            <v:group style="position:absolute;left:7243;top:2961;width:60;height:78" coordorigin="7243,2961" coordsize="60,78">
              <v:shape style="position:absolute;left:7243;top:2961;width:60;height:78" coordorigin="7243,2961" coordsize="60,78" path="m7301,2961l7243,2961,7243,3038,7303,3038,7303,3025,7259,3025,7259,3004,7298,3004,7298,2991,7259,2991,7259,2974,7301,2974,7301,2961xe" filled="true" fillcolor="#231f20" stroked="false">
                <v:path arrowok="t"/>
                <v:fill type="solid"/>
              </v:shape>
            </v:group>
            <v:group style="position:absolute;left:7316;top:2961;width:63;height:78" coordorigin="7316,2961" coordsize="63,78">
              <v:shape style="position:absolute;left:7316;top:2961;width:63;height:78" coordorigin="7316,2961" coordsize="63,78" path="m7332,2961l7316,2961,7316,3038,7331,3038,7331,2988,7349,2988,7332,2961xe" filled="true" fillcolor="#231f20" stroked="false">
                <v:path arrowok="t"/>
                <v:fill type="solid"/>
              </v:shape>
              <v:shape style="position:absolute;left:7316;top:2961;width:63;height:78" coordorigin="7316,2961" coordsize="63,78" path="m7349,2988l7331,2988,7363,3038,7379,3038,7379,3013,7364,3013,7349,2988xe" filled="true" fillcolor="#231f20" stroked="false">
                <v:path arrowok="t"/>
                <v:fill type="solid"/>
              </v:shape>
              <v:shape style="position:absolute;left:7316;top:2961;width:63;height:78" coordorigin="7316,2961" coordsize="63,78" path="m7379,2961l7364,2961,7364,3013,7379,3013,7379,2961xe" filled="true" fillcolor="#231f20" stroked="false">
                <v:path arrowok="t"/>
                <v:fill type="solid"/>
              </v:shape>
            </v:group>
            <v:group style="position:absolute;left:7390;top:2961;width:63;height:78" coordorigin="7390,2961" coordsize="63,78">
              <v:shape style="position:absolute;left:7390;top:2961;width:63;height:78" coordorigin="7390,2961" coordsize="63,78" path="m7430,2974l7414,2974,7414,3038,7430,3038,7430,2974xe" filled="true" fillcolor="#231f20" stroked="false">
                <v:path arrowok="t"/>
                <v:fill type="solid"/>
              </v:shape>
              <v:shape style="position:absolute;left:7390;top:2961;width:63;height:78" coordorigin="7390,2961" coordsize="63,78" path="m7453,2961l7390,2961,7390,2974,7453,2974,7453,2961xe" filled="true" fillcolor="#231f20" stroked="false">
                <v:path arrowok="t"/>
                <v:fill type="solid"/>
              </v:shape>
            </v:group>
            <v:group style="position:absolute;left:7447;top:2961;width:80;height:78" coordorigin="7447,2961" coordsize="80,78">
              <v:shape style="position:absolute;left:7447;top:2961;width:80;height:78" coordorigin="7447,2961" coordsize="80,78" path="m7495,2961l7478,2961,7447,3038,7464,3038,7470,3021,7519,3021,7514,3008,7475,3008,7486,2979,7502,2979,7495,2961xe" filled="true" fillcolor="#231f20" stroked="false">
                <v:path arrowok="t"/>
                <v:fill type="solid"/>
              </v:shape>
              <v:shape style="position:absolute;left:7447;top:2961;width:80;height:78" coordorigin="7447,2961" coordsize="80,78" path="m7519,3021l7502,3021,7509,3038,7526,3038,7519,3021xe" filled="true" fillcolor="#231f20" stroked="false">
                <v:path arrowok="t"/>
                <v:fill type="solid"/>
              </v:shape>
              <v:shape style="position:absolute;left:7447;top:2961;width:80;height:78" coordorigin="7447,2961" coordsize="80,78" path="m7502,2979l7486,2979,7497,3008,7514,3008,7502,2979xe" filled="true" fillcolor="#231f20" stroked="false">
                <v:path arrowok="t"/>
                <v:fill type="solid"/>
              </v:shape>
            </v:group>
            <v:group style="position:absolute;left:7518;top:2961;width:74;height:78" coordorigin="7518,2961" coordsize="74,78">
              <v:shape style="position:absolute;left:7518;top:2961;width:74;height:78" coordorigin="7518,2961" coordsize="74,78" path="m7536,2961l7518,2961,7547,3038,7564,3038,7571,3018,7556,3018,7536,2961xe" filled="true" fillcolor="#231f20" stroked="false">
                <v:path arrowok="t"/>
                <v:fill type="solid"/>
              </v:shape>
              <v:shape style="position:absolute;left:7518;top:2961;width:74;height:78" coordorigin="7518,2961" coordsize="74,78" path="m7592,2961l7575,2961,7556,3018,7571,3018,7592,2961xe" filled="true" fillcolor="#231f20" stroked="false">
                <v:path arrowok="t"/>
                <v:fill type="solid"/>
              </v:shape>
            </v:group>
            <v:group style="position:absolute;left:7597;top:2960;width:77;height:80" coordorigin="7597,2960" coordsize="77,80">
              <v:shape style="position:absolute;left:7597;top:2960;width:77;height:80" coordorigin="7597,2960" coordsize="77,80" path="m7646,2960l7628,2960,7623,2961,7597,2992,7597,3012,7600,3022,7614,3036,7623,3039,7647,3039,7656,3036,7666,3026,7629,3026,7623,3024,7615,3015,7613,3008,7613,2991,7615,2984,7623,2975,7628,2973,7665,2973,7656,2963,7646,2960xe" filled="true" fillcolor="#231f20" stroked="false">
                <v:path arrowok="t"/>
                <v:fill type="solid"/>
              </v:shape>
              <v:shape style="position:absolute;left:7597;top:2960;width:77;height:80" coordorigin="7597,2960" coordsize="77,80" path="m7665,2973l7642,2973,7647,2975,7655,2984,7657,2991,7657,3008,7655,3015,7647,3024,7641,3026,7666,3026,7670,3022,7673,3012,7673,2987,7670,2977,7665,2973xe" filled="true" fillcolor="#231f20" stroked="false">
                <v:path arrowok="t"/>
                <v:fill type="solid"/>
              </v:shape>
            </v:group>
            <v:group style="position:absolute;left:7682;top:2960;width:65;height:80" coordorigin="7682,2960" coordsize="65,80">
              <v:shape style="position:absolute;left:7682;top:2960;width:65;height:80" coordorigin="7682,2960" coordsize="65,80" path="m7697,3012l7682,3013,7683,3022,7686,3028,7697,3037,7704,3040,7721,3040,7727,3039,7736,3035,7739,3032,7743,3026,7709,3026,7706,3025,7700,3020,7698,3017,7697,3012xe" filled="true" fillcolor="#231f20" stroked="false">
                <v:path arrowok="t"/>
                <v:fill type="solid"/>
              </v:shape>
              <v:shape style="position:absolute;left:7682;top:2960;width:65;height:80" coordorigin="7682,2960" coordsize="65,80" path="m7723,2960l7707,2960,7702,2961,7684,2987,7687,2993,7695,3000,7701,3002,7716,3006,7721,3007,7725,3009,7727,3010,7729,3012,7730,3014,7730,3019,7729,3021,7723,3025,7719,3026,7743,3026,7745,3024,7746,3020,7746,3011,7745,3007,7709,2988,7704,2987,7700,2984,7700,2982,7700,2978,7701,2977,7705,2974,7708,2973,7742,2973,7741,2970,7736,2966,7731,2962,7723,2960xe" filled="true" fillcolor="#231f20" stroked="false">
                <v:path arrowok="t"/>
                <v:fill type="solid"/>
              </v:shape>
              <v:shape style="position:absolute;left:7682;top:2960;width:65;height:80" coordorigin="7682,2960" coordsize="65,80" path="m7742,2973l7718,2973,7721,2973,7725,2977,7727,2980,7728,2984,7744,2983,7743,2976,7742,2973xe" filled="true" fillcolor="#231f20" stroked="false">
                <v:path arrowok="t"/>
                <v:fill type="solid"/>
              </v:shape>
            </v:group>
            <v:group style="position:absolute;left:7696;top:2653;width:292;height:457" coordorigin="7696,2653" coordsize="292,457">
              <v:shape style="position:absolute;left:7696;top:2653;width:292;height:457" coordorigin="7696,2653" coordsize="292,457" path="m7696,2653l7752,2682,7810,2714,7864,2749,7911,2788,7964,2858,7987,2923,7985,2981,7961,3031,7920,3069,7868,3096,7809,3110e" filled="false" stroked="true" strokeweight=".669pt" strokecolor="#231f20">
                <v:path arrowok="t"/>
              </v:shape>
              <v:shape style="position:absolute;left:7523;top:2458;width:484;height:671" type="#_x0000_t75" stroked="false">
                <v:imagedata r:id="rId49" o:title=""/>
              </v:shape>
            </v:group>
            <v:group style="position:absolute;left:7363;top:2971;width:555;height:221" coordorigin="7363,2971" coordsize="555,221">
              <v:shape style="position:absolute;left:7363;top:2971;width:555;height:221" coordorigin="7363,2971" coordsize="555,221" path="m7917,2971l7882,3032,7836,3086,7781,3130,7718,3163,7649,3184,7575,3191,7519,3187,7464,3175,7412,3154,7363,3125e" filled="false" stroked="true" strokeweight=".717pt" strokecolor="#231f20">
                <v:path arrowok="t"/>
              </v:shape>
            </v:group>
            <v:group style="position:absolute;left:7071;top:2315;width:1005;height:1005" coordorigin="7071,2315" coordsize="1005,1005">
              <v:shape style="position:absolute;left:7071;top:2315;width:1005;height:1005" coordorigin="7071,2315" coordsize="1005,1005" path="m7573,2315l7647,2320,7718,2336,7785,2361,7846,2395,7903,2438,7952,2487,7994,2543,8029,2605,8054,2672,8070,2743,8075,2817,8070,2891,8054,2962,8029,3028,7994,3090,7952,3146,7903,3196,7846,3238,7785,3272,7718,3298,7647,3313,7573,3319,7499,3313,7428,3298,7361,3272,7300,3238,7244,3196,7194,3146,7152,3090,7118,3028,7092,2962,7076,2891,7071,2817,7076,2743,7092,2672,7118,2605,7152,2543,7194,2487,7244,2438,7300,2395,7361,2361,7428,2336,7499,2320,7573,2315xe" filled="false" stroked="true" strokeweight=".567pt" strokecolor="#231f20">
                <v:path arrowok="t"/>
              </v:shape>
              <v:shape style="position:absolute;left:7416;top:3142;width:326;height:132" type="#_x0000_t75" stroked="false">
                <v:imagedata r:id="rId48" o:title=""/>
              </v:shape>
            </v:group>
            <v:group style="position:absolute;left:8152;top:2315;width:1005;height:1005" coordorigin="8152,2315" coordsize="1005,1005">
              <v:shape style="position:absolute;left:8152;top:2315;width:1005;height:1005" coordorigin="8152,2315" coordsize="1005,1005" path="m8654,2315l8580,2320,8509,2336,8443,2361,8381,2395,8325,2438,8275,2487,8233,2543,8199,2605,8173,2672,8157,2743,8152,2817,8157,2891,8173,2962,8199,3028,8233,3090,8275,3146,8325,3196,8381,3238,8443,3272,8509,3298,8580,3313,8654,3319,8728,3313,8799,3298,8866,3272,8928,3238,8984,3196,9033,3146,9075,3090,9110,3028,9135,2962,9151,2891,9156,2817,9151,2743,9135,2672,9110,2605,9075,2543,9033,2487,8984,2438,8928,2395,8866,2361,8799,2336,8728,2320,8654,2315xe" filled="true" fillcolor="#d1d3d4" stroked="false">
                <v:path arrowok="t"/>
                <v:fill type="solid"/>
              </v:shape>
            </v:group>
            <v:group style="position:absolute;left:8152;top:2315;width:1005;height:1005" coordorigin="8152,2315" coordsize="1005,1005">
              <v:shape style="position:absolute;left:8152;top:2315;width:1005;height:1005" coordorigin="8152,2315" coordsize="1005,1005" path="m8654,2315l8728,2320,8799,2336,8866,2361,8928,2395,8984,2438,9033,2487,9075,2543,9110,2605,9135,2672,9151,2743,9156,2817,9151,2891,9135,2962,9110,3028,9075,3090,9033,3146,8984,3196,8928,3238,8866,3272,8799,3298,8728,3313,8654,3319,8580,3313,8509,3298,8443,3272,8381,3238,8325,3196,8275,3146,8233,3090,8199,3028,8173,2962,8157,2891,8152,2817,8157,2743,8173,2672,8199,2605,8233,2543,8275,2487,8325,2438,8381,2395,8443,2361,8509,2336,8580,2320,8654,2315xe" filled="false" stroked="true" strokeweight=".425pt" strokecolor="#231f20">
                <v:path arrowok="t"/>
              </v:shape>
            </v:group>
            <v:group style="position:absolute;left:8384;top:2351;width:457;height:890" coordorigin="8384,2351" coordsize="457,890">
              <v:shape style="position:absolute;left:8384;top:2351;width:457;height:890" coordorigin="8384,2351" coordsize="457,890" path="m8384,3240l8841,2351e" filled="false" stroked="true" strokeweight=".334pt" strokecolor="#6d6e71">
                <v:path arrowok="t"/>
              </v:shape>
            </v:group>
            <v:group style="position:absolute;left:8163;top:2478;width:122;height:237" coordorigin="8163,2478" coordsize="122,237">
              <v:shape style="position:absolute;left:8163;top:2478;width:122;height:237" coordorigin="8163,2478" coordsize="122,237" path="m8163,2714l8284,2478e" filled="false" stroked="true" strokeweight=".334pt" strokecolor="#6d6e71">
                <v:path arrowok="t"/>
              </v:shape>
            </v:group>
            <v:group style="position:absolute;left:8154;top:2436;width:173;height:337" coordorigin="8154,2436" coordsize="173,337">
              <v:shape style="position:absolute;left:8154;top:2436;width:173;height:337" coordorigin="8154,2436" coordsize="173,337" path="m8154,2772l8327,2436e" filled="false" stroked="true" strokeweight=".334pt" strokecolor="#6d6e71">
                <v:path arrowok="t"/>
              </v:shape>
            </v:group>
            <v:group style="position:absolute;left:8152;top:2408;width:211;height:410" coordorigin="8152,2408" coordsize="211,410">
              <v:shape style="position:absolute;left:8152;top:2408;width:211;height:410" coordorigin="8152,2408" coordsize="211,410" path="m8152,2818l8363,2408e" filled="false" stroked="true" strokeweight=".334pt" strokecolor="#6d6e71">
                <v:path arrowok="t"/>
              </v:shape>
            </v:group>
            <v:group style="position:absolute;left:8154;top:2387;width:242;height:470" coordorigin="8154,2387" coordsize="242,470">
              <v:shape style="position:absolute;left:8154;top:2387;width:242;height:470" coordorigin="8154,2387" coordsize="242,470" path="m8154,2856l8395,2387e" filled="false" stroked="true" strokeweight=".334pt" strokecolor="#6d6e71">
                <v:path arrowok="t"/>
              </v:shape>
            </v:group>
            <v:group style="position:absolute;left:8157;top:2370;width:268;height:521" coordorigin="8157,2370" coordsize="268,521">
              <v:shape style="position:absolute;left:8157;top:2370;width:268;height:521" coordorigin="8157,2370" coordsize="268,521" path="m8157,2891l8425,2370e" filled="false" stroked="true" strokeweight=".334pt" strokecolor="#6d6e71">
                <v:path arrowok="t"/>
              </v:shape>
            </v:group>
            <v:group style="position:absolute;left:8163;top:2357;width:291;height:565" coordorigin="8163,2357" coordsize="291,565">
              <v:shape style="position:absolute;left:8163;top:2357;width:291;height:565" coordorigin="8163,2357" coordsize="291,565" path="m8163,2921l8453,2357e" filled="false" stroked="true" strokeweight=".334pt" strokecolor="#6d6e71">
                <v:path arrowok="t"/>
              </v:shape>
            </v:group>
            <v:group style="position:absolute;left:8170;top:2346;width:311;height:605" coordorigin="8170,2346" coordsize="311,605">
              <v:shape style="position:absolute;left:8170;top:2346;width:311;height:605" coordorigin="8170,2346" coordsize="311,605" path="m8170,2950l8480,2346e" filled="false" stroked="true" strokeweight=".334pt" strokecolor="#6d6e71">
                <v:path arrowok="t"/>
              </v:shape>
            </v:group>
            <v:group style="position:absolute;left:8178;top:2337;width:329;height:640" coordorigin="8178,2337" coordsize="329,640">
              <v:shape style="position:absolute;left:8178;top:2337;width:329;height:640" coordorigin="8178,2337" coordsize="329,640" path="m8178,2976l8506,2337e" filled="false" stroked="true" strokeweight=".334pt" strokecolor="#6d6e71">
                <v:path arrowok="t"/>
              </v:shape>
            </v:group>
            <v:group style="position:absolute;left:8187;top:2330;width:345;height:671" coordorigin="8187,2330" coordsize="345,671">
              <v:shape style="position:absolute;left:8187;top:2330;width:345;height:671" coordorigin="8187,2330" coordsize="345,671" path="m8187,3000l8531,2330e" filled="false" stroked="true" strokeweight=".334pt" strokecolor="#6d6e71">
                <v:path arrowok="t"/>
              </v:shape>
            </v:group>
            <v:group style="position:absolute;left:8196;top:2324;width:359;height:699" coordorigin="8196,2324" coordsize="359,699">
              <v:shape style="position:absolute;left:8196;top:2324;width:359;height:699" coordorigin="8196,2324" coordsize="359,699" path="m8196,3023l8555,2324e" filled="false" stroked="true" strokeweight=".334pt" strokecolor="#6d6e71">
                <v:path arrowok="t"/>
              </v:shape>
            </v:group>
            <v:group style="position:absolute;left:8207;top:2320;width:373;height:725" coordorigin="8207,2320" coordsize="373,725">
              <v:shape style="position:absolute;left:8207;top:2320;width:373;height:725" coordorigin="8207,2320" coordsize="373,725" path="m8207,3045l8579,2320e" filled="false" stroked="true" strokeweight=".334pt" strokecolor="#6d6e71">
                <v:path arrowok="t"/>
              </v:shape>
            </v:group>
            <v:group style="position:absolute;left:8218;top:2317;width:384;height:748" coordorigin="8218,2317" coordsize="384,748">
              <v:shape style="position:absolute;left:8218;top:2317;width:384;height:748" coordorigin="8218,2317" coordsize="384,748" path="m8218,3065l8602,2317e" filled="false" stroked="true" strokeweight=".334pt" strokecolor="#6d6e71">
                <v:path arrowok="t"/>
              </v:shape>
            </v:group>
            <v:group style="position:absolute;left:8229;top:2316;width:395;height:769" coordorigin="8229,2316" coordsize="395,769">
              <v:shape style="position:absolute;left:8229;top:2316;width:395;height:769" coordorigin="8229,2316" coordsize="395,769" path="m8229,3084l8624,2316e" filled="false" stroked="true" strokeweight=".334pt" strokecolor="#6d6e71">
                <v:path arrowok="t"/>
              </v:shape>
            </v:group>
            <v:group style="position:absolute;left:8241;top:2315;width:405;height:788" coordorigin="8241,2315" coordsize="405,788">
              <v:shape style="position:absolute;left:8241;top:2315;width:405;height:788" coordorigin="8241,2315" coordsize="405,788" path="m8241,3102l8646,2315e" filled="false" stroked="true" strokeweight=".334pt" strokecolor="#6d6e71">
                <v:path arrowok="t"/>
              </v:shape>
            </v:group>
            <v:group style="position:absolute;left:8254;top:2315;width:414;height:805" coordorigin="8254,2315" coordsize="414,805">
              <v:shape style="position:absolute;left:8254;top:2315;width:414;height:805" coordorigin="8254,2315" coordsize="414,805" path="m8254,3120l8667,2315e" filled="false" stroked="true" strokeweight=".334pt" strokecolor="#6d6e71">
                <v:path arrowok="t"/>
              </v:shape>
            </v:group>
            <v:group style="position:absolute;left:8267;top:2316;width:422;height:821" coordorigin="8267,2316" coordsize="422,821">
              <v:shape style="position:absolute;left:8267;top:2316;width:422;height:821" coordorigin="8267,2316" coordsize="422,821" path="m8267,3136l8688,2316e" filled="false" stroked="true" strokeweight=".334pt" strokecolor="#6d6e71">
                <v:path arrowok="t"/>
              </v:shape>
            </v:group>
            <v:group style="position:absolute;left:8280;top:2318;width:429;height:835" coordorigin="8280,2318" coordsize="429,835">
              <v:shape style="position:absolute;left:8280;top:2318;width:429;height:835" coordorigin="8280,2318" coordsize="429,835" path="m8280,3152l8709,2318e" filled="false" stroked="true" strokeweight=".334pt" strokecolor="#6d6e71">
                <v:path arrowok="t"/>
              </v:shape>
            </v:group>
            <v:group style="position:absolute;left:8294;top:2320;width:435;height:847" coordorigin="8294,2320" coordsize="435,847">
              <v:shape style="position:absolute;left:8294;top:2320;width:435;height:847" coordorigin="8294,2320" coordsize="435,847" path="m8294,3166l8729,2320e" filled="false" stroked="true" strokeweight=".334pt" strokecolor="#6d6e71">
                <v:path arrowok="t"/>
              </v:shape>
            </v:group>
            <v:group style="position:absolute;left:8308;top:2323;width:441;height:858" coordorigin="8308,2323" coordsize="441,858">
              <v:shape style="position:absolute;left:8308;top:2323;width:441;height:858" coordorigin="8308,2323" coordsize="441,858" path="m8308,3181l8748,2323e" filled="false" stroked="true" strokeweight=".334pt" strokecolor="#6d6e71">
                <v:path arrowok="t"/>
              </v:shape>
            </v:group>
            <v:group style="position:absolute;left:8323;top:2327;width:445;height:867" coordorigin="8323,2327" coordsize="445,867">
              <v:shape style="position:absolute;left:8323;top:2327;width:445;height:867" coordorigin="8323,2327" coordsize="445,867" path="m8323,3194l8768,2327e" filled="false" stroked="true" strokeweight=".334pt" strokecolor="#6d6e71">
                <v:path arrowok="t"/>
              </v:shape>
            </v:group>
            <v:group style="position:absolute;left:8338;top:2332;width:449;height:875" coordorigin="8338,2332" coordsize="449,875">
              <v:shape style="position:absolute;left:8338;top:2332;width:449;height:875" coordorigin="8338,2332" coordsize="449,875" path="m8338,3206l8787,2332e" filled="false" stroked="true" strokeweight=".334pt" strokecolor="#6d6e71">
                <v:path arrowok="t"/>
              </v:shape>
            </v:group>
            <v:group style="position:absolute;left:8353;top:2338;width:453;height:881" coordorigin="8353,2338" coordsize="453,881">
              <v:shape style="position:absolute;left:8353;top:2338;width:453;height:881" coordorigin="8353,2338" coordsize="453,881" path="m8353,3218l8805,2338e" filled="false" stroked="true" strokeweight=".334pt" strokecolor="#6d6e71">
                <v:path arrowok="t"/>
              </v:shape>
            </v:group>
            <v:group style="position:absolute;left:8369;top:2344;width:455;height:886" coordorigin="8369,2344" coordsize="455,886">
              <v:shape style="position:absolute;left:8369;top:2344;width:455;height:886" coordorigin="8369,2344" coordsize="455,886" path="m8369,3229l8823,2344e" filled="false" stroked="true" strokeweight=".334pt" strokecolor="#6d6e71">
                <v:path arrowok="t"/>
              </v:shape>
            </v:group>
            <v:group style="position:absolute;left:8183;top:2463;width:328;height:449" coordorigin="8183,2463" coordsize="328,449">
              <v:shape style="position:absolute;left:8183;top:2463;width:328;height:449" coordorigin="8183,2463" coordsize="328,449" path="m8504,2526l8356,2526,8370,2527,8383,2531,8422,2578,8424,2592,8423,2608,8400,2672,8342,2745,8270,2819,8183,2900,8183,2912,8424,2912,8457,2837,8283,2837,8335,2794,8409,2729,8454,2683,8496,2624,8511,2558,8509,2540,8504,2526xe" filled="true" fillcolor="#231f20" stroked="false">
                <v:path arrowok="t"/>
                <v:fill type="solid"/>
              </v:shape>
              <v:shape style="position:absolute;left:8183;top:2463;width:328;height:449" coordorigin="8183,2463" coordsize="328,449" path="m8477,2791l8461,2791,8454,2803,8446,2814,8390,2836,8371,2837,8457,2837,8477,2791xe" filled="true" fillcolor="#231f20" stroked="false">
                <v:path arrowok="t"/>
                <v:fill type="solid"/>
              </v:shape>
              <v:shape style="position:absolute;left:8183;top:2463;width:328;height:449" coordorigin="8183,2463" coordsize="328,449" path="m8400,2463l8330,2482,8285,2528,8265,2570,8277,2576,8294,2554,8313,2538,8334,2529,8356,2526,8504,2526,8503,2523,8444,2470,8423,2464,8400,2463xe" filled="true" fillcolor="#231f20" stroked="false">
                <v:path arrowok="t"/>
                <v:fill type="solid"/>
              </v:shape>
            </v:group>
            <v:group style="position:absolute;left:8483;top:2463;width:349;height:466" coordorigin="8483,2463" coordsize="349,466">
              <v:shape style="position:absolute;left:8483;top:2463;width:349;height:466" coordorigin="8483,2463" coordsize="349,466" path="m8530,2847l8511,2847,8502,2851,8487,2865,8483,2873,8483,2895,8543,2928,8562,2929,8590,2927,8617,2922,8643,2914,8669,2902,8685,2892,8623,2892,8612,2891,8602,2888,8592,2884,8582,2877,8568,2867,8557,2859,8550,2854,8545,2851,8538,2849,8530,2847xe" filled="true" fillcolor="#231f20" stroked="false">
                <v:path arrowok="t"/>
                <v:fill type="solid"/>
              </v:shape>
              <v:shape style="position:absolute;left:8483;top:2463;width:349;height:466" coordorigin="8483,2463" coordsize="349,466" path="m8831,2463l8644,2463,8544,2654,8565,2656,8584,2659,8649,2691,8690,2757,8695,2796,8694,2818,8660,2879,8623,2892,8685,2892,8732,2852,8769,2784,8776,2736,8774,2717,8743,2645,8680,2601,8612,2583,8633,2542,8807,2542,8831,2463xe" filled="true" fillcolor="#231f20" stroked="false">
                <v:path arrowok="t"/>
                <v:fill type="solid"/>
              </v:shape>
            </v:group>
            <v:group style="position:absolute;left:8241;top:2960;width:69;height:80" coordorigin="8241,2960" coordsize="69,80">
              <v:shape style="position:absolute;left:8241;top:2960;width:69;height:80" coordorigin="8241,2960" coordsize="69,80" path="m8288,2960l8267,2960,8258,2963,8245,2978,8241,2987,8241,3012,8245,3022,8258,3036,8267,3039,8286,3039,8293,3037,8304,3029,8306,3026,8271,3026,8267,3024,8263,3020,8260,3016,8258,3009,8258,2990,8260,2983,8267,2975,8272,2973,8306,2973,8305,2971,8296,2963,8288,2960xe" filled="true" fillcolor="#231f20" stroked="false">
                <v:path arrowok="t"/>
                <v:fill type="solid"/>
              </v:shape>
              <v:shape style="position:absolute;left:8241;top:2960;width:69;height:80" coordorigin="8241,2960" coordsize="69,80" path="m8295,3010l8293,3015,8291,3020,8285,3025,8281,3026,8306,3026,8308,3023,8310,3015,8295,3010xe" filled="true" fillcolor="#231f20" stroked="false">
                <v:path arrowok="t"/>
                <v:fill type="solid"/>
              </v:shape>
              <v:shape style="position:absolute;left:8241;top:2960;width:69;height:80" coordorigin="8241,2960" coordsize="69,80" path="m8306,2973l8282,2973,8285,2974,8291,2979,8293,2982,8294,2986,8310,2982,8308,2976,8306,2973xe" filled="true" fillcolor="#231f20" stroked="false">
                <v:path arrowok="t"/>
                <v:fill type="solid"/>
              </v:shape>
            </v:group>
            <v:group style="position:absolute;left:8324;top:2961;width:60;height:78" coordorigin="8324,2961" coordsize="60,78">
              <v:shape style="position:absolute;left:8324;top:2961;width:60;height:78" coordorigin="8324,2961" coordsize="60,78" path="m8382,2961l8324,2961,8324,3038,8384,3038,8384,3025,8340,3025,8340,3004,8379,3004,8379,2991,8340,2991,8340,2974,8382,2974,8382,2961xe" filled="true" fillcolor="#231f20" stroked="false">
                <v:path arrowok="t"/>
                <v:fill type="solid"/>
              </v:shape>
            </v:group>
            <v:group style="position:absolute;left:8397;top:2961;width:63;height:78" coordorigin="8397,2961" coordsize="63,78">
              <v:shape style="position:absolute;left:8397;top:2961;width:63;height:78" coordorigin="8397,2961" coordsize="63,78" path="m8413,2961l8397,2961,8397,3038,8412,3038,8412,2988,8430,2988,8413,2961xe" filled="true" fillcolor="#231f20" stroked="false">
                <v:path arrowok="t"/>
                <v:fill type="solid"/>
              </v:shape>
              <v:shape style="position:absolute;left:8397;top:2961;width:63;height:78" coordorigin="8397,2961" coordsize="63,78" path="m8430,2988l8412,2988,8444,3038,8460,3038,8460,3013,8445,3013,8430,2988xe" filled="true" fillcolor="#231f20" stroked="false">
                <v:path arrowok="t"/>
                <v:fill type="solid"/>
              </v:shape>
              <v:shape style="position:absolute;left:8397;top:2961;width:63;height:78" coordorigin="8397,2961" coordsize="63,78" path="m8460,2961l8445,2961,8445,3013,8460,3013,8460,2961xe" filled="true" fillcolor="#231f20" stroked="false">
                <v:path arrowok="t"/>
                <v:fill type="solid"/>
              </v:shape>
            </v:group>
            <v:group style="position:absolute;left:8471;top:2961;width:63;height:78" coordorigin="8471,2961" coordsize="63,78">
              <v:shape style="position:absolute;left:8471;top:2961;width:63;height:78" coordorigin="8471,2961" coordsize="63,78" path="m8511,2974l8495,2974,8495,3038,8511,3038,8511,2974xe" filled="true" fillcolor="#231f20" stroked="false">
                <v:path arrowok="t"/>
                <v:fill type="solid"/>
              </v:shape>
              <v:shape style="position:absolute;left:8471;top:2961;width:63;height:78" coordorigin="8471,2961" coordsize="63,78" path="m8534,2961l8471,2961,8471,2974,8534,2974,8534,2961xe" filled="true" fillcolor="#231f20" stroked="false">
                <v:path arrowok="t"/>
                <v:fill type="solid"/>
              </v:shape>
            </v:group>
            <v:group style="position:absolute;left:8528;top:2961;width:80;height:78" coordorigin="8528,2961" coordsize="80,78">
              <v:shape style="position:absolute;left:8528;top:2961;width:80;height:78" coordorigin="8528,2961" coordsize="80,78" path="m8576,2961l8559,2961,8528,3038,8545,3038,8551,3021,8600,3021,8595,3008,8556,3008,8567,2979,8583,2979,8576,2961xe" filled="true" fillcolor="#231f20" stroked="false">
                <v:path arrowok="t"/>
                <v:fill type="solid"/>
              </v:shape>
              <v:shape style="position:absolute;left:8528;top:2961;width:80;height:78" coordorigin="8528,2961" coordsize="80,78" path="m8600,3021l8583,3021,8590,3038,8607,3038,8600,3021xe" filled="true" fillcolor="#231f20" stroked="false">
                <v:path arrowok="t"/>
                <v:fill type="solid"/>
              </v:shape>
              <v:shape style="position:absolute;left:8528;top:2961;width:80;height:78" coordorigin="8528,2961" coordsize="80,78" path="m8583,2979l8567,2979,8578,3008,8595,3008,8583,2979xe" filled="true" fillcolor="#231f20" stroked="false">
                <v:path arrowok="t"/>
                <v:fill type="solid"/>
              </v:shape>
            </v:group>
            <v:group style="position:absolute;left:8599;top:2961;width:74;height:78" coordorigin="8599,2961" coordsize="74,78">
              <v:shape style="position:absolute;left:8599;top:2961;width:74;height:78" coordorigin="8599,2961" coordsize="74,78" path="m8617,2961l8599,2961,8628,3038,8645,3038,8652,3018,8637,3018,8617,2961xe" filled="true" fillcolor="#231f20" stroked="false">
                <v:path arrowok="t"/>
                <v:fill type="solid"/>
              </v:shape>
              <v:shape style="position:absolute;left:8599;top:2961;width:74;height:78" coordorigin="8599,2961" coordsize="74,78" path="m8673,2961l8656,2961,8637,3018,8652,3018,8673,2961xe" filled="true" fillcolor="#231f20" stroked="false">
                <v:path arrowok="t"/>
                <v:fill type="solid"/>
              </v:shape>
            </v:group>
            <v:group style="position:absolute;left:8678;top:2960;width:77;height:80" coordorigin="8678,2960" coordsize="77,80">
              <v:shape style="position:absolute;left:8678;top:2960;width:77;height:80" coordorigin="8678,2960" coordsize="77,80" path="m8728,2960l8710,2960,8704,2961,8678,2992,8678,3012,8681,3022,8695,3036,8704,3039,8728,3039,8737,3036,8747,3026,8710,3026,8705,3024,8696,3015,8694,3008,8694,2991,8696,2984,8704,2975,8710,2973,8747,2973,8737,2963,8728,2960xe" filled="true" fillcolor="#231f20" stroked="false">
                <v:path arrowok="t"/>
                <v:fill type="solid"/>
              </v:shape>
              <v:shape style="position:absolute;left:8678;top:2960;width:77;height:80" coordorigin="8678,2960" coordsize="77,80" path="m8747,2973l8723,2973,8728,2975,8736,2984,8738,2991,8738,3008,8736,3015,8728,3024,8722,3026,8747,3026,8751,3022,8754,3012,8754,2987,8751,2977,8747,2973xe" filled="true" fillcolor="#231f20" stroked="false">
                <v:path arrowok="t"/>
                <v:fill type="solid"/>
              </v:shape>
            </v:group>
            <v:group style="position:absolute;left:8763;top:2960;width:65;height:80" coordorigin="8763,2960" coordsize="65,80">
              <v:shape style="position:absolute;left:8763;top:2960;width:65;height:80" coordorigin="8763,2960" coordsize="65,80" path="m8778,3012l8763,3013,8764,3022,8767,3028,8778,3037,8785,3040,8802,3040,8808,3039,8817,3035,8821,3032,8824,3026,8791,3026,8787,3025,8781,3020,8779,3017,8778,3012xe" filled="true" fillcolor="#231f20" stroked="false">
                <v:path arrowok="t"/>
                <v:fill type="solid"/>
              </v:shape>
              <v:shape style="position:absolute;left:8763;top:2960;width:65;height:80" coordorigin="8763,2960" coordsize="65,80" path="m8804,2960l8788,2960,8783,2961,8766,2987,8768,2993,8776,3000,8782,3002,8797,3006,8802,3007,8806,3009,8808,3010,8810,3012,8811,3014,8811,3019,8810,3021,8804,3025,8801,3026,8824,3026,8826,3024,8827,3020,8827,3011,8826,3007,8790,2988,8785,2987,8782,2984,8781,2982,8781,2978,8782,2977,8786,2974,8790,2973,8823,2973,8822,2970,8817,2966,8812,2962,8804,2960xe" filled="true" fillcolor="#231f20" stroked="false">
                <v:path arrowok="t"/>
                <v:fill type="solid"/>
              </v:shape>
              <v:shape style="position:absolute;left:8763;top:2960;width:65;height:80" coordorigin="8763,2960" coordsize="65,80" path="m8823,2973l8799,2973,8802,2973,8807,2977,8808,2980,8809,2984,8825,2983,8824,2976,8823,2973xe" filled="true" fillcolor="#231f20" stroked="false">
                <v:path arrowok="t"/>
                <v:fill type="solid"/>
              </v:shape>
            </v:group>
            <v:group style="position:absolute;left:8777;top:2653;width:292;height:457" coordorigin="8777,2653" coordsize="292,457">
              <v:shape style="position:absolute;left:8777;top:2653;width:292;height:457" coordorigin="8777,2653" coordsize="292,457" path="m8777,2653l8834,2682,8891,2714,8946,2749,8992,2788,9046,2858,9069,2923,9066,2981,9042,3031,9002,3069,8949,3096,8890,3110e" filled="false" stroked="true" strokeweight=".669pt" strokecolor="#231f20">
                <v:path arrowok="t"/>
              </v:shape>
              <v:shape style="position:absolute;left:8604;top:2458;width:484;height:671" type="#_x0000_t75" stroked="false">
                <v:imagedata r:id="rId50" o:title=""/>
              </v:shape>
            </v:group>
            <v:group style="position:absolute;left:8444;top:2971;width:555;height:221" coordorigin="8444,2971" coordsize="555,221">
              <v:shape style="position:absolute;left:8444;top:2971;width:555;height:221" coordorigin="8444,2971" coordsize="555,221" path="m8998,2971l8963,3032,8917,3086,8862,3130,8800,3163,8731,3184,8657,3191,8600,3187,8545,3175,8493,3154,8444,3125e" filled="false" stroked="true" strokeweight=".717pt" strokecolor="#231f20">
                <v:path arrowok="t"/>
              </v:shape>
            </v:group>
            <v:group style="position:absolute;left:8152;top:2315;width:1005;height:1005" coordorigin="8152,2315" coordsize="1005,1005">
              <v:shape style="position:absolute;left:8152;top:2315;width:1005;height:1005" coordorigin="8152,2315" coordsize="1005,1005" path="m8654,2315l8728,2320,8799,2336,8866,2361,8928,2395,8984,2438,9033,2487,9075,2543,9110,2605,9135,2672,9151,2743,9156,2817,9151,2891,9135,2962,9110,3028,9075,3090,9033,3146,8984,3196,8928,3238,8866,3272,8799,3298,8728,3313,8654,3319,8580,3313,8509,3298,8443,3272,8381,3238,8325,3196,8275,3146,8233,3090,8199,3028,8173,2962,8157,2891,8152,2817,8157,2743,8173,2672,8199,2605,8233,2543,8275,2487,8325,2438,8381,2395,8443,2361,8509,2336,8580,2320,8654,2315xe" filled="false" stroked="true" strokeweight=".567pt" strokecolor="#231f20">
                <v:path arrowok="t"/>
              </v:shape>
              <v:shape style="position:absolute;left:8497;top:3142;width:326;height:132" type="#_x0000_t75" stroked="false">
                <v:imagedata r:id="rId48" o:title=""/>
              </v:shape>
            </v:group>
            <w10:wrap type="topAndBottom"/>
          </v:group>
        </w:pict>
      </w:r>
    </w:p>
    <w:p>
      <w:pPr>
        <w:spacing w:line="240" w:lineRule="auto" w:before="11"/>
        <w:rPr>
          <w:rFonts w:ascii="Arial" w:hAnsi="Arial" w:cs="Arial" w:eastAsia="Arial" w:hint="default"/>
          <w:sz w:val="13"/>
          <w:szCs w:val="13"/>
        </w:rPr>
      </w:pPr>
    </w:p>
    <w:p>
      <w:pPr>
        <w:pStyle w:val="BodyText"/>
        <w:spacing w:line="240" w:lineRule="auto" w:before="72"/>
        <w:ind w:right="0"/>
        <w:jc w:val="left"/>
      </w:pPr>
      <w:r>
        <w:rPr/>
        <w:pict>
          <v:group style="position:absolute;margin-left:62.252102pt;margin-top:-107.714119pt;width:46.65pt;height:46.65pt;mso-position-horizontal-relative:page;mso-position-vertical-relative:paragraph;z-index:-65824" coordorigin="1245,-2154" coordsize="933,933">
            <v:group style="position:absolute;left:1251;top:-2148;width:921;height:921" coordorigin="1251,-2148" coordsize="921,921">
              <v:shape style="position:absolute;left:1251;top:-2148;width:921;height:921" coordorigin="1251,-2148" coordsize="921,921" path="m1711,-2148l1637,-2142,1566,-2125,1500,-2097,1440,-2059,1386,-2013,1340,-1960,1302,-1899,1275,-1833,1257,-1763,1251,-1688,1257,-1613,1275,-1542,1302,-1476,1340,-1416,1386,-1362,1440,-1316,1500,-1279,1566,-1251,1637,-1234,1711,-1228,1786,-1234,1857,-1251,1923,-1279,1983,-1316,2037,-1362,2083,-1416,2120,-1476,2148,-1542,2166,-1613,2172,-1688,2166,-1763,2148,-1833,2120,-1899,2083,-1960,2037,-2013,1983,-2059,1923,-2097,1857,-2125,1786,-2142,1711,-2148xe" filled="true" fillcolor="#d1d3d4" stroked="false">
                <v:path arrowok="t"/>
                <v:fill type="solid"/>
              </v:shape>
            </v:group>
            <v:group style="position:absolute;left:1251;top:-2148;width:921;height:921" coordorigin="1251,-2148" coordsize="921,921">
              <v:shape style="position:absolute;left:1251;top:-2148;width:921;height:921" coordorigin="1251,-2148" coordsize="921,921" path="m1711,-2148l1786,-2142,1857,-2125,1923,-2097,1983,-2059,2037,-2013,2083,-1960,2120,-1899,2148,-1833,2166,-1763,2172,-1688,2166,-1613,2148,-1542,2120,-1476,2083,-1416,2037,-1362,1983,-1316,1923,-1279,1857,-1251,1786,-1234,1711,-1228,1637,-1234,1566,-1251,1500,-1279,1440,-1316,1386,-1362,1340,-1416,1302,-1476,1275,-1542,1257,-1613,1251,-1688,1257,-1763,1275,-1833,1302,-1899,1340,-1960,1386,-2013,1440,-2059,1500,-2097,1566,-2125,1637,-2142,1711,-2148xe" filled="false" stroked="true" strokeweight=".425pt" strokecolor="#231f20">
                <v:path arrowok="t"/>
              </v:shape>
            </v:group>
            <v:group style="position:absolute;left:1464;top:-2115;width:419;height:816" coordorigin="1464,-2115" coordsize="419,816">
              <v:shape style="position:absolute;left:1464;top:-2115;width:419;height:816" coordorigin="1464,-2115" coordsize="419,816" path="m1464,-1300l1883,-2115e" filled="false" stroked="true" strokeweight=".306pt" strokecolor="#6d6e71">
                <v:path arrowok="t"/>
              </v:shape>
            </v:group>
            <v:group style="position:absolute;left:1261;top:-1999;width:112;height:217" coordorigin="1261,-1999" coordsize="112,217">
              <v:shape style="position:absolute;left:1261;top:-1999;width:112;height:217" coordorigin="1261,-1999" coordsize="112,217" path="m1261,-1782l1372,-1999e" filled="false" stroked="true" strokeweight=".306pt" strokecolor="#6d6e71">
                <v:path arrowok="t"/>
              </v:shape>
            </v:group>
            <v:group style="position:absolute;left:1253;top:-2037;width:159;height:309" coordorigin="1253,-2037" coordsize="159,309">
              <v:shape style="position:absolute;left:1253;top:-2037;width:159;height:309" coordorigin="1253,-2037" coordsize="159,309" path="m1253,-1729l1411,-2037e" filled="false" stroked="true" strokeweight=".306pt" strokecolor="#6d6e71">
                <v:path arrowok="t"/>
              </v:shape>
            </v:group>
            <v:group style="position:absolute;left:1251;top:-2063;width:193;height:376" coordorigin="1251,-2063" coordsize="193,376">
              <v:shape style="position:absolute;left:1251;top:-2063;width:193;height:376" coordorigin="1251,-2063" coordsize="193,376" path="m1251,-1687l1444,-2063e" filled="false" stroked="true" strokeweight=".306pt" strokecolor="#6d6e71">
                <v:path arrowok="t"/>
              </v:shape>
            </v:group>
            <v:group style="position:absolute;left:1252;top:-2082;width:222;height:431" coordorigin="1252,-2082" coordsize="222,431">
              <v:shape style="position:absolute;left:1252;top:-2082;width:222;height:431" coordorigin="1252,-2082" coordsize="222,431" path="m1252,-1652l1474,-2082e" filled="false" stroked="true" strokeweight=".306pt" strokecolor="#6d6e71">
                <v:path arrowok="t"/>
              </v:shape>
            </v:group>
            <v:group style="position:absolute;left:1256;top:-2098;width:246;height:478" coordorigin="1256,-2098" coordsize="246,478">
              <v:shape style="position:absolute;left:1256;top:-2098;width:246;height:478" coordorigin="1256,-2098" coordsize="246,478" path="m1256,-1620l1501,-2098e" filled="false" stroked="true" strokeweight=".306pt" strokecolor="#6d6e71">
                <v:path arrowok="t"/>
              </v:shape>
            </v:group>
            <v:group style="position:absolute;left:1261;top:-2110;width:266;height:518" coordorigin="1261,-2110" coordsize="266,518">
              <v:shape style="position:absolute;left:1261;top:-2110;width:266;height:518" coordorigin="1261,-2110" coordsize="266,518" path="m1261,-1592l1527,-2110e" filled="false" stroked="true" strokeweight=".306pt" strokecolor="#6d6e71">
                <v:path arrowok="t"/>
              </v:shape>
            </v:group>
            <v:group style="position:absolute;left:1267;top:-2120;width:285;height:554" coordorigin="1267,-2120" coordsize="285,554">
              <v:shape style="position:absolute;left:1267;top:-2120;width:285;height:554" coordorigin="1267,-2120" coordsize="285,554" path="m1267,-1566l1552,-2120e" filled="false" stroked="true" strokeweight=".306pt" strokecolor="#6d6e71">
                <v:path arrowok="t"/>
              </v:shape>
            </v:group>
            <v:group style="position:absolute;left:1275;top:-2128;width:301;height:586" coordorigin="1275,-2128" coordsize="301,586">
              <v:shape style="position:absolute;left:1275;top:-2128;width:301;height:586" coordorigin="1275,-2128" coordsize="301,586" path="m1275,-1542l1576,-2128e" filled="false" stroked="true" strokeweight=".306pt" strokecolor="#6d6e71">
                <v:path arrowok="t"/>
              </v:shape>
            </v:group>
            <v:group style="position:absolute;left:1283;top:-2134;width:316;height:615" coordorigin="1283,-2134" coordsize="316,615">
              <v:shape style="position:absolute;left:1283;top:-2134;width:316;height:615" coordorigin="1283,-2134" coordsize="316,615" path="m1283,-1520l1598,-2134e" filled="false" stroked="true" strokeweight=".306pt" strokecolor="#6d6e71">
                <v:path arrowok="t"/>
              </v:shape>
            </v:group>
            <v:group style="position:absolute;left:1292;top:-2139;width:329;height:641" coordorigin="1292,-2139" coordsize="329,641">
              <v:shape style="position:absolute;left:1292;top:-2139;width:329;height:641" coordorigin="1292,-2139" coordsize="329,641" path="m1292,-1499l1621,-2139e" filled="false" stroked="true" strokeweight=".306pt" strokecolor="#6d6e71">
                <v:path arrowok="t"/>
              </v:shape>
            </v:group>
            <v:group style="position:absolute;left:1301;top:-2143;width:342;height:665" coordorigin="1301,-2143" coordsize="342,665">
              <v:shape style="position:absolute;left:1301;top:-2143;width:342;height:665" coordorigin="1301,-2143" coordsize="342,665" path="m1301,-1479l1642,-2143e" filled="false" stroked="true" strokeweight=".306pt" strokecolor="#6d6e71">
                <v:path arrowok="t"/>
              </v:shape>
            </v:group>
            <v:group style="position:absolute;left:1311;top:-2146;width:352;height:686" coordorigin="1311,-2146" coordsize="352,686">
              <v:shape style="position:absolute;left:1311;top:-2146;width:352;height:686" coordorigin="1311,-2146" coordsize="352,686" path="m1311,-1460l1663,-2146e" filled="false" stroked="true" strokeweight=".306pt" strokecolor="#6d6e71">
                <v:path arrowok="t"/>
              </v:shape>
            </v:group>
            <v:group style="position:absolute;left:1322;top:-2147;width:362;height:705" coordorigin="1322,-2147" coordsize="362,705">
              <v:shape style="position:absolute;left:1322;top:-2147;width:362;height:705" coordorigin="1322,-2147" coordsize="362,705" path="m1322,-1443l1684,-2147e" filled="false" stroked="true" strokeweight=".306pt" strokecolor="#6d6e71">
                <v:path arrowok="t"/>
              </v:shape>
            </v:group>
            <v:group style="position:absolute;left:1333;top:-2148;width:371;height:723" coordorigin="1333,-2148" coordsize="371,723">
              <v:shape style="position:absolute;left:1333;top:-2148;width:371;height:723" coordorigin="1333,-2148" coordsize="371,723" path="m1333,-1426l1704,-2148e" filled="false" stroked="true" strokeweight=".306pt" strokecolor="#6d6e71">
                <v:path arrowok="t"/>
              </v:shape>
            </v:group>
            <v:group style="position:absolute;left:1344;top:-2148;width:379;height:738" coordorigin="1344,-2148" coordsize="379,738">
              <v:shape style="position:absolute;left:1344;top:-2148;width:379;height:738" coordorigin="1344,-2148" coordsize="379,738" path="m1344,-1410l1723,-2148e" filled="false" stroked="true" strokeweight=".306pt" strokecolor="#6d6e71">
                <v:path arrowok="t"/>
              </v:shape>
            </v:group>
            <v:group style="position:absolute;left:1356;top:-2147;width:387;height:752" coordorigin="1356,-2147" coordsize="387,752">
              <v:shape style="position:absolute;left:1356;top:-2147;width:387;height:752" coordorigin="1356,-2147" coordsize="387,752" path="m1356,-1395l1742,-2147e" filled="false" stroked="true" strokeweight=".306pt" strokecolor="#6d6e71">
                <v:path arrowok="t"/>
              </v:shape>
            </v:group>
            <v:group style="position:absolute;left:1368;top:-2146;width:393;height:765" coordorigin="1368,-2146" coordsize="393,765">
              <v:shape style="position:absolute;left:1368;top:-2146;width:393;height:765" coordorigin="1368,-2146" coordsize="393,765" path="m1368,-1381l1761,-2146e" filled="false" stroked="true" strokeweight=".306pt" strokecolor="#6d6e71">
                <v:path arrowok="t"/>
              </v:shape>
            </v:group>
            <v:group style="position:absolute;left:1381;top:-2143;width:399;height:776" coordorigin="1381,-2143" coordsize="399,776">
              <v:shape style="position:absolute;left:1381;top:-2143;width:399;height:776" coordorigin="1381,-2143" coordsize="399,776" path="m1381,-1367l1780,-2143e" filled="false" stroked="true" strokeweight=".306pt" strokecolor="#6d6e71">
                <v:path arrowok="t"/>
              </v:shape>
            </v:group>
            <v:group style="position:absolute;left:1394;top:-2140;width:404;height:786" coordorigin="1394,-2140" coordsize="404,786">
              <v:shape style="position:absolute;left:1394;top:-2140;width:404;height:786" coordorigin="1394,-2140" coordsize="404,786" path="m1394,-1355l1798,-2140e" filled="false" stroked="true" strokeweight=".306pt" strokecolor="#6d6e71">
                <v:path arrowok="t"/>
              </v:shape>
            </v:group>
            <v:group style="position:absolute;left:1407;top:-2137;width:408;height:795" coordorigin="1407,-2137" coordsize="408,795">
              <v:shape style="position:absolute;left:1407;top:-2137;width:408;height:795" coordorigin="1407,-2137" coordsize="408,795" path="m1407,-1342l1815,-2137e" filled="false" stroked="true" strokeweight=".306pt" strokecolor="#6d6e71">
                <v:path arrowok="t"/>
              </v:shape>
            </v:group>
            <v:group style="position:absolute;left:1421;top:-2132;width:412;height:802" coordorigin="1421,-2132" coordsize="412,802">
              <v:shape style="position:absolute;left:1421;top:-2132;width:412;height:802" coordorigin="1421,-2132" coordsize="412,802" path="m1421,-1331l1833,-2132e" filled="false" stroked="true" strokeweight=".306pt" strokecolor="#6d6e71">
                <v:path arrowok="t"/>
              </v:shape>
            </v:group>
            <v:group style="position:absolute;left:1435;top:-2127;width:415;height:808" coordorigin="1435,-2127" coordsize="415,808">
              <v:shape style="position:absolute;left:1435;top:-2127;width:415;height:808" coordorigin="1435,-2127" coordsize="415,808" path="m1435,-1320l1850,-2127e" filled="false" stroked="true" strokeweight=".306pt" strokecolor="#6d6e71">
                <v:path arrowok="t"/>
              </v:shape>
            </v:group>
            <v:group style="position:absolute;left:1450;top:-2121;width:417;height:812" coordorigin="1450,-2121" coordsize="417,812">
              <v:shape style="position:absolute;left:1450;top:-2121;width:417;height:812" coordorigin="1450,-2121" coordsize="417,812" path="m1450,-1310l1866,-2121e" filled="false" stroked="true" strokeweight=".306pt" strokecolor="#6d6e71">
                <v:path arrowok="t"/>
              </v:shape>
            </v:group>
            <v:group style="position:absolute;left:1301;top:-2004;width:293;height:412" coordorigin="1301,-2004" coordsize="293,412">
              <v:shape style="position:absolute;left:1301;top:-2004;width:293;height:412" coordorigin="1301,-2004" coordsize="293,412" path="m1341,-1665l1325,-1665,1317,-1662,1304,-1649,1301,-1642,1301,-1622,1367,-1592,1391,-1594,1413,-1598,1435,-1606,1457,-1616,1471,-1625,1407,-1625,1396,-1629,1367,-1652,1357,-1659,1353,-1661,1348,-1663,1341,-1665xe" filled="true" fillcolor="#231f20" stroked="false">
                <v:path arrowok="t"/>
                <v:fill type="solid"/>
              </v:shape>
              <v:shape style="position:absolute;left:1301;top:-2004;width:293;height:412" coordorigin="1301,-2004" coordsize="293,412" path="m1593,-2004l1437,-2004,1352,-1835,1370,-1834,1386,-1832,1440,-1803,1475,-1744,1479,-1710,1478,-1691,1449,-1636,1419,-1625,1471,-1625,1523,-1680,1545,-1742,1547,-1763,1545,-1780,1519,-1843,1467,-1883,1409,-1898,1427,-1935,1573,-1935,1593,-2004xe" filled="true" fillcolor="#231f20" stroked="false">
                <v:path arrowok="t"/>
                <v:fill type="solid"/>
              </v:shape>
            </v:group>
            <v:group style="position:absolute;left:1566;top:-2020;width:305;height:435" coordorigin="1566,-2020" coordsize="305,435">
              <v:shape style="position:absolute;left:1566;top:-2020;width:305;height:435" coordorigin="1566,-2020" coordsize="305,435" path="m1771,-2020l1699,-1997,1651,-1948,1606,-1875,1582,-1810,1568,-1739,1566,-1704,1567,-1688,1585,-1630,1635,-1589,1660,-1585,1675,-1586,1655,-1605,1648,-1608,1636,-1620,1633,-1628,1634,-1643,1649,-1721,1666,-1779,1694,-1865,1719,-1936,1751,-1993,1767,-1999,1831,-1999,1827,-2003,1815,-2011,1801,-2016,1787,-2019,1771,-2020xe" filled="true" fillcolor="#231f20" stroked="false">
                <v:path arrowok="t"/>
                <v:fill type="solid"/>
              </v:shape>
              <v:shape style="position:absolute;left:1566;top:-2020;width:305;height:435" coordorigin="1566,-2020" coordsize="305,435" path="m1831,-1999l1782,-1999,1789,-1996,1795,-1991,1801,-1985,1804,-1976,1804,-1965,1794,-1900,1765,-1808,1731,-1701,1710,-1644,1673,-1605,1731,-1605,1777,-1645,1818,-1702,1849,-1773,1867,-1850,1870,-1899,1870,-1914,1847,-1983,1837,-1994,1831,-1999xe" filled="true" fillcolor="#231f20" stroked="false">
                <v:path arrowok="t"/>
                <v:fill type="solid"/>
              </v:shape>
            </v:group>
            <v:group style="position:absolute;left:1333;top:-1557;width:63;height:74" coordorigin="1333,-1557" coordsize="63,74">
              <v:shape style="position:absolute;left:1333;top:-1557;width:63;height:74" coordorigin="1333,-1557" coordsize="63,74" path="m1376,-1557l1357,-1557,1349,-1554,1336,-1541,1333,-1531,1333,-1509,1336,-1500,1348,-1487,1356,-1484,1374,-1484,1380,-1486,1390,-1493,1392,-1496,1361,-1496,1356,-1498,1350,-1505,1348,-1512,1348,-1529,1350,-1535,1356,-1543,1361,-1545,1393,-1545,1392,-1546,1383,-1554,1376,-1557xe" filled="true" fillcolor="#231f20" stroked="false">
                <v:path arrowok="t"/>
                <v:fill type="solid"/>
              </v:shape>
              <v:shape style="position:absolute;left:1333;top:-1557;width:63;height:74" coordorigin="1333,-1557" coordsize="63,74" path="m1382,-1511l1381,-1506,1379,-1502,1373,-1497,1370,-1496,1392,-1496,1394,-1499,1396,-1507,1382,-1511xe" filled="true" fillcolor="#231f20" stroked="false">
                <v:path arrowok="t"/>
                <v:fill type="solid"/>
              </v:shape>
              <v:shape style="position:absolute;left:1333;top:-1557;width:63;height:74" coordorigin="1333,-1557" coordsize="63,74" path="m1393,-1545l1370,-1545,1373,-1544,1379,-1539,1380,-1537,1381,-1533,1396,-1536,1394,-1542,1393,-1545xe" filled="true" fillcolor="#231f20" stroked="false">
                <v:path arrowok="t"/>
                <v:fill type="solid"/>
              </v:shape>
            </v:group>
            <v:group style="position:absolute;left:1409;top:-1556;width:55;height:71" coordorigin="1409,-1556" coordsize="55,71">
              <v:shape style="position:absolute;left:1409;top:-1556;width:55;height:71" coordorigin="1409,-1556" coordsize="55,71" path="m1462,-1556l1409,-1556,1409,-1485,1464,-1485,1464,-1497,1423,-1497,1423,-1516,1459,-1516,1459,-1528,1423,-1528,1423,-1544,1462,-1544,1462,-1556xe" filled="true" fillcolor="#231f20" stroked="false">
                <v:path arrowok="t"/>
                <v:fill type="solid"/>
              </v:shape>
            </v:group>
            <v:group style="position:absolute;left:1476;top:-1556;width:58;height:71" coordorigin="1476,-1556" coordsize="58,71">
              <v:shape style="position:absolute;left:1476;top:-1556;width:58;height:71" coordorigin="1476,-1556" coordsize="58,71" path="m1490,-1556l1476,-1556,1476,-1485,1490,-1485,1490,-1531,1506,-1531,1490,-1556xe" filled="true" fillcolor="#231f20" stroked="false">
                <v:path arrowok="t"/>
                <v:fill type="solid"/>
              </v:shape>
              <v:shape style="position:absolute;left:1476;top:-1556;width:58;height:71" coordorigin="1476,-1556" coordsize="58,71" path="m1506,-1531l1490,-1531,1519,-1485,1533,-1485,1533,-1508,1520,-1508,1506,-1531xe" filled="true" fillcolor="#231f20" stroked="false">
                <v:path arrowok="t"/>
                <v:fill type="solid"/>
              </v:shape>
              <v:shape style="position:absolute;left:1476;top:-1556;width:58;height:71" coordorigin="1476,-1556" coordsize="58,71" path="m1533,-1556l1520,-1556,1520,-1508,1533,-1508,1533,-1556xe" filled="true" fillcolor="#231f20" stroked="false">
                <v:path arrowok="t"/>
                <v:fill type="solid"/>
              </v:shape>
            </v:group>
            <v:group style="position:absolute;left:1544;top:-1556;width:58;height:71" coordorigin="1544,-1556" coordsize="58,71">
              <v:shape style="position:absolute;left:1544;top:-1556;width:58;height:71" coordorigin="1544,-1556" coordsize="58,71" path="m1580,-1544l1565,-1544,1565,-1485,1580,-1485,1580,-1544xe" filled="true" fillcolor="#231f20" stroked="false">
                <v:path arrowok="t"/>
                <v:fill type="solid"/>
              </v:shape>
              <v:shape style="position:absolute;left:1544;top:-1556;width:58;height:71" coordorigin="1544,-1556" coordsize="58,71" path="m1601,-1556l1544,-1556,1544,-1544,1601,-1544,1601,-1556xe" filled="true" fillcolor="#231f20" stroked="false">
                <v:path arrowok="t"/>
                <v:fill type="solid"/>
              </v:shape>
            </v:group>
            <v:group style="position:absolute;left:1596;top:-1556;width:73;height:71" coordorigin="1596,-1556" coordsize="73,71">
              <v:shape style="position:absolute;left:1596;top:-1556;width:73;height:71" coordorigin="1596,-1556" coordsize="73,71" path="m1639,-1556l1624,-1556,1596,-1485,1611,-1485,1617,-1501,1662,-1501,1657,-1513,1622,-1513,1631,-1539,1646,-1539,1639,-1556xe" filled="true" fillcolor="#231f20" stroked="false">
                <v:path arrowok="t"/>
                <v:fill type="solid"/>
              </v:shape>
              <v:shape style="position:absolute;left:1596;top:-1556;width:73;height:71" coordorigin="1596,-1556" coordsize="73,71" path="m1662,-1501l1646,-1501,1652,-1485,1668,-1485,1662,-1501xe" filled="true" fillcolor="#231f20" stroked="false">
                <v:path arrowok="t"/>
                <v:fill type="solid"/>
              </v:shape>
              <v:shape style="position:absolute;left:1596;top:-1556;width:73;height:71" coordorigin="1596,-1556" coordsize="73,71" path="m1646,-1539l1631,-1539,1641,-1513,1657,-1513,1646,-1539xe" filled="true" fillcolor="#231f20" stroked="false">
                <v:path arrowok="t"/>
                <v:fill type="solid"/>
              </v:shape>
            </v:group>
            <v:group style="position:absolute;left:1661;top:-1556;width:68;height:71" coordorigin="1661,-1556" coordsize="68,71">
              <v:shape style="position:absolute;left:1661;top:-1556;width:68;height:71" coordorigin="1661,-1556" coordsize="68,71" path="m1677,-1556l1661,-1556,1687,-1485,1703,-1485,1709,-1503,1695,-1503,1677,-1556xe" filled="true" fillcolor="#231f20" stroked="false">
                <v:path arrowok="t"/>
                <v:fill type="solid"/>
              </v:shape>
              <v:shape style="position:absolute;left:1661;top:-1556;width:68;height:71" coordorigin="1661,-1556" coordsize="68,71" path="m1729,-1556l1713,-1556,1695,-1503,1709,-1503,1729,-1556xe" filled="true" fillcolor="#231f20" stroked="false">
                <v:path arrowok="t"/>
                <v:fill type="solid"/>
              </v:shape>
            </v:group>
            <v:group style="position:absolute;left:1733;top:-1557;width:71;height:74" coordorigin="1733,-1557" coordsize="71,74">
              <v:shape style="position:absolute;left:1733;top:-1557;width:71;height:74" coordorigin="1733,-1557" coordsize="71,74" path="m1779,-1557l1762,-1557,1757,-1556,1733,-1527,1733,-1509,1736,-1500,1749,-1487,1757,-1484,1779,-1484,1787,-1487,1796,-1496,1762,-1496,1758,-1498,1750,-1506,1748,-1512,1748,-1529,1750,-1535,1757,-1543,1762,-1545,1796,-1545,1787,-1554,1779,-1557xe" filled="true" fillcolor="#231f20" stroked="false">
                <v:path arrowok="t"/>
                <v:fill type="solid"/>
              </v:shape>
              <v:shape style="position:absolute;left:1733;top:-1557;width:71;height:74" coordorigin="1733,-1557" coordsize="71,74" path="m1796,-1545l1774,-1545,1779,-1543,1786,-1535,1788,-1529,1788,-1512,1786,-1506,1779,-1498,1774,-1496,1796,-1496,1800,-1500,1803,-1509,1803,-1532,1800,-1541,1796,-1545xe" filled="true" fillcolor="#231f20" stroked="false">
                <v:path arrowok="t"/>
                <v:fill type="solid"/>
              </v:shape>
            </v:group>
            <v:group style="position:absolute;left:1811;top:-1557;width:59;height:74" coordorigin="1811,-1557" coordsize="59,74">
              <v:shape style="position:absolute;left:1811;top:-1557;width:59;height:74" coordorigin="1811,-1557" coordsize="59,74" path="m1825,-1509l1811,-1508,1812,-1500,1815,-1494,1825,-1486,1832,-1484,1847,-1484,1852,-1485,1861,-1488,1864,-1491,1867,-1496,1836,-1496,1833,-1497,1828,-1501,1826,-1505,1825,-1509xe" filled="true" fillcolor="#231f20" stroked="false">
                <v:path arrowok="t"/>
                <v:fill type="solid"/>
              </v:shape>
              <v:shape style="position:absolute;left:1811;top:-1557;width:59;height:74" coordorigin="1811,-1557" coordsize="59,74" path="m1849,-1557l1834,-1557,1830,-1556,1813,-1532,1816,-1527,1823,-1520,1829,-1518,1843,-1514,1847,-1513,1851,-1512,1853,-1511,1855,-1509,1855,-1507,1855,-1503,1854,-1501,1849,-1497,1846,-1496,1867,-1496,1869,-1498,1870,-1501,1870,-1510,1869,-1514,1836,-1531,1831,-1532,1828,-1535,1827,-1536,1827,-1540,1828,-1541,1832,-1544,1835,-1545,1866,-1545,1865,-1547,1856,-1555,1849,-1557xe" filled="true" fillcolor="#231f20" stroked="false">
                <v:path arrowok="t"/>
                <v:fill type="solid"/>
              </v:shape>
              <v:shape style="position:absolute;left:1811;top:-1557;width:59;height:74" coordorigin="1811,-1557" coordsize="59,74" path="m1866,-1545l1844,-1545,1847,-1544,1851,-1541,1852,-1538,1853,-1535,1868,-1535,1867,-1542,1866,-1545xe" filled="true" fillcolor="#231f20" stroked="false">
                <v:path arrowok="t"/>
                <v:fill type="solid"/>
              </v:shape>
            </v:group>
            <v:group style="position:absolute;left:1824;top:-1838;width:269;height:419" coordorigin="1824,-1838" coordsize="269,419">
              <v:shape style="position:absolute;left:1824;top:-1838;width:269;height:419" coordorigin="1824,-1838" coordsize="269,419" path="m1824,-1838l1929,-1782,2021,-1714,2075,-1640,2093,-1572,2080,-1513,2043,-1467,1991,-1435,1928,-1419e" filled="false" stroked="true" strokeweight=".613pt" strokecolor="#231f20">
                <v:path arrowok="t"/>
              </v:shape>
              <v:shape style="position:absolute;left:1665;top:-2016;width:444;height:614" type="#_x0000_t75" stroked="false">
                <v:imagedata r:id="rId51" o:title=""/>
              </v:shape>
            </v:group>
            <v:group style="position:absolute;left:1518;top:-1547;width:509;height:203" coordorigin="1518,-1547" coordsize="509,203">
              <v:shape style="position:absolute;left:1518;top:-1547;width:509;height:203" coordorigin="1518,-1547" coordsize="509,203" path="m2027,-1547l1987,-1480,1933,-1424,1868,-1381,1794,-1354,1714,-1344,1662,-1348,1611,-1360,1563,-1379,1518,-1405e" filled="false" stroked="true" strokeweight=".541pt" strokecolor="#231f20">
                <v:path arrowok="t"/>
              </v:shape>
            </v:group>
            <v:group style="position:absolute;left:1251;top:-2148;width:921;height:921" coordorigin="1251,-2148" coordsize="921,921">
              <v:shape style="position:absolute;left:1251;top:-2148;width:921;height:921" coordorigin="1251,-2148" coordsize="921,921" path="m1711,-2148l1786,-2142,1857,-2125,1923,-2097,1983,-2059,2037,-2013,2083,-1960,2120,-1899,2148,-1833,2166,-1763,2172,-1688,2166,-1613,2148,-1542,2120,-1476,2083,-1416,2037,-1362,1983,-1316,1923,-1279,1857,-1251,1786,-1234,1711,-1228,1637,-1234,1566,-1251,1500,-1279,1440,-1316,1386,-1362,1340,-1416,1302,-1476,1275,-1542,1257,-1613,1251,-1688,1257,-1763,1275,-1833,1302,-1899,1340,-1960,1386,-2013,1440,-2059,1500,-2097,1566,-2125,1637,-2142,1711,-2148xe" filled="false" stroked="true" strokeweight=".567pt" strokecolor="#231f20">
                <v:path arrowok="t"/>
              </v:shape>
              <v:shape style="position:absolute;left:1568;top:-1389;width:297;height:119" type="#_x0000_t75" stroked="false">
                <v:imagedata r:id="rId25" o:title=""/>
              </v:shape>
            </v:group>
            <w10:wrap type="none"/>
          </v:group>
        </w:pict>
      </w:r>
      <w:r>
        <w:rPr/>
        <w:pict>
          <v:shape style="position:absolute;margin-left:59.5275pt;margin-top:20.75288pt;width:163.080pt;height:74.28pt;mso-position-horizontal-relative:page;mso-position-vertical-relative:paragraph;z-index:1456" type="#_x0000_t75" stroked="false">
            <v:imagedata r:id="rId52" o:title=""/>
            <w10:wrap type="none"/>
          </v:shape>
        </w:pict>
      </w:r>
      <w:r>
        <w:rPr>
          <w:color w:val="231F20"/>
        </w:rPr>
        <w:t>Ela poderá trocar suas moedas por uma única cédula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right="7132"/>
        <w:jc w:val="left"/>
      </w:pPr>
      <w:r>
        <w:rPr>
          <w:color w:val="231F20"/>
        </w:rPr>
        <w:t>A)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right="7132"/>
        <w:jc w:val="left"/>
      </w:pPr>
      <w:r>
        <w:rPr/>
        <w:pict>
          <v:shape style="position:absolute;margin-left:59.5275pt;margin-top:-30.766125pt;width:163.2pt;height:74.16pt;mso-position-horizontal-relative:page;mso-position-vertical-relative:paragraph;z-index:1480" type="#_x0000_t75" stroked="false">
            <v:imagedata r:id="rId53" o:title=""/>
            <w10:wrap type="none"/>
          </v:shape>
        </w:pict>
      </w:r>
      <w:r>
        <w:rPr>
          <w:color w:val="231F20"/>
        </w:rPr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0"/>
        <w:ind w:right="7132"/>
        <w:jc w:val="left"/>
      </w:pPr>
      <w:r>
        <w:rPr/>
        <w:pict>
          <v:shape style="position:absolute;margin-left:59.5275pt;margin-top:-30.766129pt;width:163.2pt;height:74.16pt;mso-position-horizontal-relative:page;mso-position-vertical-relative:paragraph;z-index:1504" type="#_x0000_t75" stroked="false">
            <v:imagedata r:id="rId54" o:title=""/>
            <w10:wrap type="none"/>
          </v:shape>
        </w:pict>
      </w:r>
      <w:r>
        <w:rPr>
          <w:color w:val="231F20"/>
        </w:rPr>
        <w:t>C)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right="7132"/>
        <w:jc w:val="left"/>
      </w:pPr>
      <w:r>
        <w:rPr/>
        <w:pict>
          <v:shape style="position:absolute;margin-left:59.5275pt;margin-top:-30.826529pt;width:163.080pt;height:74.28pt;mso-position-horizontal-relative:page;mso-position-vertical-relative:paragraph;z-index:1528" type="#_x0000_t75" stroked="false">
            <v:imagedata r:id="rId55" o:title=""/>
            <w10:wrap type="none"/>
          </v:shape>
        </w:pict>
      </w:r>
      <w:r>
        <w:rPr>
          <w:color w:val="231F20"/>
        </w:rPr>
        <w:t>D)</w:t>
      </w:r>
      <w:r>
        <w:rPr/>
      </w:r>
    </w:p>
    <w:p>
      <w:pPr>
        <w:spacing w:after="0" w:line="240" w:lineRule="auto"/>
        <w:jc w:val="left"/>
        <w:sectPr>
          <w:headerReference w:type="default" r:id="rId17"/>
          <w:headerReference w:type="even" r:id="rId18"/>
          <w:footerReference w:type="default" r:id="rId19"/>
          <w:footerReference w:type="even" r:id="rId20"/>
          <w:pgSz w:w="11910" w:h="16840"/>
          <w:pgMar w:header="377" w:footer="524" w:top="560" w:bottom="720" w:left="740" w:right="740"/>
          <w:pgNumType w:start="1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68" w:val="left" w:leader="none"/>
        </w:tabs>
        <w:spacing w:line="247" w:lineRule="auto" w:before="72" w:after="0"/>
        <w:ind w:left="110" w:right="11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(M051464E4)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22"/>
        </w:rPr>
        <w:t>Carlos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verificou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pelo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computador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distância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sua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casa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até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casa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seu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avô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2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pacing w:val="-2"/>
          <w:sz w:val="22"/>
        </w:rPr>
        <w:t>km. </w:t>
      </w:r>
      <w:r>
        <w:rPr>
          <w:rFonts w:ascii="Arial" w:hAnsi="Arial"/>
          <w:color w:val="231F20"/>
          <w:spacing w:val="-2"/>
          <w:sz w:val="22"/>
        </w:rPr>
      </w:r>
      <w:r>
        <w:rPr>
          <w:rFonts w:ascii="Arial" w:hAnsi="Arial"/>
          <w:color w:val="231F20"/>
          <w:sz w:val="22"/>
        </w:rPr>
        <w:t>Qual é a distância, em metros, da casa de Carlos até a casa de seu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avô?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7" w:lineRule="auto" w:before="56" w:after="0"/>
        <w:ind w:left="110" w:right="966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 B)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200</w:t>
      </w:r>
      <w:r>
        <w:rPr>
          <w:rFonts w:ascii="Arial"/>
          <w:sz w:val="22"/>
        </w:rPr>
      </w:r>
    </w:p>
    <w:p>
      <w:pPr>
        <w:pStyle w:val="BodyText"/>
        <w:spacing w:line="253" w:lineRule="exact" w:before="0"/>
        <w:ind w:right="7132"/>
        <w:jc w:val="left"/>
      </w:pPr>
      <w:r>
        <w:rPr>
          <w:color w:val="231F20"/>
        </w:rPr>
        <w:t>C) 1</w:t>
      </w:r>
      <w:r>
        <w:rPr>
          <w:color w:val="231F20"/>
          <w:spacing w:val="-4"/>
        </w:rPr>
        <w:t> </w:t>
      </w:r>
      <w:r>
        <w:rPr>
          <w:color w:val="231F20"/>
        </w:rPr>
        <w:t>000</w:t>
      </w:r>
      <w:r>
        <w:rPr/>
      </w:r>
    </w:p>
    <w:p>
      <w:pPr>
        <w:pStyle w:val="BodyText"/>
        <w:spacing w:line="240" w:lineRule="auto" w:before="7"/>
        <w:ind w:right="7132"/>
        <w:jc w:val="left"/>
      </w:pPr>
      <w:r>
        <w:rPr>
          <w:color w:val="231F20"/>
        </w:rPr>
        <w:t>D) 2</w:t>
      </w:r>
      <w:r>
        <w:rPr>
          <w:color w:val="231F20"/>
          <w:spacing w:val="-4"/>
        </w:rPr>
        <w:t> </w:t>
      </w:r>
      <w:r>
        <w:rPr>
          <w:color w:val="231F20"/>
        </w:rPr>
        <w:t>000</w:t>
      </w:r>
      <w:r>
        <w:rPr/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247" w:lineRule="auto" w:before="0" w:after="0"/>
        <w:ind w:left="110" w:right="10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(M041487E4)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pacing w:val="-3"/>
          <w:sz w:val="22"/>
        </w:rPr>
        <w:t>Beatriz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marcou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dois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mil,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quatrocentos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cinquenta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três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pontos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corrida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obstáculos. </w:t>
      </w:r>
      <w:r>
        <w:rPr>
          <w:rFonts w:ascii="Arial" w:hAnsi="Arial"/>
          <w:color w:val="231F20"/>
          <w:spacing w:val="-3"/>
          <w:sz w:val="22"/>
        </w:rPr>
      </w:r>
      <w:r>
        <w:rPr>
          <w:rFonts w:ascii="Arial" w:hAnsi="Arial"/>
          <w:color w:val="231F20"/>
          <w:sz w:val="22"/>
        </w:rPr>
        <w:t>Qual é o número de pontos que Beatriz marcou nessa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corrida?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right="7132"/>
        <w:jc w:val="left"/>
      </w:pPr>
      <w:r>
        <w:rPr>
          <w:color w:val="231F20"/>
        </w:rPr>
        <w:t>A)</w:t>
      </w:r>
      <w:r>
        <w:rPr>
          <w:color w:val="231F20"/>
          <w:spacing w:val="-3"/>
        </w:rPr>
        <w:t> </w:t>
      </w:r>
      <w:r>
        <w:rPr>
          <w:color w:val="231F20"/>
        </w:rPr>
        <w:t>245</w:t>
      </w:r>
      <w:r>
        <w:rPr/>
      </w:r>
    </w:p>
    <w:p>
      <w:pPr>
        <w:pStyle w:val="BodyText"/>
        <w:spacing w:line="240" w:lineRule="auto" w:before="7"/>
        <w:ind w:right="7132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453</w:t>
      </w:r>
      <w:r>
        <w:rPr/>
      </w:r>
    </w:p>
    <w:p>
      <w:pPr>
        <w:pStyle w:val="BodyText"/>
        <w:spacing w:line="240" w:lineRule="auto" w:before="7"/>
        <w:ind w:right="7132"/>
        <w:jc w:val="left"/>
      </w:pPr>
      <w:r>
        <w:rPr>
          <w:color w:val="231F20"/>
        </w:rPr>
        <w:t>C) 2</w:t>
      </w:r>
      <w:r>
        <w:rPr>
          <w:color w:val="231F20"/>
          <w:spacing w:val="-4"/>
        </w:rPr>
        <w:t> </w:t>
      </w:r>
      <w:r>
        <w:rPr>
          <w:color w:val="231F20"/>
        </w:rPr>
        <w:t>405</w:t>
      </w:r>
      <w:r>
        <w:rPr/>
      </w:r>
    </w:p>
    <w:p>
      <w:pPr>
        <w:pStyle w:val="BodyText"/>
        <w:spacing w:line="240" w:lineRule="auto" w:before="7"/>
        <w:ind w:right="7132"/>
        <w:jc w:val="left"/>
      </w:pPr>
      <w:r>
        <w:rPr>
          <w:color w:val="231F20"/>
        </w:rPr>
        <w:t>D) 2</w:t>
      </w:r>
      <w:r>
        <w:rPr>
          <w:color w:val="231F20"/>
          <w:spacing w:val="-4"/>
        </w:rPr>
        <w:t> </w:t>
      </w:r>
      <w:r>
        <w:rPr>
          <w:color w:val="231F20"/>
        </w:rPr>
        <w:t>453</w:t>
      </w:r>
      <w:r>
        <w:rPr/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(M031961E4) </w:t>
      </w:r>
      <w:r>
        <w:rPr>
          <w:rFonts w:ascii="Arial" w:hAnsi="Arial"/>
          <w:color w:val="231F20"/>
          <w:sz w:val="22"/>
        </w:rPr>
        <w:t>O relógio abaixo indica o horário em que Camila faz caminhadas todos os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dias.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99.203003pt;margin-top:7.716933pt;width:163.95pt;height:163.95pt;mso-position-horizontal-relative:page;mso-position-vertical-relative:paragraph;z-index:1552;mso-wrap-distance-left:0;mso-wrap-distance-right:0" coordorigin="1984,154" coordsize="3279,3279">
            <v:group style="position:absolute;left:4520;top:2310;width:108;height:72" coordorigin="4520,2310" coordsize="108,72">
              <v:shape style="position:absolute;left:4520;top:2310;width:108;height:72" coordorigin="4520,2310" coordsize="108,72" path="m4520,2310l4628,2381e" filled="false" stroked="true" strokeweight="3.262pt" strokecolor="#c7c8ca">
                <v:path arrowok="t"/>
              </v:shape>
            </v:group>
            <v:group style="position:absolute;left:4505;top:1233;width:117;height:62" coordorigin="4505,1233" coordsize="117,62">
              <v:shape style="position:absolute;left:4505;top:1233;width:117;height:62" coordorigin="4505,1233" coordsize="117,62" path="m4505,1295l4621,1233e" filled="false" stroked="true" strokeweight="3.262pt" strokecolor="#c7c8ca">
                <v:path arrowok="t"/>
              </v:shape>
            </v:group>
            <v:group style="position:absolute;left:4709;top:1796;width:65;height:2" coordorigin="4709,1796" coordsize="65,2">
              <v:shape style="position:absolute;left:4709;top:1796;width:65;height:2" coordorigin="4709,1796" coordsize="65,0" path="m4709,1796l4773,1796e" filled="false" stroked="true" strokeweight="3.189pt" strokecolor="#c7c8ca">
                <v:path arrowok="t"/>
              </v:shape>
            </v:group>
            <v:group style="position:absolute;left:2151;top:326;width:2935;height:2935" coordorigin="2151,326" coordsize="2935,2935">
              <v:shape style="position:absolute;left:2151;top:326;width:2935;height:2935" coordorigin="2151,326" coordsize="2935,2935" path="m3618,326l3542,328,3468,334,3394,343,3322,356,3251,372,3181,392,3113,415,3047,442,2982,471,2918,503,2857,539,2797,577,2740,618,2685,661,2631,707,2580,756,2532,807,2486,860,2442,916,2401,973,2363,1033,2328,1094,2295,1157,2266,1222,2240,1289,2217,1357,2197,1427,2180,1498,2167,1570,2158,1644,2152,1718,2151,1794,2152,1869,2158,1944,2167,2017,2180,2089,2197,2160,2217,2230,2240,2298,2266,2365,2295,2430,2328,2493,2363,2554,2401,2614,2442,2672,2486,2727,2532,2780,2580,2831,2631,2880,2685,2926,2740,2969,2797,3010,2857,3049,2918,3084,2982,3116,3047,3146,3113,3172,3181,3195,3251,3215,3322,3231,3394,3244,3468,3253,3542,3259,3618,3261,3693,3259,3768,3253,3841,3244,3914,3231,3985,3215,4054,3195,4122,3172,4189,3146,4254,3116,4317,3084,4379,3049,4438,3010,4496,2969,4551,2926,4604,2880,4655,2831,4704,2780,4750,2727,4794,2672,4835,2614,4873,2554,4908,2493,4940,2430,4970,2365,4996,2298,5019,2230,5039,2160,5055,2089,5068,2017,5078,1944,5083,1869,5085,1794,5083,1718,5078,1644,5068,1570,5055,1498,5039,1427,5019,1357,4996,1289,4970,1222,4940,1157,4908,1094,4873,1033,4835,973,4794,916,4750,860,4704,807,4655,756,4604,707,4551,661,4496,618,4438,577,4379,539,4317,503,4254,471,4189,442,4122,415,4054,392,3985,372,3914,356,3841,343,3768,334,3693,328,3618,326xe" filled="true" fillcolor="#ffffff" stroked="false">
                <v:path arrowok="t"/>
                <v:fill type="solid"/>
              </v:shape>
            </v:group>
            <v:group style="position:absolute;left:2151;top:326;width:2935;height:2935" coordorigin="2151,326" coordsize="2935,2935">
              <v:shape style="position:absolute;left:2151;top:326;width:2935;height:2935" coordorigin="2151,326" coordsize="2935,2935" path="m5085,1794l5083,1869,5078,1944,5068,2017,5055,2089,5039,2160,5019,2230,4996,2298,4970,2365,4940,2430,4908,2493,4873,2554,4835,2614,4794,2672,4750,2727,4704,2780,4655,2831,4604,2880,4551,2926,4496,2969,4438,3010,4379,3049,4317,3084,4254,3116,4189,3146,4122,3172,4054,3195,3985,3215,3914,3231,3841,3244,3768,3253,3693,3259,3618,3261,3542,3259,3468,3253,3394,3244,3322,3231,3251,3215,3181,3195,3113,3172,3047,3146,2982,3116,2918,3084,2857,3049,2797,3010,2740,2969,2685,2926,2631,2880,2580,2831,2532,2780,2486,2727,2442,2672,2401,2614,2363,2554,2328,2493,2295,2430,2266,2365,2240,2298,2217,2230,2197,2160,2180,2089,2167,2017,2158,1944,2152,1869,2151,1794,2152,1718,2158,1644,2167,1570,2180,1498,2197,1427,2217,1357,2240,1289,2266,1222,2295,1157,2328,1094,2363,1033,2401,973,2442,916,2486,860,2532,807,2580,756,2631,707,2685,661,2740,618,2797,577,2857,539,2918,503,2982,471,3047,442,3113,415,3181,392,3251,372,3322,356,3394,343,3468,334,3542,328,3618,326,3693,328,3768,334,3841,343,3914,356,3985,372,4054,392,4122,415,4189,442,4254,471,4317,503,4379,539,4438,577,4496,618,4551,661,4604,707,4655,756,4704,807,4750,860,4794,916,4835,973,4873,1033,4908,1094,4940,1157,4970,1222,4996,1289,5019,1357,5039,1427,5055,1498,5068,1570,5078,1644,5083,1718,5085,1794xe" filled="false" stroked="true" strokeweight="1.682pt" strokecolor="#3d3c3e">
                <v:path arrowok="t"/>
              </v:shape>
            </v:group>
            <v:group style="position:absolute;left:2192;top:368;width:2851;height:2851" coordorigin="2192,368" coordsize="2851,2851">
              <v:shape style="position:absolute;left:2192;top:368;width:2851;height:2851" coordorigin="2192,368" coordsize="2851,2851" path="m3618,368l3542,370,3467,376,3394,386,3322,399,3251,416,3181,436,3113,460,3046,487,2982,518,2919,551,2858,587,2799,627,2742,669,2687,714,2635,761,2585,811,2538,863,2493,918,2451,975,2412,1034,2375,1095,2342,1158,2311,1222,2284,1289,2260,1357,2240,1426,2223,1497,2210,1570,2200,1643,2194,1718,2192,1794,2194,1869,2200,1944,2210,2018,2223,2090,2240,2161,2260,2230,2284,2299,2311,2365,2342,2430,2375,2493,2412,2554,2451,2613,2493,2669,2538,2724,2585,2776,2635,2826,2687,2874,2742,2919,2799,2961,2858,3000,2919,3036,2982,3070,3046,3100,3113,3127,3181,3151,3251,3171,3322,3188,3394,3202,3467,3211,3542,3217,3618,3219,3694,3217,3768,3211,3842,3202,3914,3188,3985,3171,4055,3151,4123,3127,4189,3100,4254,3070,4317,3036,4378,3000,4437,2961,4494,2919,4548,2874,4601,2826,4650,2776,4698,2724,4743,2669,4785,2613,4824,2554,4860,2493,4894,2430,4924,2365,4951,2299,4975,2230,4996,2161,5012,2090,5026,2018,5035,1944,5041,1869,5043,1794,5041,1718,5035,1643,5026,1570,5012,1497,4996,1426,4975,1357,4951,1289,4924,1222,4894,1158,4860,1095,4824,1034,4785,975,4743,918,4698,863,4650,811,4601,761,4548,714,4494,669,4437,627,4378,587,4317,551,4254,518,4189,487,4123,460,4055,436,3985,416,3914,399,3842,386,3768,376,3694,370,3618,368xe" filled="true" fillcolor="#e3e4e5" stroked="false">
                <v:path arrowok="t"/>
                <v:fill type="solid"/>
              </v:shape>
              <v:shape style="position:absolute;left:3407;top:464;width:400;height:241" type="#_x0000_t75" stroked="false">
                <v:imagedata r:id="rId56" o:title=""/>
              </v:shape>
              <v:shape style="position:absolute;left:4157;top:620;width:136;height:241" type="#_x0000_t75" stroked="false">
                <v:imagedata r:id="rId57" o:title=""/>
              </v:shape>
              <v:shape style="position:absolute;left:4564;top:1047;width:197;height:241" type="#_x0000_t75" stroked="false">
                <v:imagedata r:id="rId58" o:title=""/>
              </v:shape>
              <v:shape style="position:absolute;left:4746;top:1667;width:196;height:245" type="#_x0000_t75" stroked="false">
                <v:imagedata r:id="rId59" o:title=""/>
              </v:shape>
              <v:shape style="position:absolute;left:4571;top:2259;width:207;height:241" type="#_x0000_t75" stroked="false">
                <v:imagedata r:id="rId60" o:title=""/>
              </v:shape>
              <v:shape style="position:absolute;left:4144;top:2722;width:197;height:241" type="#_x0000_t75" stroked="false">
                <v:imagedata r:id="rId61" o:title=""/>
              </v:shape>
              <v:shape style="position:absolute;left:3511;top:2879;width:195;height:245" type="#_x0000_t75" stroked="false">
                <v:imagedata r:id="rId62" o:title=""/>
              </v:shape>
              <v:shape style="position:absolute;left:2922;top:2713;width:192;height:237" type="#_x0000_t75" stroked="false">
                <v:imagedata r:id="rId63" o:title=""/>
              </v:shape>
              <v:shape style="position:absolute;left:2471;top:2259;width:193;height:245" type="#_x0000_t75" stroked="false">
                <v:imagedata r:id="rId64" o:title=""/>
              </v:shape>
              <v:shape style="position:absolute;left:2294;top:1639;width:195;height:245" type="#_x0000_t75" stroked="false">
                <v:imagedata r:id="rId65" o:title=""/>
              </v:shape>
            </v:group>
            <v:group style="position:absolute;left:2453;top:1070;width:401;height:245" coordorigin="2453,1070" coordsize="401,245">
              <v:shape style="position:absolute;left:2453;top:1070;width:401;height:245" coordorigin="2453,1070" coordsize="401,245" path="m2775,1070l2759,1070,2736,1072,2674,1113,2661,1190,2661,1193,2668,1257,2709,1305,2757,1315,2782,1313,2802,1307,2819,1298,2832,1285,2841,1270,2747,1270,2739,1264,2726,1193,2726,1190,2726,1171,2746,1114,2840,1114,2835,1104,2830,1097,2823,1091,2817,1085,2808,1080,2788,1072,2775,1070xe" filled="true" fillcolor="#231f20" stroked="false">
                <v:path arrowok="t"/>
                <v:fill type="solid"/>
              </v:shape>
              <v:shape style="position:absolute;left:2453;top:1070;width:401;height:245" coordorigin="2453,1070" coordsize="401,245" path="m2840,1114l2767,1114,2775,1119,2781,1130,2788,1190,2788,1205,2774,1263,2769,1267,2764,1270,2841,1270,2842,1268,2848,1246,2853,1221,2854,1190,2854,1176,2842,1118,2840,1114xe" filled="true" fillcolor="#231f20" stroked="false">
                <v:path arrowok="t"/>
                <v:fill type="solid"/>
              </v:shape>
              <v:shape style="position:absolute;left:2453;top:1070;width:401;height:245" coordorigin="2453,1070" coordsize="401,245" path="m2589,1153l2523,1153,2523,1311,2589,1311,2589,1153xe" filled="true" fillcolor="#231f20" stroked="false">
                <v:path arrowok="t"/>
                <v:fill type="solid"/>
              </v:shape>
              <v:shape style="position:absolute;left:2453;top:1070;width:401;height:245" coordorigin="2453,1070" coordsize="401,245" path="m2589,1070l2535,1070,2529,1081,2522,1090,2469,1128,2453,1133,2453,1187,2512,1161,2523,1153,2589,1153,2589,1070xe" filled="true" fillcolor="#231f20" stroked="false">
                <v:path arrowok="t"/>
                <v:fill type="solid"/>
              </v:shape>
              <v:shape style="position:absolute;left:2815;top:649;width:356;height:241" type="#_x0000_t75" stroked="false">
                <v:imagedata r:id="rId66" o:title=""/>
              </v:shape>
              <v:shape style="position:absolute;left:3554;top:1732;width:106;height:106" type="#_x0000_t75" stroked="false">
                <v:imagedata r:id="rId67" o:title=""/>
              </v:shape>
            </v:group>
            <v:group style="position:absolute;left:3607;top:328;width:2;height:101" coordorigin="3607,328" coordsize="2,101">
              <v:shape style="position:absolute;left:3607;top:328;width:2;height:101" coordorigin="3607,328" coordsize="0,101" path="m3607,429l3607,328e" filled="false" stroked="true" strokeweight="1.682pt" strokecolor="#3d3c3e">
                <v:path arrowok="t"/>
              </v:shape>
            </v:group>
            <v:group style="position:absolute;left:3610;top:3153;width:2;height:101" coordorigin="3610,3153" coordsize="2,101">
              <v:shape style="position:absolute;left:3610;top:3153;width:2;height:101" coordorigin="3610,3153" coordsize="0,101" path="m3610,3254l3610,3153e" filled="false" stroked="true" strokeweight="1.682pt" strokecolor="#3d3c3e">
                <v:path arrowok="t"/>
              </v:shape>
            </v:group>
            <v:group style="position:absolute;left:4977;top:1787;width:101;height:2" coordorigin="4977,1787" coordsize="101,2">
              <v:shape style="position:absolute;left:4977;top:1787;width:101;height:2" coordorigin="4977,1787" coordsize="101,0" path="m5078,1787l4977,1787e" filled="false" stroked="true" strokeweight="1.682pt" strokecolor="#3d3c3e">
                <v:path arrowok="t"/>
              </v:shape>
            </v:group>
            <v:group style="position:absolute;left:2160;top:1782;width:101;height:2" coordorigin="2160,1782" coordsize="101,2">
              <v:shape style="position:absolute;left:2160;top:1782;width:101;height:2" coordorigin="2160,1782" coordsize="101,0" path="m2261,1782l2160,1782e" filled="false" stroked="true" strokeweight="1.682pt" strokecolor="#3d3c3e">
                <v:path arrowok="t"/>
              </v:shape>
            </v:group>
            <v:group style="position:absolute;left:2898;top:2976;width:51;height:88" coordorigin="2898,2976" coordsize="51,88">
              <v:shape style="position:absolute;left:2898;top:2976;width:51;height:88" coordorigin="2898,2976" coordsize="51,88" path="m2948,2976l2898,3064e" filled="false" stroked="true" strokeweight="1.682pt" strokecolor="#3d3c3e">
                <v:path arrowok="t"/>
              </v:shape>
            </v:group>
            <v:group style="position:absolute;left:4308;top:529;width:51;height:88" coordorigin="4308,529" coordsize="51,88">
              <v:shape style="position:absolute;left:4308;top:529;width:51;height:88" coordorigin="4308,529" coordsize="51,88" path="m4358,529l4308,616e" filled="false" stroked="true" strokeweight="1.682pt" strokecolor="#3d3c3e">
                <v:path arrowok="t"/>
              </v:shape>
            </v:group>
            <v:group style="position:absolute;left:2353;top:1065;width:88;height:51" coordorigin="2353,1065" coordsize="88,51">
              <v:shape style="position:absolute;left:2353;top:1065;width:88;height:51" coordorigin="2353,1065" coordsize="88,51" path="m2353,1065l2441,1115e" filled="false" stroked="true" strokeweight="1.682pt" strokecolor="#3d3c3e">
                <v:path arrowok="t"/>
              </v:shape>
            </v:group>
            <v:group style="position:absolute;left:4791;top:2477;width:88;height:51" coordorigin="4791,2477" coordsize="88,51">
              <v:shape style="position:absolute;left:4791;top:2477;width:88;height:51" coordorigin="4791,2477" coordsize="88,51" path="m4791,2477l4878,2528e" filled="false" stroked="true" strokeweight="1.682pt" strokecolor="#3d3c3e">
                <v:path arrowok="t"/>
              </v:shape>
            </v:group>
            <v:group style="position:absolute;left:4310;top:2964;width:51;height:88" coordorigin="4310,2964" coordsize="51,88">
              <v:shape style="position:absolute;left:4310;top:2964;width:51;height:88" coordorigin="4310,2964" coordsize="51,88" path="m4310,2964l4361,3052e" filled="false" stroked="true" strokeweight="1.682pt" strokecolor="#3d3c3e">
                <v:path arrowok="t"/>
              </v:shape>
            </v:group>
            <v:group style="position:absolute;left:2896;top:519;width:51;height:88" coordorigin="2896,519" coordsize="51,88">
              <v:shape style="position:absolute;left:2896;top:519;width:51;height:88" coordorigin="2896,519" coordsize="51,88" path="m2896,519l2946,607e" filled="false" stroked="true" strokeweight="1.682pt" strokecolor="#3d3c3e">
                <v:path arrowok="t"/>
              </v:shape>
            </v:group>
            <v:group style="position:absolute;left:2357;top:2474;width:88;height:51" coordorigin="2357,2474" coordsize="88,51">
              <v:shape style="position:absolute;left:2357;top:2474;width:88;height:51" coordorigin="2357,2474" coordsize="88,51" path="m2357,2524l2445,2474e" filled="false" stroked="true" strokeweight="1.682pt" strokecolor="#3d3c3e">
                <v:path arrowok="t"/>
              </v:shape>
            </v:group>
            <v:group style="position:absolute;left:4799;top:1068;width:88;height:51" coordorigin="4799,1068" coordsize="88,51">
              <v:shape style="position:absolute;left:4799;top:1068;width:88;height:51" coordorigin="4799,1068" coordsize="88,51" path="m4799,1119l4887,1068e" filled="false" stroked="true" strokeweight="1.682pt" strokecolor="#3d3c3e">
                <v:path arrowok="t"/>
              </v:shape>
            </v:group>
            <v:group style="position:absolute;left:2001;top:171;width:3245;height:3245" coordorigin="2001,171" coordsize="3245,3245">
              <v:shape style="position:absolute;left:2001;top:171;width:3245;height:3245" coordorigin="2001,171" coordsize="3245,3245" path="m5246,1794l5244,1870,5239,1946,5230,2020,5218,2094,5203,2166,5185,2237,5163,2307,5139,2375,5111,2442,5081,2507,5048,2571,5012,2633,4974,2693,4933,2752,4890,2809,4844,2863,4796,2916,4745,2966,4693,3014,4638,3060,4582,3103,4523,3144,4463,3182,4401,3218,4337,3251,4272,3282,4205,3309,4136,3333,4067,3355,3996,3373,3923,3389,3850,3401,3775,3409,3700,3414,3624,3416,3547,3414,3472,3409,3397,3401,3324,3389,3251,3373,3180,3355,3111,3333,3042,3309,2975,3282,2910,3251,2846,3218,2784,3182,2724,3144,2665,3103,2609,3060,2554,3014,2502,2966,2451,2916,2403,2863,2357,2809,2314,2752,2273,2693,2235,2633,2199,2571,2166,2507,2136,2442,2108,2375,2084,2307,2062,2237,2044,2166,2029,2094,2017,2020,2008,1946,2003,1870,2001,1794,2003,1717,2008,1642,2017,1567,2029,1494,2044,1422,2062,1351,2084,1281,2108,1213,2136,1146,2166,1080,2199,1016,2235,954,2273,894,2314,836,2357,779,2403,724,2451,672,2502,622,2554,574,2609,528,2665,484,2724,443,2784,405,2846,369,2910,336,2975,306,3042,279,3111,254,3180,233,3251,214,3324,199,3397,187,3472,178,3547,173,3624,171,3700,173,3775,178,3850,187,3923,199,3996,214,4067,233,4136,254,4205,279,4272,306,4337,336,4401,369,4463,405,4523,443,4582,484,4638,528,4693,574,4745,622,4796,672,4844,724,4890,779,4933,836,4974,894,5012,954,5048,1016,5081,1080,5111,1146,5139,1213,5163,1281,5185,1351,5203,1422,5218,1494,5230,1567,5239,1642,5244,1717,5246,1794xe" filled="false" stroked="true" strokeweight="1.682pt" strokecolor="#3d3c3e">
                <v:path arrowok="t"/>
              </v:shape>
            </v:group>
            <v:group style="position:absolute;left:3140;top:1783;width:472;height:320" coordorigin="3140,1783" coordsize="472,320">
              <v:shape style="position:absolute;left:3140;top:1783;width:472;height:320" coordorigin="3140,1783" coordsize="472,320" path="m3611,1783l3140,2103e" filled="false" stroked="true" strokeweight="3.363pt" strokecolor="#231f20">
                <v:path arrowok="t"/>
              </v:shape>
            </v:group>
            <v:group style="position:absolute;left:3019;top:2002;width:201;height:181" coordorigin="3019,2002" coordsize="201,181">
              <v:shape style="position:absolute;left:3019;top:2002;width:201;height:181" coordorigin="3019,2002" coordsize="201,181" path="m3107,2002l3019,2183,3220,2169,3107,2002xe" filled="true" fillcolor="#231f20" stroked="false">
                <v:path arrowok="t"/>
                <v:fill type="solid"/>
              </v:shape>
            </v:group>
            <v:group style="position:absolute;left:3604;top:959;width:2;height:833" coordorigin="3604,959" coordsize="2,833">
              <v:shape style="position:absolute;left:3604;top:959;width:2;height:833" coordorigin="3604,959" coordsize="0,833" path="m3604,1791l3604,959e" filled="false" stroked="true" strokeweight="3.985pt" strokecolor="#231f20">
                <v:path arrowok="t"/>
              </v:shape>
            </v:group>
            <v:group style="position:absolute;left:3484;top:787;width:239;height:207" coordorigin="3484,787" coordsize="239,207">
              <v:shape style="position:absolute;left:3484;top:787;width:239;height:207" coordorigin="3484,787" coordsize="239,207" path="m3603,787l3484,993,3722,993,3603,787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pStyle w:val="BodyText"/>
        <w:spacing w:line="240" w:lineRule="auto" w:before="104"/>
        <w:ind w:right="0"/>
        <w:jc w:val="left"/>
      </w:pPr>
      <w:r>
        <w:rPr>
          <w:color w:val="231F20"/>
        </w:rPr>
        <w:t>Qual é o horário em que Camila caminha todos os</w:t>
      </w:r>
      <w:r>
        <w:rPr>
          <w:color w:val="231F20"/>
          <w:spacing w:val="-23"/>
        </w:rPr>
        <w:t> </w:t>
      </w:r>
      <w:r>
        <w:rPr>
          <w:color w:val="231F20"/>
        </w:rPr>
        <w:t>dias?</w:t>
      </w:r>
      <w:r>
        <w:rPr/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8h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8h12min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12h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12h8min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7" w:lineRule="auto" w:before="0" w:after="0"/>
        <w:ind w:left="110" w:right="457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(M041440E4) </w:t>
      </w:r>
      <w:r>
        <w:rPr>
          <w:rFonts w:ascii="Arial" w:hAnsi="Arial"/>
          <w:color w:val="231F20"/>
          <w:sz w:val="22"/>
        </w:rPr>
        <w:t>Faltam 35 dias para Marcus entrar de férias. </w:t>
      </w:r>
      <w:r>
        <w:rPr>
          <w:rFonts w:ascii="Arial" w:hAnsi="Arial"/>
          <w:color w:val="231F20"/>
          <w:sz w:val="22"/>
        </w:rPr>
        <w:t>Quantas semanas faltam para Marcus entrar 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férias?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35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(M060063B1) </w:t>
      </w:r>
      <w:r>
        <w:rPr>
          <w:rFonts w:ascii="Arial" w:hAnsi="Arial"/>
          <w:color w:val="231F20"/>
          <w:sz w:val="22"/>
        </w:rPr>
        <w:t>Observe os sólidos geométricos desenhados</w:t>
      </w:r>
      <w:r>
        <w:rPr>
          <w:rFonts w:ascii="Arial" w:hAnsi="Arial"/>
          <w:color w:val="231F20"/>
          <w:spacing w:val="-29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27"/>
          <w:szCs w:val="27"/>
        </w:rPr>
      </w:pPr>
      <w:r>
        <w:rPr/>
        <w:pict>
          <v:group style="position:absolute;margin-left:82.321899pt;margin-top:24.030943pt;width:47.7pt;height:82.25pt;mso-position-horizontal-relative:page;mso-position-vertical-relative:paragraph;z-index:1576;mso-wrap-distance-left:0;mso-wrap-distance-right:0" coordorigin="1646,481" coordsize="954,1645">
            <v:group style="position:absolute;left:1658;top:1518;width:935;height:350" coordorigin="1658,1518" coordsize="935,350">
              <v:shape style="position:absolute;left:1658;top:1518;width:935;height:350" coordorigin="1658,1518" coordsize="935,350" path="m2081,1518l2071,1522,2076,1534,2082,1531,2106,1531,2107,1521,2081,1518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106,1531l2082,1531,2106,1534,2106,1531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145,1526l2143,1538,2168,1541,2170,1529,2145,1526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207,1533l2206,1546,2231,1549,2232,1536,2207,1533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036,1537l2013,1547,2017,1558,2041,1549,2036,1537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270,1541l2268,1553,2293,1556,2295,1543,2270,1541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332,1548l2331,1560,2356,1563,2358,1551,2332,1548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395,1555l2394,1568,2419,1571,2420,1558,2395,1555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978,1561l1954,1571,1959,1583,1983,1573,1978,1561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451,1584l2442,1593,2458,1611,2468,1603,2451,1584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920,1586l1896,1595,1901,1607,1924,1597,1920,1586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861,1610l1838,1620,1843,1631,1866,1621,1861,1610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493,1632l2483,1640,2500,1659,2509,1651,2493,1632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803,1634l1780,1644,1785,1655,1808,1646,1803,1634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749,1669l1738,1692,1750,1697,1761,1675,1749,1669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534,1679l2525,1687,2542,1706,2551,1698,2534,1679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722,1726l1712,1749,1723,1754,1734,1731,1722,1726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576,1726l2566,1735,2578,1748,2593,1745,2576,1726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695,1783l1685,1806,1696,1811,1707,1788,1695,1783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669,1840l1658,1863,1669,1868,1680,1845,1669,1840xe" filled="true" fillcolor="#231f20" stroked="false">
                <v:path arrowok="t"/>
                <v:fill type="solid"/>
              </v:shape>
            </v:group>
            <v:group style="position:absolute;left:1653;top:487;width:833;height:1499" coordorigin="1653,487" coordsize="833,1499">
              <v:shape style="position:absolute;left:1653;top:487;width:833;height:1499" coordorigin="1653,487" coordsize="833,1499" path="m1653,1888l2116,487,2485,1985e" filled="false" stroked="true" strokeweight=".63pt" strokecolor="#231f20">
                <v:path arrowok="t"/>
              </v:shape>
            </v:group>
            <v:group style="position:absolute;left:1761;top:487;width:355;height:1172" coordorigin="1761,487" coordsize="355,1172">
              <v:shape style="position:absolute;left:1761;top:487;width:355;height:1172" coordorigin="1761,487" coordsize="355,1172" path="m1761,1659l2116,487e" filled="false" stroked="true" strokeweight=".63pt" strokecolor="#231f20">
                <v:path arrowok="t"/>
                <v:stroke dashstyle="dash"/>
              </v:shape>
            </v:group>
            <v:group style="position:absolute;left:2081;top:487;width:345;height:1079" coordorigin="2081,487" coordsize="345,1079">
              <v:shape style="position:absolute;left:2081;top:487;width:345;height:1079" coordorigin="2081,487" coordsize="345,1079" path="m2426,1565l2116,487,2081,1525e" filled="false" stroked="true" strokeweight=".63pt" strokecolor="#231f20">
                <v:path arrowok="t"/>
                <v:stroke dashstyle="dash"/>
              </v:shape>
            </v:group>
            <v:group style="position:absolute;left:2116;top:487;width:478;height:1632" coordorigin="2116,487" coordsize="478,1632">
              <v:shape style="position:absolute;left:2116;top:487;width:478;height:1632" coordorigin="2116,487" coordsize="478,1632" path="m2165,2119l2116,487,2593,1756e" filled="false" stroked="true" strokeweight=".63pt" strokecolor="#231f20">
                <v:path arrowok="t"/>
              </v:shape>
            </v:group>
            <v:group style="position:absolute;left:1820;top:487;width:296;height:1592" coordorigin="1820,487" coordsize="296,1592">
              <v:shape style="position:absolute;left:1820;top:487;width:296;height:1592" coordorigin="1820,487" coordsize="296,1592" path="m1820,2079l2116,487e" filled="false" stroked="true" strokeweight=".63pt" strokecolor="#231f20">
                <v:path arrowok="t"/>
              </v:shape>
            </v:group>
            <v:group style="position:absolute;left:1653;top:1756;width:941;height:364" coordorigin="1653,1756" coordsize="941,364">
              <v:shape style="position:absolute;left:1653;top:1756;width:941;height:364" coordorigin="1653,1756" coordsize="941,364" path="m1653,1888l1820,2079,2165,2119,2485,1985,2593,1756e" filled="false" stroked="true" strokeweight=".63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195.020004pt;margin-top:16.915941pt;width:76.55pt;height:88.65pt;mso-position-horizontal-relative:page;mso-position-vertical-relative:paragraph;z-index:1600;mso-wrap-distance-left:0;mso-wrap-distance-right:0" coordorigin="3900,338" coordsize="1531,1773">
            <v:group style="position:absolute;left:3910;top:1827;width:1511;height:275" coordorigin="3910,1827" coordsize="1511,275">
              <v:shape style="position:absolute;left:3910;top:1827;width:1511;height:275" coordorigin="3910,1827" coordsize="1511,275" path="m5421,1827l5394,1900,5318,1965,5264,1994,5200,2021,5127,2044,5047,2064,4960,2080,4867,2091,4768,2099,4666,2101,4563,2099,4465,2091,4372,2080,4285,2064,4204,2044,4132,2021,4068,1994,4014,1965,3937,1900,3917,1864,3910,1827e" filled="false" stroked="true" strokeweight="1.0pt" strokecolor="#231f20">
                <v:path arrowok="t"/>
              </v:shape>
            </v:group>
            <v:group style="position:absolute;left:3910;top:348;width:1511;height:549" coordorigin="3910,348" coordsize="1511,549">
              <v:shape style="position:absolute;left:3910;top:348;width:1511;height:549" coordorigin="3910,348" coordsize="1511,549" path="m3910,622l3937,550,4014,484,4068,455,4132,429,4204,405,4285,386,4372,370,4465,358,4563,351,4666,348,4768,351,4867,358,4960,370,5047,386,5127,405,5200,429,5264,455,5318,484,5394,550,5421,622,5414,660,5362,729,5264,790,5200,816,5127,839,5047,859,4960,875,4867,887,4768,894,4666,896,4563,894,4465,887,4372,875,4285,859,4204,839,4132,816,4068,790,4014,761,3937,695,3910,622xe" filled="false" stroked="true" strokeweight="1.0pt" strokecolor="#231f20">
                <v:path arrowok="t"/>
              </v:shape>
            </v:group>
            <v:group style="position:absolute;left:3910;top:622;width:2;height:1205" coordorigin="3910,622" coordsize="2,1205">
              <v:shape style="position:absolute;left:3910;top:622;width:2;height:1205" coordorigin="3910,622" coordsize="0,1205" path="m3910,1827l3910,622e" filled="false" stroked="true" strokeweight="1pt" strokecolor="#231f20">
                <v:path arrowok="t"/>
              </v:shape>
            </v:group>
            <v:group style="position:absolute;left:5421;top:622;width:2;height:1205" coordorigin="5421,622" coordsize="2,1205">
              <v:shape style="position:absolute;left:5421;top:622;width:2;height:1205" coordorigin="5421,622" coordsize="0,1205" path="m5421,1827l5421,622e" filled="false" stroked="true" strokeweight="1pt" strokecolor="#231f20">
                <v:path arrowok="t"/>
              </v:shape>
            </v:group>
            <v:group style="position:absolute;left:3910;top:1553;width:1511;height:275" coordorigin="3910,1553" coordsize="1511,275">
              <v:shape style="position:absolute;left:3910;top:1553;width:1511;height:275" coordorigin="3910,1553" coordsize="1511,275" path="m3910,1827l3937,1754,4014,1689,4068,1659,4132,1633,4204,1610,4285,1590,4372,1574,4465,1563,4563,1555,4666,1553,4768,1555,4867,1563,4960,1574,5047,1590,5127,1610,5200,1633,5264,1659,5318,1689,5394,1754,5414,1790,5421,1827e" filled="false" stroked="true" strokeweight="1.0pt" strokecolor="#231f20">
                <v:path arrowok="t"/>
                <v:stroke dashstyle="longDash"/>
              </v:shape>
            </v:group>
            <w10:wrap type="topAndBottom"/>
          </v:group>
        </w:pict>
      </w:r>
      <w:r>
        <w:rPr/>
        <w:pict>
          <v:group style="position:absolute;margin-left:327.272003pt;margin-top:38.233940pt;width:67.6pt;height:67.4pt;mso-position-horizontal-relative:page;mso-position-vertical-relative:paragraph;z-index:1624;mso-wrap-distance-left:0;mso-wrap-distance-right:0" coordorigin="6545,765" coordsize="1352,1348">
            <v:group style="position:absolute;left:7542;top:775;width:345;height:353" coordorigin="7542,775" coordsize="345,353">
              <v:shape style="position:absolute;left:7542;top:775;width:345;height:353" coordorigin="7542,775" coordsize="345,353" path="m7542,1127l7887,775e" filled="false" stroked="true" strokeweight="1pt" strokecolor="#231f20">
                <v:path arrowok="t"/>
              </v:shape>
            </v:group>
            <v:group style="position:absolute;left:7531;top:1750;width:345;height:353" coordorigin="7531,1750" coordsize="345,353">
              <v:shape style="position:absolute;left:7531;top:1750;width:345;height:353" coordorigin="7531,1750" coordsize="345,353" path="m7531,2102l7876,1750e" filled="false" stroked="true" strokeweight="1pt" strokecolor="#231f20">
                <v:path arrowok="t"/>
              </v:shape>
            </v:group>
            <v:group style="position:absolute;left:6893;top:1753;width:989;height:2" coordorigin="6893,1753" coordsize="989,2">
              <v:shape style="position:absolute;left:6893;top:1753;width:989;height:2" coordorigin="6893,1753" coordsize="989,0" path="m6893,1753l7882,1753e" filled="false" stroked="true" strokeweight="1pt" strokecolor="#231f20">
                <v:path arrowok="t"/>
                <v:stroke dashstyle="dash"/>
              </v:shape>
            </v:group>
            <v:group style="position:absolute;left:7882;top:790;width:2;height:961" coordorigin="7882,790" coordsize="2,961">
              <v:shape style="position:absolute;left:7882;top:790;width:2;height:961" coordorigin="7882,790" coordsize="0,961" path="m7882,790l7882,1750e" filled="false" stroked="true" strokeweight="1pt" strokecolor="#231f20">
                <v:path arrowok="t"/>
              </v:shape>
            </v:group>
            <v:group style="position:absolute;left:6900;top:790;width:2;height:961" coordorigin="6900,790" coordsize="2,961">
              <v:shape style="position:absolute;left:6900;top:790;width:2;height:961" coordorigin="6900,790" coordsize="0,961" path="m6900,790l6900,1750e" filled="false" stroked="true" strokeweight="1pt" strokecolor="#231f20">
                <v:path arrowok="t"/>
                <v:stroke dashstyle="dash"/>
              </v:shape>
            </v:group>
            <v:group style="position:absolute;left:6563;top:775;width:345;height:353" coordorigin="6563,775" coordsize="345,353">
              <v:shape style="position:absolute;left:6563;top:775;width:345;height:353" coordorigin="6563,775" coordsize="345,353" path="m6563,1127l6908,775e" filled="false" stroked="true" strokeweight="1pt" strokecolor="#231f20">
                <v:path arrowok="t"/>
              </v:shape>
            </v:group>
            <v:group style="position:absolute;left:6555;top:1750;width:345;height:353" coordorigin="6555,1750" coordsize="345,353">
              <v:shape style="position:absolute;left:6555;top:1750;width:345;height:353" coordorigin="6555,1750" coordsize="345,353" path="m6555,2102l6900,1750e" filled="false" stroked="true" strokeweight="1pt" strokecolor="#231f20">
                <v:path arrowok="t"/>
                <v:stroke dashstyle="dash"/>
              </v:shape>
            </v:group>
            <v:group style="position:absolute;left:6563;top:1127;width:968;height:968" coordorigin="6563,1127" coordsize="968,968">
              <v:shape style="position:absolute;left:6563;top:1127;width:968;height:968" coordorigin="6563,1127" coordsize="968,968" path="m6563,1127l7530,1127,7530,2095,6563,2095,6563,1127xe" filled="false" stroked="true" strokeweight="1pt" strokecolor="#231f20">
                <v:path arrowok="t"/>
              </v:shape>
            </v:group>
            <v:group style="position:absolute;left:6908;top:775;width:980;height:2" coordorigin="6908,775" coordsize="980,2">
              <v:shape style="position:absolute;left:6908;top:775;width:980;height:2" coordorigin="6908,775" coordsize="980,0" path="m6908,775l7887,775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53.972992pt;margin-top:17.833942pt;width:68.850pt;height:87.25pt;mso-position-horizontal-relative:page;mso-position-vertical-relative:paragraph;z-index:1648;mso-wrap-distance-left:0;mso-wrap-distance-right:0" coordorigin="9079,357" coordsize="1377,1745">
            <v:group style="position:absolute;left:9091;top:1915;width:1356;height:176" coordorigin="9091,1915" coordsize="1356,176">
              <v:shape style="position:absolute;left:9091;top:1915;width:1356;height:176" coordorigin="9091,1915" coordsize="1356,176" path="m10447,1915l10412,1971,10316,2019,10248,2040,10169,2057,10080,2072,9983,2082,9879,2089,9769,2091,9659,2089,9555,2082,9458,2072,9369,2057,9290,2040,9222,2019,9126,1971,9100,1944,9091,1915e" filled="false" stroked="true" strokeweight=".93pt" strokecolor="#231f20">
                <v:path arrowok="t"/>
              </v:shape>
            </v:group>
            <v:group style="position:absolute;left:9091;top:366;width:671;height:1550" coordorigin="9091,366" coordsize="671,1550">
              <v:shape style="position:absolute;left:9091;top:366;width:671;height:1550" coordorigin="9091,366" coordsize="671,1550" path="m9091,1915l9762,366e" filled="false" stroked="true" strokeweight=".93pt" strokecolor="#231f20">
                <v:path arrowok="t"/>
              </v:shape>
            </v:group>
            <v:group style="position:absolute;left:9762;top:366;width:685;height:1550" coordorigin="9762,366" coordsize="685,1550">
              <v:shape style="position:absolute;left:9762;top:366;width:685;height:1550" coordorigin="9762,366" coordsize="685,1550" path="m10447,1915l9762,366e" filled="false" stroked="true" strokeweight=".93pt" strokecolor="#231f20">
                <v:path arrowok="t"/>
              </v:shape>
            </v:group>
            <v:group style="position:absolute;left:9089;top:1746;width:1356;height:176" coordorigin="9089,1746" coordsize="1356,176">
              <v:shape style="position:absolute;left:9089;top:1746;width:1356;height:176" coordorigin="9089,1746" coordsize="1356,176" path="m10444,1921l10410,1866,10313,1818,10246,1797,10167,1780,10078,1765,9981,1755,9876,1748,9767,1746,9657,1748,9552,1755,9455,1765,9366,1780,9287,1797,9220,1818,9124,1866,9098,1893,9089,1921e" filled="false" stroked="true" strokeweight=".93pt" strokecolor="#231f20">
                <v:path arrowok="t"/>
                <v:stroke dashstyle="longDash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tabs>
          <w:tab w:pos="3868" w:val="left" w:leader="none"/>
          <w:tab w:pos="6384" w:val="left" w:leader="none"/>
          <w:tab w:pos="9126" w:val="right" w:leader="none"/>
        </w:tabs>
        <w:spacing w:line="240" w:lineRule="auto" w:before="72"/>
        <w:ind w:left="1352" w:right="0"/>
        <w:jc w:val="left"/>
      </w:pPr>
      <w:r>
        <w:rPr>
          <w:color w:val="231F20"/>
        </w:rPr>
        <w:t>I</w:t>
        <w:tab/>
        <w:t>II</w:t>
        <w:tab/>
        <w:t>III</w:t>
        <w:tab/>
        <w:t>IV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291" w:top="560" w:bottom="480" w:left="740" w:right="740"/>
        </w:sectPr>
      </w:pPr>
    </w:p>
    <w:p>
      <w:pPr>
        <w:spacing w:line="240" w:lineRule="auto" w:before="4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0"/>
        <w:ind w:right="-10"/>
        <w:jc w:val="left"/>
      </w:pPr>
      <w:r>
        <w:rPr>
          <w:color w:val="231F20"/>
        </w:rPr>
        <w:t>Quais desses sólidos são corpos</w:t>
      </w:r>
      <w:r>
        <w:rPr>
          <w:color w:val="231F20"/>
          <w:spacing w:val="-9"/>
        </w:rPr>
        <w:t> </w:t>
      </w:r>
      <w:r>
        <w:rPr>
          <w:color w:val="231F20"/>
        </w:rPr>
        <w:t>redondos?</w:t>
      </w:r>
      <w:r>
        <w:rPr/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 e II.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 e III.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 e III.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 e </w:t>
      </w:r>
      <w:r>
        <w:rPr>
          <w:rFonts w:ascii="Arial"/>
          <w:color w:val="231F20"/>
          <w:spacing w:val="-7"/>
          <w:sz w:val="22"/>
        </w:rPr>
        <w:t>IV.</w:t>
      </w:r>
      <w:r>
        <w:rPr>
          <w:rFonts w:ascii="Arial"/>
          <w:spacing w:val="-7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before="121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BL02M06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4428" w:space="5092"/>
            <w:col w:w="91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(M040199BH) </w:t>
      </w:r>
      <w:r>
        <w:rPr>
          <w:rFonts w:ascii="Arial" w:hAnsi="Arial"/>
          <w:color w:val="231F20"/>
          <w:sz w:val="22"/>
        </w:rPr>
        <w:t>Observe o mapa que Márcia fez da sua sala de</w:t>
      </w:r>
      <w:r>
        <w:rPr>
          <w:rFonts w:ascii="Arial" w:hAnsi="Arial"/>
          <w:color w:val="231F20"/>
          <w:spacing w:val="1"/>
          <w:sz w:val="22"/>
        </w:rPr>
        <w:t> </w:t>
      </w:r>
      <w:r>
        <w:rPr>
          <w:rFonts w:ascii="Arial" w:hAnsi="Arial"/>
          <w:color w:val="231F20"/>
          <w:sz w:val="22"/>
        </w:rPr>
        <w:t>aula.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9"/>
          <w:szCs w:val="9"/>
        </w:rPr>
      </w:pPr>
    </w:p>
    <w:p>
      <w:pPr>
        <w:spacing w:before="67"/>
        <w:ind w:left="545" w:right="498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Quadro</w:t>
      </w:r>
      <w:r>
        <w:rPr>
          <w:rFonts w:ascii="Arial"/>
          <w:color w:val="231F20"/>
          <w:spacing w:val="-1"/>
          <w:sz w:val="20"/>
        </w:rPr>
        <w:t> </w:t>
      </w:r>
      <w:r>
        <w:rPr>
          <w:rFonts w:ascii="Arial"/>
          <w:color w:val="231F20"/>
          <w:sz w:val="20"/>
        </w:rPr>
        <w:t>Negro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21"/>
          <w:szCs w:val="21"/>
        </w:rPr>
      </w:pPr>
    </w:p>
    <w:p>
      <w:pPr>
        <w:spacing w:before="0"/>
        <w:ind w:left="0" w:right="917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106.628998pt;margin-top:-137.638107pt;width:373.9pt;height:236.1pt;mso-position-horizontal-relative:page;mso-position-vertical-relative:paragraph;z-index:1960" coordorigin="2133,-2753" coordsize="7478,4722">
            <v:group style="position:absolute;left:2608;top:-2461;width:6583;height:4421" coordorigin="2608,-2461" coordsize="6583,4421">
              <v:shape style="position:absolute;left:2608;top:-2461;width:6583;height:4421" coordorigin="2608,-2461" coordsize="6583,4421" path="m2608,-2461l9191,-2461,9191,1959,2608,1959,2608,-2461xe" filled="false" stroked="true" strokeweight="1pt" strokecolor="#231f20">
                <v:path arrowok="t"/>
              </v:shape>
            </v:group>
            <v:group style="position:absolute;left:9018;top:-1397;width:173;height:2881" coordorigin="9018,-1397" coordsize="173,2881">
              <v:shape style="position:absolute;left:9018;top:-1397;width:173;height:2881" coordorigin="9018,-1397" coordsize="173,2881" path="m9191,-1397l9018,-1397,9018,1483,9191,1483,9191,-1397xe" filled="true" fillcolor="#939598" stroked="false">
                <v:path arrowok="t"/>
                <v:fill type="solid"/>
              </v:shape>
            </v:group>
            <v:group style="position:absolute;left:9018;top:-1397;width:173;height:2881" coordorigin="9018,-1397" coordsize="173,2881">
              <v:shape style="position:absolute;left:9018;top:-1397;width:173;height:2881" coordorigin="9018,-1397" coordsize="173,2881" path="m9191,-1397l9018,-1397,9018,1483,9191,1483,9191,-1397xe" filled="false" stroked="true" strokeweight="1pt" strokecolor="#231f20">
                <v:path arrowok="t"/>
              </v:shape>
            </v:group>
            <v:group style="position:absolute;left:3819;top:-2461;width:4308;height:165" coordorigin="3819,-2461" coordsize="4308,165">
              <v:shape style="position:absolute;left:3819;top:-2461;width:4308;height:165" coordorigin="3819,-2461" coordsize="4308,165" path="m3819,-2461l8127,-2461,8127,-2297,3819,-2297,3819,-2461xe" filled="true" fillcolor="#231f20" stroked="false">
                <v:path arrowok="t"/>
                <v:fill type="solid"/>
              </v:shape>
            </v:group>
            <v:group style="position:absolute;left:3205;top:-1112;width:926;height:459" coordorigin="3205,-1112" coordsize="926,459">
              <v:shape style="position:absolute;left:3205;top:-1112;width:926;height:459" coordorigin="3205,-1112" coordsize="926,459" path="m3205,-1112l4131,-1112,4131,-653,3205,-653,3205,-1112xe" filled="false" stroked="true" strokeweight="1pt" strokecolor="#231f20">
                <v:path arrowok="t"/>
              </v:shape>
            </v:group>
            <v:group style="position:absolute;left:3423;top:-653;width:450;height:166" coordorigin="3423,-653" coordsize="450,166">
              <v:shape style="position:absolute;left:3423;top:-653;width:450;height:166" coordorigin="3423,-653" coordsize="450,166" path="m3873,-488l3423,-488,3423,-653,3873,-653,3873,-488xe" filled="false" stroked="true" strokeweight="1pt" strokecolor="#231f20">
                <v:path arrowok="t"/>
              </v:shape>
            </v:group>
            <v:group style="position:absolute;left:3205;top:-27;width:926;height:459" coordorigin="3205,-27" coordsize="926,459">
              <v:shape style="position:absolute;left:3205;top:-27;width:926;height:459" coordorigin="3205,-27" coordsize="926,459" path="m3205,-27l4131,-27,4131,432,3205,432,3205,-27xe" filled="false" stroked="true" strokeweight="1pt" strokecolor="#231f20">
                <v:path arrowok="t"/>
              </v:shape>
            </v:group>
            <v:group style="position:absolute;left:3423;top:432;width:450;height:166" coordorigin="3423,432" coordsize="450,166">
              <v:shape style="position:absolute;left:3423;top:432;width:450;height:166" coordorigin="3423,432" coordsize="450,166" path="m3873,597l3423,597,3423,432,3873,432,3873,597xe" filled="false" stroked="true" strokeweight="1pt" strokecolor="#231f20">
                <v:path arrowok="t"/>
              </v:shape>
            </v:group>
            <v:group style="position:absolute;left:3205;top:1008;width:926;height:459" coordorigin="3205,1008" coordsize="926,459">
              <v:shape style="position:absolute;left:3205;top:1008;width:926;height:459" coordorigin="3205,1008" coordsize="926,459" path="m3205,1008l4131,1008,4131,1467,3205,1467,3205,1008xe" filled="false" stroked="true" strokeweight="1pt" strokecolor="#231f20">
                <v:path arrowok="t"/>
              </v:shape>
            </v:group>
            <v:group style="position:absolute;left:3423;top:1467;width:450;height:166" coordorigin="3423,1467" coordsize="450,166">
              <v:shape style="position:absolute;left:3423;top:1467;width:450;height:166" coordorigin="3423,1467" coordsize="450,166" path="m3873,1632l3423,1632,3423,1467,3873,1467,3873,1632xe" filled="false" stroked="true" strokeweight="1pt" strokecolor="#231f20">
                <v:path arrowok="t"/>
              </v:shape>
            </v:group>
            <v:group style="position:absolute;left:5435;top:-1112;width:926;height:459" coordorigin="5435,-1112" coordsize="926,459">
              <v:shape style="position:absolute;left:5435;top:-1112;width:926;height:459" coordorigin="5435,-1112" coordsize="926,459" path="m5435,-1112l6361,-1112,6361,-653,5435,-653,5435,-1112xe" filled="false" stroked="true" strokeweight="1pt" strokecolor="#231f20">
                <v:path arrowok="t"/>
              </v:shape>
            </v:group>
            <v:group style="position:absolute;left:5653;top:-653;width:450;height:166" coordorigin="5653,-653" coordsize="450,166">
              <v:shape style="position:absolute;left:5653;top:-653;width:450;height:166" coordorigin="5653,-653" coordsize="450,166" path="m6103,-488l5653,-488,5653,-653,6103,-653,6103,-488xe" filled="false" stroked="true" strokeweight="1pt" strokecolor="#231f20">
                <v:path arrowok="t"/>
              </v:shape>
            </v:group>
            <v:group style="position:absolute;left:5435;top:-27;width:926;height:459" coordorigin="5435,-27" coordsize="926,459">
              <v:shape style="position:absolute;left:5435;top:-27;width:926;height:459" coordorigin="5435,-27" coordsize="926,459" path="m5435,-27l6361,-27,6361,432,5435,432,5435,-27xe" filled="false" stroked="true" strokeweight="1pt" strokecolor="#231f20">
                <v:path arrowok="t"/>
              </v:shape>
            </v:group>
            <v:group style="position:absolute;left:5653;top:432;width:450;height:166" coordorigin="5653,432" coordsize="450,166">
              <v:shape style="position:absolute;left:5653;top:432;width:450;height:166" coordorigin="5653,432" coordsize="450,166" path="m6103,597l5653,597,5653,432,6103,432,6103,597xe" filled="false" stroked="true" strokeweight="1pt" strokecolor="#231f20">
                <v:path arrowok="t"/>
              </v:shape>
            </v:group>
            <v:group style="position:absolute;left:5435;top:1008;width:926;height:459" coordorigin="5435,1008" coordsize="926,459">
              <v:shape style="position:absolute;left:5435;top:1008;width:926;height:459" coordorigin="5435,1008" coordsize="926,459" path="m5435,1008l6361,1008,6361,1467,5435,1467,5435,1008xe" filled="false" stroked="true" strokeweight="1pt" strokecolor="#231f20">
                <v:path arrowok="t"/>
              </v:shape>
            </v:group>
            <v:group style="position:absolute;left:5653;top:1467;width:450;height:166" coordorigin="5653,1467" coordsize="450,166">
              <v:shape style="position:absolute;left:5653;top:1467;width:450;height:166" coordorigin="5653,1467" coordsize="450,166" path="m6103,1632l5653,1632,5653,1467,6103,1467,6103,1632xe" filled="false" stroked="true" strokeweight="1pt" strokecolor="#231f20">
                <v:path arrowok="t"/>
              </v:shape>
            </v:group>
            <v:group style="position:absolute;left:7585;top:-1112;width:926;height:459" coordorigin="7585,-1112" coordsize="926,459">
              <v:shape style="position:absolute;left:7585;top:-1112;width:926;height:459" coordorigin="7585,-1112" coordsize="926,459" path="m7585,-1112l8511,-1112,8511,-653,7585,-653,7585,-1112xe" filled="false" stroked="true" strokeweight="1pt" strokecolor="#231f20">
                <v:path arrowok="t"/>
              </v:shape>
            </v:group>
            <v:group style="position:absolute;left:7803;top:-653;width:450;height:166" coordorigin="7803,-653" coordsize="450,166">
              <v:shape style="position:absolute;left:7803;top:-653;width:450;height:166" coordorigin="7803,-653" coordsize="450,166" path="m8253,-488l7803,-488,7803,-653,8253,-653,8253,-488xe" filled="false" stroked="true" strokeweight="1pt" strokecolor="#231f20">
                <v:path arrowok="t"/>
              </v:shape>
            </v:group>
            <v:group style="position:absolute;left:7585;top:-27;width:926;height:459" coordorigin="7585,-27" coordsize="926,459">
              <v:shape style="position:absolute;left:7585;top:-27;width:926;height:459" coordorigin="7585,-27" coordsize="926,459" path="m7585,-27l8511,-27,8511,432,7585,432,7585,-27xe" filled="false" stroked="true" strokeweight="1pt" strokecolor="#231f20">
                <v:path arrowok="t"/>
              </v:shape>
            </v:group>
            <v:group style="position:absolute;left:7803;top:432;width:450;height:166" coordorigin="7803,432" coordsize="450,166">
              <v:shape style="position:absolute;left:7803;top:432;width:450;height:166" coordorigin="7803,432" coordsize="450,166" path="m8253,597l7803,597,7803,432,8253,432,8253,597xe" filled="false" stroked="true" strokeweight="1pt" strokecolor="#231f20">
                <v:path arrowok="t"/>
              </v:shape>
            </v:group>
            <v:group style="position:absolute;left:7585;top:1008;width:926;height:459" coordorigin="7585,1008" coordsize="926,459">
              <v:shape style="position:absolute;left:7585;top:1008;width:926;height:459" coordorigin="7585,1008" coordsize="926,459" path="m7585,1008l8511,1008,8511,1467,7585,1467,7585,1008xe" filled="false" stroked="true" strokeweight="1pt" strokecolor="#231f20">
                <v:path arrowok="t"/>
              </v:shape>
            </v:group>
            <v:group style="position:absolute;left:7803;top:1467;width:450;height:166" coordorigin="7803,1467" coordsize="450,166">
              <v:shape style="position:absolute;left:7803;top:1467;width:450;height:166" coordorigin="7803,1467" coordsize="450,166" path="m8253,1632l7803,1632,7803,1467,8253,1467,8253,1632xe" filled="false" stroked="true" strokeweight="1pt" strokecolor="#231f20">
                <v:path arrowok="t"/>
              </v:shape>
            </v:group>
            <v:group style="position:absolute;left:6891;top:-2030;width:1845;height:625" coordorigin="6891,-2030" coordsize="1845,625">
              <v:shape style="position:absolute;left:6891;top:-2030;width:1845;height:625" coordorigin="6891,-2030" coordsize="1845,625" path="m6891,-2030l8736,-2030,8736,-1405,6891,-1405,6891,-2030xe" filled="false" stroked="true" strokeweight="1pt" strokecolor="#231f20">
                <v:path arrowok="t"/>
              </v:shape>
            </v:group>
            <v:group style="position:absolute;left:7506;top:-2180;width:610;height:150" coordorigin="7506,-2180" coordsize="610,150">
              <v:shape style="position:absolute;left:7506;top:-2180;width:610;height:150" coordorigin="7506,-2180" coordsize="610,150" path="m7506,-2180l8116,-2180,8116,-2030,7506,-2030,7506,-2180xe" filled="false" stroked="true" strokeweight="1pt" strokecolor="#231f20">
                <v:path arrowok="t"/>
              </v:shape>
            </v:group>
            <v:group style="position:absolute;left:2608;top:580;width:155;height:1055" coordorigin="2608,580" coordsize="155,1055">
              <v:shape style="position:absolute;left:2608;top:580;width:155;height:1055" coordorigin="2608,580" coordsize="155,1055" path="m2608,580l2763,580,2763,1435,2608,1635e" filled="false" stroked="true" strokeweight="1pt" strokecolor="#231f20">
                <v:path arrowok="t"/>
              </v:shape>
            </v:group>
            <v:group style="position:absolute;left:2143;top:900;width:379;height:2" coordorigin="2143,900" coordsize="379,2">
              <v:shape style="position:absolute;left:2143;top:900;width:379;height:2" coordorigin="2143,900" coordsize="379,0" path="m2521,900l2143,900e" filled="false" stroked="true" strokeweight="1pt" strokecolor="#231f20">
                <v:path arrowok="t"/>
              </v:shape>
            </v:group>
            <v:group style="position:absolute;left:2512;top:847;width:96;height:106" coordorigin="2512,847" coordsize="96,106">
              <v:shape style="position:absolute;left:2512;top:847;width:96;height:106" coordorigin="2512,847" coordsize="96,106" path="m2512,847l2512,952,2608,900,2512,847xe" filled="true" fillcolor="#231f20" stroked="false">
                <v:path arrowok="t"/>
                <v:fill type="solid"/>
              </v:shape>
            </v:group>
            <v:group style="position:absolute;left:9278;top:122;width:322;height:2" coordorigin="9278,122" coordsize="322,2">
              <v:shape style="position:absolute;left:9278;top:122;width:322;height:2" coordorigin="9278,122" coordsize="322,0" path="m9278,122l9600,122e" filled="false" stroked="true" strokeweight="1pt" strokecolor="#231f20">
                <v:path arrowok="t"/>
              </v:shape>
            </v:group>
            <v:group style="position:absolute;left:9191;top:70;width:96;height:106" coordorigin="9191,70" coordsize="96,106">
              <v:shape style="position:absolute;left:9191;top:70;width:96;height:106" coordorigin="9191,70" coordsize="96,106" path="m9287,70l9191,122,9287,175,9287,70xe" filled="true" fillcolor="#231f20" stroked="false">
                <v:path arrowok="t"/>
                <v:fill type="solid"/>
              </v:shape>
            </v:group>
            <v:group style="position:absolute;left:5973;top:-2743;width:2;height:195" coordorigin="5973,-2743" coordsize="2,195">
              <v:shape style="position:absolute;left:5973;top:-2743;width:2;height:195" coordorigin="5973,-2743" coordsize="0,195" path="m5973,-2548l5973,-2743e" filled="false" stroked="true" strokeweight="1pt" strokecolor="#231f20">
                <v:path arrowok="t"/>
              </v:shape>
            </v:group>
            <v:group style="position:absolute;left:5920;top:-2557;width:106;height:96" coordorigin="5920,-2557" coordsize="106,96">
              <v:shape style="position:absolute;left:5920;top:-2557;width:106;height:96" coordorigin="5920,-2557" coordsize="106,96" path="m6026,-2557l5920,-2557,5973,-2461,6026,-2557xe" filled="true" fillcolor="#231f20" stroked="false">
                <v:path arrowok="t"/>
                <v:fill type="solid"/>
              </v:shape>
              <v:shape style="position:absolute;left:6891;top:-2030;width:1845;height:625" type="#_x0000_t202" filled="false" stroked="false">
                <v:textbox inset="0,0,0,0">
                  <w:txbxContent>
                    <w:p>
                      <w:pPr>
                        <w:spacing w:line="240" w:lineRule="auto" w:before="2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443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Professora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205;top:-1112;width:926;height:459" type="#_x0000_t202" filled="false" stroked="false">
                <v:textbox inset="0,0,0,0">
                  <w:txbxContent>
                    <w:p>
                      <w:pPr>
                        <w:spacing w:before="112"/>
                        <w:ind w:left="110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Marcelo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435;top:-1112;width:926;height:459" type="#_x0000_t202" filled="false" stroked="false">
                <v:textbox inset="0,0,0,0">
                  <w:txbxContent>
                    <w:p>
                      <w:pPr>
                        <w:spacing w:before="92"/>
                        <w:ind w:left="220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Tiago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85;top:-1112;width:926;height:459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28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Luiza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205;top:-27;width:926;height:459" type="#_x0000_t202" filled="false" stroked="false">
                <v:textbox inset="0,0,0,0">
                  <w:txbxContent>
                    <w:p>
                      <w:pPr>
                        <w:spacing w:before="113"/>
                        <w:ind w:left="228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Carla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435;top:-27;width:926;height:459" type="#_x0000_t202" filled="false" stroked="false">
                <v:textbox inset="0,0,0,0">
                  <w:txbxContent>
                    <w:p>
                      <w:pPr>
                        <w:spacing w:before="112"/>
                        <w:ind w:left="167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0"/>
                        </w:rPr>
                        <w:t>Márcia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85;top:-27;width:926;height:459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00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Bruna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205;top:1008;width:926;height:459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16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0"/>
                        </w:rPr>
                        <w:t>Tânia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435;top:1008;width:926;height:459" type="#_x0000_t202" filled="false" stroked="false">
                <v:textbox inset="0,0,0,0">
                  <w:txbxContent>
                    <w:p>
                      <w:pPr>
                        <w:spacing w:before="92"/>
                        <w:ind w:left="116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Rodrigo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85;top:1008;width:926;height:459" type="#_x0000_t202" filled="false" stroked="false">
                <v:textbox inset="0,0,0,0">
                  <w:txbxContent>
                    <w:p>
                      <w:pPr>
                        <w:spacing w:before="113"/>
                        <w:ind w:left="181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Rafael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31F20"/>
          <w:w w:val="95"/>
          <w:sz w:val="20"/>
        </w:rPr>
        <w:t>Janela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spacing w:before="67"/>
        <w:ind w:left="912" w:right="7132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Porta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Quem senta à direita de</w:t>
      </w:r>
      <w:r>
        <w:rPr>
          <w:color w:val="231F20"/>
          <w:spacing w:val="-9"/>
        </w:rPr>
        <w:t> </w:t>
      </w:r>
      <w:r>
        <w:rPr>
          <w:color w:val="231F20"/>
        </w:rPr>
        <w:t>Márcia?</w:t>
      </w:r>
      <w:r>
        <w:rPr/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Bruna.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Carla.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Rodrigo.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0" w:val="left" w:leader="none"/>
        </w:tabs>
        <w:spacing w:line="240" w:lineRule="auto" w:before="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Tiago.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(M041310E4) </w:t>
      </w:r>
      <w:r>
        <w:rPr>
          <w:rFonts w:ascii="Arial" w:hAnsi="Arial"/>
          <w:color w:val="231F20"/>
          <w:sz w:val="22"/>
        </w:rPr>
        <w:t>Observe o número</w:t>
      </w:r>
      <w:r>
        <w:rPr>
          <w:rFonts w:ascii="Arial" w:hAnsi="Arial"/>
          <w:color w:val="231F20"/>
          <w:spacing w:val="3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  <w:r>
        <w:rPr/>
        <w:pict>
          <v:shape style="position:absolute;margin-left:99.337601pt;margin-top:14.777931pt;width:42.55pt;height:28.35pt;mso-position-horizontal-relative:page;mso-position-vertical-relative:paragraph;z-index:1672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147" w:right="0"/>
                    <w:jc w:val="left"/>
                  </w:pPr>
                  <w:r>
                    <w:rPr>
                      <w:color w:val="231F20"/>
                    </w:rPr>
                    <w:t>3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068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6"/>
        <w:rPr>
          <w:rFonts w:ascii="Arial" w:hAnsi="Arial" w:cs="Arial" w:eastAsia="Arial" w:hint="default"/>
          <w:sz w:val="11"/>
          <w:szCs w:val="11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é o valor posicional do algarismo 3 nesse</w:t>
      </w:r>
      <w:r>
        <w:rPr>
          <w:color w:val="231F20"/>
          <w:spacing w:val="-31"/>
        </w:rPr>
        <w:t> </w:t>
      </w:r>
      <w:r>
        <w:rPr>
          <w:color w:val="231F20"/>
        </w:rPr>
        <w:t>número?</w:t>
      </w:r>
      <w:r>
        <w:rPr/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7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7" w:lineRule="auto" w:before="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 C)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300</w:t>
      </w:r>
      <w:r>
        <w:rPr>
          <w:rFonts w:ascii="Arial"/>
          <w:sz w:val="22"/>
        </w:rPr>
      </w:r>
    </w:p>
    <w:p>
      <w:pPr>
        <w:pStyle w:val="BodyText"/>
        <w:spacing w:line="253" w:lineRule="exact" w:before="0"/>
        <w:ind w:right="7132"/>
        <w:jc w:val="left"/>
      </w:pPr>
      <w:r>
        <w:rPr>
          <w:color w:val="231F20"/>
        </w:rPr>
        <w:t>D) 3</w:t>
      </w:r>
      <w:r>
        <w:rPr>
          <w:color w:val="231F20"/>
          <w:spacing w:val="-4"/>
        </w:rPr>
        <w:t> </w:t>
      </w:r>
      <w:r>
        <w:rPr>
          <w:color w:val="231F20"/>
        </w:rPr>
        <w:t>000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(M041339E4)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7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  <w:r>
        <w:rPr/>
        <w:pict>
          <v:shape style="position:absolute;margin-left:99.337601pt;margin-top:14.778931pt;width:56.7pt;height:28.35pt;mso-position-horizontal-relative:page;mso-position-vertical-relative:paragraph;z-index:1696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198" w:right="0"/>
                    <w:jc w:val="left"/>
                  </w:pPr>
                  <w:r>
                    <w:rPr>
                      <w:color w:val="231F20"/>
                    </w:rPr>
                    <w:t>396 ÷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3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6"/>
        <w:rPr>
          <w:rFonts w:ascii="Arial" w:hAnsi="Arial" w:cs="Arial" w:eastAsia="Arial" w:hint="default"/>
          <w:sz w:val="11"/>
          <w:szCs w:val="11"/>
        </w:rPr>
      </w:pPr>
    </w:p>
    <w:p>
      <w:pPr>
        <w:pStyle w:val="BodyText"/>
        <w:spacing w:line="300" w:lineRule="auto" w:before="72"/>
        <w:ind w:right="7132"/>
        <w:jc w:val="left"/>
      </w:pPr>
      <w:r>
        <w:rPr>
          <w:color w:val="231F20"/>
        </w:rPr>
        <w:t>Qual é o resultado dessa conta? A)</w:t>
      </w:r>
      <w:r>
        <w:rPr>
          <w:color w:val="231F20"/>
          <w:spacing w:val="-3"/>
        </w:rPr>
        <w:t> </w:t>
      </w:r>
      <w:r>
        <w:rPr>
          <w:color w:val="231F20"/>
        </w:rPr>
        <w:t>132</w:t>
      </w:r>
      <w:r>
        <w:rPr/>
      </w:r>
    </w:p>
    <w:p>
      <w:pPr>
        <w:pStyle w:val="BodyText"/>
        <w:spacing w:line="199" w:lineRule="exact" w:before="0"/>
        <w:ind w:right="7132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196</w:t>
      </w:r>
      <w:r>
        <w:rPr/>
      </w:r>
    </w:p>
    <w:p>
      <w:pPr>
        <w:pStyle w:val="BodyText"/>
        <w:spacing w:line="240" w:lineRule="auto" w:before="7"/>
        <w:ind w:right="7132"/>
        <w:jc w:val="left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231</w:t>
      </w:r>
      <w:r>
        <w:rPr/>
      </w:r>
    </w:p>
    <w:p>
      <w:pPr>
        <w:pStyle w:val="BodyText"/>
        <w:spacing w:line="240" w:lineRule="auto" w:before="7"/>
        <w:ind w:right="7132"/>
        <w:jc w:val="left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399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74" w:val="left" w:leader="none"/>
        </w:tabs>
        <w:spacing w:line="247" w:lineRule="auto" w:before="0" w:after="0"/>
        <w:ind w:left="110" w:right="91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(M051467E4) </w:t>
      </w:r>
      <w:r>
        <w:rPr>
          <w:rFonts w:ascii="Arial" w:hAnsi="Arial"/>
          <w:color w:val="231F20"/>
          <w:sz w:val="22"/>
        </w:rPr>
        <w:t>Dos 95 contatos do celular de Carla, 45 são de familiares e o restante, de amigos. </w:t>
      </w:r>
      <w:r>
        <w:rPr>
          <w:rFonts w:ascii="Arial" w:hAnsi="Arial"/>
          <w:color w:val="231F20"/>
          <w:sz w:val="22"/>
        </w:rPr>
        <w:t>Quantos contatos de amigos ela tem registrado em seu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celular?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40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Heading1"/>
        <w:spacing w:line="240" w:lineRule="auto"/>
        <w:ind w:right="7132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7"/>
          <w:szCs w:val="27"/>
        </w:rPr>
      </w:pPr>
    </w:p>
    <w:p>
      <w:pPr>
        <w:spacing w:before="72"/>
        <w:ind w:left="1064" w:right="497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56.192902pt;margin-top:-.025113pt;width:482.9pt;height:355.85pt;mso-position-horizontal-relative:page;mso-position-vertical-relative:paragraph;z-index:-65200" coordorigin="1124,-1" coordsize="9658,7117">
            <v:group style="position:absolute;left:1129;top:4;width:572;height:2" coordorigin="1129,4" coordsize="572,2">
              <v:shape style="position:absolute;left:1129;top:4;width:572;height:2" coordorigin="1129,4" coordsize="572,0" path="m1129,4l1701,4e" filled="false" stroked="true" strokeweight=".5pt" strokecolor="#231f20">
                <v:path arrowok="t"/>
              </v:shape>
            </v:group>
            <v:group style="position:absolute;left:1134;top:9;width:2;height:7097" coordorigin="1134,9" coordsize="2,7097">
              <v:shape style="position:absolute;left:1134;top:9;width:2;height:7097" coordorigin="1134,9" coordsize="0,7097" path="m1134,7106l1134,9e" filled="false" stroked="true" strokeweight=".5pt" strokecolor="#231f20">
                <v:path arrowok="t"/>
              </v:shape>
            </v:group>
            <v:group style="position:absolute;left:1701;top:4;width:9076;height:2" coordorigin="1701,4" coordsize="9076,2">
              <v:shape style="position:absolute;left:1701;top:4;width:9076;height:2" coordorigin="1701,4" coordsize="9076,0" path="m1701,4l10777,4e" filled="false" stroked="true" strokeweight=".5pt" strokecolor="#231f20">
                <v:path arrowok="t"/>
              </v:shape>
            </v:group>
            <v:group style="position:absolute;left:1701;top:9;width:2;height:7097" coordorigin="1701,9" coordsize="2,7097">
              <v:shape style="position:absolute;left:1701;top:9;width:2;height:7097" coordorigin="1701,9" coordsize="0,7097" path="m1701,7106l1701,9e" filled="false" stroked="true" strokeweight=".5pt" strokecolor="#231f20">
                <v:path arrowok="t"/>
              </v:shape>
            </v:group>
            <v:group style="position:absolute;left:10772;top:9;width:2;height:7097" coordorigin="10772,9" coordsize="2,7097">
              <v:shape style="position:absolute;left:10772;top:9;width:2;height:7097" coordorigin="10772,9" coordsize="0,7097" path="m10772,7106l10772,9e" filled="false" stroked="true" strokeweight=".5pt" strokecolor="#231f20">
                <v:path arrowok="t"/>
              </v:shape>
            </v:group>
            <v:group style="position:absolute;left:1129;top:7111;width:572;height:2" coordorigin="1129,7111" coordsize="572,2">
              <v:shape style="position:absolute;left:1129;top:7111;width:572;height:2" coordorigin="1129,7111" coordsize="572,0" path="m1129,7111l1701,7111e" filled="false" stroked="true" strokeweight=".5pt" strokecolor="#231f20">
                <v:path arrowok="t"/>
              </v:shape>
            </v:group>
            <v:group style="position:absolute;left:1701;top:7111;width:9076;height:2" coordorigin="1701,7111" coordsize="9076,2">
              <v:shape style="position:absolute;left:1701;top:7111;width:9076;height:2" coordorigin="1701,7111" coordsize="9076,0" path="m1701,7111l10777,7111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231F20"/>
          <w:sz w:val="22"/>
        </w:rPr>
        <w:t>As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bruxinhas</w:t>
      </w:r>
      <w:r>
        <w:rPr>
          <w:rFonts w:asci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6" w:lineRule="auto" w:before="72"/>
        <w:ind w:left="1074" w:right="505" w:firstLine="283"/>
        <w:jc w:val="both"/>
      </w:pPr>
      <w:r>
        <w:rPr>
          <w:color w:val="231F20"/>
        </w:rPr>
        <w:t>Galatéia e Brunevildes estavam tomando sol na seringueira da praça. </w:t>
      </w:r>
      <w:r>
        <w:rPr>
          <w:color w:val="231F20"/>
          <w:spacing w:val="-3"/>
        </w:rPr>
        <w:t>Tinham </w:t>
      </w:r>
      <w:r>
        <w:rPr>
          <w:color w:val="231F20"/>
        </w:rPr>
        <w:t>acabado </w:t>
      </w:r>
      <w:r>
        <w:rPr>
          <w:color w:val="231F20"/>
        </w:rPr>
        <w:t>de chegar em suas vassouras mágicas. Eram duas bruxinhas minúsculas que adoravam aventuras. Então, cansadas de só fazer o mal, lá no castelo onde moravam, resolveram</w:t>
      </w:r>
      <w:r>
        <w:rPr>
          <w:color w:val="231F20"/>
          <w:spacing w:val="-42"/>
        </w:rPr>
        <w:t> </w:t>
      </w:r>
      <w:r>
        <w:rPr>
          <w:color w:val="231F20"/>
        </w:rPr>
        <w:t>vir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cidade.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agora,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vila,</w:t>
      </w:r>
      <w:r>
        <w:rPr>
          <w:color w:val="231F20"/>
          <w:spacing w:val="-5"/>
        </w:rPr>
        <w:t> </w:t>
      </w:r>
      <w:r>
        <w:rPr>
          <w:color w:val="231F20"/>
        </w:rPr>
        <w:t>preparavam-se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fazer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mais</w:t>
      </w:r>
      <w:r>
        <w:rPr>
          <w:color w:val="231F20"/>
          <w:spacing w:val="-5"/>
        </w:rPr>
        <w:t> </w:t>
      </w:r>
      <w:r>
        <w:rPr>
          <w:color w:val="231F20"/>
        </w:rPr>
        <w:t>incríveis</w:t>
      </w:r>
      <w:r>
        <w:rPr>
          <w:color w:val="231F20"/>
          <w:spacing w:val="-5"/>
        </w:rPr>
        <w:t> </w:t>
      </w:r>
      <w:r>
        <w:rPr>
          <w:color w:val="231F20"/>
        </w:rPr>
        <w:t>benfeitorias.</w:t>
      </w:r>
      <w:r>
        <w:rPr>
          <w:color w:val="231F20"/>
          <w:spacing w:val="-4"/>
        </w:rPr>
        <w:t> </w:t>
      </w:r>
      <w:r>
        <w:rPr>
          <w:color w:val="231F20"/>
        </w:rPr>
        <w:t>E,</w:t>
      </w:r>
      <w:r>
        <w:rPr/>
      </w:r>
    </w:p>
    <w:p>
      <w:pPr>
        <w:pStyle w:val="BodyText"/>
        <w:tabs>
          <w:tab w:pos="1074" w:val="left" w:leader="none"/>
        </w:tabs>
        <w:spacing w:line="240" w:lineRule="auto" w:before="0"/>
        <w:ind w:left="507" w:right="0"/>
        <w:jc w:val="left"/>
      </w:pPr>
      <w:r>
        <w:rPr>
          <w:color w:val="231F20"/>
        </w:rPr>
        <w:t>5</w:t>
        <w:tab/>
        <w:t>ainda por cima, por</w:t>
      </w:r>
      <w:r>
        <w:rPr>
          <w:color w:val="231F20"/>
          <w:spacing w:val="-18"/>
        </w:rPr>
        <w:t> </w:t>
      </w:r>
      <w:r>
        <w:rPr>
          <w:color w:val="231F20"/>
        </w:rPr>
        <w:t>encomenda.</w:t>
      </w:r>
      <w:r>
        <w:rPr/>
      </w:r>
    </w:p>
    <w:p>
      <w:pPr>
        <w:pStyle w:val="BodyText"/>
        <w:spacing w:line="240" w:lineRule="auto"/>
        <w:ind w:left="1357" w:right="0"/>
        <w:jc w:val="left"/>
      </w:pPr>
      <w:r>
        <w:rPr>
          <w:color w:val="231F20"/>
          <w:spacing w:val="-4"/>
        </w:rPr>
        <w:t>No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meio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das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plantas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enxergaram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sapo.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Galatéia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fez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voz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mais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doce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podia</w:t>
      </w:r>
      <w:r>
        <w:rPr>
          <w:color w:val="231F20"/>
          <w:spacing w:val="-28"/>
        </w:rPr>
        <w:t> </w:t>
      </w:r>
      <w:r>
        <w:rPr>
          <w:color w:val="231F20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perguntou:</w:t>
      </w:r>
      <w:r>
        <w:rPr/>
      </w:r>
    </w:p>
    <w:p>
      <w:pPr>
        <w:pStyle w:val="ListParagraph"/>
        <w:numPr>
          <w:ilvl w:val="1"/>
          <w:numId w:val="8"/>
        </w:numPr>
        <w:tabs>
          <w:tab w:pos="1542" w:val="left" w:leader="none"/>
        </w:tabs>
        <w:spacing w:line="266" w:lineRule="auto" w:before="27" w:after="0"/>
        <w:ind w:left="1357" w:right="518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Ei, amigo sapo, que tal virar príncipe? O sapo abriu, fechou os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olhos: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8"/>
        </w:numPr>
        <w:tabs>
          <w:tab w:pos="1542" w:val="left" w:leader="none"/>
        </w:tabs>
        <w:spacing w:line="240" w:lineRule="auto" w:before="0" w:after="0"/>
        <w:ind w:left="1541" w:right="0" w:hanging="18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Sei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não.</w:t>
      </w:r>
      <w:r>
        <w:rPr>
          <w:rFonts w:ascii="Arial" w:hAnsi="Arial"/>
          <w:sz w:val="22"/>
        </w:rPr>
      </w:r>
    </w:p>
    <w:p>
      <w:pPr>
        <w:pStyle w:val="BodyText"/>
        <w:tabs>
          <w:tab w:pos="1357" w:val="left" w:leader="none"/>
        </w:tabs>
        <w:spacing w:line="266" w:lineRule="auto"/>
        <w:ind w:left="1074" w:right="512" w:hanging="568"/>
        <w:jc w:val="left"/>
      </w:pPr>
      <w:r>
        <w:rPr>
          <w:color w:val="231F20"/>
        </w:rPr>
        <w:t>10</w:t>
        <w:tab/>
        <w:tab/>
        <w:t>–</w:t>
      </w:r>
      <w:r>
        <w:rPr>
          <w:color w:val="231F20"/>
          <w:spacing w:val="24"/>
        </w:rPr>
        <w:t> </w:t>
      </w:r>
      <w:r>
        <w:rPr>
          <w:color w:val="231F20"/>
        </w:rPr>
        <w:t>Como</w:t>
      </w:r>
      <w:r>
        <w:rPr>
          <w:color w:val="231F20"/>
          <w:spacing w:val="24"/>
        </w:rPr>
        <w:t> </w:t>
      </w:r>
      <w:r>
        <w:rPr>
          <w:color w:val="231F20"/>
        </w:rPr>
        <w:t>é</w:t>
      </w:r>
      <w:r>
        <w:rPr>
          <w:color w:val="231F20"/>
          <w:spacing w:val="24"/>
        </w:rPr>
        <w:t> </w:t>
      </w:r>
      <w:r>
        <w:rPr>
          <w:color w:val="231F20"/>
        </w:rPr>
        <w:t>que</w:t>
      </w:r>
      <w:r>
        <w:rPr>
          <w:color w:val="231F20"/>
          <w:spacing w:val="24"/>
        </w:rPr>
        <w:t> </w:t>
      </w:r>
      <w:r>
        <w:rPr>
          <w:color w:val="231F20"/>
        </w:rPr>
        <w:t>não</w:t>
      </w:r>
      <w:r>
        <w:rPr>
          <w:color w:val="231F20"/>
          <w:spacing w:val="24"/>
        </w:rPr>
        <w:t> </w:t>
      </w:r>
      <w:r>
        <w:rPr>
          <w:color w:val="231F20"/>
        </w:rPr>
        <w:t>sabe?</w:t>
      </w:r>
      <w:r>
        <w:rPr>
          <w:color w:val="231F20"/>
          <w:spacing w:val="24"/>
        </w:rPr>
        <w:t> </w:t>
      </w:r>
      <w:r>
        <w:rPr>
          <w:color w:val="231F20"/>
        </w:rPr>
        <w:t>–</w:t>
      </w:r>
      <w:r>
        <w:rPr>
          <w:color w:val="231F20"/>
          <w:spacing w:val="24"/>
        </w:rPr>
        <w:t> </w:t>
      </w:r>
      <w:r>
        <w:rPr>
          <w:color w:val="231F20"/>
        </w:rPr>
        <w:t>insistiu</w:t>
      </w:r>
      <w:r>
        <w:rPr>
          <w:color w:val="231F20"/>
          <w:spacing w:val="24"/>
        </w:rPr>
        <w:t> </w:t>
      </w:r>
      <w:r>
        <w:rPr>
          <w:color w:val="231F20"/>
        </w:rPr>
        <w:t>a</w:t>
      </w:r>
      <w:r>
        <w:rPr>
          <w:color w:val="231F20"/>
          <w:spacing w:val="24"/>
        </w:rPr>
        <w:t> </w:t>
      </w:r>
      <w:r>
        <w:rPr>
          <w:color w:val="231F20"/>
        </w:rPr>
        <w:t>bruxa</w:t>
      </w:r>
      <w:r>
        <w:rPr>
          <w:color w:val="231F20"/>
          <w:spacing w:val="24"/>
        </w:rPr>
        <w:t> </w:t>
      </w:r>
      <w:r>
        <w:rPr>
          <w:color w:val="231F20"/>
        </w:rPr>
        <w:t>Galatéia,</w:t>
      </w:r>
      <w:r>
        <w:rPr>
          <w:color w:val="231F20"/>
          <w:spacing w:val="23"/>
        </w:rPr>
        <w:t> </w:t>
      </w:r>
      <w:r>
        <w:rPr>
          <w:color w:val="231F20"/>
        </w:rPr>
        <w:t>enquanto</w:t>
      </w:r>
      <w:r>
        <w:rPr>
          <w:color w:val="231F20"/>
          <w:spacing w:val="24"/>
        </w:rPr>
        <w:t> </w:t>
      </w:r>
      <w:r>
        <w:rPr>
          <w:color w:val="231F20"/>
        </w:rPr>
        <w:t>Brunevildes</w:t>
      </w:r>
      <w:r>
        <w:rPr>
          <w:color w:val="231F20"/>
          <w:spacing w:val="24"/>
        </w:rPr>
        <w:t> </w:t>
      </w:r>
      <w:r>
        <w:rPr>
          <w:color w:val="231F20"/>
        </w:rPr>
        <w:t>apoiava,</w:t>
      </w:r>
      <w:r>
        <w:rPr>
          <w:color w:val="231F20"/>
          <w:spacing w:val="-1"/>
        </w:rPr>
        <w:t> </w:t>
      </w:r>
      <w:r>
        <w:rPr>
          <w:color w:val="231F20"/>
        </w:rPr>
        <w:t>fazendo sinais com a cabeça. – Quer vida melhor que a de</w:t>
      </w:r>
      <w:r>
        <w:rPr>
          <w:color w:val="231F20"/>
          <w:spacing w:val="-18"/>
        </w:rPr>
        <w:t> </w:t>
      </w:r>
      <w:r>
        <w:rPr>
          <w:color w:val="231F20"/>
        </w:rPr>
        <w:t>príncipe?</w:t>
      </w:r>
      <w:r>
        <w:rPr/>
      </w:r>
    </w:p>
    <w:p>
      <w:pPr>
        <w:pStyle w:val="ListParagraph"/>
        <w:numPr>
          <w:ilvl w:val="0"/>
          <w:numId w:val="9"/>
        </w:numPr>
        <w:tabs>
          <w:tab w:pos="1526" w:val="left" w:leader="none"/>
        </w:tabs>
        <w:spacing w:line="240" w:lineRule="auto" w:before="0" w:after="0"/>
        <w:ind w:left="1074" w:right="0" w:firstLine="28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Como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vida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príncipe?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–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quis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saber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sapo,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curioso.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Brunevildes,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paciente,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explicou: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9"/>
        </w:numPr>
        <w:tabs>
          <w:tab w:pos="1552" w:val="left" w:leader="none"/>
        </w:tabs>
        <w:spacing w:line="266" w:lineRule="auto" w:before="27" w:after="0"/>
        <w:ind w:left="1074" w:right="506" w:firstLine="28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Vida de príncipe é uma beleza! Não se faz nada o dia inteiro. Come-se do bom e do melhor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ainda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por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cima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desencantam-se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princesas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adormecidas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beijo!</w:t>
      </w:r>
      <w:r>
        <w:rPr>
          <w:rFonts w:ascii="Arial" w:hAnsi="Arial"/>
          <w:sz w:val="22"/>
        </w:rPr>
      </w:r>
    </w:p>
    <w:p>
      <w:pPr>
        <w:pStyle w:val="BodyText"/>
        <w:tabs>
          <w:tab w:pos="1357" w:val="left" w:leader="none"/>
        </w:tabs>
        <w:spacing w:line="266" w:lineRule="auto" w:before="0"/>
        <w:ind w:left="1074" w:right="512" w:hanging="568"/>
        <w:jc w:val="left"/>
      </w:pPr>
      <w:r>
        <w:rPr>
          <w:color w:val="231F20"/>
        </w:rPr>
        <w:t>15</w:t>
        <w:tab/>
        <w:tab/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Vamos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partes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disse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sapo,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bocejando.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fazer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nada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dia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inteiro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deve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ser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chato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pra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burro.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Comer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bom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melhor</w:t>
      </w:r>
      <w:r>
        <w:rPr>
          <w:color w:val="231F20"/>
          <w:spacing w:val="-7"/>
        </w:rPr>
        <w:t> </w:t>
      </w:r>
      <w:r>
        <w:rPr>
          <w:color w:val="231F20"/>
        </w:rPr>
        <w:t>é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questão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gosto: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depende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muito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se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come.</w:t>
      </w:r>
      <w:r>
        <w:rPr/>
      </w:r>
    </w:p>
    <w:p>
      <w:pPr>
        <w:pStyle w:val="ListParagraph"/>
        <w:numPr>
          <w:ilvl w:val="0"/>
          <w:numId w:val="10"/>
        </w:numPr>
        <w:tabs>
          <w:tab w:pos="1542" w:val="left" w:leader="none"/>
        </w:tabs>
        <w:spacing w:line="240" w:lineRule="auto" w:before="0" w:after="0"/>
        <w:ind w:left="1074" w:right="0" w:firstLine="28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Faisão assado, javali na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brasa...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1532" w:val="left" w:leader="none"/>
        </w:tabs>
        <w:spacing w:line="266" w:lineRule="auto" w:before="27" w:after="0"/>
        <w:ind w:left="1074" w:right="505" w:firstLine="28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Puf!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─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cuspiu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sapo.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–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Quanta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porcaria!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terceira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ainda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pior.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Imagine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desencantar </w:t>
      </w:r>
      <w:r>
        <w:rPr>
          <w:rFonts w:ascii="Arial" w:hAnsi="Arial" w:cs="Arial" w:eastAsia="Arial" w:hint="default"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princesas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adormecidas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há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séculos.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Só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dando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um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bom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banho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nelas,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antes...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tabs>
          <w:tab w:pos="1357" w:val="left" w:leader="none"/>
        </w:tabs>
        <w:spacing w:line="240" w:lineRule="auto" w:before="0"/>
        <w:ind w:left="507" w:right="0"/>
        <w:jc w:val="left"/>
      </w:pPr>
      <w:r>
        <w:rPr>
          <w:color w:val="231F20"/>
        </w:rPr>
        <w:t>20</w:t>
        <w:tab/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Ô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seu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sapo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sem</w:t>
      </w:r>
      <w:r>
        <w:rPr>
          <w:color w:val="231F20"/>
          <w:spacing w:val="-29"/>
        </w:rPr>
        <w:t> </w:t>
      </w:r>
      <w:r>
        <w:rPr>
          <w:color w:val="231F20"/>
          <w:spacing w:val="-7"/>
        </w:rPr>
        <w:t>romantismo!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bufou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  <w:spacing w:val="-7"/>
        </w:rPr>
        <w:t>Galatéia.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Quer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dizer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você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não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quer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ser</w:t>
      </w:r>
      <w:r>
        <w:rPr>
          <w:color w:val="231F20"/>
          <w:spacing w:val="-29"/>
        </w:rPr>
        <w:t> </w:t>
      </w:r>
      <w:r>
        <w:rPr>
          <w:color w:val="231F20"/>
          <w:spacing w:val="-7"/>
        </w:rPr>
        <w:t>príncipe?</w:t>
      </w:r>
      <w:r>
        <w:rPr/>
      </w:r>
    </w:p>
    <w:p>
      <w:pPr>
        <w:pStyle w:val="BodyText"/>
        <w:spacing w:line="266" w:lineRule="auto"/>
        <w:ind w:left="1074" w:right="504" w:firstLine="283"/>
        <w:jc w:val="both"/>
      </w:pPr>
      <w:r>
        <w:rPr>
          <w:rFonts w:ascii="Arial" w:hAnsi="Arial" w:cs="Arial" w:eastAsia="Arial" w:hint="default"/>
          <w:color w:val="231F20"/>
        </w:rPr>
        <w:t>– Pra falar a verdade, prefiro continuar sendo sapo. Caço o dia inteiro e nem vejo o dia </w:t>
      </w:r>
      <w:r>
        <w:rPr>
          <w:color w:val="231F20"/>
        </w:rPr>
        <w:t>passar; gosto de comer moscas e não javalis na brasa; e ainda vou me </w:t>
      </w:r>
      <w:r>
        <w:rPr>
          <w:color w:val="231F20"/>
          <w:spacing w:val="-3"/>
        </w:rPr>
        <w:t>casar, </w:t>
      </w:r>
      <w:r>
        <w:rPr>
          <w:color w:val="231F20"/>
        </w:rPr>
        <w:t>no mês que </w:t>
      </w:r>
      <w:r>
        <w:rPr>
          <w:color w:val="231F20"/>
        </w:rPr>
        <w:t>vem,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uma</w:t>
      </w:r>
      <w:r>
        <w:rPr>
          <w:color w:val="231F20"/>
          <w:spacing w:val="-15"/>
        </w:rPr>
        <w:t> </w:t>
      </w:r>
      <w:r>
        <w:rPr>
          <w:color w:val="231F20"/>
        </w:rPr>
        <w:t>linda</w:t>
      </w:r>
      <w:r>
        <w:rPr>
          <w:color w:val="231F20"/>
          <w:spacing w:val="-15"/>
        </w:rPr>
        <w:t> </w:t>
      </w:r>
      <w:r>
        <w:rPr>
          <w:color w:val="231F20"/>
        </w:rPr>
        <w:t>sapa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nunca</w:t>
      </w:r>
      <w:r>
        <w:rPr>
          <w:color w:val="231F20"/>
          <w:spacing w:val="-15"/>
        </w:rPr>
        <w:t> </w:t>
      </w:r>
      <w:r>
        <w:rPr>
          <w:color w:val="231F20"/>
        </w:rPr>
        <w:t>dormiu</w:t>
      </w:r>
      <w:r>
        <w:rPr>
          <w:color w:val="231F20"/>
          <w:spacing w:val="-15"/>
        </w:rPr>
        <w:t> </w:t>
      </w:r>
      <w:r>
        <w:rPr>
          <w:color w:val="231F20"/>
        </w:rPr>
        <w:t>tanto</w:t>
      </w:r>
      <w:r>
        <w:rPr>
          <w:color w:val="231F20"/>
          <w:spacing w:val="-16"/>
        </w:rPr>
        <w:t> </w:t>
      </w:r>
      <w:r>
        <w:rPr>
          <w:color w:val="231F20"/>
        </w:rPr>
        <w:t>assim</w:t>
      </w:r>
      <w:r>
        <w:rPr>
          <w:color w:val="231F20"/>
          <w:spacing w:val="-15"/>
        </w:rPr>
        <w:t> </w:t>
      </w:r>
      <w:r>
        <w:rPr>
          <w:color w:val="231F20"/>
        </w:rPr>
        <w:t>e,</w:t>
      </w:r>
      <w:r>
        <w:rPr>
          <w:color w:val="231F20"/>
          <w:spacing w:val="-15"/>
        </w:rPr>
        <w:t> </w:t>
      </w:r>
      <w:r>
        <w:rPr>
          <w:color w:val="231F20"/>
        </w:rPr>
        <w:t>além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mais,</w:t>
      </w:r>
      <w:r>
        <w:rPr>
          <w:color w:val="231F20"/>
          <w:spacing w:val="-15"/>
        </w:rPr>
        <w:t> </w:t>
      </w:r>
      <w:r>
        <w:rPr>
          <w:color w:val="231F20"/>
        </w:rPr>
        <w:t>é</w:t>
      </w:r>
      <w:r>
        <w:rPr>
          <w:color w:val="231F20"/>
          <w:spacing w:val="-15"/>
        </w:rPr>
        <w:t> </w:t>
      </w:r>
      <w:r>
        <w:rPr>
          <w:color w:val="231F20"/>
        </w:rPr>
        <w:t>muito</w:t>
      </w:r>
      <w:r>
        <w:rPr>
          <w:color w:val="231F20"/>
          <w:spacing w:val="-15"/>
        </w:rPr>
        <w:t> </w:t>
      </w:r>
      <w:r>
        <w:rPr>
          <w:color w:val="231F20"/>
        </w:rPr>
        <w:t>cheirosa...</w:t>
      </w:r>
      <w:r>
        <w:rPr/>
      </w:r>
    </w:p>
    <w:p>
      <w:pPr>
        <w:spacing w:before="93"/>
        <w:ind w:left="16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5"/>
          <w:sz w:val="16"/>
        </w:rPr>
        <w:t>Disponível  </w:t>
      </w:r>
      <w:r>
        <w:rPr>
          <w:rFonts w:ascii="Arial" w:hAnsi="Arial"/>
          <w:color w:val="231F20"/>
          <w:spacing w:val="-4"/>
          <w:sz w:val="16"/>
        </w:rPr>
        <w:t>em: </w:t>
      </w:r>
      <w:r>
        <w:rPr>
          <w:rFonts w:ascii="Arial" w:hAnsi="Arial"/>
          <w:color w:val="231F20"/>
          <w:spacing w:val="16"/>
          <w:sz w:val="16"/>
        </w:rPr>
        <w:t> </w:t>
      </w:r>
      <w:hyperlink r:id="rId70">
        <w:r>
          <w:rPr>
            <w:rFonts w:ascii="Arial" w:hAnsi="Arial"/>
            <w:color w:val="231F20"/>
            <w:spacing w:val="-6"/>
            <w:sz w:val="16"/>
          </w:rPr>
          <w:t>&lt;http://www.azinteligencia.com.br/site/index.php?option=com_content&amp;view=article&amp;id=279:as-bruxinhas&amp;catid=60:8o-ano&amp;Itemid=113&gt;.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0" w:right="113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5"/>
          <w:sz w:val="16"/>
        </w:rPr>
        <w:t>Acesso </w:t>
      </w:r>
      <w:r>
        <w:rPr>
          <w:rFonts w:ascii="Arial"/>
          <w:color w:val="231F20"/>
          <w:spacing w:val="-4"/>
          <w:sz w:val="16"/>
        </w:rPr>
        <w:t>em: </w:t>
      </w:r>
      <w:r>
        <w:rPr>
          <w:rFonts w:ascii="Arial"/>
          <w:color w:val="231F20"/>
          <w:spacing w:val="-3"/>
          <w:sz w:val="16"/>
        </w:rPr>
        <w:t>13 </w:t>
      </w:r>
      <w:r>
        <w:rPr>
          <w:rFonts w:ascii="Arial"/>
          <w:color w:val="231F20"/>
          <w:spacing w:val="-4"/>
          <w:sz w:val="16"/>
        </w:rPr>
        <w:t>set. 2013.</w:t>
      </w:r>
      <w:r>
        <w:rPr>
          <w:rFonts w:ascii="Arial"/>
          <w:color w:val="231F20"/>
          <w:spacing w:val="-25"/>
          <w:sz w:val="16"/>
        </w:rPr>
        <w:t> </w:t>
      </w:r>
      <w:r>
        <w:rPr>
          <w:rFonts w:ascii="Arial"/>
          <w:color w:val="231F20"/>
          <w:spacing w:val="-5"/>
          <w:sz w:val="16"/>
        </w:rPr>
        <w:t>(P050565E4_SUP)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(P050568E4)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 texto, a expressão “–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Puf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!” (ℓ. 18) indica</w:t>
      </w:r>
      <w:r>
        <w:rPr>
          <w:rFonts w:ascii="Arial" w:hAnsi="Arial" w:cs="Arial" w:eastAsia="Arial" w:hint="default"/>
          <w:color w:val="231F20"/>
          <w:spacing w:val="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barulho feito pelo sapo ao</w:t>
      </w:r>
      <w:r>
        <w:rPr>
          <w:rFonts w:ascii="Arial"/>
          <w:color w:val="231F20"/>
          <w:spacing w:val="-24"/>
          <w:sz w:val="22"/>
        </w:rPr>
        <w:t> </w:t>
      </w:r>
      <w:r>
        <w:rPr>
          <w:rFonts w:ascii="Arial"/>
          <w:color w:val="231F20"/>
          <w:sz w:val="22"/>
        </w:rPr>
        <w:t>cuspir.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ronco do estômago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sapo.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ruído feito pela mágica das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bruxas.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som do banho das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princesas.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(P050608E4) </w:t>
      </w:r>
      <w:r>
        <w:rPr>
          <w:rFonts w:ascii="Arial" w:hAnsi="Arial"/>
          <w:color w:val="231F20"/>
          <w:sz w:val="22"/>
        </w:rPr>
        <w:t>Qual é o fato que fez com que essa história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acontecesse?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sapo se recusar a virar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príncipe.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sapo querer se casar com uma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sapa.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bruxinhas tomarem sol na seringueira da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praça.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bruxinhas quererem transformar o sapo em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príncipe.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4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(P050609E4)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deve ser chato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pra burro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.” (ℓ. 15-16), a expressão destacada é um exemplo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 linguagem usada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conversas com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amigos.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livros de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Ciência.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notícias.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palestras.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even" r:id="rId68"/>
          <w:footerReference w:type="default" r:id="rId69"/>
          <w:pgSz w:w="11910" w:h="16840"/>
          <w:pgMar w:footer="524" w:header="377" w:top="560" w:bottom="720" w:left="740" w:right="740"/>
          <w:pgNumType w:start="4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7132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7"/>
          <w:szCs w:val="27"/>
        </w:rPr>
      </w:pPr>
    </w:p>
    <w:tbl>
      <w:tblPr>
        <w:tblW w:w="0" w:type="auto"/>
        <w:jc w:val="left"/>
        <w:tblInd w:w="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9071"/>
      </w:tblGrid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235" w:hRule="exact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35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15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Campanha Lixo Zero: quanto mais informação, menos lixo no</w:t>
            </w:r>
            <w:r>
              <w:rPr>
                <w:rFonts w:ascii="Arial" w:hAnsi="Arial"/>
                <w:b/>
                <w:color w:val="231F20"/>
                <w:spacing w:val="-23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chão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6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Segundo o presidente da Companhia Municipal de Limpeza Urbana (Comlurb), Vinícius Roriz, o objetivo do programa é reduzir os gastos com a limpeza das ruas, que somam   R$ 90 milhões por mês, 15% do orçamento da empresa. Ele enfatizou que não pretende comprar mais lixeiras ou papeleiras e espera contar com a conscientização da população. “Queremos transformar o comportamento da população. 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Tem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cidades limpíssimas, como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Tóquio, em que você quase não vê lixeiras.”, afirmou</w:t>
            </w:r>
            <w:r>
              <w:rPr>
                <w:rFonts w:ascii="Arial" w:hAnsi="Arial" w:cs="Arial" w:eastAsia="Arial" w:hint="default"/>
                <w:color w:val="231F20"/>
                <w:spacing w:val="-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Roriz.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6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A fiscalização começou no dia 20/08, pelo Centro, Zona Sul e parte do subúrbio, com </w:t>
            </w:r>
            <w:r>
              <w:rPr>
                <w:rFonts w:ascii="Arial" w:hAnsi="Arial"/>
                <w:color w:val="231F20"/>
                <w:sz w:val="22"/>
              </w:rPr>
              <w:t>base na Lei de Limpeza Urbana, de setembro de 2001 (Lei 3273/01). As multas variam de R$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157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R$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3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mil,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conforme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quantidade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natureza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dos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detritos.</w:t>
            </w:r>
            <w:r>
              <w:rPr>
                <w:rFonts w:ascii="Arial" w:hAnsi="Arial"/>
                <w:color w:val="231F20"/>
                <w:spacing w:val="-1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As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multas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são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aplicadas </w:t>
            </w:r>
            <w:r>
              <w:rPr>
                <w:rFonts w:ascii="Arial" w:hAnsi="Arial"/>
                <w:color w:val="231F20"/>
                <w:sz w:val="22"/>
              </w:rPr>
              <w:t>na hora, por meio de um </w:t>
            </w:r>
            <w:r>
              <w:rPr>
                <w:rFonts w:ascii="Arial" w:hAnsi="Arial"/>
                <w:i/>
                <w:color w:val="231F20"/>
                <w:sz w:val="22"/>
              </w:rPr>
              <w:t>smartphone </w:t>
            </w:r>
            <w:r>
              <w:rPr>
                <w:rFonts w:ascii="Arial" w:hAnsi="Arial"/>
                <w:color w:val="231F20"/>
                <w:sz w:val="22"/>
              </w:rPr>
              <w:t>e de uma impressora portátil. Os fiscais também </w:t>
            </w:r>
            <w:r>
              <w:rPr>
                <w:rFonts w:ascii="Arial" w:hAnsi="Arial"/>
                <w:color w:val="231F20"/>
                <w:sz w:val="22"/>
              </w:rPr>
              <w:t>distribuem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sacolas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lixo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para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conscientizar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população.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cidadão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que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for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multado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não </w:t>
            </w:r>
            <w:r>
              <w:rPr>
                <w:rFonts w:ascii="Arial" w:hAnsi="Arial"/>
                <w:color w:val="231F20"/>
                <w:sz w:val="22"/>
              </w:rPr>
              <w:t>pagar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poderá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ter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seu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nome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protestado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até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inscrito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em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instituições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proteção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ao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crédito. </w:t>
            </w:r>
            <w:r>
              <w:rPr>
                <w:rFonts w:ascii="Arial" w:hAnsi="Arial"/>
                <w:color w:val="231F20"/>
                <w:sz w:val="22"/>
              </w:rPr>
              <w:t>Caso se negue a apresentar qualquer documento, ele será levado a uma delegacia, para que seja feito o registro de ocorrência.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30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em</w:t>
            </w:r>
            <w:hyperlink r:id="rId71">
              <w:r>
                <w:rPr>
                  <w:rFonts w:ascii="Arial" w:hAnsi="Arial"/>
                  <w:color w:val="231F20"/>
                  <w:sz w:val="16"/>
                </w:rPr>
                <w:t>:</w:t>
              </w:r>
              <w:r>
                <w:rPr>
                  <w:rFonts w:ascii="Arial" w:hAnsi="Arial"/>
                  <w:color w:val="231F20"/>
                  <w:spacing w:val="-20"/>
                  <w:sz w:val="16"/>
                </w:rPr>
                <w:t> </w:t>
              </w:r>
              <w:r>
                <w:rPr>
                  <w:rFonts w:ascii="Arial" w:hAnsi="Arial"/>
                  <w:color w:val="231F20"/>
                  <w:sz w:val="16"/>
                </w:rPr>
                <w:t>&lt;http://www.revistadomeioambiente.org.br/capa/142-campanha-lixo-zero-quanto-mais-informacao-menos-</w:t>
              </w:r>
              <w:r>
                <w:rPr>
                  <w:rFonts w:ascii="Arial" w:hAnsi="Arial"/>
                  <w:sz w:val="16"/>
                </w:rPr>
              </w:r>
            </w:hyperlink>
          </w:p>
          <w:p>
            <w:pPr>
              <w:pStyle w:val="TableParagraph"/>
              <w:spacing w:line="240" w:lineRule="auto" w:before="8"/>
              <w:ind w:left="5230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lixo-no-chao&gt;.</w:t>
            </w:r>
            <w:r>
              <w:rPr>
                <w:rFonts w:ascii="Arial"/>
                <w:color w:val="231F20"/>
                <w:spacing w:val="-33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Acesso em: 23 out. 2013. Fragmento.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353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329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4467132" cy="3140106"/>
                  <wp:effectExtent l="0" t="0" r="0" b="0"/>
                  <wp:docPr id="3" name="image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60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132" cy="314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0"/>
              <w:ind w:left="121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5"/>
                <w:sz w:val="16"/>
              </w:rPr>
              <w:t>Disponível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em: </w:t>
            </w:r>
            <w:hyperlink r:id="rId73">
              <w:r>
                <w:rPr>
                  <w:rFonts w:ascii="Arial" w:hAnsi="Arial"/>
                  <w:color w:val="231F20"/>
                  <w:spacing w:val="-6"/>
                  <w:sz w:val="16"/>
                </w:rPr>
                <w:t>&lt;http://www.rioonibus.com/2013/07/12/rio-onibus-apoia-mais-uma-campanha-de-utilidade-publica/&gt;.</w:t>
              </w:r>
            </w:hyperlink>
            <w:r>
              <w:rPr>
                <w:rFonts w:ascii="Arial" w:hAnsi="Arial"/>
                <w:color w:val="231F20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Acesso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em: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23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out. </w:t>
            </w:r>
            <w:r>
              <w:rPr>
                <w:rFonts w:ascii="Arial" w:hAnsi="Arial"/>
                <w:color w:val="231F20"/>
                <w:spacing w:val="9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spacing w:before="50"/>
        <w:ind w:left="0" w:right="391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(P060012F5_SUP)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2"/>
          <w:szCs w:val="12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(P060012F5) </w:t>
      </w:r>
      <w:r>
        <w:rPr>
          <w:rFonts w:ascii="Arial" w:hAnsi="Arial"/>
          <w:color w:val="231F20"/>
          <w:sz w:val="22"/>
        </w:rPr>
        <w:t>Nesses textos, qual é a informação em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comum?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aplicação de multas para quem for</w:t>
      </w:r>
      <w:r>
        <w:rPr>
          <w:rFonts w:ascii="Arial" w:hAnsi="Arial"/>
          <w:color w:val="231F20"/>
          <w:spacing w:val="-42"/>
          <w:sz w:val="22"/>
        </w:rPr>
        <w:t> </w:t>
      </w:r>
      <w:r>
        <w:rPr>
          <w:rFonts w:ascii="Arial" w:hAnsi="Arial"/>
          <w:color w:val="231F20"/>
          <w:sz w:val="22"/>
        </w:rPr>
        <w:t>pego jogando lixo no chão.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campanha Lixo Zero começar em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agosto.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distribuição de sacolas de lixo pelas</w:t>
      </w:r>
      <w:r>
        <w:rPr>
          <w:rFonts w:ascii="Arial" w:hAnsi="Arial"/>
          <w:color w:val="231F20"/>
          <w:spacing w:val="-34"/>
          <w:sz w:val="22"/>
        </w:rPr>
        <w:t> </w:t>
      </w:r>
      <w:r>
        <w:rPr>
          <w:rFonts w:ascii="Arial" w:hAnsi="Arial"/>
          <w:color w:val="231F20"/>
          <w:sz w:val="22"/>
        </w:rPr>
        <w:t>ruas.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manutenção das lixeiras existentes nos bairros</w:t>
      </w:r>
      <w:r>
        <w:rPr>
          <w:rFonts w:ascii="Arial" w:hAnsi="Arial"/>
          <w:color w:val="231F20"/>
          <w:spacing w:val="-40"/>
          <w:sz w:val="22"/>
        </w:rPr>
        <w:t> </w:t>
      </w:r>
      <w:r>
        <w:rPr>
          <w:rFonts w:ascii="Arial" w:hAnsi="Arial"/>
          <w:color w:val="231F20"/>
          <w:sz w:val="22"/>
        </w:rPr>
        <w:t>cariocas.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 texto “Campanha Lixo Zero:...” para responder às questões</w:t>
      </w:r>
      <w:r>
        <w:rPr>
          <w:color w:val="231F20"/>
          <w:spacing w:val="-23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(P060020F5) </w:t>
      </w:r>
      <w:r>
        <w:rPr>
          <w:rFonts w:ascii="Arial" w:hAnsi="Arial"/>
          <w:color w:val="231F20"/>
          <w:sz w:val="22"/>
        </w:rPr>
        <w:t>De acordo com o </w:t>
      </w:r>
      <w:r>
        <w:rPr>
          <w:rFonts w:ascii="Arial" w:hAnsi="Arial"/>
          <w:color w:val="231F20"/>
          <w:spacing w:val="-6"/>
          <w:sz w:val="22"/>
        </w:rPr>
        <w:t>Texto </w:t>
      </w:r>
      <w:r>
        <w:rPr>
          <w:rFonts w:ascii="Arial" w:hAnsi="Arial"/>
          <w:color w:val="231F20"/>
          <w:sz w:val="22"/>
        </w:rPr>
        <w:t>1, o cidadão que não pagar a</w:t>
      </w:r>
      <w:r>
        <w:rPr>
          <w:rFonts w:ascii="Arial" w:hAnsi="Arial"/>
          <w:color w:val="231F20"/>
          <w:spacing w:val="4"/>
          <w:sz w:val="22"/>
        </w:rPr>
        <w:t> </w:t>
      </w:r>
      <w:r>
        <w:rPr>
          <w:rFonts w:ascii="Arial" w:hAnsi="Arial"/>
          <w:color w:val="231F20"/>
          <w:sz w:val="22"/>
        </w:rPr>
        <w:t>multa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deverá distribuir sacolas de lixo à</w:t>
      </w:r>
      <w:r>
        <w:rPr>
          <w:rFonts w:ascii="Arial" w:hAnsi="Arial"/>
          <w:color w:val="231F20"/>
          <w:spacing w:val="-29"/>
          <w:sz w:val="22"/>
        </w:rPr>
        <w:t> </w:t>
      </w:r>
      <w:r>
        <w:rPr>
          <w:rFonts w:ascii="Arial" w:hAnsi="Arial"/>
          <w:color w:val="231F20"/>
          <w:sz w:val="22"/>
        </w:rPr>
        <w:t>população.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poderá ter seu nome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protestado.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será levado a uma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delegacia.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será obrigado a fazer um registro de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ocorrência.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(P060021F5) </w:t>
      </w:r>
      <w:r>
        <w:rPr>
          <w:rFonts w:ascii="Arial"/>
          <w:color w:val="231F20"/>
          <w:sz w:val="22"/>
        </w:rPr>
        <w:t>No </w:t>
      </w:r>
      <w:r>
        <w:rPr>
          <w:rFonts w:ascii="Arial"/>
          <w:color w:val="231F20"/>
          <w:spacing w:val="-6"/>
          <w:sz w:val="22"/>
        </w:rPr>
        <w:t>Texto </w:t>
      </w:r>
      <w:r>
        <w:rPr>
          <w:rFonts w:ascii="Arial"/>
          <w:color w:val="231F20"/>
          <w:sz w:val="22"/>
        </w:rPr>
        <w:t>1, nas linhas 5 e 6, as aspas foram utilizadas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apresentar uma expressão pouco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conhecida.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a fala de uma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pessoa.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marcar o trecho de um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livro.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mostrar o significado de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palavra.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(P060022F5) </w:t>
      </w:r>
      <w:r>
        <w:rPr>
          <w:rFonts w:ascii="Arial" w:hAnsi="Arial"/>
          <w:color w:val="231F20"/>
          <w:sz w:val="22"/>
        </w:rPr>
        <w:t>O </w:t>
      </w:r>
      <w:r>
        <w:rPr>
          <w:rFonts w:ascii="Arial" w:hAnsi="Arial"/>
          <w:color w:val="231F20"/>
          <w:spacing w:val="-6"/>
          <w:sz w:val="22"/>
        </w:rPr>
        <w:t>Texto </w:t>
      </w:r>
      <w:r>
        <w:rPr>
          <w:rFonts w:ascii="Arial" w:hAnsi="Arial"/>
          <w:color w:val="231F20"/>
          <w:sz w:val="22"/>
        </w:rPr>
        <w:t>1 é um exemplo</w:t>
      </w:r>
      <w:r>
        <w:rPr>
          <w:rFonts w:ascii="Arial" w:hAnsi="Arial"/>
          <w:color w:val="231F20"/>
          <w:spacing w:val="1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anúncio.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guia de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saúde.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notícia.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pesquisa de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opinião.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7132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shape style="position:absolute;margin-left:118.431999pt;margin-top:8.696947pt;width:350.460003pt;height:249.315pt;mso-position-horizontal-relative:page;mso-position-vertical-relative:paragraph;z-index:2080;mso-wrap-distance-left:0;mso-wrap-distance-right:0" type="#_x0000_t75" stroked="false">
            <v:imagedata r:id="rId74" o:title=""/>
            <w10:wrap type="topAndBottom"/>
          </v:shape>
        </w:pict>
      </w:r>
    </w:p>
    <w:p>
      <w:pPr>
        <w:spacing w:before="114"/>
        <w:ind w:left="257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75">
        <w:r>
          <w:rPr>
            <w:rFonts w:ascii="Arial" w:hAnsi="Arial"/>
            <w:color w:val="231F20"/>
            <w:sz w:val="16"/>
          </w:rPr>
          <w:t>: &lt;http://migre.me/gsVhW&gt;.</w:t>
        </w:r>
      </w:hyperlink>
      <w:r>
        <w:rPr>
          <w:rFonts w:ascii="Arial" w:hAnsi="Arial"/>
          <w:color w:val="231F20"/>
          <w:spacing w:val="-31"/>
          <w:sz w:val="16"/>
        </w:rPr>
        <w:t> </w:t>
      </w:r>
      <w:r>
        <w:rPr>
          <w:rFonts w:ascii="Arial" w:hAnsi="Arial"/>
          <w:color w:val="231F20"/>
          <w:sz w:val="16"/>
        </w:rPr>
        <w:t>Acesso em: 30 out. 2013. (P060031F5_SUP)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(P060031F5) </w:t>
      </w:r>
      <w:r>
        <w:rPr>
          <w:rFonts w:ascii="Arial"/>
          <w:color w:val="231F20"/>
          <w:sz w:val="22"/>
        </w:rPr>
        <w:t>Nesse texto, o</w:t>
      </w:r>
      <w:r>
        <w:rPr>
          <w:rFonts w:ascii="Arial"/>
          <w:color w:val="231F20"/>
          <w:spacing w:val="7"/>
          <w:sz w:val="22"/>
        </w:rPr>
        <w:t> </w:t>
      </w:r>
      <w:r>
        <w:rPr>
          <w:rFonts w:ascii="Arial"/>
          <w:color w:val="231F20"/>
          <w:sz w:val="22"/>
        </w:rPr>
        <w:t>gato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ajuda a mulher a fazer a mágica com o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rádio.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 uma brincadeira para assustar a</w:t>
      </w:r>
      <w:r>
        <w:rPr>
          <w:rFonts w:ascii="Arial"/>
          <w:color w:val="231F20"/>
          <w:spacing w:val="-35"/>
          <w:sz w:val="22"/>
        </w:rPr>
        <w:t> </w:t>
      </w:r>
      <w:r>
        <w:rPr>
          <w:rFonts w:ascii="Arial"/>
          <w:color w:val="231F20"/>
          <w:sz w:val="22"/>
        </w:rPr>
        <w:t>mulher.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tenta ir atrás do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rato.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tenta se esconder do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cão.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7132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7"/>
          <w:szCs w:val="27"/>
        </w:rPr>
      </w:pPr>
    </w:p>
    <w:p>
      <w:pPr>
        <w:spacing w:before="72"/>
        <w:ind w:left="1064" w:right="498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56.192902pt;margin-top:-.022132pt;width:482.9pt;height:369.85pt;mso-position-horizontal-relative:page;mso-position-vertical-relative:paragraph;z-index:-65152" coordorigin="1124,0" coordsize="9658,7397">
            <v:group style="position:absolute;left:1129;top:5;width:572;height:2" coordorigin="1129,5" coordsize="572,2">
              <v:shape style="position:absolute;left:1129;top:5;width:572;height:2" coordorigin="1129,5" coordsize="572,0" path="m1129,5l1701,5e" filled="false" stroked="true" strokeweight=".5pt" strokecolor="#231f20">
                <v:path arrowok="t"/>
              </v:shape>
            </v:group>
            <v:group style="position:absolute;left:1134;top:10;width:2;height:7377" coordorigin="1134,10" coordsize="2,7377">
              <v:shape style="position:absolute;left:1134;top:10;width:2;height:7377" coordorigin="1134,10" coordsize="0,7377" path="m1134,7386l1134,10e" filled="false" stroked="true" strokeweight=".5pt" strokecolor="#231f20">
                <v:path arrowok="t"/>
              </v:shape>
            </v:group>
            <v:group style="position:absolute;left:1701;top:5;width:9076;height:2" coordorigin="1701,5" coordsize="9076,2">
              <v:shape style="position:absolute;left:1701;top:5;width:9076;height:2" coordorigin="1701,5" coordsize="9076,0" path="m1701,5l10777,5e" filled="false" stroked="true" strokeweight=".5pt" strokecolor="#231f20">
                <v:path arrowok="t"/>
              </v:shape>
            </v:group>
            <v:group style="position:absolute;left:1701;top:10;width:2;height:7377" coordorigin="1701,10" coordsize="2,7377">
              <v:shape style="position:absolute;left:1701;top:10;width:2;height:7377" coordorigin="1701,10" coordsize="0,7377" path="m1701,7386l1701,10e" filled="false" stroked="true" strokeweight=".5pt" strokecolor="#231f20">
                <v:path arrowok="t"/>
              </v:shape>
            </v:group>
            <v:group style="position:absolute;left:10772;top:10;width:2;height:7377" coordorigin="10772,10" coordsize="2,7377">
              <v:shape style="position:absolute;left:10772;top:10;width:2;height:7377" coordorigin="10772,10" coordsize="0,7377" path="m10772,7386l10772,10e" filled="false" stroked="true" strokeweight=".5pt" strokecolor="#231f20">
                <v:path arrowok="t"/>
              </v:shape>
            </v:group>
            <v:group style="position:absolute;left:1129;top:7391;width:572;height:2" coordorigin="1129,7391" coordsize="572,2">
              <v:shape style="position:absolute;left:1129;top:7391;width:572;height:2" coordorigin="1129,7391" coordsize="572,0" path="m1129,7391l1701,7391e" filled="false" stroked="true" strokeweight=".5pt" strokecolor="#231f20">
                <v:path arrowok="t"/>
              </v:shape>
            </v:group>
            <v:group style="position:absolute;left:1701;top:7391;width:9076;height:2" coordorigin="1701,7391" coordsize="9076,2">
              <v:shape style="position:absolute;left:1701;top:7391;width:9076;height:2" coordorigin="1701,7391" coordsize="9076,0" path="m1701,7391l10777,7391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231F20"/>
          <w:sz w:val="22"/>
        </w:rPr>
        <w:t>Ingredientes essenciais para papinhas</w:t>
      </w:r>
      <w:r>
        <w:rPr>
          <w:rFonts w:ascii="Arial"/>
          <w:b/>
          <w:color w:val="231F20"/>
          <w:spacing w:val="-20"/>
          <w:sz w:val="22"/>
        </w:rPr>
        <w:t> </w:t>
      </w:r>
      <w:r>
        <w:rPr>
          <w:rFonts w:ascii="Arial"/>
          <w:b/>
          <w:color w:val="231F20"/>
          <w:sz w:val="22"/>
        </w:rPr>
        <w:t>salgadas</w:t>
      </w:r>
      <w:r>
        <w:rPr>
          <w:rFonts w:ascii="Arial"/>
          <w:sz w:val="22"/>
        </w:rPr>
      </w:r>
    </w:p>
    <w:p>
      <w:pPr>
        <w:spacing w:before="27"/>
        <w:ind w:left="1064" w:right="498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i/>
          <w:color w:val="231F20"/>
          <w:sz w:val="22"/>
        </w:rPr>
        <w:t>O que não pode faltar na geladeira para criar comidas gostosas e saudáveis para seu</w:t>
      </w:r>
      <w:r>
        <w:rPr>
          <w:rFonts w:ascii="Arial" w:hAnsi="Arial"/>
          <w:i/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sz w:val="22"/>
        </w:rPr>
        <w:t>filho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i/>
          <w:sz w:val="20"/>
          <w:szCs w:val="20"/>
        </w:rPr>
      </w:pPr>
    </w:p>
    <w:p>
      <w:pPr>
        <w:pStyle w:val="BodyText"/>
        <w:spacing w:line="266" w:lineRule="auto" w:before="72"/>
        <w:ind w:left="1074" w:right="505" w:firstLine="283"/>
        <w:jc w:val="both"/>
      </w:pPr>
      <w:r>
        <w:rPr>
          <w:color w:val="231F20"/>
        </w:rPr>
        <w:t>Quando o bebê passa a comer alimentos sólidos, a vida da família muda. Além de organizar</w:t>
      </w:r>
      <w:r>
        <w:rPr>
          <w:color w:val="231F20"/>
          <w:spacing w:val="-21"/>
        </w:rPr>
        <w:t> </w:t>
      </w:r>
      <w:r>
        <w:rPr>
          <w:color w:val="231F20"/>
        </w:rPr>
        <w:t>as</w:t>
      </w:r>
      <w:r>
        <w:rPr>
          <w:color w:val="231F20"/>
          <w:spacing w:val="-22"/>
        </w:rPr>
        <w:t> </w:t>
      </w:r>
      <w:r>
        <w:rPr>
          <w:color w:val="231F20"/>
        </w:rPr>
        <w:t>refeições</w:t>
      </w:r>
      <w:r>
        <w:rPr>
          <w:color w:val="231F20"/>
          <w:spacing w:val="-22"/>
        </w:rPr>
        <w:t> </w:t>
      </w:r>
      <w:r>
        <w:rPr>
          <w:color w:val="231F20"/>
        </w:rPr>
        <w:t>diárias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todos,</w:t>
      </w:r>
      <w:r>
        <w:rPr>
          <w:color w:val="231F20"/>
          <w:spacing w:val="-22"/>
        </w:rPr>
        <w:t> </w:t>
      </w:r>
      <w:r>
        <w:rPr>
          <w:color w:val="231F20"/>
        </w:rPr>
        <w:t>é</w:t>
      </w:r>
      <w:r>
        <w:rPr>
          <w:color w:val="231F20"/>
          <w:spacing w:val="-22"/>
        </w:rPr>
        <w:t> </w:t>
      </w:r>
      <w:r>
        <w:rPr>
          <w:color w:val="231F20"/>
        </w:rPr>
        <w:t>preciso</w:t>
      </w:r>
      <w:r>
        <w:rPr>
          <w:color w:val="231F20"/>
          <w:spacing w:val="-21"/>
        </w:rPr>
        <w:t> </w:t>
      </w:r>
      <w:r>
        <w:rPr>
          <w:color w:val="231F20"/>
        </w:rPr>
        <w:t>pensar</w:t>
      </w:r>
      <w:r>
        <w:rPr>
          <w:color w:val="231F20"/>
          <w:spacing w:val="-21"/>
        </w:rPr>
        <w:t> </w:t>
      </w:r>
      <w:r>
        <w:rPr>
          <w:color w:val="231F20"/>
        </w:rPr>
        <w:t>na</w:t>
      </w:r>
      <w:r>
        <w:rPr>
          <w:color w:val="231F20"/>
          <w:spacing w:val="-22"/>
        </w:rPr>
        <w:t> </w:t>
      </w:r>
      <w:r>
        <w:rPr>
          <w:color w:val="231F20"/>
        </w:rPr>
        <w:t>criação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papinhas</w:t>
      </w:r>
      <w:r>
        <w:rPr>
          <w:color w:val="231F20"/>
          <w:spacing w:val="-21"/>
        </w:rPr>
        <w:t> </w:t>
      </w:r>
      <w:r>
        <w:rPr>
          <w:color w:val="231F20"/>
        </w:rPr>
        <w:t>saudáveis</w:t>
      </w:r>
      <w:r>
        <w:rPr>
          <w:color w:val="231F20"/>
          <w:spacing w:val="-22"/>
        </w:rPr>
        <w:t> </w:t>
      </w:r>
      <w:r>
        <w:rPr>
          <w:color w:val="231F20"/>
        </w:rPr>
        <w:t>e </w:t>
      </w:r>
      <w:r>
        <w:rPr>
          <w:color w:val="231F20"/>
        </w:rPr>
      </w:r>
      <w:r>
        <w:rPr>
          <w:rFonts w:ascii="Arial" w:hAnsi="Arial"/>
          <w:color w:val="231F20"/>
        </w:rPr>
        <w:t>gostosas.</w:t>
      </w:r>
      <w:r>
        <w:rPr>
          <w:rFonts w:ascii="Arial" w:hAnsi="Arial"/>
          <w:color w:val="231F20"/>
          <w:spacing w:val="-24"/>
        </w:rPr>
        <w:t> </w:t>
      </w:r>
      <w:r>
        <w:rPr>
          <w:rFonts w:ascii="Arial" w:hAnsi="Arial"/>
          <w:color w:val="231F20"/>
        </w:rPr>
        <w:t>Afinal,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criança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precisa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todos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os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nutrientes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para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se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desenvolver,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mas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também </w:t>
      </w:r>
      <w:r>
        <w:rPr>
          <w:rFonts w:ascii="Arial" w:hAnsi="Arial"/>
          <w:color w:val="231F20"/>
        </w:rPr>
      </w:r>
      <w:r>
        <w:rPr>
          <w:color w:val="231F20"/>
        </w:rPr>
        <w:t>de</w:t>
      </w:r>
      <w:r>
        <w:rPr>
          <w:color w:val="231F20"/>
          <w:spacing w:val="18"/>
        </w:rPr>
        <w:t> </w:t>
      </w:r>
      <w:r>
        <w:rPr>
          <w:color w:val="231F20"/>
        </w:rPr>
        <w:t>sabores</w:t>
      </w:r>
      <w:r>
        <w:rPr>
          <w:color w:val="231F20"/>
          <w:spacing w:val="17"/>
        </w:rPr>
        <w:t> </w:t>
      </w:r>
      <w:r>
        <w:rPr>
          <w:color w:val="231F20"/>
        </w:rPr>
        <w:t>sedutores</w:t>
      </w:r>
      <w:r>
        <w:rPr>
          <w:color w:val="231F20"/>
          <w:spacing w:val="17"/>
        </w:rPr>
        <w:t> </w:t>
      </w:r>
      <w:r>
        <w:rPr>
          <w:color w:val="231F20"/>
        </w:rPr>
        <w:t>para</w:t>
      </w:r>
      <w:r>
        <w:rPr>
          <w:color w:val="231F20"/>
          <w:spacing w:val="18"/>
        </w:rPr>
        <w:t> </w:t>
      </w:r>
      <w:r>
        <w:rPr>
          <w:color w:val="231F20"/>
        </w:rPr>
        <w:t>gostar</w:t>
      </w:r>
      <w:r>
        <w:rPr>
          <w:color w:val="231F20"/>
          <w:spacing w:val="18"/>
        </w:rPr>
        <w:t> </w:t>
      </w:r>
      <w:r>
        <w:rPr>
          <w:color w:val="231F20"/>
        </w:rPr>
        <w:t>do</w:t>
      </w:r>
      <w:r>
        <w:rPr>
          <w:color w:val="231F20"/>
          <w:spacing w:val="18"/>
        </w:rPr>
        <w:t> </w:t>
      </w:r>
      <w:r>
        <w:rPr>
          <w:color w:val="231F20"/>
        </w:rPr>
        <w:t>que</w:t>
      </w:r>
      <w:r>
        <w:rPr>
          <w:color w:val="231F20"/>
          <w:spacing w:val="18"/>
        </w:rPr>
        <w:t> </w:t>
      </w:r>
      <w:r>
        <w:rPr>
          <w:color w:val="231F20"/>
        </w:rPr>
        <w:t>está</w:t>
      </w:r>
      <w:r>
        <w:rPr>
          <w:color w:val="231F20"/>
          <w:spacing w:val="18"/>
        </w:rPr>
        <w:t> </w:t>
      </w:r>
      <w:r>
        <w:rPr>
          <w:color w:val="231F20"/>
        </w:rPr>
        <w:t>comendo.</w:t>
      </w:r>
      <w:r>
        <w:rPr>
          <w:color w:val="231F20"/>
          <w:spacing w:val="17"/>
        </w:rPr>
        <w:t> </w:t>
      </w:r>
      <w:r>
        <w:rPr>
          <w:color w:val="231F20"/>
        </w:rPr>
        <w:t>É</w:t>
      </w:r>
      <w:r>
        <w:rPr>
          <w:color w:val="231F20"/>
          <w:spacing w:val="17"/>
        </w:rPr>
        <w:t> </w:t>
      </w:r>
      <w:r>
        <w:rPr>
          <w:color w:val="231F20"/>
        </w:rPr>
        <w:t>preciso</w:t>
      </w:r>
      <w:r>
        <w:rPr>
          <w:color w:val="231F20"/>
          <w:spacing w:val="18"/>
        </w:rPr>
        <w:t> </w:t>
      </w:r>
      <w:r>
        <w:rPr>
          <w:color w:val="231F20"/>
        </w:rPr>
        <w:t>muita</w:t>
      </w:r>
      <w:r>
        <w:rPr>
          <w:color w:val="231F20"/>
          <w:spacing w:val="18"/>
        </w:rPr>
        <w:t> </w:t>
      </w:r>
      <w:r>
        <w:rPr>
          <w:color w:val="231F20"/>
        </w:rPr>
        <w:t>criatividade</w:t>
      </w:r>
      <w:r>
        <w:rPr>
          <w:color w:val="231F20"/>
          <w:spacing w:val="17"/>
        </w:rPr>
        <w:t> </w:t>
      </w:r>
      <w:r>
        <w:rPr>
          <w:color w:val="231F20"/>
        </w:rPr>
        <w:t>na</w:t>
      </w:r>
      <w:r>
        <w:rPr/>
      </w:r>
    </w:p>
    <w:p>
      <w:pPr>
        <w:pStyle w:val="BodyText"/>
        <w:tabs>
          <w:tab w:pos="1074" w:val="left" w:leader="none"/>
        </w:tabs>
        <w:spacing w:line="240" w:lineRule="auto" w:before="0"/>
        <w:ind w:left="616" w:right="0"/>
        <w:jc w:val="left"/>
      </w:pPr>
      <w:r>
        <w:rPr>
          <w:color w:val="231F20"/>
        </w:rPr>
        <w:t>5</w:t>
        <w:tab/>
        <w:t>hora de organizar almoços e jantares.</w:t>
      </w:r>
      <w:r>
        <w:rPr>
          <w:color w:val="231F20"/>
          <w:spacing w:val="-26"/>
        </w:rPr>
        <w:t> </w:t>
      </w:r>
      <w:r>
        <w:rPr>
          <w:color w:val="231F20"/>
        </w:rPr>
        <w:t>[...]</w:t>
      </w:r>
      <w:r>
        <w:rPr/>
      </w:r>
    </w:p>
    <w:p>
      <w:pPr>
        <w:pStyle w:val="Heading1"/>
        <w:spacing w:line="240" w:lineRule="auto" w:before="27"/>
        <w:ind w:left="1357" w:right="7132"/>
        <w:jc w:val="left"/>
        <w:rPr>
          <w:b w:val="0"/>
          <w:bCs w:val="0"/>
        </w:rPr>
      </w:pPr>
      <w:r>
        <w:rPr>
          <w:color w:val="231F20"/>
        </w:rPr>
        <w:t>Carne</w:t>
      </w:r>
      <w:r>
        <w:rPr>
          <w:b w:val="0"/>
        </w:rPr>
      </w:r>
    </w:p>
    <w:p>
      <w:pPr>
        <w:pStyle w:val="BodyText"/>
        <w:spacing w:line="266" w:lineRule="auto"/>
        <w:ind w:left="1074" w:right="505" w:firstLine="283"/>
        <w:jc w:val="both"/>
      </w:pPr>
      <w:r>
        <w:rPr>
          <w:color w:val="231F20"/>
        </w:rPr>
        <w:t>Ela</w:t>
      </w:r>
      <w:r>
        <w:rPr>
          <w:color w:val="231F20"/>
          <w:spacing w:val="-6"/>
        </w:rPr>
        <w:t> </w:t>
      </w:r>
      <w:r>
        <w:rPr>
          <w:color w:val="231F20"/>
        </w:rPr>
        <w:t>pode</w:t>
      </w:r>
      <w:r>
        <w:rPr>
          <w:color w:val="231F20"/>
          <w:spacing w:val="-6"/>
        </w:rPr>
        <w:t> </w:t>
      </w:r>
      <w:r>
        <w:rPr>
          <w:color w:val="231F20"/>
        </w:rPr>
        <w:t>ser</w:t>
      </w:r>
      <w:r>
        <w:rPr>
          <w:color w:val="231F20"/>
          <w:spacing w:val="-6"/>
        </w:rPr>
        <w:t> </w:t>
      </w:r>
      <w:r>
        <w:rPr>
          <w:color w:val="231F20"/>
        </w:rPr>
        <w:t>bovina</w:t>
      </w:r>
      <w:r>
        <w:rPr>
          <w:color w:val="231F20"/>
          <w:spacing w:val="-6"/>
        </w:rPr>
        <w:t> </w:t>
      </w:r>
      <w:r>
        <w:rPr>
          <w:color w:val="231F20"/>
        </w:rPr>
        <w:t>ou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frango.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importante</w:t>
      </w:r>
      <w:r>
        <w:rPr>
          <w:color w:val="231F20"/>
          <w:spacing w:val="-5"/>
        </w:rPr>
        <w:t> </w:t>
      </w:r>
      <w:r>
        <w:rPr>
          <w:color w:val="231F20"/>
        </w:rPr>
        <w:t>é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ela</w:t>
      </w:r>
      <w:r>
        <w:rPr>
          <w:color w:val="231F20"/>
          <w:spacing w:val="-6"/>
        </w:rPr>
        <w:t> </w:t>
      </w:r>
      <w:r>
        <w:rPr>
          <w:color w:val="231F20"/>
        </w:rPr>
        <w:t>contém</w:t>
      </w:r>
      <w:r>
        <w:rPr>
          <w:color w:val="231F20"/>
          <w:spacing w:val="-6"/>
        </w:rPr>
        <w:t> </w:t>
      </w:r>
      <w:r>
        <w:rPr>
          <w:color w:val="231F20"/>
        </w:rPr>
        <w:t>proteína,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nutriente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ajudará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desenvolver</w:t>
      </w:r>
      <w:r>
        <w:rPr>
          <w:color w:val="231F20"/>
          <w:spacing w:val="-9"/>
        </w:rPr>
        <w:t> </w:t>
      </w:r>
      <w:r>
        <w:rPr>
          <w:color w:val="231F20"/>
        </w:rPr>
        <w:t>toda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parte</w:t>
      </w:r>
      <w:r>
        <w:rPr>
          <w:color w:val="231F20"/>
          <w:spacing w:val="-9"/>
        </w:rPr>
        <w:t> </w:t>
      </w:r>
      <w:r>
        <w:rPr>
          <w:color w:val="231F20"/>
        </w:rPr>
        <w:t>estrutural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bebê,</w:t>
      </w:r>
      <w:r>
        <w:rPr>
          <w:color w:val="231F20"/>
          <w:spacing w:val="-9"/>
        </w:rPr>
        <w:t> </w:t>
      </w:r>
      <w:r>
        <w:rPr>
          <w:color w:val="231F20"/>
        </w:rPr>
        <w:t>ou</w:t>
      </w:r>
      <w:r>
        <w:rPr>
          <w:color w:val="231F20"/>
          <w:spacing w:val="-9"/>
        </w:rPr>
        <w:t> </w:t>
      </w:r>
      <w:r>
        <w:rPr>
          <w:color w:val="231F20"/>
        </w:rPr>
        <w:t>seja,</w:t>
      </w:r>
      <w:r>
        <w:rPr>
          <w:color w:val="231F20"/>
          <w:spacing w:val="-9"/>
        </w:rPr>
        <w:t> </w:t>
      </w:r>
      <w:r>
        <w:rPr>
          <w:color w:val="231F20"/>
        </w:rPr>
        <w:t>construirá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músculos, </w:t>
      </w:r>
      <w:r>
        <w:rPr>
          <w:color w:val="231F20"/>
        </w:rPr>
        <w:t>unhas, dentes, ligamentos, ossos, cartilagens e</w:t>
      </w:r>
      <w:r>
        <w:rPr>
          <w:color w:val="231F20"/>
          <w:spacing w:val="-27"/>
        </w:rPr>
        <w:t> </w:t>
      </w:r>
      <w:r>
        <w:rPr>
          <w:color w:val="231F20"/>
        </w:rPr>
        <w:t>tecidos.</w:t>
      </w:r>
      <w:r>
        <w:rPr/>
      </w:r>
    </w:p>
    <w:p>
      <w:pPr>
        <w:pStyle w:val="Heading1"/>
        <w:tabs>
          <w:tab w:pos="1357" w:val="left" w:leader="none"/>
        </w:tabs>
        <w:spacing w:line="240" w:lineRule="auto" w:before="0"/>
        <w:ind w:left="554" w:right="0"/>
        <w:jc w:val="left"/>
        <w:rPr>
          <w:b w:val="0"/>
          <w:bCs w:val="0"/>
        </w:rPr>
      </w:pPr>
      <w:r>
        <w:rPr>
          <w:rFonts w:ascii="Arial" w:hAnsi="Arial"/>
          <w:b w:val="0"/>
          <w:color w:val="231F20"/>
        </w:rPr>
        <w:t>10</w:t>
        <w:tab/>
      </w:r>
      <w:r>
        <w:rPr>
          <w:color w:val="231F20"/>
        </w:rPr>
        <w:t>Arroz ou</w:t>
      </w:r>
      <w:r>
        <w:rPr>
          <w:color w:val="231F20"/>
          <w:spacing w:val="-12"/>
        </w:rPr>
        <w:t> </w:t>
      </w:r>
      <w:r>
        <w:rPr>
          <w:color w:val="231F20"/>
        </w:rPr>
        <w:t>macarrão</w:t>
      </w:r>
      <w:r>
        <w:rPr>
          <w:b w:val="0"/>
        </w:rPr>
      </w:r>
    </w:p>
    <w:p>
      <w:pPr>
        <w:pStyle w:val="BodyText"/>
        <w:spacing w:line="266" w:lineRule="auto"/>
        <w:ind w:left="1074" w:right="506" w:firstLine="283"/>
        <w:jc w:val="both"/>
        <w:rPr>
          <w:rFonts w:ascii="Arial" w:hAnsi="Arial" w:cs="Arial" w:eastAsia="Arial" w:hint="default"/>
        </w:rPr>
      </w:pPr>
      <w:r>
        <w:rPr>
          <w:color w:val="231F20"/>
        </w:rPr>
        <w:t>Eles contêm carboidrato que é responsável pela energia do corpo e ajudam o bebê a desenvolver suas atividades diárias. O arroz branco é bom, mas o integral contém mais proteínas, fósforo, ferro, cálcio e vitaminas B. O mesmo ocorre no caso do macarrão: a </w:t>
      </w:r>
      <w:r>
        <w:rPr>
          <w:rFonts w:ascii="Arial" w:hAnsi="Arial"/>
          <w:color w:val="231F20"/>
        </w:rPr>
        <w:t>versão integral possui mais fibras e maiores quantidades de vitamina. Acostumar seu</w:t>
      </w:r>
      <w:r>
        <w:rPr>
          <w:rFonts w:ascii="Arial" w:hAnsi="Arial"/>
          <w:color w:val="231F20"/>
          <w:spacing w:val="-38"/>
        </w:rPr>
        <w:t> </w:t>
      </w:r>
      <w:r>
        <w:rPr>
          <w:rFonts w:ascii="Arial" w:hAnsi="Arial"/>
          <w:color w:val="231F20"/>
        </w:rPr>
        <w:t>bebê</w:t>
      </w:r>
      <w:r>
        <w:rPr>
          <w:rFonts w:ascii="Arial" w:hAnsi="Arial"/>
        </w:rPr>
      </w:r>
    </w:p>
    <w:p>
      <w:pPr>
        <w:pStyle w:val="BodyText"/>
        <w:tabs>
          <w:tab w:pos="1074" w:val="left" w:leader="none"/>
        </w:tabs>
        <w:spacing w:line="240" w:lineRule="auto" w:before="0"/>
        <w:ind w:left="554" w:right="0"/>
        <w:jc w:val="left"/>
      </w:pPr>
      <w:r>
        <w:rPr>
          <w:color w:val="231F20"/>
        </w:rPr>
        <w:t>15</w:t>
        <w:tab/>
        <w:t>com esse tipo de alimento pode ser uma boa ideia.</w:t>
      </w:r>
      <w:r>
        <w:rPr>
          <w:color w:val="231F20"/>
          <w:spacing w:val="-24"/>
        </w:rPr>
        <w:t> </w:t>
      </w:r>
      <w:r>
        <w:rPr>
          <w:color w:val="231F20"/>
        </w:rPr>
        <w:t>[...]</w:t>
      </w:r>
      <w:r>
        <w:rPr/>
      </w:r>
    </w:p>
    <w:p>
      <w:pPr>
        <w:pStyle w:val="Heading1"/>
        <w:spacing w:line="240" w:lineRule="auto" w:before="27"/>
        <w:ind w:left="1357" w:right="0"/>
        <w:jc w:val="left"/>
        <w:rPr>
          <w:b w:val="0"/>
          <w:bCs w:val="0"/>
        </w:rPr>
      </w:pPr>
      <w:r>
        <w:rPr>
          <w:color w:val="231F20"/>
        </w:rPr>
        <w:t>Batata e</w:t>
      </w:r>
      <w:r>
        <w:rPr>
          <w:color w:val="231F20"/>
          <w:spacing w:val="-5"/>
        </w:rPr>
        <w:t> </w:t>
      </w:r>
      <w:r>
        <w:rPr>
          <w:color w:val="231F20"/>
        </w:rPr>
        <w:t>batata-doce</w:t>
      </w:r>
      <w:r>
        <w:rPr>
          <w:b w:val="0"/>
        </w:rPr>
      </w:r>
    </w:p>
    <w:p>
      <w:pPr>
        <w:pStyle w:val="BodyText"/>
        <w:spacing w:line="266" w:lineRule="auto"/>
        <w:ind w:left="1074" w:right="504" w:firstLine="283"/>
        <w:jc w:val="both"/>
        <w:rPr>
          <w:rFonts w:ascii="Arial" w:hAnsi="Arial" w:cs="Arial" w:eastAsia="Arial" w:hint="default"/>
        </w:rPr>
      </w:pPr>
      <w:r>
        <w:rPr>
          <w:color w:val="231F20"/>
          <w:spacing w:val="-3"/>
        </w:rPr>
        <w:t>Ambos</w:t>
      </w:r>
      <w:r>
        <w:rPr>
          <w:color w:val="231F20"/>
          <w:spacing w:val="-7"/>
        </w:rPr>
        <w:t> </w:t>
      </w:r>
      <w:r>
        <w:rPr>
          <w:color w:val="231F20"/>
        </w:rPr>
        <w:t>são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carboidratos.</w:t>
      </w:r>
      <w:r>
        <w:rPr>
          <w:color w:val="231F20"/>
          <w:spacing w:val="-19"/>
        </w:rPr>
        <w:t> </w:t>
      </w:r>
      <w:r>
        <w:rPr>
          <w:color w:val="231F20"/>
        </w:rPr>
        <w:t>Ao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serem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consumidos,</w:t>
      </w:r>
      <w:r>
        <w:rPr>
          <w:color w:val="231F20"/>
          <w:spacing w:val="-7"/>
        </w:rPr>
        <w:t> </w:t>
      </w:r>
      <w:r>
        <w:rPr>
          <w:color w:val="231F20"/>
        </w:rPr>
        <w:t>são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transformados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glicose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(açúcar)</w:t>
      </w:r>
      <w:r>
        <w:rPr>
          <w:color w:val="231F20"/>
          <w:spacing w:val="-7"/>
        </w:rPr>
        <w:t> </w:t>
      </w:r>
      <w:r>
        <w:rPr>
          <w:color w:val="231F20"/>
        </w:rPr>
        <w:t>e </w:t>
      </w:r>
      <w:r>
        <w:rPr>
          <w:color w:val="231F20"/>
        </w:rPr>
      </w:r>
      <w:r>
        <w:rPr>
          <w:color w:val="231F20"/>
          <w:spacing w:val="-3"/>
        </w:rPr>
        <w:t>fornecem toda energia necessária para </w:t>
      </w:r>
      <w:r>
        <w:rPr>
          <w:color w:val="231F20"/>
        </w:rPr>
        <w:t>as </w:t>
      </w:r>
      <w:r>
        <w:rPr>
          <w:color w:val="231F20"/>
          <w:spacing w:val="-3"/>
        </w:rPr>
        <w:t>atividades </w:t>
      </w:r>
      <w:r>
        <w:rPr>
          <w:color w:val="231F20"/>
        </w:rPr>
        <w:t>da </w:t>
      </w:r>
      <w:r>
        <w:rPr>
          <w:color w:val="231F20"/>
          <w:spacing w:val="-3"/>
        </w:rPr>
        <w:t>criança. </w:t>
      </w:r>
      <w:r>
        <w:rPr>
          <w:color w:val="231F20"/>
          <w:spacing w:val="-7"/>
        </w:rPr>
        <w:t>Também </w:t>
      </w:r>
      <w:r>
        <w:rPr>
          <w:color w:val="231F20"/>
          <w:spacing w:val="-3"/>
        </w:rPr>
        <w:t>ajudam </w:t>
      </w:r>
      <w:r>
        <w:rPr>
          <w:color w:val="231F20"/>
        </w:rPr>
        <w:t>a </w:t>
      </w:r>
      <w:r>
        <w:rPr>
          <w:color w:val="231F20"/>
          <w:spacing w:val="-3"/>
        </w:rPr>
        <w:t>formar </w:t>
      </w:r>
      <w:r>
        <w:rPr>
          <w:color w:val="231F20"/>
        </w:rPr>
        <w:t>a </w:t>
      </w:r>
      <w:r>
        <w:rPr>
          <w:color w:val="231F20"/>
        </w:rPr>
      </w:r>
      <w:r>
        <w:rPr>
          <w:rFonts w:ascii="Arial" w:hAnsi="Arial"/>
          <w:color w:val="231F20"/>
          <w:spacing w:val="-3"/>
        </w:rPr>
        <w:t>membrana </w:t>
      </w:r>
      <w:r>
        <w:rPr>
          <w:rFonts w:ascii="Arial" w:hAnsi="Arial"/>
          <w:color w:val="231F20"/>
          <w:spacing w:val="-5"/>
        </w:rPr>
        <w:t>celular, </w:t>
      </w:r>
      <w:r>
        <w:rPr>
          <w:rFonts w:ascii="Arial" w:hAnsi="Arial"/>
          <w:color w:val="231F20"/>
          <w:spacing w:val="-3"/>
        </w:rPr>
        <w:t>mantendo-a íntegra. </w:t>
      </w:r>
      <w:r>
        <w:rPr>
          <w:rFonts w:ascii="Arial" w:hAnsi="Arial"/>
          <w:color w:val="231F20"/>
        </w:rPr>
        <w:t>As </w:t>
      </w:r>
      <w:r>
        <w:rPr>
          <w:rFonts w:ascii="Arial" w:hAnsi="Arial"/>
          <w:color w:val="231F20"/>
          <w:spacing w:val="-3"/>
        </w:rPr>
        <w:t>batatas ainda </w:t>
      </w:r>
      <w:r>
        <w:rPr>
          <w:rFonts w:ascii="Arial" w:hAnsi="Arial"/>
          <w:color w:val="231F20"/>
        </w:rPr>
        <w:t>são </w:t>
      </w:r>
      <w:r>
        <w:rPr>
          <w:rFonts w:ascii="Arial" w:hAnsi="Arial"/>
          <w:color w:val="231F20"/>
          <w:spacing w:val="-3"/>
        </w:rPr>
        <w:t>ricas </w:t>
      </w:r>
      <w:r>
        <w:rPr>
          <w:rFonts w:ascii="Arial" w:hAnsi="Arial"/>
          <w:color w:val="231F20"/>
        </w:rPr>
        <w:t>em </w:t>
      </w:r>
      <w:r>
        <w:rPr>
          <w:rFonts w:ascii="Arial" w:hAnsi="Arial"/>
          <w:color w:val="231F20"/>
          <w:spacing w:val="-3"/>
        </w:rPr>
        <w:t>fibras </w:t>
      </w:r>
      <w:r>
        <w:rPr>
          <w:rFonts w:ascii="Arial" w:hAnsi="Arial"/>
          <w:color w:val="231F20"/>
        </w:rPr>
        <w:t>e </w:t>
      </w:r>
      <w:r>
        <w:rPr>
          <w:rFonts w:ascii="Arial" w:hAnsi="Arial"/>
          <w:color w:val="231F20"/>
          <w:spacing w:val="-3"/>
        </w:rPr>
        <w:t>vitaminas.</w:t>
      </w:r>
      <w:r>
        <w:rPr>
          <w:rFonts w:ascii="Arial" w:hAnsi="Arial"/>
          <w:color w:val="231F20"/>
          <w:spacing w:val="-31"/>
        </w:rPr>
        <w:t> </w:t>
      </w:r>
      <w:r>
        <w:rPr>
          <w:rFonts w:ascii="Arial" w:hAnsi="Arial"/>
          <w:color w:val="231F20"/>
          <w:spacing w:val="-3"/>
        </w:rPr>
        <w:t>[...]</w:t>
      </w:r>
      <w:r>
        <w:rPr>
          <w:rFonts w:ascii="Arial" w:hAnsi="Arial"/>
        </w:rPr>
      </w:r>
    </w:p>
    <w:p>
      <w:pPr>
        <w:tabs>
          <w:tab w:pos="1357" w:val="left" w:leader="none"/>
        </w:tabs>
        <w:spacing w:before="0"/>
        <w:ind w:left="554" w:right="713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20</w:t>
        <w:tab/>
      </w:r>
      <w:r>
        <w:rPr>
          <w:rFonts w:ascii="Arial" w:hAnsi="Arial"/>
          <w:b/>
          <w:color w:val="231F20"/>
          <w:sz w:val="22"/>
        </w:rPr>
        <w:t>Brócolis</w:t>
      </w:r>
      <w:r>
        <w:rPr>
          <w:rFonts w:ascii="Arial" w:hAnsi="Arial"/>
          <w:sz w:val="22"/>
        </w:rPr>
      </w:r>
    </w:p>
    <w:p>
      <w:pPr>
        <w:pStyle w:val="BodyText"/>
        <w:spacing w:line="266" w:lineRule="auto"/>
        <w:ind w:left="1074" w:right="504" w:firstLine="283"/>
        <w:jc w:val="both"/>
        <w:rPr>
          <w:rFonts w:ascii="Arial" w:hAnsi="Arial" w:cs="Arial" w:eastAsia="Arial" w:hint="default"/>
        </w:rPr>
      </w:pPr>
      <w:r>
        <w:rPr>
          <w:color w:val="231F20"/>
        </w:rPr>
        <w:t>Ele é a hortaliça que possui maior concentração de ferro, nutriente essencial para manutenção</w:t>
      </w:r>
      <w:r>
        <w:rPr>
          <w:color w:val="231F20"/>
          <w:spacing w:val="-31"/>
        </w:rPr>
        <w:t> </w:t>
      </w:r>
      <w:r>
        <w:rPr>
          <w:color w:val="231F20"/>
        </w:rPr>
        <w:t>das</w:t>
      </w:r>
      <w:r>
        <w:rPr>
          <w:color w:val="231F20"/>
          <w:spacing w:val="-31"/>
        </w:rPr>
        <w:t> </w:t>
      </w:r>
      <w:r>
        <w:rPr>
          <w:color w:val="231F20"/>
        </w:rPr>
        <w:t>células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transportam</w:t>
      </w:r>
      <w:r>
        <w:rPr>
          <w:color w:val="231F20"/>
          <w:spacing w:val="-31"/>
        </w:rPr>
        <w:t> </w:t>
      </w:r>
      <w:r>
        <w:rPr>
          <w:color w:val="231F20"/>
        </w:rPr>
        <w:t>o</w:t>
      </w:r>
      <w:r>
        <w:rPr>
          <w:color w:val="231F20"/>
          <w:spacing w:val="-31"/>
        </w:rPr>
        <w:t> </w:t>
      </w:r>
      <w:r>
        <w:rPr>
          <w:color w:val="231F20"/>
        </w:rPr>
        <w:t>oxigênio</w:t>
      </w:r>
      <w:r>
        <w:rPr>
          <w:color w:val="231F20"/>
          <w:spacing w:val="-30"/>
        </w:rPr>
        <w:t> </w:t>
      </w:r>
      <w:r>
        <w:rPr>
          <w:color w:val="231F20"/>
        </w:rPr>
        <w:t>pelo</w:t>
      </w:r>
      <w:r>
        <w:rPr>
          <w:color w:val="231F20"/>
          <w:spacing w:val="-30"/>
        </w:rPr>
        <w:t> </w:t>
      </w:r>
      <w:r>
        <w:rPr>
          <w:color w:val="231F20"/>
        </w:rPr>
        <w:t>corpo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processo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é</w:t>
      </w:r>
      <w:r>
        <w:rPr>
          <w:color w:val="231F20"/>
          <w:spacing w:val="-31"/>
        </w:rPr>
        <w:t> </w:t>
      </w:r>
      <w:r>
        <w:rPr>
          <w:color w:val="231F20"/>
        </w:rPr>
        <w:t>fundamental </w:t>
      </w:r>
      <w:r>
        <w:rPr>
          <w:color w:val="231F20"/>
        </w:rPr>
      </w:r>
      <w:r>
        <w:rPr>
          <w:rFonts w:ascii="Arial" w:hAnsi="Arial" w:cs="Arial" w:eastAsia="Arial" w:hint="default"/>
          <w:color w:val="231F20"/>
        </w:rPr>
        <w:t>para um bebê se desenvolver bem. </w:t>
      </w:r>
      <w:r>
        <w:rPr>
          <w:rFonts w:ascii="Arial" w:hAnsi="Arial" w:cs="Arial" w:eastAsia="Arial" w:hint="default"/>
          <w:color w:val="231F20"/>
          <w:spacing w:val="-5"/>
        </w:rPr>
        <w:t>Também </w:t>
      </w:r>
      <w:r>
        <w:rPr>
          <w:rFonts w:ascii="Arial" w:hAnsi="Arial" w:cs="Arial" w:eastAsia="Arial" w:hint="default"/>
          <w:color w:val="231F20"/>
        </w:rPr>
        <w:t>é rico em fibras, cálcio e vitaminas.</w:t>
      </w:r>
      <w:r>
        <w:rPr>
          <w:rFonts w:ascii="Arial" w:hAnsi="Arial" w:cs="Arial" w:eastAsia="Arial" w:hint="default"/>
          <w:color w:val="231F20"/>
          <w:spacing w:val="5"/>
        </w:rPr>
        <w:t> </w:t>
      </w:r>
      <w:r>
        <w:rPr>
          <w:rFonts w:ascii="Arial" w:hAnsi="Arial" w:cs="Arial" w:eastAsia="Arial" w:hint="default"/>
          <w:color w:val="231F20"/>
        </w:rPr>
        <w:t>[...]</w:t>
      </w:r>
      <w:r>
        <w:rPr>
          <w:rFonts w:ascii="Arial" w:hAnsi="Arial" w:cs="Arial" w:eastAsia="Arial" w:hint="default"/>
        </w:rPr>
      </w:r>
    </w:p>
    <w:p>
      <w:pPr>
        <w:spacing w:before="93"/>
        <w:ind w:left="20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4"/>
          <w:sz w:val="16"/>
        </w:rPr>
        <w:t>Disponível </w:t>
      </w:r>
      <w:r>
        <w:rPr>
          <w:rFonts w:ascii="Arial" w:hAnsi="Arial"/>
          <w:color w:val="231F20"/>
          <w:spacing w:val="-3"/>
          <w:sz w:val="16"/>
        </w:rPr>
        <w:t>em: </w:t>
      </w:r>
      <w:hyperlink r:id="rId76">
        <w:r>
          <w:rPr>
            <w:rFonts w:ascii="Arial" w:hAnsi="Arial"/>
            <w:color w:val="231F20"/>
            <w:spacing w:val="-4"/>
            <w:sz w:val="16"/>
          </w:rPr>
          <w:t>&lt;http://bebe.abril.com.br/materia/ingredientes-essenciais-para-papinhas-salgadas?origem=homebebe&gt;.</w:t>
        </w:r>
      </w:hyperlink>
      <w:r>
        <w:rPr>
          <w:rFonts w:ascii="Arial" w:hAnsi="Arial"/>
          <w:color w:val="231F20"/>
          <w:spacing w:val="-4"/>
          <w:sz w:val="16"/>
        </w:rPr>
        <w:t> Acesso </w:t>
      </w:r>
      <w:r>
        <w:rPr>
          <w:rFonts w:ascii="Arial" w:hAnsi="Arial"/>
          <w:color w:val="231F20"/>
          <w:spacing w:val="-3"/>
          <w:sz w:val="16"/>
        </w:rPr>
        <w:t>em: </w:t>
      </w:r>
      <w:r>
        <w:rPr>
          <w:rFonts w:ascii="Arial" w:hAnsi="Arial"/>
          <w:color w:val="231F20"/>
          <w:sz w:val="16"/>
        </w:rPr>
        <w:t>2 </w:t>
      </w:r>
      <w:r>
        <w:rPr>
          <w:rFonts w:ascii="Arial" w:hAnsi="Arial"/>
          <w:color w:val="231F20"/>
          <w:spacing w:val="-3"/>
          <w:sz w:val="16"/>
        </w:rPr>
        <w:t>dez.</w:t>
      </w:r>
      <w:r>
        <w:rPr>
          <w:rFonts w:ascii="Arial" w:hAnsi="Arial"/>
          <w:color w:val="231F20"/>
          <w:spacing w:val="-26"/>
          <w:sz w:val="16"/>
        </w:rPr>
        <w:t> </w:t>
      </w:r>
      <w:r>
        <w:rPr>
          <w:rFonts w:ascii="Arial" w:hAnsi="Arial"/>
          <w:color w:val="231F20"/>
          <w:spacing w:val="-4"/>
          <w:sz w:val="16"/>
        </w:rPr>
        <w:t>2013.</w:t>
      </w:r>
      <w:r>
        <w:rPr>
          <w:rFonts w:ascii="Arial" w:hAnsi="Arial"/>
          <w:sz w:val="16"/>
        </w:rPr>
      </w:r>
    </w:p>
    <w:p>
      <w:pPr>
        <w:spacing w:before="36"/>
        <w:ind w:left="0" w:right="391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Fragmento.</w:t>
      </w:r>
      <w:r>
        <w:rPr>
          <w:rFonts w:ascii="Arial"/>
          <w:color w:val="231F20"/>
          <w:spacing w:val="-1"/>
          <w:sz w:val="16"/>
        </w:rPr>
        <w:t> </w:t>
      </w:r>
      <w:r>
        <w:rPr>
          <w:rFonts w:ascii="Arial"/>
          <w:color w:val="231F20"/>
          <w:sz w:val="16"/>
        </w:rPr>
        <w:t>(P060013F5_SUP)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(P060013F5) </w:t>
      </w:r>
      <w:r>
        <w:rPr>
          <w:rFonts w:ascii="Arial"/>
          <w:color w:val="231F20"/>
          <w:sz w:val="22"/>
        </w:rPr>
        <w:t>Esse texto foi escrito, principalmente,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cozinheiros.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crianças.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médicos.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pais.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(P060014F5)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“O importante é que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ela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...</w:t>
      </w:r>
      <w:r>
        <w:rPr>
          <w:rFonts w:ascii="Arial" w:hAnsi="Arial" w:cs="Arial" w:eastAsia="Arial" w:hint="default"/>
          <w:color w:val="231F20"/>
          <w:sz w:val="22"/>
          <w:szCs w:val="22"/>
        </w:rPr>
        <w:t>” (ℓ. 7), o termo em destaque substitui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carne.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proteína.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vitamina.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glicose.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9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(P060044F5)</w:t>
      </w:r>
      <w:r>
        <w:rPr>
          <w:rFonts w:ascii="Arial" w:hAnsi="Arial" w:cs="Arial" w:eastAsia="Arial" w:hint="default"/>
          <w:color w:val="231F20"/>
          <w:spacing w:val="4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texto,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Quando</w:t>
      </w:r>
      <w:r>
        <w:rPr>
          <w:rFonts w:ascii="Arial" w:hAnsi="Arial" w:cs="Arial" w:eastAsia="Arial" w:hint="default"/>
          <w:b/>
          <w:bCs/>
          <w:color w:val="231F20"/>
          <w:spacing w:val="-13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13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bebê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passa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comer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alimentos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sólidos,...”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1),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palavra </w:t>
      </w:r>
      <w:r>
        <w:rPr>
          <w:rFonts w:ascii="Arial" w:hAnsi="Arial" w:cs="Arial" w:eastAsia="Arial" w:hint="default"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destacada dá ideia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condição.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finalidade.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lugar.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tempo.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2" w:val="left" w:leader="none"/>
        </w:tabs>
        <w:spacing w:line="256" w:lineRule="auto" w:before="72" w:after="0"/>
        <w:ind w:left="110" w:right="10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97.888pt;margin-top:36.417881pt;width:193.5pt;height:202pt;mso-position-horizontal-relative:page;mso-position-vertical-relative:paragraph;z-index:2224;mso-wrap-distance-left:0;mso-wrap-distance-right:0" coordorigin="1958,728" coordsize="3870,4040">
            <v:shape style="position:absolute;left:2312;top:1449;width:3116;height:2480" type="#_x0000_t75" stroked="false">
              <v:imagedata r:id="rId79" o:title=""/>
            </v:shape>
            <v:shape style="position:absolute;left:1968;top:738;width:3850;height:4020" type="#_x0000_t202" filled="false" stroked="true" strokeweight="1pt" strokecolor="#231f20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 w:hAnsi="Arial" w:cs="Arial" w:eastAsia="Arial" w:hint="default"/>
                        <w:sz w:val="17"/>
                        <w:szCs w:val="17"/>
                      </w:rPr>
                    </w:pPr>
                  </w:p>
                  <w:p>
                    <w:pPr>
                      <w:spacing w:before="0"/>
                      <w:ind w:left="1394" w:right="1309" w:firstLine="0"/>
                      <w:jc w:val="center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Loja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1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before="184"/>
                      <w:ind w:left="1394" w:right="1250" w:firstLine="0"/>
                      <w:jc w:val="center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R$</w:t>
                    </w:r>
                    <w:r>
                      <w:rPr>
                        <w:rFonts w:ascii="Arial"/>
                        <w:b/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269,90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3.888pt;margin-top:36.417881pt;width:193.5pt;height:202pt;mso-position-horizontal-relative:page;mso-position-vertical-relative:paragraph;z-index:2272;mso-wrap-distance-left:0;mso-wrap-distance-right:0" coordorigin="6078,728" coordsize="3870,4040">
            <v:shape style="position:absolute;left:6432;top:1449;width:3116;height:2480" type="#_x0000_t75" stroked="false">
              <v:imagedata r:id="rId80" o:title=""/>
            </v:shape>
            <v:shape style="position:absolute;left:6088;top:738;width:3850;height:4020" type="#_x0000_t202" filled="false" stroked="true" strokeweight="1pt" strokecolor="#231f20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 w:hAnsi="Arial" w:cs="Arial" w:eastAsia="Arial" w:hint="default"/>
                        <w:sz w:val="17"/>
                        <w:szCs w:val="17"/>
                      </w:rPr>
                    </w:pPr>
                  </w:p>
                  <w:p>
                    <w:pPr>
                      <w:spacing w:before="0"/>
                      <w:ind w:left="1394" w:right="1269" w:firstLine="0"/>
                      <w:jc w:val="center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Loja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2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before="184"/>
                      <w:ind w:left="1315" w:right="1328" w:firstLine="0"/>
                      <w:jc w:val="center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R$</w:t>
                    </w:r>
                    <w:r>
                      <w:rPr>
                        <w:rFonts w:ascii="Arial"/>
                        <w:b/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165,90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 w:hAnsi="Arial"/>
          <w:color w:val="231F20"/>
          <w:sz w:val="16"/>
        </w:rPr>
        <w:t>(M041502E4)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preços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mesma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barraca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para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acampamento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Rafael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encontrou </w:t>
      </w:r>
      <w:r>
        <w:rPr>
          <w:rFonts w:ascii="Arial" w:hAnsi="Arial"/>
          <w:color w:val="231F20"/>
          <w:sz w:val="22"/>
        </w:rPr>
        <w:t>em duas lojas de produtos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esportivos.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5"/>
          <w:szCs w:val="5"/>
        </w:rPr>
      </w:pPr>
    </w:p>
    <w:p>
      <w:pPr>
        <w:pStyle w:val="BodyText"/>
        <w:spacing w:line="309" w:lineRule="auto" w:before="72"/>
        <w:ind w:right="5127"/>
        <w:jc w:val="left"/>
      </w:pPr>
      <w:r>
        <w:rPr>
          <w:color w:val="231F20"/>
        </w:rPr>
        <w:t>Qual é a diferença entre os preços dessas barracas? A) R$</w:t>
      </w:r>
      <w:r>
        <w:rPr>
          <w:color w:val="231F20"/>
          <w:spacing w:val="-7"/>
        </w:rPr>
        <w:t> </w:t>
      </w:r>
      <w:r>
        <w:rPr>
          <w:color w:val="231F20"/>
        </w:rPr>
        <w:t>104,00</w:t>
      </w:r>
      <w:r>
        <w:rPr/>
      </w:r>
    </w:p>
    <w:p>
      <w:pPr>
        <w:pStyle w:val="BodyText"/>
        <w:spacing w:line="199" w:lineRule="exact" w:before="0"/>
        <w:ind w:right="7132"/>
        <w:jc w:val="left"/>
      </w:pPr>
      <w:r>
        <w:rPr>
          <w:color w:val="231F20"/>
        </w:rPr>
        <w:t>B) R$</w:t>
      </w:r>
      <w:r>
        <w:rPr>
          <w:color w:val="231F20"/>
          <w:spacing w:val="-7"/>
        </w:rPr>
        <w:t> </w:t>
      </w:r>
      <w:r>
        <w:rPr>
          <w:color w:val="231F20"/>
        </w:rPr>
        <w:t>165,90</w:t>
      </w:r>
      <w:r>
        <w:rPr/>
      </w:r>
    </w:p>
    <w:p>
      <w:pPr>
        <w:pStyle w:val="BodyText"/>
        <w:spacing w:line="240" w:lineRule="auto" w:before="17"/>
        <w:ind w:right="7132"/>
        <w:jc w:val="left"/>
      </w:pPr>
      <w:r>
        <w:rPr>
          <w:color w:val="231F20"/>
        </w:rPr>
        <w:t>C) R$</w:t>
      </w:r>
      <w:r>
        <w:rPr>
          <w:color w:val="231F20"/>
          <w:spacing w:val="-8"/>
        </w:rPr>
        <w:t> </w:t>
      </w:r>
      <w:r>
        <w:rPr>
          <w:color w:val="231F20"/>
        </w:rPr>
        <w:t>269,90</w:t>
      </w:r>
      <w:r>
        <w:rPr/>
      </w:r>
    </w:p>
    <w:p>
      <w:pPr>
        <w:pStyle w:val="BodyText"/>
        <w:spacing w:line="240" w:lineRule="auto" w:before="17"/>
        <w:ind w:right="7132"/>
        <w:jc w:val="left"/>
      </w:pPr>
      <w:r>
        <w:rPr>
          <w:color w:val="231F20"/>
        </w:rPr>
        <w:t>D) R$</w:t>
      </w:r>
      <w:r>
        <w:rPr>
          <w:color w:val="231F20"/>
          <w:spacing w:val="-8"/>
        </w:rPr>
        <w:t> </w:t>
      </w:r>
      <w:r>
        <w:rPr>
          <w:color w:val="231F20"/>
        </w:rPr>
        <w:t>435,80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56" w:lineRule="auto" w:before="0" w:after="0"/>
        <w:ind w:left="110" w:right="204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(M041322E4) </w:t>
      </w:r>
      <w:r>
        <w:rPr>
          <w:rFonts w:ascii="Arial" w:hAnsi="Arial"/>
          <w:color w:val="231F20"/>
          <w:sz w:val="22"/>
        </w:rPr>
        <w:t>Diego ganhou um prêmio de dois mil quatrocentos e vinte e dois reais. </w:t>
      </w:r>
      <w:r>
        <w:rPr>
          <w:rFonts w:ascii="Arial" w:hAnsi="Arial"/>
          <w:color w:val="231F20"/>
          <w:sz w:val="22"/>
        </w:rPr>
        <w:t>Quantos reais Diego ganhou de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prêmio?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right="7132"/>
        <w:jc w:val="left"/>
      </w:pPr>
      <w:r>
        <w:rPr>
          <w:color w:val="231F20"/>
        </w:rPr>
        <w:t>A) 2</w:t>
      </w:r>
      <w:r>
        <w:rPr>
          <w:color w:val="231F20"/>
          <w:spacing w:val="-3"/>
        </w:rPr>
        <w:t> </w:t>
      </w:r>
      <w:r>
        <w:rPr>
          <w:color w:val="231F20"/>
        </w:rPr>
        <w:t>022</w:t>
      </w:r>
      <w:r>
        <w:rPr/>
      </w:r>
    </w:p>
    <w:p>
      <w:pPr>
        <w:pStyle w:val="BodyText"/>
        <w:spacing w:line="240" w:lineRule="auto" w:before="17"/>
        <w:ind w:right="7132"/>
        <w:jc w:val="left"/>
      </w:pPr>
      <w:r>
        <w:rPr>
          <w:color w:val="231F20"/>
        </w:rPr>
        <w:t>B) 2</w:t>
      </w:r>
      <w:r>
        <w:rPr>
          <w:color w:val="231F20"/>
          <w:spacing w:val="-3"/>
        </w:rPr>
        <w:t> </w:t>
      </w:r>
      <w:r>
        <w:rPr>
          <w:color w:val="231F20"/>
        </w:rPr>
        <w:t>242</w:t>
      </w:r>
      <w:r>
        <w:rPr/>
      </w:r>
    </w:p>
    <w:p>
      <w:pPr>
        <w:pStyle w:val="BodyText"/>
        <w:spacing w:line="240" w:lineRule="auto" w:before="17"/>
        <w:ind w:right="7132"/>
        <w:jc w:val="left"/>
      </w:pPr>
      <w:r>
        <w:rPr>
          <w:color w:val="231F20"/>
        </w:rPr>
        <w:t>C) 2</w:t>
      </w:r>
      <w:r>
        <w:rPr>
          <w:color w:val="231F20"/>
          <w:spacing w:val="-4"/>
        </w:rPr>
        <w:t> </w:t>
      </w:r>
      <w:r>
        <w:rPr>
          <w:color w:val="231F20"/>
        </w:rPr>
        <w:t>400</w:t>
      </w:r>
      <w:r>
        <w:rPr/>
      </w:r>
    </w:p>
    <w:p>
      <w:pPr>
        <w:pStyle w:val="BodyText"/>
        <w:spacing w:line="240" w:lineRule="auto" w:before="17"/>
        <w:ind w:right="7132"/>
        <w:jc w:val="left"/>
      </w:pPr>
      <w:r>
        <w:rPr>
          <w:color w:val="231F20"/>
        </w:rPr>
        <w:t>D) 2</w:t>
      </w:r>
      <w:r>
        <w:rPr>
          <w:color w:val="231F20"/>
          <w:spacing w:val="-4"/>
        </w:rPr>
        <w:t> </w:t>
      </w:r>
      <w:r>
        <w:rPr>
          <w:color w:val="231F20"/>
        </w:rPr>
        <w:t>422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81" w:val="left" w:leader="none"/>
        </w:tabs>
        <w:spacing w:line="240" w:lineRule="auto" w:before="0" w:after="0"/>
        <w:ind w:left="480" w:right="0" w:hanging="37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(M031965E4)</w:t>
      </w:r>
      <w:r>
        <w:rPr>
          <w:rFonts w:ascii="Arial"/>
          <w:color w:val="231F20"/>
          <w:spacing w:val="5"/>
          <w:sz w:val="16"/>
        </w:rPr>
        <w:t> </w:t>
      </w:r>
      <w:r>
        <w:rPr>
          <w:rFonts w:ascii="Arial"/>
          <w:color w:val="231F20"/>
          <w:sz w:val="22"/>
        </w:rPr>
        <w:t>Observe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abaixo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as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4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saias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e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3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blusas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que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Sabrina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deseja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combinar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de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maneiras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diferentes.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134.310455pt;margin-top:11.26896pt;width:57.85pt;height:64.6pt;mso-position-horizontal-relative:page;mso-position-vertical-relative:paragraph;z-index:2296;mso-wrap-distance-left:0;mso-wrap-distance-right:0" coordorigin="2686,225" coordsize="1157,1292">
            <v:group style="position:absolute;left:2686;top:225;width:1157;height:1292" coordorigin="2686,225" coordsize="1157,1292">
              <v:shape style="position:absolute;left:2686;top:225;width:1157;height:1292" coordorigin="2686,225" coordsize="1157,1292" path="m3655,1461l3496,1461,3514,1462,3532,1465,3551,1468,3569,1471,3588,1473,3606,1476,3623,1479,3663,1491,3704,1506,3744,1517,3782,1515,3807,1499,3813,1490,3771,1490,3718,1480,3670,1465,3655,1461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216,1468l3054,1468,3106,1469,3149,1478,3188,1490,3227,1500,3265,1504,3304,1504,3341,1500,3375,1493,3401,1485,3421,1477,3283,1477,3216,1468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033,251l3006,318,2980,386,2954,454,2929,525,2906,596,2883,668,2862,743,2842,820,2825,896,2795,1055,2778,1134,2757,1210,2730,1281,2714,1313,2697,1349,2686,1385,2687,1421,2716,1462,2770,1486,2839,1497,2914,1497,2953,1491,2989,1483,3023,1474,3054,1468,3216,1468,3216,1467,2889,1467,2810,1465,2744,1448,2712,1407,2715,1378,2726,1348,2742,1317,2756,1288,2781,1219,2803,1143,2821,1065,2838,986,2853,910,2871,823,2892,742,2913,666,2936,596,2959,529,2982,466,3004,406,3099,406,3072,400,3011,377,3021,353,3030,328,3040,303,3051,280,3221,280,3159,273,3127,266,3095,258,3064,252,3033,251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629,410l3602,410,3620,466,3636,525,3652,585,3666,647,3679,712,3687,778,3694,846,3699,917,3707,982,3720,1044,3737,1104,3756,1162,3780,1227,3802,1298,3814,1370,3807,1436,3771,1490,3813,1490,3825,1471,3838,1435,3843,1396,3836,1320,3816,1247,3791,1177,3767,1108,3749,1036,3735,960,3727,877,3724,834,3720,791,3707,698,3690,610,3668,526,3643,446,3629,410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485,1433l3461,1436,3404,1451,3345,1468,3283,1477,3421,1477,3426,1475,3452,1466,3479,1461,3655,1461,3624,1451,3573,1446,3571,1436,3528,1436,3506,1435,3485,1433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040,1043l3028,1047,3023,1059,3022,1076,3022,1090,3014,1169,3004,1247,2991,1323,2975,1396,2957,1464,2889,1467,3216,1467,3218,1457,2982,1457,2998,1390,3013,1319,3027,1247,3037,1170,3044,1090,3047,1066,3046,1053,3040,1043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093,1441l3034,1442,2982,1457,3198,1457,3150,1448,3093,1441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267,726l3254,729,3251,740,3252,753,3252,762,3249,797,3248,832,3247,869,3245,906,3240,984,3234,1066,3228,1143,3221,1223,3214,1302,3204,1396,3198,1457,3218,1457,3225,1394,3233,1319,3241,1243,3248,1165,3255,1087,3261,1008,3266,929,3271,849,3274,770,3275,759,3275,747,3274,736,3267,726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483,784l3473,789,3470,800,3471,811,3472,820,3474,892,3481,968,3491,1044,3512,1197,3524,1279,3538,1358,3551,1436,3528,1436,3571,1436,3560,1372,3549,1296,3538,1219,3527,1142,3517,1063,3509,983,3501,902,3494,820,3494,811,3495,800,3492,790,3483,784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099,406l3004,406,3068,428,3141,444,3219,453,3300,456,3382,452,3461,443,3535,429,3540,427,3297,427,3218,425,3142,416,3099,406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567,262l3540,262,3553,292,3567,322,3580,352,3526,402,3454,416,3376,424,3297,427,3540,427,3602,410,3629,410,3615,370,3584,298,3567,262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221,280l3051,280,3115,292,3184,304,3255,312,3328,312,3384,307,3438,296,3483,283,3244,283,3221,280xe" filled="true" fillcolor="#231f20" stroked="false">
                <v:path arrowok="t"/>
                <v:fill type="solid"/>
              </v:shape>
              <v:shape style="position:absolute;left:2686;top:225;width:1157;height:1292" coordorigin="2686,225" coordsize="1157,1292" path="m3551,225l3548,226,3486,253,3412,272,3329,282,3244,283,3483,283,3488,281,3530,262,3567,262,3551,230,3551,227,3551,225xe" filled="true" fillcolor="#231f20" stroked="false">
                <v:path arrowok="t"/>
                <v:fill type="solid"/>
              </v:shape>
            </v:group>
            <v:group style="position:absolute;left:3011;top:262;width:580;height:166" coordorigin="3011,262" coordsize="580,166">
              <v:shape style="position:absolute;left:3011;top:262;width:580;height:166" coordorigin="3011,262" coordsize="580,166" path="m3051,280l3040,303,3030,328,3021,353,3011,377,3072,400,3142,416,3218,425,3297,427,3376,424,3454,416,3526,402,3591,384,3580,352,3567,322,3563,312,3328,312,3255,312,3184,304,3115,292,3051,280xe" filled="true" fillcolor="#ffffff" stroked="false">
                <v:path arrowok="t"/>
                <v:fill type="solid"/>
              </v:shape>
              <v:shape style="position:absolute;left:3011;top:262;width:580;height:166" coordorigin="3011,262" coordsize="580,166" path="m3540,262l3530,262,3488,281,3438,296,3384,307,3328,312,3563,312,3553,292,3540,262xe" filled="true" fillcolor="#ffffff" stroked="false">
                <v:path arrowok="t"/>
                <v:fill type="solid"/>
              </v:shape>
            </v:group>
            <v:group style="position:absolute;left:2712;top:406;width:1102;height:1084" coordorigin="2712,406" coordsize="1102,1084">
              <v:shape style="position:absolute;left:2712;top:406;width:1102;height:1084" coordorigin="2712,406" coordsize="1102,1084" path="m3688,784l3483,784,3492,790,3495,800,3494,811,3494,820,3501,902,3509,984,3517,1063,3527,1143,3538,1219,3549,1296,3560,1372,3573,1446,3624,1451,3671,1465,3718,1480,3771,1490,3807,1436,3814,1370,3802,1298,3780,1227,3756,1162,3737,1104,3720,1044,3707,982,3699,917,3694,846,3688,784xe" filled="true" fillcolor="#ffffff" stroked="false">
                <v:path arrowok="t"/>
                <v:fill type="solid"/>
              </v:shape>
              <v:shape style="position:absolute;left:2712;top:406;width:1102;height:1084" coordorigin="2712,406" coordsize="1102,1084" path="m3680,726l3267,726,3274,736,3275,747,3275,759,3274,770,3271,849,3266,929,3261,1008,3255,1087,3248,1165,3241,1243,3233,1320,3224,1396,3216,1468,3283,1477,3345,1468,3404,1451,3461,1436,3485,1433,3551,1433,3538,1358,3524,1279,3512,1197,3491,1043,3481,968,3474,892,3472,820,3471,811,3470,800,3473,789,3483,784,3688,784,3687,778,3680,726xe" filled="true" fillcolor="#ffffff" stroked="false">
                <v:path arrowok="t"/>
                <v:fill type="solid"/>
              </v:shape>
              <v:shape style="position:absolute;left:2712;top:406;width:1102;height:1084" coordorigin="2712,406" coordsize="1102,1084" path="m3004,406l2982,466,2959,529,2936,596,2913,666,2892,742,2871,823,2853,910,2838,986,2821,1065,2803,1143,2781,1219,2756,1288,2726,1348,2715,1378,2712,1407,2744,1448,2810,1465,2889,1467,2957,1464,2975,1396,2991,1323,3004,1247,3014,1169,3022,1090,3022,1076,3023,1059,3028,1047,3040,1043,3236,1043,3240,984,3245,906,3247,869,3248,832,3249,797,3252,762,3252,753,3251,740,3254,729,3267,726,3680,726,3679,712,3666,647,3652,585,3636,525,3620,466,3616,456,3300,456,3219,453,3141,444,3068,428,3004,406xe" filled="true" fillcolor="#ffffff" stroked="false">
                <v:path arrowok="t"/>
                <v:fill type="solid"/>
              </v:shape>
              <v:shape style="position:absolute;left:2712;top:406;width:1102;height:1084" coordorigin="2712,406" coordsize="1102,1084" path="m3236,1043l3040,1043,3046,1053,3047,1066,3044,1090,3037,1170,3027,1246,3013,1320,2998,1390,2982,1457,3034,1442,3093,1441,3200,1441,3207,1370,3214,1302,3221,1219,3228,1142,3235,1063,3236,1043xe" filled="true" fillcolor="#ffffff" stroked="false">
                <v:path arrowok="t"/>
                <v:fill type="solid"/>
              </v:shape>
              <v:shape style="position:absolute;left:2712;top:406;width:1102;height:1084" coordorigin="2712,406" coordsize="1102,1084" path="m3200,1441l3093,1441,3150,1448,3198,1457,3200,1441xe" filled="true" fillcolor="#ffffff" stroked="false">
                <v:path arrowok="t"/>
                <v:fill type="solid"/>
              </v:shape>
              <v:shape style="position:absolute;left:2712;top:406;width:1102;height:1084" coordorigin="2712,406" coordsize="1102,1084" path="m3551,1433l3485,1433,3506,1435,3528,1436,3551,1436,3551,1433xe" filled="true" fillcolor="#ffffff" stroked="false">
                <v:path arrowok="t"/>
                <v:fill type="solid"/>
              </v:shape>
              <v:shape style="position:absolute;left:2712;top:406;width:1102;height:1084" coordorigin="2712,406" coordsize="1102,1084" path="m3602,410l3535,429,3461,443,3382,452,3300,456,3616,456,3602,410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206.397995pt;margin-top:14.31796pt;width:70.9pt;height:67.9pt;mso-position-horizontal-relative:page;mso-position-vertical-relative:paragraph;z-index:2320;mso-wrap-distance-left:0;mso-wrap-distance-right:0" coordorigin="4128,286" coordsize="1418,1358">
            <v:group style="position:absolute;left:4128;top:286;width:1418;height:1358" coordorigin="4128,286" coordsize="1418,1358">
              <v:shape style="position:absolute;left:4128;top:286;width:1418;height:1358" coordorigin="4128,286" coordsize="1418,1358" path="m4431,286l4427,288,4424,290,4424,296,4418,298,4421,304,4424,308,4405,336,4388,366,4372,398,4358,432,4344,466,4330,500,4303,570,4282,638,4263,708,4247,782,4232,856,4219,932,4207,1008,4196,1084,4186,1160,4175,1236,4159,1370,4154,1414,4147,1458,4140,1500,4133,1542,4128,1582,4280,1598,4435,1616,4514,1626,4593,1634,4673,1640,4753,1644,4907,1644,4980,1642,5195,1624,5254,1616,4745,1616,4745,1612,4720,1612,4636,1608,4555,1602,4244,1570,4164,1560,4166,1548,4167,1534,4169,1522,4168,1506,4217,1506,4213,1500,4200,1496,4184,1496,4172,1492,4182,1410,4192,1330,4202,1246,4213,1164,4224,1080,4236,998,4249,916,4263,834,4278,754,4304,642,4347,542,4354,516,4364,494,4376,474,4386,444,4389,442,4395,440,4822,440,4738,436,4713,436,4481,418,4406,410,4418,386,4430,362,4443,340,4457,318,5308,318,5306,312,5303,306,4822,306,4663,302,4585,298,4431,286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804,1568l4789,1568,4789,1616,4804,1616,4804,1568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5539,1508l5497,1508,5509,1510,5509,1524,5511,1536,5513,1548,5513,1560,5436,1568,5360,1578,5284,1586,5208,1596,5131,1604,5053,1610,4973,1614,4890,1616,5254,1616,5283,1612,5458,1592,5546,1586,5539,1508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848,1560l4676,1560,4688,1562,4700,1564,4720,1568,4720,1612,4745,1612,4745,1568,4842,1568,4851,1564,4848,1560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647,1544l4636,1546,4629,1554,4637,1560,4649,1562,4663,1562,4676,1560,4848,1560,4843,1554,4745,1554,4746,1550,4696,1550,4672,1546,4660,1546,4647,1544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800,1540l4791,1548,4779,1552,4764,1554,4824,1554,4807,1552,4800,1540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5308,318l5286,318,5291,344,5297,366,5303,390,5308,414,5069,432,4905,440,4395,440,4476,444,4553,450,4631,458,4713,462,4714,542,4716,692,4717,770,4717,848,4718,942,4718,1012,4719,1084,4719,1166,4719,1246,4720,1316,4720,1550,4746,1550,4746,1506,4746,1316,4745,1240,4745,1160,4743,916,4742,848,4742,792,4741,708,4742,494,4742,462,4979,462,5065,458,5150,452,5316,436,5349,436,5344,422,5334,396,5324,368,5316,340,5308,318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217,1506l4168,1506,4181,1508,4209,1512,4219,1510,4217,1506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5349,436l5316,436,5345,512,5373,590,5400,672,5423,758,5443,848,5457,924,5469,1004,5479,1084,5487,1166,5494,1250,5498,1334,5501,1410,5501,1414,5503,1450,5506,1488,5501,1496,5479,1500,5473,1506,5477,1512,5486,1512,5497,1508,5539,1508,5535,1428,5530,1348,5524,1268,5519,1222,5513,1176,5507,1128,5502,1082,5495,1012,5487,942,5477,874,5465,816,5461,792,5458,770,5455,746,5451,724,5443,698,5432,670,5421,644,5411,618,5401,590,5383,532,5374,504,5364,476,5354,450,5349,436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804,462l4789,462,4792,470,4785,488,4793,490,4802,490,4805,482,4804,474,4804,462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979,462l4804,462,4892,464,4979,462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5209,318l4457,318,4519,324,4650,328,4713,334,4713,436,4738,436,4738,384,4806,384,4802,374,4742,374,4738,366,4738,356,4738,346,4738,336,4738,334,4898,330,5055,322,5209,318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806,384l4738,384,4747,400,4758,408,4769,410,4782,410,4808,388,4806,384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4767,346l4742,374,4802,374,4795,360,4767,346xe" filled="true" fillcolor="#231f20" stroked="false">
                <v:path arrowok="t"/>
                <v:fill type="solid"/>
              </v:shape>
              <v:shape style="position:absolute;left:4128;top:286;width:1418;height:1358" coordorigin="4128,286" coordsize="1418,1358" path="m5294,286l5140,298,5061,302,4902,306,5303,306,5294,286xe" filled="true" fillcolor="#231f20" stroked="false">
                <v:path arrowok="t"/>
                <v:fill type="solid"/>
              </v:shape>
            </v:group>
            <v:group style="position:absolute;left:4738;top:317;width:571;height:122" coordorigin="4738,317" coordsize="571,122">
              <v:shape style="position:absolute;left:4738;top:317;width:571;height:122" coordorigin="4738,317" coordsize="571,122" path="m4738,384l4738,435,4822,438,4905,438,4987,436,5069,431,5308,413,5308,410,4769,410,4758,407,4747,399,4738,384xe" filled="true" fillcolor="#ffffff" stroked="false">
                <v:path arrowok="t"/>
                <v:fill type="solid"/>
              </v:shape>
              <v:shape style="position:absolute;left:4738;top:317;width:571;height:122" coordorigin="4738,317" coordsize="571,122" path="m5291,346l4767,346,4795,358,4808,387,4782,409,4769,410,5308,410,5307,409,5043,409,5012,398,5004,382,5007,366,5018,354,5034,347,5292,347,5291,346xe" filled="true" fillcolor="#ffffff" stroked="false">
                <v:path arrowok="t"/>
                <v:fill type="solid"/>
              </v:shape>
              <v:shape style="position:absolute;left:4738;top:317;width:571;height:122" coordorigin="4738,317" coordsize="571,122" path="m5292,347l5034,347,5067,356,5065,386,5043,409,5307,409,5303,388,5297,366,5292,347xe" filled="true" fillcolor="#ffffff" stroked="false">
                <v:path arrowok="t"/>
                <v:fill type="solid"/>
              </v:shape>
              <v:shape style="position:absolute;left:4738;top:317;width:571;height:122" coordorigin="4738,317" coordsize="571,122" path="m5209,317l5132,319,4898,330,4818,332,4738,333,4738,346,4738,354,4738,358,4738,366,4742,373,4767,346,5291,346,5291,343,5286,318,5209,317xe" filled="true" fillcolor="#ffffff" stroked="false">
                <v:path arrowok="t"/>
                <v:fill type="solid"/>
              </v:shape>
              <v:shape style="position:absolute;left:4406;top:318;width:307;height:117" type="#_x0000_t75" stroked="false">
                <v:imagedata r:id="rId81" o:title=""/>
              </v:shape>
            </v:group>
            <v:group style="position:absolute;left:5004;top:347;width:63;height:62" coordorigin="5004,347" coordsize="63,62">
              <v:shape style="position:absolute;left:5004;top:347;width:63;height:62" coordorigin="5004,347" coordsize="63,62" path="m5034,347l5018,354,5007,366,5004,382,5012,398,5043,409,5065,386,5067,356,5034,347xe" filled="true" fillcolor="#231f20" stroked="false">
                <v:path arrowok="t"/>
                <v:fill type="solid"/>
              </v:shape>
            </v:group>
            <v:group style="position:absolute;left:4742;top:436;width:772;height:1180" coordorigin="4742,436" coordsize="772,1180">
              <v:shape style="position:absolute;left:4742;top:436;width:772;height:1180" coordorigin="4742,436" coordsize="772,1180" path="m4894,1568l4804,1568,4804,1616,4890,1616,4973,1614,5053,1610,5131,1604,5208,1596,5284,1586,5360,1578,5421,1570,4926,1570,4894,1568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002,1552l4919,1552,4948,1554,4972,1558,4954,1568,4926,1570,5421,1570,5436,1568,5487,1564,5010,1564,4990,1562,5002,1552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108,1540l4800,1540,4807,1552,4824,1554,4843,1554,4851,1564,4842,1568,4866,1568,4866,1558,4890,1554,4919,1552,5002,1552,5004,1550,5027,1546,5060,1546,5074,1542,5100,1542,5108,1540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100,1542l5074,1542,5079,1544,5077,1552,5078,1558,5057,1560,5010,1564,5487,1564,5513,1562,5513,1558,5096,1558,5100,1542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173,1536l5151,1536,5156,1538,5159,1540,5158,1546,5147,1554,5111,1554,5096,1558,5513,1558,5513,1548,5203,1548,5187,1546,5173,1546,5173,1536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4789,462l4742,462,4742,488,4742,714,4742,782,4742,866,4745,1164,4745,1236,4746,1294,4746,1504,4745,1554,4764,1554,4779,1552,4791,1548,4800,1540,5108,1540,5116,1538,5144,1538,5151,1536,5173,1536,5173,1532,5237,1532,5238,1528,5248,1524,5272,1524,5290,1522,5308,1518,5326,1516,5341,1514,5380,1514,5386,1510,5410,1506,4800,1506,4790,1498,4788,1480,4790,1458,4789,1440,4788,1434,4793,1434,4793,1430,5502,1430,5501,1412,5501,1400,4800,1400,4789,1390,4788,1370,4790,1348,4789,1330,4789,1316,5497,1316,5496,1294,4800,1294,4789,1284,4788,1262,4790,1236,4789,1214,4789,1204,5490,1204,5488,1184,4800,1184,4789,1174,4788,1154,4790,1132,4789,1112,5482,1112,5480,1094,4800,1094,4791,1090,4788,1080,4789,1054,4789,1044,4789,1002,4788,996,4793,996,4793,992,5467,992,5464,970,4800,970,4790,958,4788,938,4790,914,4789,892,4961,892,4961,874,4797,874,4790,868,4788,856,4789,830,4789,814,4789,796,4790,782,4793,768,4961,768,4961,738,4800,738,4791,730,4788,714,4788,696,4789,678,4789,596,5375,596,5373,590,5369,578,4800,578,4790,568,4788,550,4790,528,4789,508,5343,508,5336,490,4793,490,4785,488,4792,470,4789,462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060,1546l5027,1546,5053,1548,5060,1546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237,1532l5211,1532,5221,1536,5216,1546,5203,1548,5513,1548,5511,1540,5235,1540,5237,1532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144,1538l5116,1538,5136,1540,5144,1538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380,1514l5352,1514,5350,1526,5339,1530,5325,1532,5312,1532,5291,1536,5250,1540,5511,1540,5511,1536,5509,1524,5383,1524,5370,1520,5380,1514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475,1504l5436,1504,5458,1506,5456,1514,5448,1518,5429,1518,5414,1520,5398,1524,5509,1524,5509,1514,5477,1514,5473,1506,5475,1504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509,1510l5497,1510,5486,1512,5477,1514,5509,1514,5509,1510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502,1430l4804,1430,4804,1450,4804,1470,4804,1490,4800,1506,5410,1506,5436,1504,5475,1504,5479,1500,5501,1496,5506,1488,5503,1450,5502,1430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497,1316l4797,1316,4804,1330,4805,1354,4803,1380,4800,1400,5501,1400,5500,1370,5498,1334,5497,1316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490,1204l4797,1204,4803,1210,4805,1220,4804,1240,4804,1250,4804,1260,4805,1274,4804,1286,4800,1294,5496,1294,5493,1250,5490,1204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482,1112l4797,1112,4804,1124,4805,1146,4803,1168,4800,1184,5488,1184,5487,1166,5482,1112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467,992l4804,992,4804,1018,4804,1040,4804,1054,4804,1070,4800,1094,5480,1094,5479,1084,5469,1004,5467,992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4961,892l4797,892,4804,906,4805,924,4805,930,4803,952,4800,970,5464,970,5458,930,5037,930,4961,926,4961,892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376,600l5275,600,5275,928,5196,928,5116,930,5458,930,5457,924,5443,848,5423,758,5400,674,5376,600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4961,768l4804,768,4804,830,4805,854,4803,866,4797,874,4961,874,4961,814,4961,768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375,596l4797,596,4803,608,4805,626,4805,646,4804,666,4804,686,4805,706,4804,724,4800,738,4961,738,4961,686,4961,676,4965,600,5376,600,5375,596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343,508l4797,508,4804,522,4805,542,4803,562,4800,578,5369,578,5345,512,5343,508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4804,462l4804,472,4804,482,4802,490,5336,490,5326,464,4892,464,4804,462xe" filled="true" fillcolor="#ffffff" stroked="false">
                <v:path arrowok="t"/>
                <v:fill type="solid"/>
              </v:shape>
              <v:shape style="position:absolute;left:4742;top:436;width:772;height:1180" coordorigin="4742,436" coordsize="772,1180" path="m5316,436l5150,452,5065,458,4979,462,4892,464,5326,464,5316,436xe" filled="true" fillcolor="#ffffff" stroked="false">
                <v:path arrowok="t"/>
                <v:fill type="solid"/>
              </v:shape>
            </v:group>
            <v:group style="position:absolute;left:4164;top:438;width:556;height:1173" coordorigin="4164,438" coordsize="556,1173">
              <v:shape style="position:absolute;left:4164;top:438;width:556;height:1173" coordorigin="4164,438" coordsize="556,1173" path="m4168,1505l4168,1516,4169,1522,4167,1534,4166,1547,4164,1560,4477,1593,4555,1600,4636,1607,4720,1611,4720,1568,4700,1564,4688,1562,4686,1562,4649,1562,4637,1560,4631,1555,4594,1555,4574,1554,4552,1551,4534,1549,4534,1547,4503,1547,4492,1547,4482,1546,4470,1544,4457,1541,4446,1538,4435,1538,4435,1534,4388,1534,4368,1530,4367,1530,4328,1530,4308,1524,4300,1524,4284,1522,4269,1518,4258,1516,4238,1516,4238,1511,4209,1511,4195,1510,4181,1508,4168,1505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676,1560l4663,1561,4649,1562,4686,1562,4676,1560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720,1538l4574,1538,4594,1540,4607,1549,4594,1555,4631,1555,4629,1553,4636,1546,4647,1544,4720,1544,4720,1538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720,1544l4647,1544,4660,1545,4672,1546,4684,1547,4696,1549,4708,1550,4720,1549,4720,1544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720,1526l4453,1526,4474,1528,4515,1535,4512,1544,4503,1547,4534,1547,4534,1535,4720,1535,4720,1526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445,1538l4435,1538,4446,1538,4445,1538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720,1535l4534,1535,4552,1538,4574,1538,4720,1538,4720,1535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720,1516l4362,1516,4381,1517,4401,1519,4417,1524,4407,1534,4435,1534,4435,1527,4453,1526,4720,1526,4720,1516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720,1502l4238,1502,4288,1506,4312,1510,4333,1516,4328,1530,4367,1530,4351,1527,4349,1524,4347,1522,4347,1516,4362,1516,4720,1516,4720,1502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253,1516l4238,1516,4258,1516,4253,1516xe" filled="true" fillcolor="#ffffff" stroked="false">
                <v:path arrowok="t"/>
                <v:fill type="solid"/>
              </v:shape>
              <v:shape style="position:absolute;left:4164;top:438;width:556;height:1173" coordorigin="4164,438" coordsize="556,1173" path="m4395,438l4389,441,4386,444,4384,449,4376,473,4364,494,4354,515,4347,541,4322,589,4290,697,4263,833,4249,915,4236,997,4224,1081,4213,1163,4202,1246,4192,1329,4182,1410,4172,1491,4184,1495,4200,1496,4213,1499,4219,1509,4209,1511,4238,1511,4238,1502,4720,1502,4720,1315,4719,1237,4719,1159,4719,1080,4718,997,4718,915,4717,833,4716,753,4716,692,4715,615,4714,538,4713,460,4631,457,4476,443,4395,438xe" filled="true" fillcolor="#ffffff" stroked="false">
                <v:path arrowok="t"/>
                <v:fill type="solid"/>
              </v:shape>
            </v:group>
            <v:group style="position:absolute;left:4788;top:508;width:17;height:70" coordorigin="4788,508" coordsize="17,70">
              <v:shape style="position:absolute;left:4788;top:508;width:17;height:70" coordorigin="4788,508" coordsize="17,70" path="m4797,508l4789,508,4790,527,4788,549,4790,568,4800,577,4803,562,4805,540,4804,520,4797,508xe" filled="true" fillcolor="#231f20" stroked="false">
                <v:path arrowok="t"/>
                <v:fill type="solid"/>
              </v:shape>
            </v:group>
            <v:group style="position:absolute;left:4788;top:596;width:18;height:143" coordorigin="4788,596" coordsize="18,143">
              <v:shape style="position:absolute;left:4788;top:596;width:18;height:143" coordorigin="4788,596" coordsize="18,143" path="m4797,596l4789,596,4789,676,4788,695,4788,713,4791,729,4800,738,4804,723,4805,704,4804,685,4804,665,4805,645,4805,625,4803,607,4797,596xe" filled="true" fillcolor="#231f20" stroked="false">
                <v:path arrowok="t"/>
                <v:fill type="solid"/>
              </v:shape>
              <v:shape style="position:absolute;left:4961;top:599;width:315;height:329" type="#_x0000_t75" stroked="false">
                <v:imagedata r:id="rId82" o:title=""/>
              </v:shape>
            </v:group>
            <v:group style="position:absolute;left:4788;top:767;width:18;height:106" coordorigin="4788,767" coordsize="18,106">
              <v:shape style="position:absolute;left:4788;top:767;width:18;height:106" coordorigin="4788,767" coordsize="18,106" path="m4804,767l4793,767,4790,781,4789,796,4789,812,4789,829,4788,856,4790,867,4797,873,4803,866,4805,853,4804,829,4804,767xe" filled="true" fillcolor="#231f20" stroked="false">
                <v:path arrowok="t"/>
                <v:fill type="solid"/>
              </v:shape>
            </v:group>
            <v:group style="position:absolute;left:4788;top:892;width:17;height:77" coordorigin="4788,892" coordsize="17,77">
              <v:shape style="position:absolute;left:4788;top:892;width:17;height:77" coordorigin="4788,892" coordsize="17,77" path="m4797,892l4789,892,4790,913,4788,937,4790,957,4800,968,4803,951,4805,928,4804,906,4797,892xe" filled="true" fillcolor="#231f20" stroked="false">
                <v:path arrowok="t"/>
                <v:fill type="solid"/>
              </v:shape>
            </v:group>
            <v:group style="position:absolute;left:4788;top:990;width:17;height:103" coordorigin="4788,990" coordsize="17,103">
              <v:shape style="position:absolute;left:4788;top:990;width:17;height:103" coordorigin="4788,990" coordsize="17,103" path="m4804,990l4793,990,4793,995,4788,995,4789,1001,4789,1016,4789,1039,4789,1052,4788,1079,4791,1089,4800,1093,4804,1070,4804,1052,4804,1039,4804,1016,4804,990xe" filled="true" fillcolor="#231f20" stroked="false">
                <v:path arrowok="t"/>
                <v:fill type="solid"/>
              </v:shape>
            </v:group>
            <v:group style="position:absolute;left:4788;top:1111;width:18;height:74" coordorigin="4788,1111" coordsize="18,74">
              <v:shape style="position:absolute;left:4788;top:1111;width:18;height:74" coordorigin="4788,1111" coordsize="18,74" path="m4797,1111l4789,1111,4790,1131,4788,1154,4789,1174,4800,1184,4803,1167,4805,1145,4804,1124,4797,1111xe" filled="true" fillcolor="#231f20" stroked="false">
                <v:path arrowok="t"/>
                <v:fill type="solid"/>
              </v:shape>
            </v:group>
            <v:group style="position:absolute;left:4788;top:1202;width:17;height:92" coordorigin="4788,1202" coordsize="17,92">
              <v:shape style="position:absolute;left:4788;top:1202;width:17;height:92" coordorigin="4788,1202" coordsize="17,92" path="m4797,1202l4789,1202,4789,1213,4790,1235,4788,1261,4789,1283,4800,1294,4804,1285,4805,1273,4804,1259,4804,1246,4805,1219,4803,1208,4797,1202xe" filled="true" fillcolor="#231f20" stroked="false">
                <v:path arrowok="t"/>
                <v:fill type="solid"/>
              </v:shape>
            </v:group>
            <v:group style="position:absolute;left:4788;top:1315;width:18;height:85" coordorigin="4788,1315" coordsize="18,85">
              <v:shape style="position:absolute;left:4788;top:1315;width:18;height:85" coordorigin="4788,1315" coordsize="18,85" path="m4797,1315l4789,1315,4790,1330,4790,1347,4788,1370,4789,1389,4800,1400,4803,1380,4805,1354,4804,1330,4797,1315xe" filled="true" fillcolor="#231f20" stroked="false">
                <v:path arrowok="t"/>
                <v:fill type="solid"/>
              </v:shape>
            </v:group>
            <v:group style="position:absolute;left:4788;top:1429;width:17;height:77" coordorigin="4788,1429" coordsize="17,77">
              <v:shape style="position:absolute;left:4788;top:1429;width:17;height:77" coordorigin="4788,1429" coordsize="17,77" path="m4804,1429l4793,1429,4793,1433,4788,1434,4789,1440,4790,1458,4788,1479,4790,1497,4800,1505,4804,1489,4804,1469,4804,1448,4804,1429xe" filled="true" fillcolor="#231f20" stroked="false">
                <v:path arrowok="t"/>
                <v:fill type="solid"/>
              </v:shape>
            </v:group>
            <v:group style="position:absolute;left:4238;top:1502;width:95;height:28" coordorigin="4238,1502" coordsize="95,28">
              <v:shape style="position:absolute;left:4238;top:1502;width:95;height:28" coordorigin="4238,1502" coordsize="95,28" path="m4330,1516l4253,1516,4269,1518,4284,1522,4300,1524,4308,1524,4328,1530,4333,1516,4330,1516xe" filled="true" fillcolor="#231f20" stroked="false">
                <v:path arrowok="t"/>
                <v:fill type="solid"/>
              </v:shape>
              <v:shape style="position:absolute;left:4238;top:1502;width:95;height:28" coordorigin="4238,1502" coordsize="95,28" path="m4238,1502l4238,1516,4253,1516,4330,1516,4312,1510,4288,1506,4238,1502xe" filled="true" fillcolor="#231f20" stroked="false">
                <v:path arrowok="t"/>
                <v:fill type="solid"/>
              </v:shape>
            </v:group>
            <v:group style="position:absolute;left:5370;top:1504;width:88;height:20" coordorigin="5370,1504" coordsize="88,20">
              <v:shape style="position:absolute;left:5370;top:1504;width:88;height:20" coordorigin="5370,1504" coordsize="88,20" path="m5437,1504l5410,1504,5386,1509,5370,1520,5383,1524,5398,1523,5414,1520,5429,1516,5438,1516,5449,1516,5456,1514,5458,1505,5437,1504xe" filled="true" fillcolor="#231f20" stroked="false">
                <v:path arrowok="t"/>
                <v:fill type="solid"/>
              </v:shape>
              <v:shape style="position:absolute;left:5370;top:1504;width:88;height:20" coordorigin="5370,1504" coordsize="88,20" path="m5449,1516l5438,1516,5448,1517,5449,1516xe" filled="true" fillcolor="#231f20" stroked="false">
                <v:path arrowok="t"/>
                <v:fill type="solid"/>
              </v:shape>
            </v:group>
            <v:group style="position:absolute;left:4347;top:1516;width:70;height:19" coordorigin="4347,1516" coordsize="70,19">
              <v:shape style="position:absolute;left:4347;top:1516;width:70;height:19" coordorigin="4347,1516" coordsize="70,19" path="m4362,1516l4347,1516,4347,1521,4349,1524,4351,1527,4368,1530,4388,1534,4407,1534,4417,1524,4401,1519,4381,1517,4362,1516xe" filled="true" fillcolor="#231f20" stroked="false">
                <v:path arrowok="t"/>
                <v:fill type="solid"/>
              </v:shape>
            </v:group>
            <v:group style="position:absolute;left:5235;top:1513;width:117;height:27" coordorigin="5235,1513" coordsize="117,27">
              <v:shape style="position:absolute;left:5235;top:1513;width:117;height:27" coordorigin="5235,1513" coordsize="117,27" path="m5248,1523l5238,1527,5235,1538,5250,1539,5270,1538,5291,1535,5312,1531,5325,1531,5339,1530,5350,1526,5350,1524,5260,1524,5248,1523xe" filled="true" fillcolor="#231f20" stroked="false">
                <v:path arrowok="t"/>
                <v:fill type="solid"/>
              </v:shape>
              <v:shape style="position:absolute;left:5235;top:1513;width:117;height:27" coordorigin="5235,1513" coordsize="117,27" path="m5352,1513l5341,1513,5326,1515,5290,1521,5272,1524,5260,1524,5350,1524,5352,1513xe" filled="true" fillcolor="#231f20" stroked="false">
                <v:path arrowok="t"/>
                <v:fill type="solid"/>
              </v:shape>
            </v:group>
            <v:group style="position:absolute;left:4435;top:1526;width:81;height:22" coordorigin="4435,1526" coordsize="81,22">
              <v:shape style="position:absolute;left:4435;top:1526;width:81;height:22" coordorigin="4435,1526" coordsize="81,22" path="m4514,1538l4445,1538,4457,1541,4470,1544,4482,1546,4492,1547,4503,1547,4512,1544,4514,1538xe" filled="true" fillcolor="#231f20" stroked="false">
                <v:path arrowok="t"/>
                <v:fill type="solid"/>
              </v:shape>
              <v:shape style="position:absolute;left:4435;top:1526;width:81;height:22" coordorigin="4435,1526" coordsize="81,22" path="m4453,1526l4435,1527,4435,1538,4514,1538,4515,1535,4474,1528,4453,1526xe" filled="true" fillcolor="#231f20" stroked="false">
                <v:path arrowok="t"/>
                <v:fill type="solid"/>
              </v:shape>
            </v:group>
            <v:group style="position:absolute;left:5173;top:1531;width:48;height:16" coordorigin="5173,1531" coordsize="48,16">
              <v:shape style="position:absolute;left:5173;top:1531;width:48;height:16" coordorigin="5173,1531" coordsize="48,16" path="m5210,1545l5187,1545,5203,1546,5210,1545xe" filled="true" fillcolor="#231f20" stroked="false">
                <v:path arrowok="t"/>
                <v:fill type="solid"/>
              </v:shape>
              <v:shape style="position:absolute;left:5173;top:1531;width:48;height:16" coordorigin="5173,1531" coordsize="48,16" path="m5173,1531l5173,1546,5187,1545,5210,1545,5216,1544,5221,1535,5211,1531,5210,1531,5186,1531,5173,1531xe" filled="true" fillcolor="#231f20" stroked="false">
                <v:path arrowok="t"/>
                <v:fill type="solid"/>
              </v:shape>
              <v:shape style="position:absolute;left:5173;top:1531;width:48;height:16" coordorigin="5173,1531" coordsize="48,16" path="m5199,1531l5186,1531,5210,1531,5199,1531xe" filled="true" fillcolor="#231f20" stroked="false">
                <v:path arrowok="t"/>
                <v:fill type="solid"/>
              </v:shape>
            </v:group>
            <v:group style="position:absolute;left:4534;top:1535;width:74;height:21" coordorigin="4534,1535" coordsize="74,21">
              <v:shape style="position:absolute;left:4534;top:1535;width:74;height:21" coordorigin="4534,1535" coordsize="74,21" path="m4534,1535l4534,1549,4552,1551,4574,1554,4594,1555,4607,1549,4594,1540,4579,1538,4552,1538,4534,1535xe" filled="true" fillcolor="#231f20" stroked="false">
                <v:path arrowok="t"/>
                <v:fill type="solid"/>
              </v:shape>
              <v:shape style="position:absolute;left:4534;top:1535;width:74;height:21" coordorigin="4534,1535" coordsize="74,21" path="m4574,1538l4552,1538,4579,1538,4574,1538xe" filled="true" fillcolor="#231f20" stroked="false">
                <v:path arrowok="t"/>
                <v:fill type="solid"/>
              </v:shape>
            </v:group>
            <v:group style="position:absolute;left:5096;top:1535;width:63;height:22" coordorigin="5096,1535" coordsize="63,22">
              <v:shape style="position:absolute;left:5096;top:1535;width:63;height:22" coordorigin="5096,1535" coordsize="63,22" path="m5116,1538l5100,1541,5096,1557,5111,1553,5130,1553,5147,1552,5158,1546,5159,1539,5158,1539,5136,1539,5116,1538xe" filled="true" fillcolor="#231f20" stroked="false">
                <v:path arrowok="t"/>
                <v:fill type="solid"/>
              </v:shape>
              <v:shape style="position:absolute;left:5096;top:1535;width:63;height:22" coordorigin="5096,1535" coordsize="63,22" path="m5130,1553l5111,1553,5129,1553,5130,1553xe" filled="true" fillcolor="#231f20" stroked="false">
                <v:path arrowok="t"/>
                <v:fill type="solid"/>
              </v:shape>
              <v:shape style="position:absolute;left:5096;top:1535;width:63;height:22" coordorigin="5096,1535" coordsize="63,22" path="m5151,1535l5136,1539,5158,1539,5156,1536,5151,1535xe" filled="true" fillcolor="#231f20" stroked="false">
                <v:path arrowok="t"/>
                <v:fill type="solid"/>
              </v:shape>
            </v:group>
            <v:group style="position:absolute;left:4990;top:1542;width:89;height:21" coordorigin="4990,1542" coordsize="89,21">
              <v:shape style="position:absolute;left:4990;top:1542;width:89;height:21" coordorigin="4990,1542" coordsize="89,21" path="m5027,1546l5004,1548,4990,1560,5010,1562,5033,1562,5057,1560,5078,1557,5077,1551,5079,1546,5053,1546,5027,1546xe" filled="true" fillcolor="#231f20" stroked="false">
                <v:path arrowok="t"/>
                <v:fill type="solid"/>
              </v:shape>
              <v:shape style="position:absolute;left:4990;top:1542;width:89;height:21" coordorigin="4990,1542" coordsize="89,21" path="m5074,1542l5053,1546,5079,1546,5079,1543,5074,1542xe" filled="true" fillcolor="#231f20" stroked="false">
                <v:path arrowok="t"/>
                <v:fill type="solid"/>
              </v:shape>
            </v:group>
            <v:group style="position:absolute;left:4866;top:1552;width:106;height:17" coordorigin="4866,1552" coordsize="106,17">
              <v:shape style="position:absolute;left:4866;top:1552;width:106;height:17" coordorigin="4866,1552" coordsize="106,17" path="m4955,1567l4894,1567,4926,1569,4954,1568,4955,1567xe" filled="true" fillcolor="#231f20" stroked="false">
                <v:path arrowok="t"/>
                <v:fill type="solid"/>
              </v:shape>
              <v:shape style="position:absolute;left:4866;top:1552;width:106;height:17" coordorigin="4866,1552" coordsize="106,17" path="m4919,1552l4890,1553,4866,1557,4866,1568,4894,1567,4955,1567,4972,1557,4948,1553,4919,1552xe" filled="true" fillcolor="#231f20" stroked="false">
                <v:path arrowok="t"/>
                <v:fill type="solid"/>
              </v:shape>
            </v:group>
            <v:group style="position:absolute;left:4745;top:1591;width:44;height:2" coordorigin="4745,1591" coordsize="44,2">
              <v:shape style="position:absolute;left:4745;top:1591;width:44;height:2" coordorigin="4745,1591" coordsize="44,0" path="m4745,1591l4789,1591e" filled="false" stroked="true" strokeweight="2.376pt" strokecolor="#ffffff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96.515991pt;margin-top:16.027336pt;width:82.7pt;height:70.4pt;mso-position-horizontal-relative:page;mso-position-vertical-relative:paragraph;z-index:2344;mso-wrap-distance-left:0;mso-wrap-distance-right:0" coordorigin="5930,321" coordsize="1654,1408">
            <v:shape style="position:absolute;left:5930;top:321;width:1654;height:1408" type="#_x0000_t75" stroked="false">
              <v:imagedata r:id="rId83" o:title=""/>
            </v:shape>
            <v:shape style="position:absolute;left:7271;top:1059;width:238;height:313" type="#_x0000_t75" stroked="false">
              <v:imagedata r:id="rId84" o:title=""/>
            </v:shape>
            <v:group style="position:absolute;left:5951;top:1073;width:194;height:273" coordorigin="5951,1073" coordsize="194,273">
              <v:shape style="position:absolute;left:5951;top:1073;width:194;height:273" coordorigin="5951,1073" coordsize="194,273" path="m6032,1073l6021,1090,6011,1110,6001,1133,5988,1157,5976,1177,5964,1198,5954,1217,5974,1288,6018,1329,6058,1345,6078,1299,6101,1255,6123,1211,6145,1166,6111,1148,6081,1126,6055,1101,6032,1073xe" filled="true" fillcolor="#ffffff" stroked="false">
                <v:path arrowok="t"/>
                <v:fill type="solid"/>
              </v:shape>
            </v:group>
            <v:group style="position:absolute;left:6359;top:1076;width:591;height:414" coordorigin="6359,1076" coordsize="591,414">
              <v:shape style="position:absolute;left:6359;top:1076;width:591;height:414" coordorigin="6359,1076" coordsize="591,414" path="m6937,1444l6599,1444,6645,1444,6690,1451,6732,1460,6810,1481,6854,1489,6897,1487,6935,1470,6937,1444xe" filled="true" fillcolor="#ffffff" stroked="false">
                <v:path arrowok="t"/>
                <v:fill type="solid"/>
              </v:shape>
              <v:shape style="position:absolute;left:6359;top:1076;width:591;height:414" coordorigin="6359,1076" coordsize="591,414" path="m6466,1076l6436,1148,6406,1220,6379,1295,6359,1371,6391,1395,6428,1418,6470,1438,6518,1450,6538,1450,6558,1449,6579,1446,6599,1444,6937,1444,6939,1395,6943,1316,6947,1233,6950,1154,6909,1154,6868,1144,6827,1131,6815,1129,6662,1129,6625,1128,6582,1122,6541,1111,6503,1096,6466,1076xe" filled="true" fillcolor="#ffffff" stroked="false">
                <v:path arrowok="t"/>
                <v:fill type="solid"/>
              </v:shape>
              <v:shape style="position:absolute;left:6359;top:1076;width:591;height:414" coordorigin="6359,1076" coordsize="591,414" path="m6950,1151l6909,1154,6950,1154,6950,1151xe" filled="true" fillcolor="#ffffff" stroked="false">
                <v:path arrowok="t"/>
                <v:fill type="solid"/>
              </v:shape>
              <v:shape style="position:absolute;left:6359;top:1076;width:591;height:414" coordorigin="6359,1076" coordsize="591,414" path="m6743,1122l6662,1129,6815,1129,6785,1122,6743,1122xe" filled="true" fillcolor="#ffffff" stroked="false">
                <v:path arrowok="t"/>
                <v:fill type="solid"/>
              </v:shape>
            </v:group>
            <v:group style="position:absolute;left:6956;top:1104;width:62;height:297" coordorigin="6956,1104" coordsize="62,297">
              <v:shape style="position:absolute;left:6956;top:1104;width:62;height:297" coordorigin="6956,1104" coordsize="62,297" path="m6970,1111l6972,1123,6970,1133,6966,1142,6961,1151,6959,1210,6958,1271,6958,1335,6956,1400,6969,1398,6984,1395,6999,1394,7016,1394,7016,1376,7015,1356,7013,1332,7013,1305,7015,1262,7017,1212,7017,1165,7013,1131,7011,1122,7005,1114,6976,1114,6970,1111xe" filled="true" fillcolor="#ffffff" stroked="false">
                <v:path arrowok="t"/>
                <v:fill type="solid"/>
              </v:shape>
              <v:shape style="position:absolute;left:6956;top:1104;width:62;height:297" coordorigin="6956,1104" coordsize="62,297" path="m7016,1394l6999,1394,7016,1395,7016,1394xe" filled="true" fillcolor="#ffffff" stroked="false">
                <v:path arrowok="t"/>
                <v:fill type="solid"/>
              </v:shape>
              <v:shape style="position:absolute;left:6956;top:1104;width:62;height:297" coordorigin="6956,1104" coordsize="62,297" path="m6983,1104l6976,1114,7005,1114,6999,1106,6983,1104xe" filled="true" fillcolor="#ffffff" stroked="false">
                <v:path arrowok="t"/>
                <v:fill type="solid"/>
              </v:shape>
            </v:group>
            <v:group style="position:absolute;left:7022;top:1117;width:270;height:334" coordorigin="7022,1117" coordsize="270,334">
              <v:shape style="position:absolute;left:7022;top:1117;width:270;height:334" coordorigin="7022,1117" coordsize="270,334" path="m7022,1131l7025,1177,7026,1227,7028,1278,7035,1361,7054,1444,7117,1450,7184,1446,7245,1432,7291,1406,7288,1332,7282,1257,7271,1185,7263,1145,7140,1145,7098,1142,7057,1136,7022,1131xe" filled="true" fillcolor="#ffffff" stroked="false">
                <v:path arrowok="t"/>
                <v:fill type="solid"/>
              </v:shape>
              <v:shape style="position:absolute;left:7022;top:1117;width:270;height:334" coordorigin="7022,1117" coordsize="270,334" path="m7257,1117l7181,1143,7140,1145,7263,1145,7257,1117xe" filled="true" fillcolor="#ffffff" stroked="false">
                <v:path arrowok="t"/>
                <v:fill type="solid"/>
              </v:shape>
              <v:shape style="position:absolute;left:6046;top:1224;width:290;height:307" type="#_x0000_t75" stroked="false">
                <v:imagedata r:id="rId85" o:title=""/>
              </v:shape>
            </v:group>
            <v:group style="position:absolute;left:7315;top:1345;width:255;height:264" coordorigin="7315,1345" coordsize="255,264">
              <v:shape style="position:absolute;left:7315;top:1345;width:255;height:264" coordorigin="7315,1345" coordsize="255,264" path="m7315,1400l7328,1505,7334,1557,7341,1609,7377,1608,7436,1593,7495,1561,7549,1517,7569,1490,7558,1454,7547,1417,7544,1405,7378,1405,7315,1400xe" filled="true" fillcolor="#ffffff" stroked="false">
                <v:path arrowok="t"/>
                <v:fill type="solid"/>
              </v:shape>
              <v:shape style="position:absolute;left:7315;top:1345;width:255;height:264" coordorigin="7315,1345" coordsize="255,264" path="m7523,1345l7483,1374,7434,1395,7378,1405,7544,1405,7537,1380,7523,1345xe" filled="true" fillcolor="#ffffff" stroked="false">
                <v:path arrowok="t"/>
                <v:fill type="solid"/>
              </v:shape>
            </v:group>
            <v:group style="position:absolute;left:6287;top:1406;width:667;height:305" coordorigin="6287,1406" coordsize="667,305">
              <v:shape style="position:absolute;left:6287;top:1406;width:667;height:305" coordorigin="6287,1406" coordsize="667,305" path="m6952,1687l6615,1687,6651,1687,6730,1697,6809,1708,6884,1711,6953,1693,6952,1687xe" filled="true" fillcolor="#ffffff" stroked="false">
                <v:path arrowok="t"/>
                <v:fill type="solid"/>
              </v:shape>
              <v:shape style="position:absolute;left:6287;top:1406;width:667;height:305" coordorigin="6287,1406" coordsize="667,305" path="m6342,1406l6328,1448,6314,1490,6300,1532,6323,1619,6376,1654,6439,1678,6510,1690,6544,1691,6615,1687,6952,1687,6951,1654,6951,1603,6950,1556,6948,1524,6863,1524,6820,1521,6782,1513,6730,1498,6686,1487,6559,1487,6493,1479,6436,1461,6387,1436,6342,1406xe" filled="true" fillcolor="#ffffff" stroked="false">
                <v:path arrowok="t"/>
                <v:fill type="solid"/>
              </v:shape>
              <v:shape style="position:absolute;left:6287;top:1406;width:667;height:305" coordorigin="6287,1406" coordsize="667,305" path="m6947,1513l6906,1522,6863,1524,6948,1524,6947,1513xe" filled="true" fillcolor="#ffffff" stroked="false">
                <v:path arrowok="t"/>
                <v:fill type="solid"/>
              </v:shape>
              <v:shape style="position:absolute;left:6287;top:1406;width:667;height:305" coordorigin="6287,1406" coordsize="667,305" path="m6615,1478l6559,1487,6686,1487,6673,1484,6615,1478xe" filled="true" fillcolor="#ffffff" stroked="false">
                <v:path arrowok="t"/>
                <v:fill type="solid"/>
              </v:shape>
              <v:shape style="position:absolute;left:6961;top:1432;width:368;height:255" type="#_x0000_t75" stroked="false">
                <v:imagedata r:id="rId86" o:title=""/>
              </v:shape>
            </v:group>
            <v:group style="position:absolute;left:6639;top:413;width:33;height:61" coordorigin="6639,413" coordsize="33,61">
              <v:shape style="position:absolute;left:6639;top:413;width:33;height:61" coordorigin="6639,413" coordsize="33,61" path="m6672,413l6647,421,6639,443,6645,464,6663,474,6652,458,6655,439,6664,423,6672,413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390.14801pt;margin-top:27.08596pt;width:70.9pt;height:44.9pt;mso-position-horizontal-relative:page;mso-position-vertical-relative:paragraph;z-index:2368;mso-wrap-distance-left:0;mso-wrap-distance-right:0" coordorigin="7803,542" coordsize="1418,898">
            <v:shape style="position:absolute;left:7803;top:542;width:1418;height:898" type="#_x0000_t75" stroked="false">
              <v:imagedata r:id="rId87" o:title=""/>
            </v:shape>
            <v:shape style="position:absolute;left:8636;top:855;width:315;height:329" type="#_x0000_t75" stroked="false">
              <v:imagedata r:id="rId88" o:title=""/>
            </v:shape>
            <v:group style="position:absolute;left:8463;top:1023;width:18;height:106" coordorigin="8463,1023" coordsize="18,106">
              <v:shape style="position:absolute;left:8463;top:1023;width:18;height:106" coordorigin="8463,1023" coordsize="18,106" path="m8479,1023l8468,1023,8465,1036,8464,1052,8464,1068,8464,1085,8463,1112,8465,1123,8472,1129,8478,1121,8480,1109,8479,1085,8479,1023xe" filled="true" fillcolor="#231f20" stroked="false">
                <v:path arrowok="t"/>
                <v:fill type="solid"/>
              </v:shape>
            </v:group>
            <v:group style="position:absolute;left:8463;top:1147;width:17;height:77" coordorigin="8463,1147" coordsize="17,77">
              <v:shape style="position:absolute;left:8463;top:1147;width:17;height:77" coordorigin="8463,1147" coordsize="17,77" path="m8472,1147l8464,1147,8465,1169,8463,1192,8465,1213,8475,1224,8478,1207,8480,1183,8479,1162,8472,1147xe" filled="true" fillcolor="#231f20" stroked="false">
                <v:path arrowok="t"/>
                <v:fill type="solid"/>
              </v:shape>
            </v:group>
            <v:group style="position:absolute;left:8463;top:1246;width:17;height:103" coordorigin="8463,1246" coordsize="17,103">
              <v:shape style="position:absolute;left:8463;top:1246;width:17;height:103" coordorigin="8463,1246" coordsize="17,103" path="m8479,1246l8468,1246,8468,1251,8463,1251,8464,1257,8464,1272,8464,1295,8464,1308,8463,1335,8466,1345,8475,1348,8479,1326,8479,1308,8479,1295,8479,1272,8479,1246xe" filled="true" fillcolor="#231f20" stroked="false">
                <v:path arrowok="t"/>
                <v:fill type="solid"/>
              </v:shape>
            </v:group>
            <v:group style="position:absolute;left:8463;top:1367;width:18;height:74" coordorigin="8463,1367" coordsize="18,74">
              <v:shape style="position:absolute;left:8463;top:1367;width:18;height:74" coordorigin="8463,1367" coordsize="18,74" path="m8472,1367l8464,1367,8465,1387,8463,1410,8464,1430,8475,1440,8478,1423,8480,1401,8479,1380,8472,1367xe" filled="true" fillcolor="#231f20" stroked="false">
                <v:path arrowok="t"/>
                <v:fill type="solid"/>
              </v:shape>
            </v:group>
            <v:group style="position:absolute;left:8463;top:1295;width:17;height:47" coordorigin="8463,1295" coordsize="17,47">
              <v:shape style="position:absolute;left:8463;top:1295;width:17;height:47" coordorigin="8463,1295" coordsize="17,47" path="m8479,1295l8468,1295,8468,1297,8463,1298,8464,1301,8465,1312,8463,1325,8465,1336,8475,1341,8479,1331,8479,1319,8479,1306,8479,1295xe" filled="true" fillcolor="#231f20" stroked="false">
                <v:path arrowok="t"/>
                <v:fill type="solid"/>
              </v:shape>
            </v:group>
            <v:group style="position:absolute;left:7913;top:1345;width:95;height:19" coordorigin="7913,1345" coordsize="95,19">
              <v:shape style="position:absolute;left:7913;top:1345;width:95;height:19" coordorigin="7913,1345" coordsize="95,19" path="m8005,1355l7928,1355,7944,1356,7959,1359,7975,1360,7983,1360,8003,1364,8008,1355,8005,1355xe" filled="true" fillcolor="#231f20" stroked="false">
                <v:path arrowok="t"/>
                <v:fill type="solid"/>
              </v:shape>
              <v:shape style="position:absolute;left:7913;top:1345;width:95;height:19" coordorigin="7913,1345" coordsize="95,19" path="m7913,1345l7913,1355,7928,1355,8005,1355,7987,1351,7963,1348,7913,1345xe" filled="true" fillcolor="#231f20" stroked="false">
                <v:path arrowok="t"/>
                <v:fill type="solid"/>
              </v:shape>
            </v:group>
            <v:group style="position:absolute;left:9045;top:1340;width:90;height:13" coordorigin="9045,1340" coordsize="90,13">
              <v:shape style="position:absolute;left:9045;top:1340;width:90;height:13" coordorigin="9045,1340" coordsize="90,13" path="m9112,1340l9085,1340,9061,1343,9045,1350,9058,1352,9073,1352,9089,1350,9104,1348,9115,1346,9134,1346,9133,1341,9112,1340xe" filled="true" fillcolor="#231f20" stroked="false">
                <v:path arrowok="t"/>
                <v:fill type="solid"/>
              </v:shape>
              <v:shape style="position:absolute;left:9045;top:1340;width:90;height:13" coordorigin="9045,1340" coordsize="90,13" path="m9134,1346l9115,1346,9135,1351,9134,1346xe" filled="true" fillcolor="#231f20" stroked="false">
                <v:path arrowok="t"/>
                <v:fill type="solid"/>
              </v:shape>
            </v:group>
            <v:group style="position:absolute;left:8022;top:1347;width:70;height:12" coordorigin="8022,1347" coordsize="70,12">
              <v:shape style="position:absolute;left:8022;top:1347;width:70;height:12" coordorigin="8022,1347" coordsize="70,12" path="m8037,1347l8022,1348,8022,1351,8024,1353,8026,1354,8043,1356,8063,1358,8082,1358,8092,1352,8076,1350,8056,1348,8037,1347xe" filled="true" fillcolor="#231f20" stroked="false">
                <v:path arrowok="t"/>
                <v:fill type="solid"/>
              </v:shape>
            </v:group>
            <v:group style="position:absolute;left:8910;top:1345;width:117;height:17" coordorigin="8910,1345" coordsize="117,17">
              <v:shape style="position:absolute;left:8910;top:1345;width:117;height:17" coordorigin="8910,1345" coordsize="117,17" path="m8923,1352l8913,1354,8910,1361,8926,1362,8945,1361,8966,1359,8987,1357,9014,1356,9025,1353,9025,1352,8935,1352,8923,1352xe" filled="true" fillcolor="#231f20" stroked="false">
                <v:path arrowok="t"/>
                <v:fill type="solid"/>
              </v:shape>
              <v:shape style="position:absolute;left:8910;top:1345;width:117;height:17" coordorigin="8910,1345" coordsize="117,17" path="m9027,1345l9016,1345,9001,1347,8947,1352,8935,1352,9025,1352,9027,1345xe" filled="true" fillcolor="#231f20" stroked="false">
                <v:path arrowok="t"/>
                <v:fill type="solid"/>
              </v:shape>
            </v:group>
            <v:group style="position:absolute;left:8110;top:1361;width:82;height:18" coordorigin="8110,1361" coordsize="82,18">
              <v:shape style="position:absolute;left:8110;top:1361;width:82;height:18" coordorigin="8110,1361" coordsize="82,18" path="m8191,1370l8120,1370,8132,1371,8145,1373,8157,1374,8168,1375,8192,1379,8191,1370xe" filled="true" fillcolor="#231f20" stroked="false">
                <v:path arrowok="t"/>
                <v:fill type="solid"/>
              </v:shape>
              <v:shape style="position:absolute;left:8110;top:1361;width:82;height:18" coordorigin="8110,1361" coordsize="82,18" path="m8128,1361l8110,1362,8110,1370,8191,1370,8190,1367,8149,1363,8128,1361xe" filled="true" fillcolor="#231f20" stroked="false">
                <v:path arrowok="t"/>
                <v:fill type="solid"/>
              </v:shape>
            </v:group>
            <v:group style="position:absolute;left:8848;top:1356;width:48;height:10" coordorigin="8848,1356" coordsize="48,10">
              <v:shape style="position:absolute;left:8848;top:1356;width:48;height:10" coordorigin="8848,1356" coordsize="48,10" path="m8885,1365l8862,1365,8878,1366,8885,1365xe" filled="true" fillcolor="#231f20" stroked="false">
                <v:path arrowok="t"/>
                <v:fill type="solid"/>
              </v:shape>
              <v:shape style="position:absolute;left:8848;top:1356;width:48;height:10" coordorigin="8848,1356" coordsize="48,10" path="m8848,1357l8848,1365,8862,1365,8885,1365,8891,1365,8896,1359,8886,1357,8885,1357,8861,1357,8848,1357xe" filled="true" fillcolor="#231f20" stroked="false">
                <v:path arrowok="t"/>
                <v:fill type="solid"/>
              </v:shape>
              <v:shape style="position:absolute;left:8848;top:1356;width:48;height:10" coordorigin="8848,1356" coordsize="48,10" path="m8874,1356l8861,1357,8885,1357,8874,1356xe" filled="true" fillcolor="#231f20" stroked="false">
                <v:path arrowok="t"/>
                <v:fill type="solid"/>
              </v:shape>
            </v:group>
            <v:group style="position:absolute;left:8209;top:1359;width:74;height:13" coordorigin="8209,1359" coordsize="74,13">
              <v:shape style="position:absolute;left:8209;top:1359;width:74;height:13" coordorigin="8209,1359" coordsize="74,13" path="m8209,1359l8209,1368,8227,1369,8249,1371,8269,1371,8282,1368,8269,1362,8254,1361,8227,1361,8209,1359xe" filled="true" fillcolor="#231f20" stroked="false">
                <v:path arrowok="t"/>
                <v:fill type="solid"/>
              </v:shape>
              <v:shape style="position:absolute;left:8209;top:1359;width:74;height:13" coordorigin="8209,1359" coordsize="74,13" path="m8249,1361l8227,1361,8254,1361,8249,1361xe" filled="true" fillcolor="#231f20" stroked="false">
                <v:path arrowok="t"/>
                <v:fill type="solid"/>
              </v:shape>
            </v:group>
            <v:group style="position:absolute;left:8771;top:1359;width:63;height:14" coordorigin="8771,1359" coordsize="63,14">
              <v:shape style="position:absolute;left:8771;top:1359;width:63;height:14" coordorigin="8771,1359" coordsize="63,14" path="m8791,1361l8775,1362,8771,1372,8786,1370,8805,1370,8822,1369,8833,1365,8834,1362,8833,1361,8811,1361,8791,1361xe" filled="true" fillcolor="#231f20" stroked="false">
                <v:path arrowok="t"/>
                <v:fill type="solid"/>
              </v:shape>
              <v:shape style="position:absolute;left:8771;top:1359;width:63;height:14" coordorigin="8771,1359" coordsize="63,14" path="m8826,1359l8811,1361,8833,1361,8831,1360,8826,1359xe" filled="true" fillcolor="#231f20" stroked="false">
                <v:path arrowok="t"/>
                <v:fill type="solid"/>
              </v:shape>
            </v:group>
            <v:group style="position:absolute;left:8665;top:1363;width:89;height:13" coordorigin="8665,1363" coordsize="89,13">
              <v:shape style="position:absolute;left:8665;top:1363;width:89;height:13" coordorigin="8665,1363" coordsize="89,13" path="m8702,1366l8679,1367,8665,1374,8685,1376,8708,1375,8732,1374,8753,1372,8752,1369,8754,1366,8728,1366,8702,1366xe" filled="true" fillcolor="#231f20" stroked="false">
                <v:path arrowok="t"/>
                <v:fill type="solid"/>
              </v:shape>
              <v:shape style="position:absolute;left:8665;top:1363;width:89;height:13" coordorigin="8665,1363" coordsize="89,13" path="m8749,1363l8728,1366,8754,1366,8754,1364,8749,1363xe" filled="true" fillcolor="#231f20" stroked="false">
                <v:path arrowok="t"/>
                <v:fill type="solid"/>
              </v:shape>
            </v:group>
            <v:group style="position:absolute;left:8541;top:1374;width:106;height:2" coordorigin="8541,1374" coordsize="106,2">
              <v:shape style="position:absolute;left:8541;top:1374;width:106;height:2" coordorigin="8541,1374" coordsize="106,0" path="m8541,1374l8647,1374e" filled="false" stroked="true" strokeweight=".505375pt" strokecolor="#231f20">
                <v:path arrowok="t"/>
              </v:shape>
            </v:group>
            <v:group style="position:absolute;left:8421;top:1393;width:44;height:2" coordorigin="8421,1393" coordsize="44,2">
              <v:shape style="position:absolute;left:8421;top:1393;width:44;height:2" coordorigin="8421,1393" coordsize="44,0" path="m8421,1393l8464,1393e" filled="false" stroked="true" strokeweight="1.441pt" strokecolor="#ffffff">
                <v:path arrowok="t"/>
              </v:shape>
            </v:group>
            <w10:wrap type="topAndBottom"/>
          </v:group>
        </w:pict>
      </w:r>
    </w:p>
    <w:p>
      <w:pPr>
        <w:tabs>
          <w:tab w:pos="4718" w:val="left" w:leader="none"/>
          <w:tab w:pos="6558" w:val="left" w:leader="none"/>
        </w:tabs>
        <w:spacing w:line="240" w:lineRule="auto"/>
        <w:ind w:left="2518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position w:val="12"/>
          <w:sz w:val="20"/>
        </w:rPr>
        <w:pict>
          <v:group style="width:63.4pt;height:72.8pt;mso-position-horizontal-relative:char;mso-position-vertical-relative:line" coordorigin="0,0" coordsize="1268,1456">
            <v:shape style="position:absolute;left:0;top:0;width:1267;height:1456" type="#_x0000_t75" stroked="false">
              <v:imagedata r:id="rId89" o:title=""/>
            </v:shape>
            <v:shape style="position:absolute;left:364;top:158;width:251;height:455" type="#_x0000_t75" stroked="false">
              <v:imagedata r:id="rId90" o:title=""/>
            </v:shape>
            <v:shape style="position:absolute;left:161;top:149;width:938;height:1286" type="#_x0000_t75" stroked="false">
              <v:imagedata r:id="rId91" o:title=""/>
            </v:shape>
          </v:group>
        </w:pict>
      </w:r>
      <w:r>
        <w:rPr>
          <w:rFonts w:ascii="Arial"/>
          <w:position w:val="12"/>
          <w:sz w:val="20"/>
        </w:rPr>
      </w:r>
      <w:r>
        <w:rPr>
          <w:rFonts w:ascii="Arial"/>
          <w:position w:val="12"/>
          <w:sz w:val="20"/>
        </w:rPr>
        <w:tab/>
      </w:r>
      <w:r>
        <w:rPr>
          <w:rFonts w:ascii="Arial"/>
          <w:sz w:val="20"/>
        </w:rPr>
        <w:pict>
          <v:group style="width:38.75pt;height:67pt;mso-position-horizontal-relative:char;mso-position-vertical-relative:line" coordorigin="0,0" coordsize="775,1340">
            <v:group style="position:absolute;left:750;top:379;width:25;height:35" coordorigin="750,379" coordsize="25,35">
              <v:shape style="position:absolute;left:750;top:379;width:25;height:35" coordorigin="750,379" coordsize="25,35" path="m753,396l750,408,772,413,774,401,771,401,753,396xe" filled="true" fillcolor="#231f20" stroked="false">
                <v:path arrowok="t"/>
                <v:fill type="solid"/>
              </v:shape>
              <v:shape style="position:absolute;left:750;top:379;width:25;height:35" coordorigin="750,379" coordsize="25,35" path="m770,379l772,387,771,401,774,401,775,396,770,379xe" filled="true" fillcolor="#231f20" stroked="false">
                <v:path arrowok="t"/>
                <v:fill type="solid"/>
              </v:shape>
            </v:group>
            <v:group style="position:absolute;left:0;top:0;width:772;height:1340" coordorigin="0,0" coordsize="772,1340">
              <v:shape style="position:absolute;left:0;top:0;width:772;height:1340" coordorigin="0,0" coordsize="772,1340" path="m96,1l103,93,105,183,99,267,81,342,49,404,0,451,10,523,20,599,29,678,37,760,42,842,44,925,42,1007,37,1086,27,1162,11,1233,61,1272,123,1301,194,1323,271,1335,351,1340,432,1336,511,1324,577,1307,358,1307,269,1301,184,1286,110,1259,54,1222,115,1222,54,1190,66,1124,74,1048,78,964,78,875,75,783,66,705,51,627,41,555,43,494,59,462,88,432,118,400,139,365,155,283,152,204,145,126,150,44,238,44,236,13,197,13,163,10,130,5,96,1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717,1233l632,1233,589,1265,525,1289,446,1303,358,1307,577,1307,585,1305,651,1278,707,1243,717,1233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115,1222l54,1222,105,1243,171,1261,247,1276,330,1285,415,1287,496,1281,546,1269,339,1269,260,1262,184,1246,115,1222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727,796l686,796,675,805,682,877,685,953,687,1031,690,1107,697,1180,639,1214,572,1240,498,1258,419,1268,339,1269,546,1269,570,1263,632,1233,717,1233,726,1225,656,1225,689,1210,740,1210,750,1201,727,1126,716,1036,716,946,729,869,736,842,736,833,733,829,729,815,727,799,727,796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740,1210l689,1210,656,1225,726,1225,740,1210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693,44l632,44,623,126,620,213,624,297,636,373,657,433,687,472,729,483,715,574,700,665,682,742,664,794,668,802,679,799,686,796,727,796,729,730,738,669,753,609,767,549,772,494,769,469,762,444,752,420,739,397,728,382,710,369,690,351,675,322,667,248,675,163,688,79,693,44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238,44l150,44,175,50,186,73,191,99,193,119,212,190,239,260,283,315,354,344,427,339,479,312,311,312,302,296,277,273,268,258,268,257,310,257,285,229,258,167,242,93,238,44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310,257l268,257,296,278,321,302,311,312,479,312,485,309,502,290,375,290,324,272,310,257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638,0l602,1,568,1,548,81,522,161,488,229,440,276,375,290,502,290,564,202,589,140,602,87,612,62,632,44,693,44,697,12,671,2,663,1,602,1,568,1,655,1,638,0xe" filled="true" fillcolor="#231f20" stroked="false">
                <v:path arrowok="t"/>
                <v:fill type="solid"/>
              </v:shape>
              <v:shape style="position:absolute;left:0;top:0;width:772;height:1340" coordorigin="0,0" coordsize="772,1340" path="m236,12l197,13,236,13,236,12xe" filled="true" fillcolor="#231f20" stroked="false">
                <v:path arrowok="t"/>
                <v:fill type="solid"/>
              </v:shape>
            </v:group>
            <v:group style="position:absolute;left:268;top:257;width:54;height:55" coordorigin="268,257" coordsize="54,55">
              <v:shape style="position:absolute;left:268;top:257;width:54;height:55" coordorigin="268,257" coordsize="54,55" path="m268,257l268,258,277,273,302,296,311,312,321,302,296,278,268,257xe" filled="true" fillcolor="#ffffff" stroked="false">
                <v:path arrowok="t"/>
                <v:fill type="solid"/>
              </v:shape>
            </v:group>
            <v:group style="position:absolute;left:54;top:1222;width:579;height:85" coordorigin="54,1222" coordsize="579,85">
              <v:shape style="position:absolute;left:54;top:1222;width:579;height:85" coordorigin="54,1222" coordsize="579,85" path="m54,1222l110,1259,184,1286,269,1301,358,1307,446,1303,525,1289,529,1287,415,1287,330,1285,247,1276,171,1261,104,1242,54,1222xe" filled="true" fillcolor="#ffffff" stroked="false">
                <v:path arrowok="t"/>
                <v:fill type="solid"/>
              </v:shape>
              <v:shape style="position:absolute;left:54;top:1222;width:579;height:85" coordorigin="54,1222" coordsize="579,85" path="m632,1233l570,1263,496,1281,415,1287,529,1287,589,1265,632,1233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9"/>
          <w:sz w:val="20"/>
        </w:rPr>
        <w:pict>
          <v:group style="width:46.55pt;height:64.6pt;mso-position-horizontal-relative:char;mso-position-vertical-relative:line" coordorigin="0,0" coordsize="931,1292">
            <v:group style="position:absolute;left:498;top:351;width:143;height:95" coordorigin="498,351" coordsize="143,95">
              <v:shape style="position:absolute;left:498;top:351;width:143;height:95" coordorigin="498,351" coordsize="143,95" path="m594,351l554,372,518,405,498,433,538,445,584,445,600,439,542,439,504,430,524,408,555,379,591,358,629,358,628,357,594,351xe" filled="true" fillcolor="#231f20" stroked="false">
                <v:path arrowok="t"/>
                <v:fill type="solid"/>
              </v:shape>
              <v:shape style="position:absolute;left:498;top:351;width:143;height:95" coordorigin="498,351" coordsize="143,95" path="m629,358l591,358,622,360,629,365,635,384,634,395,619,425,584,438,542,439,600,439,622,431,640,399,640,387,637,375,633,364,629,358xe" filled="true" fillcolor="#231f20" stroked="false">
                <v:path arrowok="t"/>
                <v:fill type="solid"/>
              </v:shape>
            </v:group>
            <v:group style="position:absolute;left:504;top:358;width:131;height:82" coordorigin="504,358" coordsize="131,82">
              <v:shape style="position:absolute;left:504;top:358;width:131;height:82" coordorigin="504,358" coordsize="131,82" path="m591,358l555,379,524,408,504,430,542,439,584,438,619,425,634,395,634,384,629,365,622,360,591,358xe" filled="true" fillcolor="#ffffff" stroked="false">
                <v:path arrowok="t"/>
                <v:fill type="solid"/>
              </v:shape>
              <v:shape style="position:absolute;left:406;top:697;width:108;height:128" type="#_x0000_t75" stroked="false">
                <v:imagedata r:id="rId92" o:title=""/>
              </v:shape>
              <v:shape style="position:absolute;left:280;top:779;width:227;height:451" type="#_x0000_t75" stroked="false">
                <v:imagedata r:id="rId93" o:title=""/>
              </v:shape>
              <v:shape style="position:absolute;left:0;top:0;width:930;height:1292" type="#_x0000_t75" stroked="false">
                <v:imagedata r:id="rId94" o:title=""/>
              </v:shape>
              <v:shape style="position:absolute;left:216;top:338;width:207;height:137" type="#_x0000_t75" stroked="false">
                <v:imagedata r:id="rId95" o:title=""/>
              </v:shape>
            </v:group>
            <v:group style="position:absolute;left:846;top:419;width:34;height:22" coordorigin="846,419" coordsize="34,22">
              <v:shape style="position:absolute;left:846;top:419;width:34;height:22" coordorigin="846,419" coordsize="34,22" path="m870,429l864,429,876,441,880,433,871,430,870,429xe" filled="true" fillcolor="#ffffff" stroked="false">
                <v:path arrowok="t"/>
                <v:fill type="solid"/>
              </v:shape>
              <v:shape style="position:absolute;left:846;top:419;width:34;height:22" coordorigin="846,419" coordsize="34,22" path="m856,419l856,424,846,432,853,433,853,431,854,429,870,429,866,422,856,419xe" filled="true" fillcolor="#ffffff" stroked="false">
                <v:path arrowok="t"/>
                <v:fill type="solid"/>
              </v:shape>
              <v:shape style="position:absolute;left:846;top:419;width:34;height:22" coordorigin="846,419" coordsize="34,22" path="m864,429l854,429,856,430,864,429xe" filled="true" fillcolor="#ffffff" stroked="false">
                <v:path arrowok="t"/>
                <v:fill type="solid"/>
              </v:shape>
            </v:group>
            <v:group style="position:absolute;left:731;top:485;width:48;height:143" coordorigin="731,485" coordsize="48,143">
              <v:shape style="position:absolute;left:731;top:485;width:48;height:143" coordorigin="731,485" coordsize="48,143" path="m779,485l759,513,741,547,731,585,735,628,743,620,750,611,757,602,770,600,767,566,768,535,772,508,779,485xe" filled="true" fillcolor="#ffffff" stroked="false">
                <v:path arrowok="t"/>
                <v:fill type="solid"/>
              </v:shape>
            </v:group>
            <v:group style="position:absolute;left:166;top:531;width:590;height:736" coordorigin="166,531" coordsize="590,736">
              <v:shape style="position:absolute;left:166;top:531;width:590;height:736" coordorigin="166,531" coordsize="590,736" path="m278,1013l261,1062,242,1107,214,1142,172,1162,173,1186,246,1249,364,1263,427,1266,448,1235,332,1235,301,1199,285,1144,279,1079,279,1058,278,1013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577,1222l457,1222,503,1225,554,1246,601,1256,577,1222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435,1145l424,1149,420,1159,419,1172,418,1183,405,1207,387,1224,362,1234,332,1235,448,1235,457,1222,577,1222,574,1219,559,1193,462,1193,454,1189,443,1188,438,1179,435,1172,435,1167,436,1161,437,1151,435,1145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477,1149l471,1155,474,1166,473,1178,469,1188,462,1193,559,1193,546,1172,482,1172,477,1149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541,1065l486,1065,493,1074,504,1078,504,1096,502,1109,492,1110,486,1117,504,1122,511,1139,508,1158,495,1169,482,1172,546,1172,544,1167,527,1111,541,1065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332,996l342,1006,353,1016,363,1026,373,1037,386,1057,397,1077,410,1096,427,1110,421,1098,418,1083,423,1069,438,1061,542,1061,559,1050,582,1045,694,1045,678,1037,668,1030,443,1030,403,1017,366,1002,332,996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542,1061l438,1061,447,1067,453,1076,458,1086,462,1096,465,1079,474,1071,486,1065,541,1065,542,1061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711,1051l655,1051,684,1052,712,1061,737,1069,755,1072,739,1061,719,1054,711,1051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694,1045l582,1045,606,1048,625,1061,636,1058,643,1053,655,1051,711,1051,699,1047,694,1045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591,863l432,863,471,864,500,892,515,943,512,995,486,1027,443,1030,668,1030,660,1025,643,1010,631,991,628,968,640,943,663,933,706,933,705,930,696,903,694,881,617,881,592,867,591,863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706,933l663,933,691,937,717,954,706,933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413,718l305,718,355,719,375,756,375,762,373,812,356,871,332,916,364,898,397,878,432,863,591,863,581,829,582,825,483,825,463,823,453,819,451,810,446,804,446,801,415,801,412,794,406,791,406,780,408,768,416,762,427,760,422,752,412,751,406,746,408,722,413,718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699,839l675,857,647,875,617,881,694,881,693,872,699,839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483,780l482,786,486,794,489,803,489,815,483,825,582,825,595,794,604,786,500,786,483,780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447,791l442,791,435,796,426,801,446,801,447,791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547,699l475,699,489,713,483,739,507,739,514,757,511,776,500,786,604,786,625,771,661,766,637,756,619,739,598,725,569,721,547,699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291,727l217,727,237,732,242,734,259,753,264,753,271,748,281,737,291,727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228,614l237,626,244,639,249,655,252,673,234,693,212,708,188,721,166,735,199,728,217,727,291,727,293,726,305,718,413,718,422,712,453,712,455,708,359,707,329,696,305,676,287,648,282,642,287,624,269,624,254,621,239,615,228,614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453,712l422,712,438,716,447,732,453,712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468,531l461,587,448,642,426,685,391,708,455,708,456,703,475,699,547,699,534,685,510,636,490,582,468,531xe" filled="true" fillcolor="#ffffff" stroked="false">
                <v:path arrowok="t"/>
                <v:fill type="solid"/>
              </v:shape>
              <v:shape style="position:absolute;left:166;top:531;width:590;height:736" coordorigin="166,531" coordsize="590,736" path="m281,617l269,624,287,624,288,623,281,617xe" filled="true" fillcolor="#ffffff" stroked="false">
                <v:path arrowok="t"/>
                <v:fill type="solid"/>
              </v:shape>
              <v:shape style="position:absolute;left:457;top:565;width:168;height:215" type="#_x0000_t75" stroked="false">
                <v:imagedata r:id="rId96" o:title=""/>
              </v:shape>
            </v:group>
            <v:group style="position:absolute;left:210;top:836;width:18;height:28" coordorigin="210,836" coordsize="18,28">
              <v:shape style="position:absolute;left:210;top:836;width:18;height:28" coordorigin="210,836" coordsize="18,28" path="m210,836l212,847,217,857,223,863,228,864,222,855,220,841,210,836xe" filled="true" fillcolor="#ffffff" stroked="false">
                <v:path arrowok="t"/>
                <v:fill type="solid"/>
              </v:shape>
            </v:group>
            <v:group style="position:absolute;left:440;top:1072;width:68;height:115" coordorigin="440,1072" coordsize="68,115">
              <v:shape style="position:absolute;left:440;top:1072;width:68;height:115" coordorigin="440,1072" coordsize="68,115" path="m483,1072l468,1089,466,1113,463,1134,444,1145,442,1153,440,1163,441,1176,448,1181,454,1187,465,1186,469,1175,467,1161,466,1148,468,1138,507,1138,506,1131,496,1125,481,1124,471,1117,485,1110,495,1097,496,1083,483,1072xe" filled="true" fillcolor="#ffffff" stroked="false">
                <v:path arrowok="t"/>
                <v:fill type="solid"/>
              </v:shape>
              <v:shape style="position:absolute;left:440;top:1072;width:68;height:115" coordorigin="440,1072" coordsize="68,115" path="m507,1138l468,1138,479,1143,481,1159,495,1162,503,1157,508,1148,507,1138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Arial"/>
          <w:position w:val="9"/>
          <w:sz w:val="20"/>
        </w:rPr>
      </w:r>
    </w:p>
    <w:p>
      <w:pPr>
        <w:spacing w:line="240" w:lineRule="auto" w:before="6"/>
        <w:rPr>
          <w:rFonts w:ascii="Arial" w:hAnsi="Arial" w:cs="Arial" w:eastAsia="Arial" w:hint="default"/>
          <w:sz w:val="8"/>
          <w:szCs w:val="8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Quantas combinações diferentes Sabrina poderá fazer para usar essas saias com essas</w:t>
      </w:r>
      <w:r>
        <w:rPr>
          <w:color w:val="231F20"/>
          <w:spacing w:val="-40"/>
        </w:rPr>
        <w:t> </w:t>
      </w:r>
      <w:r>
        <w:rPr>
          <w:color w:val="231F20"/>
        </w:rPr>
        <w:t>blusas?</w:t>
      </w:r>
      <w:r>
        <w:rPr/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even" r:id="rId77"/>
          <w:footerReference w:type="default" r:id="rId78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(M031986E4) </w:t>
      </w:r>
      <w:r>
        <w:rPr>
          <w:rFonts w:ascii="Arial" w:hAnsi="Arial"/>
          <w:color w:val="231F20"/>
          <w:sz w:val="22"/>
        </w:rPr>
        <w:t>Observe abaixo a quantidade de moedas que Bárbara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tinha.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8"/>
          <w:szCs w:val="28"/>
        </w:rPr>
      </w:pPr>
      <w:r>
        <w:rPr/>
        <w:pict>
          <v:shape style="position:absolute;margin-left:109.324501pt;margin-top:17.537445pt;width:288.908955pt;height:222.75pt;mso-position-horizontal-relative:page;mso-position-vertical-relative:paragraph;z-index:2464;mso-wrap-distance-left:0;mso-wrap-distance-right:0" type="#_x0000_t75" stroked="false">
            <v:imagedata r:id="rId97" o:title=""/>
            <w10:wrap type="topAndBottom"/>
          </v:shape>
        </w:pict>
      </w:r>
    </w:p>
    <w:p>
      <w:pPr>
        <w:spacing w:line="240" w:lineRule="auto" w:before="5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Ela trocou essas moedas por uma</w:t>
      </w:r>
      <w:r>
        <w:rPr>
          <w:color w:val="231F20"/>
          <w:spacing w:val="-16"/>
        </w:rPr>
        <w:t> </w:t>
      </w:r>
      <w:r>
        <w:rPr>
          <w:color w:val="231F20"/>
        </w:rPr>
        <w:t>nota.</w:t>
      </w:r>
      <w:r>
        <w:rPr/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Qual foi a nota que Bárbara recebeu nessa</w:t>
      </w:r>
      <w:r>
        <w:rPr>
          <w:color w:val="231F20"/>
          <w:spacing w:val="-13"/>
        </w:rPr>
        <w:t> </w:t>
      </w:r>
      <w:r>
        <w:rPr>
          <w:color w:val="231F20"/>
        </w:rPr>
        <w:t>troca?</w:t>
      </w:r>
      <w:r>
        <w:rPr/>
      </w:r>
    </w:p>
    <w:p>
      <w:pPr>
        <w:pStyle w:val="BodyText"/>
        <w:tabs>
          <w:tab w:pos="5099" w:val="left" w:leader="none"/>
        </w:tabs>
        <w:spacing w:line="240" w:lineRule="auto" w:before="124"/>
        <w:ind w:right="0"/>
        <w:jc w:val="left"/>
      </w:pPr>
      <w:r>
        <w:rPr/>
        <w:pict>
          <v:shape style="position:absolute;margin-left:63.527599pt;margin-top:8.506880pt;width:163.2pt;height:74.16pt;mso-position-horizontal-relative:page;mso-position-vertical-relative:paragraph;z-index:-64672" type="#_x0000_t75" stroked="false">
            <v:imagedata r:id="rId53" o:title=""/>
            <w10:wrap type="none"/>
          </v:shape>
        </w:pict>
      </w:r>
      <w:r>
        <w:rPr/>
        <w:pict>
          <v:shape style="position:absolute;margin-left:312.976013pt;margin-top:8.506880pt;width:163.2pt;height:74.16pt;mso-position-horizontal-relative:page;mso-position-vertical-relative:paragraph;z-index:2608" type="#_x0000_t75" stroked="false">
            <v:imagedata r:id="rId54" o:title=""/>
            <w10:wrap type="none"/>
          </v:shape>
        </w:pict>
      </w:r>
      <w:r>
        <w:rPr>
          <w:color w:val="231F20"/>
        </w:rPr>
        <w:t>A)</w:t>
        <w:tab/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tabs>
          <w:tab w:pos="5099" w:val="left" w:leader="none"/>
        </w:tabs>
        <w:spacing w:line="240" w:lineRule="auto" w:before="0"/>
        <w:ind w:right="0"/>
        <w:jc w:val="left"/>
      </w:pPr>
      <w:r>
        <w:rPr/>
        <w:pict>
          <v:shape style="position:absolute;margin-left:63.527599pt;margin-top:2.309884pt;width:163.0794pt;height:74.28pt;mso-position-horizontal-relative:page;mso-position-vertical-relative:paragraph;z-index:-64624" type="#_x0000_t75" stroked="false">
            <v:imagedata r:id="rId55" o:title=""/>
            <w10:wrap type="none"/>
          </v:shape>
        </w:pict>
      </w:r>
      <w:r>
        <w:rPr/>
        <w:pict>
          <v:shape style="position:absolute;margin-left:312.976013pt;margin-top:2.309884pt;width:163.080pt;height:74.16pt;mso-position-horizontal-relative:page;mso-position-vertical-relative:paragraph;z-index:2656" type="#_x0000_t75" stroked="false">
            <v:imagedata r:id="rId98" o:title=""/>
            <w10:wrap type="none"/>
          </v:shape>
        </w:pict>
      </w:r>
      <w:r>
        <w:rPr>
          <w:color w:val="231F20"/>
        </w:rPr>
        <w:t>C)</w:t>
        <w:tab/>
        <w:t>D)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3"/>
        <w:rPr>
          <w:rFonts w:ascii="Arial" w:hAnsi="Arial" w:cs="Arial" w:eastAsia="Arial" w:hint="default"/>
          <w:sz w:val="30"/>
          <w:szCs w:val="30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(M041345E4)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7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pict>
          <v:shape style="position:absolute;margin-left:99.337601pt;margin-top:11.793955pt;width:51.05pt;height:28.35pt;mso-position-horizontal-relative:page;mso-position-vertical-relative:paragraph;z-index:2488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146" w:right="0"/>
                    <w:jc w:val="left"/>
                  </w:pPr>
                  <w:r>
                    <w:rPr>
                      <w:color w:val="231F20"/>
                    </w:rPr>
                    <w:t>45 x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10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3"/>
        <w:rPr>
          <w:rFonts w:ascii="Arial" w:hAnsi="Arial" w:cs="Arial" w:eastAsia="Arial" w:hint="default"/>
          <w:sz w:val="6"/>
          <w:szCs w:val="6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6"/>
        </w:rPr>
        <w:t> </w:t>
      </w:r>
      <w:r>
        <w:rPr>
          <w:color w:val="231F20"/>
        </w:rPr>
        <w:t>conta?</w:t>
      </w:r>
      <w:r>
        <w:rPr/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64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7" w:lineRule="auto" w:before="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55 C) 405 D)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450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(M041309E4)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44"/>
          <w:sz w:val="22"/>
        </w:rPr>
        <w:t> </w:t>
      </w:r>
      <w:r>
        <w:rPr>
          <w:rFonts w:ascii="Arial" w:hAnsi="Arial"/>
          <w:color w:val="231F20"/>
          <w:sz w:val="22"/>
        </w:rPr>
        <w:t>reta numérica abaixo está dividida em partes iguais.</w:t>
      </w:r>
      <w:r>
        <w:rPr>
          <w:rFonts w:ascii="Arial" w:hAnsi="Arial"/>
          <w:sz w:val="22"/>
        </w:rPr>
      </w:r>
    </w:p>
    <w:p>
      <w:pPr>
        <w:spacing w:line="240" w:lineRule="auto" w:before="2"/>
        <w:rPr>
          <w:rFonts w:ascii="Arial" w:hAnsi="Arial" w:cs="Arial" w:eastAsia="Arial" w:hint="default"/>
          <w:sz w:val="23"/>
          <w:szCs w:val="23"/>
        </w:rPr>
      </w:pPr>
      <w:r>
        <w:rPr/>
        <w:pict>
          <v:group style="position:absolute;margin-left:98.781708pt;margin-top:14.282941pt;width:140.6pt;height:21.25pt;mso-position-horizontal-relative:page;mso-position-vertical-relative:paragraph;z-index:2560;mso-wrap-distance-left:0;mso-wrap-distance-right:0" coordorigin="1976,286" coordsize="2812,425">
            <v:group style="position:absolute;left:2973;top:326;width:62;height:62" coordorigin="2973,326" coordsize="62,62">
              <v:shape style="position:absolute;left:2973;top:326;width:62;height:62" coordorigin="2973,326" coordsize="62,62" path="m3004,326l2992,328,2982,335,2976,344,2973,356,2976,368,2982,378,2992,385,3004,387,3016,385,3026,378,3032,368,3035,356,3032,344,3026,335,3016,328,3004,326xe" filled="true" fillcolor="#231f20" stroked="false">
                <v:path arrowok="t"/>
                <v:fill type="solid"/>
              </v:shape>
            </v:group>
            <v:group style="position:absolute;left:2973;top:326;width:62;height:62" coordorigin="2973,326" coordsize="62,62">
              <v:shape style="position:absolute;left:2973;top:326;width:62;height:62" coordorigin="2973,326" coordsize="62,62" path="m3004,326l3016,328,3026,335,3032,344,3035,356,3032,368,3026,378,3016,385,3004,387,2992,385,2982,378,2976,368,2973,356,2976,344,2982,335,2992,328,3004,326xe" filled="false" stroked="true" strokeweight=".216pt" strokecolor="#231f20">
                <v:path arrowok="t"/>
              </v:shape>
            </v:group>
            <v:group style="position:absolute;left:4189;top:296;width:2;height:122" coordorigin="4189,296" coordsize="2,122">
              <v:shape style="position:absolute;left:4189;top:296;width:2;height:122" coordorigin="4189,296" coordsize="0,122" path="m4189,417l4189,296e" filled="false" stroked="true" strokeweight="1pt" strokecolor="#231f20">
                <v:path arrowok="t"/>
              </v:shape>
            </v:group>
            <v:group style="position:absolute;left:1986;top:356;width:2715;height:2" coordorigin="1986,356" coordsize="2715,2">
              <v:shape style="position:absolute;left:1986;top:356;width:2715;height:2" coordorigin="1986,356" coordsize="2715,0" path="m1986,356l4700,356e" filled="false" stroked="true" strokeweight=".999972pt" strokecolor="#231f20">
                <v:path arrowok="t"/>
              </v:shape>
            </v:group>
            <v:group style="position:absolute;left:4691;top:304;width:96;height:106" coordorigin="4691,304" coordsize="96,106">
              <v:shape style="position:absolute;left:4691;top:304;width:96;height:106" coordorigin="4691,304" coordsize="96,106" path="m4691,304l4691,409,4787,356,4691,304xe" filled="true" fillcolor="#231f20" stroked="false">
                <v:path arrowok="t"/>
                <v:fill type="solid"/>
              </v:shape>
            </v:group>
            <v:group style="position:absolute;left:3594;top:296;width:2;height:122" coordorigin="3594,296" coordsize="2,122">
              <v:shape style="position:absolute;left:3594;top:296;width:2;height:122" coordorigin="3594,296" coordsize="0,122" path="m3594,417l3594,296e" filled="false" stroked="true" strokeweight="1pt" strokecolor="#231f20">
                <v:path arrowok="t"/>
              </v:shape>
            </v:group>
            <v:group style="position:absolute;left:3002;top:296;width:2;height:122" coordorigin="3002,296" coordsize="2,122">
              <v:shape style="position:absolute;left:3002;top:296;width:2;height:122" coordorigin="3002,296" coordsize="0,122" path="m3002,417l3002,296e" filled="false" stroked="true" strokeweight="1pt" strokecolor="#231f20">
                <v:path arrowok="t"/>
              </v:shape>
            </v:group>
            <v:group style="position:absolute;left:2410;top:296;width:2;height:122" coordorigin="2410,296" coordsize="2,122">
              <v:shape style="position:absolute;left:2410;top:296;width:2;height:122" coordorigin="2410,296" coordsize="0,122" path="m2410,417l2410,296e" filled="false" stroked="true" strokeweight="1pt" strokecolor="#231f20">
                <v:path arrowok="t"/>
              </v:shape>
              <v:shape style="position:absolute;left:2889;top:474;width:240;height:237" type="#_x0000_t75" stroked="false">
                <v:imagedata r:id="rId99" o:title=""/>
              </v:shape>
              <v:shape style="position:absolute;left:2307;top:476;width:223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90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504;top:476;width:828;height:200" type="#_x0000_t202" filled="false" stroked="false">
                <v:textbox inset="0,0,0,0">
                  <w:txbxContent>
                    <w:p>
                      <w:pPr>
                        <w:tabs>
                          <w:tab w:pos="604" w:val="left" w:leader="none"/>
                        </w:tabs>
                        <w:spacing w:line="191" w:lineRule="exact" w:before="9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94</w:t>
                        <w:tab/>
                        <w:t>96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Nessa reta numérica o símbolo </w:t>
      </w:r>
      <w:r>
        <w:rPr>
          <w:color w:val="231F20"/>
          <w:spacing w:val="5"/>
          <w:position w:val="-5"/>
        </w:rPr>
        <w:drawing>
          <wp:inline distT="0" distB="0" distL="0" distR="0">
            <wp:extent cx="152679" cy="150444"/>
            <wp:effectExtent l="0" t="0" r="0" b="0"/>
            <wp:docPr id="5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3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79" cy="15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5"/>
          <w:position w:val="-5"/>
        </w:rPr>
      </w:r>
      <w:r>
        <w:rPr>
          <w:color w:val="231F20"/>
        </w:rPr>
        <w:t>representa qual</w:t>
      </w:r>
      <w:r>
        <w:rPr>
          <w:color w:val="231F20"/>
          <w:spacing w:val="-17"/>
        </w:rPr>
        <w:t> </w:t>
      </w:r>
      <w:r>
        <w:rPr>
          <w:color w:val="231F20"/>
        </w:rPr>
        <w:t>número?</w:t>
      </w:r>
      <w:r>
        <w:rPr/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5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95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66" w:lineRule="auto" w:before="72" w:after="0"/>
        <w:ind w:left="110" w:right="1065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(M041312E4) </w:t>
      </w:r>
      <w:r>
        <w:rPr>
          <w:rFonts w:ascii="Arial" w:hAnsi="Arial"/>
          <w:color w:val="231F20"/>
          <w:sz w:val="22"/>
        </w:rPr>
        <w:t>Lucas está fazendo uma reforma em sua casa e comprou 400 unidades de piso. </w:t>
      </w:r>
      <w:r>
        <w:rPr>
          <w:rFonts w:ascii="Arial" w:hAnsi="Arial"/>
          <w:color w:val="231F20"/>
          <w:sz w:val="22"/>
        </w:rPr>
        <w:t>Quantas centenas de piso Lucas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comprou?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56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40 C)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400</w:t>
      </w:r>
      <w:r>
        <w:rPr>
          <w:rFonts w:ascii="Arial"/>
          <w:sz w:val="22"/>
        </w:rPr>
      </w:r>
    </w:p>
    <w:p>
      <w:pPr>
        <w:pStyle w:val="BodyText"/>
        <w:spacing w:line="240" w:lineRule="auto" w:before="0"/>
        <w:ind w:right="7132"/>
        <w:jc w:val="left"/>
      </w:pPr>
      <w:r>
        <w:rPr>
          <w:color w:val="231F20"/>
        </w:rPr>
        <w:t>D) 4</w:t>
      </w:r>
      <w:r>
        <w:rPr>
          <w:color w:val="231F20"/>
          <w:spacing w:val="-4"/>
        </w:rPr>
        <w:t> </w:t>
      </w:r>
      <w:r>
        <w:rPr>
          <w:color w:val="231F20"/>
        </w:rPr>
        <w:t>000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(M060592E4) </w:t>
      </w:r>
      <w:r>
        <w:rPr>
          <w:rFonts w:ascii="Arial" w:hAnsi="Arial"/>
          <w:color w:val="231F20"/>
          <w:sz w:val="22"/>
        </w:rPr>
        <w:t>Observe abaixo a casa que Joaquim desenhou utilizando 4</w:t>
      </w:r>
      <w:r>
        <w:rPr>
          <w:rFonts w:ascii="Arial" w:hAnsi="Arial"/>
          <w:color w:val="231F20"/>
          <w:spacing w:val="-24"/>
          <w:sz w:val="22"/>
        </w:rPr>
        <w:t> </w:t>
      </w:r>
      <w:r>
        <w:rPr>
          <w:rFonts w:ascii="Arial" w:hAnsi="Arial"/>
          <w:color w:val="231F20"/>
          <w:sz w:val="22"/>
        </w:rPr>
        <w:t>quadriláteros.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99.945pt;margin-top:15.114969pt;width:213.75pt;height:168.15pt;mso-position-horizontal-relative:page;mso-position-vertical-relative:paragraph;z-index:2680;mso-wrap-distance-left:0;mso-wrap-distance-right:0" coordorigin="1999,302" coordsize="4275,3363">
            <v:group style="position:absolute;left:2617;top:1528;width:3039;height:1824" coordorigin="2617,1528" coordsize="3039,1824">
              <v:shape style="position:absolute;left:2617;top:1528;width:3039;height:1824" coordorigin="2617,1528" coordsize="3039,1824" path="m2617,3351l5655,3351,5655,1528,2617,1528,2617,3351xe" filled="true" fillcolor="#e6e7e8" stroked="false">
                <v:path arrowok="t"/>
                <v:fill type="solid"/>
              </v:shape>
            </v:group>
            <v:group style="position:absolute;left:2617;top:1528;width:3039;height:1824" coordorigin="2617,1528" coordsize="3039,1824">
              <v:shape style="position:absolute;left:2617;top:1528;width:3039;height:1824" coordorigin="2617,1528" coordsize="3039,1824" path="m2617,3351l5655,3351,5655,1528,2617,1528,2617,3351xe" filled="false" stroked="true" strokeweight="1.5pt" strokecolor="#231f20">
                <v:path arrowok="t"/>
              </v:shape>
            </v:group>
            <v:group style="position:absolute;left:2313;top:616;width:3647;height:912" coordorigin="2313,616" coordsize="3647,912">
              <v:shape style="position:absolute;left:2313;top:616;width:3647;height:912" coordorigin="2313,616" coordsize="3647,912" path="m5352,616l2921,616,2313,1528,5959,1528,5352,616xe" filled="true" fillcolor="#939598" stroked="false">
                <v:path arrowok="t"/>
                <v:fill type="solid"/>
              </v:shape>
            </v:group>
            <v:group style="position:absolute;left:2313;top:616;width:3647;height:912" coordorigin="2313,616" coordsize="3647,912">
              <v:shape style="position:absolute;left:2313;top:616;width:3647;height:912" coordorigin="2313,616" coordsize="3647,912" path="m5959,1528l2313,1528,2921,616,5352,616,5959,1528xe" filled="false" stroked="true" strokeweight="1.5pt" strokecolor="#231f20">
                <v:path arrowok="t"/>
              </v:shape>
            </v:group>
            <v:group style="position:absolute;left:2921;top:2439;width:608;height:912" coordorigin="2921,2439" coordsize="608,912">
              <v:shape style="position:absolute;left:2921;top:2439;width:608;height:912" coordorigin="2921,2439" coordsize="608,912" path="m3528,3351l2921,3351,2921,2439,3528,2439,3528,3351xe" filled="true" fillcolor="#bcbec0" stroked="false">
                <v:path arrowok="t"/>
                <v:fill type="solid"/>
              </v:shape>
            </v:group>
            <v:group style="position:absolute;left:2921;top:2439;width:608;height:912" coordorigin="2921,2439" coordsize="608,912">
              <v:shape style="position:absolute;left:2921;top:2439;width:608;height:912" coordorigin="2921,2439" coordsize="608,912" path="m3528,3351l2921,3351,2921,2439,3528,2439,3528,3351xe" filled="false" stroked="true" strokeweight="1.5pt" strokecolor="#231f20">
                <v:path arrowok="t"/>
              </v:shape>
            </v:group>
            <v:group style="position:absolute;left:4440;top:2136;width:608;height:608" coordorigin="4440,2136" coordsize="608,608">
              <v:shape style="position:absolute;left:4440;top:2136;width:608;height:608" coordorigin="4440,2136" coordsize="608,608" path="m5048,2743l4440,2743,4440,2136,5048,2136,5048,2743xe" filled="true" fillcolor="#bcbec0" stroked="false">
                <v:path arrowok="t"/>
                <v:fill type="solid"/>
              </v:shape>
            </v:group>
            <v:group style="position:absolute;left:4440;top:2136;width:608;height:608" coordorigin="4440,2136" coordsize="608,608">
              <v:shape style="position:absolute;left:4440;top:2136;width:608;height:608" coordorigin="4440,2136" coordsize="608,608" path="m5048,2743l4440,2743,4440,2136,5048,2136,5048,2743xe" filled="false" stroked="true" strokeweight="1.5pt" strokecolor="#231f20">
                <v:path arrowok="t"/>
              </v:shape>
            </v:group>
            <v:group style="position:absolute;left:2313;top:307;width:2;height:3353" coordorigin="2313,307" coordsize="2,3353">
              <v:shape style="position:absolute;left:2313;top:307;width:2;height:3353" coordorigin="2313,307" coordsize="0,3353" path="m2313,3660l2313,3660,2313,312,2313,307e" filled="false" stroked="true" strokeweight=".5pt" strokecolor="#231f20">
                <v:path arrowok="t"/>
              </v:shape>
            </v:group>
            <v:group style="position:absolute;left:2617;top:307;width:2;height:3353" coordorigin="2617,307" coordsize="2,3353">
              <v:shape style="position:absolute;left:2617;top:307;width:2;height:3353" coordorigin="2617,307" coordsize="0,3353" path="m2617,3660l2617,3660,2617,312,2617,307e" filled="false" stroked="true" strokeweight=".5pt" strokecolor="#231f20">
                <v:path arrowok="t"/>
              </v:shape>
            </v:group>
            <v:group style="position:absolute;left:2921;top:307;width:2;height:3353" coordorigin="2921,307" coordsize="2,3353">
              <v:shape style="position:absolute;left:2921;top:307;width:2;height:3353" coordorigin="2921,307" coordsize="0,3353" path="m2921,3660l2921,3660,2921,312,2921,307e" filled="false" stroked="true" strokeweight=".5pt" strokecolor="#231f20">
                <v:path arrowok="t"/>
              </v:shape>
            </v:group>
            <v:group style="position:absolute;left:3224;top:307;width:2;height:3353" coordorigin="3224,307" coordsize="2,3353">
              <v:shape style="position:absolute;left:3224;top:307;width:2;height:3353" coordorigin="3224,307" coordsize="0,3353" path="m3224,3660l3224,3660,3224,312,3224,307e" filled="false" stroked="true" strokeweight=".5pt" strokecolor="#231f20">
                <v:path arrowok="t"/>
              </v:shape>
            </v:group>
            <v:group style="position:absolute;left:3528;top:307;width:2;height:3353" coordorigin="3528,307" coordsize="2,3353">
              <v:shape style="position:absolute;left:3528;top:307;width:2;height:3353" coordorigin="3528,307" coordsize="0,3353" path="m3528,3660l3528,3660,3528,312,3528,307e" filled="false" stroked="true" strokeweight=".5pt" strokecolor="#231f20">
                <v:path arrowok="t"/>
              </v:shape>
            </v:group>
            <v:group style="position:absolute;left:3832;top:307;width:2;height:3353" coordorigin="3832,307" coordsize="2,3353">
              <v:shape style="position:absolute;left:3832;top:307;width:2;height:3353" coordorigin="3832,307" coordsize="0,3353" path="m3832,3660l3832,3660,3832,312,3832,307e" filled="false" stroked="true" strokeweight=".5pt" strokecolor="#231f20">
                <v:path arrowok="t"/>
              </v:shape>
            </v:group>
            <v:group style="position:absolute;left:4136;top:307;width:2;height:3353" coordorigin="4136,307" coordsize="2,3353">
              <v:shape style="position:absolute;left:4136;top:307;width:2;height:3353" coordorigin="4136,307" coordsize="0,3353" path="m4136,3660l4136,3660,4136,312,4136,307e" filled="false" stroked="true" strokeweight=".5pt" strokecolor="#231f20">
                <v:path arrowok="t"/>
              </v:shape>
            </v:group>
            <v:group style="position:absolute;left:4440;top:307;width:2;height:3353" coordorigin="4440,307" coordsize="2,3353">
              <v:shape style="position:absolute;left:4440;top:307;width:2;height:3353" coordorigin="4440,307" coordsize="0,3353" path="m4440,3660l4440,3660,4440,312,4440,307e" filled="false" stroked="true" strokeweight=".5pt" strokecolor="#231f20">
                <v:path arrowok="t"/>
              </v:shape>
            </v:group>
            <v:group style="position:absolute;left:4744;top:307;width:2;height:3353" coordorigin="4744,307" coordsize="2,3353">
              <v:shape style="position:absolute;left:4744;top:307;width:2;height:3353" coordorigin="4744,307" coordsize="0,3353" path="m4744,3660l4744,3660,4744,312,4744,307e" filled="false" stroked="true" strokeweight=".5pt" strokecolor="#231f20">
                <v:path arrowok="t"/>
              </v:shape>
            </v:group>
            <v:group style="position:absolute;left:5048;top:307;width:2;height:3353" coordorigin="5048,307" coordsize="2,3353">
              <v:shape style="position:absolute;left:5048;top:307;width:2;height:3353" coordorigin="5048,307" coordsize="0,3353" path="m5048,3660l5048,3660,5048,312,5048,307e" filled="false" stroked="true" strokeweight=".5pt" strokecolor="#231f20">
                <v:path arrowok="t"/>
              </v:shape>
            </v:group>
            <v:group style="position:absolute;left:5352;top:307;width:2;height:3353" coordorigin="5352,307" coordsize="2,3353">
              <v:shape style="position:absolute;left:5352;top:307;width:2;height:3353" coordorigin="5352,307" coordsize="0,3353" path="m5352,3660l5352,3660,5352,312,5352,307e" filled="false" stroked="true" strokeweight=".5pt" strokecolor="#231f20">
                <v:path arrowok="t"/>
              </v:shape>
            </v:group>
            <v:group style="position:absolute;left:5655;top:307;width:2;height:3353" coordorigin="5655,307" coordsize="2,3353">
              <v:shape style="position:absolute;left:5655;top:307;width:2;height:3353" coordorigin="5655,307" coordsize="0,3353" path="m5655,3660l5655,3660,5655,312,5655,307e" filled="false" stroked="true" strokeweight=".5pt" strokecolor="#231f20">
                <v:path arrowok="t"/>
              </v:shape>
            </v:group>
            <v:group style="position:absolute;left:5959;top:307;width:2;height:3353" coordorigin="5959,307" coordsize="2,3353">
              <v:shape style="position:absolute;left:5959;top:307;width:2;height:3353" coordorigin="5959,307" coordsize="0,3353" path="m5959,3660l5959,3660,5959,312,5959,307e" filled="false" stroked="true" strokeweight=".5pt" strokecolor="#231f20">
                <v:path arrowok="t"/>
              </v:shape>
            </v:group>
            <v:group style="position:absolute;left:2009;top:307;width:2;height:3353" coordorigin="2009,307" coordsize="2,3353">
              <v:shape style="position:absolute;left:2009;top:307;width:2;height:3353" coordorigin="2009,307" coordsize="0,3353" path="m2009,3660l2009,3660,2009,312,2009,307e" filled="false" stroked="true" strokeweight=".5pt" strokecolor="#231f20">
                <v:path arrowok="t"/>
              </v:shape>
            </v:group>
            <v:group style="position:absolute;left:6263;top:307;width:2;height:3353" coordorigin="6263,307" coordsize="2,3353">
              <v:shape style="position:absolute;left:6263;top:307;width:2;height:3353" coordorigin="6263,307" coordsize="0,3353" path="m6263,3660l6263,3660,6263,312,6263,307e" filled="false" stroked="true" strokeweight=".5pt" strokecolor="#231f20">
                <v:path arrowok="t"/>
              </v:shape>
            </v:group>
            <v:group style="position:absolute;left:2004;top:3655;width:4265;height:2" coordorigin="2004,3655" coordsize="4265,2">
              <v:shape style="position:absolute;left:2004;top:3655;width:4265;height:2" coordorigin="2004,3655" coordsize="4265,0" path="m2004,3655l2004,3655,6263,3655,6268,3655e" filled="false" stroked="true" strokeweight=".5pt" strokecolor="#231f20">
                <v:path arrowok="t"/>
              </v:shape>
            </v:group>
            <v:group style="position:absolute;left:2004;top:3351;width:4265;height:2" coordorigin="2004,3351" coordsize="4265,2">
              <v:shape style="position:absolute;left:2004;top:3351;width:4265;height:2" coordorigin="2004,3351" coordsize="4265,0" path="m2004,3351l2004,3351,6263,3351,6268,3351e" filled="false" stroked="true" strokeweight=".5pt" strokecolor="#231f20">
                <v:path arrowok="t"/>
              </v:shape>
            </v:group>
            <v:group style="position:absolute;left:2004;top:3047;width:4265;height:2" coordorigin="2004,3047" coordsize="4265,2">
              <v:shape style="position:absolute;left:2004;top:3047;width:4265;height:2" coordorigin="2004,3047" coordsize="4265,0" path="m2004,3047l2004,3047,6263,3047,6268,3047e" filled="false" stroked="true" strokeweight=".5pt" strokecolor="#231f20">
                <v:path arrowok="t"/>
              </v:shape>
            </v:group>
            <v:group style="position:absolute;left:2004;top:2743;width:4265;height:2" coordorigin="2004,2743" coordsize="4265,2">
              <v:shape style="position:absolute;left:2004;top:2743;width:4265;height:2" coordorigin="2004,2743" coordsize="4265,0" path="m2004,2743l2004,2743,6263,2743,6268,2743e" filled="false" stroked="true" strokeweight=".5pt" strokecolor="#231f20">
                <v:path arrowok="t"/>
              </v:shape>
            </v:group>
            <v:group style="position:absolute;left:2004;top:2439;width:4265;height:2" coordorigin="2004,2439" coordsize="4265,2">
              <v:shape style="position:absolute;left:2004;top:2439;width:4265;height:2" coordorigin="2004,2439" coordsize="4265,0" path="m2004,2439l2004,2439,6263,2439,6268,2439e" filled="false" stroked="true" strokeweight=".5pt" strokecolor="#231f20">
                <v:path arrowok="t"/>
              </v:shape>
            </v:group>
            <v:group style="position:absolute;left:2004;top:2136;width:4265;height:2" coordorigin="2004,2136" coordsize="4265,2">
              <v:shape style="position:absolute;left:2004;top:2136;width:4265;height:2" coordorigin="2004,2136" coordsize="4265,0" path="m2004,2136l2004,2136,6263,2136,6268,2136e" filled="false" stroked="true" strokeweight=".5pt" strokecolor="#231f20">
                <v:path arrowok="t"/>
              </v:shape>
            </v:group>
            <v:group style="position:absolute;left:2004;top:1832;width:4265;height:2" coordorigin="2004,1832" coordsize="4265,2">
              <v:shape style="position:absolute;left:2004;top:1832;width:4265;height:2" coordorigin="2004,1832" coordsize="4265,0" path="m2004,1832l2004,1832,6263,1832,6268,1832e" filled="false" stroked="true" strokeweight=".5pt" strokecolor="#231f20">
                <v:path arrowok="t"/>
              </v:shape>
            </v:group>
            <v:group style="position:absolute;left:2004;top:1528;width:4265;height:2" coordorigin="2004,1528" coordsize="4265,2">
              <v:shape style="position:absolute;left:2004;top:1528;width:4265;height:2" coordorigin="2004,1528" coordsize="4265,0" path="m2004,1528l2004,1528,6263,1528,6268,1528e" filled="false" stroked="true" strokeweight=".5pt" strokecolor="#231f20">
                <v:path arrowok="t"/>
              </v:shape>
            </v:group>
            <v:group style="position:absolute;left:2004;top:1224;width:4265;height:2" coordorigin="2004,1224" coordsize="4265,2">
              <v:shape style="position:absolute;left:2004;top:1224;width:4265;height:2" coordorigin="2004,1224" coordsize="4265,0" path="m2004,1224l2004,1224,6263,1224,6268,1224e" filled="false" stroked="true" strokeweight=".5pt" strokecolor="#231f20">
                <v:path arrowok="t"/>
              </v:shape>
            </v:group>
            <v:group style="position:absolute;left:2004;top:920;width:4265;height:2" coordorigin="2004,920" coordsize="4265,2">
              <v:shape style="position:absolute;left:2004;top:920;width:4265;height:2" coordorigin="2004,920" coordsize="4265,0" path="m2004,920l2004,920,6263,920,6268,920e" filled="false" stroked="true" strokeweight=".5pt" strokecolor="#231f20">
                <v:path arrowok="t"/>
              </v:shape>
            </v:group>
            <v:group style="position:absolute;left:2004;top:616;width:4265;height:2" coordorigin="2004,616" coordsize="4265,2">
              <v:shape style="position:absolute;left:2004;top:616;width:4265;height:2" coordorigin="2004,616" coordsize="4265,0" path="m2004,616l2004,616,6263,616,6268,616e" filled="false" stroked="true" strokeweight=".5pt" strokecolor="#231f20">
                <v:path arrowok="t"/>
              </v:shape>
            </v:group>
            <v:group style="position:absolute;left:2004;top:312;width:4265;height:2" coordorigin="2004,312" coordsize="4265,2">
              <v:shape style="position:absolute;left:2004;top:312;width:4265;height:2" coordorigin="2004,312" coordsize="4265,0" path="m2004,312l2004,312,6263,312,6268,312e" filled="false" stroked="true" strokeweight=".5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9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O quadrilátero que ele utilizou para fazer o telhado dessa casa foi</w:t>
      </w:r>
      <w:r>
        <w:rPr>
          <w:color w:val="231F20"/>
          <w:spacing w:val="-33"/>
        </w:rPr>
        <w:t> </w:t>
      </w:r>
      <w:r>
        <w:rPr>
          <w:color w:val="231F20"/>
        </w:rPr>
        <w:t>o</w:t>
      </w:r>
      <w:r>
        <w:rPr/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losango.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quadrado.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retângulo.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trapézio.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(M041332E4)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7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337601pt;margin-top:15.794938pt;width:56.7pt;height:28.35pt;mso-position-horizontal-relative:page;mso-position-vertical-relative:paragraph;z-index:2704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133" w:right="0"/>
                    <w:jc w:val="left"/>
                  </w:pPr>
                  <w:r>
                    <w:rPr>
                      <w:color w:val="231F20"/>
                    </w:rPr>
                    <w:t>565 +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25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319" w:lineRule="auto" w:before="72"/>
        <w:ind w:right="7132"/>
        <w:jc w:val="left"/>
      </w:pPr>
      <w:r>
        <w:rPr>
          <w:color w:val="231F20"/>
        </w:rPr>
        <w:t>Qual é o resultado dessa conta? A)</w:t>
      </w:r>
      <w:r>
        <w:rPr>
          <w:color w:val="231F20"/>
          <w:spacing w:val="-3"/>
        </w:rPr>
        <w:t> </w:t>
      </w:r>
      <w:r>
        <w:rPr>
          <w:color w:val="231F20"/>
        </w:rPr>
        <w:t>540</w:t>
      </w:r>
      <w:r>
        <w:rPr/>
      </w:r>
    </w:p>
    <w:p>
      <w:pPr>
        <w:pStyle w:val="BodyText"/>
        <w:spacing w:line="199" w:lineRule="exact" w:before="0"/>
        <w:ind w:right="7132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590</w:t>
      </w:r>
      <w:r>
        <w:rPr/>
      </w:r>
    </w:p>
    <w:p>
      <w:pPr>
        <w:pStyle w:val="BodyText"/>
        <w:spacing w:line="240" w:lineRule="auto"/>
        <w:ind w:right="7132"/>
        <w:jc w:val="left"/>
      </w:pPr>
      <w:r>
        <w:rPr>
          <w:color w:val="231F20"/>
        </w:rPr>
        <w:t>C) 5</w:t>
      </w:r>
      <w:r>
        <w:rPr>
          <w:color w:val="231F20"/>
          <w:spacing w:val="-4"/>
        </w:rPr>
        <w:t> </w:t>
      </w:r>
      <w:r>
        <w:rPr>
          <w:color w:val="231F20"/>
        </w:rPr>
        <w:t>810</w:t>
      </w:r>
      <w:r>
        <w:rPr/>
      </w:r>
    </w:p>
    <w:p>
      <w:pPr>
        <w:pStyle w:val="BodyText"/>
        <w:spacing w:line="240" w:lineRule="auto"/>
        <w:ind w:right="7132"/>
        <w:jc w:val="left"/>
      </w:pPr>
      <w:r>
        <w:rPr>
          <w:color w:val="231F20"/>
        </w:rPr>
        <w:t>D) 5</w:t>
      </w:r>
      <w:r>
        <w:rPr>
          <w:color w:val="231F20"/>
          <w:spacing w:val="-4"/>
        </w:rPr>
        <w:t> </w:t>
      </w:r>
      <w:r>
        <w:rPr>
          <w:color w:val="231F20"/>
        </w:rPr>
        <w:t>910</w:t>
      </w:r>
      <w:r>
        <w:rPr/>
      </w:r>
    </w:p>
    <w:p>
      <w:pPr>
        <w:spacing w:after="0" w:line="240" w:lineRule="auto"/>
        <w:jc w:val="left"/>
        <w:sectPr>
          <w:footerReference w:type="even" r:id="rId101"/>
          <w:footerReference w:type="default" r:id="rId102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534" w:val="left" w:leader="none"/>
        </w:tabs>
        <w:spacing w:line="240" w:lineRule="auto" w:before="72" w:after="0"/>
        <w:ind w:left="533" w:right="0" w:hanging="42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(M051421E4) </w:t>
      </w:r>
      <w:r>
        <w:rPr>
          <w:rFonts w:ascii="Arial"/>
          <w:color w:val="231F20"/>
          <w:sz w:val="22"/>
        </w:rPr>
        <w:t>Observe os desenhos na malha quadriculada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left="1943" w:right="0"/>
        <w:jc w:val="left"/>
      </w:pPr>
      <w:r>
        <w:rPr/>
        <w:pict>
          <v:group style="position:absolute;margin-left:183.042267pt;margin-top:-12.773099pt;width:18.75pt;height:46.1pt;mso-position-horizontal-relative:page;mso-position-vertical-relative:paragraph;z-index:2728" coordorigin="3661,-255" coordsize="375,922">
            <v:shape style="position:absolute;left:3661;top:-255;width:375;height:922" coordorigin="3661,-255" coordsize="375,922" path="m4035,-255l3986,-190,3944,-124,3909,-58,3881,8,3861,73,3848,139,3842,205,3845,271,3856,337,3875,402,3902,468,3937,534,3982,600,4035,666,3969,617,3908,569,3853,520,3804,472,3762,423,3699,326,3666,229,3661,181,3665,132,3699,35,3770,-62,3821,-110,3881,-159,3953,-207,4035,-255xe" filled="false" stroked="true" strokeweight=".731pt" strokecolor="#231f20">
              <v:path arrowok="t"/>
            </v:shape>
            <w10:wrap type="none"/>
          </v:group>
        </w:pict>
      </w:r>
      <w:r>
        <w:rPr/>
        <w:pict>
          <v:group style="position:absolute;margin-left:255.255005pt;margin-top:-6.254098pt;width:33.550pt;height:33.550pt;mso-position-horizontal-relative:page;mso-position-vertical-relative:paragraph;z-index:2752" coordorigin="5105,-125" coordsize="671,671">
            <v:shape style="position:absolute;left:5105;top:-125;width:671;height:671" coordorigin="5105,-125" coordsize="671,671" path="m5440,1l5472,-54,5508,-94,5552,-117,5608,-125,5673,-112,5726,-76,5762,-23,5775,42,5768,105,5746,168,5713,231,5671,294,5620,357,5563,419,5503,482,5440,545,5378,482,5317,419,5261,357,5210,294,5167,231,5134,168,5113,105,5105,42,5118,-23,5154,-76,5207,-112,5273,-125,5328,-117,5372,-94,5408,-54,5440,1xe" filled="false" stroked="true" strokeweight=".82pt" strokecolor="#231f20">
              <v:path arrowok="t"/>
            </v:shape>
            <w10:wrap type="none"/>
          </v:group>
        </w:pict>
      </w:r>
      <w:r>
        <w:rPr/>
        <w:pict>
          <v:group style="position:absolute;margin-left:339.734985pt;margin-top:-11.384099pt;width:23.25pt;height:41.1pt;mso-position-horizontal-relative:page;mso-position-vertical-relative:paragraph;z-index:2776" coordorigin="6795,-228" coordsize="465,822">
            <v:shape style="position:absolute;left:6795;top:-228;width:465;height:822" coordorigin="6795,-228" coordsize="465,822" path="m6795,-228l7212,-228,7259,19,7212,19,7259,265,7212,265,7259,429,7212,429,7259,594,7027,347,7073,347,6934,183,6980,183,6841,-63,6888,-63,6795,-228xe" filled="false" stroked="true" strokeweight=".75pt" strokecolor="#231f20">
              <v:path arrowok="t"/>
            </v:shape>
            <w10:wrap type="none"/>
          </v:group>
        </w:pict>
      </w:r>
      <w:r>
        <w:rPr/>
        <w:pict>
          <v:group style="position:absolute;margin-left:412.924988pt;margin-top:-7.862099pt;width:35.2pt;height:35.2pt;mso-position-horizontal-relative:page;mso-position-vertical-relative:paragraph;z-index:2800" coordorigin="8258,-157" coordsize="704,704">
            <v:group style="position:absolute;left:8268;top:-147;width:684;height:684" coordorigin="8268,-147" coordsize="684,684">
              <v:shape style="position:absolute;left:8268;top:-147;width:684;height:684" coordorigin="8268,-147" coordsize="684,684" path="m8952,195l8943,116,8918,44,8877,-19,8824,-72,8761,-112,8689,-138,8610,-147,8532,-138,8460,-112,8397,-72,8344,-19,8303,44,8278,116,8268,195,8278,273,8303,345,8344,409,8397,462,8460,502,8532,528,8610,537,8689,528,8761,502,8824,462,8877,409,8918,345,8943,273,8952,195xe" filled="false" stroked="true" strokeweight="1pt" strokecolor="#231f20">
                <v:path arrowok="t"/>
              </v:shape>
            </v:group>
            <v:group style="position:absolute;left:8405;top:-10;width:411;height:411" coordorigin="8405,-10" coordsize="411,411">
              <v:shape style="position:absolute;left:8405;top:-10;width:411;height:411" coordorigin="8405,-10" coordsize="411,411" path="m8816,195l8800,275,8756,340,8690,384,8610,400,8531,384,8465,340,8421,275,8405,195,8421,115,8465,50,8531,6,8610,-10,8690,6,8756,50,8800,115,8816,195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52.570999pt;margin-top:-19.763098pt;width:318.25pt;height:235.95pt;mso-position-horizontal-relative:page;mso-position-vertical-relative:paragraph;z-index:32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87"/>
                    <w:gridCol w:w="1587"/>
                    <w:gridCol w:w="1587"/>
                    <w:gridCol w:w="1587"/>
                  </w:tblGrid>
                  <w:tr>
                    <w:trPr>
                      <w:trHeight w:val="1177" w:hRule="exact"/>
                    </w:trPr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</w:tr>
                  <w:tr>
                    <w:trPr>
                      <w:trHeight w:val="1177" w:hRule="exact"/>
                    </w:trPr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</w:tr>
                  <w:tr>
                    <w:trPr>
                      <w:trHeight w:val="1177" w:hRule="exact"/>
                    </w:trPr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</w:tr>
                  <w:tr>
                    <w:trPr>
                      <w:trHeight w:val="1177" w:hRule="exact"/>
                    </w:trPr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M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0"/>
        <w:ind w:left="1956" w:right="0"/>
        <w:jc w:val="left"/>
      </w:pPr>
      <w:r>
        <w:rPr/>
        <w:pict>
          <v:group style="position:absolute;margin-left:175.884995pt;margin-top:-9.855103pt;width:33.550pt;height:33.550pt;mso-position-horizontal-relative:page;mso-position-vertical-relative:paragraph;z-index:2824" coordorigin="3518,-197" coordsize="671,671">
            <v:shape style="position:absolute;left:3518;top:-197;width:671;height:671" coordorigin="3518,-197" coordsize="671,671" path="m3853,-71l3885,-126,3921,-166,3965,-189,4020,-197,4086,-184,4139,-148,4175,-95,4188,-30,4180,33,4159,96,4126,159,4083,222,4032,285,3976,347,3915,410,3853,473,3790,410,3730,347,3673,285,3622,222,3580,159,3546,96,3525,33,3518,-30,3531,-95,3567,-148,3620,-184,3685,-197,3741,-189,3785,-166,3821,-126,3853,-71xe" filled="false" stroked="true" strokeweight=".82pt" strokecolor="#231f20">
              <v:path arrowok="t"/>
            </v:shape>
            <w10:wrap type="none"/>
          </v:group>
        </w:pict>
      </w:r>
      <w:r>
        <w:rPr/>
        <w:pict>
          <v:group style="position:absolute;margin-left:262.412262pt;margin-top:-16.374102pt;width:18.75pt;height:46.1pt;mso-position-horizontal-relative:page;mso-position-vertical-relative:paragraph;z-index:2848" coordorigin="5248,-327" coordsize="375,922">
            <v:shape style="position:absolute;left:5248;top:-327;width:375;height:922" coordorigin="5248,-327" coordsize="375,922" path="m5622,-327l5573,-262,5531,-196,5496,-130,5468,-64,5448,1,5435,67,5430,133,5432,199,5443,265,5462,330,5489,396,5525,462,5569,528,5622,594,5556,545,5495,497,5440,448,5392,400,5350,351,5286,254,5253,157,5248,109,5252,60,5286,-37,5357,-134,5408,-182,5469,-231,5540,-279,5622,-327xe" filled="false" stroked="true" strokeweight=".731pt" strokecolor="#231f20">
              <v:path arrowok="t"/>
            </v:shape>
            <w10:wrap type="none"/>
          </v:group>
        </w:pict>
      </w:r>
      <w:r>
        <w:rPr/>
        <w:pict>
          <v:group style="position:absolute;margin-left:334.625pt;margin-top:-9.855103pt;width:33.550pt;height:33.550pt;mso-position-horizontal-relative:page;mso-position-vertical-relative:paragraph;z-index:2872" coordorigin="6693,-197" coordsize="671,671">
            <v:shape style="position:absolute;left:6693;top:-197;width:671;height:671" coordorigin="6693,-197" coordsize="671,671" path="m7028,-71l7060,-126,7096,-166,7139,-189,7195,-197,7260,-184,7314,-148,7349,-95,7363,-30,7355,33,7334,96,7301,159,7258,222,7207,285,7151,347,7090,410,7028,473,6965,410,6905,347,6848,285,6797,222,6754,159,6721,96,6700,33,6693,-30,6706,-95,6742,-148,6795,-184,6860,-197,6916,-189,6960,-166,6996,-126,7028,-71xe" filled="false" stroked="true" strokeweight=".82pt" strokecolor="#231f20">
              <v:path arrowok="t"/>
            </v:shape>
            <w10:wrap type="none"/>
          </v:group>
        </w:pict>
      </w:r>
      <w:r>
        <w:rPr/>
        <w:pict>
          <v:group style="position:absolute;margin-left:410.468994pt;margin-top:-14.263103pt;width:40.65pt;height:40.65pt;mso-position-horizontal-relative:page;mso-position-vertical-relative:paragraph;z-index:2896" coordorigin="8209,-285" coordsize="813,813">
            <v:shape style="position:absolute;left:8209;top:-285;width:813;height:813" coordorigin="8209,-285" coordsize="813,813" path="m8616,-285l8711,26,9022,121,8711,217,8616,527,8520,217,8209,121,8520,26,8616,-285xe" filled="false" stroked="true" strokeweight=".63pt" strokecolor="#231f20">
              <v:path arrowok="t"/>
            </v:shape>
            <w10:wrap type="none"/>
          </v:group>
        </w:pict>
      </w:r>
      <w:r>
        <w:rPr>
          <w:color w:val="231F20"/>
        </w:rPr>
        <w:t>N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0"/>
        <w:ind w:left="1949" w:right="0"/>
        <w:jc w:val="left"/>
      </w:pPr>
      <w:r>
        <w:rPr/>
        <w:pict>
          <v:group style="position:absolute;margin-left:182.710999pt;margin-top:-8.727130pt;width:19.75pt;height:32.5500pt;mso-position-horizontal-relative:page;mso-position-vertical-relative:paragraph;z-index:2920" coordorigin="3654,-175" coordsize="395,651">
            <v:shape style="position:absolute;left:3654;top:-175;width:395;height:651" coordorigin="3654,-175" coordsize="395,651" path="m3852,-175l3883,-75,3925,10,3969,83,4009,147,4038,205,4049,259,4043,324,4022,383,3985,431,3929,464,3852,476,3774,464,3718,431,3681,383,3661,324,3654,259,3665,205,3694,147,3734,83,3778,10,3820,-75,3852,-175xe" filled="false" stroked="true" strokeweight=".923pt" strokecolor="#231f20">
              <v:path arrowok="t"/>
            </v:shape>
            <w10:wrap type="none"/>
          </v:group>
        </w:pict>
      </w:r>
      <w:r>
        <w:rPr/>
        <w:pict>
          <v:group style="position:absolute;margin-left:251.729004pt;margin-top:-14.26313pt;width:40.65pt;height:40.65pt;mso-position-horizontal-relative:page;mso-position-vertical-relative:paragraph;z-index:2944" coordorigin="5035,-285" coordsize="813,813">
            <v:shape style="position:absolute;left:5035;top:-285;width:813;height:813" coordorigin="5035,-285" coordsize="813,813" path="m5441,-285l5536,26,5847,121,5536,217,5441,527,5345,217,5035,121,5345,26,5441,-285xe" filled="false" stroked="true" strokeweight=".63pt" strokecolor="#231f20">
              <v:path arrowok="t"/>
            </v:shape>
            <w10:wrap type="none"/>
          </v:group>
        </w:pict>
      </w:r>
      <w:r>
        <w:rPr/>
        <w:pict>
          <v:group style="position:absolute;margin-left:341.782257pt;margin-top:-16.373131pt;width:18.75pt;height:46.1pt;mso-position-horizontal-relative:page;mso-position-vertical-relative:paragraph;z-index:2968" coordorigin="6836,-327" coordsize="375,922">
            <v:shape style="position:absolute;left:6836;top:-327;width:375;height:922" coordorigin="6836,-327" coordsize="375,922" path="m7210,-327l7161,-262,7119,-196,7084,-130,7056,-64,7035,1,7022,67,7017,133,7020,199,7031,265,7049,330,7077,396,7112,462,7157,528,7210,594,7143,545,7083,497,7028,448,6979,400,6937,351,6874,254,6840,157,6836,109,6839,60,6873,-37,6945,-134,6995,-182,7056,-231,7128,-279,7210,-327xe" filled="false" stroked="true" strokeweight=".731pt" strokecolor="#231f20">
              <v:path arrowok="t"/>
            </v:shape>
            <w10:wrap type="none"/>
          </v:group>
        </w:pict>
      </w:r>
      <w:r>
        <w:rPr/>
        <w:pict>
          <v:group style="position:absolute;margin-left:420.821014pt;margin-top:-8.727130pt;width:19.75pt;height:32.5500pt;mso-position-horizontal-relative:page;mso-position-vertical-relative:paragraph;z-index:2992" coordorigin="8416,-175" coordsize="395,651">
            <v:shape style="position:absolute;left:8416;top:-175;width:395;height:651" coordorigin="8416,-175" coordsize="395,651" path="m8614,-175l8645,-75,8687,10,8731,83,8771,147,8800,205,8811,259,8805,324,8784,383,8747,431,8691,464,8614,476,8536,464,8480,431,8443,383,8423,324,8416,259,8428,205,8457,147,8497,83,8541,10,8582,-75,8614,-175xe" filled="false" stroked="true" strokeweight=".923pt" strokecolor="#231f20">
              <v:path arrowok="t"/>
            </v:shape>
            <w10:wrap type="none"/>
          </v:group>
        </w:pict>
      </w:r>
      <w:r>
        <w:rPr>
          <w:color w:val="231F20"/>
        </w:rPr>
        <w:t>O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0"/>
        <w:ind w:left="1964" w:right="0"/>
        <w:jc w:val="left"/>
      </w:pPr>
      <w:r>
        <w:rPr/>
        <w:pict>
          <v:group style="position:absolute;margin-left:172.358994pt;margin-top:-14.263134pt;width:40.65pt;height:40.65pt;mso-position-horizontal-relative:page;mso-position-vertical-relative:paragraph;z-index:3016" coordorigin="3447,-285" coordsize="813,813">
            <v:shape style="position:absolute;left:3447;top:-285;width:813;height:813" coordorigin="3447,-285" coordsize="813,813" path="m3854,-285l3949,26,4260,121,3949,217,3854,527,3758,217,3447,121,3758,26,3854,-285xe" filled="false" stroked="true" strokeweight=".63pt" strokecolor="#231f20">
              <v:path arrowok="t"/>
            </v:shape>
            <w10:wrap type="none"/>
          </v:group>
        </w:pict>
      </w:r>
      <w:r>
        <w:rPr/>
        <w:pict>
          <v:group style="position:absolute;margin-left:262.080994pt;margin-top:-8.727134pt;width:19.75pt;height:32.5500pt;mso-position-horizontal-relative:page;mso-position-vertical-relative:paragraph;z-index:3040" coordorigin="5242,-175" coordsize="395,651">
            <v:shape style="position:absolute;left:5242;top:-175;width:395;height:651" coordorigin="5242,-175" coordsize="395,651" path="m5439,-175l5471,-75,5512,10,5556,83,5596,147,5625,205,5636,259,5630,324,5609,383,5572,431,5516,464,5439,476,5362,464,5306,431,5268,383,5248,324,5242,259,5253,205,5282,147,5322,83,5366,10,5407,-75,5439,-175xe" filled="false" stroked="true" strokeweight=".923pt" strokecolor="#231f20">
              <v:path arrowok="t"/>
            </v:shape>
            <w10:wrap type="none"/>
          </v:group>
        </w:pict>
      </w:r>
      <w:r>
        <w:rPr/>
        <w:pict>
          <v:group style="position:absolute;margin-left:331.098999pt;margin-top:-14.263134pt;width:40.65pt;height:40.65pt;mso-position-horizontal-relative:page;mso-position-vertical-relative:paragraph;z-index:3064" coordorigin="6622,-285" coordsize="813,813">
            <v:shape style="position:absolute;left:6622;top:-285;width:813;height:813" coordorigin="6622,-285" coordsize="813,813" path="m7028,-285l7124,26,7435,121,7124,217,7028,527,6933,217,6622,121,6933,26,7028,-285xe" filled="false" stroked="true" strokeweight=".63pt" strokecolor="#231f20">
              <v:path arrowok="t"/>
            </v:shape>
            <w10:wrap type="none"/>
          </v:group>
        </w:pict>
      </w:r>
      <w:r>
        <w:rPr/>
        <w:pict>
          <v:group style="position:absolute;margin-left:421.152283pt;margin-top:-16.374134pt;width:18.75pt;height:46.1pt;mso-position-horizontal-relative:page;mso-position-vertical-relative:paragraph;z-index:3088" coordorigin="8423,-327" coordsize="375,922">
            <v:shape style="position:absolute;left:8423;top:-327;width:375;height:922" coordorigin="8423,-327" coordsize="375,922" path="m8797,-327l8748,-262,8706,-196,8671,-130,8643,-64,8623,1,8610,67,8605,133,8607,199,8618,265,8637,330,8664,396,8700,462,8744,528,8797,594,8731,545,8670,497,8615,448,8566,400,8524,351,8461,254,8428,157,8423,109,8427,60,8461,-37,8532,-134,8583,-182,8644,-231,8715,-279,8797,-327xe" filled="false" stroked="true" strokeweight=".731pt" strokecolor="#231f20">
              <v:path arrowok="t"/>
            </v:shape>
            <w10:wrap type="none"/>
          </v:group>
        </w:pict>
      </w:r>
      <w:r>
        <w:rPr>
          <w:color w:val="231F20"/>
        </w:rPr>
        <w:t>P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tabs>
          <w:tab w:pos="4636" w:val="left" w:leader="none"/>
          <w:tab w:pos="6223" w:val="left" w:leader="none"/>
          <w:tab w:pos="7810" w:val="left" w:leader="none"/>
        </w:tabs>
        <w:spacing w:line="240" w:lineRule="auto" w:before="72"/>
        <w:ind w:left="3048" w:right="0"/>
        <w:jc w:val="left"/>
      </w:pPr>
      <w:r>
        <w:rPr>
          <w:color w:val="231F20"/>
        </w:rPr>
        <w:t>1</w:t>
        <w:tab/>
        <w:t>2</w:t>
        <w:tab/>
        <w:t>3</w:t>
        <w:tab/>
        <w:t>4</w:t>
      </w:r>
      <w:r>
        <w:rPr/>
      </w:r>
    </w:p>
    <w:p>
      <w:pPr>
        <w:spacing w:line="240" w:lineRule="auto" w:before="7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Nessa malha, as letras representam as linhas e os números, as</w:t>
      </w:r>
      <w:r>
        <w:rPr>
          <w:color w:val="231F20"/>
          <w:spacing w:val="-27"/>
        </w:rPr>
        <w:t> </w:t>
      </w:r>
      <w:r>
        <w:rPr>
          <w:color w:val="231F20"/>
        </w:rPr>
        <w:t>colunas.</w:t>
      </w:r>
      <w:r>
        <w:rPr/>
      </w:r>
    </w:p>
    <w:p>
      <w:pPr>
        <w:pStyle w:val="BodyText"/>
        <w:spacing w:line="357" w:lineRule="auto" w:before="83"/>
        <w:ind w:right="2215"/>
        <w:jc w:val="left"/>
      </w:pPr>
      <w:r>
        <w:rPr/>
        <w:pict>
          <v:group style="position:absolute;margin-left:61.115898pt;margin-top:26.467882pt;width:40.65pt;height:40.65pt;mso-position-horizontal-relative:page;mso-position-vertical-relative:paragraph;z-index:-64144" coordorigin="1222,529" coordsize="813,813">
            <v:shape style="position:absolute;left:1222;top:529;width:813;height:813" coordorigin="1222,529" coordsize="813,813" path="m1629,529l1724,840,2035,936,1724,1031,1629,1342,1533,1031,1222,936,1533,840,1629,529xe" filled="false" stroked="true" strokeweight=".63pt" strokecolor="#231f20">
              <v:path arrowok="t"/>
            </v:shape>
            <w10:wrap type="none"/>
          </v:group>
        </w:pict>
      </w:r>
      <w:r>
        <w:rPr>
          <w:color w:val="231F20"/>
        </w:rPr>
        <w:t>De acordo com essa malha, qual é o desenho localizado na linha N e na coluna 4? A)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6"/>
        <w:ind w:right="7132"/>
        <w:jc w:val="left"/>
      </w:pPr>
      <w:r>
        <w:rPr/>
        <w:pict>
          <v:group style="position:absolute;margin-left:60.884602pt;margin-top:13.168874pt;width:32.8pt;height:32.8pt;mso-position-horizontal-relative:page;mso-position-vertical-relative:paragraph;z-index:3136" coordorigin="1218,263" coordsize="656,656">
            <v:shape style="position:absolute;left:1218;top:263;width:656;height:656" coordorigin="1218,263" coordsize="656,656" path="m1546,386l1577,333,1612,294,1655,271,1710,263,1773,276,1826,311,1861,364,1874,427,1866,489,1845,550,1813,612,1771,673,1721,735,1666,796,1607,858,1546,919,1484,858,1425,796,1370,735,1320,673,1278,612,1246,550,1225,489,1218,427,1231,364,1266,311,1318,276,1382,263,1436,271,1479,294,1514,333,1546,386xe" filled="false" stroked="true" strokeweight=".802pt" strokecolor="#231f20">
              <v:path arrowok="t"/>
            </v:shape>
            <w10:wrap type="none"/>
          </v:group>
        </w:pict>
      </w:r>
      <w:r>
        <w:rPr>
          <w:color w:val="231F20"/>
        </w:rPr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72"/>
        <w:ind w:right="7132"/>
        <w:jc w:val="left"/>
      </w:pPr>
      <w:r>
        <w:rPr/>
        <w:pict>
          <v:group style="position:absolute;margin-left:59.835899pt;margin-top:6.133874pt;width:35.2pt;height:35.2pt;mso-position-horizontal-relative:page;mso-position-vertical-relative:paragraph;z-index:3160" coordorigin="1197,123" coordsize="704,704">
            <v:group style="position:absolute;left:1207;top:133;width:684;height:684" coordorigin="1207,133" coordsize="684,684">
              <v:shape style="position:absolute;left:1207;top:133;width:684;height:684" coordorigin="1207,133" coordsize="684,684" path="m1891,475l1882,396,1856,324,1816,261,1763,208,1699,167,1627,142,1549,133,1470,142,1398,167,1335,208,1282,261,1241,324,1216,396,1207,475,1216,553,1241,625,1282,689,1335,742,1398,782,1470,808,1549,817,1627,808,1699,782,1763,742,1816,689,1856,625,1882,553,1891,475xe" filled="false" stroked="true" strokeweight="1pt" strokecolor="#231f20">
                <v:path arrowok="t"/>
              </v:shape>
            </v:group>
            <v:group style="position:absolute;left:1343;top:269;width:411;height:411" coordorigin="1343,269" coordsize="411,411">
              <v:shape style="position:absolute;left:1343;top:269;width:411;height:411" coordorigin="1343,269" coordsize="411,411" path="m1754,475l1738,555,1694,620,1629,664,1549,680,1469,664,1404,620,1360,555,1343,475,1360,395,1404,330,1469,286,1549,269,1629,286,1694,330,1738,395,1754,475xe" filled="false" stroked="true" strokeweight="1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C)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72"/>
        <w:ind w:right="7132"/>
        <w:jc w:val="left"/>
      </w:pPr>
      <w:r>
        <w:rPr/>
        <w:pict>
          <v:group style="position:absolute;margin-left:67.7323pt;margin-top:8.868874pt;width:19.75pt;height:32.5500pt;mso-position-horizontal-relative:page;mso-position-vertical-relative:paragraph;z-index:3184" coordorigin="1355,177" coordsize="395,651">
            <v:shape style="position:absolute;left:1355;top:177;width:395;height:651" coordorigin="1355,177" coordsize="395,651" path="m1552,177l1584,277,1625,362,1669,435,1709,499,1738,556,1749,611,1743,675,1722,734,1685,783,1629,816,1552,828,1475,816,1419,783,1381,734,1361,675,1355,611,1366,556,1395,499,1435,435,1479,362,1520,277,1552,177xe" filled="false" stroked="true" strokeweight=".923pt" strokecolor="#231f20">
              <v:path arrowok="t"/>
            </v:shape>
            <w10:wrap type="none"/>
          </v:group>
        </w:pict>
      </w:r>
      <w:r>
        <w:rPr>
          <w:color w:val="231F20"/>
        </w:rPr>
        <w:t>D)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29"/>
          <w:szCs w:val="29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(M041469E4) </w:t>
      </w:r>
      <w:r>
        <w:rPr>
          <w:rFonts w:ascii="Arial" w:hAnsi="Arial"/>
          <w:color w:val="231F20"/>
          <w:sz w:val="22"/>
        </w:rPr>
        <w:t>Observe no quadro abaixo o tempo médio de vida de alguns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animais.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124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2665"/>
      </w:tblGrid>
      <w:tr>
        <w:trPr>
          <w:trHeight w:val="320" w:hRule="exact"/>
        </w:trPr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55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ANIMAL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60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TEMPO MÉDIO DE</w:t>
            </w:r>
            <w:r>
              <w:rPr>
                <w:rFonts w:ascii="Arial" w:hAnsi="Arial"/>
                <w:b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VIDA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Cavalo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32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anos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pacing w:val="-3"/>
                <w:sz w:val="22"/>
              </w:rPr>
              <w:t>Tigre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28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anos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Leão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25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anos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Coruja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24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anos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Cachorro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18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anos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Coelho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52" w:right="5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12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anos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De acordo com esse quadro, qual animal tem 28 anos de tempo médio de</w:t>
      </w:r>
      <w:r>
        <w:rPr>
          <w:color w:val="231F20"/>
          <w:spacing w:val="-32"/>
        </w:rPr>
        <w:t> </w:t>
      </w:r>
      <w:r>
        <w:rPr>
          <w:color w:val="231F20"/>
        </w:rPr>
        <w:t>vida?</w:t>
      </w:r>
      <w:r>
        <w:rPr/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Cachorro.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Coruja.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Leão.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0" w:val="left" w:leader="none"/>
        </w:tabs>
        <w:spacing w:line="240" w:lineRule="auto" w:before="2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Tigre.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103"/>
          <w:headerReference w:type="even" r:id="rId104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Heading1"/>
        <w:spacing w:line="240" w:lineRule="auto"/>
        <w:ind w:right="7132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56.192902pt;margin-top:15.668955pt;width:482.9pt;height:243.85pt;mso-position-horizontal-relative:page;mso-position-vertical-relative:paragraph;z-index:3376;mso-wrap-distance-left:0;mso-wrap-distance-right:0" coordorigin="1124,313" coordsize="9658,487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4857" coordorigin="1134,323" coordsize="2,4857">
              <v:shape style="position:absolute;left:1134;top:323;width:2;height:4857" coordorigin="1134,323" coordsize="0,4857" path="m1134,518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701;top:323;width:2;height:4857" coordorigin="1701,323" coordsize="2,4857">
              <v:shape style="position:absolute;left:1701;top:323;width:2;height:4857" coordorigin="1701,323" coordsize="0,4857" path="m1701,5180l1701,323e" filled="false" stroked="true" strokeweight=".5pt" strokecolor="#231f20">
                <v:path arrowok="t"/>
              </v:shape>
            </v:group>
            <v:group style="position:absolute;left:10772;top:323;width:2;height:4857" coordorigin="10772,323" coordsize="2,4857">
              <v:shape style="position:absolute;left:10772;top:323;width:2;height:4857" coordorigin="10772,323" coordsize="0,4857" path="m10772,5180l10772,323e" filled="false" stroked="true" strokeweight=".5pt" strokecolor="#231f20">
                <v:path arrowok="t"/>
              </v:shape>
            </v:group>
            <v:group style="position:absolute;left:1129;top:5185;width:572;height:2" coordorigin="1129,5185" coordsize="572,2">
              <v:shape style="position:absolute;left:1129;top:5185;width:572;height:2" coordorigin="1129,5185" coordsize="572,0" path="m1129,5185l1701,5185e" filled="false" stroked="true" strokeweight=".5pt" strokecolor="#231f20">
                <v:path arrowok="t"/>
              </v:shape>
            </v:group>
            <v:group style="position:absolute;left:1701;top:5185;width:9076;height:2" coordorigin="1701,5185" coordsize="9076,2">
              <v:shape style="position:absolute;left:1701;top:5185;width:9076;height:2" coordorigin="1701,5185" coordsize="9076,0" path="m1701,5185l10777,5185e" filled="false" stroked="true" strokeweight=".5pt" strokecolor="#231f20">
                <v:path arrowok="t"/>
              </v:shape>
              <v:shape style="position:absolute;left:1356;top:237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77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18;width:9071;height:48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417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sz w:val="22"/>
                        </w:rPr>
                        <w:t>Tiranossauro Rex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tem a mordida mais forte de toda a história, dizem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cientistas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27"/>
                        <w:ind w:left="1436" w:right="1436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A força da boca do dinossauro chegava a quase seis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toneladas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Depois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dessa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descoberta,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nós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humanos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ficamos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aliviados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termos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vivido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época dos dinossauros. Afinal, não gostaríamos de ter nenhum ancestral abocanhado</w:t>
                      </w:r>
                      <w:r>
                        <w:rPr>
                          <w:rFonts w:ascii="Arial" w:hAnsi="Arial"/>
                          <w:color w:val="231F20"/>
                          <w:spacing w:val="-4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pelo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Tiranossauro Rex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. Pesquisadores britânicos descobriram que a mordida do bicho adulto é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mais forte de todos os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tempos!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Eles usaram programas de computador para reconstituir os músculos da mandíbula do animal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carnívoro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tocava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terror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Pré-História.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concluíram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predador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mordida equivalente a 75 mil Newtons, ou seja, quase seis toneladas de</w:t>
                      </w:r>
                      <w:r>
                        <w:rPr>
                          <w:rFonts w:ascii="Arial" w:hAnsi="Arial"/>
                          <w:color w:val="231F20"/>
                          <w:spacing w:val="-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peso!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você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ter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ideia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presa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sentia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dentro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boca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T-rex,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era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ser esmagado por dois elefantes, com a diferença de que no meio desse esmagamento,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havia dentes pontudos 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afiadíssimos!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Hoje, o animal que tem a mordida mais potente é o aligátor do Mississippi – ela chega  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ter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965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quilos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potência.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Isso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equivale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peso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carro,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chega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perto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 poder 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tiranossauro.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pesquisa foi publicada na revista científica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Biology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2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Letters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4001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107">
        <w:r>
          <w:rPr>
            <w:rFonts w:ascii="Arial" w:hAnsi="Arial"/>
            <w:color w:val="231F20"/>
            <w:sz w:val="16"/>
          </w:rPr>
          <w:t>: &lt;http://migre.me/fzs3F&gt;.</w:t>
        </w:r>
      </w:hyperlink>
      <w:r>
        <w:rPr>
          <w:rFonts w:ascii="Arial" w:hAnsi="Arial"/>
          <w:color w:val="231F20"/>
          <w:spacing w:val="-31"/>
          <w:sz w:val="16"/>
        </w:rPr>
        <w:t> </w:t>
      </w:r>
      <w:r>
        <w:rPr>
          <w:rFonts w:ascii="Arial" w:hAnsi="Arial"/>
          <w:color w:val="231F20"/>
          <w:sz w:val="16"/>
        </w:rPr>
        <w:t>Acesso em: 22 jul. 2013. (P050580E4_SUP)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84" w:val="left" w:leader="none"/>
        </w:tabs>
        <w:spacing w:line="266" w:lineRule="auto" w:before="135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(P050616E4)</w:t>
      </w:r>
      <w:r>
        <w:rPr>
          <w:rFonts w:ascii="Arial" w:hAnsi="Arial" w:cs="Arial" w:eastAsia="Arial" w:hint="default"/>
          <w:color w:val="231F20"/>
          <w:spacing w:val="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mordida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bicho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adulto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mais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forte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todos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os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tempos!”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3-4),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ponto </w:t>
      </w:r>
      <w:r>
        <w:rPr>
          <w:rFonts w:ascii="Arial" w:hAnsi="Arial" w:cs="Arial" w:eastAsia="Arial" w:hint="default"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de exclamação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indica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admiração.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alerta.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medo.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raiva.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8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(P050578E4)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animal carnívoro que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tocava o terror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na Pré-História.” (ℓ. 6), a expressão</w:t>
      </w:r>
      <w:r>
        <w:rPr>
          <w:rFonts w:ascii="Arial" w:hAnsi="Arial" w:cs="Arial" w:eastAsia="Arial" w:hint="default"/>
          <w:color w:val="231F20"/>
          <w:spacing w:val="-4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significa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animar.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colocar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espantar 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perigo.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vencer.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(P050615E4) </w:t>
      </w:r>
      <w:r>
        <w:rPr>
          <w:rFonts w:ascii="Arial"/>
          <w:color w:val="231F20"/>
          <w:sz w:val="22"/>
        </w:rPr>
        <w:t>Nesse texto, qual trecho marca a ideia de</w:t>
      </w:r>
      <w:r>
        <w:rPr>
          <w:rFonts w:ascii="Arial"/>
          <w:color w:val="231F20"/>
          <w:spacing w:val="2"/>
          <w:sz w:val="22"/>
        </w:rPr>
        <w:t> </w:t>
      </w:r>
      <w:r>
        <w:rPr>
          <w:rFonts w:ascii="Arial"/>
          <w:color w:val="231F20"/>
          <w:sz w:val="22"/>
        </w:rPr>
        <w:t>tempo?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“Depois dessa descoberta, nós humanos ficamos muito aliviados...”.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“Afinal, não gostaríamos de ter nenhum ancestral...”.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 concluíram que o predador tem uma mordida equivalente...”.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6-7)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“Para você ter uma ideia de como uma presa se sentia...”.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even" r:id="rId105"/>
          <w:footerReference w:type="default" r:id="rId106"/>
          <w:pgSz w:w="11910" w:h="16840"/>
          <w:pgMar w:footer="524" w:header="377" w:top="560" w:bottom="720" w:left="740" w:right="740"/>
          <w:pgNumType w:start="12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38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82.9pt;height:201.85pt;mso-position-horizontal-relative:char;mso-position-vertical-relative:line" coordorigin="0,0" coordsize="9658,403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4017" coordorigin="10,10" coordsize="2,4017">
              <v:shape style="position:absolute;left:10;top:10;width:2;height:4017" coordorigin="10,10" coordsize="0,4017" path="m10,4027l10,10e" filled="false" stroked="true" strokeweight=".5pt" strokecolor="#231f20">
                <v:path arrowok="t"/>
              </v:shape>
            </v:group>
            <v:group style="position:absolute;left:577;top:5;width:9076;height:2" coordorigin="577,5" coordsize="9076,2">
              <v:shape style="position:absolute;left:577;top:5;width:9076;height:2" coordorigin="577,5" coordsize="9076,0" path="m577,5l9653,5e" filled="false" stroked="true" strokeweight=".5pt" strokecolor="#231f20">
                <v:path arrowok="t"/>
              </v:shape>
            </v:group>
            <v:group style="position:absolute;left:577;top:10;width:2;height:4017" coordorigin="577,10" coordsize="2,4017">
              <v:shape style="position:absolute;left:577;top:10;width:2;height:4017" coordorigin="577,10" coordsize="0,4017" path="m577,4027l577,10e" filled="false" stroked="true" strokeweight=".5pt" strokecolor="#231f20">
                <v:path arrowok="t"/>
              </v:shape>
            </v:group>
            <v:group style="position:absolute;left:9648;top:10;width:2;height:4017" coordorigin="9648,10" coordsize="2,4017">
              <v:shape style="position:absolute;left:9648;top:10;width:2;height:4017" coordorigin="9648,10" coordsize="0,4017" path="m9648,4027l9648,10e" filled="false" stroked="true" strokeweight=".5pt" strokecolor="#231f20">
                <v:path arrowok="t"/>
              </v:shape>
            </v:group>
            <v:group style="position:absolute;left:5;top:4032;width:572;height:2" coordorigin="5,4032" coordsize="572,2">
              <v:shape style="position:absolute;left:5;top:4032;width:572;height:2" coordorigin="5,4032" coordsize="572,0" path="m5,4032l577,4032e" filled="false" stroked="true" strokeweight=".5pt" strokecolor="#231f20">
                <v:path arrowok="t"/>
              </v:shape>
            </v:group>
            <v:group style="position:absolute;left:577;top:4032;width:9076;height:2" coordorigin="577,4032" coordsize="9076,2">
              <v:shape style="position:absolute;left:577;top:4032;width:9076;height:2" coordorigin="577,4032" coordsize="9076,0" path="m577,4032l9653,4032e" filled="false" stroked="true" strokeweight=".5pt" strokecolor="#231f20">
                <v:path arrowok="t"/>
              </v:shape>
              <v:shape style="position:absolute;left:232;top:178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31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9071;height:4027" type="#_x0000_t202" filled="false" stroked="false">
                <v:textbox inset="0,0,0,0">
                  <w:txbxContent>
                    <w:p>
                      <w:pPr>
                        <w:spacing w:before="67"/>
                        <w:ind w:left="2465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z w:val="22"/>
                          <w:szCs w:val="22"/>
                        </w:rPr>
                        <w:t>Musical 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pacing w:val="-4"/>
                          <w:sz w:val="22"/>
                          <w:szCs w:val="22"/>
                        </w:rPr>
                        <w:t>“Tudo 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z w:val="22"/>
                          <w:szCs w:val="22"/>
                        </w:rPr>
                        <w:t>por um 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i/>
                          <w:color w:val="231F20"/>
                          <w:sz w:val="22"/>
                          <w:szCs w:val="22"/>
                        </w:rPr>
                        <w:t>Pop Star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z w:val="22"/>
                          <w:szCs w:val="22"/>
                        </w:rPr>
                        <w:t>” em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z w:val="22"/>
                          <w:szCs w:val="22"/>
                        </w:rPr>
                        <w:t>BH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293" w:right="112" w:firstLine="0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Teatro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Movimento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traz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espetáculo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inspirado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no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livro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mesmo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nome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Thalita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Rebouças.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 musical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“Tudo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por um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z w:val="22"/>
                          <w:szCs w:val="22"/>
                        </w:rPr>
                        <w:t>Pop Star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” será apresentado em BH, nos dias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11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12 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maio,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0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no Sesc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Palladium.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6" w:lineRule="auto" w:before="27"/>
                        <w:ind w:left="113" w:right="111" w:firstLine="283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espetáculo,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inspirado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livro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homônimo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Thalita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Rebouças,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mostra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quem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já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foi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adolescente,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sabe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fazer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tudo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ver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sua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banda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artista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preferido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perto.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peça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conta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história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das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amigas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Gabi,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Ritinha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Manu,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moradoras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cidade</w:t>
                      </w:r>
                      <w:r>
                        <w:rPr>
                          <w:rFonts w:ascii="Arial" w:hAnsi="Arial"/>
                          <w:color w:val="231F20"/>
                          <w:spacing w:val="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Resende,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Rio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Janeiro,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embarcam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aventura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capital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estado,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ver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pertinho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show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seus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ídolos,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banda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boyband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Slavabody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Disco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Disco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Boys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0" w:firstLine="283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livro de Thalita Rebouças, que já vendeu mais de 1,3 milhão de exemplares, foi adaptado por ela mesmo e pelo autor Gustavo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Reiz.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0" w:firstLine="283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Teatro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Movimento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objetivo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descentralizar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grandes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espetáculos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 Janeiro e São Paulo.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12"/>
        <w:ind w:left="140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em</w:t>
      </w:r>
      <w:hyperlink r:id="rId110">
        <w:r>
          <w:rPr>
            <w:rFonts w:ascii="Arial" w:hAnsi="Arial"/>
            <w:color w:val="231F20"/>
            <w:sz w:val="16"/>
          </w:rPr>
          <w:t>:</w:t>
        </w:r>
        <w:r>
          <w:rPr>
            <w:rFonts w:ascii="Arial" w:hAnsi="Arial"/>
            <w:color w:val="231F20"/>
            <w:spacing w:val="-3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&lt;http://www.otempo.com.br/otempinho/roteiro/&gt;.</w:t>
        </w:r>
      </w:hyperlink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30</w:t>
      </w:r>
      <w:r>
        <w:rPr>
          <w:rFonts w:ascii="Arial" w:hAnsi="Arial"/>
          <w:color w:val="231F20"/>
          <w:spacing w:val="-3"/>
          <w:sz w:val="16"/>
        </w:rPr>
        <w:t> abr.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Fragmento.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(P060017F5_SUP)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(P060017F5) </w:t>
      </w:r>
      <w:r>
        <w:rPr>
          <w:rFonts w:ascii="Arial"/>
          <w:color w:val="231F20"/>
          <w:sz w:val="22"/>
        </w:rPr>
        <w:t>Esse texto foi escrito</w:t>
      </w:r>
      <w:r>
        <w:rPr>
          <w:rFonts w:ascii="Arial"/>
          <w:color w:val="231F20"/>
          <w:spacing w:val="4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contar uma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história.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divertir o</w:t>
      </w:r>
      <w:r>
        <w:rPr>
          <w:rFonts w:ascii="Arial"/>
          <w:color w:val="231F20"/>
          <w:spacing w:val="-3"/>
          <w:sz w:val="22"/>
        </w:rPr>
        <w:t> leitor.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divulgar um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evento.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fazer um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convite.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9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(P060018F5)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para ver de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pertinho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o </w:t>
      </w:r>
      <w:r>
        <w:rPr>
          <w:rFonts w:ascii="Arial" w:hAnsi="Arial" w:cs="Arial" w:eastAsia="Arial" w:hint="default"/>
          <w:i/>
          <w:color w:val="231F20"/>
          <w:sz w:val="22"/>
          <w:szCs w:val="22"/>
        </w:rPr>
        <w:t>show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 seus ídolos,...” (ℓ. 8), o diminutivo na palavra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 destaque foi utilizado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apontar o número de vezes que as meninas vão aos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i/>
          <w:color w:val="231F20"/>
          <w:sz w:val="22"/>
        </w:rPr>
        <w:t>shows</w:t>
      </w:r>
      <w:r>
        <w:rPr>
          <w:rFonts w:ascii="Arial" w:hAnsi="Arial"/>
          <w:color w:val="231F20"/>
          <w:sz w:val="22"/>
        </w:rPr>
        <w:t>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debochar das fãs que seguem seus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ídolos.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a proximidade das meninas com os ídolos no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i/>
          <w:color w:val="231F20"/>
          <w:sz w:val="22"/>
        </w:rPr>
        <w:t>show</w:t>
      </w:r>
      <w:r>
        <w:rPr>
          <w:rFonts w:ascii="Arial" w:hAnsi="Arial"/>
          <w:color w:val="231F20"/>
          <w:sz w:val="22"/>
        </w:rPr>
        <w:t>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mostrar o carinho das fãs com o seu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ídolo.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7132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shape style="position:absolute;margin-left:76.958pt;margin-top:8.786932pt;width:442.181899pt;height:129.12pt;mso-position-horizontal-relative:page;mso-position-vertical-relative:paragraph;z-index:3496;mso-wrap-distance-left:0;mso-wrap-distance-right:0" type="#_x0000_t75" stroked="false">
            <v:imagedata r:id="rId111" o:title=""/>
            <w10:wrap type="topAndBottom"/>
          </v:shape>
        </w:pict>
      </w:r>
    </w:p>
    <w:p>
      <w:pPr>
        <w:spacing w:before="0"/>
        <w:ind w:left="274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DAVIS, </w:t>
      </w:r>
      <w:r>
        <w:rPr>
          <w:rFonts w:ascii="Arial" w:hAnsi="Arial" w:cs="Arial" w:eastAsia="Arial" w:hint="default"/>
          <w:color w:val="231F20"/>
          <w:sz w:val="16"/>
          <w:szCs w:val="16"/>
        </w:rPr>
        <w:t>Jim.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Garfield – um gato em apuros</w:t>
      </w:r>
      <w:r>
        <w:rPr>
          <w:rFonts w:ascii="Arial" w:hAnsi="Arial" w:cs="Arial" w:eastAsia="Arial" w:hint="default"/>
          <w:color w:val="231F20"/>
          <w:sz w:val="16"/>
          <w:szCs w:val="16"/>
        </w:rPr>
        <w:t>. Porto Alegre: L&amp;PM, 2012. p. 25.</w:t>
      </w:r>
      <w:r>
        <w:rPr>
          <w:rFonts w:ascii="Arial" w:hAnsi="Arial" w:cs="Arial" w:eastAsia="Arial" w:hint="default"/>
          <w:color w:val="231F20"/>
          <w:spacing w:val="-1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(P060023F5_SUP)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7"/>
        <w:rPr>
          <w:rFonts w:ascii="Arial" w:hAnsi="Arial" w:cs="Arial" w:eastAsia="Arial" w:hint="default"/>
          <w:sz w:val="22"/>
          <w:szCs w:val="22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(P060023F5) </w:t>
      </w:r>
      <w:r>
        <w:rPr>
          <w:rFonts w:ascii="Arial"/>
          <w:color w:val="231F20"/>
          <w:sz w:val="22"/>
        </w:rPr>
        <w:t>De acordo com esse texto, o gato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quer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brincar.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dormir.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ficar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sozinho.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ir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embora.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108"/>
          <w:headerReference w:type="even" r:id="rId109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7132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shape style="position:absolute;margin-left:56.692902pt;margin-top:8.918944pt;width:481.9pt;height:89.35pt;mso-position-horizontal-relative:page;mso-position-vertical-relative:paragraph;z-index:352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3723" w:right="3723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Golfinho salva-vidas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66" w:lineRule="auto" w:before="0"/>
                    <w:ind w:left="108" w:right="106" w:firstLine="337"/>
                    <w:jc w:val="both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Parece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estranho,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mas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é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real.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Na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Itália,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um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garoto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de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14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anos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foi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salvo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por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um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golfinho</w:t>
                  </w:r>
                  <w:r>
                    <w:rPr>
                      <w:rFonts w:ascii="Arial" w:hAnsi="Arial"/>
                      <w:color w:val="231F20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quando </w:t>
                  </w:r>
                  <w:r>
                    <w:rPr>
                      <w:rFonts w:ascii="Arial" w:hAnsi="Arial"/>
                      <w:color w:val="231F20"/>
                    </w:rPr>
                  </w:r>
                  <w:r>
                    <w:rPr>
                      <w:color w:val="231F20"/>
                    </w:rPr>
                    <w:t>caiu de um barco no sul do país. Com a ajuda de seu focinho, Filipo, como o dócil animal foi batizado, levou o menino, que não sabia </w:t>
                  </w:r>
                  <w:r>
                    <w:rPr>
                      <w:color w:val="231F20"/>
                      <w:spacing w:val="-3"/>
                    </w:rPr>
                    <w:t>nadar, </w:t>
                  </w:r>
                  <w:r>
                    <w:rPr>
                      <w:color w:val="231F20"/>
                    </w:rPr>
                    <w:t>até a embarcação de onde caiu. Então, o pai do </w:t>
                  </w:r>
                  <w:r>
                    <w:rPr>
                      <w:color w:val="231F20"/>
                    </w:rPr>
                  </w:r>
                  <w:r>
                    <w:rPr>
                      <w:rFonts w:ascii="Arial" w:hAnsi="Arial"/>
                      <w:color w:val="231F20"/>
                    </w:rPr>
                    <w:t>garoto pôde retirá-lo da água são e salvo. Realmente, o mundo animal é</w:t>
                  </w:r>
                  <w:r>
                    <w:rPr>
                      <w:rFonts w:ascii="Arial" w:hAnsi="Arial"/>
                      <w:color w:val="231F20"/>
                      <w:spacing w:val="-2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surpreendente!</w:t>
                  </w:r>
                  <w:r>
                    <w:rPr>
                      <w:rFonts w:ascii="Arial" w:hAns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3071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112">
        <w:r>
          <w:rPr>
            <w:rFonts w:ascii="Arial" w:hAnsi="Arial"/>
            <w:color w:val="231F20"/>
            <w:sz w:val="16"/>
          </w:rPr>
          <w:t>: &lt;http://migre.me/guDxT&gt;.</w:t>
        </w:r>
      </w:hyperlink>
      <w:r>
        <w:rPr>
          <w:rFonts w:ascii="Arial" w:hAnsi="Arial"/>
          <w:color w:val="231F20"/>
          <w:sz w:val="16"/>
        </w:rPr>
        <w:t> Acesso em: 1 </w:t>
      </w:r>
      <w:r>
        <w:rPr>
          <w:rFonts w:ascii="Arial" w:hAnsi="Arial"/>
          <w:color w:val="231F20"/>
          <w:spacing w:val="-4"/>
          <w:sz w:val="16"/>
        </w:rPr>
        <w:t>nov. </w:t>
      </w:r>
      <w:r>
        <w:rPr>
          <w:rFonts w:ascii="Arial" w:hAnsi="Arial"/>
          <w:color w:val="231F20"/>
          <w:sz w:val="16"/>
        </w:rPr>
        <w:t>2013. Fragmento.</w:t>
      </w:r>
      <w:r>
        <w:rPr>
          <w:rFonts w:ascii="Arial" w:hAnsi="Arial"/>
          <w:color w:val="231F20"/>
          <w:spacing w:val="-22"/>
          <w:sz w:val="16"/>
        </w:rPr>
        <w:t> </w:t>
      </w:r>
      <w:r>
        <w:rPr>
          <w:rFonts w:ascii="Arial" w:hAnsi="Arial"/>
          <w:color w:val="231F20"/>
          <w:sz w:val="16"/>
        </w:rPr>
        <w:t>(P060024F5_SUP)</w:t>
      </w:r>
      <w:r>
        <w:rPr>
          <w:rFonts w:ascii="Arial" w:hAnsi="Arial"/>
          <w:sz w:val="16"/>
        </w:rPr>
      </w: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537" w:val="left" w:leader="none"/>
        </w:tabs>
        <w:spacing w:line="240" w:lineRule="auto" w:before="0" w:after="0"/>
        <w:ind w:left="536" w:right="0" w:hanging="426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4"/>
          <w:sz w:val="16"/>
        </w:rPr>
        <w:t>(P060024F5)</w:t>
      </w:r>
      <w:r>
        <w:rPr>
          <w:rFonts w:ascii="Arial" w:hAnsi="Arial"/>
          <w:color w:val="231F20"/>
          <w:spacing w:val="6"/>
          <w:sz w:val="16"/>
        </w:rPr>
        <w:t> </w:t>
      </w:r>
      <w:r>
        <w:rPr>
          <w:rFonts w:ascii="Arial" w:hAnsi="Arial"/>
          <w:color w:val="231F20"/>
          <w:spacing w:val="-4"/>
          <w:sz w:val="22"/>
        </w:rPr>
        <w:t>Qual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trecho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desse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texto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apresenta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uma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opinião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sobre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fato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golfinho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ter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salvado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garoto?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“Parece estranho, mas é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real.”.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um garoto de 14 anos foi salvo por um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golfinho...”.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o menino que não sabia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nadar,...”.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“Então, o pai do garoto pôde retirá-lo da água são e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salvo.”.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7132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group style="position:absolute;margin-left:56.192902pt;margin-top:8.669975pt;width:482.9pt;height:229.85pt;mso-position-horizontal-relative:page;mso-position-vertical-relative:paragraph;z-index:3616;mso-wrap-distance-left:0;mso-wrap-distance-right:0" coordorigin="1124,173" coordsize="9658,4597">
            <v:group style="position:absolute;left:1129;top:178;width:572;height:2" coordorigin="1129,178" coordsize="572,2">
              <v:shape style="position:absolute;left:1129;top:178;width:572;height:2" coordorigin="1129,178" coordsize="572,0" path="m1129,178l1701,178e" filled="false" stroked="true" strokeweight=".5pt" strokecolor="#231f20">
                <v:path arrowok="t"/>
              </v:shape>
            </v:group>
            <v:group style="position:absolute;left:1134;top:183;width:2;height:4577" coordorigin="1134,183" coordsize="2,4577">
              <v:shape style="position:absolute;left:1134;top:183;width:2;height:4577" coordorigin="1134,183" coordsize="0,4577" path="m1134,4760l1134,183e" filled="false" stroked="true" strokeweight=".5pt" strokecolor="#231f20">
                <v:path arrowok="t"/>
              </v:shape>
            </v:group>
            <v:group style="position:absolute;left:1701;top:178;width:9076;height:2" coordorigin="1701,178" coordsize="9076,2">
              <v:shape style="position:absolute;left:1701;top:178;width:9076;height:2" coordorigin="1701,178" coordsize="9076,0" path="m1701,178l10777,178e" filled="false" stroked="true" strokeweight=".5pt" strokecolor="#231f20">
                <v:path arrowok="t"/>
              </v:shape>
            </v:group>
            <v:group style="position:absolute;left:1701;top:183;width:2;height:4577" coordorigin="1701,183" coordsize="2,4577">
              <v:shape style="position:absolute;left:1701;top:183;width:2;height:4577" coordorigin="1701,183" coordsize="0,4577" path="m1701,4760l1701,183e" filled="false" stroked="true" strokeweight=".5pt" strokecolor="#231f20">
                <v:path arrowok="t"/>
              </v:shape>
            </v:group>
            <v:group style="position:absolute;left:10772;top:183;width:2;height:4577" coordorigin="10772,183" coordsize="2,4577">
              <v:shape style="position:absolute;left:10772;top:183;width:2;height:4577" coordorigin="10772,183" coordsize="0,4577" path="m10772,4760l10772,183e" filled="false" stroked="true" strokeweight=".5pt" strokecolor="#231f20">
                <v:path arrowok="t"/>
              </v:shape>
            </v:group>
            <v:group style="position:absolute;left:1129;top:4765;width:572;height:2" coordorigin="1129,4765" coordsize="572,2">
              <v:shape style="position:absolute;left:1129;top:4765;width:572;height:2" coordorigin="1129,4765" coordsize="572,0" path="m1129,4765l1701,4765e" filled="false" stroked="true" strokeweight=".5pt" strokecolor="#231f20">
                <v:path arrowok="t"/>
              </v:shape>
            </v:group>
            <v:group style="position:absolute;left:1701;top:4765;width:9076;height:2" coordorigin="1701,4765" coordsize="9076,2">
              <v:shape style="position:absolute;left:1701;top:4765;width:9076;height:2" coordorigin="1701,4765" coordsize="9076,0" path="m1701,4765l10777,4765e" filled="false" stroked="true" strokeweight=".5pt" strokecolor="#231f20">
                <v:path arrowok="t"/>
              </v:shape>
              <v:shape style="position:absolute;left:1356;top:195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35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78;width:9071;height:45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482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Crianças criam tornados e levantam peso de cem quilos no museu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Catavento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pouco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brincar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ciência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museu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interativo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Catavento,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antigo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Palácio das Indústrias, no centro da cidade de São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Paulo.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2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 engenhocas das quatro seções do espaço servem para arrepiar os cabelos, entrar 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imensas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bolhas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sabão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redondas,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quadradas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triangulares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ouvir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canto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pássaros brasileiros e o som de vários outros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animais.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última novidade é a instalação “Relevo Revelado pelas Cores”, que funciona com um sensor em 3D, uma caixa de areia e um computador que representa a altura dos terrenos com as cores 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arco-íris.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Quando a areia se movimenta, forma vários tipos de relevo. Ao colocar a mão na altura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onde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ficam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nuvens,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por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exemplo,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possível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provocar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chuva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virtual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forma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lagos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bacias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hidrográficas.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0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Quer ouvir o som da rotação das estrelas? É só ir ao espaço Universo e apertar um botão.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Você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também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pode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sentar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pufe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salão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astronomia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observar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teto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desenho de constelações nesse céu de mentirinha.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60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113">
        <w:r>
          <w:rPr>
            <w:rFonts w:ascii="Arial" w:hAnsi="Arial"/>
            <w:color w:val="231F20"/>
            <w:sz w:val="16"/>
          </w:rPr>
          <w:t>:</w:t>
        </w:r>
        <w:r>
          <w:rPr>
            <w:rFonts w:ascii="Arial" w:hAnsi="Arial"/>
            <w:color w:val="231F20"/>
            <w:spacing w:val="-11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&lt;http://www1.folha.uol.com.br/folhinha/2013/08/1327624-criancas-criam-tornados-e-levantam-peso-de-100-quilos-no-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408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museu-catavento.shtml&gt;. Acesso em: 23 ago. 2013. Fragmento.</w:t>
      </w:r>
      <w:r>
        <w:rPr>
          <w:rFonts w:ascii="Arial"/>
          <w:color w:val="231F20"/>
          <w:spacing w:val="-21"/>
          <w:sz w:val="16"/>
        </w:rPr>
        <w:t> </w:t>
      </w:r>
      <w:r>
        <w:rPr>
          <w:rFonts w:ascii="Arial"/>
          <w:color w:val="231F20"/>
          <w:sz w:val="16"/>
        </w:rPr>
        <w:t>(P060009F5_SUP)</w:t>
      </w:r>
      <w:r>
        <w:rPr>
          <w:rFonts w:ascii="Arial"/>
          <w:sz w:val="16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(P060009F5)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atrações do museu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Catavento.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As descobertas do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universo.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centro da cidade de São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Paulo.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desenho das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constelações.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(P060041F5) </w:t>
      </w:r>
      <w:r>
        <w:rPr>
          <w:rFonts w:ascii="Arial" w:hAnsi="Arial"/>
          <w:color w:val="231F20"/>
          <w:sz w:val="22"/>
        </w:rPr>
        <w:t>Esse texto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anúncio.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diário.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entrevista.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reportagem.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388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shape style="width:481.9pt;height:89.35pt;mso-position-horizontal-relative:char;mso-position-vertical-relative:line" type="#_x0000_t202" filled="false" stroked="true" strokeweight=".5pt" strokecolor="#231f20">
            <w10:anchorlock/>
            <v:textbox inset="0,0,0,0">
              <w:txbxContent>
                <w:p>
                  <w:pPr>
                    <w:pStyle w:val="BodyText"/>
                    <w:spacing w:line="266" w:lineRule="auto" w:before="62"/>
                    <w:ind w:left="108" w:right="81" w:firstLine="283"/>
                    <w:jc w:val="left"/>
                  </w:pPr>
                  <w:r>
                    <w:rPr>
                      <w:color w:val="231F20"/>
                    </w:rPr>
                    <w:t>“A Dama e o </w:t>
                  </w:r>
                  <w:r>
                    <w:rPr>
                      <w:color w:val="231F20"/>
                      <w:spacing w:val="-3"/>
                    </w:rPr>
                    <w:t>Vagabundo” </w:t>
                  </w:r>
                  <w:r>
                    <w:rPr>
                      <w:color w:val="231F20"/>
                    </w:rPr>
                    <w:t>(1955), “Branca de Neve” (1937) e outros clássicos vão voltar às </w:t>
                  </w:r>
                  <w:r>
                    <w:rPr>
                      <w:color w:val="231F20"/>
                    </w:rPr>
                    <w:t>telas de cinema em São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Paulo.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81" w:firstLine="283"/>
                    <w:jc w:val="left"/>
                  </w:pPr>
                  <w:r>
                    <w:rPr>
                      <w:color w:val="231F20"/>
                    </w:rPr>
                    <w:t>O projeto </w:t>
                  </w:r>
                  <w:r>
                    <w:rPr>
                      <w:rFonts w:ascii="Arial" w:hAnsi="Arial"/>
                      <w:i/>
                      <w:color w:val="231F20"/>
                    </w:rPr>
                    <w:t>Hoje é Dia de Cinema </w:t>
                  </w:r>
                  <w:r>
                    <w:rPr>
                      <w:color w:val="231F20"/>
                    </w:rPr>
                    <w:t>convida crianças a assistirem a sessões gratuitas com as animações, sempre aos domingos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[...].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81" w:firstLine="283"/>
                    <w:jc w:val="left"/>
                  </w:pP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primeira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exibição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acontece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neste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domingo,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às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11h,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com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“A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Dama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Vagabundo”.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Depois,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é </w:t>
                  </w:r>
                  <w:r>
                    <w:rPr>
                      <w:color w:val="231F20"/>
                    </w:rPr>
                    <w:t>a vez de “Peter Pan”, “A Branca de Neve” e “O Corcunda de Notre</w:t>
                  </w:r>
                  <w:r>
                    <w:rPr>
                      <w:color w:val="231F20"/>
                      <w:spacing w:val="-38"/>
                    </w:rPr>
                    <w:t> </w:t>
                  </w:r>
                  <w:r>
                    <w:rPr>
                      <w:color w:val="231F20"/>
                    </w:rPr>
                    <w:t>Dame”.</w:t>
                  </w:r>
                  <w:r>
                    <w:rPr/>
                  </w:r>
                </w:p>
              </w:txbxContent>
            </v:textbox>
          </v:shape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22"/>
        <w:ind w:left="591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114">
        <w:r>
          <w:rPr>
            <w:rFonts w:ascii="Arial" w:hAnsi="Arial"/>
            <w:color w:val="231F20"/>
            <w:sz w:val="16"/>
          </w:rPr>
          <w:t>:</w:t>
        </w:r>
        <w:r>
          <w:rPr>
            <w:rFonts w:ascii="Arial" w:hAnsi="Arial"/>
            <w:color w:val="231F20"/>
            <w:spacing w:val="-11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&lt;http://www1.folha.uol.com.br/folhinha/2013/08/1320974-classicos-antigos-da-disney-sao-exibidos-gratuitamente-em-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488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cinema.shtml&gt;. Acesso em: 6 ago. 2013. Fragmento.</w:t>
      </w:r>
      <w:r>
        <w:rPr>
          <w:rFonts w:ascii="Arial"/>
          <w:color w:val="231F20"/>
          <w:spacing w:val="-20"/>
          <w:sz w:val="16"/>
        </w:rPr>
        <w:t> </w:t>
      </w:r>
      <w:r>
        <w:rPr>
          <w:rFonts w:ascii="Arial"/>
          <w:color w:val="231F20"/>
          <w:sz w:val="16"/>
        </w:rPr>
        <w:t>(P060010F5_SUP)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(P060010F5) </w:t>
      </w:r>
      <w:r>
        <w:rPr>
          <w:rFonts w:ascii="Arial"/>
          <w:color w:val="231F20"/>
          <w:sz w:val="22"/>
        </w:rPr>
        <w:t>Esse texto serve</w:t>
      </w:r>
      <w:r>
        <w:rPr>
          <w:rFonts w:ascii="Arial"/>
          <w:color w:val="231F20"/>
          <w:spacing w:val="10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contar uma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história.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dar uma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informação.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descrever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filme.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fazer um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convite.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(P060042F5) </w:t>
      </w:r>
      <w:r>
        <w:rPr>
          <w:rFonts w:ascii="Arial" w:hAnsi="Arial"/>
          <w:color w:val="231F20"/>
          <w:sz w:val="22"/>
        </w:rPr>
        <w:t>O trecho que apresenta a informação principal desse texto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53" w:val="left" w:leader="none"/>
        </w:tabs>
        <w:spacing w:line="240" w:lineRule="auto" w:before="83" w:after="0"/>
        <w:ind w:left="452" w:right="0" w:hanging="34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vão voltar às telas de cinema em São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Paulo.”.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projeto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i/>
          <w:color w:val="231F20"/>
          <w:sz w:val="22"/>
          <w:szCs w:val="22"/>
        </w:rPr>
        <w:t>Hoje</w:t>
      </w:r>
      <w:r>
        <w:rPr>
          <w:rFonts w:ascii="Arial" w:hAnsi="Arial" w:cs="Arial" w:eastAsia="Arial" w:hint="default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i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i/>
          <w:color w:val="231F20"/>
          <w:sz w:val="22"/>
          <w:szCs w:val="22"/>
        </w:rPr>
        <w:t>Dia</w:t>
      </w:r>
      <w:r>
        <w:rPr>
          <w:rFonts w:ascii="Arial" w:hAnsi="Arial" w:cs="Arial" w:eastAsia="Arial" w:hint="default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i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i/>
          <w:color w:val="231F20"/>
          <w:sz w:val="22"/>
          <w:szCs w:val="22"/>
        </w:rPr>
        <w:t>Cinema</w:t>
      </w:r>
      <w:r>
        <w:rPr>
          <w:rFonts w:ascii="Arial" w:hAnsi="Arial" w:cs="Arial" w:eastAsia="Arial" w:hint="default"/>
          <w:i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convida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crianças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assistirem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sessões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gratuitas...”.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</w:t>
      </w:r>
      <w:r>
        <w:rPr>
          <w:rFonts w:ascii="Arial" w:hAnsi="Arial" w:cs="Arial" w:eastAsia="Arial" w:hint="default"/>
          <w:color w:val="231F20"/>
          <w:spacing w:val="-2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primeira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exibição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acontece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neste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domingo,...”.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vez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‘Peter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Pan’,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‘A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Branca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Neve’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‘O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corcunda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Notre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Dame’”.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even" r:id="rId115"/>
          <w:footerReference w:type="even" r:id="rId116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117"/>
          <w:footerReference w:type="default" r:id="rId118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121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122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7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7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even" r:id="rId119"/>
      <w:footerReference w:type="even" r:id="rId120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661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BL02M06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6616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657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BL03P06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6570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411011pt;margin-top:814.215881pt;width:8.450pt;height:10pt;mso-position-horizontal-relative:page;mso-position-vertical-relative:page;z-index:-6613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661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6608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660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6604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660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4.411011pt;margin-top:814.215881pt;width:6.45pt;height:10pt;mso-position-horizontal-relative:page;mso-position-vertical-relative:page;z-index:-659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659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4.411011pt;margin-top:814.215881pt;width:6.45pt;height:10pt;mso-position-horizontal-relative:page;mso-position-vertical-relative:page;z-index:-6594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659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658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658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483002pt;margin-top:814.215881pt;width:9.75pt;height:10pt;mso-position-horizontal-relative:page;mso-position-vertical-relative:page;z-index:-658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pacing w:val="-12"/>
                    <w:sz w:val="16"/>
                  </w:rPr>
                  <w:t>11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657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BL03P06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6575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62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62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58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58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56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6565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56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bullet"/>
      <w:lvlText w:val="–"/>
      <w:lvlJc w:val="left"/>
      <w:pPr>
        <w:ind w:left="1074" w:hanging="184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2014" w:hanging="1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49" w:hanging="1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83" w:hanging="1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18" w:hanging="1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2" w:hanging="1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87" w:hanging="1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1" w:hanging="1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56" w:hanging="184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–"/>
      <w:lvlJc w:val="left"/>
      <w:pPr>
        <w:ind w:left="1074" w:hanging="168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2014" w:hanging="16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49" w:hanging="1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83" w:hanging="1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18" w:hanging="1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2" w:hanging="1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87" w:hanging="1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1" w:hanging="1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56" w:hanging="168"/>
      </w:pPr>
      <w:rPr>
        <w:rFonts w:hint="default"/>
      </w:rPr>
    </w:lvl>
  </w:abstractNum>
  <w:abstractNum w:abstractNumId="3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–"/>
      <w:lvlJc w:val="left"/>
      <w:pPr>
        <w:ind w:left="1357" w:hanging="184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1360" w:hanging="1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93" w:hanging="1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26" w:hanging="1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9" w:hanging="1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92" w:hanging="1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25" w:hanging="1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9" w:hanging="184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8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08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13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16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19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21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upperLetter"/>
      <w:lvlText w:val="%2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1567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74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81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89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6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0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0" w:hanging="282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10">
    <w:abstractNumId w:val="9"/>
  </w:num>
  <w:num w:numId="9">
    <w:abstractNumId w:val="8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110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72"/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20" Type="http://schemas.openxmlformats.org/officeDocument/2006/relationships/footer" Target="footer2.xml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footer" Target="footer3.xml"/><Relationship Id="rId69" Type="http://schemas.openxmlformats.org/officeDocument/2006/relationships/footer" Target="footer4.xml"/><Relationship Id="rId70" Type="http://schemas.openxmlformats.org/officeDocument/2006/relationships/hyperlink" Target="http://www.azinteligencia.com.br/site/index.php?option=com_content&amp;amp;view=article&amp;amp;id=279%3Aas-bruxinhas&amp;amp;catid=60%3A8o-ano&amp;amp;Itemid=113" TargetMode="External"/><Relationship Id="rId71" Type="http://schemas.openxmlformats.org/officeDocument/2006/relationships/hyperlink" Target="http://www.revistadomeioambiente.org.br/capa/142-campanha-lixo-zero-quanto-mais-informacao-menos-" TargetMode="External"/><Relationship Id="rId72" Type="http://schemas.openxmlformats.org/officeDocument/2006/relationships/image" Target="media/image60.png"/><Relationship Id="rId73" Type="http://schemas.openxmlformats.org/officeDocument/2006/relationships/hyperlink" Target="http://www.rioonibus.com/2013/07/12/rio-onibus-apoia-mais-uma-campanha-de-utilidade-publica/" TargetMode="External"/><Relationship Id="rId74" Type="http://schemas.openxmlformats.org/officeDocument/2006/relationships/image" Target="media/image61.png"/><Relationship Id="rId75" Type="http://schemas.openxmlformats.org/officeDocument/2006/relationships/hyperlink" Target="http://migre.me/gsVhW" TargetMode="External"/><Relationship Id="rId76" Type="http://schemas.openxmlformats.org/officeDocument/2006/relationships/hyperlink" Target="http://bebe.abril.com.br/materia/ingredientes-essenciais-para-papinhas-salgadas?origem=homebebe" TargetMode="External"/><Relationship Id="rId77" Type="http://schemas.openxmlformats.org/officeDocument/2006/relationships/footer" Target="footer5.xml"/><Relationship Id="rId78" Type="http://schemas.openxmlformats.org/officeDocument/2006/relationships/footer" Target="footer6.xml"/><Relationship Id="rId79" Type="http://schemas.openxmlformats.org/officeDocument/2006/relationships/image" Target="media/image62.png"/><Relationship Id="rId80" Type="http://schemas.openxmlformats.org/officeDocument/2006/relationships/image" Target="media/image63.png"/><Relationship Id="rId81" Type="http://schemas.openxmlformats.org/officeDocument/2006/relationships/image" Target="media/image64.png"/><Relationship Id="rId82" Type="http://schemas.openxmlformats.org/officeDocument/2006/relationships/image" Target="media/image65.png"/><Relationship Id="rId83" Type="http://schemas.openxmlformats.org/officeDocument/2006/relationships/image" Target="media/image66.png"/><Relationship Id="rId84" Type="http://schemas.openxmlformats.org/officeDocument/2006/relationships/image" Target="media/image67.png"/><Relationship Id="rId85" Type="http://schemas.openxmlformats.org/officeDocument/2006/relationships/image" Target="media/image68.png"/><Relationship Id="rId86" Type="http://schemas.openxmlformats.org/officeDocument/2006/relationships/image" Target="media/image69.png"/><Relationship Id="rId87" Type="http://schemas.openxmlformats.org/officeDocument/2006/relationships/image" Target="media/image70.png"/><Relationship Id="rId88" Type="http://schemas.openxmlformats.org/officeDocument/2006/relationships/image" Target="media/image71.png"/><Relationship Id="rId89" Type="http://schemas.openxmlformats.org/officeDocument/2006/relationships/image" Target="media/image72.png"/><Relationship Id="rId90" Type="http://schemas.openxmlformats.org/officeDocument/2006/relationships/image" Target="media/image73.png"/><Relationship Id="rId91" Type="http://schemas.openxmlformats.org/officeDocument/2006/relationships/image" Target="media/image74.png"/><Relationship Id="rId92" Type="http://schemas.openxmlformats.org/officeDocument/2006/relationships/image" Target="media/image75.png"/><Relationship Id="rId93" Type="http://schemas.openxmlformats.org/officeDocument/2006/relationships/image" Target="media/image76.png"/><Relationship Id="rId94" Type="http://schemas.openxmlformats.org/officeDocument/2006/relationships/image" Target="media/image77.png"/><Relationship Id="rId95" Type="http://schemas.openxmlformats.org/officeDocument/2006/relationships/image" Target="media/image78.png"/><Relationship Id="rId96" Type="http://schemas.openxmlformats.org/officeDocument/2006/relationships/image" Target="media/image79.png"/><Relationship Id="rId97" Type="http://schemas.openxmlformats.org/officeDocument/2006/relationships/image" Target="media/image80.png"/><Relationship Id="rId98" Type="http://schemas.openxmlformats.org/officeDocument/2006/relationships/image" Target="media/image81.png"/><Relationship Id="rId99" Type="http://schemas.openxmlformats.org/officeDocument/2006/relationships/image" Target="media/image82.png"/><Relationship Id="rId100" Type="http://schemas.openxmlformats.org/officeDocument/2006/relationships/image" Target="media/image83.png"/><Relationship Id="rId101" Type="http://schemas.openxmlformats.org/officeDocument/2006/relationships/footer" Target="footer7.xml"/><Relationship Id="rId102" Type="http://schemas.openxmlformats.org/officeDocument/2006/relationships/footer" Target="footer8.xml"/><Relationship Id="rId103" Type="http://schemas.openxmlformats.org/officeDocument/2006/relationships/header" Target="header3.xml"/><Relationship Id="rId104" Type="http://schemas.openxmlformats.org/officeDocument/2006/relationships/header" Target="header4.xml"/><Relationship Id="rId105" Type="http://schemas.openxmlformats.org/officeDocument/2006/relationships/footer" Target="footer9.xml"/><Relationship Id="rId106" Type="http://schemas.openxmlformats.org/officeDocument/2006/relationships/footer" Target="footer10.xml"/><Relationship Id="rId107" Type="http://schemas.openxmlformats.org/officeDocument/2006/relationships/hyperlink" Target="http://migre.me/fzs3F" TargetMode="External"/><Relationship Id="rId108" Type="http://schemas.openxmlformats.org/officeDocument/2006/relationships/header" Target="header5.xml"/><Relationship Id="rId109" Type="http://schemas.openxmlformats.org/officeDocument/2006/relationships/header" Target="header6.xml"/><Relationship Id="rId110" Type="http://schemas.openxmlformats.org/officeDocument/2006/relationships/hyperlink" Target="http://www.otempo.com.br/otempinho/roteiro/" TargetMode="External"/><Relationship Id="rId111" Type="http://schemas.openxmlformats.org/officeDocument/2006/relationships/image" Target="media/image84.png"/><Relationship Id="rId112" Type="http://schemas.openxmlformats.org/officeDocument/2006/relationships/hyperlink" Target="http://migre.me/guDxT" TargetMode="External"/><Relationship Id="rId113" Type="http://schemas.openxmlformats.org/officeDocument/2006/relationships/hyperlink" Target="http://www1.folha.uol.com.br/folhinha/2013/08/1327624-criancas-criam-tornados-e-levantam-peso-de-100-quilos-no-" TargetMode="External"/><Relationship Id="rId114" Type="http://schemas.openxmlformats.org/officeDocument/2006/relationships/hyperlink" Target="http://www1.folha.uol.com.br/folhinha/2013/08/1320974-classicos-antigos-da-disney-sao-exibidos-gratuitamente-em-" TargetMode="External"/><Relationship Id="rId115" Type="http://schemas.openxmlformats.org/officeDocument/2006/relationships/header" Target="header7.xml"/><Relationship Id="rId116" Type="http://schemas.openxmlformats.org/officeDocument/2006/relationships/footer" Target="footer11.xml"/><Relationship Id="rId117" Type="http://schemas.openxmlformats.org/officeDocument/2006/relationships/header" Target="header8.xml"/><Relationship Id="rId118" Type="http://schemas.openxmlformats.org/officeDocument/2006/relationships/footer" Target="footer12.xml"/><Relationship Id="rId119" Type="http://schemas.openxmlformats.org/officeDocument/2006/relationships/header" Target="header9.xml"/><Relationship Id="rId120" Type="http://schemas.openxmlformats.org/officeDocument/2006/relationships/footer" Target="footer13.xml"/><Relationship Id="rId121" Type="http://schemas.openxmlformats.org/officeDocument/2006/relationships/image" Target="media/image85.png"/><Relationship Id="rId122" Type="http://schemas.openxmlformats.org/officeDocument/2006/relationships/image" Target="media/image86.png"/><Relationship Id="rId123" Type="http://schemas.openxmlformats.org/officeDocument/2006/relationships/image" Target="media/image87.png"/><Relationship Id="rId12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C0602.indb</dc:title>
  <dcterms:created xsi:type="dcterms:W3CDTF">2016-02-07T04:21:08Z</dcterms:created>
  <dcterms:modified xsi:type="dcterms:W3CDTF">2016-02-07T04:21:08Z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