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e1db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f4058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F4058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F4058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F4058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f4058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F4058"/>
          <w:sz w:val="40"/>
        </w:rPr>
        <w:t>LÍNGUA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PORTUGUESA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E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F4058"/>
          <w:sz w:val="36"/>
        </w:rPr>
        <w:t>6º ano</w:t>
      </w:r>
      <w:r>
        <w:rPr>
          <w:rFonts w:ascii="Arial" w:hAnsi="Arial"/>
          <w:b/>
          <w:color w:val="EF4058"/>
          <w:spacing w:val="16"/>
          <w:sz w:val="36"/>
        </w:rPr>
        <w:t> </w:t>
      </w:r>
      <w:r>
        <w:rPr>
          <w:rFonts w:ascii="Arial" w:hAnsi="Arial"/>
          <w:b/>
          <w:color w:val="EF4058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F4058"/>
          <w:sz w:val="36"/>
        </w:rPr>
        <w:t>Ensino</w:t>
      </w:r>
      <w:r>
        <w:rPr>
          <w:rFonts w:ascii="Arial"/>
          <w:b/>
          <w:color w:val="EF4058"/>
          <w:spacing w:val="2"/>
          <w:sz w:val="36"/>
        </w:rPr>
        <w:t> </w:t>
      </w:r>
      <w:r>
        <w:rPr>
          <w:rFonts w:ascii="Arial"/>
          <w:b/>
          <w:color w:val="EF4058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F4058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F4058"/>
          <w:sz w:val="64"/>
        </w:rPr>
        <w:t>C0603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f4058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F4058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F4058"/>
          <w:w w:val="105"/>
        </w:rPr>
        <w:t>Data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de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Nascimento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48400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e1db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LM6EF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43.85pt;mso-position-horizontal-relative:page;mso-position-vertical-relative:paragraph;z-index:1456;mso-wrap-distance-left:0;mso-wrap-distance-right:0" coordorigin="1124,313" coordsize="9658,48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857" coordorigin="1134,323" coordsize="2,4857">
              <v:shape style="position:absolute;left:1134;top:323;width:2;height:4857" coordorigin="1134,323" coordsize="0,4857" path="m1134,51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857" coordorigin="1701,323" coordsize="2,4857">
              <v:shape style="position:absolute;left:1701;top:323;width:2;height:4857" coordorigin="1701,323" coordsize="0,4857" path="m1701,5180l1701,323e" filled="false" stroked="true" strokeweight=".5pt" strokecolor="#231f20">
                <v:path arrowok="t"/>
              </v:shape>
            </v:group>
            <v:group style="position:absolute;left:10772;top:323;width:2;height:4857" coordorigin="10772,323" coordsize="2,4857">
              <v:shape style="position:absolute;left:10772;top:323;width:2;height:4857" coordorigin="10772,323" coordsize="0,4857" path="m10772,5180l10772,323e" filled="false" stroked="true" strokeweight=".5pt" strokecolor="#231f20">
                <v:path arrowok="t"/>
              </v:shape>
            </v:group>
            <v:group style="position:absolute;left:1129;top:5185;width:572;height:2" coordorigin="1129,5185" coordsize="572,2">
              <v:shape style="position:absolute;left:1129;top:5185;width:572;height:2" coordorigin="1129,5185" coordsize="572,0" path="m1129,5185l1701,5185e" filled="false" stroked="true" strokeweight=".5pt" strokecolor="#231f20">
                <v:path arrowok="t"/>
              </v:shape>
            </v:group>
            <v:group style="position:absolute;left:1701;top:5185;width:9076;height:2" coordorigin="1701,5185" coordsize="9076,2">
              <v:shape style="position:absolute;left:1701;top:5185;width:9076;height:2" coordorigin="1701,5185" coordsize="9076,0" path="m1701,5185l10777,518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8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17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22"/>
                        </w:rPr>
                        <w:t>Tiranossauro Rex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tem a mordida mais forte de toda a história, dizem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cientistas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436" w:right="143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 força da boca do dinossauro chegava a quase seis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toneladas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dessa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nós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aliviados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vivido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 dos dinossauros. Afinal, não gostaríamos de ter nenhum ancestral abocanhado</w:t>
                      </w:r>
                      <w:r>
                        <w:rPr>
                          <w:rFonts w:ascii="Arial" w:hAnsi="Arial"/>
                          <w:color w:val="231F20"/>
                          <w:spacing w:val="-4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Tiranossauro Rex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 Pesquisadores britânicos descobriram que a mordida do bicho adulto é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mais forte de todos 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 usaram programas de computador para reconstituir os músculos da mandíbula do animal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carnívoro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tocava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terror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Pré-História.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concluíram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predador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mordida equivalente a 75 mil Newtons, ou seja, quase seis toneladas de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peso!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ideia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presa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sentia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T-rex,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esmagado por dois elefantes, com a diferença de que no meio desse esmagamento, havia dentes pontudos 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afiadíssimos!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Hoje, o animal que tem a mordida mais potente é o aligátor do Mississippi – ela chega  a ter 965 quilos de potência. Isso equivale ao peso de um carro, mas não chega nem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poder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tiranossauro.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pesquisa foi publicada na revista científica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Biology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Letters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400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19">
        <w:r>
          <w:rPr>
            <w:rFonts w:ascii="Arial" w:hAnsi="Arial"/>
            <w:color w:val="231F20"/>
            <w:sz w:val="16"/>
          </w:rPr>
          <w:t>em: &lt;http://migre.me/fzs3F&gt;.</w:t>
        </w:r>
      </w:hyperlink>
      <w:r>
        <w:rPr>
          <w:rFonts w:ascii="Arial" w:hAnsi="Arial"/>
          <w:color w:val="231F20"/>
          <w:sz w:val="16"/>
        </w:rPr>
        <w:t> Acesso em: 22 jul.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(P050580E4_SUP)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66" w:lineRule="auto" w:before="135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(P050616E4)</w:t>
      </w:r>
      <w:r>
        <w:rPr>
          <w:rFonts w:ascii="Arial" w:hAnsi="Arial" w:cs="Arial" w:eastAsia="Arial" w:hint="default"/>
          <w:color w:val="231F20"/>
          <w:spacing w:val="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mordida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bicho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adulto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forte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tempos!”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ponto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exclamação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alerta.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raiva.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(P050578E4)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animal carnívoro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tocava o terror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na Pré-História.” (ℓ. 6), a expressão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animar.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colocar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espantar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vencer.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(P050615E4) </w:t>
      </w:r>
      <w:r>
        <w:rPr>
          <w:rFonts w:ascii="Arial"/>
          <w:color w:val="231F20"/>
          <w:sz w:val="22"/>
        </w:rPr>
        <w:t>Nesse texto, qual trecho marca a ideia de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tempo?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dessa descoberta,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“Afinal, não gostaríamos de ter nenhum ancestral...”.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concluíram que o predador tem uma mordida equivalente...”.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“Para você ter uma ideia de como uma presa se sentia...”.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01.85pt;mso-position-horizontal-relative:char;mso-position-vertical-relative:line" coordorigin="0,0" coordsize="9658,403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017" coordorigin="10,10" coordsize="2,4017">
              <v:shape style="position:absolute;left:10;top:10;width:2;height:4017" coordorigin="10,10" coordsize="0,4017" path="m10,402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4017" coordorigin="577,10" coordsize="2,4017">
              <v:shape style="position:absolute;left:577;top:10;width:2;height:4017" coordorigin="577,10" coordsize="0,4017" path="m577,4027l577,10e" filled="false" stroked="true" strokeweight=".5pt" strokecolor="#231f20">
                <v:path arrowok="t"/>
              </v:shape>
            </v:group>
            <v:group style="position:absolute;left:9648;top:10;width:2;height:4017" coordorigin="9648,10" coordsize="2,4017">
              <v:shape style="position:absolute;left:9648;top:10;width:2;height:4017" coordorigin="9648,10" coordsize="0,4017" path="m9648,4027l9648,10e" filled="false" stroked="true" strokeweight=".5pt" strokecolor="#231f20">
                <v:path arrowok="t"/>
              </v:shape>
            </v:group>
            <v:group style="position:absolute;left:5;top:4032;width:572;height:2" coordorigin="5,4032" coordsize="572,2">
              <v:shape style="position:absolute;left:5;top:4032;width:572;height:2" coordorigin="5,4032" coordsize="572,0" path="m5,4032l577,4032e" filled="false" stroked="true" strokeweight=".5pt" strokecolor="#231f20">
                <v:path arrowok="t"/>
              </v:shape>
            </v:group>
            <v:group style="position:absolute;left:577;top:4032;width:9076;height:2" coordorigin="577,4032" coordsize="9076,2">
              <v:shape style="position:absolute;left:577;top:4032;width:9076;height:2" coordorigin="577,4032" coordsize="9076,0" path="m577,4032l9653,403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40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465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Musical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” em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BH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293" w:right="111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Teatro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Movimento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espetáculo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inspirado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livro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mesmo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Thalita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Rebouças.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w w:val="9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musical “Tudo por um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” será apresentado em BH, nos dias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11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12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2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maio,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113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no Sesc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Palladium.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espetáculo,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inspirado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livro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homônimo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Thalita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Rebouças,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mostra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quem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já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adolescente,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sua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artista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preferido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perto.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peça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história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amigas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Gabi,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Ritinha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Manu,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moradoras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cidade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Resende,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Janeiro,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embarcam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aventura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capital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estado,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pertinho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show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ídolos,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boyband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Slavabody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03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livro de Thalita Rebouças, que já vendeu mais de 1,3 milhão de exemplares, foi adaptado por ela mesmo e pelo autor Gustavo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Reiz.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03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Teatro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Movimento tem o objetivo de descentralizar os grandes espetáculos do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Janeiro e São Paulo.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2"/>
        <w:ind w:left="140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1">
        <w:r>
          <w:rPr>
            <w:rFonts w:ascii="Arial" w:hAnsi="Arial"/>
            <w:color w:val="231F20"/>
            <w:sz w:val="16"/>
          </w:rPr>
          <w:t>em: &lt;http://www.otempo.com.br/otempinho/roteiro/&gt;.</w:t>
        </w:r>
      </w:hyperlink>
      <w:r>
        <w:rPr>
          <w:rFonts w:ascii="Arial" w:hAnsi="Arial"/>
          <w:color w:val="231F20"/>
          <w:sz w:val="16"/>
        </w:rPr>
        <w:t> Acesso em: 30 </w:t>
      </w:r>
      <w:r>
        <w:rPr>
          <w:rFonts w:ascii="Arial" w:hAnsi="Arial"/>
          <w:color w:val="231F20"/>
          <w:spacing w:val="-3"/>
          <w:sz w:val="16"/>
        </w:rPr>
        <w:t>abr. </w:t>
      </w:r>
      <w:r>
        <w:rPr>
          <w:rFonts w:ascii="Arial" w:hAnsi="Arial"/>
          <w:color w:val="231F20"/>
          <w:sz w:val="16"/>
        </w:rPr>
        <w:t>2013. Fragmento.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(P060017F5_SUP)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(P060017F5)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leitor.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evento.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(P060018F5)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para ver de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pertinho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show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seus ídolos,...” (ℓ. 8), o diminutivo na palavra em destaque foi utilizado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apontar o número de vezes que as meninas vão aos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shows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debochar das fãs que seguem seus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ídolos.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proximidade das meninas com os ídolos no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o carinho das fãs com o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ídolo.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76.958pt;margin-top:8.786932pt;width:442.181899pt;height:129.12pt;mso-position-horizontal-relative:page;mso-position-vertical-relative:paragraph;z-index:1576;mso-wrap-distance-left:0;mso-wrap-distance-right:0" type="#_x0000_t75" stroked="false">
            <v:imagedata r:id="rId22" o:title=""/>
            <w10:wrap type="topAndBottom"/>
          </v:shape>
        </w:pict>
      </w:r>
    </w:p>
    <w:p>
      <w:pPr>
        <w:spacing w:before="0"/>
        <w:ind w:left="274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DAVIS, Jim.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Garﬁeld – um gato em apuros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Porto Alegre: L&amp;PM, 2012. p. 25.</w:t>
      </w:r>
      <w:r>
        <w:rPr>
          <w:rFonts w:ascii="Arial" w:hAnsi="Arial" w:cs="Arial" w:eastAsia="Arial" w:hint="default"/>
          <w:color w:val="231F20"/>
          <w:spacing w:val="-2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(P060023F5_SUP)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(P060023F5) </w:t>
      </w:r>
      <w:r>
        <w:rPr>
          <w:rFonts w:ascii="Arial"/>
          <w:color w:val="231F20"/>
          <w:sz w:val="22"/>
        </w:rPr>
        <w:t>De acordo com esse texto, o gato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quer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dormir.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sozinho.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embora.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0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89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3723" w:right="3723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Golfinho salva-vidas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337"/>
                    <w:jc w:val="both"/>
                  </w:pPr>
                  <w:r>
                    <w:rPr>
                      <w:color w:val="231F20"/>
                    </w:rPr>
                    <w:t>Parece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estranho,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real.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Itália,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garoto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14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anos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foi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salvo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golfinho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quando </w:t>
                  </w:r>
                  <w:r>
                    <w:rPr>
                      <w:color w:val="231F20"/>
                    </w:rPr>
                    <w:t>caiu de um barco no sul do país. Com a ajuda de seu focinho, Filipo, como o dócil animal foi batizado, levou o menino, que não sabia nadar, até a embarcação de onde caiu. Então, o pai do garoto pôde retirá-lo da água são e salvo. Realmente, o mundo animal é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surpreendente!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307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3">
        <w:r>
          <w:rPr>
            <w:rFonts w:ascii="Arial" w:hAnsi="Arial"/>
            <w:color w:val="231F20"/>
            <w:sz w:val="16"/>
          </w:rPr>
          <w:t>em: &lt;http://migre.me/guDxT&gt;.</w:t>
        </w:r>
      </w:hyperlink>
      <w:r>
        <w:rPr>
          <w:rFonts w:ascii="Arial" w:hAnsi="Arial"/>
          <w:color w:val="231F20"/>
          <w:sz w:val="16"/>
        </w:rPr>
        <w:t> Acesso em: 1 </w:t>
      </w:r>
      <w:r>
        <w:rPr>
          <w:rFonts w:ascii="Arial" w:hAnsi="Arial"/>
          <w:color w:val="231F20"/>
          <w:spacing w:val="-3"/>
          <w:sz w:val="16"/>
        </w:rPr>
        <w:t>nov. </w:t>
      </w:r>
      <w:r>
        <w:rPr>
          <w:rFonts w:ascii="Arial" w:hAnsi="Arial"/>
          <w:color w:val="231F20"/>
          <w:sz w:val="16"/>
        </w:rPr>
        <w:t>2013. Fragmento.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(P060024F5_SUP)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40" w:lineRule="auto" w:before="0" w:after="0"/>
        <w:ind w:left="536" w:right="0" w:hanging="42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(P060024F5)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pacing w:val="-4"/>
          <w:sz w:val="22"/>
        </w:rPr>
        <w:t>Qual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trecho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desse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texto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apresenta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opinião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sobre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fato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golfinho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ter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salvado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garoto?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“Parece estranho, mas é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real.”.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 garoto de 14 anos foi salvo por um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golfinho...”.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o menino que não sabia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nadar,...”.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“Então, o pai do garoto pôde retirá-lo da água são 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salvo.”.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69975pt;width:482.9pt;height:229.85pt;mso-position-horizontal-relative:page;mso-position-vertical-relative:paragraph;z-index:1696;mso-wrap-distance-left:0;mso-wrap-distance-right:0" coordorigin="1124,173" coordsize="9658,459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4577" coordorigin="1134,183" coordsize="2,4577">
              <v:shape style="position:absolute;left:1134;top:183;width:2;height:4577" coordorigin="1134,183" coordsize="0,4577" path="m1134,476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4577" coordorigin="1701,183" coordsize="2,4577">
              <v:shape style="position:absolute;left:1701;top:183;width:2;height:4577" coordorigin="1701,183" coordsize="0,4577" path="m1701,4760l1701,183e" filled="false" stroked="true" strokeweight=".5pt" strokecolor="#231f20">
                <v:path arrowok="t"/>
              </v:shape>
            </v:group>
            <v:group style="position:absolute;left:10772;top:183;width:2;height:4577" coordorigin="10772,183" coordsize="2,4577">
              <v:shape style="position:absolute;left:10772;top:183;width:2;height:4577" coordorigin="10772,183" coordsize="0,4577" path="m10772,4760l10772,183e" filled="false" stroked="true" strokeweight=".5pt" strokecolor="#231f20">
                <v:path arrowok="t"/>
              </v:shape>
            </v:group>
            <v:group style="position:absolute;left:1129;top:4765;width:572;height:2" coordorigin="1129,4765" coordsize="572,2">
              <v:shape style="position:absolute;left:1129;top:4765;width:572;height:2" coordorigin="1129,4765" coordsize="572,0" path="m1129,4765l1701,4765e" filled="false" stroked="true" strokeweight=".5pt" strokecolor="#231f20">
                <v:path arrowok="t"/>
              </v:shape>
            </v:group>
            <v:group style="position:absolute;left:1701;top:4765;width:9076;height:2" coordorigin="1701,4765" coordsize="9076,2">
              <v:shape style="position:absolute;left:1701;top:4765;width:9076;height:2" coordorigin="1701,4765" coordsize="9076,0" path="m1701,4765l10777,4765e" filled="false" stroked="true" strokeweight=".5pt" strokecolor="#231f20">
                <v:path arrowok="t"/>
              </v:shape>
              <v:shape style="position:absolute;left:1356;top:195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45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82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Crianças criam tornados e levantam peso de cem quilos no museu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Catavento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brincar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ciência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museu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interativo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Catavento,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antigo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Palácio das Indústrias, no centro da cidade de São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Paulo.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engenhocas das quatro seções do espaço servem para arrepiar os cabelos, entrar em imensas bolhas de sabão – redondas, quadradas e triangulares –, ou ouvir o canto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pássaros brasileiros e o som de vários outros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animais.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última novidade é a instalação “Relevo Revelado pelas Cores”, que funciona com um sensor em 3D, uma caixa de areia e um computador que representa a altura dos terrenos com as cores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arco-íris.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 a areia se movimenta, forma vários tipos de relevo. Ao colocar a mão na altura onde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nuvens,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exemplo,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chuva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virtual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lagos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bacias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hidrográficas.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 ouvir o som da rotação das estrelas? É só ir ao espaço Universo e apertar um botão.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sentar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pufe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astronomia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observar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teto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desenho de constelações nesse céu de mentirinha.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60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24">
        <w:r>
          <w:rPr>
            <w:rFonts w:ascii="Arial" w:hAnsi="Arial"/>
            <w:color w:val="231F20"/>
            <w:sz w:val="16"/>
          </w:rPr>
          <w:t>&lt;http://www1.folha.uol.com.br/folhinha/2013/08/1327624-criancas-criam-tornados-e-levantam-peso-de-100-quilos-no-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08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museu-catavento.shtml&gt;. Acesso em: 23 ago.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(P060009F5_SUP)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(P060009F5)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atrações do museu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Catavento.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descobertas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universo.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centro da cidade de São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Paulo.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desenho das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constelações.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(P060041F5)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reportagem.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89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pStyle w:val="BodyText"/>
                    <w:spacing w:line="266" w:lineRule="auto" w:before="62"/>
                    <w:ind w:left="108" w:right="34" w:firstLine="283"/>
                    <w:jc w:val="left"/>
                  </w:pPr>
                  <w:r>
                    <w:rPr>
                      <w:color w:val="231F20"/>
                    </w:rPr>
                    <w:t>“A Dama e o Vagabundo” (1955), “Branca de Neve” (1937) e outros clássicos vão voltar às telas de cinema em São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Paulo.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34" w:firstLine="283"/>
                    <w:jc w:val="left"/>
                  </w:pPr>
                  <w:r>
                    <w:rPr>
                      <w:color w:val="231F20"/>
                    </w:rPr>
                    <w:t>O projeto </w:t>
                  </w:r>
                  <w:r>
                    <w:rPr>
                      <w:rFonts w:ascii="Arial" w:hAnsi="Arial"/>
                      <w:i/>
                      <w:color w:val="231F20"/>
                    </w:rPr>
                    <w:t>Hoje é Dia de Cinema </w:t>
                  </w:r>
                  <w:r>
                    <w:rPr>
                      <w:color w:val="231F20"/>
                    </w:rPr>
                    <w:t>convida crianças a assistirem a sessões gratuitas com as animações, sempre aos domingos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[...].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34" w:firstLine="283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primeira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exibição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acontece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neste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domingo,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às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11h,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“A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Dama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Vagabundo”.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Depois,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é </w:t>
                  </w:r>
                  <w:r>
                    <w:rPr>
                      <w:color w:val="231F20"/>
                    </w:rPr>
                    <w:t>a vez de “Peter Pan”, “A Branca de Neve” e “O Corcunda de Notre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Dame”.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59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25">
        <w:r>
          <w:rPr>
            <w:rFonts w:ascii="Arial" w:hAnsi="Arial"/>
            <w:color w:val="231F20"/>
            <w:sz w:val="16"/>
          </w:rPr>
          <w:t>&lt;http://www1.folha.uol.com.br/folhinha/2013/08/1320974-classicos-antigos-da-disney-sao-exibidos-gratuitamente-em-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88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cinema.shtml&gt;. Acesso em: 6 ago.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(P060010F5_SUP)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(P060010F5)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descrever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filme.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(P060042F5) </w:t>
      </w:r>
      <w:r>
        <w:rPr>
          <w:rFonts w:ascii="Arial" w:hAnsi="Arial"/>
          <w:color w:val="231F20"/>
          <w:sz w:val="22"/>
        </w:rPr>
        <w:t>O trecho que apresenta a informação principal desse texto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53" w:val="left" w:leader="none"/>
        </w:tabs>
        <w:spacing w:line="240" w:lineRule="auto" w:before="83" w:after="0"/>
        <w:ind w:left="452" w:right="0" w:hanging="34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vão voltar às telas de cinema em São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Paulo.”.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projeto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Hoje é Dia de Cinema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convida crianças a assistirem a sessões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gratuitas...”.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primeira exibição acontece neste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domingo,...”.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é a vez de ‘Peter Pan’, ‘A Branca de Neve’ e ‘O corcunda de Notre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Dame’”.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56" w:lineRule="auto" w:before="72" w:after="0"/>
        <w:ind w:left="110" w:right="10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7.888pt;margin-top:36.417881pt;width:193.5pt;height:202pt;mso-position-horizontal-relative:page;mso-position-vertical-relative:paragraph;z-index:1840;mso-wrap-distance-left:0;mso-wrap-distance-right:0" coordorigin="1958,728" coordsize="3870,4040">
            <v:shape style="position:absolute;left:2312;top:1449;width:3116;height:2480" type="#_x0000_t75" stroked="false">
              <v:imagedata r:id="rId28" o:title=""/>
            </v:shape>
            <v:shape style="position:absolute;left:1968;top:738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30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94" w:right="1250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269,90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88pt;margin-top:36.417881pt;width:193.5pt;height:202pt;mso-position-horizontal-relative:page;mso-position-vertical-relative:paragraph;z-index:1888;mso-wrap-distance-left:0;mso-wrap-distance-right:0" coordorigin="6078,728" coordsize="3870,4040">
            <v:shape style="position:absolute;left:6432;top:1449;width:3116;height:2480" type="#_x0000_t75" stroked="false">
              <v:imagedata r:id="rId29" o:title=""/>
            </v:shape>
            <v:shape style="position:absolute;left:6088;top:738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26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15" w:right="1328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165,90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color w:val="231F20"/>
          <w:sz w:val="16"/>
        </w:rPr>
        <w:t>(M041502E4)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preços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acampamento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Rafael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encontrou </w:t>
      </w:r>
      <w:r>
        <w:rPr>
          <w:rFonts w:ascii="Arial" w:hAnsi="Arial"/>
          <w:color w:val="231F20"/>
          <w:sz w:val="22"/>
        </w:rPr>
        <w:t>em duas lojas de produtos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esportivos.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309" w:lineRule="auto" w:before="72"/>
        <w:ind w:right="5127"/>
        <w:jc w:val="left"/>
      </w:pPr>
      <w:r>
        <w:rPr>
          <w:color w:val="231F20"/>
        </w:rPr>
        <w:t>Qual é a diferença entre os preços dessas barracas? A) R$</w:t>
      </w:r>
      <w:r>
        <w:rPr>
          <w:color w:val="231F20"/>
          <w:spacing w:val="-1"/>
        </w:rPr>
        <w:t> </w:t>
      </w:r>
      <w:r>
        <w:rPr>
          <w:color w:val="231F20"/>
        </w:rPr>
        <w:t>104,00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165,90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269,90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435,80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56" w:lineRule="auto" w:before="0" w:after="0"/>
        <w:ind w:left="110" w:right="20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(M041322E4) </w:t>
      </w:r>
      <w:r>
        <w:rPr>
          <w:rFonts w:ascii="Arial" w:hAnsi="Arial"/>
          <w:color w:val="231F20"/>
          <w:sz w:val="22"/>
        </w:rPr>
        <w:t>Diego ganhou um prêmio de dois mil quatrocentos e vinte e dois reais. </w:t>
      </w:r>
      <w:r>
        <w:rPr>
          <w:rFonts w:ascii="Arial" w:hAnsi="Arial"/>
          <w:color w:val="231F20"/>
          <w:sz w:val="22"/>
        </w:rPr>
        <w:t>Quantos reais Diego ganhou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prêmio?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 2</w:t>
      </w:r>
      <w:r>
        <w:rPr>
          <w:color w:val="231F20"/>
          <w:spacing w:val="-1"/>
        </w:rPr>
        <w:t> </w:t>
      </w:r>
      <w:r>
        <w:rPr>
          <w:color w:val="231F20"/>
        </w:rPr>
        <w:t>022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B) 2</w:t>
      </w:r>
      <w:r>
        <w:rPr>
          <w:color w:val="231F20"/>
          <w:spacing w:val="-1"/>
        </w:rPr>
        <w:t> </w:t>
      </w:r>
      <w:r>
        <w:rPr>
          <w:color w:val="231F20"/>
        </w:rPr>
        <w:t>242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C) 2</w:t>
      </w:r>
      <w:r>
        <w:rPr>
          <w:color w:val="231F20"/>
          <w:spacing w:val="-1"/>
        </w:rPr>
        <w:t> </w:t>
      </w:r>
      <w:r>
        <w:rPr>
          <w:color w:val="231F20"/>
        </w:rPr>
        <w:t>400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D) 2</w:t>
      </w:r>
      <w:r>
        <w:rPr>
          <w:color w:val="231F20"/>
          <w:spacing w:val="-1"/>
        </w:rPr>
        <w:t> </w:t>
      </w:r>
      <w:r>
        <w:rPr>
          <w:color w:val="231F20"/>
        </w:rPr>
        <w:t>422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40" w:lineRule="auto" w:before="0" w:after="0"/>
        <w:ind w:left="480" w:right="0" w:hanging="37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(M031965E4)</w:t>
      </w:r>
      <w:r>
        <w:rPr>
          <w:rFonts w:ascii="Arial"/>
          <w:color w:val="231F20"/>
          <w:spacing w:val="6"/>
          <w:sz w:val="16"/>
        </w:rPr>
        <w:t> </w:t>
      </w:r>
      <w:r>
        <w:rPr>
          <w:rFonts w:ascii="Arial"/>
          <w:color w:val="231F20"/>
          <w:sz w:val="22"/>
        </w:rPr>
        <w:t>Observe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abaixo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as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4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saias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e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3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blusas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Sabrina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deseja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combinar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maneiras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diferentes.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34.310455pt;margin-top:11.26896pt;width:57.85pt;height:64.6pt;mso-position-horizontal-relative:page;mso-position-vertical-relative:paragraph;z-index:1912;mso-wrap-distance-left:0;mso-wrap-distance-right:0" coordorigin="2686,225" coordsize="1157,1292">
            <v:group style="position:absolute;left:2686;top:225;width:1157;height:1292" coordorigin="2686,225" coordsize="1157,1292">
              <v:shape style="position:absolute;left:2686;top:225;width:1157;height:1292" coordorigin="2686,225" coordsize="1157,1292" path="m3655,1461l3496,1461,3514,1462,3532,1465,3551,1468,3569,1471,3588,1473,3606,1476,3623,1479,3663,1491,3704,1506,3744,1517,3782,1515,3807,1499,3813,1490,3771,1490,3718,1480,3670,1465,3655,146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16,1468l3054,1468,3106,1469,3149,1478,3188,1490,3227,1500,3265,1504,3304,1504,3341,1500,3375,1493,3401,1485,3421,1477,3283,1477,3216,1468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33,251l3006,318,2980,386,2954,454,2929,525,2906,596,2883,668,2862,743,2842,820,2825,896,2795,1055,2778,1134,2757,1210,2730,1281,2714,1313,2697,1349,2686,1385,2687,1421,2716,1462,2770,1486,2839,1497,2914,1497,2953,1491,2989,1483,3023,1474,3054,1468,3216,1468,3216,1467,2889,1467,2810,1465,2744,1448,2712,1407,2715,1378,2726,1348,2742,1317,2756,1288,2781,1219,2803,1143,2821,1065,2838,986,2853,910,2871,823,2892,742,2913,666,2936,596,2959,529,2982,466,3004,406,3099,406,3072,400,3011,377,3021,353,3030,328,3040,303,3051,280,3221,280,3159,273,3127,266,3095,258,3064,252,3033,25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629,410l3602,410,3620,466,3636,525,3652,585,3666,647,3679,712,3687,778,3694,846,3699,917,3707,982,3720,1044,3737,1104,3756,1162,3780,1227,3802,1298,3814,1370,3807,1436,3771,1490,3813,1490,3825,1471,3838,1435,3843,1396,3836,1320,3816,1247,3791,1177,3767,1108,3749,1036,3735,960,3727,877,3724,834,3720,791,3707,698,3690,610,3668,526,3643,446,3629,410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485,1433l3461,1436,3404,1451,3345,1468,3283,1477,3421,1477,3426,1475,3452,1466,3479,1461,3655,1461,3624,1451,3573,1446,3571,1436,3528,1436,3506,1435,3485,1433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40,1043l3028,1047,3023,1059,3022,1076,3022,1090,3014,1169,3004,1247,2991,1323,2975,1396,2957,1464,2889,1467,3216,1467,3218,1457,2982,1457,2998,1390,3013,1319,3027,1247,3037,1170,3044,1090,3047,1066,3046,1053,3040,1043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93,1441l3034,1442,2982,1457,3198,1457,3150,1448,3093,144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67,726l3254,729,3251,740,3252,753,3252,762,3249,797,3248,832,3247,869,3245,906,3240,984,3234,1066,3228,1143,3221,1223,3214,1302,3204,1396,3198,1457,3218,1457,3225,1394,3233,1319,3241,1243,3248,1165,3255,1087,3261,1008,3266,929,3271,849,3274,770,3275,759,3275,747,3274,736,3267,726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483,784l3473,789,3470,800,3471,811,3472,820,3474,892,3481,968,3491,1044,3512,1197,3524,1279,3538,1358,3551,1436,3528,1436,3571,1436,3560,1372,3549,1296,3538,1219,3527,1142,3517,1063,3509,983,3501,902,3494,820,3494,811,3495,800,3492,790,3483,784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99,406l3004,406,3068,428,3141,444,3219,453,3300,456,3382,452,3461,443,3535,429,3540,427,3297,427,3218,425,3142,416,3099,406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567,262l3540,262,3553,292,3567,322,3580,352,3526,402,3454,416,3376,424,3297,427,3540,427,3602,410,3629,410,3615,370,3584,298,3567,262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21,280l3051,280,3115,292,3184,304,3255,312,3328,312,3384,307,3438,296,3483,283,3244,283,3221,280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551,225l3548,226,3486,253,3412,272,3329,282,3244,283,3483,283,3488,281,3530,262,3567,262,3551,230,3551,227,3551,225xe" filled="true" fillcolor="#231f20" stroked="false">
                <v:path arrowok="t"/>
                <v:fill type="solid"/>
              </v:shape>
            </v:group>
            <v:group style="position:absolute;left:3011;top:262;width:580;height:166" coordorigin="3011,262" coordsize="580,166">
              <v:shape style="position:absolute;left:3011;top:262;width:580;height:166" coordorigin="3011,262" coordsize="580,166" path="m3051,280l3040,303,3030,328,3021,353,3011,377,3072,400,3142,416,3218,425,3297,427,3376,424,3454,416,3526,402,3591,384,3580,352,3567,322,3563,312,3328,312,3255,312,3184,304,3115,292,3051,280xe" filled="true" fillcolor="#ffffff" stroked="false">
                <v:path arrowok="t"/>
                <v:fill type="solid"/>
              </v:shape>
              <v:shape style="position:absolute;left:3011;top:262;width:580;height:166" coordorigin="3011,262" coordsize="580,166" path="m3540,262l3530,262,3488,281,3438,296,3384,307,3328,312,3563,312,3553,292,3540,262xe" filled="true" fillcolor="#ffffff" stroked="false">
                <v:path arrowok="t"/>
                <v:fill type="solid"/>
              </v:shape>
            </v:group>
            <v:group style="position:absolute;left:2712;top:406;width:1102;height:1084" coordorigin="2712,406" coordsize="1102,1084">
              <v:shape style="position:absolute;left:2712;top:406;width:1102;height:1084" coordorigin="2712,406" coordsize="1102,1084" path="m3688,784l3483,784,3492,790,3495,800,3494,811,3494,820,3501,902,3509,984,3517,1063,3527,1143,3538,1219,3549,1296,3560,1372,3573,1446,3624,1451,3671,1465,3718,1480,3771,1490,3807,1436,3814,1370,3802,1298,3780,1227,3756,1162,3737,1104,3720,1044,3707,982,3699,917,3694,846,3688,784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680,726l3267,726,3274,736,3275,747,3275,759,3274,770,3271,849,3266,929,3261,1008,3255,1087,3248,1165,3241,1243,3233,1320,3224,1396,3216,1468,3283,1477,3345,1468,3404,1451,3461,1436,3485,1433,3551,1433,3538,1358,3524,1279,3512,1197,3491,1043,3481,968,3474,892,3472,820,3471,811,3470,800,3473,789,3483,784,3688,784,3687,778,3680,726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004,406l2982,466,2959,529,2936,596,2913,666,2892,742,2871,823,2853,910,2838,986,2821,1065,2803,1143,2781,1219,2756,1288,2726,1348,2715,1378,2712,1407,2744,1448,2810,1465,2889,1467,2957,1464,2975,1396,2991,1323,3004,1247,3014,1169,3022,1090,3022,1076,3023,1059,3028,1047,3040,1043,3236,1043,3240,984,3245,906,3247,869,3248,832,3249,797,3252,762,3252,753,3251,740,3254,729,3267,726,3680,726,3679,712,3666,647,3652,585,3636,525,3620,466,3616,456,3300,456,3219,453,3141,444,3068,428,3004,406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236,1043l3040,1043,3046,1053,3047,1066,3044,1090,3037,1170,3027,1246,3013,1320,2998,1390,2982,1457,3034,1442,3093,1441,3200,1441,3207,1370,3214,1302,3221,1219,3228,1142,3235,1063,3236,1043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200,1441l3093,1441,3150,1448,3198,1457,3200,1441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551,1433l3485,1433,3506,1435,3528,1436,3551,1436,3551,1433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602,410l3535,429,3461,443,3382,452,3300,456,3616,456,3602,410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06.397995pt;margin-top:14.31796pt;width:70.9pt;height:67.9pt;mso-position-horizontal-relative:page;mso-position-vertical-relative:paragraph;z-index:1936;mso-wrap-distance-left:0;mso-wrap-distance-right:0" coordorigin="4128,286" coordsize="1418,1358">
            <v:group style="position:absolute;left:4128;top:286;width:1418;height:1358" coordorigin="4128,286" coordsize="1418,1358">
              <v:shape style="position:absolute;left:4128;top:286;width:1418;height:1358" coordorigin="4128,286" coordsize="1418,1358" path="m4431,286l4427,288,4424,290,4424,296,4418,298,4421,304,4424,308,4405,336,4388,366,4372,398,4358,432,4344,466,4330,500,4303,570,4282,638,4263,708,4247,782,4232,856,4219,932,4207,1008,4196,1084,4186,1160,4175,1236,4159,1370,4154,1414,4147,1458,4140,1500,4133,1542,4128,1582,4280,1598,4435,1616,4514,1626,4593,1634,4673,1640,4753,1644,4907,1644,4980,1642,5195,1624,5254,1616,4745,1616,4745,1612,4720,1612,4636,1608,4555,1602,4244,1570,4164,1560,4166,1548,4167,1534,4169,1522,4168,1506,4217,1506,4213,1500,4200,1496,4184,1496,4172,1492,4182,1410,4192,1330,4202,1246,4213,1164,4224,1080,4236,998,4249,916,4263,834,4278,754,4304,642,4347,542,4354,516,4364,494,4376,474,4386,444,4389,442,4395,440,4822,440,4738,436,4713,436,4481,418,4406,410,4418,386,4430,362,4443,340,4457,318,5308,318,5306,312,5303,306,4822,306,4663,302,4585,298,4431,28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4,1568l4789,1568,4789,1616,4804,1616,4804,156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539,1508l5497,1508,5509,1510,5509,1524,5511,1536,5513,1548,5513,1560,5436,1568,5360,1578,5284,1586,5208,1596,5131,1604,5053,1610,4973,1614,4890,1616,5254,1616,5283,1612,5458,1592,5546,1586,5539,150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48,1560l4676,1560,4688,1562,4700,1564,4720,1568,4720,1612,4745,1612,4745,1568,4842,1568,4851,1564,4848,1560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647,1544l4636,1546,4629,1554,4637,1560,4649,1562,4663,1562,4676,1560,4848,1560,4843,1554,4745,1554,4746,1550,4696,1550,4672,1546,4660,1546,4647,1544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0,1540l4791,1548,4779,1552,4764,1554,4824,1554,4807,1552,4800,1540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308,318l5286,318,5291,344,5297,366,5303,390,5308,414,5069,432,4905,440,4395,440,4476,444,4553,450,4631,458,4713,462,4714,542,4716,692,4717,770,4717,848,4718,942,4718,1012,4719,1084,4719,1166,4719,1246,4720,1316,4720,1550,4746,1550,4746,1506,4746,1316,4745,1240,4745,1160,4743,916,4742,848,4742,792,4741,708,4742,494,4742,462,4979,462,5065,458,5150,452,5316,436,5349,436,5344,422,5334,396,5324,368,5316,340,5308,31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217,1506l4168,1506,4181,1508,4209,1512,4219,1510,4217,150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349,436l5316,436,5345,512,5373,590,5400,672,5423,758,5443,848,5457,924,5469,1004,5479,1084,5487,1166,5494,1250,5498,1334,5501,1410,5501,1414,5503,1450,5506,1488,5501,1496,5479,1500,5473,1506,5477,1512,5486,1512,5497,1508,5539,1508,5535,1428,5530,1348,5524,1268,5519,1222,5513,1176,5507,1128,5502,1082,5495,1012,5487,942,5477,874,5465,816,5461,792,5458,770,5455,746,5451,724,5443,698,5432,670,5421,644,5411,618,5401,590,5383,532,5374,504,5364,476,5354,450,5349,43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4,462l4789,462,4792,470,4785,488,4793,490,4802,490,4805,482,4804,474,4804,462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979,462l4804,462,4892,464,4979,462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209,318l4457,318,4519,324,4650,328,4713,334,4713,436,4738,436,4738,384,4806,384,4802,374,4742,374,4738,366,4738,356,4738,346,4738,336,4738,334,4898,330,5055,322,5209,31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6,384l4738,384,4747,400,4758,408,4769,410,4782,410,4808,388,4806,384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767,346l4742,374,4802,374,4795,360,4767,34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294,286l5140,298,5061,302,4902,306,5303,306,5294,286xe" filled="true" fillcolor="#231f20" stroked="false">
                <v:path arrowok="t"/>
                <v:fill type="solid"/>
              </v:shape>
            </v:group>
            <v:group style="position:absolute;left:4738;top:317;width:571;height:122" coordorigin="4738,317" coordsize="571,122">
              <v:shape style="position:absolute;left:4738;top:317;width:571;height:122" coordorigin="4738,317" coordsize="571,122" path="m4738,384l4738,435,4822,438,4905,438,4987,436,5069,431,5308,413,5308,410,4769,410,4758,407,4747,399,4738,384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91,346l4767,346,4795,358,4808,387,4782,409,4769,410,5308,410,5307,409,5043,409,5012,398,5004,382,5007,366,5018,354,5034,347,5292,347,5291,346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92,347l5034,347,5067,356,5065,386,5043,409,5307,409,5303,388,5297,366,5292,347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09,317l5132,319,4898,330,4818,332,4738,333,4738,346,4738,354,4738,358,4738,366,4742,373,4767,346,5291,346,5291,343,5286,318,5209,317xe" filled="true" fillcolor="#ffffff" stroked="false">
                <v:path arrowok="t"/>
                <v:fill type="solid"/>
              </v:shape>
              <v:shape style="position:absolute;left:4406;top:318;width:307;height:117" type="#_x0000_t75" stroked="false">
                <v:imagedata r:id="rId30" o:title=""/>
              </v:shape>
            </v:group>
            <v:group style="position:absolute;left:5004;top:347;width:63;height:62" coordorigin="5004,347" coordsize="63,62">
              <v:shape style="position:absolute;left:5004;top:347;width:63;height:62" coordorigin="5004,347" coordsize="63,62" path="m5034,347l5018,354,5007,366,5004,382,5012,398,5043,409,5065,386,5067,356,5034,347xe" filled="true" fillcolor="#231f20" stroked="false">
                <v:path arrowok="t"/>
                <v:fill type="solid"/>
              </v:shape>
            </v:group>
            <v:group style="position:absolute;left:4742;top:436;width:772;height:1180" coordorigin="4742,436" coordsize="772,1180">
              <v:shape style="position:absolute;left:4742;top:436;width:772;height:1180" coordorigin="4742,436" coordsize="772,1180" path="m4894,1568l4804,1568,4804,1616,4890,1616,4973,1614,5053,1610,5131,1604,5208,1596,5284,1586,5360,1578,5421,1570,4926,1570,4894,156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002,1552l4919,1552,4948,1554,4972,1558,4954,1568,4926,1570,5421,1570,5436,1568,5487,1564,5010,1564,4990,1562,5002,155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08,1540l4800,1540,4807,1552,4824,1554,4843,1554,4851,1564,4842,1568,4866,1568,4866,1558,4890,1554,4919,1552,5002,1552,5004,1550,5027,1546,5060,1546,5074,1542,5100,1542,5108,154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00,1542l5074,1542,5079,1544,5077,1552,5078,1558,5057,1560,5010,1564,5487,1564,5513,1562,5513,1558,5096,1558,5100,154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73,1536l5151,1536,5156,1538,5159,1540,5158,1546,5147,1554,5111,1554,5096,1558,5513,1558,5513,1548,5203,1548,5187,1546,5173,1546,5173,153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789,462l4742,462,4742,488,4742,714,4742,782,4742,866,4745,1164,4745,1236,4746,1294,4746,1504,4745,1554,4764,1554,4779,1552,4791,1548,4800,1540,5108,1540,5116,1538,5144,1538,5151,1536,5173,1536,5173,1532,5237,1532,5238,1528,5248,1524,5272,1524,5290,1522,5308,1518,5326,1516,5341,1514,5380,1514,5386,1510,5410,1506,4800,1506,4790,1498,4788,1480,4790,1458,4789,1440,4788,1434,4793,1434,4793,1430,5502,1430,5501,1412,5501,1400,4800,1400,4789,1390,4788,1370,4790,1348,4789,1330,4789,1316,5497,1316,5496,1294,4800,1294,4789,1284,4788,1262,4790,1236,4789,1214,4789,1204,5490,1204,5488,1184,4800,1184,4789,1174,4788,1154,4790,1132,4789,1112,5482,1112,5480,1094,4800,1094,4791,1090,4788,1080,4789,1054,4789,1044,4789,1002,4788,996,4793,996,4793,992,5467,992,5464,970,4800,970,4790,958,4788,938,4790,914,4789,892,4961,892,4961,874,4797,874,4790,868,4788,856,4789,830,4789,814,4789,796,4790,782,4793,768,4961,768,4961,738,4800,738,4791,730,4788,714,4788,696,4789,678,4789,596,5375,596,5373,590,5369,578,4800,578,4790,568,4788,550,4790,528,4789,508,5343,508,5336,490,4793,490,4785,488,4792,470,4789,46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060,1546l5027,1546,5053,1548,5060,154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237,1532l5211,1532,5221,1536,5216,1546,5203,1548,5513,1548,5511,1540,5235,1540,5237,153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44,1538l5116,1538,5136,1540,5144,153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80,1514l5352,1514,5350,1526,5339,1530,5325,1532,5312,1532,5291,1536,5250,1540,5511,1540,5511,1536,5509,1524,5383,1524,5370,1520,5380,151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75,1504l5436,1504,5458,1506,5456,1514,5448,1518,5429,1518,5414,1520,5398,1524,5509,1524,5509,1514,5477,1514,5473,1506,5475,150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509,1510l5497,1510,5486,1512,5477,1514,5509,1514,5509,151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502,1430l4804,1430,4804,1450,4804,1470,4804,1490,4800,1506,5410,1506,5436,1504,5475,1504,5479,1500,5501,1496,5506,1488,5503,1450,5502,143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97,1316l4797,1316,4804,1330,4805,1354,4803,1380,4800,1400,5501,1400,5500,1370,5498,1334,5497,131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90,1204l4797,1204,4803,1210,4805,1220,4804,1240,4804,1250,4804,1260,4805,1274,4804,1286,4800,1294,5496,1294,5493,1250,5490,120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82,1112l4797,1112,4804,1124,4805,1146,4803,1168,4800,1184,5488,1184,5487,1166,5482,111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67,992l4804,992,4804,1018,4804,1040,4804,1054,4804,1070,4800,1094,5480,1094,5479,1084,5469,1004,5467,99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961,892l4797,892,4804,906,4805,924,4805,930,4803,952,4800,970,5464,970,5458,930,5037,930,4961,926,4961,89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76,600l5275,600,5275,928,5196,928,5116,930,5458,930,5457,924,5443,848,5423,758,5400,674,5376,60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961,768l4804,768,4804,830,4805,854,4803,866,4797,874,4961,874,4961,814,4961,76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75,596l4797,596,4803,608,4805,626,4805,646,4804,666,4804,686,4805,706,4804,724,4800,738,4961,738,4961,686,4961,676,4965,600,5376,600,5375,59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43,508l4797,508,4804,522,4805,542,4803,562,4800,578,5369,578,5345,512,5343,50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804,462l4804,472,4804,482,4802,490,5336,490,5326,464,4892,464,4804,46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16,436l5150,452,5065,458,4979,462,4892,464,5326,464,5316,436xe" filled="true" fillcolor="#ffffff" stroked="false">
                <v:path arrowok="t"/>
                <v:fill type="solid"/>
              </v:shape>
            </v:group>
            <v:group style="position:absolute;left:4164;top:438;width:556;height:1173" coordorigin="4164,438" coordsize="556,1173">
              <v:shape style="position:absolute;left:4164;top:438;width:556;height:1173" coordorigin="4164,438" coordsize="556,1173" path="m4168,1505l4168,1516,4169,1522,4167,1534,4166,1547,4164,1560,4477,1593,4555,1600,4636,1607,4720,1611,4720,1568,4700,1564,4688,1562,4686,1562,4649,1562,4637,1560,4631,1555,4594,1555,4574,1554,4552,1551,4534,1549,4534,1547,4503,1547,4492,1547,4482,1546,4470,1544,4457,1541,4446,1538,4435,1538,4435,1534,4388,1534,4368,1530,4367,1530,4328,1530,4308,1524,4300,1524,4284,1522,4269,1518,4258,1516,4238,1516,4238,1511,4209,1511,4195,1510,4181,1508,4168,1505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676,1560l4663,1561,4649,1562,4686,1562,4676,1560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38l4574,1538,4594,1540,4607,1549,4594,1555,4631,1555,4629,1553,4636,1546,4647,1544,4720,1544,4720,1538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44l4647,1544,4660,1545,4672,1546,4684,1547,4696,1549,4708,1550,4720,1549,4720,1544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26l4453,1526,4474,1528,4515,1535,4512,1544,4503,1547,4534,1547,4534,1535,4720,1535,4720,152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445,1538l4435,1538,4446,1538,4445,1538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35l4534,1535,4552,1538,4574,1538,4720,1538,4720,1535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16l4362,1516,4381,1517,4401,1519,4417,1524,4407,1534,4435,1534,4435,1527,4453,1526,4720,1526,4720,151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02l4238,1502,4288,1506,4312,1510,4333,1516,4328,1530,4367,1530,4351,1527,4349,1524,4347,1522,4347,1516,4362,1516,4720,1516,4720,1502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253,1516l4238,1516,4258,1516,4253,151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395,438l4389,441,4386,444,4384,449,4376,473,4364,494,4354,515,4347,541,4322,589,4290,697,4263,833,4249,915,4236,997,4224,1081,4213,1163,4202,1246,4192,1329,4182,1410,4172,1491,4184,1495,4200,1496,4213,1499,4219,1509,4209,1511,4238,1511,4238,1502,4720,1502,4720,1315,4719,1237,4719,1159,4719,1080,4718,997,4718,915,4717,833,4716,753,4716,692,4715,615,4714,538,4713,460,4631,457,4476,443,4395,438xe" filled="true" fillcolor="#ffffff" stroked="false">
                <v:path arrowok="t"/>
                <v:fill type="solid"/>
              </v:shape>
            </v:group>
            <v:group style="position:absolute;left:4788;top:508;width:17;height:70" coordorigin="4788,508" coordsize="17,70">
              <v:shape style="position:absolute;left:4788;top:508;width:17;height:70" coordorigin="4788,508" coordsize="17,70" path="m4797,508l4789,508,4790,527,4788,549,4790,568,4800,577,4803,562,4805,540,4804,520,4797,508xe" filled="true" fillcolor="#231f20" stroked="false">
                <v:path arrowok="t"/>
                <v:fill type="solid"/>
              </v:shape>
            </v:group>
            <v:group style="position:absolute;left:4788;top:596;width:18;height:143" coordorigin="4788,596" coordsize="18,143">
              <v:shape style="position:absolute;left:4788;top:596;width:18;height:143" coordorigin="4788,596" coordsize="18,143" path="m4797,596l4789,596,4789,676,4788,695,4788,713,4791,729,4800,738,4804,723,4805,704,4804,685,4804,665,4805,645,4805,625,4803,607,4797,596xe" filled="true" fillcolor="#231f20" stroked="false">
                <v:path arrowok="t"/>
                <v:fill type="solid"/>
              </v:shape>
              <v:shape style="position:absolute;left:4961;top:599;width:315;height:329" type="#_x0000_t75" stroked="false">
                <v:imagedata r:id="rId31" o:title=""/>
              </v:shape>
            </v:group>
            <v:group style="position:absolute;left:4788;top:767;width:18;height:106" coordorigin="4788,767" coordsize="18,106">
              <v:shape style="position:absolute;left:4788;top:767;width:18;height:106" coordorigin="4788,767" coordsize="18,106" path="m4804,767l4793,767,4790,781,4789,796,4789,812,4789,829,4788,856,4790,867,4797,873,4803,866,4805,853,4804,829,4804,767xe" filled="true" fillcolor="#231f20" stroked="false">
                <v:path arrowok="t"/>
                <v:fill type="solid"/>
              </v:shape>
            </v:group>
            <v:group style="position:absolute;left:4788;top:892;width:17;height:77" coordorigin="4788,892" coordsize="17,77">
              <v:shape style="position:absolute;left:4788;top:892;width:17;height:77" coordorigin="4788,892" coordsize="17,77" path="m4797,892l4789,892,4790,913,4788,937,4790,957,4800,968,4803,951,4805,928,4804,906,4797,892xe" filled="true" fillcolor="#231f20" stroked="false">
                <v:path arrowok="t"/>
                <v:fill type="solid"/>
              </v:shape>
            </v:group>
            <v:group style="position:absolute;left:4788;top:990;width:17;height:103" coordorigin="4788,990" coordsize="17,103">
              <v:shape style="position:absolute;left:4788;top:990;width:17;height:103" coordorigin="4788,990" coordsize="17,103" path="m4804,990l4793,990,4793,995,4788,995,4789,1001,4789,1016,4789,1039,4789,1052,4788,1079,4791,1089,4800,1093,4804,1070,4804,1052,4804,1039,4804,1016,4804,990xe" filled="true" fillcolor="#231f20" stroked="false">
                <v:path arrowok="t"/>
                <v:fill type="solid"/>
              </v:shape>
            </v:group>
            <v:group style="position:absolute;left:4788;top:1111;width:18;height:74" coordorigin="4788,1111" coordsize="18,74">
              <v:shape style="position:absolute;left:4788;top:1111;width:18;height:74" coordorigin="4788,1111" coordsize="18,74" path="m4797,1111l4789,1111,4790,1131,4788,1154,4789,1174,4800,1184,4803,1167,4805,1145,4804,1124,4797,1111xe" filled="true" fillcolor="#231f20" stroked="false">
                <v:path arrowok="t"/>
                <v:fill type="solid"/>
              </v:shape>
            </v:group>
            <v:group style="position:absolute;left:4788;top:1202;width:17;height:92" coordorigin="4788,1202" coordsize="17,92">
              <v:shape style="position:absolute;left:4788;top:1202;width:17;height:92" coordorigin="4788,1202" coordsize="17,92" path="m4797,1202l4789,1202,4789,1213,4790,1235,4788,1261,4789,1283,4800,1294,4804,1285,4805,1273,4804,1259,4804,1246,4805,1219,4803,1208,4797,1202xe" filled="true" fillcolor="#231f20" stroked="false">
                <v:path arrowok="t"/>
                <v:fill type="solid"/>
              </v:shape>
            </v:group>
            <v:group style="position:absolute;left:4788;top:1315;width:18;height:85" coordorigin="4788,1315" coordsize="18,85">
              <v:shape style="position:absolute;left:4788;top:1315;width:18;height:85" coordorigin="4788,1315" coordsize="18,85" path="m4797,1315l4789,1315,4790,1330,4790,1347,4788,1370,4789,1389,4800,1400,4803,1380,4805,1354,4804,1330,4797,1315xe" filled="true" fillcolor="#231f20" stroked="false">
                <v:path arrowok="t"/>
                <v:fill type="solid"/>
              </v:shape>
            </v:group>
            <v:group style="position:absolute;left:4788;top:1429;width:17;height:77" coordorigin="4788,1429" coordsize="17,77">
              <v:shape style="position:absolute;left:4788;top:1429;width:17;height:77" coordorigin="4788,1429" coordsize="17,77" path="m4804,1429l4793,1429,4793,1433,4788,1434,4789,1440,4790,1458,4788,1479,4790,1497,4800,1505,4804,1489,4804,1469,4804,1448,4804,1429xe" filled="true" fillcolor="#231f20" stroked="false">
                <v:path arrowok="t"/>
                <v:fill type="solid"/>
              </v:shape>
            </v:group>
            <v:group style="position:absolute;left:4238;top:1502;width:95;height:28" coordorigin="4238,1502" coordsize="95,28">
              <v:shape style="position:absolute;left:4238;top:1502;width:95;height:28" coordorigin="4238,1502" coordsize="95,28" path="m4330,1516l4253,1516,4269,1518,4284,1522,4300,1524,4308,1524,4328,1530,4333,1516,4330,1516xe" filled="true" fillcolor="#231f20" stroked="false">
                <v:path arrowok="t"/>
                <v:fill type="solid"/>
              </v:shape>
              <v:shape style="position:absolute;left:4238;top:1502;width:95;height:28" coordorigin="4238,1502" coordsize="95,28" path="m4238,1502l4238,1516,4253,1516,4330,1516,4312,1510,4288,1506,4238,1502xe" filled="true" fillcolor="#231f20" stroked="false">
                <v:path arrowok="t"/>
                <v:fill type="solid"/>
              </v:shape>
            </v:group>
            <v:group style="position:absolute;left:5370;top:1504;width:88;height:20" coordorigin="5370,1504" coordsize="88,20">
              <v:shape style="position:absolute;left:5370;top:1504;width:88;height:20" coordorigin="5370,1504" coordsize="88,20" path="m5437,1504l5410,1504,5386,1509,5370,1520,5383,1524,5398,1523,5414,1520,5429,1516,5438,1516,5449,1516,5456,1514,5458,1505,5437,1504xe" filled="true" fillcolor="#231f20" stroked="false">
                <v:path arrowok="t"/>
                <v:fill type="solid"/>
              </v:shape>
              <v:shape style="position:absolute;left:5370;top:1504;width:88;height:20" coordorigin="5370,1504" coordsize="88,20" path="m5449,1516l5438,1516,5448,1517,5449,1516xe" filled="true" fillcolor="#231f20" stroked="false">
                <v:path arrowok="t"/>
                <v:fill type="solid"/>
              </v:shape>
            </v:group>
            <v:group style="position:absolute;left:4347;top:1516;width:70;height:19" coordorigin="4347,1516" coordsize="70,19">
              <v:shape style="position:absolute;left:4347;top:1516;width:70;height:19" coordorigin="4347,1516" coordsize="70,19" path="m4362,1516l4347,1516,4347,1521,4349,1524,4351,1527,4368,1530,4388,1534,4407,1534,4417,1524,4401,1519,4381,1517,4362,1516xe" filled="true" fillcolor="#231f20" stroked="false">
                <v:path arrowok="t"/>
                <v:fill type="solid"/>
              </v:shape>
            </v:group>
            <v:group style="position:absolute;left:5235;top:1513;width:117;height:27" coordorigin="5235,1513" coordsize="117,27">
              <v:shape style="position:absolute;left:5235;top:1513;width:117;height:27" coordorigin="5235,1513" coordsize="117,27" path="m5248,1523l5238,1527,5235,1538,5250,1539,5270,1538,5291,1535,5312,1531,5325,1531,5339,1530,5350,1526,5350,1524,5260,1524,5248,1523xe" filled="true" fillcolor="#231f20" stroked="false">
                <v:path arrowok="t"/>
                <v:fill type="solid"/>
              </v:shape>
              <v:shape style="position:absolute;left:5235;top:1513;width:117;height:27" coordorigin="5235,1513" coordsize="117,27" path="m5352,1513l5341,1513,5326,1515,5290,1521,5272,1524,5260,1524,5350,1524,5352,1513xe" filled="true" fillcolor="#231f20" stroked="false">
                <v:path arrowok="t"/>
                <v:fill type="solid"/>
              </v:shape>
            </v:group>
            <v:group style="position:absolute;left:4435;top:1526;width:81;height:22" coordorigin="4435,1526" coordsize="81,22">
              <v:shape style="position:absolute;left:4435;top:1526;width:81;height:22" coordorigin="4435,1526" coordsize="81,22" path="m4514,1538l4445,1538,4457,1541,4470,1544,4482,1546,4492,1547,4503,1547,4512,1544,4514,1538xe" filled="true" fillcolor="#231f20" stroked="false">
                <v:path arrowok="t"/>
                <v:fill type="solid"/>
              </v:shape>
              <v:shape style="position:absolute;left:4435;top:1526;width:81;height:22" coordorigin="4435,1526" coordsize="81,22" path="m4453,1526l4435,1527,4435,1538,4514,1538,4515,1535,4474,1528,4453,1526xe" filled="true" fillcolor="#231f20" stroked="false">
                <v:path arrowok="t"/>
                <v:fill type="solid"/>
              </v:shape>
            </v:group>
            <v:group style="position:absolute;left:5173;top:1531;width:48;height:16" coordorigin="5173,1531" coordsize="48,16">
              <v:shape style="position:absolute;left:5173;top:1531;width:48;height:16" coordorigin="5173,1531" coordsize="48,16" path="m5210,1545l5187,1545,5203,1546,5210,1545xe" filled="true" fillcolor="#231f20" stroked="false">
                <v:path arrowok="t"/>
                <v:fill type="solid"/>
              </v:shape>
              <v:shape style="position:absolute;left:5173;top:1531;width:48;height:16" coordorigin="5173,1531" coordsize="48,16" path="m5173,1531l5173,1546,5187,1545,5210,1545,5216,1544,5221,1535,5211,1531,5210,1531,5186,1531,5173,1531xe" filled="true" fillcolor="#231f20" stroked="false">
                <v:path arrowok="t"/>
                <v:fill type="solid"/>
              </v:shape>
              <v:shape style="position:absolute;left:5173;top:1531;width:48;height:16" coordorigin="5173,1531" coordsize="48,16" path="m5199,1531l5186,1531,5210,1531,5199,1531xe" filled="true" fillcolor="#231f20" stroked="false">
                <v:path arrowok="t"/>
                <v:fill type="solid"/>
              </v:shape>
            </v:group>
            <v:group style="position:absolute;left:4534;top:1535;width:74;height:21" coordorigin="4534,1535" coordsize="74,21">
              <v:shape style="position:absolute;left:4534;top:1535;width:74;height:21" coordorigin="4534,1535" coordsize="74,21" path="m4534,1535l4534,1549,4552,1551,4574,1554,4594,1555,4607,1549,4594,1540,4579,1538,4552,1538,4534,1535xe" filled="true" fillcolor="#231f20" stroked="false">
                <v:path arrowok="t"/>
                <v:fill type="solid"/>
              </v:shape>
              <v:shape style="position:absolute;left:4534;top:1535;width:74;height:21" coordorigin="4534,1535" coordsize="74,21" path="m4574,1538l4552,1538,4579,1538,4574,1538xe" filled="true" fillcolor="#231f20" stroked="false">
                <v:path arrowok="t"/>
                <v:fill type="solid"/>
              </v:shape>
            </v:group>
            <v:group style="position:absolute;left:5096;top:1535;width:63;height:22" coordorigin="5096,1535" coordsize="63,22">
              <v:shape style="position:absolute;left:5096;top:1535;width:63;height:22" coordorigin="5096,1535" coordsize="63,22" path="m5116,1538l5100,1541,5096,1557,5111,1553,5130,1553,5147,1552,5158,1546,5159,1539,5158,1539,5136,1539,5116,1538xe" filled="true" fillcolor="#231f20" stroked="false">
                <v:path arrowok="t"/>
                <v:fill type="solid"/>
              </v:shape>
              <v:shape style="position:absolute;left:5096;top:1535;width:63;height:22" coordorigin="5096,1535" coordsize="63,22" path="m5130,1553l5111,1553,5129,1553,5130,1553xe" filled="true" fillcolor="#231f20" stroked="false">
                <v:path arrowok="t"/>
                <v:fill type="solid"/>
              </v:shape>
              <v:shape style="position:absolute;left:5096;top:1535;width:63;height:22" coordorigin="5096,1535" coordsize="63,22" path="m5151,1535l5136,1539,5158,1539,5156,1536,5151,1535xe" filled="true" fillcolor="#231f20" stroked="false">
                <v:path arrowok="t"/>
                <v:fill type="solid"/>
              </v:shape>
            </v:group>
            <v:group style="position:absolute;left:4990;top:1542;width:89;height:21" coordorigin="4990,1542" coordsize="89,21">
              <v:shape style="position:absolute;left:4990;top:1542;width:89;height:21" coordorigin="4990,1542" coordsize="89,21" path="m5027,1546l5004,1548,4990,1560,5010,1562,5033,1562,5057,1560,5078,1557,5077,1551,5079,1546,5053,1546,5027,1546xe" filled="true" fillcolor="#231f20" stroked="false">
                <v:path arrowok="t"/>
                <v:fill type="solid"/>
              </v:shape>
              <v:shape style="position:absolute;left:4990;top:1542;width:89;height:21" coordorigin="4990,1542" coordsize="89,21" path="m5074,1542l5053,1546,5079,1546,5079,1543,5074,1542xe" filled="true" fillcolor="#231f20" stroked="false">
                <v:path arrowok="t"/>
                <v:fill type="solid"/>
              </v:shape>
            </v:group>
            <v:group style="position:absolute;left:4866;top:1552;width:106;height:17" coordorigin="4866,1552" coordsize="106,17">
              <v:shape style="position:absolute;left:4866;top:1552;width:106;height:17" coordorigin="4866,1552" coordsize="106,17" path="m4955,1567l4894,1567,4926,1569,4954,1568,4955,1567xe" filled="true" fillcolor="#231f20" stroked="false">
                <v:path arrowok="t"/>
                <v:fill type="solid"/>
              </v:shape>
              <v:shape style="position:absolute;left:4866;top:1552;width:106;height:17" coordorigin="4866,1552" coordsize="106,17" path="m4919,1552l4890,1553,4866,1557,4866,1568,4894,1567,4955,1567,4972,1557,4948,1553,4919,1552xe" filled="true" fillcolor="#231f20" stroked="false">
                <v:path arrowok="t"/>
                <v:fill type="solid"/>
              </v:shape>
            </v:group>
            <v:group style="position:absolute;left:4745;top:1591;width:44;height:2" coordorigin="4745,1591" coordsize="44,2">
              <v:shape style="position:absolute;left:4745;top:1591;width:44;height:2" coordorigin="4745,1591" coordsize="44,0" path="m4745,1591l4789,1591e" filled="false" stroked="true" strokeweight="2.376pt" strokecolor="#ffffff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96.515991pt;margin-top:16.027336pt;width:82.7pt;height:70.4pt;mso-position-horizontal-relative:page;mso-position-vertical-relative:paragraph;z-index:1960;mso-wrap-distance-left:0;mso-wrap-distance-right:0" coordorigin="5930,321" coordsize="1654,1408">
            <v:shape style="position:absolute;left:5930;top:321;width:1654;height:1408" type="#_x0000_t75" stroked="false">
              <v:imagedata r:id="rId32" o:title=""/>
            </v:shape>
            <v:shape style="position:absolute;left:7271;top:1059;width:238;height:313" type="#_x0000_t75" stroked="false">
              <v:imagedata r:id="rId33" o:title=""/>
            </v:shape>
            <v:group style="position:absolute;left:5951;top:1073;width:194;height:273" coordorigin="5951,1073" coordsize="194,273">
              <v:shape style="position:absolute;left:5951;top:1073;width:194;height:273" coordorigin="5951,1073" coordsize="194,273" path="m6032,1073l6021,1090,6011,1110,6001,1133,5988,1157,5976,1177,5964,1198,5954,1217,5974,1288,6018,1329,6058,1345,6078,1299,6101,1255,6123,1211,6145,1166,6111,1148,6081,1126,6055,1101,6032,1073xe" filled="true" fillcolor="#ffffff" stroked="false">
                <v:path arrowok="t"/>
                <v:fill type="solid"/>
              </v:shape>
            </v:group>
            <v:group style="position:absolute;left:6359;top:1076;width:591;height:414" coordorigin="6359,1076" coordsize="591,414">
              <v:shape style="position:absolute;left:6359;top:1076;width:591;height:414" coordorigin="6359,1076" coordsize="591,414" path="m6937,1444l6599,1444,6645,1444,6690,1451,6732,1460,6810,1481,6854,1489,6897,1487,6935,1470,6937,1444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466,1076l6436,1148,6406,1220,6379,1295,6359,1371,6391,1395,6428,1418,6470,1438,6518,1450,6538,1450,6558,1449,6579,1446,6599,1444,6937,1444,6939,1395,6943,1316,6947,1233,6950,1154,6909,1154,6868,1144,6827,1131,6815,1129,6662,1129,6625,1128,6582,1122,6541,1111,6503,1096,6466,1076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950,1151l6909,1154,6950,1154,6950,1151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743,1122l6662,1129,6815,1129,6785,1122,6743,1122xe" filled="true" fillcolor="#ffffff" stroked="false">
                <v:path arrowok="t"/>
                <v:fill type="solid"/>
              </v:shape>
            </v:group>
            <v:group style="position:absolute;left:6956;top:1104;width:62;height:297" coordorigin="6956,1104" coordsize="62,297">
              <v:shape style="position:absolute;left:6956;top:1104;width:62;height:297" coordorigin="6956,1104" coordsize="62,297" path="m6970,1111l6972,1123,6970,1133,6966,1142,6961,1151,6959,1210,6958,1271,6958,1335,6956,1400,6969,1398,6984,1395,6999,1394,7016,1394,7016,1376,7015,1356,7013,1332,7013,1305,7015,1262,7017,1212,7017,1165,7013,1131,7011,1122,7005,1114,6976,1114,6970,1111xe" filled="true" fillcolor="#ffffff" stroked="false">
                <v:path arrowok="t"/>
                <v:fill type="solid"/>
              </v:shape>
              <v:shape style="position:absolute;left:6956;top:1104;width:62;height:297" coordorigin="6956,1104" coordsize="62,297" path="m7016,1394l6999,1394,7016,1395,7016,1394xe" filled="true" fillcolor="#ffffff" stroked="false">
                <v:path arrowok="t"/>
                <v:fill type="solid"/>
              </v:shape>
              <v:shape style="position:absolute;left:6956;top:1104;width:62;height:297" coordorigin="6956,1104" coordsize="62,297" path="m6983,1104l6976,1114,7005,1114,6999,1106,6983,1104xe" filled="true" fillcolor="#ffffff" stroked="false">
                <v:path arrowok="t"/>
                <v:fill type="solid"/>
              </v:shape>
            </v:group>
            <v:group style="position:absolute;left:7022;top:1117;width:270;height:334" coordorigin="7022,1117" coordsize="270,334">
              <v:shape style="position:absolute;left:7022;top:1117;width:270;height:334" coordorigin="7022,1117" coordsize="270,334" path="m7022,1131l7025,1177,7026,1227,7028,1278,7035,1361,7054,1444,7117,1450,7184,1446,7245,1432,7291,1406,7288,1332,7282,1257,7271,1185,7263,1145,7140,1145,7098,1142,7057,1136,7022,1131xe" filled="true" fillcolor="#ffffff" stroked="false">
                <v:path arrowok="t"/>
                <v:fill type="solid"/>
              </v:shape>
              <v:shape style="position:absolute;left:7022;top:1117;width:270;height:334" coordorigin="7022,1117" coordsize="270,334" path="m7257,1117l7181,1143,7140,1145,7263,1145,7257,1117xe" filled="true" fillcolor="#ffffff" stroked="false">
                <v:path arrowok="t"/>
                <v:fill type="solid"/>
              </v:shape>
              <v:shape style="position:absolute;left:6046;top:1224;width:290;height:307" type="#_x0000_t75" stroked="false">
                <v:imagedata r:id="rId34" o:title=""/>
              </v:shape>
            </v:group>
            <v:group style="position:absolute;left:7315;top:1345;width:255;height:264" coordorigin="7315,1345" coordsize="255,264">
              <v:shape style="position:absolute;left:7315;top:1345;width:255;height:264" coordorigin="7315,1345" coordsize="255,264" path="m7315,1400l7328,1505,7334,1557,7341,1609,7377,1608,7436,1593,7495,1561,7549,1517,7569,1490,7558,1454,7547,1417,7544,1405,7378,1405,7315,1400xe" filled="true" fillcolor="#ffffff" stroked="false">
                <v:path arrowok="t"/>
                <v:fill type="solid"/>
              </v:shape>
              <v:shape style="position:absolute;left:7315;top:1345;width:255;height:264" coordorigin="7315,1345" coordsize="255,264" path="m7523,1345l7483,1374,7434,1395,7378,1405,7544,1405,7537,1380,7523,1345xe" filled="true" fillcolor="#ffffff" stroked="false">
                <v:path arrowok="t"/>
                <v:fill type="solid"/>
              </v:shape>
            </v:group>
            <v:group style="position:absolute;left:6287;top:1406;width:667;height:305" coordorigin="6287,1406" coordsize="667,305">
              <v:shape style="position:absolute;left:6287;top:1406;width:667;height:305" coordorigin="6287,1406" coordsize="667,305" path="m6952,1687l6615,1687,6651,1687,6730,1697,6809,1708,6884,1711,6953,1693,6952,1687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342,1406l6328,1448,6314,1490,6300,1532,6323,1619,6376,1654,6439,1678,6510,1690,6544,1691,6615,1687,6952,1687,6951,1654,6951,1603,6950,1556,6948,1524,6863,1524,6820,1521,6782,1513,6730,1498,6686,1487,6559,1487,6493,1479,6436,1461,6387,1436,6342,1406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947,1513l6906,1522,6863,1524,6948,1524,6947,1513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615,1478l6559,1487,6686,1487,6673,1484,6615,1478xe" filled="true" fillcolor="#ffffff" stroked="false">
                <v:path arrowok="t"/>
                <v:fill type="solid"/>
              </v:shape>
              <v:shape style="position:absolute;left:6961;top:1432;width:368;height:255" type="#_x0000_t75" stroked="false">
                <v:imagedata r:id="rId35" o:title=""/>
              </v:shape>
            </v:group>
            <v:group style="position:absolute;left:6639;top:413;width:33;height:61" coordorigin="6639,413" coordsize="33,61">
              <v:shape style="position:absolute;left:6639;top:413;width:33;height:61" coordorigin="6639,413" coordsize="33,61" path="m6672,413l6647,421,6639,443,6645,464,6663,474,6652,458,6655,439,6664,423,6672,41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90.14801pt;margin-top:27.08596pt;width:70.9pt;height:44.9pt;mso-position-horizontal-relative:page;mso-position-vertical-relative:paragraph;z-index:1984;mso-wrap-distance-left:0;mso-wrap-distance-right:0" coordorigin="7803,542" coordsize="1418,898">
            <v:shape style="position:absolute;left:7803;top:542;width:1418;height:898" type="#_x0000_t75" stroked="false">
              <v:imagedata r:id="rId36" o:title=""/>
            </v:shape>
            <v:shape style="position:absolute;left:8636;top:855;width:315;height:329" type="#_x0000_t75" stroked="false">
              <v:imagedata r:id="rId37" o:title=""/>
            </v:shape>
            <v:group style="position:absolute;left:8463;top:1023;width:18;height:106" coordorigin="8463,1023" coordsize="18,106">
              <v:shape style="position:absolute;left:8463;top:1023;width:18;height:106" coordorigin="8463,1023" coordsize="18,106" path="m8479,1023l8468,1023,8465,1036,8464,1052,8464,1068,8464,1085,8463,1112,8465,1123,8472,1129,8478,1121,8480,1109,8479,1085,8479,1023xe" filled="true" fillcolor="#231f20" stroked="false">
                <v:path arrowok="t"/>
                <v:fill type="solid"/>
              </v:shape>
            </v:group>
            <v:group style="position:absolute;left:8463;top:1147;width:17;height:77" coordorigin="8463,1147" coordsize="17,77">
              <v:shape style="position:absolute;left:8463;top:1147;width:17;height:77" coordorigin="8463,1147" coordsize="17,77" path="m8472,1147l8464,1147,8465,1169,8463,1192,8465,1213,8475,1224,8478,1207,8480,1183,8479,1162,8472,1147xe" filled="true" fillcolor="#231f20" stroked="false">
                <v:path arrowok="t"/>
                <v:fill type="solid"/>
              </v:shape>
            </v:group>
            <v:group style="position:absolute;left:8463;top:1246;width:17;height:103" coordorigin="8463,1246" coordsize="17,103">
              <v:shape style="position:absolute;left:8463;top:1246;width:17;height:103" coordorigin="8463,1246" coordsize="17,103" path="m8479,1246l8468,1246,8468,1251,8463,1251,8464,1257,8464,1272,8464,1295,8464,1308,8463,1335,8466,1345,8475,1348,8479,1326,8479,1308,8479,1295,8479,1272,8479,1246xe" filled="true" fillcolor="#231f20" stroked="false">
                <v:path arrowok="t"/>
                <v:fill type="solid"/>
              </v:shape>
            </v:group>
            <v:group style="position:absolute;left:8463;top:1367;width:18;height:74" coordorigin="8463,1367" coordsize="18,74">
              <v:shape style="position:absolute;left:8463;top:1367;width:18;height:74" coordorigin="8463,1367" coordsize="18,74" path="m8472,1367l8464,1367,8465,1387,8463,1410,8464,1430,8475,1440,8478,1423,8480,1401,8479,1380,8472,1367xe" filled="true" fillcolor="#231f20" stroked="false">
                <v:path arrowok="t"/>
                <v:fill type="solid"/>
              </v:shape>
            </v:group>
            <v:group style="position:absolute;left:8463;top:1295;width:17;height:47" coordorigin="8463,1295" coordsize="17,47">
              <v:shape style="position:absolute;left:8463;top:1295;width:17;height:47" coordorigin="8463,1295" coordsize="17,47" path="m8479,1295l8468,1295,8468,1297,8463,1298,8464,1301,8465,1312,8463,1325,8465,1336,8475,1341,8479,1331,8479,1319,8479,1306,8479,1295xe" filled="true" fillcolor="#231f20" stroked="false">
                <v:path arrowok="t"/>
                <v:fill type="solid"/>
              </v:shape>
            </v:group>
            <v:group style="position:absolute;left:7913;top:1345;width:95;height:19" coordorigin="7913,1345" coordsize="95,19">
              <v:shape style="position:absolute;left:7913;top:1345;width:95;height:19" coordorigin="7913,1345" coordsize="95,19" path="m8005,1355l7928,1355,7944,1356,7959,1359,7975,1360,7983,1360,8003,1364,8008,1355,8005,1355xe" filled="true" fillcolor="#231f20" stroked="false">
                <v:path arrowok="t"/>
                <v:fill type="solid"/>
              </v:shape>
              <v:shape style="position:absolute;left:7913;top:1345;width:95;height:19" coordorigin="7913,1345" coordsize="95,19" path="m7913,1345l7913,1355,7928,1355,8005,1355,7987,1351,7963,1348,7913,1345xe" filled="true" fillcolor="#231f20" stroked="false">
                <v:path arrowok="t"/>
                <v:fill type="solid"/>
              </v:shape>
            </v:group>
            <v:group style="position:absolute;left:9045;top:1340;width:90;height:13" coordorigin="9045,1340" coordsize="90,13">
              <v:shape style="position:absolute;left:9045;top:1340;width:90;height:13" coordorigin="9045,1340" coordsize="90,13" path="m9112,1340l9085,1340,9061,1343,9045,1350,9058,1352,9073,1352,9089,1350,9104,1348,9115,1346,9134,1346,9133,1341,9112,1340xe" filled="true" fillcolor="#231f20" stroked="false">
                <v:path arrowok="t"/>
                <v:fill type="solid"/>
              </v:shape>
              <v:shape style="position:absolute;left:9045;top:1340;width:90;height:13" coordorigin="9045,1340" coordsize="90,13" path="m9134,1346l9115,1346,9135,1351,9134,1346xe" filled="true" fillcolor="#231f20" stroked="false">
                <v:path arrowok="t"/>
                <v:fill type="solid"/>
              </v:shape>
            </v:group>
            <v:group style="position:absolute;left:8022;top:1347;width:70;height:12" coordorigin="8022,1347" coordsize="70,12">
              <v:shape style="position:absolute;left:8022;top:1347;width:70;height:12" coordorigin="8022,1347" coordsize="70,12" path="m8037,1347l8022,1348,8022,1351,8024,1353,8026,1354,8043,1356,8063,1358,8082,1358,8092,1352,8076,1350,8056,1348,8037,1347xe" filled="true" fillcolor="#231f20" stroked="false">
                <v:path arrowok="t"/>
                <v:fill type="solid"/>
              </v:shape>
            </v:group>
            <v:group style="position:absolute;left:8910;top:1345;width:117;height:17" coordorigin="8910,1345" coordsize="117,17">
              <v:shape style="position:absolute;left:8910;top:1345;width:117;height:17" coordorigin="8910,1345" coordsize="117,17" path="m8923,1352l8913,1354,8910,1361,8926,1362,8945,1361,8966,1359,8987,1357,9014,1356,9025,1353,9025,1352,8935,1352,8923,1352xe" filled="true" fillcolor="#231f20" stroked="false">
                <v:path arrowok="t"/>
                <v:fill type="solid"/>
              </v:shape>
              <v:shape style="position:absolute;left:8910;top:1345;width:117;height:17" coordorigin="8910,1345" coordsize="117,17" path="m9027,1345l9016,1345,9001,1347,8947,1352,8935,1352,9025,1352,9027,1345xe" filled="true" fillcolor="#231f20" stroked="false">
                <v:path arrowok="t"/>
                <v:fill type="solid"/>
              </v:shape>
            </v:group>
            <v:group style="position:absolute;left:8110;top:1361;width:82;height:18" coordorigin="8110,1361" coordsize="82,18">
              <v:shape style="position:absolute;left:8110;top:1361;width:82;height:18" coordorigin="8110,1361" coordsize="82,18" path="m8191,1370l8120,1370,8132,1371,8145,1373,8157,1374,8168,1375,8192,1379,8191,1370xe" filled="true" fillcolor="#231f20" stroked="false">
                <v:path arrowok="t"/>
                <v:fill type="solid"/>
              </v:shape>
              <v:shape style="position:absolute;left:8110;top:1361;width:82;height:18" coordorigin="8110,1361" coordsize="82,18" path="m8128,1361l8110,1362,8110,1370,8191,1370,8190,1367,8149,1363,8128,1361xe" filled="true" fillcolor="#231f20" stroked="false">
                <v:path arrowok="t"/>
                <v:fill type="solid"/>
              </v:shape>
            </v:group>
            <v:group style="position:absolute;left:8848;top:1356;width:48;height:10" coordorigin="8848,1356" coordsize="48,10">
              <v:shape style="position:absolute;left:8848;top:1356;width:48;height:10" coordorigin="8848,1356" coordsize="48,10" path="m8885,1365l8862,1365,8878,1366,8885,1365xe" filled="true" fillcolor="#231f20" stroked="false">
                <v:path arrowok="t"/>
                <v:fill type="solid"/>
              </v:shape>
              <v:shape style="position:absolute;left:8848;top:1356;width:48;height:10" coordorigin="8848,1356" coordsize="48,10" path="m8848,1357l8848,1365,8862,1365,8885,1365,8891,1365,8896,1359,8886,1357,8885,1357,8861,1357,8848,1357xe" filled="true" fillcolor="#231f20" stroked="false">
                <v:path arrowok="t"/>
                <v:fill type="solid"/>
              </v:shape>
              <v:shape style="position:absolute;left:8848;top:1356;width:48;height:10" coordorigin="8848,1356" coordsize="48,10" path="m8874,1356l8861,1357,8885,1357,8874,1356xe" filled="true" fillcolor="#231f20" stroked="false">
                <v:path arrowok="t"/>
                <v:fill type="solid"/>
              </v:shape>
            </v:group>
            <v:group style="position:absolute;left:8209;top:1359;width:74;height:13" coordorigin="8209,1359" coordsize="74,13">
              <v:shape style="position:absolute;left:8209;top:1359;width:74;height:13" coordorigin="8209,1359" coordsize="74,13" path="m8209,1359l8209,1368,8227,1369,8249,1371,8269,1371,8282,1368,8269,1362,8254,1361,8227,1361,8209,1359xe" filled="true" fillcolor="#231f20" stroked="false">
                <v:path arrowok="t"/>
                <v:fill type="solid"/>
              </v:shape>
              <v:shape style="position:absolute;left:8209;top:1359;width:74;height:13" coordorigin="8209,1359" coordsize="74,13" path="m8249,1361l8227,1361,8254,1361,8249,1361xe" filled="true" fillcolor="#231f20" stroked="false">
                <v:path arrowok="t"/>
                <v:fill type="solid"/>
              </v:shape>
            </v:group>
            <v:group style="position:absolute;left:8771;top:1359;width:63;height:14" coordorigin="8771,1359" coordsize="63,14">
              <v:shape style="position:absolute;left:8771;top:1359;width:63;height:14" coordorigin="8771,1359" coordsize="63,14" path="m8791,1361l8775,1362,8771,1372,8786,1370,8805,1370,8822,1369,8833,1365,8834,1362,8833,1361,8811,1361,8791,1361xe" filled="true" fillcolor="#231f20" stroked="false">
                <v:path arrowok="t"/>
                <v:fill type="solid"/>
              </v:shape>
              <v:shape style="position:absolute;left:8771;top:1359;width:63;height:14" coordorigin="8771,1359" coordsize="63,14" path="m8826,1359l8811,1361,8833,1361,8831,1360,8826,1359xe" filled="true" fillcolor="#231f20" stroked="false">
                <v:path arrowok="t"/>
                <v:fill type="solid"/>
              </v:shape>
            </v:group>
            <v:group style="position:absolute;left:8665;top:1363;width:89;height:13" coordorigin="8665,1363" coordsize="89,13">
              <v:shape style="position:absolute;left:8665;top:1363;width:89;height:13" coordorigin="8665,1363" coordsize="89,13" path="m8702,1366l8679,1367,8665,1374,8685,1376,8708,1375,8732,1374,8753,1372,8752,1369,8754,1366,8728,1366,8702,1366xe" filled="true" fillcolor="#231f20" stroked="false">
                <v:path arrowok="t"/>
                <v:fill type="solid"/>
              </v:shape>
              <v:shape style="position:absolute;left:8665;top:1363;width:89;height:13" coordorigin="8665,1363" coordsize="89,13" path="m8749,1363l8728,1366,8754,1366,8754,1364,8749,1363xe" filled="true" fillcolor="#231f20" stroked="false">
                <v:path arrowok="t"/>
                <v:fill type="solid"/>
              </v:shape>
            </v:group>
            <v:group style="position:absolute;left:8541;top:1374;width:106;height:2" coordorigin="8541,1374" coordsize="106,2">
              <v:shape style="position:absolute;left:8541;top:1374;width:106;height:2" coordorigin="8541,1374" coordsize="106,0" path="m8541,1374l8647,1374e" filled="false" stroked="true" strokeweight=".505375pt" strokecolor="#231f20">
                <v:path arrowok="t"/>
              </v:shape>
            </v:group>
            <v:group style="position:absolute;left:8421;top:1393;width:44;height:2" coordorigin="8421,1393" coordsize="44,2">
              <v:shape style="position:absolute;left:8421;top:1393;width:44;height:2" coordorigin="8421,1393" coordsize="44,0" path="m8421,1393l8464,1393e" filled="false" stroked="true" strokeweight="1.441pt" strokecolor="#ffffff">
                <v:path arrowok="t"/>
              </v:shape>
            </v:group>
            <w10:wrap type="topAndBottom"/>
          </v:group>
        </w:pict>
      </w:r>
    </w:p>
    <w:p>
      <w:pPr>
        <w:tabs>
          <w:tab w:pos="4718" w:val="left" w:leader="none"/>
          <w:tab w:pos="6558" w:val="left" w:leader="none"/>
        </w:tabs>
        <w:spacing w:line="240" w:lineRule="auto"/>
        <w:ind w:left="251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position w:val="12"/>
          <w:sz w:val="20"/>
        </w:rPr>
        <w:pict>
          <v:group style="width:63.4pt;height:72.8pt;mso-position-horizontal-relative:char;mso-position-vertical-relative:line" coordorigin="0,0" coordsize="1268,1456">
            <v:shape style="position:absolute;left:0;top:0;width:1267;height:1456" type="#_x0000_t75" stroked="false">
              <v:imagedata r:id="rId38" o:title=""/>
            </v:shape>
            <v:shape style="position:absolute;left:364;top:158;width:251;height:455" type="#_x0000_t75" stroked="false">
              <v:imagedata r:id="rId39" o:title=""/>
            </v:shape>
            <v:shape style="position:absolute;left:161;top:149;width:938;height:1286" type="#_x0000_t75" stroked="false">
              <v:imagedata r:id="rId40" o:title=""/>
            </v:shape>
          </v:group>
        </w:pict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tab/>
      </w:r>
      <w:r>
        <w:rPr>
          <w:rFonts w:ascii="Arial"/>
          <w:sz w:val="20"/>
        </w:rPr>
        <w:pict>
          <v:group style="width:38.75pt;height:67pt;mso-position-horizontal-relative:char;mso-position-vertical-relative:line" coordorigin="0,0" coordsize="775,1340">
            <v:group style="position:absolute;left:750;top:379;width:25;height:35" coordorigin="750,379" coordsize="25,35">
              <v:shape style="position:absolute;left:750;top:379;width:25;height:35" coordorigin="750,379" coordsize="25,35" path="m753,396l750,408,772,413,774,401,771,401,753,396xe" filled="true" fillcolor="#231f20" stroked="false">
                <v:path arrowok="t"/>
                <v:fill type="solid"/>
              </v:shape>
              <v:shape style="position:absolute;left:750;top:379;width:25;height:35" coordorigin="750,379" coordsize="25,35" path="m770,379l772,387,771,401,774,401,775,396,770,379xe" filled="true" fillcolor="#231f20" stroked="false">
                <v:path arrowok="t"/>
                <v:fill type="solid"/>
              </v:shape>
            </v:group>
            <v:group style="position:absolute;left:0;top:0;width:772;height:1340" coordorigin="0,0" coordsize="772,1340">
              <v:shape style="position:absolute;left:0;top:0;width:772;height:1340" coordorigin="0,0" coordsize="772,1340" path="m96,1l103,93,105,183,99,267,81,342,49,404,0,451,10,523,20,599,29,678,37,760,42,842,44,925,42,1007,37,1086,27,1162,11,1233,61,1272,123,1301,194,1323,271,1335,351,1340,432,1336,511,1324,577,1307,358,1307,269,1301,184,1286,110,1259,54,1222,115,1222,54,1190,66,1124,74,1048,78,964,78,875,75,783,66,705,51,627,41,555,43,494,59,462,88,432,118,400,139,365,155,283,152,204,145,126,150,44,238,44,236,13,197,13,163,10,130,5,96,1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17,1233l632,1233,589,1265,525,1289,446,1303,358,1307,577,1307,585,1305,651,1278,707,1243,717,1233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115,1222l54,1222,105,1243,171,1261,247,1276,330,1285,415,1287,496,1281,546,1269,339,1269,260,1262,184,1246,115,1222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27,796l686,796,675,805,682,877,685,953,687,1031,690,1107,697,1180,639,1214,572,1240,498,1258,419,1268,339,1269,546,1269,570,1263,632,1233,717,1233,726,1225,656,1225,689,1210,740,1210,750,1201,727,1126,716,1036,716,946,729,869,736,842,736,833,733,829,729,815,727,799,727,796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40,1210l689,1210,656,1225,726,1225,740,1210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693,44l632,44,623,126,620,213,624,297,636,373,657,433,687,472,729,483,715,574,700,665,682,742,664,794,668,802,679,799,686,796,727,796,729,730,738,669,753,609,767,549,772,494,769,469,762,444,752,420,739,397,728,382,710,369,690,351,675,322,667,248,675,163,688,79,693,44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238,44l150,44,175,50,186,73,191,99,193,119,212,190,239,260,283,315,354,344,427,339,479,312,311,312,302,296,277,273,268,258,268,257,310,257,285,229,258,167,242,93,238,44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310,257l268,257,296,278,321,302,311,312,479,312,485,309,502,290,375,290,324,272,310,257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638,0l602,1,568,1,548,81,522,161,488,229,440,276,375,290,502,290,564,202,589,140,602,87,612,62,632,44,693,44,697,12,671,2,663,1,602,1,568,1,655,1,638,0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236,12l197,13,236,13,236,12xe" filled="true" fillcolor="#231f20" stroked="false">
                <v:path arrowok="t"/>
                <v:fill type="solid"/>
              </v:shape>
            </v:group>
            <v:group style="position:absolute;left:268;top:257;width:54;height:55" coordorigin="268,257" coordsize="54,55">
              <v:shape style="position:absolute;left:268;top:257;width:54;height:55" coordorigin="268,257" coordsize="54,55" path="m268,257l268,258,277,273,302,296,311,312,321,302,296,278,268,257xe" filled="true" fillcolor="#ffffff" stroked="false">
                <v:path arrowok="t"/>
                <v:fill type="solid"/>
              </v:shape>
            </v:group>
            <v:group style="position:absolute;left:54;top:1222;width:579;height:85" coordorigin="54,1222" coordsize="579,85">
              <v:shape style="position:absolute;left:54;top:1222;width:579;height:85" coordorigin="54,1222" coordsize="579,85" path="m54,1222l110,1259,184,1286,269,1301,358,1307,446,1303,525,1289,529,1287,415,1287,330,1285,247,1276,171,1261,104,1242,54,1222xe" filled="true" fillcolor="#ffffff" stroked="false">
                <v:path arrowok="t"/>
                <v:fill type="solid"/>
              </v:shape>
              <v:shape style="position:absolute;left:54;top:1222;width:579;height:85" coordorigin="54,1222" coordsize="579,85" path="m632,1233l570,1263,496,1281,415,1287,529,1287,589,1265,632,1233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9"/>
          <w:sz w:val="20"/>
        </w:rPr>
        <w:pict>
          <v:group style="width:46.55pt;height:64.6pt;mso-position-horizontal-relative:char;mso-position-vertical-relative:line" coordorigin="0,0" coordsize="931,1292">
            <v:group style="position:absolute;left:498;top:351;width:143;height:95" coordorigin="498,351" coordsize="143,95">
              <v:shape style="position:absolute;left:498;top:351;width:143;height:95" coordorigin="498,351" coordsize="143,95" path="m594,351l554,372,518,405,498,433,538,445,584,445,600,439,542,439,504,430,524,408,555,379,591,358,629,358,628,357,594,351xe" filled="true" fillcolor="#231f20" stroked="false">
                <v:path arrowok="t"/>
                <v:fill type="solid"/>
              </v:shape>
              <v:shape style="position:absolute;left:498;top:351;width:143;height:95" coordorigin="498,351" coordsize="143,95" path="m629,358l591,358,622,360,629,365,635,384,634,395,619,425,584,438,542,439,600,439,622,431,640,399,640,387,637,375,633,364,629,358xe" filled="true" fillcolor="#231f20" stroked="false">
                <v:path arrowok="t"/>
                <v:fill type="solid"/>
              </v:shape>
            </v:group>
            <v:group style="position:absolute;left:504;top:358;width:131;height:82" coordorigin="504,358" coordsize="131,82">
              <v:shape style="position:absolute;left:504;top:358;width:131;height:82" coordorigin="504,358" coordsize="131,82" path="m591,358l555,379,524,408,504,430,542,439,584,438,619,425,634,395,634,384,629,365,622,360,591,358xe" filled="true" fillcolor="#ffffff" stroked="false">
                <v:path arrowok="t"/>
                <v:fill type="solid"/>
              </v:shape>
              <v:shape style="position:absolute;left:406;top:697;width:108;height:128" type="#_x0000_t75" stroked="false">
                <v:imagedata r:id="rId41" o:title=""/>
              </v:shape>
              <v:shape style="position:absolute;left:280;top:779;width:227;height:451" type="#_x0000_t75" stroked="false">
                <v:imagedata r:id="rId42" o:title=""/>
              </v:shape>
              <v:shape style="position:absolute;left:0;top:0;width:930;height:1292" type="#_x0000_t75" stroked="false">
                <v:imagedata r:id="rId43" o:title=""/>
              </v:shape>
              <v:shape style="position:absolute;left:216;top:338;width:207;height:137" type="#_x0000_t75" stroked="false">
                <v:imagedata r:id="rId44" o:title=""/>
              </v:shape>
            </v:group>
            <v:group style="position:absolute;left:846;top:419;width:34;height:22" coordorigin="846,419" coordsize="34,22">
              <v:shape style="position:absolute;left:846;top:419;width:34;height:22" coordorigin="846,419" coordsize="34,22" path="m870,429l864,429,876,441,880,433,871,430,870,429xe" filled="true" fillcolor="#ffffff" stroked="false">
                <v:path arrowok="t"/>
                <v:fill type="solid"/>
              </v:shape>
              <v:shape style="position:absolute;left:846;top:419;width:34;height:22" coordorigin="846,419" coordsize="34,22" path="m856,419l856,424,846,432,853,433,853,431,854,429,870,429,866,422,856,419xe" filled="true" fillcolor="#ffffff" stroked="false">
                <v:path arrowok="t"/>
                <v:fill type="solid"/>
              </v:shape>
              <v:shape style="position:absolute;left:846;top:419;width:34;height:22" coordorigin="846,419" coordsize="34,22" path="m864,429l854,429,856,430,864,429xe" filled="true" fillcolor="#ffffff" stroked="false">
                <v:path arrowok="t"/>
                <v:fill type="solid"/>
              </v:shape>
            </v:group>
            <v:group style="position:absolute;left:731;top:485;width:48;height:143" coordorigin="731,485" coordsize="48,143">
              <v:shape style="position:absolute;left:731;top:485;width:48;height:143" coordorigin="731,485" coordsize="48,143" path="m779,485l759,513,741,547,731,585,735,628,743,620,750,611,757,602,770,600,767,566,768,535,772,508,779,485xe" filled="true" fillcolor="#ffffff" stroked="false">
                <v:path arrowok="t"/>
                <v:fill type="solid"/>
              </v:shape>
            </v:group>
            <v:group style="position:absolute;left:166;top:531;width:590;height:736" coordorigin="166,531" coordsize="590,736">
              <v:shape style="position:absolute;left:166;top:531;width:590;height:736" coordorigin="166,531" coordsize="590,736" path="m278,1013l261,1062,242,1107,214,1142,172,1162,173,1186,246,1249,364,1263,427,1266,448,1235,332,1235,301,1199,285,1144,279,1079,279,1058,278,101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77,1222l457,1222,503,1225,554,1246,601,1256,577,1222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35,1145l424,1149,420,1159,419,1172,418,1183,405,1207,387,1224,362,1234,332,1235,448,1235,457,1222,577,1222,574,1219,559,1193,462,1193,454,1189,443,1188,438,1179,435,1172,435,1167,436,1161,437,1151,435,114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77,1149l471,1155,474,1166,473,1178,469,1188,462,1193,559,1193,546,1172,482,1172,477,114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1,1065l486,1065,493,1074,504,1078,504,1096,502,1109,492,1110,486,1117,504,1122,511,1139,508,1158,495,1169,482,1172,546,1172,544,1167,527,1111,541,106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332,996l342,1006,353,1016,363,1026,373,1037,386,1057,397,1077,410,1096,427,1110,421,1098,418,1083,423,1069,438,1061,542,1061,559,1050,582,1045,694,1045,678,1037,668,1030,443,1030,403,1017,366,1002,332,996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2,1061l438,1061,447,1067,453,1076,458,1086,462,1096,465,1079,474,1071,486,1065,541,1065,542,106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711,1051l655,1051,684,1052,712,1061,737,1069,755,1072,739,1061,719,1054,711,105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694,1045l582,1045,606,1048,625,1061,636,1058,643,1053,655,1051,711,1051,699,1047,694,104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91,863l432,863,471,864,500,892,515,943,512,995,486,1027,443,1030,668,1030,660,1025,643,1010,631,991,628,968,640,943,663,933,706,933,705,930,696,903,694,881,617,881,592,867,591,86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706,933l663,933,691,937,717,954,706,93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13,718l305,718,355,719,375,756,375,762,373,812,356,871,332,916,364,898,397,878,432,863,591,863,581,829,582,825,483,825,463,823,453,819,451,810,446,804,446,801,415,801,412,794,406,791,406,780,408,768,416,762,427,760,422,752,412,751,406,746,408,722,413,718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699,839l675,857,647,875,617,881,694,881,693,872,699,83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83,780l482,786,486,794,489,803,489,815,483,825,582,825,595,794,604,786,500,786,483,780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47,791l442,791,435,796,426,801,446,801,447,79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7,699l475,699,489,713,483,739,507,739,514,757,511,776,500,786,604,786,625,771,661,766,637,756,619,739,598,725,569,721,547,69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91,727l217,727,237,732,242,734,259,753,264,753,271,748,281,737,291,727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28,614l237,626,244,639,249,655,252,673,234,693,212,708,188,721,166,735,199,728,217,727,291,727,293,726,305,718,413,718,422,712,453,712,455,708,359,707,329,696,305,676,287,648,282,642,287,624,269,624,254,621,239,615,228,614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53,712l422,712,438,716,447,732,453,712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68,531l461,587,448,642,426,685,391,708,455,708,456,703,475,699,547,699,534,685,510,636,490,582,468,53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81,617l269,624,287,624,288,623,281,617xe" filled="true" fillcolor="#ffffff" stroked="false">
                <v:path arrowok="t"/>
                <v:fill type="solid"/>
              </v:shape>
              <v:shape style="position:absolute;left:457;top:565;width:168;height:215" type="#_x0000_t75" stroked="false">
                <v:imagedata r:id="rId45" o:title=""/>
              </v:shape>
            </v:group>
            <v:group style="position:absolute;left:210;top:836;width:18;height:28" coordorigin="210,836" coordsize="18,28">
              <v:shape style="position:absolute;left:210;top:836;width:18;height:28" coordorigin="210,836" coordsize="18,28" path="m210,836l212,847,217,857,223,863,228,864,222,855,220,841,210,836xe" filled="true" fillcolor="#ffffff" stroked="false">
                <v:path arrowok="t"/>
                <v:fill type="solid"/>
              </v:shape>
            </v:group>
            <v:group style="position:absolute;left:440;top:1072;width:68;height:115" coordorigin="440,1072" coordsize="68,115">
              <v:shape style="position:absolute;left:440;top:1072;width:68;height:115" coordorigin="440,1072" coordsize="68,115" path="m483,1072l468,1089,466,1113,463,1134,444,1145,442,1153,440,1163,441,1176,448,1181,454,1187,465,1186,469,1175,467,1161,466,1148,468,1138,507,1138,506,1131,496,1125,481,1124,471,1117,485,1110,495,1097,496,1083,483,1072xe" filled="true" fillcolor="#ffffff" stroked="false">
                <v:path arrowok="t"/>
                <v:fill type="solid"/>
              </v:shape>
              <v:shape style="position:absolute;left:440;top:1072;width:68;height:115" coordorigin="440,1072" coordsize="68,115" path="m507,1138l468,1138,479,1143,481,1159,495,1162,503,1157,508,1148,507,1138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9"/>
          <w:sz w:val="20"/>
        </w:rPr>
      </w:r>
    </w:p>
    <w:p>
      <w:pPr>
        <w:spacing w:line="240" w:lineRule="auto" w:before="6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Quantas combinações diferentes Sabrina poderá fazer para usar essas saias com essas</w:t>
      </w:r>
      <w:r>
        <w:rPr>
          <w:color w:val="231F20"/>
          <w:spacing w:val="-2"/>
        </w:rPr>
        <w:t> </w:t>
      </w:r>
      <w:r>
        <w:rPr>
          <w:color w:val="231F20"/>
        </w:rPr>
        <w:t>blusas?</w:t>
      </w:r>
      <w:r>
        <w:rPr/>
      </w:r>
    </w:p>
    <w:p>
      <w:pPr>
        <w:spacing w:after="0" w:line="240" w:lineRule="auto"/>
        <w:jc w:val="left"/>
        <w:sectPr>
          <w:headerReference w:type="default" r:id="rId26"/>
          <w:footerReference w:type="default" r:id="rId27"/>
          <w:pgSz w:w="11910" w:h="16840"/>
          <w:pgMar w:header="377" w:footer="1801" w:top="560" w:bottom="200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3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(M031986E4) </w:t>
      </w:r>
      <w:r>
        <w:rPr>
          <w:rFonts w:ascii="Arial" w:hAnsi="Arial"/>
          <w:color w:val="231F20"/>
          <w:sz w:val="22"/>
        </w:rPr>
        <w:t>Observe abaixo a quantidade de moedas que Bárbara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tinha.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8"/>
          <w:szCs w:val="28"/>
        </w:rPr>
      </w:pPr>
      <w:r>
        <w:rPr/>
        <w:pict>
          <v:shape style="position:absolute;margin-left:109.324501pt;margin-top:17.537445pt;width:288.908955pt;height:222.75pt;mso-position-horizontal-relative:page;mso-position-vertical-relative:paragraph;z-index:2080;mso-wrap-distance-left:0;mso-wrap-distance-right:0" type="#_x0000_t75" stroked="false">
            <v:imagedata r:id="rId47" o:title=""/>
            <w10:wrap type="topAndBottom"/>
          </v:shape>
        </w:pict>
      </w:r>
    </w:p>
    <w:p>
      <w:pPr>
        <w:spacing w:line="240" w:lineRule="auto" w:before="5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Ela trocou essas moedas por uma</w:t>
      </w:r>
      <w:r>
        <w:rPr>
          <w:color w:val="231F20"/>
          <w:spacing w:val="-1"/>
        </w:rPr>
        <w:t> </w:t>
      </w:r>
      <w:r>
        <w:rPr>
          <w:color w:val="231F20"/>
        </w:rPr>
        <w:t>nota.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Qual foi a nota que Bárbara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</w:pPr>
      <w:r>
        <w:rPr/>
        <w:pict>
          <v:shape style="position:absolute;margin-left:63.527599pt;margin-top:8.506880pt;width:163.2pt;height:74.16pt;mso-position-horizontal-relative:page;mso-position-vertical-relative:paragraph;z-index:-47368" type="#_x0000_t75" stroked="false">
            <v:imagedata r:id="rId48" o:title=""/>
            <w10:wrap type="none"/>
          </v:shape>
        </w:pict>
      </w:r>
      <w:r>
        <w:rPr/>
        <w:pict>
          <v:shape style="position:absolute;margin-left:312.976013pt;margin-top:8.506880pt;width:163.2pt;height:74.16pt;mso-position-horizontal-relative:page;mso-position-vertical-relative:paragraph;z-index:2224" type="#_x0000_t75" stroked="false">
            <v:imagedata r:id="rId49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right="0"/>
        <w:jc w:val="left"/>
      </w:pPr>
      <w:r>
        <w:rPr/>
        <w:pict>
          <v:shape style="position:absolute;margin-left:63.527599pt;margin-top:2.309884pt;width:163.0794pt;height:74.28pt;mso-position-horizontal-relative:page;mso-position-vertical-relative:paragraph;z-index:-47320" type="#_x0000_t75" stroked="false">
            <v:imagedata r:id="rId50" o:title=""/>
            <w10:wrap type="none"/>
          </v:shape>
        </w:pict>
      </w:r>
      <w:r>
        <w:rPr/>
        <w:pict>
          <v:shape style="position:absolute;margin-left:312.976013pt;margin-top:2.309884pt;width:163.080pt;height:74.16pt;mso-position-horizontal-relative:page;mso-position-vertical-relative:paragraph;z-index:2272" type="#_x0000_t75" stroked="false">
            <v:imagedata r:id="rId51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 w:hint="default"/>
          <w:sz w:val="30"/>
          <w:szCs w:val="30"/>
        </w:rPr>
      </w:pPr>
    </w:p>
    <w:p>
      <w:pPr>
        <w:pStyle w:val="ListParagraph"/>
        <w:numPr>
          <w:ilvl w:val="0"/>
          <w:numId w:val="13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(M041345E4)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337601pt;margin-top:11.793955pt;width:51.05pt;height:28.35pt;mso-position-horizontal-relative:page;mso-position-vertical-relative:paragraph;z-index:210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6" w:right="0"/>
                    <w:jc w:val="left"/>
                  </w:pPr>
                  <w:r>
                    <w:rPr>
                      <w:color w:val="231F20"/>
                    </w:rPr>
                    <w:t>45 x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10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64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7" w:lineRule="auto" w:before="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 C) 405 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450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(M041309E4) </w:t>
      </w:r>
      <w:r>
        <w:rPr>
          <w:rFonts w:ascii="Arial" w:hAnsi="Arial"/>
          <w:color w:val="231F20"/>
          <w:sz w:val="22"/>
        </w:rPr>
        <w:t>A reta numérica abaixo está dividida em partes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98.781708pt;margin-top:14.282941pt;width:140.6pt;height:21.25pt;mso-position-horizontal-relative:page;mso-position-vertical-relative:paragraph;z-index:2176;mso-wrap-distance-left:0;mso-wrap-distance-right:0" coordorigin="1976,286" coordsize="2812,425">
            <v:group style="position:absolute;left:2973;top:326;width:62;height:62" coordorigin="2973,326" coordsize="62,62">
              <v:shape style="position:absolute;left:2973;top:326;width:62;height:62" coordorigin="2973,326" coordsize="62,62" path="m3004,326l2992,328,2982,335,2976,344,2973,356,2976,368,2982,378,2992,385,3004,387,3016,385,3026,378,3032,368,3035,356,3032,344,3026,335,3016,328,3004,326xe" filled="true" fillcolor="#231f20" stroked="false">
                <v:path arrowok="t"/>
                <v:fill type="solid"/>
              </v:shape>
            </v:group>
            <v:group style="position:absolute;left:2973;top:326;width:62;height:62" coordorigin="2973,326" coordsize="62,62">
              <v:shape style="position:absolute;left:2973;top:326;width:62;height:62" coordorigin="2973,326" coordsize="62,62" path="m3004,326l3016,328,3026,335,3032,344,3035,356,3032,368,3026,378,3016,385,3004,387,2992,385,2982,378,2976,368,2973,356,2976,344,2982,335,2992,328,3004,326xe" filled="false" stroked="true" strokeweight=".216pt" strokecolor="#231f20">
                <v:path arrowok="t"/>
              </v:shape>
            </v:group>
            <v:group style="position:absolute;left:4189;top:296;width:2;height:122" coordorigin="4189,296" coordsize="2,122">
              <v:shape style="position:absolute;left:4189;top:296;width:2;height:122" coordorigin="4189,296" coordsize="0,122" path="m4189,417l4189,296e" filled="false" stroked="true" strokeweight="1pt" strokecolor="#231f20">
                <v:path arrowok="t"/>
              </v:shape>
            </v:group>
            <v:group style="position:absolute;left:1986;top:356;width:2715;height:2" coordorigin="1986,356" coordsize="2715,2">
              <v:shape style="position:absolute;left:1986;top:356;width:2715;height:2" coordorigin="1986,356" coordsize="2715,0" path="m1986,356l4700,356e" filled="false" stroked="true" strokeweight=".999972pt" strokecolor="#231f20">
                <v:path arrowok="t"/>
              </v:shape>
            </v:group>
            <v:group style="position:absolute;left:4691;top:304;width:96;height:106" coordorigin="4691,304" coordsize="96,106">
              <v:shape style="position:absolute;left:4691;top:304;width:96;height:106" coordorigin="4691,304" coordsize="96,106" path="m4691,304l4691,409,4787,356,4691,304xe" filled="true" fillcolor="#231f20" stroked="false">
                <v:path arrowok="t"/>
                <v:fill type="solid"/>
              </v:shape>
            </v:group>
            <v:group style="position:absolute;left:3594;top:296;width:2;height:122" coordorigin="3594,296" coordsize="2,122">
              <v:shape style="position:absolute;left:3594;top:296;width:2;height:122" coordorigin="3594,296" coordsize="0,122" path="m3594,417l3594,296e" filled="false" stroked="true" strokeweight="1pt" strokecolor="#231f20">
                <v:path arrowok="t"/>
              </v:shape>
            </v:group>
            <v:group style="position:absolute;left:3002;top:296;width:2;height:122" coordorigin="3002,296" coordsize="2,122">
              <v:shape style="position:absolute;left:3002;top:296;width:2;height:122" coordorigin="3002,296" coordsize="0,122" path="m3002,417l3002,296e" filled="false" stroked="true" strokeweight="1pt" strokecolor="#231f20">
                <v:path arrowok="t"/>
              </v:shape>
            </v:group>
            <v:group style="position:absolute;left:2410;top:296;width:2;height:122" coordorigin="2410,296" coordsize="2,122">
              <v:shape style="position:absolute;left:2410;top:296;width:2;height:122" coordorigin="2410,296" coordsize="0,122" path="m2410,417l2410,296e" filled="false" stroked="true" strokeweight="1pt" strokecolor="#231f20">
                <v:path arrowok="t"/>
              </v:shape>
              <v:shape style="position:absolute;left:2889;top:474;width:240;height:237" type="#_x0000_t75" stroked="false">
                <v:imagedata r:id="rId52" o:title=""/>
              </v:shape>
              <v:shape style="position:absolute;left:2307;top:476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4;top:476;width:828;height:200" type="#_x0000_t202" filled="false" stroked="false">
                <v:textbox inset="0,0,0,0">
                  <w:txbxContent>
                    <w:p>
                      <w:pPr>
                        <w:tabs>
                          <w:tab w:pos="604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94</w:t>
                        <w:tab/>
                        <w:t>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tabs>
          <w:tab w:pos="3537" w:val="left" w:leader="none"/>
        </w:tabs>
        <w:spacing w:line="240" w:lineRule="auto" w:before="72"/>
        <w:ind w:right="0"/>
        <w:jc w:val="left"/>
      </w:pPr>
      <w:r>
        <w:rPr/>
        <w:pict>
          <v:shape style="position:absolute;margin-left:198.065002pt;margin-top:4.943874pt;width:12.022pt;height:11.846pt;mso-position-horizontal-relative:page;mso-position-vertical-relative:paragraph;z-index:-47272" type="#_x0000_t75" stroked="false">
            <v:imagedata r:id="rId53" o:title=""/>
            <w10:wrap type="none"/>
          </v:shape>
        </w:pict>
      </w:r>
      <w:r>
        <w:rPr>
          <w:color w:val="231F20"/>
        </w:rPr>
        <w:t>Nessa  reta  numérica</w:t>
      </w:r>
      <w:r>
        <w:rPr>
          <w:color w:val="231F20"/>
          <w:spacing w:val="-28"/>
        </w:rPr>
        <w:t> </w:t>
      </w:r>
      <w:r>
        <w:rPr>
          <w:color w:val="231F20"/>
        </w:rPr>
        <w:t>o</w:t>
      </w:r>
      <w:r>
        <w:rPr>
          <w:color w:val="231F20"/>
          <w:spacing w:val="31"/>
        </w:rPr>
        <w:t> </w:t>
      </w:r>
      <w:r>
        <w:rPr>
          <w:color w:val="231F20"/>
        </w:rPr>
        <w:t>símbolo</w:t>
        <w:tab/>
        <w:t>representa qual</w:t>
      </w:r>
      <w:r>
        <w:rPr>
          <w:color w:val="231F20"/>
          <w:spacing w:val="-1"/>
        </w:rPr>
        <w:t> </w:t>
      </w:r>
      <w:r>
        <w:rPr>
          <w:color w:val="231F20"/>
        </w:rPr>
        <w:t>número?</w:t>
      </w:r>
      <w:r>
        <w:rPr/>
      </w:r>
    </w:p>
    <w:p>
      <w:pPr>
        <w:spacing w:after="0" w:line="240" w:lineRule="auto"/>
        <w:jc w:val="left"/>
        <w:sectPr>
          <w:footerReference w:type="default" r:id="rId46"/>
          <w:pgSz w:w="11910" w:h="16840"/>
          <w:pgMar w:footer="1768" w:header="377" w:top="560" w:bottom="1960" w:left="740" w:right="740"/>
          <w:pgNumType w:start="6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66" w:lineRule="auto" w:before="72" w:after="0"/>
        <w:ind w:left="110" w:right="106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(M041312E4) </w:t>
      </w:r>
      <w:r>
        <w:rPr>
          <w:rFonts w:ascii="Arial" w:hAnsi="Arial"/>
          <w:color w:val="231F20"/>
          <w:sz w:val="22"/>
        </w:rPr>
        <w:t>Lucas está fazendo uma reforma em sua casa e comprou 400 unidades de piso. </w:t>
      </w:r>
      <w:r>
        <w:rPr>
          <w:rFonts w:ascii="Arial" w:hAnsi="Arial"/>
          <w:color w:val="231F20"/>
          <w:sz w:val="22"/>
        </w:rPr>
        <w:t>Quantas centenas de piso Lucas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comprou?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 C)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400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D) 4</w:t>
      </w:r>
      <w:r>
        <w:rPr>
          <w:color w:val="231F20"/>
          <w:spacing w:val="-1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(M060592E4) </w:t>
      </w:r>
      <w:r>
        <w:rPr>
          <w:rFonts w:ascii="Arial" w:hAnsi="Arial"/>
          <w:color w:val="231F20"/>
          <w:sz w:val="22"/>
        </w:rPr>
        <w:t>Observe abaixo a casa que Joaquim desenhou utilizando 4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quadriláteros.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945pt;margin-top:15.114969pt;width:213.75pt;height:168.15pt;mso-position-horizontal-relative:page;mso-position-vertical-relative:paragraph;z-index:2320;mso-wrap-distance-left:0;mso-wrap-distance-right:0" coordorigin="1999,302" coordsize="4275,3363">
            <v:group style="position:absolute;left:2617;top:1528;width:3039;height:1824" coordorigin="2617,1528" coordsize="3039,1824">
              <v:shape style="position:absolute;left:2617;top:1528;width:3039;height:1824" coordorigin="2617,1528" coordsize="3039,1824" path="m2617,3351l5655,3351,5655,1528,2617,1528,2617,3351xe" filled="true" fillcolor="#e6e7e8" stroked="false">
                <v:path arrowok="t"/>
                <v:fill type="solid"/>
              </v:shape>
            </v:group>
            <v:group style="position:absolute;left:2617;top:1528;width:3039;height:1824" coordorigin="2617,1528" coordsize="3039,1824">
              <v:shape style="position:absolute;left:2617;top:1528;width:3039;height:1824" coordorigin="2617,1528" coordsize="3039,1824" path="m2617,3351l5655,3351,5655,1528,2617,1528,2617,3351xe" filled="false" stroked="true" strokeweight="1.5pt" strokecolor="#231f20">
                <v:path arrowok="t"/>
              </v:shape>
            </v:group>
            <v:group style="position:absolute;left:2313;top:616;width:3647;height:912" coordorigin="2313,616" coordsize="3647,912">
              <v:shape style="position:absolute;left:2313;top:616;width:3647;height:912" coordorigin="2313,616" coordsize="3647,912" path="m5352,616l2921,616,2313,1528,5959,1528,5352,616xe" filled="true" fillcolor="#939598" stroked="false">
                <v:path arrowok="t"/>
                <v:fill type="solid"/>
              </v:shape>
            </v:group>
            <v:group style="position:absolute;left:2313;top:616;width:3647;height:912" coordorigin="2313,616" coordsize="3647,912">
              <v:shape style="position:absolute;left:2313;top:616;width:3647;height:912" coordorigin="2313,616" coordsize="3647,912" path="m5959,1528l2313,1528,2921,616,5352,616,5959,1528xe" filled="false" stroked="true" strokeweight="1.5pt" strokecolor="#231f20">
                <v:path arrowok="t"/>
              </v:shape>
            </v:group>
            <v:group style="position:absolute;left:2921;top:2439;width:608;height:912" coordorigin="2921,2439" coordsize="608,912">
              <v:shape style="position:absolute;left:2921;top:2439;width:608;height:912" coordorigin="2921,2439" coordsize="608,912" path="m3528,3351l2921,3351,2921,2439,3528,2439,3528,3351xe" filled="true" fillcolor="#bcbec0" stroked="false">
                <v:path arrowok="t"/>
                <v:fill type="solid"/>
              </v:shape>
            </v:group>
            <v:group style="position:absolute;left:2921;top:2439;width:608;height:912" coordorigin="2921,2439" coordsize="608,912">
              <v:shape style="position:absolute;left:2921;top:2439;width:608;height:912" coordorigin="2921,2439" coordsize="608,912" path="m3528,3351l2921,3351,2921,2439,3528,2439,3528,3351xe" filled="false" stroked="true" strokeweight="1.5pt" strokecolor="#231f20">
                <v:path arrowok="t"/>
              </v:shape>
            </v:group>
            <v:group style="position:absolute;left:4440;top:2136;width:608;height:608" coordorigin="4440,2136" coordsize="608,608">
              <v:shape style="position:absolute;left:4440;top:2136;width:608;height:608" coordorigin="4440,2136" coordsize="608,608" path="m5048,2743l4440,2743,4440,2136,5048,2136,5048,2743xe" filled="true" fillcolor="#bcbec0" stroked="false">
                <v:path arrowok="t"/>
                <v:fill type="solid"/>
              </v:shape>
            </v:group>
            <v:group style="position:absolute;left:4440;top:2136;width:608;height:608" coordorigin="4440,2136" coordsize="608,608">
              <v:shape style="position:absolute;left:4440;top:2136;width:608;height:608" coordorigin="4440,2136" coordsize="608,608" path="m5048,2743l4440,2743,4440,2136,5048,2136,5048,2743xe" filled="false" stroked="true" strokeweight="1.5pt" strokecolor="#231f20">
                <v:path arrowok="t"/>
              </v:shape>
            </v:group>
            <v:group style="position:absolute;left:2313;top:307;width:2;height:3353" coordorigin="2313,307" coordsize="2,3353">
              <v:shape style="position:absolute;left:2313;top:307;width:2;height:3353" coordorigin="2313,307" coordsize="0,3353" path="m2313,3660l2313,3660,2313,312,2313,307e" filled="false" stroked="true" strokeweight=".5pt" strokecolor="#231f20">
                <v:path arrowok="t"/>
              </v:shape>
            </v:group>
            <v:group style="position:absolute;left:2617;top:307;width:2;height:3353" coordorigin="2617,307" coordsize="2,3353">
              <v:shape style="position:absolute;left:2617;top:307;width:2;height:3353" coordorigin="2617,307" coordsize="0,3353" path="m2617,3660l2617,3660,2617,312,2617,307e" filled="false" stroked="true" strokeweight=".5pt" strokecolor="#231f20">
                <v:path arrowok="t"/>
              </v:shape>
            </v:group>
            <v:group style="position:absolute;left:2921;top:307;width:2;height:3353" coordorigin="2921,307" coordsize="2,3353">
              <v:shape style="position:absolute;left:2921;top:307;width:2;height:3353" coordorigin="2921,307" coordsize="0,3353" path="m2921,3660l2921,3660,2921,312,2921,307e" filled="false" stroked="true" strokeweight=".5pt" strokecolor="#231f20">
                <v:path arrowok="t"/>
              </v:shape>
            </v:group>
            <v:group style="position:absolute;left:3224;top:307;width:2;height:3353" coordorigin="3224,307" coordsize="2,3353">
              <v:shape style="position:absolute;left:3224;top:307;width:2;height:3353" coordorigin="3224,307" coordsize="0,3353" path="m3224,3660l3224,3660,3224,312,3224,307e" filled="false" stroked="true" strokeweight=".5pt" strokecolor="#231f20">
                <v:path arrowok="t"/>
              </v:shape>
            </v:group>
            <v:group style="position:absolute;left:3528;top:307;width:2;height:3353" coordorigin="3528,307" coordsize="2,3353">
              <v:shape style="position:absolute;left:3528;top:307;width:2;height:3353" coordorigin="3528,307" coordsize="0,3353" path="m3528,3660l3528,3660,3528,312,3528,307e" filled="false" stroked="true" strokeweight=".5pt" strokecolor="#231f20">
                <v:path arrowok="t"/>
              </v:shape>
            </v:group>
            <v:group style="position:absolute;left:3832;top:307;width:2;height:3353" coordorigin="3832,307" coordsize="2,3353">
              <v:shape style="position:absolute;left:3832;top:307;width:2;height:3353" coordorigin="3832,307" coordsize="0,3353" path="m3832,3660l3832,3660,3832,312,3832,307e" filled="false" stroked="true" strokeweight=".5pt" strokecolor="#231f20">
                <v:path arrowok="t"/>
              </v:shape>
            </v:group>
            <v:group style="position:absolute;left:4136;top:307;width:2;height:3353" coordorigin="4136,307" coordsize="2,3353">
              <v:shape style="position:absolute;left:4136;top:307;width:2;height:3353" coordorigin="4136,307" coordsize="0,3353" path="m4136,3660l4136,3660,4136,312,4136,307e" filled="false" stroked="true" strokeweight=".5pt" strokecolor="#231f20">
                <v:path arrowok="t"/>
              </v:shape>
            </v:group>
            <v:group style="position:absolute;left:4440;top:307;width:2;height:3353" coordorigin="4440,307" coordsize="2,3353">
              <v:shape style="position:absolute;left:4440;top:307;width:2;height:3353" coordorigin="4440,307" coordsize="0,3353" path="m4440,3660l4440,3660,4440,312,4440,307e" filled="false" stroked="true" strokeweight=".5pt" strokecolor="#231f20">
                <v:path arrowok="t"/>
              </v:shape>
            </v:group>
            <v:group style="position:absolute;left:4744;top:307;width:2;height:3353" coordorigin="4744,307" coordsize="2,3353">
              <v:shape style="position:absolute;left:4744;top:307;width:2;height:3353" coordorigin="4744,307" coordsize="0,3353" path="m4744,3660l4744,3660,4744,312,4744,307e" filled="false" stroked="true" strokeweight=".5pt" strokecolor="#231f20">
                <v:path arrowok="t"/>
              </v:shape>
            </v:group>
            <v:group style="position:absolute;left:5048;top:307;width:2;height:3353" coordorigin="5048,307" coordsize="2,3353">
              <v:shape style="position:absolute;left:5048;top:307;width:2;height:3353" coordorigin="5048,307" coordsize="0,3353" path="m5048,3660l5048,3660,5048,312,5048,307e" filled="false" stroked="true" strokeweight=".5pt" strokecolor="#231f20">
                <v:path arrowok="t"/>
              </v:shape>
            </v:group>
            <v:group style="position:absolute;left:5352;top:307;width:2;height:3353" coordorigin="5352,307" coordsize="2,3353">
              <v:shape style="position:absolute;left:5352;top:307;width:2;height:3353" coordorigin="5352,307" coordsize="0,3353" path="m5352,3660l5352,3660,5352,312,5352,307e" filled="false" stroked="true" strokeweight=".5pt" strokecolor="#231f20">
                <v:path arrowok="t"/>
              </v:shape>
            </v:group>
            <v:group style="position:absolute;left:5655;top:307;width:2;height:3353" coordorigin="5655,307" coordsize="2,3353">
              <v:shape style="position:absolute;left:5655;top:307;width:2;height:3353" coordorigin="5655,307" coordsize="0,3353" path="m5655,3660l5655,3660,5655,312,5655,307e" filled="false" stroked="true" strokeweight=".5pt" strokecolor="#231f20">
                <v:path arrowok="t"/>
              </v:shape>
            </v:group>
            <v:group style="position:absolute;left:5959;top:307;width:2;height:3353" coordorigin="5959,307" coordsize="2,3353">
              <v:shape style="position:absolute;left:5959;top:307;width:2;height:3353" coordorigin="5959,307" coordsize="0,3353" path="m5959,3660l5959,3660,5959,312,5959,307e" filled="false" stroked="true" strokeweight=".5pt" strokecolor="#231f20">
                <v:path arrowok="t"/>
              </v:shape>
            </v:group>
            <v:group style="position:absolute;left:2009;top:307;width:2;height:3353" coordorigin="2009,307" coordsize="2,3353">
              <v:shape style="position:absolute;left:2009;top:307;width:2;height:3353" coordorigin="2009,307" coordsize="0,3353" path="m2009,3660l2009,3660,2009,312,2009,307e" filled="false" stroked="true" strokeweight=".5pt" strokecolor="#231f20">
                <v:path arrowok="t"/>
              </v:shape>
            </v:group>
            <v:group style="position:absolute;left:6263;top:307;width:2;height:3353" coordorigin="6263,307" coordsize="2,3353">
              <v:shape style="position:absolute;left:6263;top:307;width:2;height:3353" coordorigin="6263,307" coordsize="0,3353" path="m6263,3660l6263,3660,6263,312,6263,307e" filled="false" stroked="true" strokeweight=".5pt" strokecolor="#231f20">
                <v:path arrowok="t"/>
              </v:shape>
            </v:group>
            <v:group style="position:absolute;left:2004;top:3655;width:4265;height:2" coordorigin="2004,3655" coordsize="4265,2">
              <v:shape style="position:absolute;left:2004;top:3655;width:4265;height:2" coordorigin="2004,3655" coordsize="4265,0" path="m2004,3655l2004,3655,6263,3655,6268,3655e" filled="false" stroked="true" strokeweight=".5pt" strokecolor="#231f20">
                <v:path arrowok="t"/>
              </v:shape>
            </v:group>
            <v:group style="position:absolute;left:2004;top:3351;width:4265;height:2" coordorigin="2004,3351" coordsize="4265,2">
              <v:shape style="position:absolute;left:2004;top:3351;width:4265;height:2" coordorigin="2004,3351" coordsize="4265,0" path="m2004,3351l2004,3351,6263,3351,6268,3351e" filled="false" stroked="true" strokeweight=".5pt" strokecolor="#231f20">
                <v:path arrowok="t"/>
              </v:shape>
            </v:group>
            <v:group style="position:absolute;left:2004;top:3047;width:4265;height:2" coordorigin="2004,3047" coordsize="4265,2">
              <v:shape style="position:absolute;left:2004;top:3047;width:4265;height:2" coordorigin="2004,3047" coordsize="4265,0" path="m2004,3047l2004,3047,6263,3047,6268,3047e" filled="false" stroked="true" strokeweight=".5pt" strokecolor="#231f20">
                <v:path arrowok="t"/>
              </v:shape>
            </v:group>
            <v:group style="position:absolute;left:2004;top:2743;width:4265;height:2" coordorigin="2004,2743" coordsize="4265,2">
              <v:shape style="position:absolute;left:2004;top:2743;width:4265;height:2" coordorigin="2004,2743" coordsize="4265,0" path="m2004,2743l2004,2743,6263,2743,6268,2743e" filled="false" stroked="true" strokeweight=".5pt" strokecolor="#231f20">
                <v:path arrowok="t"/>
              </v:shape>
            </v:group>
            <v:group style="position:absolute;left:2004;top:2439;width:4265;height:2" coordorigin="2004,2439" coordsize="4265,2">
              <v:shape style="position:absolute;left:2004;top:2439;width:4265;height:2" coordorigin="2004,2439" coordsize="4265,0" path="m2004,2439l2004,2439,6263,2439,6268,2439e" filled="false" stroked="true" strokeweight=".5pt" strokecolor="#231f20">
                <v:path arrowok="t"/>
              </v:shape>
            </v:group>
            <v:group style="position:absolute;left:2004;top:2136;width:4265;height:2" coordorigin="2004,2136" coordsize="4265,2">
              <v:shape style="position:absolute;left:2004;top:2136;width:4265;height:2" coordorigin="2004,2136" coordsize="4265,0" path="m2004,2136l2004,2136,6263,2136,6268,2136e" filled="false" stroked="true" strokeweight=".5pt" strokecolor="#231f20">
                <v:path arrowok="t"/>
              </v:shape>
            </v:group>
            <v:group style="position:absolute;left:2004;top:1832;width:4265;height:2" coordorigin="2004,1832" coordsize="4265,2">
              <v:shape style="position:absolute;left:2004;top:1832;width:4265;height:2" coordorigin="2004,1832" coordsize="4265,0" path="m2004,1832l2004,1832,6263,1832,6268,1832e" filled="false" stroked="true" strokeweight=".5pt" strokecolor="#231f20">
                <v:path arrowok="t"/>
              </v:shape>
            </v:group>
            <v:group style="position:absolute;left:2004;top:1528;width:4265;height:2" coordorigin="2004,1528" coordsize="4265,2">
              <v:shape style="position:absolute;left:2004;top:1528;width:4265;height:2" coordorigin="2004,1528" coordsize="4265,0" path="m2004,1528l2004,1528,6263,1528,6268,1528e" filled="false" stroked="true" strokeweight=".5pt" strokecolor="#231f20">
                <v:path arrowok="t"/>
              </v:shape>
            </v:group>
            <v:group style="position:absolute;left:2004;top:1224;width:4265;height:2" coordorigin="2004,1224" coordsize="4265,2">
              <v:shape style="position:absolute;left:2004;top:1224;width:4265;height:2" coordorigin="2004,1224" coordsize="4265,0" path="m2004,1224l2004,1224,6263,1224,6268,1224e" filled="false" stroked="true" strokeweight=".5pt" strokecolor="#231f20">
                <v:path arrowok="t"/>
              </v:shape>
            </v:group>
            <v:group style="position:absolute;left:2004;top:920;width:4265;height:2" coordorigin="2004,920" coordsize="4265,2">
              <v:shape style="position:absolute;left:2004;top:920;width:4265;height:2" coordorigin="2004,920" coordsize="4265,0" path="m2004,920l2004,920,6263,920,6268,920e" filled="false" stroked="true" strokeweight=".5pt" strokecolor="#231f20">
                <v:path arrowok="t"/>
              </v:shape>
            </v:group>
            <v:group style="position:absolute;left:2004;top:616;width:4265;height:2" coordorigin="2004,616" coordsize="4265,2">
              <v:shape style="position:absolute;left:2004;top:616;width:4265;height:2" coordorigin="2004,616" coordsize="4265,0" path="m2004,616l2004,616,6263,616,6268,616e" filled="false" stroked="true" strokeweight=".5pt" strokecolor="#231f20">
                <v:path arrowok="t"/>
              </v:shape>
            </v:group>
            <v:group style="position:absolute;left:2004;top:312;width:4265;height:2" coordorigin="2004,312" coordsize="4265,2">
              <v:shape style="position:absolute;left:2004;top:312;width:4265;height:2" coordorigin="2004,312" coordsize="4265,0" path="m2004,312l2004,312,6263,312,6268,312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O quadrilátero que ele utilizou para fazer o telhado dessa casa foi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/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4938pt;width:56.7pt;height:28.35pt;mso-position-horizontal-relative:page;mso-position-vertical-relative:paragraph;z-index:234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33" w:right="0"/>
                    <w:jc w:val="left"/>
                  </w:pPr>
                  <w:r>
                    <w:rPr>
                      <w:color w:val="231F20"/>
                    </w:rPr>
                    <w:t>565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25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319" w:lineRule="auto" w:before="72"/>
        <w:ind w:right="7132"/>
        <w:jc w:val="left"/>
      </w:pPr>
      <w:r>
        <w:rPr>
          <w:color w:val="231F20"/>
        </w:rPr>
        <w:t>Qual é o resultado dessa conta? A)</w:t>
      </w:r>
      <w:r>
        <w:rPr>
          <w:color w:val="231F20"/>
          <w:spacing w:val="-1"/>
        </w:rPr>
        <w:t> </w:t>
      </w:r>
      <w:r>
        <w:rPr>
          <w:color w:val="231F20"/>
        </w:rPr>
        <w:t>540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590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5</w:t>
      </w:r>
      <w:r>
        <w:rPr>
          <w:color w:val="231F20"/>
          <w:spacing w:val="-1"/>
        </w:rPr>
        <w:t> </w:t>
      </w:r>
      <w:r>
        <w:rPr>
          <w:color w:val="231F20"/>
        </w:rPr>
        <w:t>810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5</w:t>
      </w:r>
      <w:r>
        <w:rPr>
          <w:color w:val="231F20"/>
          <w:spacing w:val="-1"/>
        </w:rPr>
        <w:t> </w:t>
      </w:r>
      <w:r>
        <w:rPr>
          <w:color w:val="231F20"/>
        </w:rPr>
        <w:t>910</w:t>
      </w:r>
      <w:r>
        <w:rPr/>
      </w:r>
    </w:p>
    <w:p>
      <w:pPr>
        <w:spacing w:after="0" w:line="240" w:lineRule="auto"/>
        <w:jc w:val="left"/>
        <w:sectPr>
          <w:footerReference w:type="default" r:id="rId54"/>
          <w:pgSz w:w="11910" w:h="16840"/>
          <w:pgMar w:footer="524" w:header="377" w:top="560" w:bottom="720" w:left="740" w:right="740"/>
          <w:pgNumType w:start="7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5"/>
        </w:numPr>
        <w:tabs>
          <w:tab w:pos="534" w:val="left" w:leader="none"/>
        </w:tabs>
        <w:spacing w:line="240" w:lineRule="auto" w:before="72" w:after="0"/>
        <w:ind w:left="533" w:right="0" w:hanging="42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(M051421E4) </w:t>
      </w:r>
      <w:r>
        <w:rPr>
          <w:rFonts w:ascii="Arial"/>
          <w:color w:val="231F20"/>
          <w:sz w:val="22"/>
        </w:rPr>
        <w:t>Observe os desenhos na malha quadriculada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943" w:right="0"/>
        <w:jc w:val="left"/>
      </w:pPr>
      <w:r>
        <w:rPr/>
        <w:pict>
          <v:group style="position:absolute;margin-left:183.042267pt;margin-top:-12.773099pt;width:18.75pt;height:46.1pt;mso-position-horizontal-relative:page;mso-position-vertical-relative:paragraph;z-index:2368" coordorigin="3661,-255" coordsize="375,922">
            <v:shape style="position:absolute;left:3661;top:-255;width:375;height:922" coordorigin="3661,-255" coordsize="375,922" path="m4035,-255l3986,-190,3944,-124,3909,-58,3881,8,3861,73,3848,139,3842,205,3845,271,3856,337,3875,402,3902,468,3937,534,3982,600,4035,666,3969,617,3908,569,3853,520,3804,472,3762,423,3699,326,3666,229,3661,181,3665,132,3699,35,3770,-62,3821,-110,3881,-159,3953,-207,4035,-255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255.255005pt;margin-top:-6.254098pt;width:33.550pt;height:33.550pt;mso-position-horizontal-relative:page;mso-position-vertical-relative:paragraph;z-index:2392" coordorigin="5105,-125" coordsize="671,671">
            <v:shape style="position:absolute;left:5105;top:-125;width:671;height:671" coordorigin="5105,-125" coordsize="671,671" path="m5440,1l5472,-54,5508,-94,5552,-117,5608,-125,5673,-112,5726,-76,5762,-23,5775,42,5768,105,5746,168,5713,231,5671,294,5620,357,5563,419,5503,482,5440,545,5378,482,5317,419,5261,357,5210,294,5167,231,5134,168,5113,105,5105,42,5118,-23,5154,-76,5207,-112,5273,-125,5328,-117,5372,-94,5408,-54,5440,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339.734985pt;margin-top:-11.384099pt;width:23.25pt;height:41.1pt;mso-position-horizontal-relative:page;mso-position-vertical-relative:paragraph;z-index:2416" coordorigin="6795,-228" coordsize="465,822">
            <v:shape style="position:absolute;left:6795;top:-228;width:465;height:822" coordorigin="6795,-228" coordsize="465,822" path="m6795,-228l7212,-228,7259,19,7212,19,7259,265,7212,265,7259,429,7212,429,7259,594,7027,347,7073,347,6934,183,6980,183,6841,-63,6888,-63,6795,-228xe" filled="false" stroked="true" strokeweight=".75pt" strokecolor="#231f20">
              <v:path arrowok="t"/>
            </v:shape>
            <w10:wrap type="none"/>
          </v:group>
        </w:pict>
      </w:r>
      <w:r>
        <w:rPr/>
        <w:pict>
          <v:group style="position:absolute;margin-left:412.924988pt;margin-top:-7.862099pt;width:35.2pt;height:35.2pt;mso-position-horizontal-relative:page;mso-position-vertical-relative:paragraph;z-index:2440" coordorigin="8258,-157" coordsize="704,704">
            <v:group style="position:absolute;left:8268;top:-147;width:684;height:684" coordorigin="8268,-147" coordsize="684,684">
              <v:shape style="position:absolute;left:8268;top:-147;width:684;height:684" coordorigin="8268,-147" coordsize="684,684" path="m8952,195l8943,116,8918,44,8877,-19,8824,-72,8761,-112,8689,-138,8610,-147,8532,-138,8460,-112,8397,-72,8344,-19,8303,44,8278,116,8268,195,8278,273,8303,345,8344,409,8397,462,8460,502,8532,528,8610,537,8689,528,8761,502,8824,462,8877,409,8918,345,8943,273,8952,195xe" filled="false" stroked="true" strokeweight="1pt" strokecolor="#231f20">
                <v:path arrowok="t"/>
              </v:shape>
            </v:group>
            <v:group style="position:absolute;left:8405;top:-10;width:411;height:411" coordorigin="8405,-10" coordsize="411,411">
              <v:shape style="position:absolute;left:8405;top:-10;width:411;height:411" coordorigin="8405,-10" coordsize="411,411" path="m8816,195l8800,275,8756,340,8690,384,8610,400,8531,384,8465,340,8421,275,8405,195,8421,115,8465,50,8531,6,8610,-10,8690,6,8756,50,8800,115,8816,195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2.570999pt;margin-top:-19.763098pt;width:318.25pt;height:235.95pt;mso-position-horizontal-relative:page;mso-position-vertical-relative:paragraph;z-index:2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7"/>
                    <w:gridCol w:w="1587"/>
                    <w:gridCol w:w="1587"/>
                    <w:gridCol w:w="1587"/>
                  </w:tblGrid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w w:val="99"/>
        </w:rPr>
        <w:t>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56" w:right="0"/>
        <w:jc w:val="left"/>
      </w:pPr>
      <w:r>
        <w:rPr/>
        <w:pict>
          <v:group style="position:absolute;margin-left:175.884995pt;margin-top:-9.855103pt;width:33.550pt;height:33.550pt;mso-position-horizontal-relative:page;mso-position-vertical-relative:paragraph;z-index:2464" coordorigin="3518,-197" coordsize="671,671">
            <v:shape style="position:absolute;left:3518;top:-197;width:671;height:671" coordorigin="3518,-197" coordsize="671,671" path="m3853,-71l3885,-126,3921,-166,3965,-189,4020,-197,4086,-184,4139,-148,4175,-95,4188,-30,4180,33,4159,96,4126,159,4083,222,4032,285,3976,347,3915,410,3853,473,3790,410,3730,347,3673,285,3622,222,3580,159,3546,96,3525,33,3518,-30,3531,-95,3567,-148,3620,-184,3685,-197,3741,-189,3785,-166,3821,-126,3853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412262pt;margin-top:-16.374102pt;width:18.75pt;height:46.1pt;mso-position-horizontal-relative:page;mso-position-vertical-relative:paragraph;z-index:2488" coordorigin="5248,-327" coordsize="375,922">
            <v:shape style="position:absolute;left:5248;top:-327;width:375;height:922" coordorigin="5248,-327" coordsize="375,922" path="m5622,-327l5573,-262,5531,-196,5496,-130,5468,-64,5448,1,5435,67,5430,133,5432,199,5443,265,5462,330,5489,396,5525,462,5569,528,5622,594,5556,545,5495,497,5440,448,5392,400,5350,351,5286,254,5253,157,5248,109,5252,60,5286,-37,5357,-134,5408,-182,5469,-231,5540,-279,5622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334.625pt;margin-top:-9.855103pt;width:33.550pt;height:33.550pt;mso-position-horizontal-relative:page;mso-position-vertical-relative:paragraph;z-index:2512" coordorigin="6693,-197" coordsize="671,671">
            <v:shape style="position:absolute;left:6693;top:-197;width:671;height:671" coordorigin="6693,-197" coordsize="671,671" path="m7028,-71l7060,-126,7096,-166,7139,-189,7195,-197,7260,-184,7314,-148,7349,-95,7363,-30,7355,33,7334,96,7301,159,7258,222,7207,285,7151,347,7090,410,7028,473,6965,410,6905,347,6848,285,6797,222,6754,159,6721,96,6700,33,6693,-30,6706,-95,6742,-148,6795,-184,6860,-197,6916,-189,6960,-166,6996,-126,7028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410.468994pt;margin-top:-14.263103pt;width:40.65pt;height:40.65pt;mso-position-horizontal-relative:page;mso-position-vertical-relative:paragraph;z-index:2536" coordorigin="8209,-285" coordsize="813,813">
            <v:shape style="position:absolute;left:8209;top:-285;width:813;height:813" coordorigin="8209,-285" coordsize="813,813" path="m8616,-285l8711,26,9022,121,8711,217,8616,527,8520,217,8209,121,8520,26,8616,-285xe" filled="false" stroked="true" strokeweight=".63pt" strokecolor="#231f20">
              <v:path arrowok="t"/>
            </v:shape>
            <w10:wrap type="none"/>
          </v:group>
        </w:pict>
      </w:r>
      <w:r>
        <w:rPr>
          <w:color w:val="231F20"/>
          <w:w w:val="99"/>
        </w:rPr>
        <w:t>N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49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82.710999pt;margin-top:-8.727130pt;width:19.75pt;height:32.5500pt;mso-position-horizontal-relative:page;mso-position-vertical-relative:paragraph;z-index:2560" coordorigin="3654,-175" coordsize="395,651">
            <v:shape style="position:absolute;left:3654;top:-175;width:395;height:651" coordorigin="3654,-175" coordsize="395,651" path="m3852,-175l3883,-75,3925,10,3969,83,4009,147,4038,205,4049,259,4043,324,4022,383,3985,431,3929,464,3852,476,3774,464,3718,431,3681,383,3661,324,3654,259,3665,205,3694,147,3734,83,3778,10,3820,-75,3852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251.729004pt;margin-top:-14.26313pt;width:40.65pt;height:40.65pt;mso-position-horizontal-relative:page;mso-position-vertical-relative:paragraph;z-index:2584" coordorigin="5035,-285" coordsize="813,813">
            <v:shape style="position:absolute;left:5035;top:-285;width:813;height:813" coordorigin="5035,-285" coordsize="813,813" path="m5441,-285l5536,26,5847,121,5536,217,5441,527,5345,217,5035,121,5345,26,5441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341.782257pt;margin-top:-16.373131pt;width:18.75pt;height:46.1pt;mso-position-horizontal-relative:page;mso-position-vertical-relative:paragraph;z-index:2608" coordorigin="6836,-327" coordsize="375,922">
            <v:shape style="position:absolute;left:6836;top:-327;width:375;height:922" coordorigin="6836,-327" coordsize="375,922" path="m7210,-327l7161,-262,7119,-196,7084,-130,7056,-64,7035,1,7022,67,7017,133,7020,199,7031,265,7049,330,7077,396,7112,462,7157,528,7210,594,7143,545,7083,497,7028,448,6979,400,6937,351,6874,254,6840,157,6836,109,6839,60,6873,-37,6945,-134,6995,-182,7056,-231,7128,-279,7210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420.821014pt;margin-top:-8.727130pt;width:19.75pt;height:32.5500pt;mso-position-horizontal-relative:page;mso-position-vertical-relative:paragraph;z-index:2632" coordorigin="8416,-175" coordsize="395,651">
            <v:shape style="position:absolute;left:8416;top:-175;width:395;height:651" coordorigin="8416,-175" coordsize="395,651" path="m8614,-175l8645,-75,8687,10,8731,83,8771,147,8800,205,8811,259,8805,324,8784,383,8747,431,8691,464,8614,476,8536,464,8480,431,8443,383,8423,324,8416,259,8428,205,8457,147,8497,83,8541,10,8582,-75,8614,-175xe" filled="false" stroked="true" strokeweight=".923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O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64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72.358994pt;margin-top:-14.263134pt;width:40.65pt;height:40.65pt;mso-position-horizontal-relative:page;mso-position-vertical-relative:paragraph;z-index:2656" coordorigin="3447,-285" coordsize="813,813">
            <v:shape style="position:absolute;left:3447;top:-285;width:813;height:813" coordorigin="3447,-285" coordsize="813,813" path="m3854,-285l3949,26,4260,121,3949,217,3854,527,3758,217,3447,121,3758,26,3854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080994pt;margin-top:-8.727134pt;width:19.75pt;height:32.5500pt;mso-position-horizontal-relative:page;mso-position-vertical-relative:paragraph;z-index:2680" coordorigin="5242,-175" coordsize="395,651">
            <v:shape style="position:absolute;left:5242;top:-175;width:395;height:651" coordorigin="5242,-175" coordsize="395,651" path="m5439,-175l5471,-75,5512,10,5556,83,5596,147,5625,205,5636,259,5630,324,5609,383,5572,431,5516,464,5439,476,5362,464,5306,431,5268,383,5248,324,5242,259,5253,205,5282,147,5322,83,5366,10,5407,-75,5439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331.098999pt;margin-top:-14.263134pt;width:40.65pt;height:40.65pt;mso-position-horizontal-relative:page;mso-position-vertical-relative:paragraph;z-index:2704" coordorigin="6622,-285" coordsize="813,813">
            <v:shape style="position:absolute;left:6622;top:-285;width:813;height:813" coordorigin="6622,-285" coordsize="813,813" path="m7028,-285l7124,26,7435,121,7124,217,7028,527,6933,217,6622,121,6933,26,7028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421.152283pt;margin-top:-16.374134pt;width:18.75pt;height:46.1pt;mso-position-horizontal-relative:page;mso-position-vertical-relative:paragraph;z-index:2728" coordorigin="8423,-327" coordsize="375,922">
            <v:shape style="position:absolute;left:8423;top:-327;width:375;height:922" coordorigin="8423,-327" coordsize="375,922" path="m8797,-327l8748,-262,8706,-196,8671,-130,8643,-64,8623,1,8610,67,8605,133,8607,199,8618,265,8637,330,8664,396,8700,462,8744,528,8797,594,8731,545,8670,497,8615,448,8566,400,8524,351,8461,254,8428,157,8423,109,8427,60,8461,-37,8532,-134,8583,-182,8644,-231,8715,-279,8797,-327xe" filled="false" stroked="true" strokeweight=".73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P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4636" w:val="left" w:leader="none"/>
          <w:tab w:pos="6223" w:val="left" w:leader="none"/>
          <w:tab w:pos="7810" w:val="left" w:leader="none"/>
        </w:tabs>
        <w:spacing w:line="240" w:lineRule="auto" w:before="72"/>
        <w:ind w:left="3048" w:right="0"/>
        <w:jc w:val="left"/>
      </w:pPr>
      <w:r>
        <w:rPr>
          <w:rFonts w:ascii="Arial"/>
          <w:color w:val="231F20"/>
        </w:rPr>
        <w:t>1</w:t>
        <w:tab/>
      </w:r>
      <w:r>
        <w:rPr>
          <w:color w:val="231F20"/>
        </w:rPr>
        <w:t>2</w:t>
        <w:tab/>
        <w:t>3</w:t>
        <w:tab/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Nessa malha, as letras representam as linhas e os números, as</w:t>
      </w:r>
      <w:r>
        <w:rPr>
          <w:color w:val="231F20"/>
          <w:spacing w:val="-2"/>
        </w:rPr>
        <w:t> </w:t>
      </w:r>
      <w:r>
        <w:rPr>
          <w:color w:val="231F20"/>
        </w:rPr>
        <w:t>colunas.</w:t>
      </w:r>
      <w:r>
        <w:rPr/>
      </w:r>
    </w:p>
    <w:p>
      <w:pPr>
        <w:pStyle w:val="BodyText"/>
        <w:spacing w:line="357" w:lineRule="auto" w:before="83"/>
        <w:ind w:right="2215"/>
        <w:jc w:val="left"/>
      </w:pPr>
      <w:r>
        <w:rPr/>
        <w:pict>
          <v:group style="position:absolute;margin-left:61.115898pt;margin-top:26.467882pt;width:40.65pt;height:40.65pt;mso-position-horizontal-relative:page;mso-position-vertical-relative:paragraph;z-index:-46816" coordorigin="1222,529" coordsize="813,813">
            <v:shape style="position:absolute;left:1222;top:529;width:813;height:813" coordorigin="1222,529" coordsize="813,813" path="m1629,529l1724,840,2035,936,1724,1031,1629,1342,1533,1031,1222,936,1533,840,1629,529xe" filled="false" stroked="true" strokeweight=".63pt" strokecolor="#231f20">
              <v:path arrowok="t"/>
            </v:shape>
            <w10:wrap type="none"/>
          </v:group>
        </w:pict>
      </w:r>
      <w:r>
        <w:rPr>
          <w:color w:val="231F20"/>
        </w:rPr>
        <w:t>De acordo com essa malha, qual é o desenho localizado na linha N e na coluna 4? A)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6"/>
        <w:ind w:right="0"/>
        <w:jc w:val="left"/>
      </w:pPr>
      <w:r>
        <w:rPr/>
        <w:pict>
          <v:group style="position:absolute;margin-left:60.884602pt;margin-top:13.168874pt;width:32.8pt;height:32.8pt;mso-position-horizontal-relative:page;mso-position-vertical-relative:paragraph;z-index:2776" coordorigin="1218,263" coordsize="656,656">
            <v:shape style="position:absolute;left:1218;top:263;width:656;height:656" coordorigin="1218,263" coordsize="656,656" path="m1546,386l1577,333,1612,294,1655,271,1710,263,1773,276,1826,311,1861,364,1874,427,1866,489,1845,550,1813,612,1771,673,1721,735,1666,796,1607,858,1546,919,1484,858,1425,796,1370,735,1320,673,1278,612,1246,550,1225,489,1218,427,1231,364,1266,311,1318,276,1382,263,1436,271,1479,294,1514,333,1546,386xe" filled="false" stroked="true" strokeweight=".802pt" strokecolor="#231f20">
              <v:path arrowok="t"/>
            </v:shape>
            <w10:wrap type="none"/>
          </v:group>
        </w:pict>
      </w:r>
      <w:r>
        <w:rPr>
          <w:color w:val="231F20"/>
        </w:rPr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59.835899pt;margin-top:6.133874pt;width:35.2pt;height:35.2pt;mso-position-horizontal-relative:page;mso-position-vertical-relative:paragraph;z-index:2800" coordorigin="1197,123" coordsize="704,704">
            <v:group style="position:absolute;left:1207;top:133;width:684;height:684" coordorigin="1207,133" coordsize="684,684">
              <v:shape style="position:absolute;left:1207;top:133;width:684;height:684" coordorigin="1207,133" coordsize="684,684" path="m1891,475l1882,396,1856,324,1816,261,1763,208,1699,167,1627,142,1549,133,1470,142,1398,167,1335,208,1282,261,1241,324,1216,396,1207,475,1216,553,1241,625,1282,689,1335,742,1398,782,1470,808,1549,817,1627,808,1699,782,1763,742,1816,689,1856,625,1882,553,1891,475xe" filled="false" stroked="true" strokeweight="1pt" strokecolor="#231f20">
                <v:path arrowok="t"/>
              </v:shape>
            </v:group>
            <v:group style="position:absolute;left:1343;top:269;width:411;height:411" coordorigin="1343,269" coordsize="411,411">
              <v:shape style="position:absolute;left:1343;top:269;width:411;height:411" coordorigin="1343,269" coordsize="411,411" path="m1754,475l1738,555,1694,620,1629,664,1549,680,1469,664,1404,620,1360,555,1343,475,1360,395,1404,330,1469,286,1549,269,1629,286,1694,330,1738,395,1754,475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67.7323pt;margin-top:8.868874pt;width:19.75pt;height:32.5500pt;mso-position-horizontal-relative:page;mso-position-vertical-relative:paragraph;z-index:2824" coordorigin="1355,177" coordsize="395,651">
            <v:shape style="position:absolute;left:1355;top:177;width:395;height:651" coordorigin="1355,177" coordsize="395,651" path="m1552,177l1584,277,1625,362,1669,435,1709,499,1738,556,1749,611,1743,675,1722,734,1685,783,1629,816,1552,828,1475,816,1419,783,1381,734,1361,675,1355,611,1366,556,1395,499,1435,435,1479,362,1520,277,1552,177xe" filled="false" stroked="true" strokeweight=".923pt" strokecolor="#231f20">
              <v:path arrowok="t"/>
            </v:shape>
            <w10:wrap type="none"/>
          </v:group>
        </w:pict>
      </w:r>
      <w:r>
        <w:rPr>
          <w:color w:val="231F20"/>
        </w:rPr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15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(M041469E4) </w:t>
      </w:r>
      <w:r>
        <w:rPr>
          <w:rFonts w:ascii="Arial" w:hAnsi="Arial"/>
          <w:color w:val="231F20"/>
          <w:sz w:val="22"/>
        </w:rPr>
        <w:t>Observe no quadro abaixo o tempo médio de vida de alguns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animais.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12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665"/>
      </w:tblGrid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55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ANIMAL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60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TEMPO MÉDIO DE</w:t>
            </w:r>
            <w:r>
              <w:rPr>
                <w:rFonts w:ascii="Arial" w:hAns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VIDA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Cavalo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32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3"/>
                <w:sz w:val="22"/>
              </w:rPr>
              <w:t>Tigre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28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Leão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Coruja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24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Cachorro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18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Coelho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esse quadro, qual animal tem 28 anos de tempo médio de</w:t>
      </w:r>
      <w:r>
        <w:rPr>
          <w:color w:val="231F20"/>
          <w:spacing w:val="-2"/>
        </w:rPr>
        <w:t> </w:t>
      </w:r>
      <w:r>
        <w:rPr>
          <w:color w:val="231F20"/>
        </w:rPr>
        <w:t>vida?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Cachorro.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Coruja.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Leão.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Tigre.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253.85pt;mso-position-horizontal-relative:page;mso-position-vertical-relative:paragraph;z-index:3040;mso-wrap-distance-left:0;mso-wrap-distance-right:0" coordorigin="1124,133" coordsize="9658,507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5057" coordorigin="1134,143" coordsize="2,5057">
              <v:shape style="position:absolute;left:1134;top:143;width:2;height:5057" coordorigin="1134,143" coordsize="0,5057" path="m1134,520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5057" coordorigin="1701,143" coordsize="2,5057">
              <v:shape style="position:absolute;left:1701;top:143;width:2;height:5057" coordorigin="1701,143" coordsize="0,5057" path="m1701,5200l1701,143e" filled="false" stroked="true" strokeweight=".5pt" strokecolor="#231f20">
                <v:path arrowok="t"/>
              </v:shape>
            </v:group>
            <v:group style="position:absolute;left:10772;top:143;width:2;height:5057" coordorigin="10772,143" coordsize="2,5057">
              <v:shape style="position:absolute;left:10772;top:143;width:2;height:5057" coordorigin="10772,143" coordsize="0,5057" path="m10772,5200l10772,143e" filled="false" stroked="true" strokeweight=".5pt" strokecolor="#231f20">
                <v:path arrowok="t"/>
              </v:shape>
            </v:group>
            <v:group style="position:absolute;left:1129;top:5205;width:572;height:2" coordorigin="1129,5205" coordsize="572,2">
              <v:shape style="position:absolute;left:1129;top:5205;width:572;height:2" coordorigin="1129,5205" coordsize="572,0" path="m1129,5205l1701,5205e" filled="false" stroked="true" strokeweight=".5pt" strokecolor="#231f20">
                <v:path arrowok="t"/>
              </v:shape>
            </v:group>
            <v:group style="position:absolute;left:1701;top:5205;width:9076;height:2" coordorigin="1701,5205" coordsize="9076,2">
              <v:shape style="position:absolute;left:1701;top:5205;width:9076;height:2" coordorigin="1701,5205" coordsize="9076,0" path="m1701,5205l10777,5205e" filled="false" stroked="true" strokeweight=".5pt" strokecolor="#231f20">
                <v:path arrowok="t"/>
              </v:shape>
              <v:shape style="position:absolute;left:1247;top:17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0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43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5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436" w:right="143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 lebre e 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uma tartaruga começou a contar vantagem dizendo que corria muito depressa, que a lebre era muito mole e, enquanto falava, a tartaruga ria e ria da lebre. Mas a lebre ficou mesmo impressionada foi quando a tartaruga resolveu apostar uma corrida com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“Deve ser só de brincadeira!”, pensou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lebre.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raposa era o juiz e recebia as apostas. A corrida começou e, na mesma hora, claro, a lebre passou à frente da tartaruga. O dia estava quente, por isso lá pelo meio do caminho a lebre teve a ideia de brincar um pouco. Depois de brincar, resolveu tirar uma soneca à sombra fresquinha de uma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árvore.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acaso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tartaruga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passar,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correr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pouco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frente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novo”,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7"/>
                        <w:ind w:left="113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pensou.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lebre achava que não ia perder aquela corrida de jeito nenhum. Enquanto isso, lá vinha a tartaruga com seu jeitão, arrastando os pés, sempre na mesma velocidade, sem descansar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vez,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pensando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Ora,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lebre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dormiu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tanto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esqueceu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prestar atenção na tartaruga. Quando ela acordou, cadê a tartaruga? Bem que a lebre se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levantou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zunindo,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adiantava!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longe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esperando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 na linha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Moral: Não devemos menosprezar a capacidade dos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outros.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476" w:right="381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6"/>
          <w:sz w:val="16"/>
        </w:rPr>
        <w:t> </w:t>
      </w:r>
      <w:hyperlink r:id="rId56">
        <w:r>
          <w:rPr>
            <w:rFonts w:ascii="Arial" w:hAnsi="Arial"/>
            <w:color w:val="231F20"/>
            <w:spacing w:val="-6"/>
            <w:sz w:val="16"/>
          </w:rPr>
        </w:r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6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&lt;http://portaldoprofessor.mec.gov.br/fichaTecnicaAula.html?aula=24259&gt;.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(P070064F5_SUP)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(P070068F5) </w:t>
      </w:r>
      <w:r>
        <w:rPr>
          <w:rFonts w:ascii="Arial"/>
          <w:color w:val="231F20"/>
          <w:sz w:val="22"/>
        </w:rPr>
        <w:t>De acordo com esse texto, a tartaruga venceu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porque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dormiu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muito.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raposa era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juiz.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desafiou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era mais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rápida.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5"/>
        </w:numPr>
        <w:tabs>
          <w:tab w:pos="498" w:val="left" w:leader="none"/>
        </w:tabs>
        <w:spacing w:line="240" w:lineRule="auto" w:before="0" w:after="0"/>
        <w:ind w:left="497" w:right="0" w:hanging="38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(P070069F5) 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‘</w:t>
      </w:r>
      <w:r>
        <w:rPr>
          <w:rFonts w:ascii="Arial" w:hAnsi="Arial" w:cs="Arial" w:eastAsia="Arial" w:hint="default"/>
          <w:color w:val="231F20"/>
          <w:sz w:val="22"/>
          <w:szCs w:val="22"/>
        </w:rPr>
        <w:t>Se por acaso a tartaruga me passar, é só correr um pouco e fico na frente </w:t>
      </w:r>
      <w:r>
        <w:rPr>
          <w:rFonts w:ascii="Arial" w:hAnsi="Arial" w:cs="Arial" w:eastAsia="Arial" w:hint="default"/>
          <w:color w:val="231F20"/>
          <w:spacing w:val="4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6"/>
        <w:ind w:right="0"/>
        <w:jc w:val="left"/>
      </w:pPr>
      <w:r>
        <w:rPr>
          <w:rFonts w:ascii="Arial" w:hAnsi="Arial" w:cs="Arial" w:eastAsia="Arial" w:hint="default"/>
          <w:color w:val="231F20"/>
        </w:rPr>
        <w:t>novo</w:t>
      </w:r>
      <w:r>
        <w:rPr>
          <w:rFonts w:ascii="Arial" w:hAnsi="Arial" w:cs="Arial" w:eastAsia="Arial" w:hint="default"/>
          <w:b/>
          <w:bCs/>
          <w:color w:val="231F20"/>
        </w:rPr>
        <w:t>’</w:t>
      </w:r>
      <w:r>
        <w:rPr>
          <w:color w:val="231F20"/>
        </w:rPr>
        <w:t>, pensou.” (ℓ. 9-10) , as aspas foram usadas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 comentário do narrador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o uso de uma expressão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inventada.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introduzir o pensamento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uma frase importante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shape style="position:absolute;margin-left:87.999001pt;margin-top:6.90195pt;width:419.3pt;height:110.35pt;mso-position-horizontal-relative:page;mso-position-vertical-relative:paragraph;z-index:306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82" w:right="34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Os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peixinhos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 w:hint="default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442"/>
                    <w:jc w:val="left"/>
                  </w:pPr>
                  <w:r>
                    <w:rPr>
                      <w:color w:val="231F20"/>
                    </w:rPr>
                    <w:t>No maternal, uma menininha chega correndo e diz à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professora:</w:t>
                  </w:r>
                  <w:r>
                    <w:rPr/>
                  </w:r>
                </w:p>
                <w:p>
                  <w:pPr>
                    <w:pStyle w:val="BodyText"/>
                    <w:spacing w:line="247" w:lineRule="auto" w:before="7"/>
                    <w:ind w:left="108" w:right="442"/>
                    <w:jc w:val="left"/>
                  </w:pPr>
                  <w:r>
                    <w:rPr>
                      <w:color w:val="231F20"/>
                    </w:rPr>
                    <w:t>“Professora corra que a Pati está olhando os peixinhos lá no tanque do parque!” Diz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professora:</w:t>
                  </w:r>
                  <w:r>
                    <w:rPr/>
                  </w:r>
                </w:p>
                <w:p>
                  <w:pPr>
                    <w:pStyle w:val="BodyText"/>
                    <w:spacing w:line="247" w:lineRule="auto" w:before="0"/>
                    <w:ind w:left="108" w:right="1960"/>
                    <w:jc w:val="left"/>
                  </w:pPr>
                  <w:r>
                    <w:rPr>
                      <w:color w:val="231F20"/>
                    </w:rPr>
                    <w:t>“Tudo bem Clarinha, olhar peixinhos não tem problema algum...” Esclarece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Clarinha:</w:t>
                  </w:r>
                  <w:r>
                    <w:rPr/>
                  </w:r>
                </w:p>
                <w:p>
                  <w:pPr>
                    <w:pStyle w:val="BodyText"/>
                    <w:spacing w:line="253" w:lineRule="exact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“Acho melhor a senhora ir logo, é que ela está debaixo da água, junto com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eles...”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1"/>
        <w:ind w:left="100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57">
        <w:r>
          <w:rPr>
            <w:rFonts w:ascii="Arial" w:hAnsi="Arial"/>
            <w:color w:val="231F20"/>
            <w:sz w:val="16"/>
          </w:rPr>
          <w:t>em: &lt;http://sitededicas.ne10.uol.com.br/humor_piadas5a.htm&gt;.</w:t>
        </w:r>
      </w:hyperlink>
      <w:r>
        <w:rPr>
          <w:rFonts w:ascii="Arial" w:hAnsi="Arial"/>
          <w:color w:val="231F20"/>
          <w:sz w:val="16"/>
        </w:rPr>
        <w:t> Acesso em: 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(P050625E4_SUP)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(P050625E4) </w:t>
      </w:r>
      <w:r>
        <w:rPr>
          <w:rFonts w:ascii="Arial" w:hAnsi="Arial"/>
          <w:color w:val="231F20"/>
          <w:sz w:val="22"/>
        </w:rPr>
        <w:t>Esse texto é engraçado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professora acha normal observar 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peixes.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professora dá aula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maternal.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Clarinha pede ajuda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professora.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Pati está observando os peixes debaixo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d’água.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5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14.85pt;mso-position-horizontal-relative:char;mso-position-vertical-relative:line" coordorigin="0,0" coordsize="9658,42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277" coordorigin="10,10" coordsize="2,4277">
              <v:shape style="position:absolute;left:10;top:10;width:2;height:4277" coordorigin="10,10" coordsize="0,4277" path="m10,42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4277" coordorigin="577,10" coordsize="2,4277">
              <v:shape style="position:absolute;left:577;top:10;width:2;height:4277" coordorigin="577,10" coordsize="0,4277" path="m577,4287l577,10e" filled="false" stroked="true" strokeweight=".5pt" strokecolor="#231f20">
                <v:path arrowok="t"/>
              </v:shape>
            </v:group>
            <v:group style="position:absolute;left:9648;top:10;width:2;height:4277" coordorigin="9648,10" coordsize="2,4277">
              <v:shape style="position:absolute;left:9648;top:10;width:2;height:4277" coordorigin="9648,10" coordsize="0,4277" path="m9648,4287l9648,10e" filled="false" stroked="true" strokeweight=".5pt" strokecolor="#231f20">
                <v:path arrowok="t"/>
              </v:shape>
            </v:group>
            <v:group style="position:absolute;left:5;top:4292;width:572;height:2" coordorigin="5,4292" coordsize="572,2">
              <v:shape style="position:absolute;left:5;top:4292;width:572;height:2" coordorigin="5,4292" coordsize="572,0" path="m5,4292l577,4292e" filled="false" stroked="true" strokeweight=".5pt" strokecolor="#231f20">
                <v:path arrowok="t"/>
              </v:shape>
            </v:group>
            <v:group style="position:absolute;left:577;top:4292;width:9076;height:2" coordorigin="577,4292" coordsize="9076,2">
              <v:shape style="position:absolute;left:577;top:4292;width:9076;height:2" coordorigin="577,4292" coordsize="9076,0" path="m577,4292l9653,4292e" filled="false" stroked="true" strokeweight=".5pt" strokecolor="#231f20">
                <v:path arrowok="t"/>
              </v:shape>
              <v:shape style="position:absolute;left:232;top:157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292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42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988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pardal que queria ser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águia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3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“Minhocas! Eca! Isso é comida para bebês!”, Tuco, o pequeno pardal, nunca deixa de irritar seus amigos. Um dia, ele vai visitar sua mãe e diz: “Eu, mais tarde, vou me tornar uma águia dourada!”, “Mas, querido, mais tarde você vai continuar sendo o que já é: um pequeno pardal” – explica-lhe a mãe. “Não, eu vou ser uma ave de rapina poderosa!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 ver! Além do mais, hoje à noite no jantar, vou comer um carneiro que eu mesmo vou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pegar.”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campo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próximo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pairar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rebanho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gorda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“Quem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costas?”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pergunta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Tuco!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presa!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capturei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você!”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voz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baixinha. “Quem é você? Eu não consigo nem vê-lo” – perguntou a ovelha, se divertindo.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minha prisioneira agora!” – diz Tuco. Mas, de repente, ele escorrega e cai entre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pernas da ovelha. Ela inclina-se até ele: “Oh, oh!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Vejam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só, uma águia dourada!” E ela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pequeno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pardal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entre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carrega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mãe,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dizendo: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“Estou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trazendo de volta a sua terrível águia.”. Ele nem consegue olhar para a mãe. Essa foi a primeira e única aventura de Tuco, a águia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dourada!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7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MURAT.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D’Annie.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365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histórias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uma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para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cada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dia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do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ano!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Martim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G.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Wollstein.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Blumenau: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Blu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editora,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2010.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157.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(P060025F5_SUP)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(P060025F5)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88" w:val="left" w:leader="none"/>
        </w:tabs>
        <w:spacing w:line="240" w:lineRule="auto" w:before="73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caçar um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carneiro.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88" w:val="left" w:leader="none"/>
        </w:tabs>
        <w:spacing w:line="240" w:lineRule="auto" w:before="17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Tuco </w:t>
      </w:r>
      <w:r>
        <w:rPr>
          <w:rFonts w:ascii="Arial"/>
          <w:color w:val="231F20"/>
          <w:sz w:val="22"/>
        </w:rPr>
        <w:t>irritar os seus</w:t>
      </w:r>
      <w:r>
        <w:rPr>
          <w:rFonts w:ascii="Arial"/>
          <w:color w:val="231F20"/>
          <w:spacing w:val="5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querer ser uma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águia.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visitar sua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“‘Você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 minha prisioneira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agora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!’” (ℓ. 10), a palavra destacada indica ideia</w:t>
      </w:r>
      <w:r>
        <w:rPr>
          <w:rFonts w:ascii="Arial" w:hAnsi="Arial" w:cs="Arial" w:eastAsia="Arial" w:hint="default"/>
          <w:color w:val="231F20"/>
          <w:spacing w:val="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lugar.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15"/>
        </w:numPr>
        <w:tabs>
          <w:tab w:pos="522" w:val="left" w:leader="none"/>
        </w:tabs>
        <w:spacing w:line="240" w:lineRule="auto" w:before="0" w:after="0"/>
        <w:ind w:left="521" w:right="0" w:hanging="41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(P060027F5) </w:t>
      </w:r>
      <w:r>
        <w:rPr>
          <w:rFonts w:ascii="Arial" w:hAnsi="Arial" w:cs="Arial" w:eastAsia="Arial" w:hint="default"/>
          <w:color w:val="231F20"/>
          <w:spacing w:val="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“‘Estou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trazendo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volta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31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terrível</w:t>
      </w:r>
      <w:r>
        <w:rPr>
          <w:rFonts w:ascii="Arial" w:hAnsi="Arial" w:cs="Arial" w:eastAsia="Arial" w:hint="default"/>
          <w:b/>
          <w:bCs/>
          <w:color w:val="231F20"/>
          <w:spacing w:val="3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águia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.’”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12-13),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destaque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</w:rPr>
        <w:t>indica</w:t>
      </w:r>
      <w:r>
        <w:rPr>
          <w:rFonts w:ascii="Arial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Isso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é comida...’” (ℓ. 1) O termo em destaque está no lugar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minhocas.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bebês.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pequeno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águia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dourada.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15"/>
        </w:numPr>
        <w:tabs>
          <w:tab w:pos="473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(P060038F5)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“‘Eu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consigo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nem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vê-lo’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perguntou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ovelha,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divertindo.”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9),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travessão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 utilizado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a opinião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autor.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iniciar um parágrafo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marcar um comentário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narrador.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(P060039F5) </w:t>
      </w:r>
      <w:r>
        <w:rPr>
          <w:rFonts w:ascii="Arial"/>
          <w:color w:val="231F20"/>
          <w:sz w:val="22"/>
        </w:rPr>
        <w:t>De acordo com esse texto, ao pegar o pardal entre os dentes, a ovelha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queria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assustar o pequeno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comer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devolver o pardal à sua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prender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8"/>
          <w:footerReference w:type="default" r:id="rId59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33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6203927" cy="1819655"/>
            <wp:effectExtent l="0" t="0" r="0" b="0"/>
            <wp:docPr id="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27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44"/>
        <w:ind w:left="161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62">
        <w:r>
          <w:rPr>
            <w:rFonts w:ascii="Arial" w:hAnsi="Arial"/>
            <w:color w:val="231F20"/>
            <w:sz w:val="16"/>
          </w:rPr>
          <w:t>em: &lt;http://bichinhosdejardim.com/aos-mestres-com-carinho/&gt;.</w:t>
        </w:r>
      </w:hyperlink>
      <w:r>
        <w:rPr>
          <w:rFonts w:ascii="Arial" w:hAnsi="Arial"/>
          <w:color w:val="231F20"/>
          <w:sz w:val="16"/>
        </w:rPr>
        <w:t> Acesso em: 17 jul. 2013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(P060029F5_SUP)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5"/>
        </w:numPr>
        <w:tabs>
          <w:tab w:pos="495" w:val="left" w:leader="none"/>
        </w:tabs>
        <w:spacing w:line="266" w:lineRule="auto" w:before="135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“Sim, eu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pego pesado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com a emoção...”, a expressão em destaque é exemplo de linguagem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utilizada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em uma outra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região.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jornais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revistas.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conversas de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em livros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Ciências.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5"/>
        </w:numPr>
        <w:tabs>
          <w:tab w:pos="535" w:val="left" w:leader="none"/>
        </w:tabs>
        <w:spacing w:line="240" w:lineRule="auto" w:before="0" w:after="0"/>
        <w:ind w:left="534" w:right="0" w:hanging="42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(P060043F5) </w:t>
      </w:r>
      <w:r>
        <w:rPr>
          <w:rFonts w:ascii="Arial" w:hAnsi="Arial" w:cs="Arial" w:eastAsia="Arial" w:hint="default"/>
          <w:color w:val="231F20"/>
          <w:spacing w:val="16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toda</w:t>
      </w:r>
      <w:r>
        <w:rPr>
          <w:rFonts w:ascii="Arial" w:hAnsi="Arial" w:cs="Arial" w:eastAsia="Arial" w:hint="default"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escrita</w:t>
      </w:r>
      <w:r>
        <w:rPr>
          <w:rFonts w:ascii="Arial" w:hAnsi="Arial" w:cs="Arial" w:eastAsia="Arial" w:hint="default"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</w:t>
      </w:r>
      <w:r>
        <w:rPr>
          <w:rFonts w:ascii="Arial" w:hAnsi="Arial" w:cs="Arial" w:eastAsia="Arial" w:hint="default"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minha</w:t>
      </w:r>
      <w:r>
        <w:rPr>
          <w:rFonts w:ascii="Arial" w:hAnsi="Arial" w:cs="Arial" w:eastAsia="Arial" w:hint="default"/>
          <w:color w:val="231F20"/>
          <w:spacing w:val="45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45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letrinha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!”,</w:t>
      </w:r>
      <w:r>
        <w:rPr>
          <w:rFonts w:ascii="Arial" w:hAnsi="Arial" w:cs="Arial" w:eastAsia="Arial" w:hint="default"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diminutivo</w:t>
      </w:r>
      <w:r>
        <w:rPr>
          <w:rFonts w:ascii="Arial" w:hAnsi="Arial" w:cs="Arial" w:eastAsia="Arial" w:hint="default"/>
          <w:color w:val="231F20"/>
          <w:spacing w:val="4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4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demonstra que o personagem</w:t>
      </w:r>
      <w:r>
        <w:rPr>
          <w:rFonts w:ascii="Arial"/>
          <w:color w:val="231F20"/>
          <w:spacing w:val="-19"/>
        </w:rPr>
        <w:t> </w:t>
      </w:r>
      <w:r>
        <w:rPr>
          <w:rFonts w:ascii="Arial"/>
          <w:color w:val="231F20"/>
        </w:rPr>
        <w:t>foi</w:t>
      </w:r>
      <w:r>
        <w:rPr>
          <w:rFonts w:ascii="Arial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carinhoso.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respeitador.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simpático.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vaidoso.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60"/>
          <w:pgSz w:w="11910" w:h="16840"/>
          <w:pgMar w:footer="524" w:header="417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66" w:lineRule="auto" w:before="72" w:after="0"/>
        <w:ind w:left="110" w:right="86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(M041446E4) </w:t>
      </w:r>
      <w:r>
        <w:rPr>
          <w:rFonts w:ascii="Arial" w:hAnsi="Arial"/>
          <w:color w:val="231F20"/>
          <w:sz w:val="22"/>
        </w:rPr>
        <w:t>Bianca desafiou os amigos a escreverem o número seiscentos e cinquenta e sete. </w:t>
      </w:r>
      <w:r>
        <w:rPr>
          <w:rFonts w:ascii="Arial" w:hAnsi="Arial"/>
          <w:color w:val="231F20"/>
          <w:sz w:val="22"/>
        </w:rPr>
        <w:t>Observe abaixo os números que eles escreveram nos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cartazes.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06.388pt;margin-top:14.910144pt;width:382.5pt;height:239.95pt;mso-position-horizontal-relative:page;mso-position-vertical-relative:paragraph;z-index:3256;mso-wrap-distance-left:0;mso-wrap-distance-right:0" coordorigin="2128,298" coordsize="7650,4799">
            <v:shape style="position:absolute;left:2128;top:298;width:4178;height:4121" type="#_x0000_t75" stroked="false">
              <v:imagedata r:id="rId65" o:title=""/>
            </v:shape>
            <v:shape style="position:absolute;left:6298;top:298;width:3480;height:4798" type="#_x0000_t75" stroked="false">
              <v:imagedata r:id="rId66" o:title=""/>
            </v:shape>
            <v:shape style="position:absolute;left:2128;top:4411;width:4178;height:685" type="#_x0000_t75" stroked="false">
              <v:imagedata r:id="rId67" o:title=""/>
            </v:shape>
            <w10:wrap type="topAndBottom"/>
          </v:group>
        </w:pict>
      </w:r>
    </w:p>
    <w:p>
      <w:pPr>
        <w:spacing w:before="21"/>
        <w:ind w:left="123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68">
        <w:r>
          <w:rPr>
            <w:rFonts w:ascii="Arial" w:hAnsi="Arial"/>
            <w:color w:val="231F20"/>
            <w:sz w:val="16"/>
          </w:rPr>
          <w:t>em: &lt;http://ilustracartoon.blogspot.com.br/&gt;.</w:t>
        </w:r>
      </w:hyperlink>
      <w:r>
        <w:rPr>
          <w:rFonts w:ascii="Arial" w:hAnsi="Arial"/>
          <w:color w:val="231F20"/>
          <w:sz w:val="16"/>
        </w:rPr>
        <w:t>  Acesso em: 21 dez. 2013. Adaptado para fins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didáticos.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66" w:lineRule="auto" w:before="135"/>
        <w:ind w:right="3721"/>
        <w:jc w:val="left"/>
      </w:pPr>
      <w:r>
        <w:rPr>
          <w:color w:val="231F20"/>
        </w:rPr>
        <w:t>Apenas uma dessas crianças escreveu esse número corretamente. Qual foi essa</w:t>
      </w:r>
      <w:r>
        <w:rPr>
          <w:color w:val="231F20"/>
          <w:spacing w:val="-1"/>
        </w:rPr>
        <w:t> </w:t>
      </w:r>
      <w:r>
        <w:rPr>
          <w:color w:val="231F20"/>
        </w:rPr>
        <w:t>criança?</w:t>
      </w:r>
      <w:r>
        <w:rPr/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Camila.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Jorge.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Luís.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(M041473E4) </w:t>
      </w:r>
      <w:r>
        <w:rPr>
          <w:rFonts w:ascii="Arial"/>
          <w:color w:val="231F20"/>
          <w:sz w:val="22"/>
        </w:rPr>
        <w:t>Marcos levou uma garrafa de refrigerante de 2 litros para uma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festa.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Essa quantidade de refrigerante corresponde</w:t>
      </w:r>
      <w:r>
        <w:rPr>
          <w:rFonts w:ascii="Arial"/>
          <w:color w:val="231F20"/>
          <w:spacing w:val="-12"/>
        </w:rPr>
        <w:t> </w:t>
      </w:r>
      <w:r>
        <w:rPr>
          <w:rFonts w:ascii="Arial"/>
          <w:color w:val="231F20"/>
        </w:rPr>
        <w:t>a</w:t>
      </w:r>
      <w:r>
        <w:rPr>
          <w:rFonts w:ascii="Arial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2 000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(M041334E4)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0942pt;width:42.55pt;height:30.05pt;mso-position-horizontal-relative:page;mso-position-vertical-relative:paragraph;z-index:3280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31"/>
                    <w:ind w:left="401" w:right="0"/>
                    <w:jc w:val="left"/>
                  </w:pPr>
                  <w:r>
                    <w:rPr>
                      <w:color w:val="231F20"/>
                    </w:rPr>
                    <w:t>963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95" w:right="0"/>
                    <w:jc w:val="left"/>
                  </w:pPr>
                  <w:r>
                    <w:rPr>
                      <w:color w:val="231F20"/>
                      <w:w w:val="99"/>
                    </w:rPr>
                  </w:r>
                  <w:r>
                    <w:rPr>
                      <w:color w:val="231F20"/>
                      <w:u w:val="single" w:color="231F20"/>
                    </w:rPr>
                    <w:t>– </w:t>
                  </w:r>
                  <w:r>
                    <w:rPr>
                      <w:color w:val="231F20"/>
                      <w:spacing w:val="61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345</w:t>
                  </w:r>
                  <w:r>
                    <w:rPr>
                      <w:color w:val="231F20"/>
                    </w:rPr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319" w:lineRule="auto" w:before="72"/>
        <w:ind w:right="7132"/>
        <w:jc w:val="left"/>
      </w:pPr>
      <w:r>
        <w:rPr>
          <w:color w:val="231F20"/>
        </w:rPr>
        <w:t>Qual é o resultado dessa conta? A)</w:t>
      </w:r>
      <w:r>
        <w:rPr>
          <w:color w:val="231F20"/>
          <w:spacing w:val="-1"/>
        </w:rPr>
        <w:t> </w:t>
      </w:r>
      <w:r>
        <w:rPr>
          <w:color w:val="231F20"/>
        </w:rPr>
        <w:t>618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622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628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718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7"/>
          <w:szCs w:val="17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BL04M06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63"/>
          <w:footerReference w:type="default" r:id="rId64"/>
          <w:pgSz w:w="11910" w:h="16840"/>
          <w:pgMar w:header="377" w:footer="324" w:top="560" w:bottom="520" w:left="740" w:right="740"/>
          <w:pgNumType w:start="1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99.462601pt;margin-top:12.918944pt;width:65.1500pt;height:19.350pt;mso-position-horizontal-relative:page;mso-position-vertical-relative:paragraph;z-index:33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41" w:right="0"/>
                    <w:jc w:val="left"/>
                  </w:pPr>
                  <w:r>
                    <w:rPr>
                      <w:color w:val="231F20"/>
                    </w:rPr>
                    <w:t>84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÷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88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5"/>
        </w:numPr>
        <w:tabs>
          <w:tab w:pos="483" w:val="left" w:leader="none"/>
        </w:tabs>
        <w:spacing w:line="240" w:lineRule="auto" w:before="0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175.757996pt;margin-top:19.425901pt;width:37.992882pt;height:37.5pt;mso-position-horizontal-relative:page;mso-position-vertical-relative:paragraph;z-index:-46096" type="#_x0000_t75" stroked="false">
            <v:imagedata r:id="rId69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(M041498E4)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feito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aluna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enquanto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brincava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peças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geométricas.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69.811005pt;margin-top:15.244975pt;width:256.25pt;height:126.45pt;mso-position-horizontal-relative:page;mso-position-vertical-relative:paragraph;z-index:3424;mso-wrap-distance-left:0;mso-wrap-distance-right:0" coordorigin="3396,305" coordsize="5125,2529">
            <v:group style="position:absolute;left:4601;top:624;width:1626;height:985" coordorigin="4601,624" coordsize="1626,985">
              <v:shape style="position:absolute;left:4601;top:624;width:1626;height:985" coordorigin="4601,624" coordsize="1626,985" path="m5411,624l4601,1608,6227,1608,5411,624xe" filled="false" stroked="true" strokeweight=".938pt" strokecolor="#231f20">
                <v:path arrowok="t"/>
              </v:shape>
            </v:group>
            <v:group style="position:absolute;left:4803;top:1608;width:1221;height:1216" coordorigin="4803,1608" coordsize="1221,1216">
              <v:shape style="position:absolute;left:4803;top:1608;width:1221;height:1216" coordorigin="4803,1608" coordsize="1221,1216" path="m4803,1608l4803,2824,6024,2824,6024,1608e" filled="false" stroked="true" strokeweight=".938pt" strokecolor="#231f20">
                <v:path arrowok="t"/>
              </v:shape>
            </v:group>
            <v:group style="position:absolute;left:5205;top:2210;width:415;height:614" coordorigin="5205,2210" coordsize="415,614">
              <v:shape style="position:absolute;left:5205;top:2210;width:415;height:614" coordorigin="5205,2210" coordsize="415,614" path="m5619,2824l5619,2210,5205,2210,5205,2824e" filled="false" stroked="true" strokeweight=".938pt" strokecolor="#231f20">
                <v:path arrowok="t"/>
              </v:shape>
              <v:shape style="position:absolute;left:5221;top:2449;width:148;height:148" type="#_x0000_t75" stroked="false">
                <v:imagedata r:id="rId70" o:title=""/>
              </v:shape>
              <v:shape style="position:absolute;left:5604;top:1778;width:334;height:334" type="#_x0000_t75" stroked="false">
                <v:imagedata r:id="rId71" o:title=""/>
              </v:shape>
            </v:group>
            <v:group style="position:absolute;left:6817;top:314;width:1475;height:1401" coordorigin="6817,314" coordsize="1475,1401">
              <v:shape style="position:absolute;left:6817;top:314;width:1475;height:1401" coordorigin="6817,314" coordsize="1475,1401" path="m6817,849l7110,1715,8010,1715,8292,860,7560,314,6817,849xe" filled="false" stroked="true" strokeweight=".938pt" strokecolor="#231f20">
                <v:path arrowok="t"/>
              </v:shape>
            </v:group>
            <v:group style="position:absolute;left:7290;top:1715;width:529;height:1103" coordorigin="7290,1715" coordsize="529,1103">
              <v:shape style="position:absolute;left:7290;top:1715;width:529;height:1103" coordorigin="7290,1715" coordsize="529,1103" path="m7813,1715l7819,2818,7290,2818,7290,1715,7813,1715xe" filled="false" stroked="true" strokeweight=".938pt" strokecolor="#231f20">
                <v:path arrowok="t"/>
              </v:shape>
            </v:group>
            <v:group style="position:absolute;left:3406;top:2824;width:5106;height:2" coordorigin="3406,2824" coordsize="5106,2">
              <v:shape style="position:absolute;left:3406;top:2824;width:5106;height:2" coordorigin="3406,2824" coordsize="5106,0" path="m3406,2824l8512,2824e" filled="false" stroked="true" strokeweight=".938pt" strokecolor="#231f20">
                <v:path arrowok="t"/>
              </v:shape>
              <v:shape style="position:absolute;left:7507;top:2149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6;top:999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18;top:897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79;top:1771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Qual dessas peças utilizadas por essa aluna é um</w:t>
      </w:r>
      <w:r>
        <w:rPr>
          <w:color w:val="231F20"/>
          <w:spacing w:val="-2"/>
        </w:rPr>
        <w:t> </w:t>
      </w:r>
      <w:r>
        <w:rPr>
          <w:color w:val="231F20"/>
        </w:rPr>
        <w:t>pentágono?</w:t>
      </w:r>
      <w:r>
        <w:rPr/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2.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3.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4.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5"/>
        </w:numPr>
        <w:tabs>
          <w:tab w:pos="483" w:val="left" w:leader="none"/>
        </w:tabs>
        <w:spacing w:line="240" w:lineRule="auto" w:before="0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(M041476E4)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Essa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segmentos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 w:hint="default"/>
          <w:sz w:val="23"/>
          <w:szCs w:val="23"/>
        </w:rPr>
        <w:sectPr>
          <w:pgSz w:w="11910" w:h="16840"/>
          <w:pgMar w:header="377" w:footer="324" w:top="560" w:bottom="520" w:left="740" w:right="740"/>
        </w:sectPr>
      </w:pPr>
    </w:p>
    <w:p>
      <w:pPr>
        <w:tabs>
          <w:tab w:pos="592" w:val="left" w:leader="none"/>
          <w:tab w:pos="1202" w:val="left" w:leader="none"/>
          <w:tab w:pos="1791" w:val="left" w:leader="none"/>
        </w:tabs>
        <w:spacing w:before="9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97.706619pt;margin-top:15.684278pt;width:198.8pt;height:7.1pt;mso-position-horizontal-relative:page;mso-position-vertical-relative:paragraph;z-index:-46072" coordorigin="3954,314" coordsize="3976,142">
            <v:group style="position:absolute;left:6137;top:354;width:62;height:62" coordorigin="6137,354" coordsize="62,62">
              <v:shape style="position:absolute;left:6137;top:354;width:62;height:62" coordorigin="6137,354" coordsize="62,62" path="m6167,354l6155,356,6146,363,6139,373,6137,384,6139,396,6146,406,6155,413,6167,415,6179,413,6189,406,6196,396,6198,384,6196,372,6189,363,6179,356,6167,354xe" filled="true" fillcolor="#231f20" stroked="false">
                <v:path arrowok="t"/>
                <v:fill type="solid"/>
              </v:shape>
            </v:group>
            <v:group style="position:absolute;left:6137;top:354;width:62;height:62" coordorigin="6137,354" coordsize="62,62">
              <v:shape style="position:absolute;left:6137;top:354;width:62;height:62" coordorigin="6137,354" coordsize="62,62" path="m6167,354l6179,356,6189,363,6196,373,6198,384,6196,396,6189,406,6179,413,6167,415,6155,413,6146,406,6139,396,6137,384,6139,372,6146,363,6155,356,6167,354xe" filled="false" stroked="true" strokeweight=".216pt" strokecolor="#231f20">
                <v:path arrowok="t"/>
              </v:shape>
            </v:group>
            <v:group style="position:absolute;left:6167;top:324;width:2;height:122" coordorigin="6167,324" coordsize="2,122">
              <v:shape style="position:absolute;left:6167;top:324;width:2;height:122" coordorigin="6167,324" coordsize="0,122" path="m6167,445l6167,324e" filled="false" stroked="true" strokeweight="1pt" strokecolor="#231f20">
                <v:path arrowok="t"/>
              </v:shape>
            </v:group>
            <v:group style="position:absolute;left:7352;top:324;width:2;height:122" coordorigin="7352,324" coordsize="2,122">
              <v:shape style="position:absolute;left:7352;top:324;width:2;height:122" coordorigin="7352,324" coordsize="0,122" path="m7352,445l7352,324e" filled="false" stroked="true" strokeweight="1pt" strokecolor="#231f20">
                <v:path arrowok="t"/>
              </v:shape>
            </v:group>
            <v:group style="position:absolute;left:6760;top:324;width:2;height:122" coordorigin="6760,324" coordsize="2,122">
              <v:shape style="position:absolute;left:6760;top:324;width:2;height:122" coordorigin="6760,324" coordsize="0,122" path="m6760,445l6760,324e" filled="false" stroked="true" strokeweight="1pt" strokecolor="#231f20">
                <v:path arrowok="t"/>
              </v:shape>
            </v:group>
            <v:group style="position:absolute;left:3964;top:384;width:3879;height:2" coordorigin="3964,384" coordsize="3879,2">
              <v:shape style="position:absolute;left:3964;top:384;width:3879;height:2" coordorigin="3964,384" coordsize="3879,0" path="m3964,384l7842,384e" filled="false" stroked="true" strokeweight="1.000514pt" strokecolor="#231f20">
                <v:path arrowok="t"/>
              </v:shape>
            </v:group>
            <v:group style="position:absolute;left:7834;top:332;width:96;height:106" coordorigin="7834,332" coordsize="96,106">
              <v:shape style="position:absolute;left:7834;top:332;width:96;height:106" coordorigin="7834,332" coordsize="96,106" path="m7834,332l7834,437,7930,384,7834,332xe" filled="true" fillcolor="#231f20" stroked="false">
                <v:path arrowok="t"/>
                <v:fill type="solid"/>
              </v:shape>
            </v:group>
            <v:group style="position:absolute;left:5572;top:324;width:2;height:122" coordorigin="5572,324" coordsize="2,122">
              <v:shape style="position:absolute;left:5572;top:324;width:2;height:122" coordorigin="5572,324" coordsize="0,122" path="m5572,445l5572,324e" filled="false" stroked="true" strokeweight="1pt" strokecolor="#231f20">
                <v:path arrowok="t"/>
              </v:shape>
            </v:group>
            <v:group style="position:absolute;left:4980;top:324;width:2;height:122" coordorigin="4980,324" coordsize="2,122">
              <v:shape style="position:absolute;left:4980;top:324;width:2;height:122" coordorigin="4980,324" coordsize="0,122" path="m4980,445l4980,324e" filled="false" stroked="true" strokeweight="1pt" strokecolor="#231f20">
                <v:path arrowok="t"/>
              </v:shape>
            </v:group>
            <v:group style="position:absolute;left:4388;top:324;width:2;height:122" coordorigin="4388,324" coordsize="2,122">
              <v:shape style="position:absolute;left:4388;top:324;width:2;height:122" coordorigin="4388,324" coordsize="0,122" path="m4388,445l4388,324e" filled="false" stroked="true" strokeweight="1pt" strokecolor="#231f20">
                <v:path arrowok="t"/>
              </v:shape>
            </v:group>
            <v:group style="position:absolute;left:4950;top:354;width:62;height:62" coordorigin="4950,354" coordsize="62,62">
              <v:shape style="position:absolute;left:4950;top:354;width:62;height:62" coordorigin="4950,354" coordsize="62,62" path="m4980,354l4968,356,4959,363,4952,373,4950,384,4952,396,4959,406,4968,413,4980,415,4992,413,5002,406,5009,396,5011,384,5009,373,5002,363,4992,356,4980,354xe" filled="true" fillcolor="#231f20" stroked="false">
                <v:path arrowok="t"/>
                <v:fill type="solid"/>
              </v:shape>
            </v:group>
            <v:group style="position:absolute;left:4950;top:354;width:62;height:62" coordorigin="4950,354" coordsize="62,62">
              <v:shape style="position:absolute;left:4950;top:354;width:62;height:62" coordorigin="4950,354" coordsize="62,62" path="m4980,354l4992,356,5002,363,5009,373,5011,384,5009,396,5002,406,4992,413,4980,415,4968,413,4959,406,4952,396,4950,384,4952,373,4959,363,4968,356,4980,354xe" filled="false" stroked="true" strokeweight=".216pt" strokecolor="#231f20">
                <v:path arrowok="t"/>
              </v:shape>
            </v:group>
            <v:group style="position:absolute;left:5542;top:354;width:62;height:62" coordorigin="5542,354" coordsize="62,62">
              <v:shape style="position:absolute;left:5542;top:354;width:62;height:62" coordorigin="5542,354" coordsize="62,62" path="m5572,354l5560,356,5551,363,5544,373,5542,384,5544,396,5551,406,5560,413,5572,415,5584,413,5594,406,5601,396,5603,384,5601,373,5594,363,5584,356,5572,354xe" filled="true" fillcolor="#231f20" stroked="false">
                <v:path arrowok="t"/>
                <v:fill type="solid"/>
              </v:shape>
            </v:group>
            <v:group style="position:absolute;left:5542;top:354;width:62;height:62" coordorigin="5542,354" coordsize="62,62">
              <v:shape style="position:absolute;left:5542;top:354;width:62;height:62" coordorigin="5542,354" coordsize="62,62" path="m5572,354l5584,356,5594,363,5601,373,5603,384,5601,396,5594,406,5584,413,5572,415,5560,413,5551,406,5544,396,5542,384,5544,373,5551,363,5560,356,5572,354xe" filled="false" stroked="true" strokeweight=".216pt" strokecolor="#231f20">
                <v:path arrowok="t"/>
              </v:shape>
            </v:group>
            <v:group style="position:absolute;left:6729;top:354;width:62;height:62" coordorigin="6729,354" coordsize="62,62">
              <v:shape style="position:absolute;left:6729;top:354;width:62;height:62" coordorigin="6729,354" coordsize="62,62" path="m6760,354l6748,356,6738,363,6732,373,6729,384,6732,396,6738,406,6748,413,6760,415,6772,413,6781,406,6788,396,6790,384,6788,373,6781,363,6772,356,6760,354xe" filled="true" fillcolor="#231f20" stroked="false">
                <v:path arrowok="t"/>
                <v:fill type="solid"/>
              </v:shape>
            </v:group>
            <v:group style="position:absolute;left:6729;top:354;width:62;height:62" coordorigin="6729,354" coordsize="62,62">
              <v:shape style="position:absolute;left:6729;top:354;width:62;height:62" coordorigin="6729,354" coordsize="62,62" path="m6760,354l6772,356,6781,363,6788,373,6790,384,6788,396,6781,406,6772,413,6760,415,6748,413,6738,406,6732,396,6729,384,6732,373,6738,363,6748,356,6760,354xe" filled="false" stroked="true" strokeweight=".216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position w:val="1"/>
          <w:sz w:val="20"/>
        </w:rPr>
        <w:t>Q</w:t>
        <w:tab/>
      </w:r>
      <w:r>
        <w:rPr>
          <w:rFonts w:ascii="Arial"/>
          <w:b/>
          <w:color w:val="231F20"/>
          <w:sz w:val="20"/>
        </w:rPr>
        <w:t>R</w:t>
        <w:tab/>
        <w:t>S</w:t>
        <w:tab/>
      </w:r>
      <w:r>
        <w:rPr>
          <w:rFonts w:ascii="Arial"/>
          <w:b/>
          <w:color w:val="231F20"/>
          <w:spacing w:val="-1"/>
          <w:sz w:val="20"/>
        </w:rPr>
        <w:t>T</w:t>
      </w:r>
      <w:r>
        <w:rPr>
          <w:rFonts w:ascii="Arial"/>
          <w:spacing w:val="-1"/>
          <w:sz w:val="20"/>
        </w:rPr>
      </w:r>
    </w:p>
    <w:p>
      <w:pPr>
        <w:spacing w:before="177"/>
        <w:ind w:left="3474" w:right="2235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120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spacing w:before="0"/>
        <w:ind w:left="338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145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1910" w:h="16840"/>
          <w:pgMar w:top="0" w:bottom="0" w:left="740" w:right="740"/>
          <w:cols w:num="2" w:equalWidth="0">
            <w:col w:w="6083" w:space="40"/>
            <w:col w:w="4307"/>
          </w:cols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300" w:lineRule="auto" w:before="72"/>
        <w:ind w:right="5701"/>
        <w:jc w:val="left"/>
      </w:pPr>
      <w:r>
        <w:rPr>
          <w:color w:val="231F20"/>
        </w:rPr>
        <w:t>O ponto S representa qual número nessa reta? A)</w:t>
      </w:r>
      <w:r>
        <w:rPr>
          <w:color w:val="231F20"/>
          <w:spacing w:val="-1"/>
        </w:rPr>
        <w:t> </w:t>
      </w:r>
      <w:r>
        <w:rPr>
          <w:color w:val="231F20"/>
        </w:rPr>
        <w:t>123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135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143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147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(M041319E4) </w:t>
      </w:r>
      <w:r>
        <w:rPr>
          <w:rFonts w:ascii="Arial" w:hAnsi="Arial"/>
          <w:color w:val="231F20"/>
          <w:sz w:val="22"/>
        </w:rPr>
        <w:t>Observe no quadro abaixo a decomposição de um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613948pt;width:170.1pt;height:28.35pt;mso-position-horizontal-relative:page;mso-position-vertical-relative:paragraph;z-index:344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7" w:right="0"/>
                    <w:jc w:val="left"/>
                  </w:pPr>
                  <w:r>
                    <w:rPr>
                      <w:color w:val="231F20"/>
                    </w:rPr>
                    <w:t>4 x 1 000 + 9 x 100 + 2 x 10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300" w:lineRule="auto" w:before="72"/>
        <w:ind w:right="5457"/>
        <w:jc w:val="left"/>
      </w:pPr>
      <w:r>
        <w:rPr>
          <w:color w:val="231F20"/>
        </w:rPr>
        <w:t>Essa decomposição corresponde a qual número? A)</w:t>
      </w:r>
      <w:r>
        <w:rPr>
          <w:color w:val="231F20"/>
          <w:spacing w:val="-1"/>
        </w:rPr>
        <w:t> </w:t>
      </w:r>
      <w:r>
        <w:rPr>
          <w:color w:val="231F20"/>
        </w:rPr>
        <w:t>494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924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 4</w:t>
      </w:r>
      <w:r>
        <w:rPr>
          <w:color w:val="231F20"/>
          <w:spacing w:val="-1"/>
        </w:rPr>
        <w:t> </w:t>
      </w:r>
      <w:r>
        <w:rPr>
          <w:color w:val="231F20"/>
        </w:rPr>
        <w:t>914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D) 4</w:t>
      </w:r>
      <w:r>
        <w:rPr>
          <w:color w:val="231F20"/>
          <w:spacing w:val="-1"/>
        </w:rPr>
        <w:t> </w:t>
      </w:r>
      <w:r>
        <w:rPr>
          <w:color w:val="231F20"/>
        </w:rPr>
        <w:t>924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ListParagraph"/>
        <w:numPr>
          <w:ilvl w:val="0"/>
          <w:numId w:val="15"/>
        </w:numPr>
        <w:tabs>
          <w:tab w:pos="473" w:val="left" w:leader="none"/>
        </w:tabs>
        <w:spacing w:line="247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(M041470E4) </w:t>
      </w:r>
      <w:r>
        <w:rPr>
          <w:rFonts w:ascii="Arial" w:hAnsi="Arial"/>
          <w:color w:val="231F20"/>
          <w:sz w:val="22"/>
        </w:rPr>
        <w:t>Durante um mês Renato trabalha 4 semanas. </w:t>
      </w:r>
      <w:r>
        <w:rPr>
          <w:rFonts w:ascii="Arial" w:hAnsi="Arial"/>
          <w:color w:val="231F20"/>
          <w:sz w:val="22"/>
        </w:rPr>
        <w:t>Quantos dias ele trabalha por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mês?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BL04M06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955" w:space="3565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5"/>
        </w:numPr>
        <w:tabs>
          <w:tab w:pos="482" w:val="left" w:leader="none"/>
        </w:tabs>
        <w:spacing w:line="266" w:lineRule="auto" w:before="72" w:after="0"/>
        <w:ind w:left="110" w:right="8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(M040173BH)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comprou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ingresso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valor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15,00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teatro.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Ele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pagou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esse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ingresso </w:t>
      </w:r>
      <w:r>
        <w:rPr>
          <w:rFonts w:ascii="Arial" w:hAnsi="Arial"/>
          <w:color w:val="231F20"/>
          <w:sz w:val="22"/>
        </w:rPr>
        <w:t>com uma nota de R$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50,00.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right="6389"/>
        <w:jc w:val="left"/>
      </w:pPr>
      <w:r>
        <w:rPr>
          <w:color w:val="231F20"/>
        </w:rPr>
        <w:t>Quanto ele recebeu de troco por essa compra? A) R$</w:t>
      </w:r>
      <w:r>
        <w:rPr>
          <w:color w:val="231F20"/>
          <w:spacing w:val="-1"/>
        </w:rPr>
        <w:t> </w:t>
      </w:r>
      <w:r>
        <w:rPr>
          <w:color w:val="231F20"/>
        </w:rPr>
        <w:t>25,00</w:t>
      </w:r>
      <w:r>
        <w:rPr/>
      </w:r>
    </w:p>
    <w:p>
      <w:pPr>
        <w:pStyle w:val="BodyText"/>
        <w:spacing w:line="199" w:lineRule="exact" w:before="0"/>
        <w:ind w:right="6389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35,00</w:t>
      </w:r>
      <w:r>
        <w:rPr/>
      </w:r>
    </w:p>
    <w:p>
      <w:pPr>
        <w:pStyle w:val="BodyText"/>
        <w:spacing w:line="240" w:lineRule="auto"/>
        <w:ind w:right="6389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45,00</w:t>
      </w:r>
      <w:r>
        <w:rPr/>
      </w:r>
    </w:p>
    <w:p>
      <w:pPr>
        <w:pStyle w:val="BodyText"/>
        <w:spacing w:line="240" w:lineRule="auto"/>
        <w:ind w:right="6389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65,00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5"/>
        </w:numPr>
        <w:tabs>
          <w:tab w:pos="465" w:val="left" w:leader="none"/>
        </w:tabs>
        <w:spacing w:line="240" w:lineRule="auto" w:before="0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(M041367E4)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gráfico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mostra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preferência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algumas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crianças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determinados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gêneros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filme.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7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85.990997pt;margin-top:7.543942pt;width:255.15pt;height:185.05pt;mso-position-horizontal-relative:page;mso-position-vertical-relative:paragraph;z-index:35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7"/>
                    <w:gridCol w:w="504"/>
                    <w:gridCol w:w="766"/>
                    <w:gridCol w:w="504"/>
                    <w:gridCol w:w="761"/>
                    <w:gridCol w:w="504"/>
                    <w:gridCol w:w="770"/>
                    <w:gridCol w:w="504"/>
                    <w:gridCol w:w="382"/>
                  </w:tblGrid>
                  <w:tr>
                    <w:trPr>
                      <w:trHeight w:val="243" w:hRule="exact"/>
                    </w:trPr>
                    <w:tc>
                      <w:tcPr>
                        <w:tcW w:w="5080" w:type="dxa"/>
                        <w:gridSpan w:val="9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75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70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65</w:t>
      </w:r>
      <w:r>
        <w:rPr>
          <w:rFonts w:ascii="Arial"/>
          <w:sz w:val="15"/>
        </w:rPr>
      </w:r>
    </w:p>
    <w:p>
      <w:pPr>
        <w:spacing w:before="75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60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55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50</w:t>
      </w:r>
      <w:r>
        <w:rPr>
          <w:rFonts w:ascii="Arial"/>
          <w:sz w:val="15"/>
        </w:rPr>
      </w:r>
    </w:p>
    <w:p>
      <w:pPr>
        <w:spacing w:before="75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52.314453pt;margin-top:3.684908pt;width:9.550pt;height:43.3pt;mso-position-horizontal-relative:page;mso-position-vertical-relative:paragraph;z-index:3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-675" w:firstLine="0"/>
                    <w:jc w:val="left"/>
                    <w:rPr>
                      <w:rFonts w:ascii="Arial" w:hAnsi="Arial" w:cs="Arial" w:eastAsia="Arial" w:hint="default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15"/>
                    </w:rPr>
                    <w:t>Quantidade</w:t>
                  </w:r>
                  <w:r>
                    <w:rPr>
                      <w:rFonts w:ascii="Arial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45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40</w:t>
      </w:r>
      <w:r>
        <w:rPr>
          <w:rFonts w:ascii="Arial"/>
          <w:sz w:val="15"/>
        </w:rPr>
      </w:r>
    </w:p>
    <w:p>
      <w:pPr>
        <w:spacing w:before="75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35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30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25</w:t>
      </w:r>
      <w:r>
        <w:rPr>
          <w:rFonts w:ascii="Arial"/>
          <w:sz w:val="15"/>
        </w:rPr>
      </w:r>
    </w:p>
    <w:p>
      <w:pPr>
        <w:spacing w:before="75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20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15</w:t>
      </w:r>
      <w:r>
        <w:rPr>
          <w:rFonts w:ascii="Arial"/>
          <w:sz w:val="15"/>
        </w:rPr>
      </w:r>
    </w:p>
    <w:p>
      <w:pPr>
        <w:spacing w:before="76"/>
        <w:ind w:left="2694" w:right="6389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10</w:t>
      </w:r>
      <w:r>
        <w:rPr>
          <w:rFonts w:ascii="Arial"/>
          <w:sz w:val="15"/>
        </w:rPr>
      </w:r>
    </w:p>
    <w:p>
      <w:pPr>
        <w:spacing w:before="75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5</w:t>
      </w:r>
      <w:r>
        <w:rPr>
          <w:rFonts w:ascii="Arial"/>
          <w:sz w:val="15"/>
        </w:rPr>
      </w:r>
    </w:p>
    <w:p>
      <w:pPr>
        <w:spacing w:line="167" w:lineRule="exact" w:before="76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0</w:t>
      </w:r>
      <w:r>
        <w:rPr>
          <w:rFonts w:ascii="Arial"/>
          <w:sz w:val="15"/>
        </w:rPr>
      </w:r>
    </w:p>
    <w:p>
      <w:pPr>
        <w:tabs>
          <w:tab w:pos="1137" w:val="left" w:leader="none"/>
          <w:tab w:pos="2388" w:val="left" w:leader="none"/>
          <w:tab w:pos="3798" w:val="left" w:leader="none"/>
        </w:tabs>
        <w:spacing w:line="167" w:lineRule="exact" w:before="0"/>
        <w:ind w:left="0" w:right="14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 w:hAnsi="Arial"/>
          <w:color w:val="231F20"/>
          <w:sz w:val="15"/>
        </w:rPr>
        <w:t>Ação</w:t>
        <w:tab/>
        <w:t>Comédia</w:t>
        <w:tab/>
        <w:t>Animação</w:t>
        <w:tab/>
      </w:r>
      <w:r>
        <w:rPr>
          <w:rFonts w:ascii="Arial" w:hAnsi="Arial"/>
          <w:color w:val="231F20"/>
          <w:spacing w:val="-3"/>
          <w:sz w:val="15"/>
        </w:rPr>
        <w:t>Terror</w:t>
      </w:r>
      <w:r>
        <w:rPr>
          <w:rFonts w:ascii="Arial" w:hAnsi="Arial"/>
          <w:spacing w:val="-3"/>
          <w:sz w:val="15"/>
        </w:rPr>
      </w:r>
    </w:p>
    <w:p>
      <w:pPr>
        <w:spacing w:before="76"/>
        <w:ind w:left="0" w:right="52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b/>
          <w:color w:val="231F20"/>
          <w:sz w:val="15"/>
        </w:rPr>
        <w:t>Filmes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esse gráfico, quantas crianças preferem filmes de</w:t>
      </w:r>
      <w:r>
        <w:rPr>
          <w:color w:val="231F20"/>
          <w:spacing w:val="-1"/>
        </w:rPr>
        <w:t> </w:t>
      </w:r>
      <w:r>
        <w:rPr>
          <w:color w:val="231F20"/>
        </w:rPr>
        <w:t>ação?</w:t>
      </w:r>
      <w:r>
        <w:rPr/>
      </w:r>
    </w:p>
    <w:p>
      <w:pPr>
        <w:pStyle w:val="ListParagraph"/>
        <w:numPr>
          <w:ilvl w:val="1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5"/>
        </w:numPr>
        <w:tabs>
          <w:tab w:pos="467" w:val="left" w:leader="none"/>
        </w:tabs>
        <w:spacing w:line="240" w:lineRule="auto" w:before="0" w:after="0"/>
        <w:ind w:left="466" w:right="0" w:hanging="35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(M051415E4)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relógio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marcando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horário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Gustavo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saiu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brincar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amigos.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225.255005pt;margin-top:15.093939pt;width:144.8pt;height:144.8pt;mso-position-horizontal-relative:page;mso-position-vertical-relative:paragraph;z-index:3520;mso-wrap-distance-left:0;mso-wrap-distance-right:0" coordorigin="4505,302" coordsize="2896,2896">
            <v:group style="position:absolute;left:6745;top:2205;width:96;height:64" coordorigin="6745,2205" coordsize="96,64">
              <v:shape style="position:absolute;left:6745;top:2205;width:96;height:64" coordorigin="6745,2205" coordsize="96,64" path="m6745,2205l6840,2268e" filled="false" stroked="true" strokeweight="2.88pt" strokecolor="#c7c8ca">
                <v:path arrowok="t"/>
              </v:shape>
            </v:group>
            <v:group style="position:absolute;left:6731;top:1254;width:103;height:55" coordorigin="6731,1254" coordsize="103,55">
              <v:shape style="position:absolute;left:6731;top:1254;width:103;height:55" coordorigin="6731,1254" coordsize="103,55" path="m6731,1309l6834,1254e" filled="false" stroked="true" strokeweight="2.88pt" strokecolor="#c7c8ca">
                <v:path arrowok="t"/>
              </v:shape>
            </v:group>
            <v:group style="position:absolute;left:6912;top:1752;width:57;height:2" coordorigin="6912,1752" coordsize="57,2">
              <v:shape style="position:absolute;left:6912;top:1752;width:57;height:2" coordorigin="6912,1752" coordsize="57,0" path="m6912,1752l6968,1752e" filled="false" stroked="true" strokeweight="2.816pt" strokecolor="#c7c8ca">
                <v:path arrowok="t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5948,454l5872,456,5797,462,5723,473,5651,488,5580,507,5511,529,5443,556,5378,585,5314,619,5253,655,5194,695,5137,738,5083,784,5032,833,4983,885,4937,939,4894,996,4854,1055,4817,1116,4784,1180,4754,1245,4728,1312,4705,1382,4686,1452,4672,1525,4661,1598,4654,1673,4652,1749,4654,1826,4661,1901,4672,1974,4686,2046,4705,2117,4728,2186,4754,2254,4784,2319,4817,2383,4854,2444,4894,2503,4937,2560,4983,2614,5032,2666,5083,2714,5137,2760,5194,2803,5253,2843,5314,2880,5378,2913,5443,2943,5511,2970,5580,2992,5651,3011,5723,3026,5797,3036,5872,3043,5948,3045,6024,3043,6099,3036,6173,3026,6245,3011,6316,2992,6385,2970,6452,2943,6518,2913,6581,2880,6642,2843,6701,2803,6758,2760,6812,2714,6864,2666,6913,2614,6959,2560,7002,2503,7042,2444,7078,2383,7112,2319,7142,2254,7168,2186,7190,2117,7209,2046,7224,1974,7235,1901,7241,1826,7243,1749,7241,1673,7235,1598,7224,1525,7209,1452,7190,1382,7168,1312,7142,1245,7112,1180,7078,1116,7042,1055,7002,996,6959,939,6913,885,6864,833,6812,784,6758,738,6701,695,6642,655,6581,619,6518,585,6452,556,6385,529,6316,507,6245,488,6173,473,6099,462,6024,456,5948,454xe" filled="true" fillcolor="#ffffff" stroked="false">
                <v:path arrowok="t"/>
                <v:fill type="solid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7243,1749l7241,1826,7235,1901,7224,1974,7209,2046,7190,2117,7168,2186,7142,2254,7112,2319,7078,2383,7042,2444,7002,2503,6959,2560,6913,2614,6864,2666,6812,2714,6758,2760,6701,2803,6642,2843,6581,2880,6518,2913,6452,2943,6385,2970,6316,2992,6245,3011,6173,3026,6099,3036,6024,3043,5948,3045,5872,3043,5797,3036,5723,3026,5651,3011,5580,2992,5511,2970,5443,2943,5378,2913,5314,2880,5253,2843,5194,2803,5137,2760,5083,2714,5032,2666,4983,2614,4937,2560,4894,2503,4854,2444,4817,2383,4784,2319,4754,2254,4728,2186,4705,2117,4686,2046,4672,1974,4661,1901,4654,1826,4652,1749,4654,1673,4661,1598,4672,1525,4686,1452,4705,1382,4728,1312,4754,1245,4784,1180,4817,1116,4854,1055,4894,996,4937,939,4983,885,5032,833,5083,784,5137,738,5194,695,5253,655,5314,619,5378,585,5443,556,5511,529,5580,507,5651,488,5723,473,5797,462,5872,456,5948,454,6024,456,6099,462,6173,473,6245,488,6316,507,6385,529,6452,556,6518,585,6581,619,6642,655,6701,695,6758,738,6812,784,6864,833,6913,885,6959,939,7002,996,7042,1055,7078,1116,7112,1180,7142,1245,7168,1312,7190,1382,7209,1452,7224,1525,7235,1598,7241,1673,7243,1749xe" filled="false" stroked="true" strokeweight="1.485pt" strokecolor="#3d3c3e">
                <v:path arrowok="t"/>
              </v:shape>
            </v:group>
            <v:group style="position:absolute;left:4689;top:491;width:2518;height:2518" coordorigin="4689,491" coordsize="2518,2518">
              <v:shape style="position:absolute;left:4689;top:491;width:2518;height:2518" coordorigin="4689,491" coordsize="2518,2518" path="m5948,491l5871,493,5796,500,5721,511,5649,526,5578,546,5509,569,5441,597,5376,628,5312,663,5251,701,5193,742,5137,787,5083,834,5033,885,4985,938,4940,995,4899,1053,4861,1114,4826,1177,4795,1243,4768,1310,4744,1380,4725,1451,4709,1523,4698,1597,4691,1673,4689,1749,4691,1826,4698,1902,4709,1976,4725,2048,4744,2119,4768,2189,4795,2256,4826,2321,4861,2385,4899,2446,4940,2504,4985,2560,5033,2614,5083,2664,5137,2712,5193,2757,5251,2798,5312,2836,5376,2871,5441,2902,5509,2929,5578,2953,5649,2972,5721,2988,5796,2999,5871,3006,5948,3008,6024,3006,6100,2999,6174,2988,6247,2972,6318,2953,6387,2929,6454,2902,6520,2871,6583,2836,6644,2798,6703,2757,6759,2712,6812,2664,6863,2614,6910,2560,6955,2504,6997,2446,7035,2385,7069,2321,7100,2256,7128,2189,7151,2119,7171,2048,7186,1976,7197,1902,7204,1826,7206,1749,7204,1673,7197,1597,7186,1523,7171,1451,7151,1380,7128,1310,7100,1243,7069,1177,7035,1114,6997,1053,6955,995,6910,938,6863,885,6812,834,6759,787,6703,742,6644,701,6583,663,6520,628,6454,597,6387,569,6318,546,6247,526,6174,511,6100,500,6024,493,5948,491xe" filled="true" fillcolor="#e3e4e5" stroked="false">
                <v:path arrowok="t"/>
                <v:fill type="solid"/>
              </v:shape>
              <v:shape style="position:absolute;left:5762;top:575;width:353;height:213" type="#_x0000_t75" stroked="false">
                <v:imagedata r:id="rId72" o:title=""/>
              </v:shape>
            </v:group>
            <v:group style="position:absolute;left:6424;top:713;width:120;height:213" coordorigin="6424,713" coordsize="120,213">
              <v:shape style="position:absolute;left:6424;top:713;width:120;height:213" coordorigin="6424,713" coordsize="120,213" path="m6543,786l6485,786,6485,926,6543,926,6543,786xe" filled="true" fillcolor="#231f20" stroked="false">
                <v:path arrowok="t"/>
                <v:fill type="solid"/>
              </v:shape>
              <v:shape style="position:absolute;left:6424;top:713;width:120;height:213" coordorigin="6424,713" coordsize="120,213" path="m6543,713l6495,713,6490,722,6484,731,6424,769,6424,817,6485,786,6543,786,6543,713xe" filled="true" fillcolor="#231f20" stroked="false">
                <v:path arrowok="t"/>
                <v:fill type="solid"/>
              </v:shape>
              <v:shape style="position:absolute;left:6783;top:1090;width:174;height:212" type="#_x0000_t75" stroked="false">
                <v:imagedata r:id="rId73" o:title=""/>
              </v:shape>
              <v:shape style="position:absolute;left:6944;top:1637;width:173;height:216" type="#_x0000_t75" stroked="false">
                <v:imagedata r:id="rId74" o:title=""/>
              </v:shape>
            </v:group>
            <v:group style="position:absolute;left:6790;top:2160;width:183;height:213" coordorigin="6790,2160" coordsize="183,213">
              <v:shape style="position:absolute;left:6790;top:2160;width:183;height:213" coordorigin="6790,2160" coordsize="183,213" path="m6946,2334l6895,2334,6895,2373,6946,2373,6946,2334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160l6895,2160,6790,2286,6790,2334,6972,2334,6972,2289,6840,2289,6895,2223,6946,2223,6946,2160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223l6895,2223,6895,2289,6946,2289,6946,2223xe" filled="true" fillcolor="#231f20" stroked="false">
                <v:path arrowok="t"/>
                <v:fill type="solid"/>
              </v:shape>
            </v:group>
            <v:group style="position:absolute;left:6412;top:2569;width:174;height:213" coordorigin="6412,2569" coordsize="174,213">
              <v:shape style="position:absolute;left:6412;top:2569;width:174;height:213" coordorigin="6412,2569" coordsize="174,213" path="m6471,2718l6412,2724,6415,2734,6419,2742,6475,2781,6486,2782,6500,2782,6564,2760,6574,2746,6492,2746,6486,2744,6481,2739,6476,2734,6472,2727,6471,2718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9,2674l6507,2674,6514,2677,6525,2688,6528,2697,6528,2722,6525,2731,6520,2737,6514,2743,6508,2746,6574,2746,6586,2705,6585,2691,6581,2678,6579,2674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6,2569l6438,2569,6420,2682,6469,2689,6474,2684,6478,2680,6482,2678,6487,2675,6493,2674,6579,2674,6575,2667,6566,2657,6556,2649,6553,2647,6478,2647,6483,2616,6576,2616,6576,2569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15,2638l6509,2638,6503,2639,6490,2642,6484,2644,6478,2647,6553,2647,6544,2643,6530,2639,6515,2638xe" filled="true" fillcolor="#231f20" stroked="false">
                <v:path arrowok="t"/>
                <v:fill type="solid"/>
              </v:shape>
            </v:group>
            <v:group style="position:absolute;left:5854;top:2708;width:173;height:217" coordorigin="5854,2708" coordsize="173,217">
              <v:shape style="position:absolute;left:5854;top:2708;width:173;height:217" coordorigin="5854,2708" coordsize="173,217" path="m5960,2708l5943,2708,5923,2709,5867,2749,5854,2811,5854,2820,5854,2835,5878,2899,5945,2924,5958,2923,6017,2887,5935,2887,5929,2884,5923,2878,5917,2871,5914,2863,5914,2840,5917,2832,5928,2820,5935,2817,6017,2817,6015,2811,6007,2801,5912,2801,5914,2786,5933,2743,6016,2743,6013,2738,6000,2723,5992,2717,5973,2710,5960,2708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7,2817l5951,2817,5957,2820,5963,2826,5968,2832,5971,2841,5971,2864,5968,2873,5958,2885,5951,2887,6017,2887,6022,2878,6026,2865,6026,2851,6024,2837,6021,2823,6017,2817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5959,2781l5949,2781,5941,2782,5926,2789,5919,2794,5912,2801,6007,2801,5959,2781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6,2743l5948,2743,5952,2745,5959,2752,5962,2757,5963,2765,6021,2758,6018,2747,6016,2743xe" filled="true" fillcolor="#231f20" stroked="false">
                <v:path arrowok="t"/>
                <v:fill type="solid"/>
              </v:shape>
            </v:group>
            <v:group style="position:absolute;left:5333;top:2561;width:170;height:209" coordorigin="5333,2561" coordsize="170,209">
              <v:shape style="position:absolute;left:5333;top:2561;width:170;height:209" coordorigin="5333,2561" coordsize="170,209" path="m5503,2561l5333,2561,5333,2610,5436,2610,5421,2630,5390,2684,5372,2746,5368,2770,5426,2770,5428,2752,5430,2736,5450,2673,5482,2621,5503,2600,5503,2561xe" filled="true" fillcolor="#231f20" stroked="false">
                <v:path arrowok="t"/>
                <v:fill type="solid"/>
              </v:shape>
            </v:group>
            <v:group style="position:absolute;left:4935;top:2160;width:171;height:217" coordorigin="4935,2160" coordsize="171,217">
              <v:shape style="position:absolute;left:4935;top:2160;width:171;height:217" coordorigin="4935,2160" coordsize="171,217" path="m5017,2160l4955,2182,4941,2216,4941,2227,4970,2261,4958,2265,4949,2272,4938,2289,4935,2299,4935,2324,4980,2372,5021,2376,5033,2376,5094,2350,5098,2341,5013,2341,5007,2338,4996,2326,4993,2319,4993,2299,4995,2292,5006,2281,5012,2278,5095,2278,5092,2273,5083,2266,5072,2261,5081,2255,5087,2249,5090,2244,5013,2244,5007,2241,4998,2233,4996,2227,4996,2212,4998,2207,5007,2198,5013,2196,5094,2196,5094,2194,5036,2161,5017,2160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5,2278l5027,2278,5033,2281,5044,2292,5047,2300,5047,2319,5045,2326,5034,2338,5027,2341,5098,2341,5103,2332,5106,2322,5106,2301,5103,2291,5095,2278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4,2196l5027,2196,5032,2198,5037,2202,5041,2207,5043,2212,5043,2227,5041,2233,5037,2237,5033,2241,5027,2244,5090,2244,5096,2235,5099,2226,5099,2216,5098,2205,5094,2196xe" filled="true" fillcolor="#231f20" stroked="false">
                <v:path arrowok="t"/>
                <v:fill type="solid"/>
              </v:shape>
            </v:group>
            <v:group style="position:absolute;left:4779;top:1613;width:173;height:217" coordorigin="4779,1613" coordsize="173,217">
              <v:shape style="position:absolute;left:4779;top:1613;width:173;height:217" coordorigin="4779,1613" coordsize="173,217" path="m4841,1771l4783,1779,4787,1790,4792,1799,4804,1814,4812,1820,4832,1827,4845,1829,4861,1829,4927,1803,4934,1793,4857,1793,4852,1792,4849,1788,4845,1785,4843,1779,4841,1771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50,1735l4892,1735,4891,1751,4889,1763,4886,1773,4884,1779,4879,1789,4871,1793,4934,1793,4938,1788,4945,1769,4950,1746,4950,1735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859,1613l4795,1636,4779,1672,4779,1686,4808,1745,4846,1756,4855,1756,4864,1754,4878,1748,4885,1742,4892,1735,4950,1735,4951,1720,4854,1720,4847,1717,4837,1705,4834,1696,4834,1672,4837,1664,4842,1658,4847,1652,4853,1649,4935,1649,4934,1647,4874,1614,4859,1613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35,1649l4869,1649,4876,1652,4882,1659,4887,1665,4890,1674,4890,1697,4888,1705,4877,1717,4870,1720,4951,1720,4950,1702,4948,1685,4945,1671,4940,1658,4935,1649xe" filled="true" fillcolor="#231f20" stroked="false">
                <v:path arrowok="t"/>
                <v:fill type="solid"/>
              </v:shape>
            </v:group>
            <v:group style="position:absolute;left:4920;top:1110;width:354;height:217" coordorigin="4920,1110" coordsize="354,217">
              <v:shape style="position:absolute;left:4920;top:1110;width:354;height:217" coordorigin="4920,1110" coordsize="354,217" path="m5203,1110l5189,1110,5169,1112,5115,1148,5102,1217,5102,1219,5113,1286,5118,1293,5125,1304,5188,1326,5209,1325,5228,1320,5243,1312,5254,1300,5261,1287,5179,1287,5172,1282,5160,1219,5160,1217,5160,1199,5178,1149,5261,1149,5256,1140,5252,1135,5246,1129,5240,1124,5233,1119,5215,1112,5203,1110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261,1149l5197,1149,5204,1154,5208,1163,5215,1232,5215,1244,5203,1281,5199,1285,5193,1287,5261,1287,5262,1285,5268,1266,5272,1243,5273,1217,5273,1204,5263,1153,5261,1149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84l4981,1184,4981,1323,5039,1323,5039,1184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10l4991,1110,4986,1120,4980,1128,4920,1166,4920,1214,4981,1184,5039,1184,5039,1110xe" filled="true" fillcolor="#231f20" stroked="false">
                <v:path arrowok="t"/>
                <v:fill type="solid"/>
              </v:shape>
              <v:shape style="position:absolute;left:5239;top:739;width:314;height:213" type="#_x0000_t75" stroked="false">
                <v:imagedata r:id="rId75" o:title=""/>
              </v:shape>
            </v:group>
            <v:group style="position:absolute;left:5891;top:1695;width:94;height:94" coordorigin="5891,1695" coordsize="94,94">
              <v:shape style="position:absolute;left:5891;top:1695;width:94;height:94" coordorigin="5891,1695" coordsize="94,94" path="m5938,1695l5920,1699,5905,1709,5895,1724,5891,1742,5895,1760,5905,1775,5920,1785,5938,1789,5956,1785,5971,1775,5981,1760,5984,1742,5981,1724,5971,1709,5956,1699,5938,1695xe" filled="true" fillcolor="#231f20" stroked="false">
                <v:path arrowok="t"/>
                <v:fill type="solid"/>
              </v:shape>
            </v:group>
            <v:group style="position:absolute;left:5938;top:455;width:2;height:90" coordorigin="5938,455" coordsize="2,90">
              <v:shape style="position:absolute;left:5938;top:455;width:2;height:90" coordorigin="5938,455" coordsize="0,90" path="m5938,544l5938,455e" filled="false" stroked="true" strokeweight="1.485pt" strokecolor="#3d3c3e">
                <v:path arrowok="t"/>
              </v:shape>
            </v:group>
            <v:group style="position:absolute;left:5941;top:2949;width:2;height:90" coordorigin="5941,2949" coordsize="2,90">
              <v:shape style="position:absolute;left:5941;top:2949;width:2;height:90" coordorigin="5941,2949" coordsize="0,90" path="m5941,3039l5941,2949e" filled="false" stroked="true" strokeweight="1.485pt" strokecolor="#3d3c3e">
                <v:path arrowok="t"/>
              </v:shape>
            </v:group>
            <v:group style="position:absolute;left:7148;top:1743;width:90;height:2" coordorigin="7148,1743" coordsize="90,2">
              <v:shape style="position:absolute;left:7148;top:1743;width:90;height:2" coordorigin="7148,1743" coordsize="90,0" path="m7237,1743l7148,1743e" filled="false" stroked="true" strokeweight="1.485pt" strokecolor="#3d3c3e">
                <v:path arrowok="t"/>
              </v:shape>
            </v:group>
            <v:group style="position:absolute;left:4660;top:1740;width:90;height:2" coordorigin="4660,1740" coordsize="90,2">
              <v:shape style="position:absolute;left:4660;top:1740;width:90;height:2" coordorigin="4660,1740" coordsize="90,0" path="m4749,1740l4660,1740e" filled="false" stroked="true" strokeweight="1.485pt" strokecolor="#3d3c3e">
                <v:path arrowok="t"/>
              </v:shape>
            </v:group>
            <v:group style="position:absolute;left:5312;top:2794;width:45;height:78" coordorigin="5312,2794" coordsize="45,78">
              <v:shape style="position:absolute;left:5312;top:2794;width:45;height:78" coordorigin="5312,2794" coordsize="45,78" path="m5357,2794l5312,2871e" filled="false" stroked="true" strokeweight="1.485pt" strokecolor="#3d3c3e">
                <v:path arrowok="t"/>
              </v:shape>
            </v:group>
            <v:group style="position:absolute;left:6557;top:632;width:45;height:78" coordorigin="6557,632" coordsize="45,78">
              <v:shape style="position:absolute;left:6557;top:632;width:45;height:78" coordorigin="6557,632" coordsize="45,78" path="m6602,632l6557,710e" filled="false" stroked="true" strokeweight="1.485pt" strokecolor="#3d3c3e">
                <v:path arrowok="t"/>
              </v:shape>
            </v:group>
            <v:group style="position:absolute;left:4831;top:1106;width:78;height:45" coordorigin="4831,1106" coordsize="78,45">
              <v:shape style="position:absolute;left:4831;top:1106;width:78;height:45" coordorigin="4831,1106" coordsize="78,45" path="m4831,1106l4908,1150e" filled="false" stroked="true" strokeweight="1.485pt" strokecolor="#3d3c3e">
                <v:path arrowok="t"/>
              </v:shape>
            </v:group>
            <v:group style="position:absolute;left:6984;top:2353;width:78;height:45" coordorigin="6984,2353" coordsize="78,45">
              <v:shape style="position:absolute;left:6984;top:2353;width:78;height:45" coordorigin="6984,2353" coordsize="78,45" path="m6984,2353l7061,2398e" filled="false" stroked="true" strokeweight="1.485pt" strokecolor="#3d3c3e">
                <v:path arrowok="t"/>
              </v:shape>
            </v:group>
            <v:group style="position:absolute;left:6559;top:2783;width:45;height:78" coordorigin="6559,2783" coordsize="45,78">
              <v:shape style="position:absolute;left:6559;top:2783;width:45;height:78" coordorigin="6559,2783" coordsize="45,78" path="m6559,2783l6604,2860e" filled="false" stroked="true" strokeweight="1.485pt" strokecolor="#3d3c3e">
                <v:path arrowok="t"/>
              </v:shape>
            </v:group>
            <v:group style="position:absolute;left:5310;top:624;width:45;height:78" coordorigin="5310,624" coordsize="45,78">
              <v:shape style="position:absolute;left:5310;top:624;width:45;height:78" coordorigin="5310,624" coordsize="45,78" path="m5310,624l5355,701e" filled="false" stroked="true" strokeweight="1.485pt" strokecolor="#3d3c3e">
                <v:path arrowok="t"/>
              </v:shape>
            </v:group>
            <v:group style="position:absolute;left:4835;top:2350;width:78;height:45" coordorigin="4835,2350" coordsize="78,45">
              <v:shape style="position:absolute;left:4835;top:2350;width:78;height:45" coordorigin="4835,2350" coordsize="78,45" path="m4835,2394l4912,2350e" filled="false" stroked="true" strokeweight="1.485pt" strokecolor="#3d3c3e">
                <v:path arrowok="t"/>
              </v:shape>
            </v:group>
            <v:group style="position:absolute;left:6991;top:1109;width:78;height:45" coordorigin="6991,1109" coordsize="78,45">
              <v:shape style="position:absolute;left:6991;top:1109;width:78;height:45" coordorigin="6991,1109" coordsize="78,45" path="m6991,1154l7068,1109e" filled="false" stroked="true" strokeweight="1.485pt" strokecolor="#3d3c3e">
                <v:path arrowok="t"/>
              </v:shape>
            </v:group>
            <v:group style="position:absolute;left:4520;top:317;width:2866;height:2866" coordorigin="4520,317" coordsize="2866,2866">
              <v:shape style="position:absolute;left:4520;top:317;width:2866;height:2866" coordorigin="4520,317" coordsize="2866,2866" path="m7385,1750l7383,1826,7378,1901,7368,1975,7354,2047,7337,2119,7317,2189,7293,2257,7266,2324,7235,2389,7202,2452,7165,2513,7126,2573,7083,2630,7038,2685,6991,2737,6940,2787,6888,2835,6833,2880,6776,2922,6716,2962,6655,2998,6592,3032,6527,3062,6460,3090,6392,3114,6322,3134,6251,3151,6178,3165,6104,3174,6029,3180,5953,3182,5877,3180,5802,3174,5728,3165,5655,3151,5584,3134,5514,3114,5445,3090,5379,3062,5314,3032,5250,2998,5189,2962,5130,2922,5073,2880,5018,2835,4965,2787,4915,2737,4867,2685,4822,2630,4780,2573,4740,2513,4704,2452,4670,2389,4640,2324,4613,2257,4589,2189,4568,2119,4551,2047,4538,1975,4528,1901,4522,1826,4520,1750,4522,1673,4528,1598,4538,1524,4551,1452,4568,1380,4589,1311,4613,1242,4640,1175,4670,1110,4704,1047,4740,986,4780,927,4822,869,4867,814,4915,762,4965,712,5018,664,5073,619,5130,577,5189,537,5250,501,5314,467,5379,437,5445,409,5514,385,5584,365,5655,348,5728,334,5802,325,5877,319,5953,317,6029,319,6104,325,6178,334,6251,348,6322,365,6392,385,6460,409,6527,437,6592,467,6655,501,6716,537,6776,577,6833,619,6888,664,6940,712,6991,762,7038,814,7083,869,7126,927,7165,986,7202,1047,7235,1110,7266,1175,7293,1242,7317,1311,7337,1380,7354,1452,7368,1524,7378,1598,7383,1673,7385,1750xe" filled="false" stroked="true" strokeweight="1.485pt" strokecolor="#3d3c3e">
                <v:path arrowok="t"/>
              </v:shape>
            </v:group>
            <v:group style="position:absolute;left:5491;top:1541;width:459;height:209" coordorigin="5491,1541" coordsize="459,209">
              <v:shape style="position:absolute;left:5491;top:1541;width:459;height:209" coordorigin="5491,1541" coordsize="459,209" path="m5949,1749l5491,1541e" filled="false" stroked="true" strokeweight="2.969pt" strokecolor="#231f20">
                <v:path arrowok="t"/>
              </v:shape>
            </v:group>
            <v:group style="position:absolute;left:5374;top:1470;width:177;height:162" coordorigin="5374,1470" coordsize="177,162">
              <v:shape style="position:absolute;left:5374;top:1470;width:177;height:162" coordorigin="5374,1470" coordsize="177,162" path="m5551,1470l5374,1487,5478,1632,5551,1470xe" filled="true" fillcolor="#231f20" stroked="false">
                <v:path arrowok="t"/>
                <v:fill type="solid"/>
              </v:shape>
            </v:group>
            <v:group style="position:absolute;left:5592;top:1101;width:353;height:645" coordorigin="5592,1101" coordsize="353,645">
              <v:shape style="position:absolute;left:5592;top:1101;width:353;height:645" coordorigin="5592,1101" coordsize="353,645" path="m5945,1745l5592,1101e" filled="false" stroked="true" strokeweight="3.519pt" strokecolor="#231f20">
                <v:path arrowok="t"/>
              </v:shape>
            </v:group>
            <v:group style="position:absolute;left:5514;top:968;width:185;height:211" coordorigin="5514,968" coordsize="185,211">
              <v:shape style="position:absolute;left:5514;top:968;width:185;height:211" coordorigin="5514,968" coordsize="185,211" path="m5519,968l5514,1178,5699,1077,5519,968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foi o horário em que Gustavo saiu para brincar com seus</w:t>
      </w:r>
      <w:r>
        <w:rPr>
          <w:color w:val="231F20"/>
          <w:spacing w:val="-2"/>
        </w:rPr>
        <w:t> </w:t>
      </w:r>
      <w:r>
        <w:rPr>
          <w:color w:val="231F20"/>
        </w:rPr>
        <w:t>amigos?</w:t>
      </w:r>
      <w:r>
        <w:rPr/>
      </w:r>
    </w:p>
    <w:p>
      <w:pPr>
        <w:pStyle w:val="ListParagraph"/>
        <w:numPr>
          <w:ilvl w:val="1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09h11min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09h55min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11h09min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11h45min</w:t>
      </w:r>
      <w:r>
        <w:rPr>
          <w:rFonts w:ascii="Arial"/>
          <w:spacing w:val="-3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0" w:right="8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BL04M06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header="377" w:footer="324" w:top="560" w:bottom="520" w:left="740" w:right="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76"/>
          <w:footerReference w:type="default" r:id="rId77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78"/>
          <w:footerReference w:type="default" r:id="rId7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0"/>
          <w:footerReference w:type="default" r:id="rId81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84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85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82"/>
      <w:footerReference w:type="default" r:id="rId83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85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849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1.519699pt;margin-top:740.858765pt;width:28.9pt;height:54pt;mso-position-horizontal-relative:page;mso-position-vertical-relative:page;z-index:-48400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color w:val="231F20"/>
                  </w:rPr>
                  <w:t>A)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3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17"/>
                  <w:ind w:left="20" w:right="0"/>
                  <w:jc w:val="left"/>
                </w:pPr>
                <w:r>
                  <w:rPr>
                    <w:color w:val="231F20"/>
                  </w:rPr>
                  <w:t>B)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4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17"/>
                  <w:ind w:left="20" w:right="0"/>
                  <w:jc w:val="left"/>
                </w:pPr>
                <w:r>
                  <w:rPr>
                    <w:color w:val="231F20"/>
                  </w:rPr>
                  <w:t>C)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7</w:t>
                </w:r>
                <w:r>
                  <w:rPr/>
                </w:r>
              </w:p>
              <w:p>
                <w:pPr>
                  <w:pStyle w:val="BodyText"/>
                  <w:spacing w:line="240" w:lineRule="auto"/>
                  <w:ind w:left="20" w:right="0"/>
                  <w:jc w:val="left"/>
                </w:pPr>
                <w:r>
                  <w:rPr>
                    <w:color w:val="231F20"/>
                  </w:rPr>
                  <w:t>D)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12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517.51001pt;margin-top:804.711975pt;width:36.25pt;height:10pt;mso-position-horizontal-relative:page;mso-position-vertical-relative:page;z-index:-48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83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1.519798pt;margin-top:742.503052pt;width:28.9pt;height:53.05pt;mso-position-horizontal-relative:page;mso-position-vertical-relative:page;z-index:-48328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color w:val="231F20"/>
                  </w:rPr>
                  <w:t>A)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91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7"/>
                  <w:ind w:left="20" w:right="0"/>
                  <w:jc w:val="left"/>
                </w:pPr>
                <w:r>
                  <w:rPr>
                    <w:color w:val="231F20"/>
                  </w:rPr>
                  <w:t>B)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92</w:t>
                </w:r>
                <w:r>
                  <w:rPr/>
                </w:r>
              </w:p>
              <w:p>
                <w:pPr>
                  <w:pStyle w:val="BodyText"/>
                  <w:spacing w:line="240" w:lineRule="auto" w:before="7"/>
                  <w:ind w:left="20" w:right="0"/>
                  <w:jc w:val="left"/>
                </w:pPr>
                <w:r>
                  <w:rPr>
                    <w:color w:val="231F20"/>
                  </w:rPr>
                  <w:t>C)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93</w:t>
                </w:r>
                <w:r>
                  <w:rPr/>
                </w:r>
              </w:p>
              <w:p>
                <w:pPr>
                  <w:pStyle w:val="BodyText"/>
                  <w:spacing w:line="240" w:lineRule="auto"/>
                  <w:ind w:left="20" w:right="0"/>
                  <w:jc w:val="left"/>
                </w:pPr>
                <w:r>
                  <w:rPr>
                    <w:color w:val="231F20"/>
                  </w:rPr>
                  <w:t>D)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95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517.51001pt;margin-top:804.711975pt;width:36.25pt;height:10pt;mso-position-horizontal-relative:page;mso-position-vertical-relative:page;z-index:-483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82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82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82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82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48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8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480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80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480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4799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85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84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84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8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81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81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80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95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6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77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32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8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43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4">
    <w:multiLevelType w:val="hybridMultilevel"/>
    <w:lvl w:ilvl="0">
      <w:start w:val="17"/>
      <w:numFmt w:val="decimal"/>
      <w:lvlText w:val="%1)"/>
      <w:lvlJc w:val="left"/>
      <w:pPr>
        <w:ind w:left="110" w:hanging="379"/>
        <w:jc w:val="left"/>
      </w:pPr>
      <w:rPr>
        <w:rFonts w:hint="default" w:ascii="Arial" w:hAnsi="Arial" w:eastAsia="Arial"/>
        <w:color w:val="231F20"/>
        <w:spacing w:val="-13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476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5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1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6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51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2">
    <w:multiLevelType w:val="hybridMultilevel"/>
    <w:lvl w:ilvl="0">
      <w:start w:val="15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7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452" w:hanging="343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67" w:hanging="3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74" w:hanging="3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1" w:hanging="3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9" w:hanging="3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6" w:hanging="3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3" w:hanging="3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0" w:hanging="343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migre.me/fzs3F" TargetMode="External"/><Relationship Id="rId20" Type="http://schemas.openxmlformats.org/officeDocument/2006/relationships/header" Target="header2.xml"/><Relationship Id="rId21" Type="http://schemas.openxmlformats.org/officeDocument/2006/relationships/hyperlink" Target="http://www.otempo.com.br/otempinho/roteiro/" TargetMode="External"/><Relationship Id="rId22" Type="http://schemas.openxmlformats.org/officeDocument/2006/relationships/image" Target="media/image13.png"/><Relationship Id="rId23" Type="http://schemas.openxmlformats.org/officeDocument/2006/relationships/hyperlink" Target="http://migre.me/guDxT" TargetMode="External"/><Relationship Id="rId24" Type="http://schemas.openxmlformats.org/officeDocument/2006/relationships/hyperlink" Target="http://www1.folha.uol.com.br/folhinha/2013/08/1327624-criancas-criam-tornados-e-levantam-peso-de-100-quilos-no-" TargetMode="External"/><Relationship Id="rId25" Type="http://schemas.openxmlformats.org/officeDocument/2006/relationships/hyperlink" Target="http://www1.folha.uol.com.br/folhinha/2013/08/1320974-classicos-antigos-da-disney-sao-exibidos-gratuitamente-em-" TargetMode="External"/><Relationship Id="rId26" Type="http://schemas.openxmlformats.org/officeDocument/2006/relationships/header" Target="header3.xml"/><Relationship Id="rId27" Type="http://schemas.openxmlformats.org/officeDocument/2006/relationships/footer" Target="footer2.xml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footer" Target="footer3.xml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footer" Target="footer4.xml"/><Relationship Id="rId55" Type="http://schemas.openxmlformats.org/officeDocument/2006/relationships/footer" Target="footer5.xml"/><Relationship Id="rId56" Type="http://schemas.openxmlformats.org/officeDocument/2006/relationships/hyperlink" Target="http://portaldoprofessor.mec.gov.br/fichaTecnicaAula.html?aula=24259" TargetMode="External"/><Relationship Id="rId57" Type="http://schemas.openxmlformats.org/officeDocument/2006/relationships/hyperlink" Target="http://sitededicas.ne10.uol.com.br/humor_piadas5a.htm" TargetMode="External"/><Relationship Id="rId58" Type="http://schemas.openxmlformats.org/officeDocument/2006/relationships/header" Target="header4.xml"/><Relationship Id="rId59" Type="http://schemas.openxmlformats.org/officeDocument/2006/relationships/footer" Target="footer6.xml"/><Relationship Id="rId60" Type="http://schemas.openxmlformats.org/officeDocument/2006/relationships/footer" Target="footer7.xml"/><Relationship Id="rId61" Type="http://schemas.openxmlformats.org/officeDocument/2006/relationships/image" Target="media/image39.png"/><Relationship Id="rId62" Type="http://schemas.openxmlformats.org/officeDocument/2006/relationships/hyperlink" Target="http://bichinhosdejardim.com/aos-mestres-com-carinho/" TargetMode="External"/><Relationship Id="rId63" Type="http://schemas.openxmlformats.org/officeDocument/2006/relationships/header" Target="header5.xml"/><Relationship Id="rId64" Type="http://schemas.openxmlformats.org/officeDocument/2006/relationships/footer" Target="footer8.xml"/><Relationship Id="rId65" Type="http://schemas.openxmlformats.org/officeDocument/2006/relationships/image" Target="media/image40.png"/><Relationship Id="rId66" Type="http://schemas.openxmlformats.org/officeDocument/2006/relationships/image" Target="media/image41.png"/><Relationship Id="rId67" Type="http://schemas.openxmlformats.org/officeDocument/2006/relationships/image" Target="media/image42.png"/><Relationship Id="rId68" Type="http://schemas.openxmlformats.org/officeDocument/2006/relationships/hyperlink" Target="http://ilustracartoon.blogspot.com.br/" TargetMode="External"/><Relationship Id="rId69" Type="http://schemas.openxmlformats.org/officeDocument/2006/relationships/image" Target="media/image43.png"/><Relationship Id="rId70" Type="http://schemas.openxmlformats.org/officeDocument/2006/relationships/image" Target="media/image44.png"/><Relationship Id="rId71" Type="http://schemas.openxmlformats.org/officeDocument/2006/relationships/image" Target="media/image45.png"/><Relationship Id="rId72" Type="http://schemas.openxmlformats.org/officeDocument/2006/relationships/image" Target="media/image46.png"/><Relationship Id="rId73" Type="http://schemas.openxmlformats.org/officeDocument/2006/relationships/image" Target="media/image47.png"/><Relationship Id="rId74" Type="http://schemas.openxmlformats.org/officeDocument/2006/relationships/image" Target="media/image48.png"/><Relationship Id="rId75" Type="http://schemas.openxmlformats.org/officeDocument/2006/relationships/image" Target="media/image49.png"/><Relationship Id="rId76" Type="http://schemas.openxmlformats.org/officeDocument/2006/relationships/header" Target="header6.xml"/><Relationship Id="rId77" Type="http://schemas.openxmlformats.org/officeDocument/2006/relationships/footer" Target="footer9.xml"/><Relationship Id="rId78" Type="http://schemas.openxmlformats.org/officeDocument/2006/relationships/header" Target="header7.xml"/><Relationship Id="rId79" Type="http://schemas.openxmlformats.org/officeDocument/2006/relationships/footer" Target="footer10.xml"/><Relationship Id="rId80" Type="http://schemas.openxmlformats.org/officeDocument/2006/relationships/header" Target="header8.xml"/><Relationship Id="rId81" Type="http://schemas.openxmlformats.org/officeDocument/2006/relationships/footer" Target="footer11.xml"/><Relationship Id="rId82" Type="http://schemas.openxmlformats.org/officeDocument/2006/relationships/header" Target="header9.xml"/><Relationship Id="rId83" Type="http://schemas.openxmlformats.org/officeDocument/2006/relationships/footer" Target="footer12.xml"/><Relationship Id="rId84" Type="http://schemas.openxmlformats.org/officeDocument/2006/relationships/image" Target="media/image50.png"/><Relationship Id="rId85" Type="http://schemas.openxmlformats.org/officeDocument/2006/relationships/image" Target="media/image51.png"/><Relationship Id="rId86" Type="http://schemas.openxmlformats.org/officeDocument/2006/relationships/image" Target="media/image52.png"/><Relationship Id="rId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C0603.indb</dc:title>
  <dcterms:created xsi:type="dcterms:W3CDTF">2016-02-07T04:22:41Z</dcterms:created>
  <dcterms:modified xsi:type="dcterms:W3CDTF">2016-02-07T04:22:41Z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