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e1db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f4058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F4058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F4058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F4058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f4058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F4058"/>
          <w:sz w:val="40"/>
        </w:rPr>
        <w:t>LÍNGUA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PORTUGUESA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E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F4058"/>
          <w:sz w:val="36"/>
        </w:rPr>
        <w:t>6º ano</w:t>
      </w:r>
      <w:r>
        <w:rPr>
          <w:rFonts w:ascii="Arial" w:hAnsi="Arial"/>
          <w:b/>
          <w:color w:val="EF4058"/>
          <w:spacing w:val="16"/>
          <w:sz w:val="36"/>
        </w:rPr>
        <w:t> </w:t>
      </w:r>
      <w:r>
        <w:rPr>
          <w:rFonts w:ascii="Arial" w:hAnsi="Arial"/>
          <w:b/>
          <w:color w:val="EF4058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F4058"/>
          <w:sz w:val="36"/>
        </w:rPr>
        <w:t>Ensino</w:t>
      </w:r>
      <w:r>
        <w:rPr>
          <w:rFonts w:ascii="Arial"/>
          <w:b/>
          <w:color w:val="EF4058"/>
          <w:spacing w:val="2"/>
          <w:sz w:val="36"/>
        </w:rPr>
        <w:t> </w:t>
      </w:r>
      <w:r>
        <w:rPr>
          <w:rFonts w:ascii="Arial"/>
          <w:b/>
          <w:color w:val="EF4058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F4058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F4058"/>
          <w:sz w:val="64"/>
        </w:rPr>
        <w:t>C0605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f4058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F4058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F4058"/>
          <w:w w:val="105"/>
        </w:rPr>
        <w:t>Data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de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Nascimento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4319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e1db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LM6EF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48.2pt;mso-position-horizontal-relative:char;mso-position-vertical-relative:line" coordorigin="0,0" coordsize="10225,964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546" coordorigin="20,398" coordsize="2,546">
              <v:shape style="position:absolute;left:20;top:398;width:2;height:546" coordorigin="20,398" coordsize="0,546" path="m20,944l20,398e" filled="false" stroked="true" strokeweight="1pt" strokecolor="#231f20">
                <v:path arrowok="t"/>
              </v:shape>
            </v:group>
            <v:group style="position:absolute;left:10205;top:398;width:2;height:546" coordorigin="10205,398" coordsize="2,546">
              <v:shape style="position:absolute;left:10205;top:398;width:2;height:546" coordorigin="10205,398" coordsize="0,546" path="m10205,944l10205,398e" filled="false" stroked="true" strokeweight="1pt" strokecolor="#231f20">
                <v:path arrowok="t"/>
              </v:shape>
            </v:group>
            <v:group style="position:absolute;left:10;top:954;width:10205;height:2" coordorigin="10,954" coordsize="10205,2">
              <v:shape style="position:absolute;left:10;top:954;width:10205;height:2" coordorigin="10,954" coordsize="10205,0" path="m10,954l10215,954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566" type="#_x0000_t202" filled="false" stroked="false">
                <v:textbox inset="0,0,0,0">
                  <w:txbxContent>
                    <w:p>
                      <w:pPr>
                        <w:spacing w:before="122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Heading1"/>
        <w:spacing w:line="240" w:lineRule="auto" w:before="47"/>
        <w:ind w:right="49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9"/>
          <w:szCs w:val="9"/>
        </w:rPr>
      </w:pPr>
    </w:p>
    <w:tbl>
      <w:tblPr>
        <w:tblW w:w="0" w:type="auto"/>
        <w:jc w:val="left"/>
        <w:tblInd w:w="2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3"/>
        <w:gridCol w:w="4422"/>
      </w:tblGrid>
      <w:tr>
        <w:trPr>
          <w:trHeight w:val="320" w:hRule="exact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  <w:tc>
          <w:tcPr>
            <w:tcW w:w="44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738" w:hRule="exact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40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2939984" cy="4056888"/>
                  <wp:effectExtent l="0" t="0" r="0" b="0"/>
                  <wp:docPr id="3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984" cy="405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8"/>
              <w:ind w:left="667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20">
              <w:r>
                <w:rPr>
                  <w:rFonts w:ascii="Arial" w:hAnsi="Arial"/>
                  <w:color w:val="231F20"/>
                  <w:sz w:val="16"/>
                </w:rPr>
                <w:t>: &lt;http://migre.me/gjdOp&gt;.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</w:t>
            </w:r>
            <w:r>
              <w:rPr>
                <w:rFonts w:ascii="Arial" w:hAnsi="Arial"/>
                <w:color w:val="231F20"/>
                <w:spacing w:val="-3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 8 out. 2013.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4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6" w:lineRule="auto" w:before="29"/>
              <w:ind w:left="75" w:right="72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Ninguém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morre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amores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pelas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vacinas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(afinal, quem é que gosta de injeção?),</w:t>
            </w:r>
            <w:r>
              <w:rPr>
                <w:rFonts w:ascii="Arial" w:hAnsi="Arial"/>
                <w:color w:val="231F20"/>
                <w:spacing w:val="-2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pode apostar que sem elas nossa vida ia ser bem mais</w:t>
            </w:r>
            <w:r>
              <w:rPr>
                <w:rFonts w:ascii="Arial" w:hAnsi="Arial"/>
                <w:color w:val="231F20"/>
                <w:spacing w:val="-1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difícil.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66" w:lineRule="auto"/>
              <w:ind w:left="75" w:right="73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 vacinas são como “cães de guarda”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da nossa saúde e trabalham bastante para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manter a gente livre de doenças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chatas.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75" w:right="73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É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hora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perder </w:t>
            </w:r>
            <w:r>
              <w:rPr>
                <w:rFonts w:ascii="Arial" w:hAnsi="Arial"/>
                <w:color w:val="231F20"/>
                <w:sz w:val="22"/>
              </w:rPr>
              <w:t>o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medo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das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vacinas </w:t>
            </w:r>
            <w:r>
              <w:rPr>
                <w:rFonts w:ascii="Arial" w:hAnsi="Arial"/>
                <w:color w:val="231F20"/>
                <w:sz w:val="22"/>
              </w:rPr>
              <w:t>e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conhecer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mais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essas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gotinhas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milagrosas!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473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21">
              <w:r>
                <w:rPr>
                  <w:rFonts w:ascii="Arial" w:hAnsi="Arial"/>
                  <w:color w:val="231F20"/>
                  <w:sz w:val="16"/>
                </w:rPr>
                <w:t>:</w:t>
              </w:r>
              <w:r>
                <w:rPr>
                  <w:rFonts w:ascii="Arial" w:hAnsi="Arial"/>
                  <w:color w:val="231F20"/>
                  <w:spacing w:val="-11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&lt;http://migre.me/gjdR1&gt;.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8"/>
              <w:ind w:left="2611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Acesso em: 8 out.</w:t>
            </w:r>
            <w:r>
              <w:rPr>
                <w:rFonts w:asci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2013.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 w:hint="default"/>
          <w:sz w:val="16"/>
          <w:szCs w:val="16"/>
        </w:rPr>
        <w:sectPr>
          <w:headerReference w:type="default" r:id="rId17"/>
          <w:footerReference w:type="default" r:id="rId18"/>
          <w:pgSz w:w="11910" w:h="16840"/>
          <w:pgMar w:header="377" w:footer="304" w:top="560" w:bottom="500" w:left="740" w:right="740"/>
          <w:pgNumType w:start="1"/>
        </w:sect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(P050632E4) </w:t>
      </w:r>
      <w:r>
        <w:rPr>
          <w:rFonts w:ascii="Arial" w:hAnsi="Arial"/>
          <w:color w:val="231F20"/>
          <w:sz w:val="22"/>
        </w:rPr>
        <w:t>Qual é a informação comum a esses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importância 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vacinação.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luta contra a paralisia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infantil.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brincadeiras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criança.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histórias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infantis.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27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3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(P050632E4_SUP)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847" w:space="2827"/>
            <w:col w:w="1756"/>
          </w:cols>
        </w:sectPr>
      </w:pPr>
    </w:p>
    <w:p>
      <w:pPr>
        <w:spacing w:line="240" w:lineRule="auto" w:before="4"/>
        <w:rPr>
          <w:rFonts w:ascii="Arial" w:hAnsi="Arial" w:cs="Arial" w:eastAsia="Arial" w:hint="default"/>
          <w:sz w:val="6"/>
          <w:szCs w:val="6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153.85pt;mso-position-horizontal-relative:char;mso-position-vertical-relative:line" coordorigin="0,0" coordsize="9658,307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3057" coordorigin="10,10" coordsize="2,3057">
              <v:shape style="position:absolute;left:10;top:10;width:2;height:3057" coordorigin="10,10" coordsize="0,3057" path="m10,306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3057" coordorigin="577,10" coordsize="2,3057">
              <v:shape style="position:absolute;left:577;top:10;width:2;height:3057" coordorigin="577,10" coordsize="0,3057" path="m577,3067l577,10e" filled="false" stroked="true" strokeweight=".5pt" strokecolor="#231f20">
                <v:path arrowok="t"/>
              </v:shape>
            </v:group>
            <v:group style="position:absolute;left:9648;top:10;width:2;height:3057" coordorigin="9648,10" coordsize="2,3057">
              <v:shape style="position:absolute;left:9648;top:10;width:2;height:3057" coordorigin="9648,10" coordsize="0,3057" path="m9648,3067l9648,10e" filled="false" stroked="true" strokeweight=".5pt" strokecolor="#231f20">
                <v:path arrowok="t"/>
              </v:shape>
            </v:group>
            <v:group style="position:absolute;left:5;top:3072;width:572;height:2" coordorigin="5,3072" coordsize="572,2">
              <v:shape style="position:absolute;left:5;top:3072;width:572;height:2" coordorigin="5,3072" coordsize="572,0" path="m5,3072l577,3072e" filled="false" stroked="true" strokeweight=".5pt" strokecolor="#231f20">
                <v:path arrowok="t"/>
              </v:shape>
            </v:group>
            <v:group style="position:absolute;left:577;top:3072;width:9076;height:2" coordorigin="577,3072" coordsize="9076,2">
              <v:shape style="position:absolute;left:577;top:3072;width:9076;height:2" coordorigin="577,3072" coordsize="9076,0" path="m577,3072l9653,3072e" filled="false" stroked="true" strokeweight=".5pt" strokecolor="#231f20">
                <v:path arrowok="t"/>
              </v:shape>
              <v:shape style="position:absolute;left:232;top:14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27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30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56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Garoto de oito anos indica livro sobre Leonardo Da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Vinci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8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Depois de ter ouvido falar muito sobre Leonardo da Vinci (1452-1519), Daniel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Vasco,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8,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ganhou de presente o “Diário das Invenções – Leonardo da Vinci”, de Jaspre Bark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mostra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ideias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invenções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espécie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avião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barco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antigo.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as figuras ‘saem’ do livro”,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conta.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obra, com imagens em alto relevo, é uma reunião de textos, anotações e esboços feitos pelo cientista, engenheiro e pintor Leonardo da Vinci, reconhecido por suas criações e também por suas obras de arte. É dele, por exemplo, o famoso quadro “Monalisa”, em exposição no museu do Louvre, 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“É legal saber como ele construía as coisas. De todas as invenções mostradas no livro, a de que mais gostei foi a carruagem, porque parece que ela 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andando.”.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176" w:lineRule="exact" w:before="0"/>
        <w:ind w:left="367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1"/>
          <w:sz w:val="16"/>
        </w:rPr>
        <w:t>Disponível em</w:t>
      </w:r>
      <w:hyperlink r:id="rId22">
        <w:r>
          <w:rPr>
            <w:rFonts w:ascii="Arial" w:hAnsi="Arial"/>
            <w:color w:val="231F20"/>
            <w:spacing w:val="-1"/>
            <w:sz w:val="16"/>
          </w:rPr>
          <w:t>:</w:t>
        </w:r>
        <w:r>
          <w:rPr>
            <w:rFonts w:ascii="Arial" w:hAnsi="Arial"/>
            <w:color w:val="231F20"/>
            <w:spacing w:val="36"/>
            <w:sz w:val="16"/>
          </w:rPr>
          <w:t> </w:t>
        </w:r>
        <w:r>
          <w:rPr>
            <w:rFonts w:ascii="Arial" w:hAnsi="Arial"/>
            <w:color w:val="231F20"/>
            <w:spacing w:val="-1"/>
            <w:sz w:val="16"/>
          </w:rPr>
          <w:t>&lt;http://www1.folha.uol.com.br/folhinha/2013/11/1375373-garoto-de-oito-anos-indica-livro-sobre-leonardo-da-vinci.shtml&gt;.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925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28 </w:t>
      </w:r>
      <w:r>
        <w:rPr>
          <w:rFonts w:ascii="Arial"/>
          <w:color w:val="231F20"/>
          <w:spacing w:val="-3"/>
          <w:sz w:val="16"/>
        </w:rPr>
        <w:t>nov. </w:t>
      </w:r>
      <w:r>
        <w:rPr>
          <w:rFonts w:ascii="Arial"/>
          <w:color w:val="231F20"/>
          <w:sz w:val="16"/>
        </w:rPr>
        <w:t>2013. Fragmento.</w:t>
      </w:r>
      <w:r>
        <w:rPr>
          <w:rFonts w:ascii="Arial"/>
          <w:color w:val="231F20"/>
          <w:spacing w:val="2"/>
          <w:sz w:val="16"/>
        </w:rPr>
        <w:t> </w:t>
      </w:r>
      <w:r>
        <w:rPr>
          <w:rFonts w:ascii="Arial"/>
          <w:color w:val="231F20"/>
          <w:sz w:val="16"/>
        </w:rPr>
        <w:t>(P050627E4_SUP)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3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(P050628E4)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convidar para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exposição.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dar uma dica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leitura.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ensinar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conteúdo.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0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BL05P06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025" w:space="5521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7" w:lineRule="auto" w:before="72"/>
        <w:ind w:right="49"/>
        <w:jc w:val="left"/>
        <w:rPr>
          <w:b w:val="0"/>
          <w:bCs w:val="0"/>
        </w:rPr>
      </w:pPr>
      <w:r>
        <w:rPr>
          <w:color w:val="231F20"/>
        </w:rPr>
        <w:t>Leia</w:t>
      </w:r>
      <w:r>
        <w:rPr>
          <w:color w:val="231F20"/>
          <w:spacing w:val="-12"/>
        </w:rPr>
        <w:t> </w:t>
      </w:r>
      <w:r>
        <w:rPr>
          <w:color w:val="231F20"/>
        </w:rPr>
        <w:t>novamente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texto</w:t>
      </w:r>
      <w:r>
        <w:rPr>
          <w:color w:val="231F20"/>
          <w:spacing w:val="-11"/>
        </w:rPr>
        <w:t> </w:t>
      </w:r>
      <w:r>
        <w:rPr>
          <w:color w:val="231F20"/>
        </w:rPr>
        <w:t>“Garoto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oito</w:t>
      </w:r>
      <w:r>
        <w:rPr>
          <w:color w:val="231F20"/>
          <w:spacing w:val="-12"/>
        </w:rPr>
        <w:t> </w:t>
      </w:r>
      <w:r>
        <w:rPr>
          <w:color w:val="231F20"/>
        </w:rPr>
        <w:t>anos</w:t>
      </w:r>
      <w:r>
        <w:rPr>
          <w:color w:val="231F20"/>
          <w:spacing w:val="-11"/>
        </w:rPr>
        <w:t> </w:t>
      </w:r>
      <w:r>
        <w:rPr>
          <w:color w:val="231F20"/>
        </w:rPr>
        <w:t>indica</w:t>
      </w:r>
      <w:r>
        <w:rPr>
          <w:color w:val="231F20"/>
          <w:spacing w:val="-12"/>
        </w:rPr>
        <w:t> </w:t>
      </w:r>
      <w:r>
        <w:rPr>
          <w:color w:val="231F20"/>
        </w:rPr>
        <w:t>livro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</w:rPr>
        <w:t>Leonardo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Vinci”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responder </w:t>
      </w:r>
      <w:r>
        <w:rPr>
          <w:color w:val="231F20"/>
        </w:rPr>
        <w:t>à questão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(P050627E4)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exposição no museu do Louvre 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Paris.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invenções preferidas de Daniel</w:t>
      </w:r>
      <w:r>
        <w:rPr>
          <w:rFonts w:ascii="Arial" w:hAnsi="Arial"/>
          <w:color w:val="231F20"/>
          <w:spacing w:val="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Vasco.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O livro “Diário das Invenções – Leonardo da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Vinci”.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quadros famosos de Leonardo da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Vinci.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49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996pt;width:482.9pt;height:243.85pt;mso-position-horizontal-relative:page;mso-position-vertical-relative:paragraph;z-index:1576;mso-wrap-distance-left:0;mso-wrap-distance-right:0" coordorigin="1124,313" coordsize="9658,48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857" coordorigin="1134,323" coordsize="2,4857">
              <v:shape style="position:absolute;left:1134;top:323;width:2;height:4857" coordorigin="1134,323" coordsize="0,4857" path="m1134,51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0772;top:323;width:2;height:4857" coordorigin="10772,323" coordsize="2,4857">
              <v:shape style="position:absolute;left:10772;top:323;width:2;height:4857" coordorigin="10772,323" coordsize="0,4857" path="m10772,5180l10772,323e" filled="false" stroked="true" strokeweight=".5pt" strokecolor="#231f20">
                <v:path arrowok="t"/>
              </v:shape>
            </v:group>
            <v:group style="position:absolute;left:1129;top:5185;width:572;height:2" coordorigin="1129,5185" coordsize="572,2">
              <v:shape style="position:absolute;left:1129;top:5185;width:572;height:2" coordorigin="1129,5185" coordsize="572,0" path="m1129,5185l1701,5185e" filled="false" stroked="true" strokeweight=".5pt" strokecolor="#231f20">
                <v:path arrowok="t"/>
              </v:shape>
            </v:group>
            <v:group style="position:absolute;left:1701;top:5185;width:9076;height:2" coordorigin="1701,5185" coordsize="9076,2">
              <v:shape style="position:absolute;left:1701;top:5185;width:9076;height:2" coordorigin="1701,5185" coordsize="9076,0" path="m1701,5185l10777,5185e" filled="false" stroked="true" strokeweight=".5pt" strokecolor="#231f20">
                <v:path arrowok="t"/>
              </v:shape>
            </v:group>
            <v:group style="position:absolute;left:1701;top:323;width:2;height:4857" coordorigin="1701,323" coordsize="2,4857">
              <v:shape style="position:absolute;left:1701;top:323;width:2;height:4857" coordorigin="1701,323" coordsize="0,4857" path="m1701,5180l1701,323e" filled="false" stroked="true" strokeweight=".5pt" strokecolor="#231f20">
                <v:path arrowok="t"/>
              </v:shape>
              <v:shape style="position:absolute;left:1356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8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8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197" w:right="3197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 Príncipe que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bocejava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um reino longe daqui, havia um príncipe que tinha se preparado a vida inteira para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rei. Quando criança, aprendeu que não podia se esconder atrás da cortina ou andar 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skate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de patins pelos corredores. Ele deveria ter bons modos à mesa, saber dançar, cavalgar, jogar golfe e fazer ginástica. 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Teve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decorar a história de seu país e a geografia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mundo.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Cresceu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príncipe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encantador,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daqueles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princesa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casar.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acontece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toda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conversava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princesa,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bocejar.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inevitável!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sempre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gentil,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acabava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tomado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hábito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desagradável.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Todo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reino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falava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disso.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coitado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tinha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razões: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princesas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sabiam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falar de roupas, cabeleireiro, dieta, chapéu… Não tem homem que não boceje com um papo desses! Então, o príncipe decide mudar o visual e viajar sem ser reconhecido. E não 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conhece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moça,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conversar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livros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boceja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 só? Que segredo tinha esse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papo?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 você pode descobrir no livro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O Príncipe que Bocejava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, mais um título de Ana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Maria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Machado [...]. Com bonitas ilustrações de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Taline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Schubach, vale a pena tentar descobrir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qual era o segredo dessa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moça.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852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4">
        <w:r>
          <w:rPr>
            <w:rFonts w:ascii="Arial" w:hAnsi="Arial"/>
            <w:color w:val="231F20"/>
            <w:sz w:val="16"/>
          </w:rPr>
          <w:t>em: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14 </w:t>
      </w:r>
      <w:r>
        <w:rPr>
          <w:rFonts w:ascii="Arial" w:hAnsi="Arial"/>
          <w:color w:val="231F20"/>
          <w:spacing w:val="-3"/>
          <w:sz w:val="16"/>
        </w:rPr>
        <w:t>nov. </w:t>
      </w:r>
      <w:r>
        <w:rPr>
          <w:rFonts w:ascii="Arial" w:hAnsi="Arial"/>
          <w:color w:val="231F20"/>
          <w:sz w:val="16"/>
        </w:rPr>
        <w:t>2012. Fragmento.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16"/>
        </w:rPr>
        <w:t>(P060033F5_SUP)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5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(P060034F5)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narrar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acontecimento.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descrever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cena.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5"/>
        </w:numPr>
        <w:tabs>
          <w:tab w:pos="537" w:val="left" w:leader="none"/>
        </w:tabs>
        <w:spacing w:line="240" w:lineRule="auto" w:before="0" w:after="0"/>
        <w:ind w:left="536" w:right="0" w:hanging="42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(P060033F5) </w:t>
      </w:r>
      <w:r>
        <w:rPr>
          <w:rFonts w:ascii="Arial" w:hAnsi="Arial"/>
          <w:color w:val="231F20"/>
          <w:sz w:val="22"/>
        </w:rPr>
        <w:t>Nesse texto, o trecho que marca uma ideia de lugar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um reino longe daqui,...”.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“Quando criança, aprendeu que não podia se esconder...”. 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acontece que toda vez que ele conversava...”.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vale a pena tentar descobrir...”. 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(P060035F5) </w:t>
      </w:r>
      <w:r>
        <w:rPr>
          <w:rFonts w:ascii="Arial" w:hAnsi="Arial"/>
          <w:color w:val="231F20"/>
          <w:sz w:val="22"/>
        </w:rPr>
        <w:t>Nesse texto, o trecho que marca uma opinião sobre a conversa das princesas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“Não tem homem que não boceje com um papo desses!”.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começa a conversar sobre livros...”.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você pode descobrir no livro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O Príncipe que Bocejava</w:t>
      </w:r>
      <w:r>
        <w:rPr>
          <w:rFonts w:ascii="Arial" w:hAnsi="Arial" w:cs="Arial" w:eastAsia="Arial" w:hint="default"/>
          <w:color w:val="231F20"/>
          <w:sz w:val="22"/>
          <w:szCs w:val="22"/>
        </w:rPr>
        <w:t>,...”. (ℓ.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mais um título de Ana Maria Machado...”. (ℓ.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13-14)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(P060036F5) </w:t>
      </w:r>
      <w:r>
        <w:rPr>
          <w:rFonts w:ascii="Arial" w:hAnsi="Arial"/>
          <w:color w:val="231F20"/>
          <w:sz w:val="22"/>
        </w:rPr>
        <w:t>De acordo com esse texto, o príncipe bocejava por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causa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 seu preparo para ser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 sua mudança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visual.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cansaço da viagem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trem.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papo tido com 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princesas.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23"/>
          <w:pgSz w:w="11910" w:h="16840"/>
          <w:pgMar w:footer="524" w:header="377" w:top="560" w:bottom="720" w:left="740" w:right="740"/>
          <w:pgNumType w:start="2"/>
        </w:sectPr>
      </w:pPr>
    </w:p>
    <w:p>
      <w:pPr>
        <w:spacing w:line="240" w:lineRule="auto" w:before="10"/>
        <w:rPr>
          <w:rFonts w:ascii="Arial" w:hAnsi="Arial" w:cs="Arial" w:eastAsia="Arial" w:hint="default"/>
          <w:sz w:val="9"/>
          <w:szCs w:val="9"/>
        </w:rPr>
      </w:pPr>
    </w:p>
    <w:p>
      <w:pPr>
        <w:spacing w:line="240" w:lineRule="auto"/>
        <w:ind w:left="57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885688" cy="1146048"/>
            <wp:effectExtent l="0" t="0" r="0" b="0"/>
            <wp:docPr id="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88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9"/>
        <w:ind w:left="2936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SHULZ, Charles M. </w:t>
      </w:r>
      <w:r>
        <w:rPr>
          <w:rFonts w:ascii="Arial"/>
          <w:i/>
          <w:color w:val="231F20"/>
          <w:sz w:val="16"/>
        </w:rPr>
        <w:t>Peanuts completo</w:t>
      </w:r>
      <w:r>
        <w:rPr>
          <w:rFonts w:ascii="Arial"/>
          <w:color w:val="231F20"/>
          <w:sz w:val="16"/>
        </w:rPr>
        <w:t>. Porto Alegre, RS: L&amp;PM, </w:t>
      </w:r>
      <w:r>
        <w:rPr>
          <w:rFonts w:ascii="Arial"/>
          <w:color w:val="231F20"/>
          <w:spacing w:val="-3"/>
          <w:sz w:val="16"/>
        </w:rPr>
        <w:t>2011. </w:t>
      </w:r>
      <w:r>
        <w:rPr>
          <w:rFonts w:ascii="Arial"/>
          <w:color w:val="231F20"/>
          <w:sz w:val="16"/>
        </w:rPr>
        <w:t>p. 296.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z w:val="16"/>
        </w:rPr>
        <w:t>(P060037F5_SUP)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5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(P060037F5) </w:t>
      </w:r>
      <w:r>
        <w:rPr>
          <w:rFonts w:ascii="Arial" w:hAnsi="Arial"/>
          <w:color w:val="231F20"/>
          <w:sz w:val="22"/>
        </w:rPr>
        <w:t>No último quadrinho desse texto, 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cachorro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 com o outro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bicho.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 o alimento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procurado.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foge de medo do outro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bicho.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quebra o galho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árvore.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49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996pt;width:482.9pt;height:271.850pt;mso-position-horizontal-relative:page;mso-position-vertical-relative:paragraph;z-index:1696;mso-wrap-distance-left:0;mso-wrap-distance-right:0" coordorigin="1124,313" coordsize="9658,543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129;top:5745;width:572;height:2" coordorigin="1129,5745" coordsize="572,2">
              <v:shape style="position:absolute;left:1129;top:5745;width:572;height:2" coordorigin="1129,5745" coordsize="572,0" path="m1129,5745l1701,5745e" filled="false" stroked="true" strokeweight=".5pt" strokecolor="#231f20">
                <v:path arrowok="t"/>
              </v:shape>
            </v:group>
            <v:group style="position:absolute;left:1701;top:5745;width:9076;height:2" coordorigin="1701,5745" coordsize="9076,2">
              <v:shape style="position:absolute;left:1701;top:5745;width:9076;height:2" coordorigin="1701,5745" coordsize="9076,0" path="m1701,5745l10777,5745e" filled="false" stroked="true" strokeweight=".5pt" strokecolor="#231f20">
                <v:path arrowok="t"/>
              </v:shape>
            </v:group>
            <v:group style="position:absolute;left:1134;top:323;width:2;height:5417" coordorigin="1134,323" coordsize="2,5417">
              <v:shape style="position:absolute;left:1134;top:323;width:2;height:5417" coordorigin="1134,323" coordsize="0,5417" path="m1134,5740l1134,323e" filled="false" stroked="true" strokeweight=".5pt" strokecolor="#231f20">
                <v:path arrowok="t"/>
              </v:shape>
            </v:group>
            <v:group style="position:absolute;left:1701;top:323;width:2;height:5417" coordorigin="1701,323" coordsize="2,5417">
              <v:shape style="position:absolute;left:1701;top:323;width:2;height:5417" coordorigin="1701,323" coordsize="0,5417" path="m1701,5740l1701,323e" filled="false" stroked="true" strokeweight=".5pt" strokecolor="#231f20">
                <v:path arrowok="t"/>
              </v:shape>
            </v:group>
            <v:group style="position:absolute;left:10772;top:323;width:2;height:5417" coordorigin="10772,323" coordsize="2,5417">
              <v:shape style="position:absolute;left:10772;top:323;width:2;height:5417" coordorigin="10772,323" coordsize="0,5417" path="m10772,5740l10772,323e" filled="false" stroked="true" strokeweight=".5pt" strokecolor="#231f20">
                <v:path arrowok="t"/>
              </v:shape>
              <v:shape style="position:absolute;left:1356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8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238" w:right="2954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Carlos vai ao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dentista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“Ai,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ai!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mal”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lamentou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Carlos,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crocodilo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tinha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dentista.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conseguia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esquecer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doía.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“Aiii!”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gemeu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segurou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queixo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tanta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dor.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Dessa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Carlos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tinha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escolha: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precisava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dentista.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Todo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desajeitado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com muito medo, foi para o consultório 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Pic, o castor. Ele não estava sozinho na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sala de espera, havia muitos animais lá: o elefante, que tinha quebrado uma presa; Zora,  o morcego; e Pepe, o cão, que estava lá para tratar de seu canino. Na sala de espera, o desespero era geral: todo mundo olhava para as pontas dos pés ou para o teto só para disfarçar.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chegou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Carlos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tremia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cabeça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pés.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Dr.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parecia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amável.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Carlos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sentou-se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cadeira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abriu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mandíbula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olhar.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“Oh,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este dente está muito cariado.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Vou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dar um jeito nisso.” Carlos estava tão assustado que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lágrimas desciam pelo seu nariz. 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 disse: “Por que essas lágrimas?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bem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grande para chorar.” A cirurgia começou e, aos poucos, Carlos foi sentindo uma grande vontade de dormir. Quando acordou, ele estava sozinho na sala de operação. Sentou-se, olhou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ninguém.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sentia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estômago.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“Ah,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não!” – disse ele – “Eu comi o dentista”. Mas 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Pic entrou na sala e disse que Carlos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podia ir para casa. Carlos sentiu um grande alívio e saiu do consultório feliz da vida, mas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esperando nunca mais ter dor 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92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7"/>
          <w:sz w:val="16"/>
          <w:szCs w:val="16"/>
        </w:rPr>
        <w:t>MURAT.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D’Annie.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365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histórias</w:t>
      </w:r>
      <w:r>
        <w:rPr>
          <w:rFonts w:ascii="Arial" w:hAnsi="Arial" w:cs="Arial" w:eastAsia="Arial" w:hint="default"/>
          <w:i/>
          <w:color w:val="231F20"/>
          <w:spacing w:val="-1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uma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para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cada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dia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do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ano!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Martim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G.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Wollstein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(Trad.).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Blumenau: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Blu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editora,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2010.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p.153.</w:t>
      </w:r>
      <w:r>
        <w:rPr>
          <w:rFonts w:ascii="Arial" w:hAnsi="Arial" w:cs="Arial" w:eastAsia="Arial" w:hint="default"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(P060015F5_SUP)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5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(P060015F5) </w:t>
      </w:r>
      <w:r>
        <w:rPr>
          <w:rFonts w:ascii="Arial" w:hAnsi="Arial"/>
          <w:color w:val="231F20"/>
          <w:sz w:val="22"/>
        </w:rPr>
        <w:t>Quem é o personagem principal dessa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história?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5"/>
          <w:sz w:val="22"/>
        </w:rPr>
        <w:t>Dr.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Pic.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Pepe.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Zora.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(P060016F5) </w:t>
      </w:r>
      <w:r>
        <w:rPr>
          <w:rFonts w:ascii="Arial" w:hAnsi="Arial"/>
          <w:color w:val="231F20"/>
          <w:sz w:val="22"/>
        </w:rPr>
        <w:t>Nesse texto, o trecho que apresenta uma opinião do </w:t>
      </w:r>
      <w:r>
        <w:rPr>
          <w:rFonts w:ascii="Arial" w:hAnsi="Arial"/>
          <w:color w:val="231F20"/>
          <w:spacing w:val="-4"/>
          <w:sz w:val="22"/>
        </w:rPr>
        <w:t>Dr. </w:t>
      </w:r>
      <w:r>
        <w:rPr>
          <w:rFonts w:ascii="Arial" w:hAnsi="Arial"/>
          <w:color w:val="231F20"/>
          <w:sz w:val="22"/>
        </w:rPr>
        <w:t>Pic</w:t>
      </w:r>
      <w:r>
        <w:rPr>
          <w:rFonts w:ascii="Arial" w:hAnsi="Arial"/>
          <w:color w:val="231F20"/>
          <w:spacing w:val="18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“Quando chegou sua vez, Carlos tremia da cabeça aos pés.”.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“‘Oh, este dente está muito cariado.’”.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“Carlos estava tão assustado que as lágrimas desciam pelo seu nariz.”. (ℓ.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10-11)</w:t>
      </w:r>
      <w:r>
        <w:rPr>
          <w:rFonts w:ascii="Arial" w:hAnsi="Arial" w:cs="Arial" w:eastAsia="Arial" w:hint="default"/>
          <w:spacing w:val="-3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“‘Você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 bem grande para chorar.’”. (ℓ.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11-12)</w:t>
      </w:r>
      <w:r>
        <w:rPr>
          <w:rFonts w:ascii="Arial" w:hAnsi="Arial" w:cs="Arial" w:eastAsia="Arial" w:hint="default"/>
          <w:spacing w:val="-3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5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10"/>
        <w:rPr>
          <w:rFonts w:ascii="Arial" w:hAnsi="Arial" w:cs="Arial" w:eastAsia="Arial" w:hint="default"/>
          <w:sz w:val="9"/>
          <w:szCs w:val="9"/>
        </w:rPr>
      </w:pPr>
    </w:p>
    <w:p>
      <w:pPr>
        <w:spacing w:line="240" w:lineRule="auto"/>
        <w:ind w:left="839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563492" cy="1682496"/>
            <wp:effectExtent l="0" t="0" r="0" b="0"/>
            <wp:docPr id="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92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64"/>
        <w:ind w:left="3272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DAVIS,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Jim.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16"/>
        </w:rPr>
        <w:t>Toneladas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diversão.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Porto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Alegre: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L&amp;PM,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2012.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p.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40.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(P060011F5_SUP)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5"/>
        </w:numPr>
        <w:tabs>
          <w:tab w:pos="474" w:val="left" w:leader="none"/>
        </w:tabs>
        <w:spacing w:line="240" w:lineRule="auto" w:before="135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(P060011F5) </w:t>
      </w:r>
      <w:r>
        <w:rPr>
          <w:rFonts w:ascii="Arial" w:hAnsi="Arial"/>
          <w:color w:val="231F20"/>
          <w:sz w:val="22"/>
        </w:rPr>
        <w:t>Esse texto é engraçado porque o</w:t>
      </w:r>
      <w:r>
        <w:rPr>
          <w:rFonts w:ascii="Arial" w:hAnsi="Arial"/>
          <w:color w:val="231F20"/>
          <w:spacing w:val="3"/>
          <w:sz w:val="22"/>
        </w:rPr>
        <w:t> </w:t>
      </w:r>
      <w:r>
        <w:rPr>
          <w:rFonts w:ascii="Arial" w:hAnsi="Arial"/>
          <w:color w:val="231F20"/>
          <w:sz w:val="22"/>
        </w:rPr>
        <w:t>gato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 com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urso.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conversa com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urso.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pensa que o urso queria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deitar.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tenta manter o urso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sentado.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15"/>
        </w:numPr>
        <w:tabs>
          <w:tab w:pos="551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275.811005pt;margin-top:44.202854pt;width:30.778748pt;height:16.125pt;mso-position-horizontal-relative:page;mso-position-vertical-relative:paragraph;z-index:-42448" type="#_x0000_t75" stroked="false">
            <v:imagedata r:id="rId30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(M041299E4) </w:t>
      </w:r>
      <w:r>
        <w:rPr>
          <w:rFonts w:ascii="Arial" w:hAnsi="Arial"/>
          <w:color w:val="231F20"/>
          <w:sz w:val="22"/>
        </w:rPr>
        <w:t>Ana usou 18 figuras geométricas para desenhar o elefante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tbl>
      <w:tblPr>
        <w:tblW w:w="0" w:type="auto"/>
        <w:jc w:val="left"/>
        <w:tblInd w:w="25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"/>
        <w:gridCol w:w="122"/>
        <w:gridCol w:w="303"/>
        <w:gridCol w:w="727"/>
        <w:gridCol w:w="303"/>
        <w:gridCol w:w="122"/>
        <w:gridCol w:w="298"/>
      </w:tblGrid>
      <w:tr>
        <w:trPr>
          <w:trHeight w:val="1278" w:hRule="exact"/>
        </w:trPr>
        <w:tc>
          <w:tcPr>
            <w:tcW w:w="2178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7" w:hRule="exact"/>
        </w:trPr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2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727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2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2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</w:p>
    <w:p>
      <w:pPr>
        <w:pStyle w:val="BodyText"/>
        <w:spacing w:line="240" w:lineRule="auto" w:before="72"/>
        <w:ind w:right="49"/>
        <w:jc w:val="left"/>
      </w:pPr>
      <w:r>
        <w:rPr/>
        <w:pict>
          <v:group style="position:absolute;margin-left:99.459999pt;margin-top:-110.926147pt;width:68.650pt;height:104.4pt;mso-position-horizontal-relative:page;mso-position-vertical-relative:paragraph;z-index:-42424" coordorigin="1989,-2219" coordsize="1373,2088">
            <v:group style="position:absolute;left:2322;top:-2209;width:1030;height:1030" coordorigin="2322,-2209" coordsize="1030,1030">
              <v:shape style="position:absolute;left:2322;top:-2209;width:1030;height:1030" coordorigin="2322,-2209" coordsize="1030,1030" path="m2837,-2209l2913,-2203,2986,-2187,3054,-2161,3117,-2126,3175,-2082,3226,-2031,3269,-1974,3304,-1911,3330,-1842,3346,-1770,3352,-1694,3346,-1617,3330,-1545,3304,-1476,3269,-1413,3226,-1356,3175,-1305,3117,-1261,3054,-1226,2986,-1200,2913,-1184,2837,-1179,2761,-1184,2688,-1200,2620,-1226,2557,-1261,2499,-1305,2448,-1356,2405,-1413,2370,-1476,2344,-1545,2328,-1617,2322,-1694,2328,-1770,2344,-1842,2370,-1911,2405,-1974,2448,-2031,2499,-2082,2557,-2126,2620,-2161,2688,-2187,2761,-2203,2837,-2209xe" filled="false" stroked="true" strokeweight="1pt" strokecolor="#231f20">
                <v:path arrowok="t"/>
              </v:shape>
              <v:shape style="position:absolute;left:2547;top:-1737;width:129;height:129" type="#_x0000_t75" stroked="false">
                <v:imagedata r:id="rId31" o:title=""/>
              </v:shape>
            </v:group>
            <v:group style="position:absolute;left:2257;top:-1280;width:430;height:430" coordorigin="2257,-1280" coordsize="430,430">
              <v:shape style="position:absolute;left:2257;top:-1280;width:430;height:430" coordorigin="2257,-1280" coordsize="430,430" path="m2472,-1280l2540,-1269,2599,-1238,2645,-1192,2676,-1133,2687,-1065,2676,-997,2645,-938,2599,-891,2540,-861,2472,-850,2404,-861,2345,-891,2298,-938,2268,-997,2257,-1065,2268,-1133,2298,-1192,2345,-1238,2404,-1269,2472,-1280xe" filled="false" stroked="true" strokeweight="1.0pt" strokecolor="#231f20">
                <v:path arrowok="t"/>
              </v:shape>
              <v:shape style="position:absolute;left:1989;top:-882;width:777;height:751" type="#_x0000_t75" stroked="false">
                <v:imagedata r:id="rId32" o:title=""/>
              </v:shape>
            </v:group>
            <v:group style="position:absolute;left:2848;top:-1776;width:395;height:375" coordorigin="2848,-1776" coordsize="395,375">
              <v:shape style="position:absolute;left:2848;top:-1776;width:395;height:375" coordorigin="2848,-1776" coordsize="395,375" path="m3048,-1776l2848,-1636,2923,-1401,3168,-1401,3243,-1636,3048,-1776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Quantos retângulos ela usou para desenhar esse</w:t>
      </w:r>
      <w:r>
        <w:rPr>
          <w:color w:val="231F20"/>
          <w:spacing w:val="-2"/>
        </w:rPr>
        <w:t> </w:t>
      </w:r>
      <w:r>
        <w:rPr>
          <w:color w:val="231F20"/>
        </w:rPr>
        <w:t>elefante?</w:t>
      </w:r>
      <w:r>
        <w:rPr/>
      </w:r>
    </w:p>
    <w:p>
      <w:pPr>
        <w:pStyle w:val="ListParagraph"/>
        <w:numPr>
          <w:ilvl w:val="0"/>
          <w:numId w:val="16"/>
        </w:numPr>
        <w:tabs>
          <w:tab w:pos="355" w:val="left" w:leader="none"/>
        </w:tabs>
        <w:spacing w:line="266" w:lineRule="exact" w:before="64" w:after="0"/>
        <w:ind w:left="354" w:right="0" w:hanging="24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47" w:val="left" w:leader="none"/>
        </w:tabs>
        <w:spacing w:line="264" w:lineRule="exact" w:before="0" w:after="0"/>
        <w:ind w:left="346" w:right="0" w:hanging="23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45" w:val="left" w:leader="none"/>
        </w:tabs>
        <w:spacing w:line="264" w:lineRule="exact" w:before="0" w:after="0"/>
        <w:ind w:left="344" w:right="0" w:hanging="23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63" w:val="left" w:leader="none"/>
        </w:tabs>
        <w:spacing w:line="266" w:lineRule="exact" w:before="0" w:after="0"/>
        <w:ind w:left="362" w:right="0" w:hanging="25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2"/>
          <w:szCs w:val="22"/>
        </w:rPr>
      </w:pPr>
    </w:p>
    <w:p>
      <w:pPr>
        <w:pStyle w:val="ListParagraph"/>
        <w:numPr>
          <w:ilvl w:val="0"/>
          <w:numId w:val="15"/>
        </w:numPr>
        <w:tabs>
          <w:tab w:pos="467" w:val="left" w:leader="none"/>
        </w:tabs>
        <w:spacing w:line="249" w:lineRule="auto" w:before="0" w:after="0"/>
        <w:ind w:left="110" w:right="10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16"/>
        </w:rPr>
        <w:t>(M041354E4)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Mariana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precisa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ler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livro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325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páginas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para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vestibular.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Ela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já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leu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200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páginas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desse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livro.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Quantas páginas ela ainda precisa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ler?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8"/>
        <w:ind w:right="49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125</w:t>
      </w:r>
      <w:r>
        <w:rPr/>
      </w:r>
    </w:p>
    <w:p>
      <w:pPr>
        <w:pStyle w:val="BodyText"/>
        <w:spacing w:line="240" w:lineRule="auto" w:before="11"/>
        <w:ind w:right="49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200</w:t>
      </w:r>
      <w:r>
        <w:rPr/>
      </w:r>
    </w:p>
    <w:p>
      <w:pPr>
        <w:pStyle w:val="BodyText"/>
        <w:spacing w:line="240" w:lineRule="auto" w:before="11"/>
        <w:ind w:right="49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325</w:t>
      </w:r>
      <w:r>
        <w:rPr/>
      </w:r>
    </w:p>
    <w:p>
      <w:pPr>
        <w:pStyle w:val="BodyText"/>
        <w:spacing w:line="240" w:lineRule="auto" w:before="11"/>
        <w:ind w:right="49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525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9" w:lineRule="auto" w:before="0" w:after="0"/>
        <w:ind w:left="110" w:right="272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(M041482E4) </w:t>
      </w:r>
      <w:r>
        <w:rPr>
          <w:rFonts w:ascii="Arial" w:hAnsi="Arial"/>
          <w:color w:val="231F20"/>
          <w:sz w:val="22"/>
        </w:rPr>
        <w:t>Um supermercado vende maçãs em bandejas com 4 unidades. </w:t>
      </w:r>
      <w:r>
        <w:rPr>
          <w:rFonts w:ascii="Arial" w:hAnsi="Arial"/>
          <w:color w:val="231F20"/>
          <w:sz w:val="22"/>
        </w:rPr>
        <w:t>Quantas bandejas serão necessárias, no mínimo, para embalar 108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maçãs?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8"/>
        <w:ind w:right="49"/>
        <w:jc w:val="left"/>
      </w:pPr>
      <w:r>
        <w:rPr>
          <w:color w:val="231F20"/>
        </w:rPr>
        <w:t>A) </w:t>
      </w:r>
      <w:r>
        <w:rPr>
          <w:color w:val="231F20"/>
          <w:spacing w:val="-6"/>
        </w:rPr>
        <w:t>112</w:t>
      </w:r>
      <w:r>
        <w:rPr>
          <w:spacing w:val="-6"/>
        </w:rPr>
      </w:r>
    </w:p>
    <w:p>
      <w:pPr>
        <w:pStyle w:val="BodyText"/>
        <w:spacing w:line="240" w:lineRule="auto" w:before="11"/>
        <w:ind w:right="49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104</w:t>
      </w:r>
      <w:r>
        <w:rPr/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(M041506E4) </w:t>
      </w:r>
      <w:r>
        <w:rPr>
          <w:rFonts w:ascii="Arial"/>
          <w:color w:val="231F20"/>
          <w:sz w:val="22"/>
        </w:rPr>
        <w:t>Observe abaixo as flores que Gabriela plantou em seu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jardim.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1"/>
          <w:szCs w:val="11"/>
        </w:rPr>
      </w:pPr>
    </w:p>
    <w:p>
      <w:pPr>
        <w:spacing w:before="83"/>
        <w:ind w:left="36" w:right="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w w:val="105"/>
          <w:sz w:val="16"/>
        </w:rPr>
        <w:t>Gabriela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93.563004pt;margin-top:10.185724pt;width:408.15pt;height:162pt;mso-position-horizontal-relative:page;mso-position-vertical-relative:paragraph;z-index:1888;mso-wrap-distance-left:0;mso-wrap-distance-right:0" coordorigin="1871,204" coordsize="8163,3240">
            <v:shape style="position:absolute;left:5181;top:204;width:1629;height:3240" type="#_x0000_t75" stroked="false">
              <v:imagedata r:id="rId33" o:title=""/>
            </v:shape>
            <v:shape style="position:absolute;left:5502;top:1668;width:238;height:301" type="#_x0000_t75" stroked="false">
              <v:imagedata r:id="rId34" o:title=""/>
            </v:shape>
            <v:shape style="position:absolute;left:5241;top:970;width:188;height:301" type="#_x0000_t75" stroked="false">
              <v:imagedata r:id="rId35" o:title=""/>
            </v:shape>
            <v:group style="position:absolute;left:5942;top:2742;width:159;height:371" coordorigin="5942,2742" coordsize="159,371">
              <v:shape style="position:absolute;left:5942;top:2742;width:159;height:371" coordorigin="5942,2742" coordsize="159,371" path="m6024,2742l5989,2748,5961,2763,5944,2785,5942,2810,5962,2886,5982,2962,6002,3037,6023,3113,6033,3113,6051,3038,6068,2963,6085,2889,6101,2814,6097,2789,6079,2765,6052,2748,6024,2742xe" filled="true" fillcolor="#ffffff" stroked="false">
                <v:path arrowok="t"/>
                <v:fill type="solid"/>
              </v:shape>
              <v:shape style="position:absolute;left:6522;top:957;width:168;height:292" type="#_x0000_t75" stroked="false">
                <v:imagedata r:id="rId36" o:title=""/>
              </v:shape>
            </v:group>
            <v:group style="position:absolute;left:5650;top:2685;width:282;height:198" coordorigin="5650,2685" coordsize="282,198">
              <v:shape style="position:absolute;left:5650;top:2685;width:282;height:198" coordorigin="5650,2685" coordsize="282,198" path="m5663,2685l5659,2700,5654,2715,5651,2730,5659,2794,5683,2863,5751,2877,5810,2882,5871,2878,5932,2863,5916,2809,5858,2809,5821,2805,5791,2782,5760,2738,5753,2727,5746,2712,5735,2707,5718,2700,5700,2695,5663,2685xe" filled="true" fillcolor="#ffffff" stroked="false">
                <v:path arrowok="t"/>
                <v:fill type="solid"/>
              </v:shape>
              <v:shape style="position:absolute;left:5650;top:2685;width:282;height:198" coordorigin="5650,2685" coordsize="282,198" path="m5913,2798l5858,2809,5916,2809,5913,2798xe" filled="true" fillcolor="#ffffff" stroked="false">
                <v:path arrowok="t"/>
                <v:fill type="solid"/>
              </v:shape>
            </v:group>
            <v:group style="position:absolute;left:6018;top:3276;width:771;height:144" coordorigin="6018,3276" coordsize="771,144">
              <v:shape style="position:absolute;left:6018;top:3276;width:771;height:144" coordorigin="6018,3276" coordsize="771,144" path="m6031,3310l6018,3324,6032,3335,6046,3346,6155,3388,6235,3405,6315,3416,6396,3419,6477,3416,6558,3407,6608,3395,6634,3386,6409,3386,6334,3384,6258,3374,6183,3359,6107,3337,6031,3310xe" filled="true" fillcolor="#ffffff" stroked="false">
                <v:path arrowok="t"/>
                <v:fill type="solid"/>
              </v:shape>
              <v:shape style="position:absolute;left:6018;top:3276;width:771;height:144" coordorigin="6018,3276" coordsize="771,144" path="m6788,3276l6712,3316,6636,3346,6560,3368,6485,3381,6409,3386,6634,3386,6705,3357,6764,3326,6780,3293,6788,3276xe" filled="true" fillcolor="#ffffff" stroked="false">
                <v:path arrowok="t"/>
                <v:fill type="solid"/>
              </v:shape>
              <v:shape style="position:absolute;left:6419;top:1968;width:153;height:254" type="#_x0000_t75" stroked="false">
                <v:imagedata r:id="rId37" o:title=""/>
              </v:shape>
              <v:shape style="position:absolute;left:5894;top:1271;width:209;height:183" type="#_x0000_t75" stroked="false">
                <v:imagedata r:id="rId38" o:title=""/>
              </v:shape>
            </v:group>
            <v:group style="position:absolute;left:5282;top:3168;width:712;height:211" coordorigin="5282,3168" coordsize="712,211">
              <v:shape style="position:absolute;left:5282;top:3168;width:712;height:211" coordorigin="5282,3168" coordsize="712,211" path="m5282,3168l5298,3230,5416,3303,5491,3334,5566,3357,5643,3372,5721,3378,5800,3376,5881,3365,5959,3346,5682,3346,5612,3338,5543,3322,5476,3297,5410,3263,5345,3220,5282,3168xe" filled="true" fillcolor="#ffffff" stroked="false">
                <v:path arrowok="t"/>
                <v:fill type="solid"/>
              </v:shape>
              <v:shape style="position:absolute;left:5282;top:3168;width:712;height:211" coordorigin="5282,3168" coordsize="712,211" path="m5976,3301l5900,3323,5826,3339,5754,3346,5682,3346,5959,3346,5962,3345,5971,3340,5978,3331,5986,3321,5993,3312,5976,3301xe" filled="true" fillcolor="#ffffff" stroked="false">
                <v:path arrowok="t"/>
                <v:fill type="solid"/>
              </v:shape>
            </v:group>
            <v:group style="position:absolute;left:5541;top:1932;width:125;height:257" coordorigin="5541,1932" coordsize="125,257">
              <v:shape style="position:absolute;left:5541;top:1932;width:125;height:257" coordorigin="5541,1932" coordsize="125,257" path="m5549,1932l5541,1991,5551,2056,5579,2123,5623,2188,5666,1990,5549,1932xe" filled="true" fillcolor="#ffffff" stroked="false">
                <v:path arrowok="t"/>
                <v:fill type="solid"/>
              </v:shape>
              <v:shape style="position:absolute;left:6114;top:2744;width:276;height:161" type="#_x0000_t75" stroked="false">
                <v:imagedata r:id="rId39" o:title=""/>
              </v:shape>
            </v:group>
            <v:group style="position:absolute;left:6088;top:2187;width:345;height:94" coordorigin="6088,2187" coordsize="345,94">
              <v:shape style="position:absolute;left:6088;top:2187;width:345;height:94" coordorigin="6088,2187" coordsize="345,94" path="m6419,2187l6415,2188,6088,2228,6098,2260,6114,2278,6138,2281,6172,2271,6184,2269,6228,2269,6276,2263,6330,2256,6383,2241,6432,2212,6425,2202,6419,2187xe" filled="true" fillcolor="#ffffff" stroked="false">
                <v:path arrowok="t"/>
                <v:fill type="solid"/>
              </v:shape>
              <v:shape style="position:absolute;left:6088;top:2187;width:345;height:94" coordorigin="6088,2187" coordsize="345,94" path="m6228,2269l6184,2269,6196,2269,6209,2270,6222,2270,6228,2269xe" filled="true" fillcolor="#ffffff" stroked="false">
                <v:path arrowok="t"/>
                <v:fill type="solid"/>
              </v:shape>
              <v:shape style="position:absolute;left:5551;top:2960;width:156;height:171" type="#_x0000_t75" stroked="false">
                <v:imagedata r:id="rId40" o:title=""/>
              </v:shape>
              <v:shape style="position:absolute;left:6337;top:2977;width:106;height:197" type="#_x0000_t75" stroked="false">
                <v:imagedata r:id="rId41" o:title=""/>
              </v:shape>
            </v:group>
            <v:group style="position:absolute;left:5655;top:2143;width:144;height:109" coordorigin="5655,2143" coordsize="144,109">
              <v:shape style="position:absolute;left:5655;top:2143;width:144;height:109" coordorigin="5655,2143" coordsize="144,109" path="m5683,2143l5667,2150,5655,2152,5658,2163,5730,2220,5799,2251,5783,2205,5756,2179,5724,2162,5691,2148,5683,2143xe" filled="true" fillcolor="#ffffff" stroked="false">
                <v:path arrowok="t"/>
                <v:fill type="solid"/>
              </v:shape>
            </v:group>
            <v:group style="position:absolute;left:5675;top:1999;width:67;height:141" coordorigin="5675,1999" coordsize="67,141">
              <v:shape style="position:absolute;left:5675;top:1999;width:67;height:141" coordorigin="5675,1999" coordsize="67,141" path="m5694,1999l5676,2061,5675,2098,5696,2121,5742,2140,5694,1999xe" filled="true" fillcolor="#ffffff" stroked="false">
                <v:path arrowok="t"/>
                <v:fill type="solid"/>
              </v:shape>
            </v:group>
            <v:group style="position:absolute;left:6618;top:2455;width:93;height:77" coordorigin="6618,2455" coordsize="93,77">
              <v:shape style="position:absolute;left:6618;top:2455;width:93;height:77" coordorigin="6618,2455" coordsize="93,77" path="m6618,2455l6627,2514,6638,2519,6652,2526,6665,2531,6676,2531,6687,2524,6696,2514,6704,2502,6711,2492,6618,2455xe" filled="true" fillcolor="#ffffff" stroked="false">
                <v:path arrowok="t"/>
                <v:fill type="solid"/>
              </v:shape>
              <v:shape style="position:absolute;left:6618;top:2455;width:93;height:77" coordorigin="6618,2455" coordsize="93,77" path="m6625,2513l6627,2515,6627,2514,6625,2513xe" filled="true" fillcolor="#ffffff" stroked="false">
                <v:path arrowok="t"/>
                <v:fill type="solid"/>
              </v:shape>
            </v:group>
            <v:group style="position:absolute;left:6008;top:1030;width:58;height:176" coordorigin="6008,1030" coordsize="58,176">
              <v:shape style="position:absolute;left:6008;top:1030;width:58;height:176" coordorigin="6008,1030" coordsize="58,176" path="m6047,1030l6008,1203,6020,1205,6066,1034,6047,1030xe" filled="true" fillcolor="#231f20" stroked="false">
                <v:path arrowok="t"/>
                <v:fill type="solid"/>
              </v:shape>
            </v:group>
            <v:group style="position:absolute;left:5760;top:2520;width:129;height:84" coordorigin="5760,2520" coordsize="129,84">
              <v:shape style="position:absolute;left:5760;top:2520;width:129;height:84" coordorigin="5760,2520" coordsize="129,84" path="m5857,2520l5832,2523,5808,2529,5760,2541,5765,2553,5770,2565,5833,2603,5850,2603,5859,2598,5868,2588,5878,2574,5888,2559,5879,2546,5871,2533,5863,2523,5857,2520xe" filled="true" fillcolor="#ffffff" stroked="false">
                <v:path arrowok="t"/>
                <v:fill type="solid"/>
              </v:shape>
            </v:group>
            <v:group style="position:absolute;left:5516;top:2357;width:100;height:110" coordorigin="5516,2357" coordsize="100,110">
              <v:shape style="position:absolute;left:5516;top:2357;width:100;height:110" coordorigin="5516,2357" coordsize="100,110" path="m5517,2431l5525,2442,5533,2454,5540,2464,5544,2467,5563,2458,5581,2447,5582,2447,5569,2447,5545,2446,5521,2433,5519,2433,5519,2432,5517,2431xe" filled="true" fillcolor="#231f20" stroked="false">
                <v:path arrowok="t"/>
                <v:fill type="solid"/>
              </v:shape>
              <v:shape style="position:absolute;left:5516;top:2357;width:100;height:110" coordorigin="5516,2357" coordsize="100,110" path="m5530,2360l5523,2360,5604,2409,5588,2434,5569,2447,5582,2447,5599,2436,5614,2422,5615,2414,5611,2401,5557,2366,5536,2362,5530,2360xe" filled="true" fillcolor="#231f20" stroked="false">
                <v:path arrowok="t"/>
                <v:fill type="solid"/>
              </v:shape>
              <v:shape style="position:absolute;left:5516;top:2357;width:100;height:110" coordorigin="5516,2357" coordsize="100,110" path="m5519,2432l5519,2433,5521,2433,5519,2432xe" filled="true" fillcolor="#231f20" stroked="false">
                <v:path arrowok="t"/>
                <v:fill type="solid"/>
              </v:shape>
              <v:shape style="position:absolute;left:5516;top:2357;width:100;height:110" coordorigin="5516,2357" coordsize="100,110" path="m5516,2357l5519,2431,5519,2432,5523,2360,5530,2360,5516,2357xe" filled="true" fillcolor="#231f20" stroked="false">
                <v:path arrowok="t"/>
                <v:fill type="solid"/>
              </v:shape>
            </v:group>
            <v:group style="position:absolute;left:6051;top:2421;width:99;height:92" coordorigin="6051,2421" coordsize="99,92">
              <v:shape style="position:absolute;left:6051;top:2421;width:99;height:92" coordorigin="6051,2421" coordsize="99,92" path="m6051,2421l6064,2483,6127,2512,6150,2463,6051,2421xe" filled="true" fillcolor="#ffffff" stroked="false">
                <v:path arrowok="t"/>
                <v:fill type="solid"/>
              </v:shape>
              <v:shape style="position:absolute;left:6364;top:2483;width:108;height:124" type="#_x0000_t75" stroked="false">
                <v:imagedata r:id="rId42" o:title=""/>
              </v:shape>
            </v:group>
            <v:group style="position:absolute;left:6043;top:2416;width:119;height:96" coordorigin="6043,2416" coordsize="119,96">
              <v:shape style="position:absolute;left:6043;top:2416;width:119;height:96" coordorigin="6043,2416" coordsize="119,96" path="m6075,2421l6051,2421,6150,2463,6127,2512,6162,2447,6111,2429,6106,2426,6086,2423,6075,2421xe" filled="true" fillcolor="#231f20" stroked="false">
                <v:path arrowok="t"/>
                <v:fill type="solid"/>
              </v:shape>
              <v:shape style="position:absolute;left:6043;top:2416;width:119;height:96" coordorigin="6043,2416" coordsize="119,96" path="m6043,2416l6064,2483,6051,2421,6075,2421,6043,2416xe" filled="true" fillcolor="#231f20" stroked="false">
                <v:path arrowok="t"/>
                <v:fill type="solid"/>
              </v:shape>
            </v:group>
            <v:group style="position:absolute;left:5517;top:2360;width:87;height:87" coordorigin="5517,2360" coordsize="87,87">
              <v:shape style="position:absolute;left:5517;top:2360;width:87;height:87" coordorigin="5517,2360" coordsize="87,87" path="m5523,2360l5519,2432,5545,2446,5569,2447,5588,2434,5604,2409,5523,2360xe" filled="true" fillcolor="#ffffff" stroked="false">
                <v:path arrowok="t"/>
                <v:fill type="solid"/>
              </v:shape>
              <v:shape style="position:absolute;left:5517;top:2360;width:87;height:87" coordorigin="5517,2360" coordsize="87,87" path="m5517,2431l5519,2433,5519,2432,5517,2431xe" filled="true" fillcolor="#ffffff" stroked="false">
                <v:path arrowok="t"/>
                <v:fill type="solid"/>
              </v:shape>
              <v:shape style="position:absolute;left:2492;top:2349;width:565;height:918" type="#_x0000_t75" stroked="false">
                <v:imagedata r:id="rId43" o:title=""/>
              </v:shape>
              <v:shape style="position:absolute;left:2802;top:2403;width:185;height:196" type="#_x0000_t75" stroked="false">
                <v:imagedata r:id="rId44" o:title=""/>
              </v:shape>
              <v:shape style="position:absolute;left:2523;top:2523;width:205;height:188" type="#_x0000_t75" stroked="false">
                <v:imagedata r:id="rId45" o:title=""/>
              </v:shape>
              <v:shape style="position:absolute;left:2867;top:2837;width:181;height:160" type="#_x0000_t75" stroked="false">
                <v:imagedata r:id="rId46" o:title=""/>
              </v:shape>
              <v:shape style="position:absolute;left:2502;top:2355;width:511;height:904" type="#_x0000_t75" stroked="false">
                <v:imagedata r:id="rId47" o:title=""/>
              </v:shape>
              <v:shape style="position:absolute;left:3792;top:2419;width:582;height:864" type="#_x0000_t75" stroked="false">
                <v:imagedata r:id="rId48" o:title=""/>
              </v:shape>
            </v:group>
            <v:group style="position:absolute;left:1873;top:3269;width:3411;height:2" coordorigin="1873,3269" coordsize="3411,2">
              <v:shape style="position:absolute;left:1873;top:3269;width:3411;height:2" coordorigin="1873,3269" coordsize="3411,0" path="m1873,3269l5284,3269e" filled="false" stroked="true" strokeweight=".139126pt" strokecolor="#231f20">
                <v:path arrowok="t"/>
              </v:shape>
            </v:group>
            <v:group style="position:absolute;left:1873;top:3269;width:3411;height:2" coordorigin="1873,3269" coordsize="3411,2">
              <v:shape style="position:absolute;left:1873;top:3269;width:3411;height:2" coordorigin="1873,3269" coordsize="3411,0" path="m1873,3269l5284,3269e" filled="false" stroked="true" strokeweight=".145421pt" strokecolor="#231f20">
                <v:path arrowok="t"/>
              </v:shape>
              <v:shape style="position:absolute;left:7281;top:2423;width:679;height:847" type="#_x0000_t75" stroked="false">
                <v:imagedata r:id="rId49" o:title=""/>
              </v:shape>
              <v:shape style="position:absolute;left:7522;top:2431;width:289;height:154" type="#_x0000_t75" stroked="false">
                <v:imagedata r:id="rId50" o:title=""/>
              </v:shape>
            </v:group>
            <v:group style="position:absolute;left:7618;top:2517;width:314;height:450" coordorigin="7618,2517" coordsize="314,450">
              <v:shape style="position:absolute;left:7618;top:2517;width:314;height:450" coordorigin="7618,2517" coordsize="314,450" path="m7618,2966l7642,2911,7668,2857,7698,2805,7736,2759,7753,2735,7803,2665,7839,2609,7857,2583,7877,2563,7889,2553,7903,2542,7917,2530,7931,2517e" filled="false" stroked="true" strokeweight=".75pt" strokecolor="#231f20">
                <v:path arrowok="t"/>
              </v:shape>
              <v:shape style="position:absolute;left:7463;top:2520;width:319;height:246" type="#_x0000_t75" stroked="false">
                <v:imagedata r:id="rId51" o:title=""/>
              </v:shape>
              <v:shape style="position:absolute;left:7308;top:2848;width:183;height:140" type="#_x0000_t75" stroked="false">
                <v:imagedata r:id="rId52" o:title=""/>
              </v:shape>
            </v:group>
            <v:group style="position:absolute;left:9244;top:2758;width:9;height:4" coordorigin="9244,2758" coordsize="9,4">
              <v:shape style="position:absolute;left:9244;top:2758;width:9;height:4" coordorigin="9244,2758" coordsize="9,4" path="m9244,2758l9244,2760,9247,2761,9252,2758,9244,2758xe" filled="true" fillcolor="#231f20" stroked="false">
                <v:path arrowok="t"/>
                <v:fill type="solid"/>
              </v:shape>
            </v:group>
            <v:group style="position:absolute;left:8961;top:3133;width:23;height:40" coordorigin="8961,3133" coordsize="23,40">
              <v:shape style="position:absolute;left:8961;top:3133;width:23;height:40" coordorigin="8961,3133" coordsize="23,40" path="m8961,3158l8962,3160,8961,3163,8965,3167,8968,3172,8977,3171,8979,3167,8983,3167,8983,3158,8964,3158,8961,3158xe" filled="true" fillcolor="#231f20" stroked="false">
                <v:path arrowok="t"/>
                <v:fill type="solid"/>
              </v:shape>
              <v:shape style="position:absolute;left:8961;top:3133;width:23;height:40" coordorigin="8961,3133" coordsize="23,40" path="m8983,3167l8979,3167,8983,3169,8983,3167xe" filled="true" fillcolor="#231f20" stroked="false">
                <v:path arrowok="t"/>
                <v:fill type="solid"/>
              </v:shape>
              <v:shape style="position:absolute;left:8961;top:3133;width:23;height:40" coordorigin="8961,3133" coordsize="23,40" path="m8963,3133l8962,3141,8977,3146,8969,3152,8970,3156,8966,3156,8966,3157,8964,3158,8983,3158,8983,3156,8970,3156,8966,3155,8983,3155,8984,3144,8981,3137,8976,3137,8975,3134,8966,3134,8963,3133xe" filled="true" fillcolor="#231f20" stroked="false">
                <v:path arrowok="t"/>
                <v:fill type="solid"/>
              </v:shape>
              <v:shape style="position:absolute;left:8961;top:3133;width:23;height:40" coordorigin="8961,3133" coordsize="23,40" path="m8980,3135l8976,3137,8981,3137,8980,3135xe" filled="true" fillcolor="#231f20" stroked="false">
                <v:path arrowok="t"/>
                <v:fill type="solid"/>
              </v:shape>
              <v:shape style="position:absolute;left:8961;top:3133;width:23;height:40" coordorigin="8961,3133" coordsize="23,40" path="m8974,3133l8969,3133,8966,3134,8975,3134,8974,3133xe" filled="true" fillcolor="#231f20" stroked="false">
                <v:path arrowok="t"/>
                <v:fill type="solid"/>
              </v:shape>
            </v:group>
            <v:group style="position:absolute;left:8957;top:2932;width:37;height:61" coordorigin="8957,2932" coordsize="37,61">
              <v:shape style="position:absolute;left:8957;top:2932;width:37;height:61" coordorigin="8957,2932" coordsize="37,61" path="m8983,2932l8977,2942,8974,2954,8970,2966,8963,2976,8965,2980,8961,2981,8957,2992,8968,2991,8972,2987,8973,2983,8978,2983,8981,2973,8985,2962,8989,2951,8994,2940,8990,2939,8990,2936,8984,2936,8983,2932xe" filled="true" fillcolor="#231f20" stroked="false">
                <v:path arrowok="t"/>
                <v:fill type="solid"/>
              </v:shape>
              <v:shape style="position:absolute;left:8957;top:2932;width:37;height:61" coordorigin="8957,2932" coordsize="37,61" path="m8978,2983l8973,2983,8977,2984,8978,2983xe" filled="true" fillcolor="#231f20" stroked="false">
                <v:path arrowok="t"/>
                <v:fill type="solid"/>
              </v:shape>
              <v:shape style="position:absolute;left:8957;top:2932;width:37;height:61" coordorigin="8957,2932" coordsize="37,61" path="m8991,2935l8988,2935,8984,2936,8990,2936,8991,2935xe" filled="true" fillcolor="#231f20" stroked="false">
                <v:path arrowok="t"/>
                <v:fill type="solid"/>
              </v:shape>
            </v:group>
            <v:group style="position:absolute;left:8538;top:2978;width:429;height:216" coordorigin="8538,2978" coordsize="429,216">
              <v:shape style="position:absolute;left:8538;top:2978;width:429;height:216" coordorigin="8538,2978" coordsize="429,216" path="m8962,3160l8961,3160,8961,3160,8960,3160,8946,3155,8932,3155,8919,3159,8906,3165,8900,3166,8894,3166,8888,3166,8873,3161,8812,3176,8807,3184,8801,3187,8788,3191,8775,3192,8761,3190,8746,3189,8715,3190,8684,3193,8654,3187,8627,3163,8610,3149,8589,3142,8564,3136,8540,3127,8538,3123,8538,3118,8538,3113,8554,3091,8574,3073,8593,3054,8609,3032,8641,3016,8672,2995,8705,2979,8739,2978,8750,2983,8761,2989,8773,2993,8788,2992,8816,2988,8843,2998,8866,3017,8881,3041,8911,3056,8934,3078,8952,3105,8966,3134e" filled="false" stroked="true" strokeweight=".75pt" strokecolor="#231f20">
                <v:path arrowok="t"/>
              </v:shape>
              <v:shape style="position:absolute;left:8882;top:2405;width:450;height:750" type="#_x0000_t75" stroked="false">
                <v:imagedata r:id="rId53" o:title=""/>
              </v:shape>
            </v:group>
            <v:group style="position:absolute;left:8998;top:3061;width:425;height:221" coordorigin="8998,3061" coordsize="425,221">
              <v:shape style="position:absolute;left:8998;top:3061;width:425;height:221" coordorigin="8998,3061" coordsize="425,221" path="m9001,3148l9053,3100,9115,3067,9136,3065,9156,3068,9177,3070,9198,3069,9240,3061,9298,3063,9355,3073,9390,3084,9392,3086,9395,3087,9398,3090,9414,3118,9421,3161,9422,3205,9420,3235,9369,3250,9319,3270,9268,3281,9216,3267,9204,3249,9184,3243,9163,3241,9145,3237,9129,3224,9112,3206,9095,3189,9078,3177,9058,3173,9039,3174,9019,3175,8998,3170e" filled="false" stroked="true" strokeweight=".75pt" strokecolor="#231f20">
                <v:path arrowok="t"/>
              </v:shape>
            </v:group>
            <v:group style="position:absolute;left:8978;top:3167;width:20;height:83" coordorigin="8978,3167" coordsize="20,83">
              <v:shape style="position:absolute;left:8978;top:3167;width:20;height:83" coordorigin="8978,3167" coordsize="20,83" path="m8998,3170l8993,3189,8991,3210,8990,3230,8989,3250,8979,3234,8978,3212,8980,3189,8979,3167e" filled="false" stroked="true" strokeweight=".75pt" strokecolor="#231f20">
                <v:path arrowok="t"/>
              </v:shape>
              <v:shape style="position:absolute;left:8821;top:2459;width:350;height:464" type="#_x0000_t75" stroked="false">
                <v:imagedata r:id="rId54" o:title=""/>
              </v:shape>
            </v:group>
            <v:group style="position:absolute;left:8659;top:2547;width:293;height:439" coordorigin="8659,2547" coordsize="293,439">
              <v:shape style="position:absolute;left:8659;top:2547;width:293;height:439" coordorigin="8659,2547" coordsize="293,439" path="m8941,2634l8906,2608,8868,2585,8828,2573,8783,2579,8760,2570,8738,2558,8716,2547,8692,2547,8686,2562,8683,2578,8678,2593,8667,2604,8669,2623,8664,2641,8659,2660,8661,2679,8667,2706,8671,2736,8682,2766,8707,2789,8711,2797,8702,2802,8701,2809,8721,2833,8737,2859,8753,2883,8771,2901,8784,2906,8798,2910,8810,2917,8816,2930,8831,2941,8848,2950,8863,2960,8873,2975,8892,2981,8912,2982,8932,2983,8951,2985e" filled="false" stroked="true" strokeweight=".75pt" strokecolor="#231f20">
                <v:path arrowok="t"/>
              </v:shape>
              <v:shape style="position:absolute;left:8621;top:2608;width:783;height:622" type="#_x0000_t75" stroked="false">
                <v:imagedata r:id="rId55" o:title=""/>
              </v:shape>
            </v:group>
            <v:group style="position:absolute;left:6785;top:3269;width:3248;height:2" coordorigin="6785,3269" coordsize="3248,2">
              <v:shape style="position:absolute;left:6785;top:3269;width:3248;height:2" coordorigin="6785,3269" coordsize="3248,0" path="m6785,3269l10033,3269e" filled="false" stroked="true" strokeweight=".137727pt" strokecolor="#231f20">
                <v:path arrowok="t"/>
              </v:shape>
            </v:group>
            <v:group style="position:absolute;left:6785;top:3269;width:3248;height:2" coordorigin="6785,3269" coordsize="3248,2">
              <v:shape style="position:absolute;left:6785;top:3269;width:3248;height:2" coordorigin="6785,3269" coordsize="3248,0" path="m6785,3269l10033,3269e" filled="false" stroked="true" strokeweight=".142827pt" strokecolor="#231f20">
                <v:path arrowok="t"/>
              </v:shape>
              <v:shape style="position:absolute;left:2568;top:2101;width:321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-11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rosa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693;top:2101;width:743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margarida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443;top:2101;width:404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-8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cravo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748;top:2101;width:477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-6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violeta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93"/>
        <w:ind w:right="49"/>
        <w:jc w:val="left"/>
      </w:pPr>
      <w:r>
        <w:rPr>
          <w:color w:val="231F20"/>
        </w:rPr>
        <w:t>Quais são as flores que estão do lado esquerdo de</w:t>
      </w:r>
      <w:r>
        <w:rPr>
          <w:color w:val="231F20"/>
          <w:spacing w:val="-2"/>
        </w:rPr>
        <w:t> </w:t>
      </w:r>
      <w:r>
        <w:rPr>
          <w:color w:val="231F20"/>
        </w:rPr>
        <w:t>Gabriela?</w:t>
      </w:r>
      <w:r>
        <w:rPr/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Cravo 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margarida.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Cravo 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violeta.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Rosa 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margarida.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Rosa 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violeta.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8"/>
          <w:footerReference w:type="default" r:id="rId29"/>
          <w:pgSz w:w="11910" w:h="16840"/>
          <w:pgMar w:header="377" w:footer="524" w:top="560" w:bottom="720" w:left="740" w:right="740"/>
          <w:pgNumType w:start="5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7"/>
        </w:numPr>
        <w:tabs>
          <w:tab w:pos="534" w:val="left" w:leader="none"/>
        </w:tabs>
        <w:spacing w:line="240" w:lineRule="auto" w:before="72" w:after="0"/>
        <w:ind w:left="533" w:right="0" w:hanging="42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(M051086E4) </w:t>
      </w:r>
      <w:r>
        <w:rPr>
          <w:rFonts w:ascii="Arial" w:hAnsi="Arial"/>
          <w:color w:val="231F20"/>
          <w:sz w:val="22"/>
        </w:rPr>
        <w:t>Observe abaixo uma das decomposições de um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4pt;width:128.0500pt;height:19.350pt;mso-position-horizontal-relative:page;mso-position-vertical-relative:paragraph;z-index:196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02" w:right="0"/>
                    <w:jc w:val="left"/>
                  </w:pPr>
                  <w:r>
                    <w:rPr>
                      <w:color w:val="231F20"/>
                    </w:rPr>
                    <w:t>2 x 100 + 5 x 10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3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319" w:lineRule="auto" w:before="72"/>
        <w:ind w:right="6251"/>
        <w:jc w:val="left"/>
      </w:pPr>
      <w:r>
        <w:rPr>
          <w:color w:val="231F20"/>
        </w:rPr>
        <w:t>Essa é a decomposição de qual número? A)</w:t>
      </w:r>
      <w:r>
        <w:rPr>
          <w:color w:val="231F20"/>
          <w:spacing w:val="-1"/>
        </w:rPr>
        <w:t> </w:t>
      </w:r>
      <w:r>
        <w:rPr>
          <w:color w:val="231F20"/>
        </w:rPr>
        <w:t>21005103</w:t>
      </w:r>
      <w:r>
        <w:rPr/>
      </w:r>
    </w:p>
    <w:p>
      <w:pPr>
        <w:pStyle w:val="BodyText"/>
        <w:spacing w:line="199" w:lineRule="exact" w:before="0"/>
        <w:ind w:right="49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215103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C) 2</w:t>
      </w:r>
      <w:r>
        <w:rPr>
          <w:color w:val="231F20"/>
          <w:spacing w:val="-1"/>
        </w:rPr>
        <w:t> </w:t>
      </w:r>
      <w:r>
        <w:rPr>
          <w:color w:val="231F20"/>
        </w:rPr>
        <w:t>513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253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66" w:lineRule="auto" w:before="0" w:after="0"/>
        <w:ind w:left="110" w:right="365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(M041444E4) </w:t>
      </w:r>
      <w:r>
        <w:rPr>
          <w:rFonts w:ascii="Arial" w:hAnsi="Arial"/>
          <w:color w:val="231F20"/>
          <w:sz w:val="22"/>
        </w:rPr>
        <w:t>Sérgio comprou um carro e vai pagá-lo em 36 meses. </w:t>
      </w:r>
      <w:r>
        <w:rPr>
          <w:rFonts w:ascii="Arial" w:hAnsi="Arial"/>
          <w:color w:val="231F20"/>
          <w:sz w:val="22"/>
        </w:rPr>
        <w:t>Quantos anos ele levará para pagar esse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carro?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ano.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anos.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(M041434E4) </w:t>
      </w:r>
      <w:r>
        <w:rPr>
          <w:rFonts w:ascii="Arial" w:hAnsi="Arial"/>
          <w:color w:val="231F20"/>
          <w:sz w:val="22"/>
        </w:rPr>
        <w:t>Observe o relógio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99.209999pt;margin-top:11.511915pt;width:131.15pt;height:131.15pt;mso-position-horizontal-relative:page;mso-position-vertical-relative:paragraph;z-index:1984;mso-wrap-distance-left:0;mso-wrap-distance-right:0" coordorigin="1984,230" coordsize="2623,2623">
            <v:group style="position:absolute;left:4013;top:1955;width:87;height:58" coordorigin="4013,1955" coordsize="87,58">
              <v:shape style="position:absolute;left:4013;top:1955;width:87;height:58" coordorigin="4013,1955" coordsize="87,58" path="m4013,1955l4099,2012e" filled="false" stroked="true" strokeweight="2.609pt" strokecolor="#c7c8ca">
                <v:path arrowok="t"/>
              </v:shape>
            </v:group>
            <v:group style="position:absolute;left:4001;top:1093;width:94;height:50" coordorigin="4001,1093" coordsize="94,50">
              <v:shape style="position:absolute;left:4001;top:1093;width:94;height:50" coordorigin="4001,1093" coordsize="94,50" path="m4001,1143l4094,1093e" filled="false" stroked="true" strokeweight="2.609pt" strokecolor="#c7c8ca">
                <v:path arrowok="t"/>
              </v:shape>
            </v:group>
            <v:group style="position:absolute;left:4164;top:1544;width:52;height:2" coordorigin="4164,1544" coordsize="52,2">
              <v:shape style="position:absolute;left:4164;top:1544;width:52;height:2" coordorigin="4164,1544" coordsize="52,0" path="m4164,1544l4216,1544e" filled="false" stroked="true" strokeweight="2.551pt" strokecolor="#c7c8ca">
                <v:path arrowok="t"/>
              </v:shape>
            </v:group>
            <v:group style="position:absolute;left:2117;top:368;width:2348;height:2348" coordorigin="2117,368" coordsize="2348,2348">
              <v:shape style="position:absolute;left:2117;top:368;width:2348;height:2348" coordorigin="2117,368" coordsize="2348,2348" path="m3291,368l3214,370,3138,378,3064,390,2991,406,2920,428,2851,453,2784,483,2720,516,2657,553,2598,594,2541,639,2487,686,2436,737,2388,791,2344,848,2303,908,2266,970,2232,1035,2203,1102,2177,1171,2156,1241,2139,1314,2127,1389,2120,1464,2117,1542,2120,1619,2127,1695,2139,1769,2156,1842,2177,1913,2203,1982,2232,2048,2266,2113,2303,2175,2344,2235,2388,2292,2436,2346,2487,2397,2541,2445,2598,2489,2657,2530,2720,2567,2784,2601,2851,2630,2920,2656,2991,2677,3064,2693,3138,2706,3214,2713,3291,2715,3368,2713,3444,2706,3518,2693,3591,2677,3662,2656,3731,2630,3798,2601,3863,2567,3925,2530,3984,2489,4041,2445,4095,2397,4146,2346,4194,2292,4238,2235,4279,2175,4317,2113,4350,2048,4380,1982,4405,1913,4426,1842,4443,1769,4455,1695,4462,1619,4465,1542,4462,1464,4455,1389,4443,1314,4426,1241,4405,1171,4380,1102,4350,1035,4317,970,4279,908,4238,848,4194,791,4146,737,4095,686,4041,639,3984,594,3925,553,3863,516,3798,483,3731,453,3662,428,3591,406,3518,390,3444,378,3368,370,3291,368xe" filled="true" fillcolor="#ffffff" stroked="false">
                <v:path arrowok="t"/>
                <v:fill type="solid"/>
              </v:shape>
            </v:group>
            <v:group style="position:absolute;left:2117;top:368;width:2348;height:2348" coordorigin="2117,368" coordsize="2348,2348">
              <v:shape style="position:absolute;left:2117;top:368;width:2348;height:2348" coordorigin="2117,368" coordsize="2348,2348" path="m4465,1542l4462,1619,4455,1695,4443,1769,4426,1842,4405,1913,4380,1982,4350,2048,4317,2113,4279,2175,4238,2235,4194,2292,4146,2346,4095,2397,4041,2445,3984,2489,3925,2530,3863,2567,3798,2601,3731,2630,3662,2656,3591,2677,3518,2693,3444,2706,3368,2713,3291,2715,3214,2713,3138,2706,3064,2693,2991,2677,2920,2656,2851,2630,2784,2601,2720,2567,2657,2530,2598,2489,2541,2445,2487,2397,2436,2346,2388,2292,2344,2235,2303,2175,2266,2113,2232,2048,2203,1982,2177,1913,2156,1842,2139,1769,2127,1695,2120,1619,2117,1542,2120,1464,2127,1389,2139,1314,2156,1241,2177,1171,2203,1102,2232,1035,2266,970,2303,908,2344,848,2388,791,2436,737,2487,686,2541,639,2598,594,2657,553,2720,516,2784,483,2851,453,2920,428,2991,406,3064,390,3138,378,3214,370,3291,368,3368,370,3444,378,3518,390,3591,406,3662,428,3731,453,3798,483,3863,516,3925,553,3984,594,4041,639,4095,686,4146,737,4194,791,4238,848,4279,908,4317,970,4350,1035,4380,1102,4405,1171,4426,1241,4443,1314,4455,1389,4462,1464,4465,1542xe" filled="false" stroked="true" strokeweight="1.345pt" strokecolor="#3d3c3e">
                <v:path arrowok="t"/>
              </v:shape>
            </v:group>
            <v:group style="position:absolute;left:2151;top:401;width:2281;height:2281" coordorigin="2151,401" coordsize="2281,2281">
              <v:shape style="position:absolute;left:2151;top:401;width:2281;height:2281" coordorigin="2151,401" coordsize="2281,2281" path="m3291,401l3216,404,3142,411,3070,423,3000,439,2931,459,2864,484,2799,513,2736,545,2676,581,2618,621,2562,664,2510,711,2460,760,2414,813,2371,868,2331,926,2295,986,2262,1049,2234,1114,2209,1181,2188,1250,2172,1321,2160,1393,2153,1467,2151,1542,2153,1617,2160,1690,2172,1763,2188,1833,2209,1902,2234,1969,2262,2034,2295,2097,2331,2157,2371,2215,2414,2270,2460,2323,2510,2372,2562,2419,2618,2462,2676,2502,2736,2538,2799,2570,2864,2599,2931,2624,3000,2644,3070,2661,3142,2672,3216,2680,3291,2682,3366,2680,3440,2672,3512,2661,3583,2644,3652,2624,3719,2599,3784,2570,3846,2538,3907,2502,3965,2462,4020,2419,4072,2372,4122,2323,4168,2270,4211,2215,4251,2157,4287,2097,4320,2034,4349,1969,4373,1902,4394,1833,4410,1763,4422,1690,4429,1617,4431,1542,4429,1467,4422,1393,4410,1321,4394,1250,4373,1181,4349,1114,4320,1049,4287,986,4251,926,4211,868,4168,813,4122,760,4072,711,4020,664,3965,621,3907,581,3846,545,3784,513,3719,484,3652,459,3583,439,3512,423,3440,411,3366,404,3291,401xe" filled="true" fillcolor="#e3e4e5" stroked="false">
                <v:path arrowok="t"/>
                <v:fill type="solid"/>
              </v:shape>
            </v:group>
            <v:group style="position:absolute;left:3122;top:478;width:320;height:193" coordorigin="3122,478" coordsize="320,193">
              <v:shape style="position:absolute;left:3122;top:478;width:320;height:193" coordorigin="3122,478" coordsize="320,193" path="m3438,514l3372,514,3378,516,3386,524,3388,529,3388,540,3386,546,3382,552,3378,558,3368,566,3352,578,3335,591,3294,637,3284,670,3442,670,3442,627,3360,627,3365,623,3369,619,3376,613,3383,608,3394,601,3406,591,3441,544,3441,522,3438,514xe" filled="true" fillcolor="#231f20" stroked="false">
                <v:path arrowok="t"/>
                <v:fill type="solid"/>
              </v:shape>
              <v:shape style="position:absolute;left:3122;top:478;width:320;height:193" coordorigin="3122,478" coordsize="320,193" path="m3364,478l3305,495,3288,538,3341,542,3342,532,3345,524,3349,520,3354,516,3359,514,3438,514,3438,512,3377,478,3364,478xe" filled="true" fillcolor="#231f20" stroked="false">
                <v:path arrowok="t"/>
                <v:fill type="solid"/>
              </v:shape>
              <v:shape style="position:absolute;left:3122;top:478;width:320;height:193" coordorigin="3122,478" coordsize="320,193" path="m3231,544l3178,544,3178,670,3231,670,3231,544xe" filled="true" fillcolor="#231f20" stroked="false">
                <v:path arrowok="t"/>
                <v:fill type="solid"/>
              </v:shape>
              <v:shape style="position:absolute;left:3122;top:478;width:320;height:193" coordorigin="3122,478" coordsize="320,193" path="m3231,478l3187,478,3182,490,3174,500,3122,528,3122,572,3178,544,3231,544,3231,478xe" filled="true" fillcolor="#231f20" stroked="false">
                <v:path arrowok="t"/>
                <v:fill type="solid"/>
              </v:shape>
            </v:group>
            <v:group style="position:absolute;left:3722;top:603;width:109;height:193" coordorigin="3722,603" coordsize="109,193">
              <v:shape style="position:absolute;left:3722;top:603;width:109;height:193" coordorigin="3722,603" coordsize="109,193" path="m3831,669l3778,669,3778,795,3831,795,3831,669xe" filled="true" fillcolor="#231f20" stroked="false">
                <v:path arrowok="t"/>
                <v:fill type="solid"/>
              </v:shape>
              <v:shape style="position:absolute;left:3722;top:603;width:109;height:193" coordorigin="3722,603" coordsize="109,193" path="m3831,603l3787,603,3782,615,3774,625,3722,653,3722,697,3778,669,3831,669,3831,603xe" filled="true" fillcolor="#231f20" stroked="false">
                <v:path arrowok="t"/>
                <v:fill type="solid"/>
              </v:shape>
              <v:shape style="position:absolute;left:4048;top:944;width:158;height:193" type="#_x0000_t75" stroked="false">
                <v:imagedata r:id="rId56" o:title=""/>
              </v:shape>
            </v:group>
            <v:group style="position:absolute;left:4194;top:1440;width:157;height:196" coordorigin="4194,1440" coordsize="157,196">
              <v:shape style="position:absolute;left:4194;top:1440;width:157;height:196" coordorigin="4194,1440" coordsize="157,196" path="m4246,1576l4194,1583,4197,1594,4202,1604,4261,1635,4274,1636,4286,1635,4342,1604,4266,1604,4260,1602,4251,1594,4248,1586,4246,1576xe" filled="true" fillcolor="#231f20" stroked="false">
                <v:path arrowok="t"/>
                <v:fill type="solid"/>
              </v:shape>
              <v:shape style="position:absolute;left:4194;top:1440;width:157;height:196" coordorigin="4194,1440" coordsize="157,196" path="m4344,1548l4280,1548,4286,1550,4295,1560,4297,1567,4297,1584,4295,1591,4290,1596,4285,1601,4279,1604,4342,1604,4347,1594,4350,1584,4350,1564,4348,1556,4344,1548xe" filled="true" fillcolor="#231f20" stroked="false">
                <v:path arrowok="t"/>
                <v:fill type="solid"/>
              </v:shape>
              <v:shape style="position:absolute;left:4194;top:1440;width:157;height:196" coordorigin="4194,1440" coordsize="157,196" path="m4258,1513l4255,1551,4262,1549,4268,1548,4344,1548,4341,1544,4336,1538,4330,1535,4326,1532,4321,1530,4313,1528,4322,1523,4329,1517,4332,1514,4263,1514,4261,1514,4258,1513xe" filled="true" fillcolor="#231f20" stroked="false">
                <v:path arrowok="t"/>
                <v:fill type="solid"/>
              </v:shape>
              <v:shape style="position:absolute;left:4194;top:1440;width:157;height:196" coordorigin="4194,1440" coordsize="157,196" path="m4339,1473l4275,1473,4280,1474,4284,1478,4287,1481,4289,1486,4288,1498,4286,1503,4282,1507,4277,1512,4271,1514,4332,1514,4338,1504,4340,1497,4340,1474,4339,1473xe" filled="true" fillcolor="#231f20" stroked="false">
                <v:path arrowok="t"/>
                <v:fill type="solid"/>
              </v:shape>
              <v:shape style="position:absolute;left:4194;top:1440;width:157;height:196" coordorigin="4194,1440" coordsize="157,196" path="m4270,1440l4212,1460,4197,1489,4246,1498,4248,1489,4250,1482,4258,1475,4263,1473,4339,1473,4335,1463,4324,1454,4314,1448,4302,1444,4287,1441,4270,1440xe" filled="true" fillcolor="#231f20" stroked="false">
                <v:path arrowok="t"/>
                <v:fill type="solid"/>
              </v:shape>
            </v:group>
            <v:group style="position:absolute;left:4054;top:1914;width:166;height:193" coordorigin="4054,1914" coordsize="166,193">
              <v:shape style="position:absolute;left:4054;top:1914;width:166;height:193" coordorigin="4054,1914" coordsize="166,193" path="m4196,2071l4150,2071,4150,2106,4196,2106,4196,2071xe" filled="true" fillcolor="#231f20" stroked="false">
                <v:path arrowok="t"/>
                <v:fill type="solid"/>
              </v:shape>
              <v:shape style="position:absolute;left:4054;top:1914;width:166;height:193" coordorigin="4054,1914" coordsize="166,193" path="m4196,1914l4150,1914,4054,2028,4054,2071,4219,2071,4219,2030,4099,2030,4150,1971,4196,1971,4196,1914xe" filled="true" fillcolor="#231f20" stroked="false">
                <v:path arrowok="t"/>
                <v:fill type="solid"/>
              </v:shape>
              <v:shape style="position:absolute;left:4054;top:1914;width:166;height:193" coordorigin="4054,1914" coordsize="166,193" path="m4196,1971l4150,1971,4150,2030,4196,2030,4196,1971xe" filled="true" fillcolor="#231f20" stroked="false">
                <v:path arrowok="t"/>
                <v:fill type="solid"/>
              </v:shape>
            </v:group>
            <v:group style="position:absolute;left:3712;top:2284;width:158;height:193" coordorigin="3712,2284" coordsize="158,193">
              <v:shape style="position:absolute;left:3712;top:2284;width:158;height:193" coordorigin="3712,2284" coordsize="158,193" path="m3765,2419l3712,2425,3714,2434,3718,2441,3768,2476,3779,2477,3792,2477,3854,2453,3859,2445,3785,2445,3779,2443,3774,2438,3769,2434,3766,2427,3765,2419xe" filled="true" fillcolor="#231f20" stroked="false">
                <v:path arrowok="t"/>
                <v:fill type="solid"/>
              </v:shape>
              <v:shape style="position:absolute;left:3712;top:2284;width:158;height:193" coordorigin="3712,2284" coordsize="158,193" path="m3863,2379l3798,2379,3804,2382,3814,2392,3816,2400,3816,2423,3814,2431,3809,2437,3804,2442,3798,2445,3859,2445,3866,2431,3869,2419,3869,2407,3868,2394,3865,2383,3863,2379xe" filled="true" fillcolor="#231f20" stroked="false">
                <v:path arrowok="t"/>
                <v:fill type="solid"/>
              </v:shape>
              <v:shape style="position:absolute;left:3712;top:2284;width:158;height:193" coordorigin="3712,2284" coordsize="158,193" path="m3860,2284l3735,2284,3719,2386,3764,2393,3768,2388,3772,2385,3780,2380,3785,2379,3863,2379,3859,2373,3852,2364,3842,2356,3839,2355,3771,2355,3776,2326,3860,2326,3860,2284xe" filled="true" fillcolor="#231f20" stroked="false">
                <v:path arrowok="t"/>
                <v:fill type="solid"/>
              </v:shape>
              <v:shape style="position:absolute;left:3712;top:2284;width:158;height:193" coordorigin="3712,2284" coordsize="158,193" path="m3805,2347l3800,2347,3794,2347,3783,2350,3777,2352,3771,2355,3839,2355,3831,2351,3819,2348,3805,2347xe" filled="true" fillcolor="#231f20" stroked="false">
                <v:path arrowok="t"/>
                <v:fill type="solid"/>
              </v:shape>
            </v:group>
            <v:group style="position:absolute;left:3206;top:2410;width:156;height:196" coordorigin="3206,2410" coordsize="156,196">
              <v:shape style="position:absolute;left:3206;top:2410;width:156;height:196" coordorigin="3206,2410" coordsize="156,196" path="m3302,2410l3287,2410,3269,2411,3218,2447,3206,2511,3206,2525,3228,2583,3289,2605,3300,2605,3354,2573,3280,2573,3274,2570,3268,2564,3263,2558,3261,2550,3261,2530,3263,2522,3273,2511,3279,2508,3354,2508,3352,2504,3345,2495,3259,2495,3260,2480,3278,2442,3353,2442,3350,2437,3339,2423,3331,2418,3314,2411,3302,2410xe" filled="true" fillcolor="#231f20" stroked="false">
                <v:path arrowok="t"/>
                <v:fill type="solid"/>
              </v:shape>
              <v:shape style="position:absolute;left:3206;top:2410;width:156;height:196" coordorigin="3206,2410" coordsize="156,196" path="m3354,2508l3294,2508,3300,2511,3305,2517,3309,2522,3312,2530,3312,2552,3309,2559,3300,2570,3294,2573,3354,2573,3359,2564,3362,2552,3362,2540,3361,2527,3357,2514,3354,2508xe" filled="true" fillcolor="#231f20" stroked="false">
                <v:path arrowok="t"/>
                <v:fill type="solid"/>
              </v:shape>
              <v:shape style="position:absolute;left:3206;top:2410;width:156;height:196" coordorigin="3206,2410" coordsize="156,196" path="m3301,2476l3293,2476,3285,2477,3272,2484,3265,2488,3259,2495,3345,2495,3301,2476xe" filled="true" fillcolor="#231f20" stroked="false">
                <v:path arrowok="t"/>
                <v:fill type="solid"/>
              </v:shape>
              <v:shape style="position:absolute;left:3206;top:2410;width:156;height:196" coordorigin="3206,2410" coordsize="156,196" path="m3353,2442l3291,2442,3295,2443,3302,2449,3304,2455,3305,2462,3358,2456,3355,2445,3353,2442xe" filled="true" fillcolor="#231f20" stroked="false">
                <v:path arrowok="t"/>
                <v:fill type="solid"/>
              </v:shape>
            </v:group>
            <v:group style="position:absolute;left:2734;top:2277;width:154;height:190" coordorigin="2734,2277" coordsize="154,190">
              <v:shape style="position:absolute;left:2734;top:2277;width:154;height:190" coordorigin="2734,2277" coordsize="154,190" path="m2888,2277l2734,2277,2734,2321,2828,2321,2814,2339,2779,2405,2766,2466,2819,2466,2820,2450,2822,2435,2847,2365,2888,2313,2888,2277xe" filled="true" fillcolor="#231f20" stroked="false">
                <v:path arrowok="t"/>
                <v:fill type="solid"/>
              </v:shape>
            </v:group>
            <v:group style="position:absolute;left:2373;top:1914;width:155;height:196" coordorigin="2373,1914" coordsize="155,196">
              <v:shape style="position:absolute;left:2373;top:1914;width:155;height:196" coordorigin="2373,1914" coordsize="155,196" path="m2448,1914l2385,1943,2379,1964,2379,1974,2405,2005,2394,2009,2386,2015,2376,2030,2373,2040,2373,2062,2425,2108,2452,2110,2462,2110,2522,2077,2444,2077,2439,2075,2428,2064,2426,2057,2426,2040,2428,2033,2438,2023,2444,2020,2518,2020,2516,2016,2508,2010,2498,2005,2505,2000,2511,1994,2514,1989,2444,1989,2439,1987,2431,1979,2429,1974,2429,1961,2431,1956,2439,1948,2444,1946,2518,1946,2517,1945,2465,1915,2448,1914xe" filled="true" fillcolor="#231f20" stroked="false">
                <v:path arrowok="t"/>
                <v:fill type="solid"/>
              </v:shape>
              <v:shape style="position:absolute;left:2373;top:1914;width:155;height:196" coordorigin="2373,1914" coordsize="155,196" path="m2518,2020l2457,2020,2463,2023,2473,2034,2475,2040,2475,2057,2473,2064,2463,2075,2457,2077,2522,2077,2526,2069,2528,2061,2528,2040,2526,2032,2518,2020xe" filled="true" fillcolor="#231f20" stroked="false">
                <v:path arrowok="t"/>
                <v:fill type="solid"/>
              </v:shape>
              <v:shape style="position:absolute;left:2373;top:1914;width:155;height:196" coordorigin="2373,1914" coordsize="155,196" path="m2518,1946l2457,1946,2462,1948,2466,1952,2470,1956,2472,1961,2472,1974,2470,1979,2466,1983,2462,1987,2457,1989,2514,1989,2519,1981,2522,1973,2522,1964,2521,1954,2518,1946xe" filled="true" fillcolor="#231f20" stroked="false">
                <v:path arrowok="t"/>
                <v:fill type="solid"/>
              </v:shape>
            </v:group>
            <v:group style="position:absolute;left:2232;top:1418;width:156;height:196" coordorigin="2232,1418" coordsize="156,196">
              <v:shape style="position:absolute;left:2232;top:1418;width:156;height:196" coordorigin="2232,1418" coordsize="156,196" path="m2288,1561l2236,1568,2239,1578,2244,1587,2255,1600,2262,1605,2280,1612,2292,1614,2307,1614,2367,1590,2372,1582,2303,1582,2299,1580,2295,1577,2292,1574,2290,1569,2288,1561xe" filled="true" fillcolor="#231f20" stroked="false">
                <v:path arrowok="t"/>
                <v:fill type="solid"/>
              </v:shape>
              <v:shape style="position:absolute;left:2232;top:1418;width:156;height:196" coordorigin="2232,1418" coordsize="156,196" path="m2387,1529l2335,1529,2333,1543,2332,1554,2330,1563,2327,1569,2322,1577,2316,1582,2372,1582,2376,1576,2383,1559,2387,1539,2387,1529xe" filled="true" fillcolor="#231f20" stroked="false">
                <v:path arrowok="t"/>
                <v:fill type="solid"/>
              </v:shape>
              <v:shape style="position:absolute;left:2232;top:1418;width:156;height:196" coordorigin="2232,1418" coordsize="156,196" path="m2305,1418l2247,1439,2232,1471,2232,1484,2269,1543,2293,1548,2301,1548,2309,1546,2322,1540,2329,1535,2335,1529,2387,1529,2388,1515,2300,1515,2294,1512,2285,1501,2282,1493,2282,1471,2284,1464,2294,1453,2299,1451,2373,1451,2372,1449,2318,1419,2305,1418xe" filled="true" fillcolor="#231f20" stroked="false">
                <v:path arrowok="t"/>
                <v:fill type="solid"/>
              </v:shape>
              <v:shape style="position:absolute;left:2232;top:1418;width:156;height:196" coordorigin="2232,1418" coordsize="156,196" path="m2373,1451l2314,1451,2320,1454,2330,1465,2333,1473,2333,1494,2331,1501,2321,1512,2315,1515,2388,1515,2388,1498,2386,1483,2382,1470,2378,1459,2373,1451xe" filled="true" fillcolor="#231f20" stroked="false">
                <v:path arrowok="t"/>
                <v:fill type="solid"/>
              </v:shape>
            </v:group>
            <v:group style="position:absolute;left:2360;top:963;width:321;height:196" coordorigin="2360,963" coordsize="321,196">
              <v:shape style="position:absolute;left:2360;top:963;width:321;height:196" coordorigin="2360,963" coordsize="321,196" path="m2617,963l2604,963,2585,964,2530,1014,2525,1059,2525,1061,2535,1121,2540,1128,2546,1138,2554,1146,2574,1156,2587,1158,2603,1158,2663,1134,2669,1122,2594,1122,2588,1118,2577,1059,2578,1043,2593,998,2669,998,2665,990,2661,985,2655,980,2650,975,2643,970,2627,964,2617,963xe" filled="true" fillcolor="#231f20" stroked="false">
                <v:path arrowok="t"/>
                <v:fill type="solid"/>
              </v:shape>
              <v:shape style="position:absolute;left:2360;top:963;width:321;height:196" coordorigin="2360,963" coordsize="321,196" path="m2669,998l2611,998,2617,1002,2621,1011,2628,1081,2627,1091,2623,1107,2620,1113,2616,1117,2612,1121,2608,1122,2669,1122,2670,1121,2676,1104,2679,1083,2680,1059,2680,1048,2670,1001,2669,998xe" filled="true" fillcolor="#231f20" stroked="false">
                <v:path arrowok="t"/>
                <v:fill type="solid"/>
              </v:shape>
              <v:shape style="position:absolute;left:2360;top:963;width:321;height:196" coordorigin="2360,963" coordsize="321,196" path="m2468,1029l2415,1029,2415,1155,2468,1155,2468,1029xe" filled="true" fillcolor="#231f20" stroked="false">
                <v:path arrowok="t"/>
                <v:fill type="solid"/>
              </v:shape>
              <v:shape style="position:absolute;left:2360;top:963;width:321;height:196" coordorigin="2360,963" coordsize="321,196" path="m2468,963l2425,963,2419,974,2411,984,2360,1013,2360,1056,2415,1029,2468,1029,2468,963xe" filled="true" fillcolor="#231f20" stroked="false">
                <v:path arrowok="t"/>
                <v:fill type="solid"/>
              </v:shape>
              <v:shape style="position:absolute;left:2649;top:626;width:285;height:193" type="#_x0000_t75" stroked="false">
                <v:imagedata r:id="rId57" o:title=""/>
              </v:shape>
            </v:group>
            <v:group style="position:absolute;left:3240;top:1493;width:85;height:85" coordorigin="3240,1493" coordsize="85,85">
              <v:shape style="position:absolute;left:3240;top:1493;width:85;height:85" coordorigin="3240,1493" coordsize="85,85" path="m3282,1493l3266,1496,3252,1505,3243,1518,3240,1535,3243,1551,3252,1565,3266,1574,3282,1577,3299,1574,3312,1565,3321,1551,3324,1535,3321,1518,3312,1505,3299,1496,3282,1493xe" filled="true" fillcolor="#231f20" stroked="false">
                <v:path arrowok="t"/>
                <v:fill type="solid"/>
              </v:shape>
            </v:group>
            <v:group style="position:absolute;left:3282;top:369;width:2;height:81" coordorigin="3282,369" coordsize="2,81">
              <v:shape style="position:absolute;left:3282;top:369;width:2;height:81" coordorigin="3282,369" coordsize="0,81" path="m3282,450l3282,369e" filled="false" stroked="true" strokeweight="1.345pt" strokecolor="#3d3c3e">
                <v:path arrowok="t"/>
              </v:shape>
            </v:group>
            <v:group style="position:absolute;left:3285;top:2629;width:2;height:81" coordorigin="3285,2629" coordsize="2,81">
              <v:shape style="position:absolute;left:3285;top:2629;width:2;height:81" coordorigin="3285,2629" coordsize="0,81" path="m3285,2710l3285,2629e" filled="false" stroked="true" strokeweight="1.345pt" strokecolor="#3d3c3e">
                <v:path arrowok="t"/>
              </v:shape>
            </v:group>
            <v:group style="position:absolute;left:4379;top:1536;width:81;height:2" coordorigin="4379,1536" coordsize="81,2">
              <v:shape style="position:absolute;left:4379;top:1536;width:81;height:2" coordorigin="4379,1536" coordsize="81,0" path="m4459,1536l4379,1536e" filled="false" stroked="true" strokeweight="1.345pt" strokecolor="#3d3c3e">
                <v:path arrowok="t"/>
              </v:shape>
            </v:group>
            <v:group style="position:absolute;left:2125;top:1533;width:81;height:2" coordorigin="2125,1533" coordsize="81,2">
              <v:shape style="position:absolute;left:2125;top:1533;width:81;height:2" coordorigin="2125,1533" coordsize="81,0" path="m2205,1533l2125,1533e" filled="false" stroked="true" strokeweight="1.345pt" strokecolor="#3d3c3e">
                <v:path arrowok="t"/>
              </v:shape>
            </v:group>
            <v:group style="position:absolute;left:2715;top:2488;width:41;height:70" coordorigin="2715,2488" coordsize="41,70">
              <v:shape style="position:absolute;left:2715;top:2488;width:41;height:70" coordorigin="2715,2488" coordsize="41,70" path="m2756,2488l2715,2558e" filled="false" stroked="true" strokeweight="1.345pt" strokecolor="#3d3c3e">
                <v:path arrowok="t"/>
              </v:shape>
            </v:group>
            <v:group style="position:absolute;left:3843;top:530;width:41;height:70" coordorigin="3843,530" coordsize="41,70">
              <v:shape style="position:absolute;left:3843;top:530;width:41;height:70" coordorigin="3843,530" coordsize="41,70" path="m3884,530l3843,600e" filled="false" stroked="true" strokeweight="1.345pt" strokecolor="#3d3c3e">
                <v:path arrowok="t"/>
              </v:shape>
            </v:group>
            <v:group style="position:absolute;left:2279;top:959;width:70;height:41" coordorigin="2279,959" coordsize="70,41">
              <v:shape style="position:absolute;left:2279;top:959;width:70;height:41" coordorigin="2279,959" coordsize="70,41" path="m2279,959l2349,999e" filled="false" stroked="true" strokeweight="1.345pt" strokecolor="#3d3c3e">
                <v:path arrowok="t"/>
              </v:shape>
            </v:group>
            <v:group style="position:absolute;left:4230;top:2088;width:70;height:41" coordorigin="4230,2088" coordsize="70,41">
              <v:shape style="position:absolute;left:4230;top:2088;width:70;height:41" coordorigin="4230,2088" coordsize="70,41" path="m4230,2088l4300,2129e" filled="false" stroked="true" strokeweight="1.345pt" strokecolor="#3d3c3e">
                <v:path arrowok="t"/>
              </v:shape>
            </v:group>
            <v:group style="position:absolute;left:3845;top:2478;width:41;height:70" coordorigin="3845,2478" coordsize="41,70">
              <v:shape style="position:absolute;left:3845;top:2478;width:41;height:70" coordorigin="3845,2478" coordsize="41,70" path="m3845,2478l3885,2548e" filled="false" stroked="true" strokeweight="1.345pt" strokecolor="#3d3c3e">
                <v:path arrowok="t"/>
              </v:shape>
            </v:group>
            <v:group style="position:absolute;left:2713;top:522;width:41;height:70" coordorigin="2713,522" coordsize="41,70">
              <v:shape style="position:absolute;left:2713;top:522;width:41;height:70" coordorigin="2713,522" coordsize="41,70" path="m2713,522l2754,592e" filled="false" stroked="true" strokeweight="1.345pt" strokecolor="#3d3c3e">
                <v:path arrowok="t"/>
              </v:shape>
            </v:group>
            <v:group style="position:absolute;left:2283;top:2086;width:70;height:41" coordorigin="2283,2086" coordsize="70,41">
              <v:shape style="position:absolute;left:2283;top:2086;width:70;height:41" coordorigin="2283,2086" coordsize="70,41" path="m2283,2126l2353,2086e" filled="false" stroked="true" strokeweight="1.345pt" strokecolor="#3d3c3e">
                <v:path arrowok="t"/>
              </v:shape>
            </v:group>
            <v:group style="position:absolute;left:4236;top:961;width:70;height:41" coordorigin="4236,961" coordsize="70,41">
              <v:shape style="position:absolute;left:4236;top:961;width:70;height:41" coordorigin="4236,961" coordsize="70,41" path="m4236,1002l4306,961e" filled="false" stroked="true" strokeweight="1.345pt" strokecolor="#3d3c3e">
                <v:path arrowok="t"/>
              </v:shape>
            </v:group>
            <v:group style="position:absolute;left:1998;top:244;width:2596;height:2596" coordorigin="1998,244" coordsize="2596,2596">
              <v:shape style="position:absolute;left:1998;top:244;width:2596;height:2596" coordorigin="1998,244" coordsize="2596,2596" path="m4594,1542l4591,1618,4585,1693,4574,1767,4559,1839,4541,1910,4518,1979,4492,2047,4462,2113,4428,2176,4392,2238,4352,2297,4308,2354,4262,2408,4213,2459,4162,2508,4107,2554,4051,2598,3991,2638,3930,2674,3866,2708,3801,2738,3733,2764,3664,2787,3593,2805,3521,2820,3447,2831,3372,2837,3296,2840,3219,2837,3144,2831,3070,2820,2998,2805,2927,2787,2858,2764,2790,2738,2725,2708,2661,2674,2600,2638,2541,2598,2484,2554,2430,2508,2378,2459,2329,2408,2283,2354,2240,2297,2200,2238,2163,2176,2130,2113,2100,2047,2073,1979,2051,1910,2032,1839,2017,1767,2006,1693,2000,1618,1998,1542,2000,1465,2006,1390,2017,1317,2032,1244,2051,1173,2073,1104,2100,1036,2130,971,2163,907,2200,846,2240,787,2283,730,2329,676,2378,624,2430,575,2484,529,2541,486,2600,446,2661,409,2725,376,2790,346,2858,319,2927,297,2998,278,3070,263,3144,252,3219,246,3296,244,3372,246,3447,252,3521,263,3593,278,3664,297,3733,319,3801,346,3866,376,3930,409,3991,446,4051,486,4107,529,4162,575,4213,624,4262,676,4308,730,4352,787,4392,846,4428,907,4462,971,4492,1036,4518,1104,4541,1173,4559,1244,4574,1317,4585,1390,4591,1465,4594,1542xe" filled="false" stroked="true" strokeweight="1.345pt" strokecolor="#3d3c3e">
                <v:path arrowok="t"/>
              </v:shape>
            </v:group>
            <v:group style="position:absolute;left:3275;top:1160;width:253;height:380" coordorigin="3275,1160" coordsize="253,380">
              <v:shape style="position:absolute;left:3275;top:1160;width:253;height:380" coordorigin="3275,1160" coordsize="253,380" path="m3275,1539l3528,1160e" filled="false" stroked="true" strokeweight="2.69pt" strokecolor="#231f20">
                <v:path arrowok="t"/>
              </v:shape>
            </v:group>
            <v:group style="position:absolute;left:3447;top:1063;width:145;height:161" coordorigin="3447,1063" coordsize="145,161">
              <v:shape style="position:absolute;left:3447;top:1063;width:145;height:161" coordorigin="3447,1063" coordsize="145,161" path="m3591,1063l3447,1135,3581,1224,3591,1063xe" filled="true" fillcolor="#231f20" stroked="false">
                <v:path arrowok="t"/>
                <v:fill type="solid"/>
              </v:shape>
            </v:group>
            <v:group style="position:absolute;left:3280;top:874;width:2;height:666" coordorigin="3280,874" coordsize="2,666">
              <v:shape style="position:absolute;left:3280;top:874;width:2;height:666" coordorigin="3280,874" coordsize="0,666" path="m3280,1539l3280,874e" filled="false" stroked="true" strokeweight="3.188pt" strokecolor="#231f20">
                <v:path arrowok="t"/>
              </v:shape>
            </v:group>
            <v:group style="position:absolute;left:3184;top:736;width:191;height:166" coordorigin="3184,736" coordsize="191,166">
              <v:shape style="position:absolute;left:3184;top:736;width:191;height:166" coordorigin="3184,736" coordsize="191,166" path="m3279,736l3184,901,3375,901,3279,736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0" w:lineRule="auto" w:before="72"/>
        <w:ind w:right="49"/>
        <w:jc w:val="left"/>
      </w:pPr>
      <w:r>
        <w:rPr>
          <w:color w:val="231F20"/>
        </w:rPr>
        <w:t>Qual é a hora que esse relógio está</w:t>
      </w:r>
      <w:r>
        <w:rPr>
          <w:color w:val="231F20"/>
          <w:spacing w:val="-1"/>
        </w:rPr>
        <w:t> </w:t>
      </w:r>
      <w:r>
        <w:rPr>
          <w:color w:val="231F20"/>
        </w:rPr>
        <w:t>marcando?</w:t>
      </w:r>
      <w:r>
        <w:rPr/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 hora e 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horas.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 horas e 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(M060020C2) </w:t>
      </w:r>
      <w:r>
        <w:rPr>
          <w:rFonts w:ascii="Arial"/>
          <w:color w:val="231F20"/>
          <w:sz w:val="22"/>
        </w:rPr>
        <w:t>Observe as figuras desenhadas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87.937599pt;margin-top:21.304914pt;width:79.8pt;height:79.25pt;mso-position-horizontal-relative:page;mso-position-vertical-relative:paragraph;z-index:2008;mso-wrap-distance-left:0;mso-wrap-distance-right:0" coordorigin="1759,426" coordsize="1596,1585">
            <v:group style="position:absolute;left:1769;top:447;width:1576;height:1554" coordorigin="1769,447" coordsize="1576,1554">
              <v:shape style="position:absolute;left:1769;top:447;width:1576;height:1554" coordorigin="1769,447" coordsize="1576,1554" path="m1769,2001l2865,2001,3344,1542,2415,447,1769,2001xe" filled="false" stroked="true" strokeweight="1pt" strokecolor="#231f20">
                <v:path arrowok="t"/>
              </v:shape>
            </v:group>
            <v:group style="position:absolute;left:2415;top:447;width:450;height:1554" coordorigin="2415,447" coordsize="450,1554">
              <v:shape style="position:absolute;left:2415;top:447;width:450;height:1554" coordorigin="2415,447" coordsize="450,1554" path="m2415,447l2865,2001e" filled="false" stroked="true" strokeweight="1pt" strokecolor="#231f20">
                <v:path arrowok="t"/>
              </v:shape>
            </v:group>
            <v:group style="position:absolute;left:2197;top:436;width:1147;height:1107" coordorigin="2197,436" coordsize="1147,1107">
              <v:shape style="position:absolute;left:2197;top:436;width:1147;height:1107" coordorigin="2197,436" coordsize="1147,1107" path="m2415,436l2197,1542,3344,1542e" filled="false" stroked="true" strokeweight="1pt" strokecolor="#231f20">
                <v:path arrowok="t"/>
                <v:stroke dashstyle="dash"/>
              </v:shape>
            </v:group>
            <v:group style="position:absolute;left:1769;top:1542;width:429;height:459" coordorigin="1769,1542" coordsize="429,459">
              <v:shape style="position:absolute;left:1769;top:1542;width:429;height:459" coordorigin="1769,1542" coordsize="429,459" path="m2197,1542l1769,2001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98.511002pt;margin-top:16.959915pt;width:84.6pt;height:82.5pt;mso-position-horizontal-relative:page;mso-position-vertical-relative:paragraph;z-index:2032;mso-wrap-distance-left:0;mso-wrap-distance-right:0" coordorigin="3970,339" coordsize="1692,1650">
            <v:group style="position:absolute;left:3980;top:349;width:1672;height:1630" coordorigin="3980,349" coordsize="1672,1630">
              <v:shape style="position:absolute;left:3980;top:349;width:1672;height:1630" coordorigin="3980,349" coordsize="1672,1630" path="m4816,349l4892,353,4966,362,5038,378,5108,400,5175,428,5238,460,5298,498,5355,541,5407,588,5455,639,5499,694,5538,753,5572,815,5600,880,5622,947,5639,1017,5649,1090,5652,1164,5649,1238,5639,1310,5622,1380,5600,1448,5572,1513,5538,1575,5499,1634,5455,1689,5407,1740,5355,1787,5298,1829,5238,1867,5175,1900,5108,1928,5038,1949,4966,1965,4892,1975,4816,1979,4740,1975,4666,1965,4594,1949,4524,1928,4458,1900,4394,1867,4334,1829,4278,1787,4225,1740,4177,1689,4133,1634,4094,1575,4061,1513,4033,1448,4010,1380,3994,1310,3984,1238,3980,1164,3984,1090,3994,1017,4010,947,4033,880,4061,815,4094,753,4133,694,4177,639,4225,588,4278,541,4334,498,4394,460,4458,428,4524,400,4594,378,4666,362,4740,353,4816,349xe" filled="false" stroked="true" strokeweight="1pt" strokecolor="#231f20">
                <v:path arrowok="t"/>
              </v:shape>
            </v:group>
            <v:group style="position:absolute;left:3980;top:1164;width:1672;height:329" coordorigin="3980,1164" coordsize="1672,329">
              <v:shape style="position:absolute;left:3980;top:1164;width:1672;height:329" coordorigin="3980,1164" coordsize="1672,329" path="m5652,1164l5627,1245,5554,1318,5502,1351,5441,1382,5371,1409,5294,1433,5209,1454,5118,1470,5022,1482,4921,1490,4816,1492,4711,1490,4610,1482,4514,1470,4423,1454,4339,1433,4261,1409,4191,1382,4130,1351,4078,1318,4006,1245,3987,1205,3980,1164e" filled="false" stroked="true" strokeweight="1pt" strokecolor="#231f20">
                <v:path arrowok="t"/>
              </v:shape>
            </v:group>
            <v:group style="position:absolute;left:4521;top:349;width:295;height:1630" coordorigin="4521,349" coordsize="295,1630">
              <v:shape style="position:absolute;left:4521;top:349;width:295;height:1630" coordorigin="4521,349" coordsize="295,1630" path="m4816,349l4744,374,4678,445,4620,555,4596,623,4574,698,4556,781,4541,869,4530,963,4524,1062,4521,1164,4524,1266,4530,1364,4541,1458,4556,1547,4574,1629,4596,1705,4620,1773,4648,1833,4710,1924,4779,1972,4816,1979e" filled="false" stroked="true" strokeweight="1pt" strokecolor="#231f20">
                <v:path arrowok="t"/>
              </v:shape>
            </v:group>
            <v:group style="position:absolute;left:4816;top:349;width:295;height:1630" coordorigin="4816,349" coordsize="295,1630">
              <v:shape style="position:absolute;left:4816;top:349;width:295;height:1630" coordorigin="4816,349" coordsize="295,1630" path="m4816,1979l4889,1954,4955,1883,5012,1773,5037,1705,5058,1629,5076,1547,5091,1458,5102,1364,5109,1266,5111,1164,5109,1062,5102,963,5091,869,5076,781,5058,698,5037,623,5012,555,4985,495,4923,404,4853,356,4816,349e" filled="false" stroked="true" strokeweight="1pt" strokecolor="#231f20">
                <v:path arrowok="t"/>
                <v:stroke dashstyle="longDash"/>
              </v:shape>
            </v:group>
            <v:group style="position:absolute;left:3980;top:836;width:1672;height:329" coordorigin="3980,836" coordsize="1672,329">
              <v:shape style="position:absolute;left:3980;top:836;width:1672;height:329" coordorigin="3980,836" coordsize="1672,329" path="m5652,1164l5627,1083,5554,1010,5502,976,5441,946,5371,918,5294,894,5209,874,5118,858,5022,846,4921,838,4816,836,4711,838,4610,846,4514,858,4423,874,4339,894,4261,918,4191,946,4130,976,4078,1010,4006,1083,3987,1123,3980,1164e" filled="false" stroked="true" strokeweight="1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321.674011pt;margin-top:16.162916pt;width:65.9pt;height:83.45pt;mso-position-horizontal-relative:page;mso-position-vertical-relative:paragraph;z-index:2056;mso-wrap-distance-left:0;mso-wrap-distance-right:0" coordorigin="6433,323" coordsize="1318,1669">
            <v:group style="position:absolute;left:6445;top:1815;width:1297;height:169" coordorigin="6445,1815" coordsize="1297,169">
              <v:shape style="position:absolute;left:6445;top:1815;width:1297;height:169" coordorigin="6445,1815" coordsize="1297,169" path="m7742,1815l7701,1874,7589,1923,7511,1944,7420,1960,7319,1973,7210,1980,7093,1983,6977,1980,6867,1973,6766,1960,6675,1944,6597,1923,6533,1900,6455,1845,6445,1815e" filled="false" stroked="true" strokeweight=".89pt" strokecolor="#231f20">
                <v:path arrowok="t"/>
              </v:shape>
            </v:group>
            <v:group style="position:absolute;left:6445;top:332;width:642;height:1483" coordorigin="6445,332" coordsize="642,1483">
              <v:shape style="position:absolute;left:6445;top:332;width:642;height:1483" coordorigin="6445,332" coordsize="642,1483" path="m6445,1815l7086,332e" filled="false" stroked="true" strokeweight=".89pt" strokecolor="#231f20">
                <v:path arrowok="t"/>
              </v:shape>
            </v:group>
            <v:group style="position:absolute;left:7086;top:332;width:656;height:1483" coordorigin="7086,332" coordsize="656,1483">
              <v:shape style="position:absolute;left:7086;top:332;width:656;height:1483" coordorigin="7086,332" coordsize="656,1483" path="m7742,1815l7086,332e" filled="false" stroked="true" strokeweight=".89pt" strokecolor="#231f20">
                <v:path arrowok="t"/>
              </v:shape>
            </v:group>
            <v:group style="position:absolute;left:6442;top:1652;width:1297;height:169" coordorigin="6442,1652" coordsize="1297,169">
              <v:shape style="position:absolute;left:6442;top:1652;width:1297;height:169" coordorigin="6442,1652" coordsize="1297,169" path="m7739,1821l7699,1762,7587,1712,7509,1692,7418,1675,7317,1663,7207,1655,7091,1652,6974,1655,6865,1663,6764,1675,6673,1692,6595,1712,6531,1736,6453,1790,6442,1821e" filled="false" stroked="true" strokeweight=".89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429.253998pt;margin-top:11.434916pt;width:76.55pt;height:88.65pt;mso-position-horizontal-relative:page;mso-position-vertical-relative:paragraph;z-index:2080;mso-wrap-distance-left:0;mso-wrap-distance-right:0" coordorigin="8585,229" coordsize="1531,1773">
            <v:group style="position:absolute;left:8595;top:1717;width:1511;height:275" coordorigin="8595,1717" coordsize="1511,275">
              <v:shape style="position:absolute;left:8595;top:1717;width:1511;height:275" coordorigin="8595,1717" coordsize="1511,275" path="m10106,1717l10079,1790,10003,1856,9948,1885,9885,1911,9812,1934,9732,1954,9644,1970,9551,1982,9453,1989,9350,1991,9248,1989,9150,1982,9056,1970,8969,1954,8889,1934,8816,1911,8752,1885,8698,1856,8622,1790,8602,1755,8595,1717e" filled="false" stroked="true" strokeweight="1.0pt" strokecolor="#231f20">
                <v:path arrowok="t"/>
              </v:shape>
            </v:group>
            <v:group style="position:absolute;left:8595;top:239;width:1511;height:549" coordorigin="8595,239" coordsize="1511,549">
              <v:shape style="position:absolute;left:8595;top:239;width:1511;height:549" coordorigin="8595,239" coordsize="1511,549" path="m8595,513l8622,440,8698,374,8752,345,8816,319,8889,296,8969,276,9056,260,9150,248,9248,241,9350,239,9453,241,9551,248,9644,260,9732,276,9812,296,9885,319,9948,345,10003,374,10079,440,10106,513,10099,550,10046,619,9948,680,9885,707,9812,730,9732,749,9644,765,9551,777,9453,784,9350,787,9248,784,9150,777,9056,765,8969,749,8889,730,8816,707,8752,680,8698,651,8622,586,8595,513xe" filled="false" stroked="true" strokeweight="1.0pt" strokecolor="#231f20">
                <v:path arrowok="t"/>
              </v:shape>
            </v:group>
            <v:group style="position:absolute;left:8595;top:513;width:2;height:1205" coordorigin="8595,513" coordsize="2,1205">
              <v:shape style="position:absolute;left:8595;top:513;width:2;height:1205" coordorigin="8595,513" coordsize="0,1205" path="m8595,1717l8595,513e" filled="false" stroked="true" strokeweight="1pt" strokecolor="#231f20">
                <v:path arrowok="t"/>
              </v:shape>
            </v:group>
            <v:group style="position:absolute;left:10106;top:513;width:2;height:1205" coordorigin="10106,513" coordsize="2,1205">
              <v:shape style="position:absolute;left:10106;top:513;width:2;height:1205" coordorigin="10106,513" coordsize="0,1205" path="m10106,1717l10106,513e" filled="false" stroked="true" strokeweight="1pt" strokecolor="#231f20">
                <v:path arrowok="t"/>
              </v:shape>
            </v:group>
            <v:group style="position:absolute;left:8595;top:1443;width:1511;height:275" coordorigin="8595,1443" coordsize="1511,275">
              <v:shape style="position:absolute;left:8595;top:1443;width:1511;height:275" coordorigin="8595,1443" coordsize="1511,275" path="m8595,1717l8622,1644,8698,1579,8752,1550,8816,1524,8889,1500,8969,1481,9056,1465,9150,1453,9248,1446,9350,1443,9453,1446,9551,1453,9644,1465,9732,1481,9812,1500,9885,1524,9948,1550,10003,1579,10079,1644,10099,1680,10106,1717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tabs>
          <w:tab w:pos="3675" w:val="left" w:leader="none"/>
          <w:tab w:pos="5943" w:val="left" w:leader="none"/>
          <w:tab w:pos="8210" w:val="left" w:leader="none"/>
        </w:tabs>
        <w:spacing w:line="240" w:lineRule="auto" w:before="72"/>
        <w:ind w:left="1407" w:right="4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Figura  </w:t>
      </w:r>
      <w:r>
        <w:rPr>
          <w:rFonts w:ascii="Arial"/>
          <w:color w:val="231F20"/>
          <w:spacing w:val="3"/>
        </w:rPr>
        <w:t> </w:t>
      </w:r>
      <w:r>
        <w:rPr>
          <w:rFonts w:ascii="Arial"/>
          <w:color w:val="231F20"/>
        </w:rPr>
        <w:t>1</w:t>
        <w:tab/>
        <w:t>Figura  </w:t>
      </w:r>
      <w:r>
        <w:rPr>
          <w:rFonts w:ascii="Arial"/>
          <w:color w:val="231F20"/>
          <w:spacing w:val="3"/>
        </w:rPr>
        <w:t> </w:t>
      </w:r>
      <w:r>
        <w:rPr>
          <w:rFonts w:ascii="Arial"/>
          <w:color w:val="231F20"/>
        </w:rPr>
        <w:t>2</w:t>
        <w:tab/>
        <w:t>Figura  </w:t>
      </w:r>
      <w:r>
        <w:rPr>
          <w:rFonts w:ascii="Arial"/>
          <w:color w:val="231F20"/>
          <w:spacing w:val="3"/>
        </w:rPr>
        <w:t> </w:t>
      </w:r>
      <w:r>
        <w:rPr>
          <w:rFonts w:ascii="Arial"/>
          <w:color w:val="231F20"/>
        </w:rPr>
        <w:t>3</w:t>
        <w:tab/>
        <w:t>Figura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4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right="49"/>
        <w:jc w:val="left"/>
      </w:pPr>
      <w:r>
        <w:rPr>
          <w:color w:val="231F20"/>
        </w:rPr>
        <w:t>Qual dessas figuras é um</w:t>
      </w:r>
      <w:r>
        <w:rPr>
          <w:color w:val="231F20"/>
          <w:spacing w:val="-1"/>
        </w:rPr>
        <w:t> </w:t>
      </w:r>
      <w:r>
        <w:rPr>
          <w:color w:val="231F20"/>
        </w:rPr>
        <w:t>poliedro?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1.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2.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3.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4.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7"/>
        </w:numPr>
        <w:tabs>
          <w:tab w:pos="534" w:val="left" w:leader="none"/>
        </w:tabs>
        <w:spacing w:line="240" w:lineRule="auto" w:before="72" w:after="0"/>
        <w:ind w:left="533" w:right="0" w:hanging="42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(M051456E4) </w:t>
      </w:r>
      <w:r>
        <w:rPr>
          <w:rFonts w:ascii="Arial" w:hAnsi="Arial"/>
          <w:color w:val="231F20"/>
          <w:sz w:val="22"/>
        </w:rPr>
        <w:t>Observe abaixo o preço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sorvete.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212997pt;margin-top:12.606695pt;width:144.550pt;height:205pt;mso-position-horizontal-relative:page;mso-position-vertical-relative:paragraph;z-index:2128;mso-wrap-distance-left:0;mso-wrap-distance-right:0" coordorigin="1984,252" coordsize="2891,4100">
            <v:shape style="position:absolute;left:3615;top:857;width:137;height:128" type="#_x0000_t75" stroked="false">
              <v:imagedata r:id="rId59" o:title=""/>
            </v:shape>
            <v:group style="position:absolute;left:3615;top:960;width:420;height:104" coordorigin="3615,960" coordsize="420,104">
              <v:shape style="position:absolute;left:3615;top:960;width:420;height:104" coordorigin="3615,960" coordsize="420,104" path="m3817,960l3792,995,3737,1015,3671,1030,3615,1049,3702,1061,3793,1064,3883,1059,3965,1044,4035,1017,3985,996,3929,976,3872,961,3817,960xe" filled="true" fillcolor="#ffffff" stroked="false">
                <v:path arrowok="t"/>
                <v:fill type="solid"/>
              </v:shape>
            </v:group>
            <v:group style="position:absolute;left:3462;top:1041;width:436;height:99" coordorigin="3462,1041" coordsize="436,99">
              <v:shape style="position:absolute;left:3462;top:1041;width:436;height:99" coordorigin="3462,1041" coordsize="436,99" path="m3791,1090l3728,1090,3763,1129,3816,1140,3867,1124,3891,1090,3819,1090,3791,1090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729,1086l3636,1086,3648,1090,3648,1130,3675,1127,3693,1114,3708,1099,3728,1090,3791,1090,3745,1088,3729,1086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462,1041l3463,1072,3475,1092,3497,1103,3526,1106,3536,1097,3542,1085,3551,1076,3567,1073,3648,1073,3532,1051,3462,1041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648,1073l3567,1073,3566,1088,3572,1097,3581,1101,3591,1106,3606,1099,3621,1091,3636,1086,3729,1086,3673,1078,3648,1073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898,1081l3819,1090,3891,1090,3898,1081xe" filled="true" fillcolor="#ffffff" stroked="false">
                <v:path arrowok="t"/>
                <v:fill type="solid"/>
              </v:shape>
              <v:shape style="position:absolute;left:3866;top:1074;width:113;height:185" type="#_x0000_t75" stroked="false">
                <v:imagedata r:id="rId60" o:title=""/>
              </v:shape>
            </v:group>
            <v:group style="position:absolute;left:3525;top:1130;width:39;height:25" coordorigin="3525,1130" coordsize="39,25">
              <v:shape style="position:absolute;left:3525;top:1130;width:39;height:25" coordorigin="3525,1130" coordsize="39,25" path="m3551,1130l3546,1138,3535,1139,3525,1141,3526,1154,3547,1155,3561,1148,3564,1138,3551,1130xe" filled="true" fillcolor="#231f20" stroked="false">
                <v:path arrowok="t"/>
                <v:fill type="solid"/>
              </v:shape>
            </v:group>
            <v:group style="position:absolute;left:3608;top:1170;width:89;height:130" coordorigin="3608,1170" coordsize="89,130">
              <v:shape style="position:absolute;left:3608;top:1170;width:89;height:130" coordorigin="3608,1170" coordsize="89,130" path="m3656,1170l3619,1195,3608,1242,3625,1286,3672,1299,3690,1269,3690,1267,3648,1267,3632,1266,3625,1245,3628,1216,3639,1194,3689,1194,3687,1188,3656,1170xe" filled="true" fillcolor="#231f20" stroked="false">
                <v:path arrowok="t"/>
                <v:fill type="solid"/>
              </v:shape>
              <v:shape style="position:absolute;left:3608;top:1170;width:89;height:130" coordorigin="3608,1170" coordsize="89,130" path="m3660,1223l3653,1224,3639,1227,3640,1238,3639,1252,3640,1263,3648,1267,3690,1267,3697,1227,3680,1227,3667,1224,3660,1223xe" filled="true" fillcolor="#231f20" stroked="false">
                <v:path arrowok="t"/>
                <v:fill type="solid"/>
              </v:shape>
              <v:shape style="position:absolute;left:3608;top:1170;width:89;height:130" coordorigin="3608,1170" coordsize="89,130" path="m3689,1194l3672,1194,3671,1209,3682,1212,3680,1227,3697,1227,3697,1226,3689,1194xe" filled="true" fillcolor="#231f20" stroked="false">
                <v:path arrowok="t"/>
                <v:fill type="solid"/>
              </v:shape>
            </v:group>
            <v:group style="position:absolute;left:3486;top:1178;width:92;height:122" coordorigin="3486,1178" coordsize="92,122">
              <v:shape style="position:absolute;left:3486;top:1178;width:92;height:122" coordorigin="3486,1178" coordsize="92,122" path="m3539,1292l3510,1292,3510,1299,3539,1292xe" filled="true" fillcolor="#231f20" stroked="false">
                <v:path arrowok="t"/>
                <v:fill type="solid"/>
              </v:shape>
              <v:shape style="position:absolute;left:3486;top:1178;width:92;height:122" coordorigin="3486,1178" coordsize="92,122" path="m3559,1178l3517,1184,3493,1211,3486,1250,3494,1291,3500,1293,3510,1292,3539,1292,3554,1288,3557,1283,3535,1283,3504,1263,3508,1225,3531,1198,3568,1198,3559,1178xe" filled="true" fillcolor="#231f20" stroked="false">
                <v:path arrowok="t"/>
                <v:fill type="solid"/>
              </v:shape>
              <v:shape style="position:absolute;left:3486;top:1178;width:92;height:122" coordorigin="3486,1178" coordsize="92,122" path="m3568,1198l3531,1198,3559,1211,3545,1226,3532,1240,3526,1258,3535,1283,3557,1283,3576,1256,3577,1216,3568,1198xe" filled="true" fillcolor="#231f20" stroked="false">
                <v:path arrowok="t"/>
                <v:fill type="solid"/>
              </v:shape>
            </v:group>
            <v:group style="position:absolute;left:3504;top:1198;width:55;height:86" coordorigin="3504,1198" coordsize="55,86">
              <v:shape style="position:absolute;left:3504;top:1198;width:55;height:86" coordorigin="3504,1198" coordsize="55,86" path="m3531,1198l3508,1225,3504,1263,3534,1283,3526,1259,3532,1240,3545,1226,3559,1211,3531,1198xe" filled="true" fillcolor="#ffffff" stroked="false">
                <v:path arrowok="t"/>
                <v:fill type="solid"/>
              </v:shape>
            </v:group>
            <v:group style="position:absolute;left:3559;top:1302;width:114;height:96" coordorigin="3559,1302" coordsize="114,96">
              <v:shape style="position:absolute;left:3559;top:1302;width:114;height:96" coordorigin="3559,1302" coordsize="114,96" path="m3662,1316l3617,1316,3639,1316,3645,1324,3647,1336,3648,1349,3648,1364,3626,1373,3600,1377,3575,1383,3559,1396,3594,1398,3632,1387,3662,1363,3672,1324,3662,1316xe" filled="true" fillcolor="#231f20" stroked="false">
                <v:path arrowok="t"/>
                <v:fill type="solid"/>
              </v:shape>
              <v:shape style="position:absolute;left:3559;top:1302;width:114;height:96" coordorigin="3559,1302" coordsize="114,96" path="m3617,1302l3586,1310,3567,1332,3587,1330,3602,1322,3617,1316,3662,1316,3650,1306,3617,1302xe" filled="true" fillcolor="#231f20" stroked="false">
                <v:path arrowok="t"/>
                <v:fill type="solid"/>
              </v:shape>
            </v:group>
            <v:group style="position:absolute;left:3914;top:1316;width:25;height:41" coordorigin="3914,1316" coordsize="25,41">
              <v:shape style="position:absolute;left:3914;top:1316;width:25;height:41" coordorigin="3914,1316" coordsize="25,41" path="m3922,1316l3923,1329,3917,1341,3914,1350,3922,1356,3929,1346,3937,1332,3938,1320,3922,1316xe" filled="true" fillcolor="#231f20" stroked="false">
                <v:path arrowok="t"/>
                <v:fill type="solid"/>
              </v:shape>
            </v:group>
            <v:group style="position:absolute;left:3373;top:1412;width:332;height:146" coordorigin="3373,1412" coordsize="332,146">
              <v:shape style="position:absolute;left:3373;top:1412;width:332;height:146" coordorigin="3373,1412" coordsize="332,146" path="m3413,1412l3399,1416,3388,1424,3380,1434,3373,1445,3420,1450,3451,1483,3477,1525,3510,1558,3565,1548,3594,1526,3541,1526,3491,1507,3446,1453,3485,1447,3673,1447,3673,1446,3689,1446,3702,1443,3703,1433,3558,1433,3482,1431,3413,1412xe" filled="true" fillcolor="#231f20" stroked="false">
                <v:path arrowok="t"/>
                <v:fill type="solid"/>
              </v:shape>
              <v:shape style="position:absolute;left:3373;top:1412;width:332;height:146" coordorigin="3373,1412" coordsize="332,146" path="m3664,1453l3631,1453,3590,1508,3541,1526,3594,1526,3601,1520,3630,1484,3664,1453xe" filled="true" fillcolor="#231f20" stroked="false">
                <v:path arrowok="t"/>
                <v:fill type="solid"/>
              </v:shape>
              <v:shape style="position:absolute;left:3373;top:1412;width:332;height:146" coordorigin="3373,1412" coordsize="332,146" path="m3673,1447l3485,1447,3531,1450,3581,1455,3631,1453,3664,1453,3673,1447xe" filled="true" fillcolor="#231f20" stroked="false">
                <v:path arrowok="t"/>
                <v:fill type="solid"/>
              </v:shape>
              <v:shape style="position:absolute;left:3373;top:1412;width:332;height:146" coordorigin="3373,1412" coordsize="332,146" path="m3634,1429l3558,1433,3703,1433,3704,1429,3634,1429xe" filled="true" fillcolor="#231f20" stroked="false">
                <v:path arrowok="t"/>
                <v:fill type="solid"/>
              </v:shape>
            </v:group>
            <v:group style="position:absolute;left:3446;top:1447;width:186;height:79" coordorigin="3446,1447" coordsize="186,79">
              <v:shape style="position:absolute;left:3446;top:1447;width:186;height:79" coordorigin="3446,1447" coordsize="186,79" path="m3485,1447l3446,1453,3491,1507,3541,1526,3590,1508,3630,1455,3581,1455,3531,1450,3485,1447xe" filled="true" fillcolor="#ffffff" stroked="false">
                <v:path arrowok="t"/>
                <v:fill type="solid"/>
              </v:shape>
              <v:shape style="position:absolute;left:3446;top:1447;width:186;height:79" coordorigin="3446,1447" coordsize="186,79" path="m3631,1453l3581,1455,3630,1455,3631,1453xe" filled="true" fillcolor="#ffffff" stroked="false">
                <v:path arrowok="t"/>
                <v:fill type="solid"/>
              </v:shape>
            </v:group>
            <v:group style="position:absolute;left:3502;top:1567;width:49;height:23" coordorigin="3502,1567" coordsize="49,23">
              <v:shape style="position:absolute;left:3502;top:1567;width:49;height:23" coordorigin="3502,1567" coordsize="49,23" path="m3529,1567l3511,1574,3502,1590,3551,1590,3546,1571,3529,1567xe" filled="true" fillcolor="#231f20" stroked="false">
                <v:path arrowok="t"/>
                <v:fill type="solid"/>
              </v:shape>
            </v:group>
            <v:group style="position:absolute;left:3163;top:1308;width:45;height:57" coordorigin="3163,1308" coordsize="45,57">
              <v:shape style="position:absolute;left:3163;top:1308;width:45;height:57" coordorigin="3163,1308" coordsize="45,57" path="m3165,1315l3163,1324,3173,1334,3179,1348,3187,1361,3203,1364,3207,1350,3199,1337,3187,1323,3185,1318,3179,1318,3165,1315xe" filled="true" fillcolor="#231f20" stroked="false">
                <v:path arrowok="t"/>
                <v:fill type="solid"/>
              </v:shape>
              <v:shape style="position:absolute;left:3163;top:1308;width:45;height:57" coordorigin="3163,1308" coordsize="45,57" path="m3179,1308l3179,1318,3185,1318,3179,1308xe" filled="true" fillcolor="#231f20" stroked="false">
                <v:path arrowok="t"/>
                <v:fill type="solid"/>
              </v:shape>
            </v:group>
            <v:group style="position:absolute;left:4285;top:1525;width:122;height:118" coordorigin="4285,1525" coordsize="122,118">
              <v:shape style="position:absolute;left:4285;top:1525;width:122;height:118" coordorigin="4285,1525" coordsize="122,118" path="m4388,1525l4369,1527,4348,1532,4326,1534,4315,1559,4301,1582,4289,1606,4289,1606,4285,1639,4316,1643,4344,1633,4363,1623,4334,1623,4310,1622,4313,1606,4320,1593,4326,1578,4326,1558,4348,1558,4367,1542,4390,1542,4406,1542,4407,1534,4388,1525xe" filled="true" fillcolor="#231f20" stroked="false">
                <v:path arrowok="t"/>
                <v:fill type="solid"/>
              </v:shape>
              <v:shape style="position:absolute;left:4285;top:1525;width:122;height:118" coordorigin="4285,1525" coordsize="122,118" path="m4406,1542l4390,1542,4384,1552,4382,1566,4382,1593,4382,1598,4359,1599,4347,1611,4334,1623,4363,1623,4371,1618,4398,1606,4397,1585,4400,1568,4404,1552,4406,1542xe" filled="true" fillcolor="#231f20" stroked="false">
                <v:path arrowok="t"/>
                <v:fill type="solid"/>
              </v:shape>
              <v:shape style="position:absolute;left:4285;top:1525;width:122;height:118" coordorigin="4285,1525" coordsize="122,118" path="m4348,1558l4326,1558,4341,1563,4348,1558xe" filled="true" fillcolor="#231f20" stroked="false">
                <v:path arrowok="t"/>
                <v:fill type="solid"/>
              </v:shape>
            </v:group>
            <v:group style="position:absolute;left:4310;top:1542;width:81;height:81" coordorigin="4310,1542" coordsize="81,81">
              <v:shape style="position:absolute;left:4310;top:1542;width:81;height:81" coordorigin="4310,1542" coordsize="81,81" path="m4326,1558l4326,1578,4320,1593,4313,1606,4310,1622,4334,1623,4347,1611,4359,1599,4382,1598,4382,1593,4382,1566,4383,1563,4341,1563,4326,1558xe" filled="true" fillcolor="#ffffff" stroked="false">
                <v:path arrowok="t"/>
                <v:fill type="solid"/>
              </v:shape>
              <v:shape style="position:absolute;left:4310;top:1542;width:81;height:81" coordorigin="4310,1542" coordsize="81,81" path="m4390,1542l4367,1542,4341,1563,4383,1563,4384,1552,4390,1542xe" filled="true" fillcolor="#ffffff" stroked="false">
                <v:path arrowok="t"/>
                <v:fill type="solid"/>
              </v:shape>
            </v:group>
            <v:group style="position:absolute;left:4277;top:1629;width:202;height:81" coordorigin="4277,1629" coordsize="202,81">
              <v:shape style="position:absolute;left:4277;top:1629;width:202;height:81" coordorigin="4277,1629" coordsize="202,81" path="m4461,1629l4447,1630,4409,1651,4314,1673,4277,1695,4329,1709,4388,1701,4442,1677,4479,1647,4472,1641,4468,1634,4461,1629xe" filled="true" fillcolor="#ffffff" stroked="false">
                <v:path arrowok="t"/>
                <v:fill type="solid"/>
              </v:shape>
            </v:group>
            <v:group style="position:absolute;left:4293;top:1695;width:194;height:87" coordorigin="4293,1695" coordsize="194,87">
              <v:shape style="position:absolute;left:4293;top:1695;width:194;height:87" coordorigin="4293,1695" coordsize="194,87" path="m4487,1695l4449,1700,4403,1714,4351,1726,4293,1727,4315,1774,4368,1782,4428,1764,4475,1731,4487,1695xe" filled="true" fillcolor="#ffffff" stroked="false">
                <v:path arrowok="t"/>
                <v:fill type="solid"/>
              </v:shape>
            </v:group>
            <v:group style="position:absolute;left:3496;top:2140;width:64;height:57" coordorigin="3496,2140" coordsize="64,57">
              <v:shape style="position:absolute;left:3496;top:2140;width:64;height:57" coordorigin="3496,2140" coordsize="64,57" path="m3535,2140l3510,2146,3496,2167,3502,2196,3527,2196,3544,2189,3551,2180,3518,2180,3518,2155,3559,2155,3535,2140xe" filled="true" fillcolor="#231f20" stroked="false">
                <v:path arrowok="t"/>
                <v:fill type="solid"/>
              </v:shape>
              <v:shape style="position:absolute;left:3496;top:2140;width:64;height:57" coordorigin="3496,2140" coordsize="64,57" path="m3559,2155l3518,2155,3532,2156,3536,2167,3532,2179,3518,2180,3551,2180,3554,2175,3559,2155xe" filled="true" fillcolor="#231f20" stroked="false">
                <v:path arrowok="t"/>
                <v:fill type="solid"/>
              </v:shape>
            </v:group>
            <v:group style="position:absolute;left:3518;top:2155;width:18;height:25" coordorigin="3518,2155" coordsize="18,25">
              <v:shape style="position:absolute;left:3518;top:2155;width:18;height:25" coordorigin="3518,2155" coordsize="18,25" path="m3518,2155l3518,2180,3532,2179,3536,2167,3532,2156,3518,2155xe" filled="true" fillcolor="#ffffff" stroked="false">
                <v:path arrowok="t"/>
                <v:fill type="solid"/>
              </v:shape>
            </v:group>
            <v:group style="position:absolute;left:3494;top:2345;width:57;height:53" coordorigin="3494,2345" coordsize="57,53">
              <v:shape style="position:absolute;left:3494;top:2345;width:57;height:53" coordorigin="3494,2345" coordsize="57,53" path="m3532,2345l3508,2348,3494,2368,3502,2398,3522,2398,3537,2392,3547,2382,3524,2382,3510,2381,3507,2364,3550,2364,3532,2345xe" filled="true" fillcolor="#231f20" stroked="false">
                <v:path arrowok="t"/>
                <v:fill type="solid"/>
              </v:shape>
              <v:shape style="position:absolute;left:3494;top:2345;width:57;height:53" coordorigin="3494,2345" coordsize="57,53" path="m3551,2365l3534,2365,3531,2375,3524,2382,3547,2382,3547,2381,3551,2365xe" filled="true" fillcolor="#231f20" stroked="false">
                <v:path arrowok="t"/>
                <v:fill type="solid"/>
              </v:shape>
              <v:shape style="position:absolute;left:3494;top:2345;width:57;height:53" coordorigin="3494,2345" coordsize="57,53" path="m3550,2364l3507,2364,3522,2366,3534,2365,3551,2365,3550,2364xe" filled="true" fillcolor="#231f20" stroked="false">
                <v:path arrowok="t"/>
                <v:fill type="solid"/>
              </v:shape>
            </v:group>
            <v:group style="position:absolute;left:3507;top:2364;width:28;height:18" coordorigin="3507,2364" coordsize="28,18">
              <v:shape style="position:absolute;left:3507;top:2364;width:28;height:18" coordorigin="3507,2364" coordsize="28,18" path="m3507,2364l3510,2381,3524,2382,3531,2375,3534,2366,3522,2366,3507,2364xe" filled="true" fillcolor="#ffffff" stroked="false">
                <v:path arrowok="t"/>
                <v:fill type="solid"/>
              </v:shape>
              <v:shape style="position:absolute;left:3507;top:2364;width:28;height:18" coordorigin="3507,2364" coordsize="28,18" path="m3535,2365l3522,2366,3534,2366,3535,2365xe" filled="true" fillcolor="#ffffff" stroked="false">
                <v:path arrowok="t"/>
                <v:fill type="solid"/>
              </v:shape>
            </v:group>
            <v:group style="position:absolute;left:3325;top:2761;width:1258;height:283" coordorigin="3325,2761" coordsize="1258,283">
              <v:shape style="position:absolute;left:3325;top:2761;width:1258;height:283" coordorigin="3325,2761" coordsize="1258,283" path="m3696,2761l3633,2801,3503,2879,3440,2919,3380,2963,3325,3011,3403,3018,3481,3022,3559,3025,3878,3032,3962,3035,4121,3043,4196,3043,4261,3035,4301,3020,4163,3020,4129,3018,4059,3011,3985,3009,3907,3007,3588,3006,3431,3005,3357,3003,3415,2962,3480,2918,3549,2873,3620,2831,3688,2793,3749,2783,4312,2783,4092,2773,3696,2761xe" filled="true" fillcolor="#231f20" stroked="false">
                <v:path arrowok="t"/>
                <v:fill type="solid"/>
              </v:shape>
              <v:shape style="position:absolute;left:3325;top:2761;width:1258;height:283" coordorigin="3325,2761" coordsize="1258,283" path="m4312,2783l3749,2783,3847,2783,4035,2793,4377,2805,4461,2810,4544,2817,4514,2845,4444,2897,4361,2952,4258,3006,4197,3019,4163,3020,4301,3020,4308,3017,4355,2987,4398,2953,4439,2922,4460,2909,4483,2895,4506,2881,4528,2866,4548,2850,4570,2832,4582,2814,4576,2801,4495,2794,4415,2789,4312,2783xe" filled="true" fillcolor="#231f20" stroked="false">
                <v:path arrowok="t"/>
                <v:fill type="solid"/>
              </v:shape>
              <v:shape style="position:absolute;left:3325;top:2761;width:1258;height:283" coordorigin="3325,2761" coordsize="1258,283" path="m3748,3006l3588,3006,3751,3006,3748,3006xe" filled="true" fillcolor="#231f20" stroked="false">
                <v:path arrowok="t"/>
                <v:fill type="solid"/>
              </v:shape>
            </v:group>
            <v:group style="position:absolute;left:3357;top:2783;width:1187;height:238" coordorigin="3357,2783" coordsize="1187,238">
              <v:shape style="position:absolute;left:3357;top:2783;width:1187;height:238" coordorigin="3357,2783" coordsize="1187,238" path="m4258,3006l3748,3006,3907,3007,3985,3009,4059,3011,4094,3014,4129,3018,4163,3020,4197,3019,4258,3006,4258,3006xe" filled="true" fillcolor="#ffffff" stroked="false">
                <v:path arrowok="t"/>
                <v:fill type="solid"/>
              </v:shape>
              <v:shape style="position:absolute;left:3357;top:2783;width:1187;height:238" coordorigin="3357,2783" coordsize="1187,238" path="m3749,2783l3688,2793,3620,2831,3549,2873,3480,2918,3415,2962,3357,3003,3431,3005,3588,3006,4258,3006,4312,2982,4361,2952,4382,2939,3591,2939,3618,2889,3659,2852,3702,2846,4513,2846,4514,2845,4544,2817,4461,2810,4377,2805,4035,2793,3847,2783,3749,2783xe" filled="true" fillcolor="#ffffff" stroked="false">
                <v:path arrowok="t"/>
                <v:fill type="solid"/>
              </v:shape>
              <v:shape style="position:absolute;left:3357;top:2783;width:1187;height:238" coordorigin="3357,2783" coordsize="1187,238" path="m4513,2846l3702,2846,3736,2890,3719,2921,3684,2935,3640,2939,4382,2939,4444,2897,4480,2872,4513,2846xe" filled="true" fillcolor="#ffffff" stroked="false">
                <v:path arrowok="t"/>
                <v:fill type="solid"/>
              </v:shape>
            </v:group>
            <v:group style="position:absolute;left:2630;top:2793;width:840;height:218" coordorigin="2630,2793" coordsize="840,218">
              <v:shape style="position:absolute;left:2630;top:2793;width:840;height:218" coordorigin="2630,2793" coordsize="840,218" path="m2743,2882l2717,2908,2687,2931,2657,2953,2630,2979,2704,2988,2781,2994,2861,2997,3023,3001,3102,3005,3179,3011,3235,2966,3263,2947,2840,2947,2833,2935,2836,2923,2778,2923,2751,2922,2744,2912,2747,2900,2751,2890,2743,2882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050,2850l3008,2884,2964,2917,2910,2940,2840,2947,3263,2947,3286,2930,3236,2930,3227,2919,3221,2905,3219,2889,3219,2882,3139,2882,3118,2873,3095,2865,3072,2858,3050,2850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425,2832l3307,2832,3349,2834,3339,2864,3309,2889,3271,2911,3236,2930,3286,2930,3295,2924,3357,2883,3416,2841,3425,2832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2832,2898l2818,2910,2800,2919,2778,2923,2836,2923,2841,2909,2832,2898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470,2793l3155,2793,3159,2810,3166,2823,3172,2837,3171,2858,3162,2862,3149,2878,3139,2882,3219,2882,3220,2866,3243,2849,3272,2838,3307,2832,3425,2832,3470,2793xe" filled="true" fillcolor="#ffffff" stroked="false">
                <v:path arrowok="t"/>
                <v:fill type="solid"/>
              </v:shape>
            </v:group>
            <v:group style="position:absolute;left:3219;top:2832;width:131;height:99" coordorigin="3219,2832" coordsize="131,99">
              <v:shape style="position:absolute;left:3219;top:2832;width:131;height:99" coordorigin="3219,2832" coordsize="131,99" path="m3307,2832l3272,2838,3243,2849,3220,2866,3219,2887,3221,2905,3227,2919,3236,2930,3271,2911,3294,2898,3236,2898,3242,2872,3260,2858,3286,2851,3316,2850,3343,2850,3349,2834,3307,2832xe" filled="true" fillcolor="#231f20" stroked="false">
                <v:path arrowok="t"/>
                <v:fill type="solid"/>
              </v:shape>
              <v:shape style="position:absolute;left:3219;top:2832;width:131;height:99" coordorigin="3219,2832" coordsize="131,99" path="m3343,2850l3316,2850,3302,2868,3285,2883,3263,2893,3236,2898,3294,2898,3309,2889,3339,2864,3343,2850xe" filled="true" fillcolor="#231f20" stroked="false">
                <v:path arrowok="t"/>
                <v:fill type="solid"/>
              </v:shape>
            </v:group>
            <v:group style="position:absolute;left:3591;top:2846;width:146;height:93" coordorigin="3591,2846" coordsize="146,93">
              <v:shape style="position:absolute;left:3591;top:2846;width:146;height:93" coordorigin="3591,2846" coordsize="146,93" path="m3702,2846l3659,2852,3618,2889,3591,2939,3640,2939,3684,2935,3715,2922,3615,2922,3635,2898,3661,2872,3688,2861,3713,2861,3702,2846xe" filled="true" fillcolor="#231f20" stroked="false">
                <v:path arrowok="t"/>
                <v:fill type="solid"/>
              </v:shape>
              <v:shape style="position:absolute;left:3591;top:2846;width:146;height:93" coordorigin="3591,2846" coordsize="146,93" path="m3713,2861l3688,2861,3712,2882,3700,2904,3678,2916,3648,2921,3615,2922,3715,2922,3719,2921,3736,2890,3713,2861xe" filled="true" fillcolor="#231f20" stroked="false">
                <v:path arrowok="t"/>
                <v:fill type="solid"/>
              </v:shape>
            </v:group>
            <v:group style="position:absolute;left:4390;top:2834;width:448;height:436" coordorigin="4390,2834" coordsize="448,436">
              <v:shape style="position:absolute;left:4390;top:2834;width:448;height:436" coordorigin="4390,2834" coordsize="448,436" path="m4834,2834l4770,2882,4701,2927,4630,2968,4485,3049,4415,3092,4407,3135,4399,3178,4393,3222,4390,3270,4467,3241,4541,3210,4612,3176,4681,3141,4747,3102,4810,3060,4817,3001,4829,2943,4838,2887,4834,2834xe" filled="true" fillcolor="#ffffff" stroked="false">
                <v:path arrowok="t"/>
                <v:fill type="solid"/>
              </v:shape>
            </v:group>
            <v:group style="position:absolute;left:3236;top:2850;width:81;height:49" coordorigin="3236,2850" coordsize="81,49">
              <v:shape style="position:absolute;left:3236;top:2850;width:81;height:49" coordorigin="3236,2850" coordsize="81,49" path="m3316,2850l3286,2851,3260,2858,3242,2872,3236,2898,3263,2893,3285,2883,3302,2868,3316,2850xe" filled="true" fillcolor="#ffffff" stroked="false">
                <v:path arrowok="t"/>
                <v:fill type="solid"/>
              </v:shape>
            </v:group>
            <v:group style="position:absolute;left:3615;top:2861;width:97;height:62" coordorigin="3615,2861" coordsize="97,62">
              <v:shape style="position:absolute;left:3615;top:2861;width:97;height:62" coordorigin="3615,2861" coordsize="97,62" path="m3688,2861l3661,2872,3635,2898,3615,2922,3648,2921,3678,2916,3700,2904,3712,2882,3688,2861xe" filled="true" fillcolor="#ffffff" stroked="false">
                <v:path arrowok="t"/>
                <v:fill type="solid"/>
              </v:shape>
            </v:group>
            <v:group style="position:absolute;left:4205;top:3115;width:574;height:1003" coordorigin="4205,3115" coordsize="574,1003">
              <v:shape style="position:absolute;left:4205;top:3115;width:574;height:1003" coordorigin="4205,3115" coordsize="574,1003" path="m4777,3115l4770,3116,4696,3157,4620,3196,4542,3232,4382,3302,4367,3386,4351,3469,4333,3551,4315,3632,4296,3712,4277,3792,4258,3873,4239,3953,4221,4035,4205,4117,4270,4110,4327,4095,4380,4075,4431,4053,4458,3982,4487,3913,4517,3845,4578,3709,4608,3641,4637,3572,4665,3502,4692,3431,4717,3358,4740,3283,4761,3205,4778,3124,4778,3119,4777,3115xe" filled="true" fillcolor="#ffffff" stroked="false">
                <v:path arrowok="t"/>
                <v:fill type="solid"/>
              </v:shape>
            </v:group>
            <v:group style="position:absolute;left:2404;top:3270;width:1946;height:882" coordorigin="2404,3270" coordsize="1946,882">
              <v:shape style="position:absolute;left:2404;top:3270;width:1946;height:882" coordorigin="2404,3270" coordsize="1946,882" path="m4198,4031l3705,4031,3762,4038,3812,4060,3848,4097,3866,4150,3951,4151,4033,4147,4107,4137,4172,4117,4195,4042,4198,403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539,4133l3394,4133,3468,4133,3535,4142,3539,4133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205,4006l3057,4006,3121,4015,3180,4041,3223,4081,3244,4134,3318,4134,3394,4133,3539,4133,3556,4094,3595,4060,3647,4038,3705,4031,4198,4031,4205,4006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404,3270l2426,3338,2452,3413,2480,3493,2510,3577,2542,3661,2574,3743,2607,3820,2638,3891,2672,3962,2710,4023,2757,4068,2823,4093,2913,4093,2944,4043,2995,4014,3057,4006,4205,4006,4210,3986,3368,3986,3336,3978,3334,3977,3069,3977,3011,3958,2969,3933,2944,3933,2884,3901,2845,3845,2833,3827,2795,3812,2703,3763,2661,3714,2640,3655,2650,3591,2665,3566,2685,3548,2709,3535,2736,3526,2722,3519,2709,3511,2696,3501,2683,3491,2664,3459,2664,3420,2682,3386,2715,3368,2753,3365,2790,3364,2867,3364,2875,3357,2887,3350,2901,3345,2917,3343,2950,3343,2951,3343,2952,3343,2953,3342,2871,3336,2790,3328,2710,3319,2632,3308,2555,3297,2479,3284,2404,3270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609,3825l3600,3826,3592,3829,3593,3832,3594,3835,3596,3839,3607,3870,3606,3902,3589,3928,3555,3942,3509,3953,3463,3970,3416,3983,3368,3986,4210,3986,4216,3965,4236,3888,4248,3838,3922,3838,3872,3828,3865,3827,3631,3827,3619,3825,3609,3825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199,3930l3163,3960,3120,3977,3069,3977,3334,3977,3312,3964,3296,3945,3292,3933,3220,3933,3209,3933,3199,3930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965,3931l2944,3933,2969,3933,2965,393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288,3922l3245,3928,3220,3933,3292,3933,3288,3922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346,3341l4003,3341,4051,3341,4096,3351,4143,3378,4176,3417,4191,3466,4183,3521,4150,3582,4102,3631,4045,3671,3982,3704,4012,3742,4008,3790,3976,3829,3922,3838,4248,3838,4273,3730,4290,3649,4307,3566,4322,3485,4336,3402,4346,334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661,3788l3653,3797,3649,3810,3643,3821,3631,3827,3865,3827,3821,3820,3770,3815,3718,3814,3700,3813,3684,3808,3671,3799,3661,3788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867,3364l2790,3364,2827,3365,2863,3367,2867,3364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350,3318l4281,3327,4207,3331,4130,3333,3976,3334,3901,3337,3905,3337,3909,3338,3913,3339,3956,3342,4003,3341,4346,3341,4350,3318xe" filled="true" fillcolor="#ffffff" stroked="false">
                <v:path arrowok="t"/>
                <v:fill type="solid"/>
              </v:shape>
            </v:group>
            <v:group style="position:absolute;left:2977;top:3270;width:598;height:547" coordorigin="2977,3270" coordsize="598,547">
              <v:shape style="position:absolute;left:2977;top:3270;width:598;height:547" coordorigin="2977,3270" coordsize="598,547" path="m3540,3758l3395,3758,3422,3769,3443,3790,3455,3816,3463,3813,3471,3811,3480,3808,3489,3801,3501,3795,3514,3792,3528,3790,3565,3790,3546,3766,3540,3758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3565,3790l3528,3790,3542,3791,3553,3794,3564,3799,3573,3805,3574,3804,3574,3803,3575,3802,3565,3790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2998,3270l2983,3274,2977,3286,3024,3308,3042,3324,3050,3350,3047,3351,3044,3352,3040,3352,3057,3363,3069,3379,3077,3397,3080,3417,3080,3420,3080,3424,3079,3427,3107,3497,3109,3517,3170,3537,3216,3579,3245,3638,3259,3707,3259,3779,3285,3775,3311,3770,3338,3765,3364,3759,3395,3758,3540,3758,3518,3730,3349,3730,3298,3670,3249,3608,3201,3545,3155,3480,3112,3413,3071,3343,3034,3270,2998,3270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3454,3665l3432,3685,3407,3703,3380,3718,3349,3730,3518,3730,3488,3696,3454,3665xe" filled="true" fillcolor="#ffffff" stroked="false">
                <v:path arrowok="t"/>
                <v:fill type="solid"/>
              </v:shape>
              <v:shape style="position:absolute;left:3147;top:3286;width:291;height:283" type="#_x0000_t75" stroked="false">
                <v:imagedata r:id="rId61" o:title=""/>
              </v:shape>
              <v:shape style="position:absolute;left:1984;top:252;width:2891;height:4100" type="#_x0000_t75" stroked="false">
                <v:imagedata r:id="rId62" o:title=""/>
              </v:shape>
              <v:shape style="position:absolute;left:2579;top:3589;width:993;height:40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-14" w:firstLine="0"/>
                        <w:jc w:val="left"/>
                        <w:rPr>
                          <w:rFonts w:ascii="Arial" w:hAnsi="Arial" w:cs="Arial" w:eastAsia="Arial" w:hint="default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5"/>
                          <w:sz w:val="13"/>
                        </w:rPr>
                        <w:t>SORVETE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49" w:lineRule="exact" w:before="21"/>
                        <w:ind w:left="209" w:right="-1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R$</w:t>
                      </w:r>
                      <w:r>
                        <w:rPr>
                          <w:rFonts w:ascii="Arial"/>
                          <w:b/>
                          <w:color w:val="231F2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1,90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66" w:lineRule="auto" w:before="72"/>
        <w:ind w:right="383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Luciana comprou um sorvete e pagou com uma nota de R$ 20,00. O troco que Luciana recebeu nessa compra</w:t>
      </w:r>
      <w:r>
        <w:rPr>
          <w:rFonts w:ascii="Arial"/>
          <w:color w:val="231F20"/>
          <w:spacing w:val="-15"/>
        </w:rPr>
        <w:t> </w:t>
      </w:r>
      <w:r>
        <w:rPr>
          <w:rFonts w:ascii="Arial"/>
          <w:color w:val="231F20"/>
        </w:rPr>
        <w:t>foi</w:t>
      </w:r>
      <w:r>
        <w:rPr>
          <w:rFonts w:ascii="Arial"/>
        </w:rPr>
      </w:r>
    </w:p>
    <w:p>
      <w:pPr>
        <w:pStyle w:val="BodyText"/>
        <w:spacing w:line="240" w:lineRule="auto" w:before="56"/>
        <w:ind w:right="49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21,90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19,10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18,10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18,00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66" w:lineRule="auto" w:before="0" w:after="0"/>
        <w:ind w:left="110" w:right="5393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(M041496E4) </w:t>
      </w:r>
      <w:r>
        <w:rPr>
          <w:rFonts w:ascii="Arial" w:hAnsi="Arial"/>
          <w:color w:val="231F20"/>
          <w:sz w:val="22"/>
        </w:rPr>
        <w:t>A irmã de Laura nasceu com 3,8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kg. </w:t>
      </w:r>
      <w:r>
        <w:rPr>
          <w:rFonts w:ascii="Arial" w:hAnsi="Arial"/>
          <w:color w:val="231F20"/>
          <w:sz w:val="22"/>
        </w:rPr>
        <w:t>Com quantos gramas a irmã de Laura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nasceu?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3,8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66" w:lineRule="auto" w:before="27" w:after="0"/>
        <w:ind w:left="110" w:right="9286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380 g D) 3 800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7"/>
        </w:numPr>
        <w:tabs>
          <w:tab w:pos="551" w:val="left" w:leader="none"/>
        </w:tabs>
        <w:spacing w:line="240" w:lineRule="auto" w:before="0" w:after="0"/>
        <w:ind w:left="550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(M051505E4) </w:t>
      </w:r>
      <w:r>
        <w:rPr>
          <w:rFonts w:ascii="Arial" w:hAnsi="Arial"/>
          <w:color w:val="231F20"/>
          <w:sz w:val="22"/>
        </w:rPr>
        <w:t>Observe abaixo a tabela de preços de alguns materiais escolares vendidos em uma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loja.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26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8"/>
        <w:gridCol w:w="2250"/>
      </w:tblGrid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Material</w:t>
            </w:r>
            <w:r>
              <w:rPr>
                <w:rFonts w:ascii="Arial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escolar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720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Preço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Caderno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9,50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Borracha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Apontador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Régua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3,90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319" w:lineRule="auto" w:before="72"/>
        <w:ind w:right="6019"/>
        <w:jc w:val="left"/>
      </w:pPr>
      <w:r>
        <w:rPr>
          <w:color w:val="231F20"/>
        </w:rPr>
        <w:t>Nessa tabela, qual é o preço do apontador? A) R$</w:t>
      </w:r>
      <w:r>
        <w:rPr>
          <w:color w:val="231F20"/>
          <w:spacing w:val="-1"/>
        </w:rPr>
        <w:t> </w:t>
      </w:r>
      <w:r>
        <w:rPr>
          <w:color w:val="231F20"/>
        </w:rPr>
        <w:t>1,50</w:t>
      </w:r>
      <w:r>
        <w:rPr/>
      </w:r>
    </w:p>
    <w:p>
      <w:pPr>
        <w:pStyle w:val="BodyText"/>
        <w:spacing w:line="199" w:lineRule="exact" w:before="0"/>
        <w:ind w:right="49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3,50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3,90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9,500</w:t>
      </w:r>
      <w:r>
        <w:rPr/>
      </w:r>
    </w:p>
    <w:p>
      <w:pPr>
        <w:spacing w:after="0" w:line="240" w:lineRule="auto"/>
        <w:jc w:val="left"/>
        <w:sectPr>
          <w:headerReference w:type="default" r:id="rId58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 w:before="72"/>
        <w:ind w:right="49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215.85pt;mso-position-horizontal-relative:page;mso-position-vertical-relative:paragraph;z-index:2296;mso-wrap-distance-left:0;mso-wrap-distance-right:0" coordorigin="1124,313" coordsize="9658,431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297" coordorigin="1134,323" coordsize="2,4297">
              <v:shape style="position:absolute;left:1134;top:323;width:2;height:4297" coordorigin="1134,323" coordsize="0,4297" path="m1134,462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297" coordorigin="1701,323" coordsize="2,4297">
              <v:shape style="position:absolute;left:1701;top:323;width:2;height:4297" coordorigin="1701,323" coordsize="0,4297" path="m1701,4620l1701,323e" filled="false" stroked="true" strokeweight=".5pt" strokecolor="#231f20">
                <v:path arrowok="t"/>
              </v:shape>
            </v:group>
            <v:group style="position:absolute;left:10772;top:323;width:2;height:4297" coordorigin="10772,323" coordsize="2,4297">
              <v:shape style="position:absolute;left:10772;top:323;width:2;height:4297" coordorigin="10772,323" coordsize="0,4297" path="m10772,4620l10772,323e" filled="false" stroked="true" strokeweight=".5pt" strokecolor="#231f20">
                <v:path arrowok="t"/>
              </v:shape>
            </v:group>
            <v:group style="position:absolute;left:1129;top:4625;width:572;height:2" coordorigin="1129,4625" coordsize="572,2">
              <v:shape style="position:absolute;left:1129;top:4625;width:572;height:2" coordorigin="1129,4625" coordsize="572,0" path="m1129,4625l1701,4625e" filled="false" stroked="true" strokeweight=".5pt" strokecolor="#231f20">
                <v:path arrowok="t"/>
              </v:shape>
            </v:group>
            <v:group style="position:absolute;left:1701;top:4625;width:9076;height:2" coordorigin="1701,4625" coordsize="9076,2">
              <v:shape style="position:absolute;left:1701;top:4625;width:9076;height:2" coordorigin="1701,4625" coordsize="9076,0" path="m1701,4625l10777,4625e" filled="false" stroked="true" strokeweight=".5pt" strokecolor="#231f20">
                <v:path arrowok="t"/>
              </v:shape>
              <v:shape style="position:absolute;left:1247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3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238" w:right="295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mal-assombrado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 é um pai superprotetor e todo meiguinho com a filha Mavis, dá para acreditar? Acredite! Na animação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Hotel Transilvânia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 o vampiro chama sua filha com todos os diminutivos carinhosos possíveis. [...] Sua principal missão na vida é proteger a filha dos humanos. Para isso, ele constrói um hotel numa região livre de homens, onde os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monstros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 relaxar sem precisar se esconder nas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sombras.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adolescente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Mavis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completa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118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anos,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festão!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Chama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Frankenstein, Lobisomem, Múmia, Homem Invisível e todo tipo de fera, acompanhado de esposa e filhos, para comemorar. Acontece que, no meio da festa, um humano aparece. Jonathan é um mochileiro que pode levar o hotel à falência se descobrirem que ele não    é totalmente livre de humanos. Drácula vai fazer de tudo para sumir com o rapaz. Mas nada dá certo e Jonathan acaba se fantasiando de monstro para não ser descoberto pelas assombrações verdadeiras. E Mavis, que só queria sair do castelo e conhecer o mundo, acaba se apaixonando pelo rapaz.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Vai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confusão na certa com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955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4">
        <w:r>
          <w:rPr>
            <w:rFonts w:ascii="Arial" w:hAnsi="Arial"/>
            <w:color w:val="231F20"/>
            <w:sz w:val="16"/>
          </w:rPr>
          <w:t>em: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1 out. 2012. Fragmento.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(P050564E4_SUP)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(P050639E4) </w:t>
      </w:r>
      <w:r>
        <w:rPr>
          <w:rFonts w:ascii="Arial" w:hAnsi="Arial"/>
          <w:color w:val="231F20"/>
          <w:sz w:val="22"/>
        </w:rPr>
        <w:t>Nesse texto, o trecho que apresenta uma opinião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ele constrói um hotel numa região livre de homens,...”.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no meio da festa, um humano aparece.”.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“Jonathan é um mochileiro que pode levar o hotel à falência...”.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“Vai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ser confusão na certa com Drácula!”.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(P050564E4) </w:t>
      </w:r>
      <w:r>
        <w:rPr>
          <w:rFonts w:ascii="Arial" w:hAnsi="Arial"/>
          <w:color w:val="231F20"/>
          <w:sz w:val="22"/>
        </w:rPr>
        <w:t>De acordo com esse texto, a principal missão na vida de Drácula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construir um hotel em uma região sem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humanos.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 festa de aniversário para sua filha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Mavis.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proteger sua filha Mavis dos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humanos.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sumir com o rapaz que aparece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hotel.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(P050606E4) </w:t>
      </w:r>
      <w:r>
        <w:rPr>
          <w:rFonts w:ascii="Arial" w:hAnsi="Arial"/>
          <w:color w:val="231F20"/>
          <w:sz w:val="22"/>
        </w:rPr>
        <w:t>Nesse texto, o trecho que marca a ideia de lugar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“Quando a adolescente Mavis completa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118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anos,...”.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que ele não é totalmente livre de humanos.”.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Jonathan acaba se fantasiando de monstro...”.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Mavis, que só queria sair do castelo...”.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63"/>
          <w:pgSz w:w="11910" w:h="16840"/>
          <w:pgMar w:footer="524" w:header="377" w:top="560" w:bottom="720" w:left="740" w:right="740"/>
          <w:pgNumType w:start="8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spacing w:line="240" w:lineRule="auto"/>
        <w:ind w:left="52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958840" cy="1816607"/>
            <wp:effectExtent l="0" t="0" r="0" b="0"/>
            <wp:docPr id="9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9"/>
        <w:ind w:left="190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66">
        <w:r>
          <w:rPr>
            <w:rFonts w:ascii="Arial" w:hAnsi="Arial"/>
            <w:color w:val="231F20"/>
            <w:spacing w:val="-8"/>
            <w:sz w:val="16"/>
          </w:rPr>
          <w:t>&lt;http://www.gazetadopovo.com.br/charges/index.phtml?foffset=14&amp;offset=&amp;ch=Marchesini&gt;.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21 </w:t>
      </w:r>
      <w:r>
        <w:rPr>
          <w:rFonts w:ascii="Arial" w:hAnsi="Arial"/>
          <w:color w:val="231F20"/>
          <w:spacing w:val="-6"/>
          <w:sz w:val="16"/>
        </w:rPr>
        <w:t>ago. 2013.</w:t>
      </w:r>
      <w:r>
        <w:rPr>
          <w:rFonts w:ascii="Arial" w:hAnsi="Arial"/>
          <w:color w:val="231F20"/>
          <w:spacing w:val="22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(P060001F5_SUP)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(P060001F5) </w:t>
      </w:r>
      <w:r>
        <w:rPr>
          <w:rFonts w:ascii="Arial"/>
          <w:color w:val="231F20"/>
          <w:sz w:val="22"/>
        </w:rPr>
        <w:t>Nesse texto, 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personagem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fica preso ao tentar descer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 desequilibra na ponta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 perde ao esquiar 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 medo de saltar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montanha.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49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206.429001pt;margin-top:15.66996pt;width:182.45pt;height:253.85pt;mso-position-horizontal-relative:page;mso-position-vertical-relative:paragraph;z-index:2392;mso-wrap-distance-left:0;mso-wrap-distance-right:0" coordorigin="4129,313" coordsize="3649,5077">
            <v:group style="position:absolute;left:4134;top:318;width:572;height:2" coordorigin="4134,318" coordsize="572,2">
              <v:shape style="position:absolute;left:4134;top:318;width:572;height:2" coordorigin="4134,318" coordsize="572,0" path="m4134,318l4706,318e" filled="false" stroked="true" strokeweight=".5pt" strokecolor="#231f20">
                <v:path arrowok="t"/>
              </v:shape>
            </v:group>
            <v:group style="position:absolute;left:4706;top:318;width:3067;height:2" coordorigin="4706,318" coordsize="3067,2">
              <v:shape style="position:absolute;left:4706;top:318;width:3067;height:2" coordorigin="4706,318" coordsize="3067,0" path="m4706,318l7772,318e" filled="false" stroked="true" strokeweight=".5pt" strokecolor="#231f20">
                <v:path arrowok="t"/>
              </v:shape>
            </v:group>
            <v:group style="position:absolute;left:4134;top:5385;width:572;height:2" coordorigin="4134,5385" coordsize="572,2">
              <v:shape style="position:absolute;left:4134;top:5385;width:572;height:2" coordorigin="4134,5385" coordsize="572,0" path="m4134,5385l4706,5385e" filled="false" stroked="true" strokeweight=".5pt" strokecolor="#231f20">
                <v:path arrowok="t"/>
              </v:shape>
            </v:group>
            <v:group style="position:absolute;left:4706;top:5385;width:3067;height:2" coordorigin="4706,5385" coordsize="3067,2">
              <v:shape style="position:absolute;left:4706;top:5385;width:3067;height:2" coordorigin="4706,5385" coordsize="3067,0" path="m4706,5385l7772,5385e" filled="false" stroked="true" strokeweight=".5pt" strokecolor="#231f20">
                <v:path arrowok="t"/>
              </v:shape>
            </v:group>
            <v:group style="position:absolute;left:4139;top:323;width:2;height:5057" coordorigin="4139,323" coordsize="2,5057">
              <v:shape style="position:absolute;left:4139;top:323;width:2;height:5057" coordorigin="4139,323" coordsize="0,5057" path="m4139,5380l4139,323e" filled="false" stroked="true" strokeweight=".5pt" strokecolor="#231f20">
                <v:path arrowok="t"/>
              </v:shape>
            </v:group>
            <v:group style="position:absolute;left:4706;top:323;width:2;height:5057" coordorigin="4706,323" coordsize="2,5057">
              <v:shape style="position:absolute;left:4706;top:323;width:2;height:5057" coordorigin="4706,323" coordsize="0,5057" path="m4706,5380l4706,323e" filled="false" stroked="true" strokeweight=".5pt" strokecolor="#231f20">
                <v:path arrowok="t"/>
              </v:shape>
            </v:group>
            <v:group style="position:absolute;left:7767;top:323;width:2;height:5057" coordorigin="7767,323" coordsize="2,5057">
              <v:shape style="position:absolute;left:7767;top:323;width:2;height:5057" coordorigin="7767,323" coordsize="0,5057" path="m7767,5380l7767,323e" filled="false" stroked="true" strokeweight=".5pt" strokecolor="#231f20">
                <v:path arrowok="t"/>
              </v:shape>
              <v:shape style="position:absolute;left:4361;top:24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300;top:43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706;top:318;width:3062;height:50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883" w:right="883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Minha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cama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13" w:right="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hipopótamo na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banheira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molha sempre a casa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inteira.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água cai e se espalha molha o chão e 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toalha.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113" w:right="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o hipopótamo: nem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ligo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estou lavando o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umbigo.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 lava e nunca sossega, esfrega, esfrega,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esfrega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113" w:right="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 orelha, o peito, o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nariz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 costas das mãos, 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diz: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13" w:right="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Agora vou dormir na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lama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pois é lá a minha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2153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67">
        <w:r>
          <w:rPr>
            <w:rFonts w:ascii="Arial" w:hAnsi="Arial"/>
            <w:color w:val="231F20"/>
            <w:sz w:val="16"/>
          </w:rPr>
          <w:t>em: &lt;http://migre.me/g1Jnn&gt;.</w:t>
        </w:r>
      </w:hyperlink>
      <w:r>
        <w:rPr>
          <w:rFonts w:ascii="Arial" w:hAnsi="Arial"/>
          <w:color w:val="231F20"/>
          <w:sz w:val="16"/>
        </w:rPr>
        <w:t> Acesso em: 10 set.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(P060002F5_SUP)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(P060002F5) </w:t>
      </w:r>
      <w:r>
        <w:rPr>
          <w:rFonts w:ascii="Arial" w:hAnsi="Arial"/>
          <w:color w:val="231F20"/>
          <w:sz w:val="22"/>
        </w:rPr>
        <w:t>De acordo com esse texto, o hipopótamo vai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dormir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sua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banheira.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sua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casa.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lama.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chão.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(P060003F5)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verso 8, a repetição da palavra “esfrega” tem o objetivo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a bagunça durante 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banho.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a insistência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hipopótamo.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a irritação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hipopótamo.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mostrar a duração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banho.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64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89.850pt;mso-position-horizontal-relative:char;mso-position-vertical-relative:line" coordorigin="0,0" coordsize="9658,57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777" coordorigin="10,10" coordsize="2,5777">
              <v:shape style="position:absolute;left:10;top:10;width:2;height:5777" coordorigin="10,10" coordsize="0,5777" path="m10,57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777" coordorigin="577,10" coordsize="2,5777">
              <v:shape style="position:absolute;left:577;top:10;width:2;height:5777" coordorigin="577,10" coordsize="0,5777" path="m577,5787l577,10e" filled="false" stroked="true" strokeweight=".5pt" strokecolor="#231f20">
                <v:path arrowok="t"/>
              </v:shape>
            </v:group>
            <v:group style="position:absolute;left:9648;top:10;width:2;height:5777" coordorigin="9648,10" coordsize="2,5777">
              <v:shape style="position:absolute;left:9648;top:10;width:2;height:5777" coordorigin="9648,10" coordsize="0,5777" path="m9648,5787l9648,10e" filled="false" stroked="true" strokeweight=".5pt" strokecolor="#231f20">
                <v:path arrowok="t"/>
              </v:shape>
            </v:group>
            <v:group style="position:absolute;left:5;top:5792;width:572;height:2" coordorigin="5,5792" coordsize="572,2">
              <v:shape style="position:absolute;left:5;top:5792;width:572;height:2" coordorigin="5,5792" coordsize="572,0" path="m5,5792l577,5792e" filled="false" stroked="true" strokeweight=".5pt" strokecolor="#231f20">
                <v:path arrowok="t"/>
              </v:shape>
            </v:group>
            <v:group style="position:absolute;left:577;top:5792;width:9076;height:2" coordorigin="577,5792" coordsize="9076,2">
              <v:shape style="position:absolute;left:577;top:5792;width:9076;height:2" coordorigin="577,5792" coordsize="9076,0" path="m577,5792l9653,5792e" filled="false" stroked="true" strokeweight=".5pt" strokecolor="#231f20">
                <v:path arrowok="t"/>
              </v:shape>
              <v:shape style="position:absolute;left:232;top:172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07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42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7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664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Nas asas da imaginação da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Janaina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56" w:lineRule="auto" w:before="0"/>
                        <w:ind w:left="113" w:right="111" w:firstLine="284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olhinhos puxados de Janaina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Tokitaka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explicam muita coisa. Sua ligação com 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cultura oriental é forte em seu trabalho como escritora e ilustradora e, volta e meia, ela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conta mais um pouquinho de uma lenda, de uma crença, de uma história inspirada nos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costumes do outro lado do mundo que ela ouviu. É assim em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Asas de Dragão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, seu novo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livro [...], fresquinho, fresquinho. E colorido de dar gosto de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ver.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duas histórias que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viram uma só justamente no meio do livro. Um dragão macho e um dragão fêmea que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viviam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sozinhos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até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resolverem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arriscar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voar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desconhecido.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 montanha, o outro 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0"/>
                        <w:ind w:left="113" w:right="111" w:firstLine="284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fico aqui pensando quantas vezes ficamos inatingíveis na montanha</w:t>
                      </w:r>
                      <w:r>
                        <w:rPr>
                          <w:rFonts w:ascii="Arial" w:hAnsi="Arial"/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escondidos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caverna,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arriscar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enxergar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forma,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sair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nossa</w:t>
                      </w:r>
                      <w:r>
                        <w:rPr>
                          <w:rFonts w:ascii="Arial" w:hAns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zona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conforto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descobrir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coisas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novas.</w:t>
                      </w:r>
                      <w:r>
                        <w:rPr>
                          <w:rFonts w:ascii="Arial" w:hAnsi="Arial"/>
                          <w:color w:val="231F20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descobertas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boas,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mostra Janaina. E quantas vezes olhamos para nosso mundo sem encontrar</w:t>
                      </w:r>
                      <w:r>
                        <w:rPr>
                          <w:rFonts w:ascii="Arial" w:hAnsi="Arial"/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mistérios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encantamentos que existem nele, todos os dias, ao nosso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redor.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 é um</w:t>
                      </w:r>
                      <w:r>
                        <w:rPr>
                          <w:rFonts w:ascii="Arial" w:hAnsi="Arial"/>
                          <w:color w:val="231F20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sobre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que se trata o segundo livro que Janaina está lançando, chamado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Novos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Moradores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[...].</w:t>
                      </w:r>
                      <w:r>
                        <w:rPr>
                          <w:rFonts w:ascii="Arial" w:hAnsi="Arial"/>
                          <w:color w:val="231F20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sapato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aparece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aranha.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outro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planta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cresce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calçado.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menina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vê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aquilo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acontecendo.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tenta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alertar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estão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sempre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ocupados,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conseguem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enxergar.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Então,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absurdos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começam: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focas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geladeira, felinos na sala, bichos-preguiça na cadeira, baleias na banheira. Como</w:t>
                      </w:r>
                      <w:r>
                        <w:rPr>
                          <w:rFonts w:ascii="Arial" w:hAnsi="Arial"/>
                          <w:color w:val="231F20"/>
                          <w:spacing w:val="5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reagem? Eles apenas tentam se acostumar. Mas a menina, essa sim, sabe aproveitar.</w:t>
                      </w:r>
                      <w:r>
                        <w:rPr>
                          <w:rFonts w:ascii="Arial" w:hAnsi="Arial"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7"/>
        <w:ind w:left="470" w:right="4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CARARO, Aryane. Disponível </w:t>
      </w:r>
      <w:hyperlink r:id="rId24">
        <w:r>
          <w:rPr>
            <w:rFonts w:ascii="Arial" w:hAnsi="Arial"/>
            <w:color w:val="231F20"/>
            <w:sz w:val="16"/>
          </w:rPr>
          <w:t>em: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21 ago. 2013. Fragmento.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(P060004F5_SUP)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30"/>
        </w:numPr>
        <w:tabs>
          <w:tab w:pos="490" w:val="left" w:leader="none"/>
        </w:tabs>
        <w:spacing w:line="240" w:lineRule="auto" w:before="0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(P060004F5)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80" w:val="left" w:leader="none"/>
        </w:tabs>
        <w:spacing w:line="240" w:lineRule="auto" w:before="7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imaginação necessária para contar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histórias.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80" w:val="left" w:leader="none"/>
        </w:tabs>
        <w:spacing w:line="240" w:lineRule="auto" w:before="1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ligação de Janaina </w:t>
      </w:r>
      <w:r>
        <w:rPr>
          <w:rFonts w:ascii="Arial" w:hAnsi="Arial"/>
          <w:color w:val="231F20"/>
          <w:spacing w:val="-4"/>
          <w:sz w:val="22"/>
        </w:rPr>
        <w:t>Tokitaka </w:t>
      </w:r>
      <w:r>
        <w:rPr>
          <w:rFonts w:ascii="Arial" w:hAnsi="Arial"/>
          <w:color w:val="231F20"/>
          <w:sz w:val="22"/>
        </w:rPr>
        <w:t>com a cultura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oriental.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descobertas realizadas por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criança.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publicações da escritora Janaina</w:t>
      </w:r>
      <w:r>
        <w:rPr>
          <w:rFonts w:ascii="Arial" w:hAnsi="Arial"/>
          <w:color w:val="231F20"/>
          <w:spacing w:val="-3"/>
          <w:sz w:val="22"/>
        </w:rPr>
        <w:t> Tokitaka.</w:t>
      </w:r>
      <w:r>
        <w:rPr>
          <w:rFonts w:ascii="Arial" w:hAnsi="Arial"/>
          <w:spacing w:val="-3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0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(P060005F5) </w:t>
      </w:r>
      <w:r>
        <w:rPr>
          <w:rFonts w:ascii="Arial" w:hAnsi="Arial"/>
          <w:color w:val="231F20"/>
          <w:sz w:val="22"/>
        </w:rPr>
        <w:t>Nesse texto, o trecho que marca uma opinião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colorido de dar gosto de ver.”. 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“São duas histórias que viram uma só...”.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5-6)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é um pouco sobre o que se trata o segundo livro...”.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13-14)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“Só a menina vê aquilo tudo acontecendo.”.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0"/>
        </w:numPr>
        <w:tabs>
          <w:tab w:pos="498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(P060006F5)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no trecho “... seu novo livro [...],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fresquinho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,...” (ℓ. 4-5), a palavra destacada significa que 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livro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muito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colorido.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fácil de ser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lido.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apresentou novas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acabou de ser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publicado.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0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(P060007F5) </w:t>
      </w:r>
      <w:r>
        <w:rPr>
          <w:rFonts w:ascii="Arial"/>
          <w:color w:val="231F20"/>
          <w:sz w:val="22"/>
        </w:rPr>
        <w:t>A autora desse texto pensa que as novas descobertas podem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ser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confortáveis.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difíceis.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perigosas.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positivas.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0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(P060008F5) </w:t>
      </w:r>
      <w:r>
        <w:rPr>
          <w:rFonts w:ascii="Arial" w:hAnsi="Arial"/>
          <w:color w:val="231F20"/>
          <w:sz w:val="22"/>
        </w:rPr>
        <w:t>Nesse texto, o trecho que marca uma ideia de lugar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justamente no meio do livro.”.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que viviam muito sozinhos...”.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para descobrir coisas novas.”.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outro dia, uma planta cresce...”.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68"/>
          <w:pgSz w:w="11910" w:h="16840"/>
          <w:pgMar w:footer="524" w:header="417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30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(M041443E4) </w:t>
      </w:r>
      <w:r>
        <w:rPr>
          <w:rFonts w:ascii="Arial"/>
          <w:color w:val="231F20"/>
          <w:sz w:val="22"/>
        </w:rPr>
        <w:t>Observe abaixo o mapa de um bairro com alguns locais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destacados.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100.818001pt;margin-top:8.289931pt;width:393.65pt;height:285.9pt;mso-position-horizontal-relative:page;mso-position-vertical-relative:paragraph;z-index:2728;mso-wrap-distance-left:0;mso-wrap-distance-right:0" coordorigin="2016,166" coordsize="7873,5718">
            <v:shape style="position:absolute;left:2016;top:166;width:7873;height:5718" type="#_x0000_t75" stroked="false">
              <v:imagedata r:id="rId71" o:title=""/>
            </v:shape>
            <v:shape style="position:absolute;left:8424;top:3383;width:126;height:102" type="#_x0000_t75" stroked="false">
              <v:imagedata r:id="rId72" o:title=""/>
            </v:shape>
            <v:shape style="position:absolute;left:5738;top:606;width:1108;height:1116" type="#_x0000_t75" stroked="false">
              <v:imagedata r:id="rId73" o:title=""/>
            </v:shape>
            <v:shape style="position:absolute;left:5993;top:638;width:614;height:111" type="#_x0000_t75" stroked="false">
              <v:imagedata r:id="rId74" o:title=""/>
            </v:shape>
            <v:shape style="position:absolute;left:5752;top:772;width:1079;height:810" type="#_x0000_t75" stroked="false">
              <v:imagedata r:id="rId75" o:title=""/>
            </v:shape>
            <v:shape style="position:absolute;left:5815;top:1007;width:212;height:214" type="#_x0000_t75" stroked="false">
              <v:imagedata r:id="rId76" o:title=""/>
            </v:shape>
            <v:shape style="position:absolute;left:5791;top:1108;width:1031;height:474" type="#_x0000_t75" stroked="false">
              <v:imagedata r:id="rId77" o:title=""/>
            </v:shape>
            <v:shape style="position:absolute;left:6559;top:1269;width:101;height:102" type="#_x0000_t75" stroked="false">
              <v:imagedata r:id="rId78" o:title=""/>
            </v:shape>
            <v:group style="position:absolute;left:6713;top:1269;width:99;height:102" coordorigin="6713,1269" coordsize="99,102">
              <v:shape style="position:absolute;left:6713;top:1269;width:99;height:102" coordorigin="6713,1269" coordsize="99,102" path="m6812,1269l6713,1269,6713,1370,6812,1370,6812,1351,6752,1351,6762,1338,6773,1326,6774,1325,6735,1325,6737,1309,6751,1305,6759,1296,6812,1296,6812,1269xe" filled="true" fillcolor="#ffffff" stroked="false">
                <v:path arrowok="t"/>
                <v:fill type="solid"/>
              </v:shape>
              <v:shape style="position:absolute;left:6713;top:1269;width:99;height:102" coordorigin="6713,1269" coordsize="99,102" path="m6812,1303l6797,1303,6800,1303,6799,1307,6800,1310,6787,1321,6776,1334,6764,1345,6752,1351,6812,1351,6812,1303xe" filled="true" fillcolor="#ffffff" stroked="false">
                <v:path arrowok="t"/>
                <v:fill type="solid"/>
              </v:shape>
              <v:shape style="position:absolute;left:6713;top:1269;width:99;height:102" coordorigin="6713,1269" coordsize="99,102" path="m6812,1296l6759,1296,6758,1304,6752,1312,6743,1319,6735,1325,6774,1325,6785,1314,6797,1303,6812,1303,6812,1296xe" filled="true" fillcolor="#ffffff" stroked="false">
                <v:path arrowok="t"/>
                <v:fill type="solid"/>
              </v:shape>
            </v:group>
            <v:group style="position:absolute;left:6735;top:1296;width:25;height:29" coordorigin="6735,1296" coordsize="25,29">
              <v:shape style="position:absolute;left:6735;top:1296;width:25;height:29" coordorigin="6735,1296" coordsize="25,29" path="m6759,1296l6751,1305,6737,1309,6735,1325,6743,1319,6752,1312,6758,1304,6759,1296xe" filled="true" fillcolor="#231f20" stroked="false">
                <v:path arrowok="t"/>
                <v:fill type="solid"/>
              </v:shape>
            </v:group>
            <v:group style="position:absolute;left:6752;top:1303;width:49;height:49" coordorigin="6752,1303" coordsize="49,49">
              <v:shape style="position:absolute;left:6752;top:1303;width:49;height:49" coordorigin="6752,1303" coordsize="49,49" path="m6797,1303l6785,1314,6773,1326,6762,1338,6752,1351,6764,1345,6776,1334,6787,1321,6800,1310,6799,1307,6800,1303,6797,1303xe" filled="true" fillcolor="#231f20" stroked="false">
                <v:path arrowok="t"/>
                <v:fill type="solid"/>
              </v:shape>
            </v:group>
            <v:group style="position:absolute;left:5805;top:1312;width:53;height:54" coordorigin="5805,1312" coordsize="53,54">
              <v:shape style="position:absolute;left:5805;top:1312;width:53;height:54" coordorigin="5805,1312" coordsize="53,54" path="m5858,1312l5853,1313,5842,1326,5829,1338,5816,1351,5805,1366,5820,1355,5833,1342,5845,1329,5858,1317,5858,1315,5858,1312xe" filled="true" fillcolor="#231f20" stroked="false">
                <v:path arrowok="t"/>
                <v:fill type="solid"/>
              </v:shape>
            </v:group>
            <v:group style="position:absolute;left:5943;top:1312;width:53;height:54" coordorigin="5943,1312" coordsize="53,54">
              <v:shape style="position:absolute;left:5943;top:1312;width:53;height:54" coordorigin="5943,1312" coordsize="53,54" path="m5994,1312l5991,1313,5979,1326,5966,1338,5953,1351,5943,1366,5958,1355,5972,1343,5984,1329,5996,1315,5995,1313,5994,1312xe" filled="true" fillcolor="#231f20" stroked="false">
                <v:path arrowok="t"/>
                <v:fill type="solid"/>
              </v:shape>
            </v:group>
            <v:group style="position:absolute;left:6487;top:1321;width:34;height:14" coordorigin="6487,1321" coordsize="34,14">
              <v:shape style="position:absolute;left:6487;top:1321;width:34;height:14" coordorigin="6487,1321" coordsize="34,14" path="m6504,1321l6493,1324,6487,1334,6521,1334,6515,1324,6504,1321xe" filled="true" fillcolor="#ffffff" stroked="false">
                <v:path arrowok="t"/>
                <v:fill type="solid"/>
              </v:shape>
            </v:group>
            <v:group style="position:absolute;left:5801;top:1327;width:99;height:99" coordorigin="5801,1327" coordsize="99,99">
              <v:shape style="position:absolute;left:5801;top:1327;width:99;height:99" coordorigin="5801,1327" coordsize="99,99" path="m5894,1327l5871,1352,5847,1376,5823,1400,5801,1426,5815,1417,5828,1406,5840,1394,5851,1382,5863,1370,5874,1358,5886,1346,5899,1334,5899,1330,5897,1328,5894,1327xe" filled="true" fillcolor="#231f20" stroked="false">
                <v:path arrowok="t"/>
                <v:fill type="solid"/>
              </v:shape>
            </v:group>
            <v:group style="position:absolute;left:6077;top:1342;width:535;height:310" coordorigin="6077,1342" coordsize="535,310">
              <v:shape style="position:absolute;left:6077;top:1342;width:535;height:310" coordorigin="6077,1342" coordsize="535,310" path="m6528,1647l6275,1647,6465,1650,6528,1652,6528,1647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09,1627l6135,1627,6145,1630,6270,1630,6272,1636,6266,1649,6275,1647,6528,1647,6528,1646,6466,1646,6437,1645,6359,1645,6333,1645,6309,1643,6309,1627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545,1356l6416,1356,6468,1356,6518,1358,6522,1383,6524,1409,6524,1437,6523,1465,6521,1512,6518,1597,6466,1646,6528,1646,6530,1591,6530,1488,6530,1477,6530,1402,6551,1401,6609,1401,6594,1388,6573,1371,6548,1357,6545,1356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412,1645l6359,1645,6437,1645,6412,1645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42,1639l6119,1639,6125,1644,6138,1643,6144,1643,6142,1639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44,1643l6138,1643,6144,1643,6144,1643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08,1504l6097,1504,6097,1544,6095,1558,6092,1570,6098,1585,6102,1602,6105,1621,6106,1640,6119,1639,6142,1639,6135,1627,6309,1627,6309,1585,6309,1544,6308,1504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84,1342l6102,1349,6086,1424,6082,1465,6077,1505,6081,1511,6097,1504,6308,1504,6308,1488,6174,1488,6174,1455,6173,1454,6149,1454,6138,1452,6138,1416,6171,1416,6177,1409,6172,1391,6174,1380,6310,1380,6311,1356,6388,1356,6416,1356,6545,1356,6521,1349,6495,1347,6347,1347,6285,1346,6233,1344,6184,1342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09,1415l6235,1415,6246,1416,6246,1452,6212,1452,6207,1460,6211,1477,6210,1488,6308,1488,6308,1426,6309,1415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166,1449l6149,1454,6173,1454,6166,1449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10,1380l6210,1380,6210,1414,6217,1419,6235,1415,6309,1415,6310,1380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609,1401l6551,1401,6572,1402,6612,1404,6609,1401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388,1356l6311,1356,6363,1356,6388,1356xe" filled="true" fillcolor="#ffffff" stroked="false">
                <v:path arrowok="t"/>
                <v:fill type="solid"/>
              </v:shape>
              <v:shape style="position:absolute;left:6077;top:1342;width:535;height:310" coordorigin="6077,1342" coordsize="535,310" path="m6468,1345l6410,1346,6347,1347,6495,1347,6468,1345xe" filled="true" fillcolor="#ffffff" stroked="false">
                <v:path arrowok="t"/>
                <v:fill type="solid"/>
              </v:shape>
            </v:group>
            <v:group style="position:absolute;left:6308;top:1356;width:216;height:291" coordorigin="6308,1356" coordsize="216,291">
              <v:shape style="position:absolute;left:6308;top:1356;width:216;height:291" coordorigin="6308,1356" coordsize="216,291" path="m6481,1645l6412,1645,6466,1646,6481,1645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311,1356l6308,1426,6308,1522,6309,1541,6309,1594,6309,1643,6333,1645,6359,1645,6481,1645,6491,1644,6513,1640,6514,1638,6413,1638,6318,1635,6318,1363,6519,1363,6518,1358,6475,1356,6363,1356,6311,1356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20,1546l6508,1546,6511,1549,6511,1597,6510,1616,6506,1635,6460,1638,6514,1638,6518,1597,6520,1553,6520,1546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00,1522l6489,1522,6477,1522,6477,1546,6483,1553,6508,1546,6520,1546,6520,1541,6484,1541,6484,1529,6512,1529,6510,1524,6500,1522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12,1529l6504,1529,6504,1541,6520,1541,6521,1532,6513,1532,6512,1529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519,1363l6318,1363,6417,1363,6466,1364,6513,1366,6516,1406,6515,1447,6513,1489,6513,1532,6521,1532,6521,1508,6523,1464,6524,1437,6524,1410,6522,1383,6519,1363xe" filled="true" fillcolor="#231f20" stroked="false">
                <v:path arrowok="t"/>
                <v:fill type="solid"/>
              </v:shape>
              <v:shape style="position:absolute;left:6308;top:1356;width:216;height:291" coordorigin="6308,1356" coordsize="216,291" path="m6416,1356l6363,1356,6475,1356,6468,1356,6416,1356xe" filled="true" fillcolor="#231f20" stroked="false">
                <v:path arrowok="t"/>
                <v:fill type="solid"/>
              </v:shape>
            </v:group>
            <v:group style="position:absolute;left:6318;top:1363;width:198;height:275" coordorigin="6318,1363" coordsize="198,275">
              <v:shape style="position:absolute;left:6318;top:1363;width:198;height:275" coordorigin="6318,1363" coordsize="198,275" path="m6318,1363l6318,1635,6413,1638,6460,1638,6506,1635,6510,1616,6511,1594,6511,1553,6483,1553,6477,1546,6477,1522,6489,1522,6500,1522,6513,1522,6513,1499,6471,1499,6444,1496,6379,1496,6352,1495,6328,1491,6326,1469,6325,1444,6326,1419,6328,1397,6368,1392,6413,1391,6515,1391,6513,1366,6466,1364,6417,1363,6318,1363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508,1546l6483,1553,6511,1553,6511,1549,6508,1546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513,1522l6500,1522,6510,1524,6513,1532,6513,1522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515,1391l6413,1391,6459,1392,6501,1394,6507,1416,6510,1444,6509,1447,6508,1472,6501,1493,6487,1498,6471,1499,6513,1499,6513,1489,6515,1447,6516,1406,6515,1391xe" filled="true" fillcolor="#ffffff" stroked="false">
                <v:path arrowok="t"/>
                <v:fill type="solid"/>
              </v:shape>
              <v:shape style="position:absolute;left:6318;top:1363;width:198;height:275" coordorigin="6318,1363" coordsize="198,275" path="m6408,1496l6379,1496,6444,1496,6436,1496,6408,1496xe" filled="true" fillcolor="#ffffff" stroked="false">
                <v:path arrowok="t"/>
                <v:fill type="solid"/>
              </v:shape>
              <v:shape style="position:absolute;left:6138;top:1380;width:108;height:108" type="#_x0000_t75" stroked="false">
                <v:imagedata r:id="rId79" o:title=""/>
              </v:shape>
              <v:shape style="position:absolute;left:5037;top:1327;width:1780;height:507" type="#_x0000_t75" stroked="false">
                <v:imagedata r:id="rId80" o:title=""/>
              </v:shape>
              <v:shape style="position:absolute;left:2480;top:2497;width:1941;height:1210" type="#_x0000_t75" stroked="false">
                <v:imagedata r:id="rId81" o:title=""/>
              </v:shape>
              <v:shape style="position:absolute;left:5755;top:4370;width:1120;height:1170" type="#_x0000_t75" stroked="false">
                <v:imagedata r:id="rId82" o:title=""/>
              </v:shape>
              <v:shape style="position:absolute;left:5789;top:5364;width:488;height:142" type="#_x0000_t75" stroked="false">
                <v:imagedata r:id="rId83" o:title=""/>
              </v:shape>
              <v:shape style="position:absolute;left:5995;top:4720;width:190;height:245" type="#_x0000_t75" stroked="false">
                <v:imagedata r:id="rId84" o:title=""/>
              </v:shape>
            </v:group>
            <v:group style="position:absolute;left:5856;top:4818;width:909;height:621" coordorigin="5856,4818" coordsize="909,621">
              <v:shape style="position:absolute;left:5856;top:4818;width:909;height:621" coordorigin="5856,4818" coordsize="909,621" path="m6761,5349l6710,5349,6723,5351,6731,5361,6731,5373,6726,5384,6719,5394,6714,5406,6722,5409,6733,5415,6750,5424,6761,5438,6764,5428,6761,5349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5892,4818l5890,4897,5887,4977,5883,5054,5879,5131,5874,5208,5868,5286,5862,5361,5856,5434,5884,5421,5912,5409,5942,5399,5973,5389,5976,5317,5976,5308,5977,5240,5979,5168,5984,5105,6032,5103,6083,5102,6182,5102,6213,5101,6399,5101,6399,5099,6459,5096,6568,5093,6622,5091,6630,5091,6640,5085,6759,5085,6759,5025,6423,5025,6410,5024,6406,5022,6039,5022,6007,5021,5978,5016,5980,4969,5980,4922,5982,4875,5984,4829,5961,4826,5937,4824,5914,4822,5892,4818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642,5342l6257,5342,6349,5345,6437,5354,6520,5366,6597,5381,6595,5361,6605,5348,6621,5346,6639,5346,6642,5342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639,5346l6621,5346,6633,5359,6638,5348,6639,5346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761,5328l6664,5328,6673,5333,6680,5340,6678,5356,6694,5351,6710,5349,6761,5349,6761,5344,6761,5328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399,5101l6213,5101,6227,5102,6240,5105,6239,5162,6235,5224,6231,5286,6232,5334,6238,5345,6245,5345,6252,5342,6642,5342,6644,5339,6652,5331,6664,5328,6761,5328,6760,5317,6644,5317,6600,5316,6558,5314,6416,5314,6404,5313,6394,5308,6395,5254,6396,5202,6397,5149,6399,510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230,5331l6232,5345,6232,5334,6230,533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759,5085l6640,5085,6650,5094,6653,5149,6652,5202,6651,5208,6648,5263,6644,5317,6760,5317,6759,5263,6759,5202,6759,5085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493,5311l6441,5311,6416,5314,6558,5314,6548,5313,6493,531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563,5019l6505,5019,6449,5021,6436,5023,6423,5025,6759,5025,6759,5021,6670,5021,6620,5019,6563,5019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107,5021l6039,5022,6406,5022,6405,5022,6174,5022,6107,5021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251,4840l6245,4883,6243,4931,6242,4977,6238,5019,6207,5021,6174,5022,6405,5022,6399,5019,6402,4981,6404,4937,6405,4897,6405,4875,6405,4843,6366,4841,6348,4841,6291,4841,6251,4840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756,4835l6738,4839,6717,4841,6695,4841,6675,4843,6673,4888,6672,4937,6671,4981,6670,5021,6759,5021,6759,5007,6758,4922,6756,4835xe" filled="true" fillcolor="#ffffff" stroked="false">
                <v:path arrowok="t"/>
                <v:fill type="solid"/>
              </v:shape>
              <v:shape style="position:absolute;left:5856;top:4818;width:909;height:621" coordorigin="5856,4818" coordsize="909,621" path="m6329,4840l6291,4841,6348,4841,6329,4840xe" filled="true" fillcolor="#ffffff" stroked="false">
                <v:path arrowok="t"/>
                <v:fill type="solid"/>
              </v:shape>
            </v:group>
            <v:group style="position:absolute;left:5047;top:5266;width:772;height:251" coordorigin="5047,5266" coordsize="772,251">
              <v:shape style="position:absolute;left:5047;top:5266;width:772;height:251" coordorigin="5047,5266" coordsize="772,251" path="m5818,5451l5813,5477,5800,5498,5779,5512,5755,5517,5110,5517,5086,5512,5065,5498,5052,5477,5047,5451,5047,5333,5052,5307,5065,5286,5086,5272,5110,5266,5755,5266,5779,5272,5800,5286,5813,5307,5818,5333,5818,5451xe" filled="false" stroked="true" strokeweight="1pt" strokecolor="#020303">
                <v:path arrowok="t"/>
              </v:shape>
              <v:shape style="position:absolute;left:7979;top:623;width:1395;height:782" type="#_x0000_t75" stroked="false">
                <v:imagedata r:id="rId85" o:title=""/>
              </v:shape>
            </v:group>
            <v:group style="position:absolute;left:7587;top:1571;width:1475;height:251" coordorigin="7587,1571" coordsize="1475,251">
              <v:shape style="position:absolute;left:7587;top:1571;width:1475;height:251" coordorigin="7587,1571" coordsize="1475,251" path="m9061,1756l9052,1782,9026,1803,8987,1817,8940,1822,7708,1822,7661,1817,7622,1803,7596,1782,7587,1756,7587,1637,7596,1612,7622,1590,7661,1576,7708,1571,8940,1571,8987,1576,9026,1590,9052,1612,9061,1637,9061,1756xe" filled="false" stroked="true" strokeweight="1pt" strokecolor="#020303">
                <v:path arrowok="t"/>
              </v:shape>
              <v:shape style="position:absolute;left:5102;top:1601;width:72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12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pacing w:val="-1"/>
                          <w:sz w:val="20"/>
                        </w:rPr>
                        <w:t>Hospital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62;top:1599;width:131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z w:val="20"/>
                        </w:rPr>
                        <w:t>Supermercado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45;top:3474;width:50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z w:val="20"/>
                        </w:rPr>
                        <w:t>Igreja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94;top:3445;width:52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20303"/>
                          <w:sz w:val="20"/>
                        </w:rPr>
                        <w:t>Praça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82;top:5294;width:69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20303"/>
                          <w:sz w:val="20"/>
                        </w:rPr>
                        <w:t>Padaria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49"/>
        <w:jc w:val="left"/>
      </w:pPr>
      <w:r>
        <w:rPr>
          <w:color w:val="231F20"/>
        </w:rPr>
        <w:t>Entre os locais destacados, o mais longe da praça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igreja.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padaria.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hospital.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supermercado.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0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(M041340E4)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337601pt;margin-top:15.79494pt;width:42.55pt;height:28.35pt;mso-position-horizontal-relative:page;mso-position-vertical-relative:paragraph;z-index:2752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23" w:right="0"/>
                    <w:jc w:val="left"/>
                  </w:pPr>
                  <w:r>
                    <w:rPr>
                      <w:color w:val="231F20"/>
                    </w:rPr>
                    <w:t>72 x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right="49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76 C) 282 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288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38"/>
        </w:numPr>
        <w:tabs>
          <w:tab w:pos="464" w:val="left" w:leader="none"/>
        </w:tabs>
        <w:spacing w:line="266" w:lineRule="auto" w:before="0" w:after="0"/>
        <w:ind w:left="110" w:right="11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16"/>
        </w:rPr>
        <w:t>(M031952E4)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Inês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comprou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fogão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custou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480,00.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Ela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vai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pagar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esse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fogão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6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prestações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iguais. </w:t>
      </w:r>
      <w:r>
        <w:rPr>
          <w:rFonts w:ascii="Arial" w:hAnsi="Arial"/>
          <w:color w:val="231F20"/>
          <w:spacing w:val="-4"/>
          <w:sz w:val="22"/>
        </w:rPr>
      </w:r>
      <w:r>
        <w:rPr>
          <w:rFonts w:ascii="Arial" w:hAnsi="Arial"/>
          <w:color w:val="231F20"/>
          <w:sz w:val="22"/>
        </w:rPr>
        <w:t>Qual será o valor de cada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prestação?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49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8,00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70,00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80,00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486,00</w:t>
      </w:r>
      <w:r>
        <w:rPr/>
      </w:r>
    </w:p>
    <w:p>
      <w:pPr>
        <w:spacing w:after="0" w:line="240" w:lineRule="auto"/>
        <w:jc w:val="left"/>
        <w:sectPr>
          <w:headerReference w:type="default" r:id="rId69"/>
          <w:footerReference w:type="default" r:id="rId70"/>
          <w:pgSz w:w="11910" w:h="16840"/>
          <w:pgMar w:header="377" w:footer="524" w:top="560" w:bottom="720" w:left="740" w:right="740"/>
          <w:pgNumType w:start="1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38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(M041465E4) </w:t>
      </w:r>
      <w:r>
        <w:rPr>
          <w:rFonts w:ascii="Arial" w:hAnsi="Arial"/>
          <w:color w:val="231F20"/>
          <w:sz w:val="22"/>
        </w:rPr>
        <w:t>Observe na tabela abaixo o preço de alguns produtos em uma loja de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eletrodomésticos.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32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1928"/>
      </w:tblGrid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96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PRODUTO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90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PREÇO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6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Celular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0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652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7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Aparelho de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Som</w:t>
            </w:r>
            <w:r>
              <w:rPr>
                <w:rFonts w:asci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0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404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7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3"/>
                <w:sz w:val="22"/>
              </w:rPr>
              <w:t>Televisão</w:t>
            </w:r>
            <w:r>
              <w:rPr>
                <w:rFonts w:ascii="Arial" w:hAnsi="Arial"/>
                <w:spacing w:val="-3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0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899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20" w:hRule="exact"/>
        </w:trPr>
        <w:tc>
          <w:tcPr>
            <w:tcW w:w="192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8"/>
              <w:ind w:left="97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Vídeo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Game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0" w:right="9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958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reais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49"/>
        <w:jc w:val="left"/>
      </w:pPr>
      <w:r>
        <w:rPr>
          <w:color w:val="231F20"/>
        </w:rPr>
        <w:t>De acordo com essa tabela, qual é o preço do celular nessa</w:t>
      </w:r>
      <w:r>
        <w:rPr>
          <w:color w:val="231F20"/>
          <w:spacing w:val="-2"/>
        </w:rPr>
        <w:t> </w:t>
      </w:r>
      <w:r>
        <w:rPr>
          <w:color w:val="231F20"/>
        </w:rPr>
        <w:t>loja?</w:t>
      </w:r>
      <w:r>
        <w:rPr/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404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652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899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8"/>
        </w:numPr>
        <w:tabs>
          <w:tab w:pos="490" w:val="left" w:leader="none"/>
        </w:tabs>
        <w:spacing w:line="266" w:lineRule="auto" w:before="0" w:after="0"/>
        <w:ind w:left="110" w:right="121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(M041361E4) </w:t>
      </w:r>
      <w:r>
        <w:rPr>
          <w:rFonts w:ascii="Arial" w:hAnsi="Arial"/>
          <w:color w:val="231F20"/>
          <w:sz w:val="22"/>
        </w:rPr>
        <w:t>Cecília comprou 100 caixas de salgadinho com 63 salgadinhos em cada caixa. </w:t>
      </w:r>
      <w:r>
        <w:rPr>
          <w:rFonts w:ascii="Arial" w:hAnsi="Arial"/>
          <w:color w:val="231F20"/>
          <w:sz w:val="22"/>
        </w:rPr>
        <w:t>Quantos salgadinhos Cecília comprou,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total?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49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163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730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C) 1</w:t>
      </w:r>
      <w:r>
        <w:rPr>
          <w:color w:val="231F20"/>
          <w:spacing w:val="-1"/>
        </w:rPr>
        <w:t> </w:t>
      </w:r>
      <w:r>
        <w:rPr>
          <w:color w:val="231F20"/>
        </w:rPr>
        <w:t>063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D) 6</w:t>
      </w:r>
      <w:r>
        <w:rPr>
          <w:color w:val="231F20"/>
          <w:spacing w:val="-1"/>
        </w:rPr>
        <w:t> </w:t>
      </w:r>
      <w:r>
        <w:rPr>
          <w:color w:val="231F20"/>
        </w:rPr>
        <w:t>300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8"/>
        </w:numPr>
        <w:tabs>
          <w:tab w:pos="499" w:val="left" w:leader="none"/>
        </w:tabs>
        <w:spacing w:line="240" w:lineRule="auto" w:before="0" w:after="0"/>
        <w:ind w:left="498" w:right="0" w:hanging="38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(M051475E4) </w:t>
      </w:r>
      <w:r>
        <w:rPr>
          <w:rFonts w:ascii="Arial" w:hAnsi="Arial"/>
          <w:color w:val="231F20"/>
          <w:sz w:val="22"/>
        </w:rPr>
        <w:t>O gráfico abaixo representa a pesquisa realizada em uma escola para saber o </w:t>
      </w:r>
      <w:r>
        <w:rPr>
          <w:rFonts w:ascii="Arial" w:hAnsi="Arial"/>
          <w:color w:val="231F20"/>
          <w:spacing w:val="46"/>
          <w:sz w:val="22"/>
        </w:rPr>
        <w:t> </w:t>
      </w:r>
      <w:r>
        <w:rPr>
          <w:rFonts w:ascii="Arial" w:hAnsi="Arial"/>
          <w:color w:val="231F20"/>
          <w:sz w:val="22"/>
        </w:rPr>
        <w:t>brinquedo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3"/>
        <w:ind w:right="4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preferido pelos</w:t>
      </w:r>
      <w:r>
        <w:rPr>
          <w:rFonts w:ascii="Arial"/>
          <w:color w:val="231F20"/>
          <w:spacing w:val="-23"/>
        </w:rPr>
        <w:t> </w:t>
      </w:r>
      <w:r>
        <w:rPr>
          <w:rFonts w:ascii="Arial"/>
          <w:color w:val="231F20"/>
        </w:rPr>
        <w:t>estudantes.</w:t>
      </w:r>
      <w:r>
        <w:rPr>
          <w:rFonts w:ascii="Arial"/>
        </w:rPr>
      </w:r>
    </w:p>
    <w:p>
      <w:pPr>
        <w:spacing w:before="123"/>
        <w:ind w:left="2160" w:right="49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57.388992pt;margin-top:10.872914pt;width:308.95pt;height:182pt;mso-position-horizontal-relative:page;mso-position-vertical-relative:paragraph;z-index:2776" coordorigin="3148,217" coordsize="6179,3640">
            <v:group style="position:absolute;left:3156;top:3777;width:6162;height:2" coordorigin="3156,3777" coordsize="6162,2">
              <v:shape style="position:absolute;left:3156;top:3777;width:6162;height:2" coordorigin="3156,3777" coordsize="6162,0" path="m3156,3777l9318,3777e" filled="false" stroked="true" strokeweight=".8pt" strokecolor="#231f20">
                <v:path arrowok="t"/>
              </v:shape>
            </v:group>
            <v:group style="position:absolute;left:3156;top:3525;width:519;height:2" coordorigin="3156,3525" coordsize="519,2">
              <v:shape style="position:absolute;left:3156;top:3525;width:519;height:2" coordorigin="3156,3525" coordsize="519,0" path="m3156,3525l3675,3525e" filled="false" stroked="true" strokeweight=".8pt" strokecolor="#231f20">
                <v:path arrowok="t"/>
              </v:shape>
            </v:group>
            <v:group style="position:absolute;left:3156;top:3279;width:519;height:2" coordorigin="3156,3279" coordsize="519,2">
              <v:shape style="position:absolute;left:3156;top:3279;width:519;height:2" coordorigin="3156,3279" coordsize="519,0" path="m3156,3279l3675,3279e" filled="false" stroked="true" strokeweight=".8pt" strokecolor="#231f20">
                <v:path arrowok="t"/>
              </v:shape>
            </v:group>
            <v:group style="position:absolute;left:3156;top:3027;width:519;height:2" coordorigin="3156,3027" coordsize="519,2">
              <v:shape style="position:absolute;left:3156;top:3027;width:519;height:2" coordorigin="3156,3027" coordsize="519,0" path="m3156,3027l3675,3027e" filled="false" stroked="true" strokeweight=".8pt" strokecolor="#231f20">
                <v:path arrowok="t"/>
              </v:shape>
            </v:group>
            <v:group style="position:absolute;left:3156;top:2757;width:519;height:2" coordorigin="3156,2757" coordsize="519,2">
              <v:shape style="position:absolute;left:3156;top:2757;width:519;height:2" coordorigin="3156,2757" coordsize="519,0" path="m3156,2757l3675,2757e" filled="false" stroked="true" strokeweight=".8pt" strokecolor="#231f20">
                <v:path arrowok="t"/>
              </v:shape>
            </v:group>
            <v:group style="position:absolute;left:3156;top:2505;width:519;height:2" coordorigin="3156,2505" coordsize="519,2">
              <v:shape style="position:absolute;left:3156;top:2505;width:519;height:2" coordorigin="3156,2505" coordsize="519,0" path="m3156,2505l3675,2505e" filled="false" stroked="true" strokeweight=".8pt" strokecolor="#231f20">
                <v:path arrowok="t"/>
              </v:shape>
            </v:group>
            <v:group style="position:absolute;left:3156;top:2259;width:519;height:2" coordorigin="3156,2259" coordsize="519,2">
              <v:shape style="position:absolute;left:3156;top:2259;width:519;height:2" coordorigin="3156,2259" coordsize="519,0" path="m3156,2259l3675,2259e" filled="false" stroked="true" strokeweight=".8pt" strokecolor="#231f20">
                <v:path arrowok="t"/>
              </v:shape>
            </v:group>
            <v:group style="position:absolute;left:3156;top:2007;width:3573;height:2" coordorigin="3156,2007" coordsize="3573,2">
              <v:shape style="position:absolute;left:3156;top:2007;width:3573;height:2" coordorigin="3156,2007" coordsize="3573,0" path="m3156,2007l6729,2007e" filled="false" stroked="true" strokeweight=".8pt" strokecolor="#231f20">
                <v:path arrowok="t"/>
              </v:shape>
            </v:group>
            <v:group style="position:absolute;left:3156;top:1737;width:3573;height:2" coordorigin="3156,1737" coordsize="3573,2">
              <v:shape style="position:absolute;left:3156;top:1737;width:3573;height:2" coordorigin="3156,1737" coordsize="3573,0" path="m3156,1737l6729,1737e" filled="false" stroked="true" strokeweight=".8pt" strokecolor="#231f20">
                <v:path arrowok="t"/>
              </v:shape>
            </v:group>
            <v:group style="position:absolute;left:3156;top:1485;width:3573;height:2" coordorigin="3156,1485" coordsize="3573,2">
              <v:shape style="position:absolute;left:3156;top:1485;width:3573;height:2" coordorigin="3156,1485" coordsize="3573,0" path="m3156,1485l6729,1485e" filled="false" stroked="true" strokeweight=".8pt" strokecolor="#231f20">
                <v:path arrowok="t"/>
              </v:shape>
            </v:group>
            <v:group style="position:absolute;left:3156;top:1239;width:3573;height:2" coordorigin="3156,1239" coordsize="3573,2">
              <v:shape style="position:absolute;left:3156;top:1239;width:3573;height:2" coordorigin="3156,1239" coordsize="3573,0" path="m3156,1239l6729,1239e" filled="false" stroked="true" strokeweight=".8pt" strokecolor="#231f20">
                <v:path arrowok="t"/>
              </v:shape>
            </v:group>
            <v:group style="position:absolute;left:3156;top:987;width:3573;height:2" coordorigin="3156,987" coordsize="3573,2">
              <v:shape style="position:absolute;left:3156;top:987;width:3573;height:2" coordorigin="3156,987" coordsize="3573,0" path="m3156,987l6729,987e" filled="false" stroked="true" strokeweight=".8pt" strokecolor="#231f20">
                <v:path arrowok="t"/>
              </v:shape>
            </v:group>
            <v:group style="position:absolute;left:3156;top:723;width:3573;height:2" coordorigin="3156,723" coordsize="3573,2">
              <v:shape style="position:absolute;left:3156;top:723;width:3573;height:2" coordorigin="3156,723" coordsize="3573,0" path="m3156,723l6729,723e" filled="false" stroked="true" strokeweight=".8pt" strokecolor="#231f20">
                <v:path arrowok="t"/>
              </v:shape>
            </v:group>
            <v:group style="position:absolute;left:3156;top:477;width:6162;height:2" coordorigin="3156,477" coordsize="6162,2">
              <v:shape style="position:absolute;left:3156;top:477;width:6162;height:2" coordorigin="3156,477" coordsize="6162,0" path="m3156,477l9318,477e" filled="false" stroked="true" strokeweight=".8pt" strokecolor="#231f20">
                <v:path arrowok="t"/>
              </v:shape>
            </v:group>
            <v:group style="position:absolute;left:3156;top:225;width:6162;height:2" coordorigin="3156,225" coordsize="6162,2">
              <v:shape style="position:absolute;left:3156;top:225;width:6162;height:2" coordorigin="3156,225" coordsize="6162,0" path="m3156,225l9318,225e" filled="false" stroked="true" strokeweight=".8pt" strokecolor="#231f20">
                <v:path arrowok="t"/>
              </v:shape>
            </v:group>
            <v:group style="position:absolute;left:3216;top:225;width:2;height:3624" coordorigin="3216,225" coordsize="2,3624">
              <v:shape style="position:absolute;left:3216;top:225;width:2;height:3624" coordorigin="3216,225" coordsize="0,3624" path="m3216,225l3216,3849e" filled="false" stroked="true" strokeweight=".8pt" strokecolor="#231f20">
                <v:path arrowok="t"/>
              </v:shape>
            </v:group>
            <v:group style="position:absolute;left:4743;top:3777;width:2;height:69" coordorigin="4743,3777" coordsize="2,69">
              <v:shape style="position:absolute;left:4743;top:3777;width:2;height:69" coordorigin="4743,3777" coordsize="0,69" path="m4743,3777l4743,3846e" filled="false" stroked="true" strokeweight=".8pt" strokecolor="#231f20">
                <v:path arrowok="t"/>
              </v:shape>
            </v:group>
            <v:group style="position:absolute;left:6261;top:3777;width:2;height:69" coordorigin="6261,3777" coordsize="2,69">
              <v:shape style="position:absolute;left:6261;top:3777;width:2;height:69" coordorigin="6261,3777" coordsize="0,69" path="m6261,3777l6261,3846e" filled="false" stroked="true" strokeweight=".8pt" strokecolor="#231f20">
                <v:path arrowok="t"/>
              </v:shape>
            </v:group>
            <v:group style="position:absolute;left:7785;top:3777;width:2;height:69" coordorigin="7785,3777" coordsize="2,69">
              <v:shape style="position:absolute;left:7785;top:3777;width:2;height:69" coordorigin="7785,3777" coordsize="0,69" path="m7785,3777l7785,3846e" filled="false" stroked="true" strokeweight=".8pt" strokecolor="#231f20">
                <v:path arrowok="t"/>
              </v:shape>
            </v:group>
            <v:group style="position:absolute;left:9309;top:3777;width:2;height:69" coordorigin="9309,3777" coordsize="2,69">
              <v:shape style="position:absolute;left:9309;top:3777;width:2;height:69" coordorigin="9309,3777" coordsize="0,69" path="m9309,3777l9309,3846e" filled="false" stroked="true" strokeweight=".8pt" strokecolor="#231f20">
                <v:path arrowok="t"/>
              </v:shape>
            </v:group>
            <v:group style="position:absolute;left:4275;top:3525;width:930;height:2" coordorigin="4275,3525" coordsize="930,2">
              <v:shape style="position:absolute;left:4275;top:3525;width:930;height:2" coordorigin="4275,3525" coordsize="930,0" path="m4275,3525l5205,3525e" filled="false" stroked="true" strokeweight=".8pt" strokecolor="#231f20">
                <v:path arrowok="t"/>
              </v:shape>
            </v:group>
            <v:group style="position:absolute;left:4275;top:3279;width:930;height:2" coordorigin="4275,3279" coordsize="930,2">
              <v:shape style="position:absolute;left:4275;top:3279;width:930;height:2" coordorigin="4275,3279" coordsize="930,0" path="m4275,3279l5205,3279e" filled="false" stroked="true" strokeweight=".8pt" strokecolor="#231f20">
                <v:path arrowok="t"/>
              </v:shape>
            </v:group>
            <v:group style="position:absolute;left:4275;top:3027;width:930;height:2" coordorigin="4275,3027" coordsize="930,2">
              <v:shape style="position:absolute;left:4275;top:3027;width:930;height:2" coordorigin="4275,3027" coordsize="930,0" path="m4275,3027l5205,3027e" filled="false" stroked="true" strokeweight=".8pt" strokecolor="#231f20">
                <v:path arrowok="t"/>
              </v:shape>
            </v:group>
            <v:group style="position:absolute;left:4275;top:2757;width:930;height:2" coordorigin="4275,2757" coordsize="930,2">
              <v:shape style="position:absolute;left:4275;top:2757;width:930;height:2" coordorigin="4275,2757" coordsize="930,0" path="m4275,2757l5205,2757e" filled="false" stroked="true" strokeweight=".8pt" strokecolor="#231f20">
                <v:path arrowok="t"/>
              </v:shape>
            </v:group>
            <v:group style="position:absolute;left:4275;top:2505;width:930;height:2" coordorigin="4275,2505" coordsize="930,2">
              <v:shape style="position:absolute;left:4275;top:2505;width:930;height:2" coordorigin="4275,2505" coordsize="930,0" path="m4275,2505l5205,2505e" filled="false" stroked="true" strokeweight=".8pt" strokecolor="#231f20">
                <v:path arrowok="t"/>
              </v:shape>
            </v:group>
            <v:group style="position:absolute;left:4275;top:2259;width:2454;height:2" coordorigin="4275,2259" coordsize="2454,2">
              <v:shape style="position:absolute;left:4275;top:2259;width:2454;height:2" coordorigin="4275,2259" coordsize="2454,0" path="m4275,2259l6729,2259e" filled="false" stroked="true" strokeweight=".8pt" strokecolor="#231f20">
                <v:path arrowok="t"/>
              </v:shape>
            </v:group>
            <v:group style="position:absolute;left:3675;top:2007;width:600;height:1770" coordorigin="3675,2007" coordsize="600,1770">
              <v:shape style="position:absolute;left:3675;top:2007;width:600;height:1770" coordorigin="3675,2007" coordsize="600,1770" path="m3675,3777l4275,3777,4275,2007,3675,2007,3675,3777xe" filled="true" fillcolor="#939598" stroked="false">
                <v:path arrowok="t"/>
                <v:fill type="solid"/>
              </v:shape>
            </v:group>
            <v:group style="position:absolute;left:3675;top:2007;width:600;height:1770" coordorigin="3675,2007" coordsize="600,1770">
              <v:shape style="position:absolute;left:3675;top:2007;width:600;height:1770" coordorigin="3675,2007" coordsize="600,1770" path="m3675,3777l4275,3777,4275,2007,3675,2007,3675,3777xe" filled="false" stroked="true" strokeweight=".8pt" strokecolor="#231f20">
                <v:path arrowok="t"/>
              </v:shape>
            </v:group>
            <v:group style="position:absolute;left:5805;top:3525;width:924;height:2" coordorigin="5805,3525" coordsize="924,2">
              <v:shape style="position:absolute;left:5805;top:3525;width:924;height:2" coordorigin="5805,3525" coordsize="924,0" path="m5805,3525l6729,3525e" filled="false" stroked="true" strokeweight=".8pt" strokecolor="#231f20">
                <v:path arrowok="t"/>
              </v:shape>
            </v:group>
            <v:group style="position:absolute;left:5805;top:3279;width:924;height:2" coordorigin="5805,3279" coordsize="924,2">
              <v:shape style="position:absolute;left:5805;top:3279;width:924;height:2" coordorigin="5805,3279" coordsize="924,0" path="m5805,3279l6729,3279e" filled="false" stroked="true" strokeweight=".8pt" strokecolor="#231f20">
                <v:path arrowok="t"/>
              </v:shape>
            </v:group>
            <v:group style="position:absolute;left:5805;top:3027;width:924;height:2" coordorigin="5805,3027" coordsize="924,2">
              <v:shape style="position:absolute;left:5805;top:3027;width:924;height:2" coordorigin="5805,3027" coordsize="924,0" path="m5805,3027l6729,3027e" filled="false" stroked="true" strokeweight=".8pt" strokecolor="#231f20">
                <v:path arrowok="t"/>
              </v:shape>
            </v:group>
            <v:group style="position:absolute;left:5805;top:2757;width:924;height:2" coordorigin="5805,2757" coordsize="924,2">
              <v:shape style="position:absolute;left:5805;top:2757;width:924;height:2" coordorigin="5805,2757" coordsize="924,0" path="m5805,2757l6729,2757e" filled="false" stroked="true" strokeweight=".8pt" strokecolor="#231f20">
                <v:path arrowok="t"/>
              </v:shape>
            </v:group>
            <v:group style="position:absolute;left:5805;top:2505;width:924;height:2" coordorigin="5805,2505" coordsize="924,2">
              <v:shape style="position:absolute;left:5805;top:2505;width:924;height:2" coordorigin="5805,2505" coordsize="924,0" path="m5805,2505l6729,2505e" filled="false" stroked="true" strokeweight=".8pt" strokecolor="#231f20">
                <v:path arrowok="t"/>
              </v:shape>
            </v:group>
            <v:group style="position:absolute;left:5205;top:2259;width:600;height:1518" coordorigin="5205,2259" coordsize="600,1518">
              <v:shape style="position:absolute;left:5205;top:2259;width:600;height:1518" coordorigin="5205,2259" coordsize="600,1518" path="m5205,3777l5805,3777,5805,2259,5205,2259,5205,3777xe" filled="true" fillcolor="#939598" stroked="false">
                <v:path arrowok="t"/>
                <v:fill type="solid"/>
              </v:shape>
            </v:group>
            <v:group style="position:absolute;left:5205;top:2259;width:600;height:1518" coordorigin="5205,2259" coordsize="600,1518">
              <v:shape style="position:absolute;left:5205;top:2259;width:600;height:1518" coordorigin="5205,2259" coordsize="600,1518" path="m5205,3777l5805,3777,5805,2259,5205,2259,5205,3777xe" filled="false" stroked="true" strokeweight=".8pt" strokecolor="#231f20">
                <v:path arrowok="t"/>
              </v:shape>
            </v:group>
            <v:group style="position:absolute;left:8853;top:3525;width:465;height:2" coordorigin="8853,3525" coordsize="465,2">
              <v:shape style="position:absolute;left:8853;top:3525;width:465;height:2" coordorigin="8853,3525" coordsize="465,0" path="m8853,3525l9318,3525e" filled="false" stroked="true" strokeweight=".8pt" strokecolor="#231f20">
                <v:path arrowok="t"/>
              </v:shape>
            </v:group>
            <v:group style="position:absolute;left:7329;top:3525;width:924;height:2" coordorigin="7329,3525" coordsize="924,2">
              <v:shape style="position:absolute;left:7329;top:3525;width:924;height:2" coordorigin="7329,3525" coordsize="924,0" path="m7329,3525l8253,3525e" filled="false" stroked="true" strokeweight=".8pt" strokecolor="#231f20">
                <v:path arrowok="t"/>
              </v:shape>
            </v:group>
            <v:group style="position:absolute;left:8853;top:3279;width:465;height:2" coordorigin="8853,3279" coordsize="465,2">
              <v:shape style="position:absolute;left:8853;top:3279;width:465;height:2" coordorigin="8853,3279" coordsize="465,0" path="m8853,3279l9318,3279e" filled="false" stroked="true" strokeweight=".8pt" strokecolor="#231f20">
                <v:path arrowok="t"/>
              </v:shape>
            </v:group>
            <v:group style="position:absolute;left:7329;top:3279;width:924;height:2" coordorigin="7329,3279" coordsize="924,2">
              <v:shape style="position:absolute;left:7329;top:3279;width:924;height:2" coordorigin="7329,3279" coordsize="924,0" path="m7329,3279l8253,3279e" filled="false" stroked="true" strokeweight=".8pt" strokecolor="#231f20">
                <v:path arrowok="t"/>
              </v:shape>
            </v:group>
            <v:group style="position:absolute;left:8853;top:3027;width:465;height:2" coordorigin="8853,3027" coordsize="465,2">
              <v:shape style="position:absolute;left:8853;top:3027;width:465;height:2" coordorigin="8853,3027" coordsize="465,0" path="m8853,3027l9318,3027e" filled="false" stroked="true" strokeweight=".8pt" strokecolor="#231f20">
                <v:path arrowok="t"/>
              </v:shape>
            </v:group>
            <v:group style="position:absolute;left:7329;top:3027;width:924;height:2" coordorigin="7329,3027" coordsize="924,2">
              <v:shape style="position:absolute;left:7329;top:3027;width:924;height:2" coordorigin="7329,3027" coordsize="924,0" path="m7329,3027l8253,3027e" filled="false" stroked="true" strokeweight=".8pt" strokecolor="#231f20">
                <v:path arrowok="t"/>
              </v:shape>
            </v:group>
            <v:group style="position:absolute;left:8853;top:2757;width:465;height:2" coordorigin="8853,2757" coordsize="465,2">
              <v:shape style="position:absolute;left:8853;top:2757;width:465;height:2" coordorigin="8853,2757" coordsize="465,0" path="m8853,2757l9318,2757e" filled="false" stroked="true" strokeweight=".8pt" strokecolor="#231f20">
                <v:path arrowok="t"/>
              </v:shape>
            </v:group>
            <v:group style="position:absolute;left:7329;top:2757;width:924;height:2" coordorigin="7329,2757" coordsize="924,2">
              <v:shape style="position:absolute;left:7329;top:2757;width:924;height:2" coordorigin="7329,2757" coordsize="924,0" path="m7329,2757l8253,2757e" filled="false" stroked="true" strokeweight=".8pt" strokecolor="#231f20">
                <v:path arrowok="t"/>
              </v:shape>
            </v:group>
            <v:group style="position:absolute;left:8853;top:2505;width:465;height:2" coordorigin="8853,2505" coordsize="465,2">
              <v:shape style="position:absolute;left:8853;top:2505;width:465;height:2" coordorigin="8853,2505" coordsize="465,0" path="m8853,2505l9318,2505e" filled="false" stroked="true" strokeweight=".8pt" strokecolor="#231f20">
                <v:path arrowok="t"/>
              </v:shape>
            </v:group>
            <v:group style="position:absolute;left:7329;top:2505;width:924;height:2" coordorigin="7329,2505" coordsize="924,2">
              <v:shape style="position:absolute;left:7329;top:2505;width:924;height:2" coordorigin="7329,2505" coordsize="924,0" path="m7329,2505l8253,2505e" filled="false" stroked="true" strokeweight=".8pt" strokecolor="#231f20">
                <v:path arrowok="t"/>
              </v:shape>
            </v:group>
            <v:group style="position:absolute;left:8853;top:2259;width:465;height:2" coordorigin="8853,2259" coordsize="465,2">
              <v:shape style="position:absolute;left:8853;top:2259;width:465;height:2" coordorigin="8853,2259" coordsize="465,0" path="m8853,2259l9318,2259e" filled="false" stroked="true" strokeweight=".8pt" strokecolor="#231f20">
                <v:path arrowok="t"/>
              </v:shape>
            </v:group>
            <v:group style="position:absolute;left:7329;top:2259;width:924;height:2" coordorigin="7329,2259" coordsize="924,2">
              <v:shape style="position:absolute;left:7329;top:2259;width:924;height:2" coordorigin="7329,2259" coordsize="924,0" path="m7329,2259l8253,2259e" filled="false" stroked="true" strokeweight=".8pt" strokecolor="#231f20">
                <v:path arrowok="t"/>
              </v:shape>
            </v:group>
            <v:group style="position:absolute;left:8853;top:2007;width:465;height:2" coordorigin="8853,2007" coordsize="465,2">
              <v:shape style="position:absolute;left:8853;top:2007;width:465;height:2" coordorigin="8853,2007" coordsize="465,0" path="m8853,2007l9318,2007e" filled="false" stroked="true" strokeweight=".8pt" strokecolor="#231f20">
                <v:path arrowok="t"/>
              </v:shape>
            </v:group>
            <v:group style="position:absolute;left:7329;top:2007;width:924;height:2" coordorigin="7329,2007" coordsize="924,2">
              <v:shape style="position:absolute;left:7329;top:2007;width:924;height:2" coordorigin="7329,2007" coordsize="924,0" path="m7329,2007l8253,2007e" filled="false" stroked="true" strokeweight=".8pt" strokecolor="#231f20">
                <v:path arrowok="t"/>
              </v:shape>
            </v:group>
            <v:group style="position:absolute;left:8853;top:1737;width:465;height:2" coordorigin="8853,1737" coordsize="465,2">
              <v:shape style="position:absolute;left:8853;top:1737;width:465;height:2" coordorigin="8853,1737" coordsize="465,0" path="m8853,1737l9318,1737e" filled="false" stroked="true" strokeweight=".8pt" strokecolor="#231f20">
                <v:path arrowok="t"/>
              </v:shape>
            </v:group>
            <v:group style="position:absolute;left:7329;top:1737;width:924;height:2" coordorigin="7329,1737" coordsize="924,2">
              <v:shape style="position:absolute;left:7329;top:1737;width:924;height:2" coordorigin="7329,1737" coordsize="924,0" path="m7329,1737l8253,1737e" filled="false" stroked="true" strokeweight=".8pt" strokecolor="#231f20">
                <v:path arrowok="t"/>
              </v:shape>
            </v:group>
            <v:group style="position:absolute;left:8853;top:1485;width:465;height:2" coordorigin="8853,1485" coordsize="465,2">
              <v:shape style="position:absolute;left:8853;top:1485;width:465;height:2" coordorigin="8853,1485" coordsize="465,0" path="m8853,1485l9318,1485e" filled="false" stroked="true" strokeweight=".8pt" strokecolor="#231f20">
                <v:path arrowok="t"/>
              </v:shape>
            </v:group>
            <v:group style="position:absolute;left:7329;top:1485;width:924;height:2" coordorigin="7329,1485" coordsize="924,2">
              <v:shape style="position:absolute;left:7329;top:1485;width:924;height:2" coordorigin="7329,1485" coordsize="924,0" path="m7329,1485l8253,1485e" filled="false" stroked="true" strokeweight=".8pt" strokecolor="#231f20">
                <v:path arrowok="t"/>
              </v:shape>
            </v:group>
            <v:group style="position:absolute;left:8853;top:1239;width:465;height:2" coordorigin="8853,1239" coordsize="465,2">
              <v:shape style="position:absolute;left:8853;top:1239;width:465;height:2" coordorigin="8853,1239" coordsize="465,0" path="m8853,1239l9318,1239e" filled="false" stroked="true" strokeweight=".8pt" strokecolor="#231f20">
                <v:path arrowok="t"/>
              </v:shape>
            </v:group>
            <v:group style="position:absolute;left:7329;top:1239;width:924;height:2" coordorigin="7329,1239" coordsize="924,2">
              <v:shape style="position:absolute;left:7329;top:1239;width:924;height:2" coordorigin="7329,1239" coordsize="924,0" path="m7329,1239l8253,1239e" filled="false" stroked="true" strokeweight=".8pt" strokecolor="#231f20">
                <v:path arrowok="t"/>
              </v:shape>
            </v:group>
            <v:group style="position:absolute;left:7329;top:987;width:1989;height:2" coordorigin="7329,987" coordsize="1989,2">
              <v:shape style="position:absolute;left:7329;top:987;width:1989;height:2" coordorigin="7329,987" coordsize="1989,0" path="m7329,987l9318,987e" filled="false" stroked="true" strokeweight=".8pt" strokecolor="#231f20">
                <v:path arrowok="t"/>
              </v:shape>
            </v:group>
            <v:group style="position:absolute;left:8253;top:987;width:600;height:2790" coordorigin="8253,987" coordsize="600,2790">
              <v:shape style="position:absolute;left:8253;top:987;width:600;height:2790" coordorigin="8253,987" coordsize="600,2790" path="m8253,3777l8853,3777,8853,987,8253,987,8253,3777xe" filled="true" fillcolor="#939598" stroked="false">
                <v:path arrowok="t"/>
                <v:fill type="solid"/>
              </v:shape>
            </v:group>
            <v:group style="position:absolute;left:8253;top:987;width:600;height:2790" coordorigin="8253,987" coordsize="600,2790">
              <v:shape style="position:absolute;left:8253;top:987;width:600;height:2790" coordorigin="8253,987" coordsize="600,2790" path="m8253,3777l8853,3777,8853,987,8253,987,8253,3777xe" filled="false" stroked="true" strokeweight=".8pt" strokecolor="#231f20">
                <v:path arrowok="t"/>
              </v:shape>
            </v:group>
            <v:group style="position:absolute;left:7329;top:723;width:1989;height:2" coordorigin="7329,723" coordsize="1989,2">
              <v:shape style="position:absolute;left:7329;top:723;width:1989;height:2" coordorigin="7329,723" coordsize="1989,0" path="m7329,723l9318,723e" filled="false" stroked="true" strokeweight=".8pt" strokecolor="#231f20">
                <v:path arrowok="t"/>
              </v:shape>
            </v:group>
            <v:group style="position:absolute;left:6729;top:477;width:600;height:3300" coordorigin="6729,477" coordsize="600,3300">
              <v:shape style="position:absolute;left:6729;top:477;width:600;height:3300" coordorigin="6729,477" coordsize="600,3300" path="m6729,3777l7329,3777,7329,477,6729,477,6729,3777xe" filled="true" fillcolor="#939598" stroked="false">
                <v:path arrowok="t"/>
                <v:fill type="solid"/>
              </v:shape>
            </v:group>
            <v:group style="position:absolute;left:6729;top:477;width:600;height:3300" coordorigin="6729,477" coordsize="600,3300">
              <v:shape style="position:absolute;left:6729;top:477;width:600;height:3300" coordorigin="6729,477" coordsize="600,3300" path="m6729,3777l7329,3777,7329,477,6729,477,6729,3777xe" filled="false" stroked="true" strokeweight=".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17"/>
        </w:rPr>
        <w:t>28</w:t>
      </w:r>
      <w:r>
        <w:rPr>
          <w:rFonts w:ascii="Arial"/>
          <w:sz w:val="17"/>
        </w:rPr>
      </w:r>
    </w:p>
    <w:p>
      <w:pPr>
        <w:spacing w:before="58"/>
        <w:ind w:left="2160" w:right="49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26</w:t>
      </w:r>
      <w:r>
        <w:rPr>
          <w:rFonts w:ascii="Arial"/>
          <w:sz w:val="17"/>
        </w:rPr>
      </w:r>
    </w:p>
    <w:p>
      <w:pPr>
        <w:spacing w:before="58"/>
        <w:ind w:left="2160" w:right="49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24</w:t>
      </w:r>
      <w:r>
        <w:rPr>
          <w:rFonts w:ascii="Arial"/>
          <w:sz w:val="17"/>
        </w:rPr>
      </w:r>
    </w:p>
    <w:p>
      <w:pPr>
        <w:spacing w:before="58"/>
        <w:ind w:left="2160" w:right="49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22</w:t>
      </w:r>
      <w:r>
        <w:rPr>
          <w:rFonts w:ascii="Arial"/>
          <w:sz w:val="17"/>
        </w:rPr>
      </w:r>
    </w:p>
    <w:p>
      <w:pPr>
        <w:spacing w:before="58"/>
        <w:ind w:left="2160" w:right="49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shape style="position:absolute;margin-left:128.224548pt;margin-top:4.330453pt;width:10.85pt;height:86.15pt;mso-position-horizontal-relative:page;mso-position-vertical-relative:paragraph;z-index:2800" type="#_x0000_t20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-538" w:firstLine="0"/>
                    <w:jc w:val="left"/>
                    <w:rPr>
                      <w:rFonts w:ascii="Arial" w:hAnsi="Arial" w:cs="Arial" w:eastAsia="Arial" w:hint="default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Número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crianças</w:t>
                  </w:r>
                  <w:r>
                    <w:rPr>
                      <w:rFonts w:ascii="Arial" w:hAns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7"/>
        </w:rPr>
        <w:t>20</w:t>
      </w:r>
      <w:r>
        <w:rPr>
          <w:rFonts w:ascii="Arial"/>
          <w:sz w:val="17"/>
        </w:rPr>
      </w:r>
    </w:p>
    <w:p>
      <w:pPr>
        <w:spacing w:before="58"/>
        <w:ind w:left="2160" w:right="49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18</w:t>
      </w:r>
      <w:r>
        <w:rPr>
          <w:rFonts w:ascii="Arial"/>
          <w:sz w:val="17"/>
        </w:rPr>
      </w:r>
    </w:p>
    <w:p>
      <w:pPr>
        <w:spacing w:before="58"/>
        <w:ind w:left="2160" w:right="49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16</w:t>
      </w:r>
      <w:r>
        <w:rPr>
          <w:rFonts w:ascii="Arial"/>
          <w:sz w:val="17"/>
        </w:rPr>
      </w:r>
    </w:p>
    <w:p>
      <w:pPr>
        <w:spacing w:before="58"/>
        <w:ind w:left="2160" w:right="49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14</w:t>
      </w:r>
      <w:r>
        <w:rPr>
          <w:rFonts w:ascii="Arial"/>
          <w:sz w:val="17"/>
        </w:rPr>
      </w:r>
    </w:p>
    <w:p>
      <w:pPr>
        <w:spacing w:before="58"/>
        <w:ind w:left="2160" w:right="49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12</w:t>
      </w:r>
      <w:r>
        <w:rPr>
          <w:rFonts w:ascii="Arial"/>
          <w:sz w:val="17"/>
        </w:rPr>
      </w:r>
    </w:p>
    <w:p>
      <w:pPr>
        <w:spacing w:before="58"/>
        <w:ind w:left="2160" w:right="49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10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8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6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4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2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0</w:t>
      </w:r>
      <w:r>
        <w:rPr>
          <w:rFonts w:ascii="Arial"/>
          <w:sz w:val="17"/>
        </w:rPr>
      </w:r>
    </w:p>
    <w:p>
      <w:pPr>
        <w:tabs>
          <w:tab w:pos="2180" w:val="left" w:leader="none"/>
          <w:tab w:pos="3540" w:val="left" w:leader="none"/>
          <w:tab w:pos="5214" w:val="left" w:leader="none"/>
        </w:tabs>
        <w:spacing w:before="84"/>
        <w:ind w:left="796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Bola</w:t>
        <w:tab/>
        <w:t>Boneca</w:t>
        <w:tab/>
        <w:t>Video </w:t>
      </w:r>
      <w:r>
        <w:rPr>
          <w:rFonts w:ascii="Arial"/>
          <w:color w:val="231F20"/>
          <w:spacing w:val="29"/>
          <w:w w:val="105"/>
          <w:sz w:val="17"/>
        </w:rPr>
        <w:t> </w:t>
      </w:r>
      <w:r>
        <w:rPr>
          <w:rFonts w:ascii="Arial"/>
          <w:color w:val="231F20"/>
          <w:w w:val="105"/>
          <w:sz w:val="17"/>
        </w:rPr>
        <w:t>game</w:t>
        <w:tab/>
        <w:t>Bicicleta</w:t>
      </w:r>
      <w:r>
        <w:rPr>
          <w:rFonts w:ascii="Arial"/>
          <w:sz w:val="17"/>
        </w:rPr>
      </w:r>
    </w:p>
    <w:p>
      <w:pPr>
        <w:spacing w:before="105"/>
        <w:ind w:left="597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b/>
          <w:color w:val="231F20"/>
          <w:w w:val="105"/>
          <w:sz w:val="17"/>
        </w:rPr>
        <w:t>Brinquedos</w:t>
      </w:r>
      <w:r>
        <w:rPr>
          <w:rFonts w:ascii="Arial"/>
          <w:sz w:val="17"/>
        </w:rPr>
      </w:r>
    </w:p>
    <w:p>
      <w:pPr>
        <w:pStyle w:val="BodyText"/>
        <w:spacing w:line="240" w:lineRule="auto" w:before="85"/>
        <w:ind w:right="49"/>
        <w:jc w:val="left"/>
      </w:pPr>
      <w:r>
        <w:rPr>
          <w:color w:val="231F20"/>
        </w:rPr>
        <w:t>De acordo com esse gráfico, qual é o número de estudantes que preferem brincar de</w:t>
      </w:r>
      <w:r>
        <w:rPr>
          <w:color w:val="231F20"/>
          <w:spacing w:val="-2"/>
        </w:rPr>
        <w:t> </w:t>
      </w:r>
      <w:r>
        <w:rPr>
          <w:color w:val="231F20"/>
        </w:rPr>
        <w:t>bicicleta?</w:t>
      </w:r>
      <w:r>
        <w:rPr/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69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1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/>
        <w:ind w:left="1909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2072640" cy="941831"/>
            <wp:effectExtent l="0" t="0" r="0" b="0"/>
            <wp:docPr id="11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Times New Roman"/>
          <w:spacing w:val="27"/>
          <w:sz w:val="20"/>
        </w:rPr>
        <w:t> </w:t>
      </w:r>
      <w:r>
        <w:rPr>
          <w:rFonts w:ascii="Arial"/>
          <w:spacing w:val="27"/>
          <w:sz w:val="20"/>
        </w:rPr>
        <w:drawing>
          <wp:inline distT="0" distB="0" distL="0" distR="0">
            <wp:extent cx="2072640" cy="941831"/>
            <wp:effectExtent l="0" t="0" r="0" b="0"/>
            <wp:docPr id="1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7"/>
          <w:sz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130.399506pt;margin-top:14.6595pt;width:284.05pt;height:55.3pt;mso-position-horizontal-relative:page;mso-position-vertical-relative:paragraph;z-index:2824;mso-wrap-distance-left:0;mso-wrap-distance-right:0" coordorigin="2608,293" coordsize="5681,1106">
            <v:shape style="position:absolute;left:2608;top:293;width:5679;height:1104" type="#_x0000_t75" stroked="false">
              <v:imagedata r:id="rId89" o:title=""/>
            </v:shape>
            <v:shape style="position:absolute;left:7777;top:605;width:444;height:614" type="#_x0000_t75" stroked="false">
              <v:imagedata r:id="rId90" o:title=""/>
            </v:shape>
            <v:group style="position:absolute;left:7630;top:1074;width:509;height:203" coordorigin="7630,1074" coordsize="509,203">
              <v:shape style="position:absolute;left:7630;top:1074;width:509;height:203" coordorigin="7630,1074" coordsize="509,203" path="m8138,1074l8098,1141,8044,1197,7980,1240,7906,1267,7825,1276,7773,1272,7723,1261,7674,1242,7630,1216e" filled="false" stroked="true" strokeweight=".541pt" strokecolor="#231f20">
                <v:path arrowok="t"/>
              </v:shape>
            </v:group>
            <v:group style="position:absolute;left:7362;top:473;width:921;height:921" coordorigin="7362,473" coordsize="921,921">
              <v:shape style="position:absolute;left:7362;top:473;width:921;height:921" coordorigin="7362,473" coordsize="921,921" path="m7823,473l7897,479,7968,496,8034,524,8094,561,8148,607,8194,661,8231,721,8259,787,8277,858,8283,933,8277,1008,8259,1078,8231,1144,8194,1205,8148,1258,8094,1304,8034,1342,7968,1370,7897,1387,7823,1393,7748,1387,7677,1370,7611,1342,7551,1304,7497,1258,7451,1205,7414,1144,7386,1078,7368,1008,7362,933,7368,858,7386,787,7414,721,7451,661,7497,607,7551,561,7611,524,7677,496,7748,479,7823,473xe" filled="false" stroked="true" strokeweight=".567pt" strokecolor="#231f20">
                <v:path arrowok="t"/>
              </v:shape>
              <v:shape style="position:absolute;left:7680;top:1232;width:297;height:119" type="#_x0000_t75" stroked="false">
                <v:imagedata r:id="rId91" o:title=""/>
              </v:shape>
            </v:group>
            <w10:wrap type="topAndBottom"/>
          </v:group>
        </w:pict>
      </w:r>
      <w:r>
        <w:rPr/>
        <w:pict>
          <v:group style="position:absolute;margin-left:418.700989pt;margin-top:23.327999pt;width:46.65pt;height:46.65pt;mso-position-horizontal-relative:page;mso-position-vertical-relative:paragraph;z-index:2848;mso-wrap-distance-left:0;mso-wrap-distance-right:0" coordorigin="8374,467" coordsize="933,933">
            <v:group style="position:absolute;left:8380;top:473;width:921;height:921" coordorigin="8380,473" coordsize="921,921">
              <v:shape style="position:absolute;left:8380;top:473;width:921;height:921" coordorigin="8380,473" coordsize="921,921" path="m8840,473l8766,479,8695,496,8629,524,8569,561,8515,607,8469,661,8431,721,8403,787,8386,858,8380,933,8386,1008,8403,1078,8431,1144,8469,1205,8515,1258,8569,1304,8629,1342,8695,1370,8766,1387,8840,1393,8915,1387,8986,1370,9052,1342,9112,1304,9166,1258,9212,1205,9249,1144,9277,1078,9295,1008,9301,933,9295,858,9277,787,9249,721,9212,661,9166,607,9112,561,9052,524,8986,496,8915,479,8840,473xe" filled="true" fillcolor="#d1d3d4" stroked="false">
                <v:path arrowok="t"/>
                <v:fill type="solid"/>
              </v:shape>
            </v:group>
            <v:group style="position:absolute;left:8380;top:473;width:921;height:921" coordorigin="8380,473" coordsize="921,921">
              <v:shape style="position:absolute;left:8380;top:473;width:921;height:921" coordorigin="8380,473" coordsize="921,921" path="m8840,473l8915,479,8986,496,9052,524,9112,561,9166,607,9212,661,9249,721,9277,787,9295,858,9301,933,9295,1008,9277,1078,9249,1144,9212,1205,9166,1258,9112,1304,9052,1342,8986,1370,8915,1387,8840,1393,8766,1387,8695,1370,8629,1342,8569,1304,8515,1258,8469,1205,8431,1144,8403,1078,8386,1008,8380,933,8386,858,8403,787,8431,721,8469,661,8515,607,8569,561,8629,524,8695,496,8766,479,8840,473xe" filled="false" stroked="true" strokeweight=".425pt" strokecolor="#231f20">
                <v:path arrowok="t"/>
              </v:shape>
            </v:group>
            <v:group style="position:absolute;left:8593;top:506;width:419;height:816" coordorigin="8593,506" coordsize="419,816">
              <v:shape style="position:absolute;left:8593;top:506;width:419;height:816" coordorigin="8593,506" coordsize="419,816" path="m8593,1321l9012,506e" filled="false" stroked="true" strokeweight=".306pt" strokecolor="#6d6e71">
                <v:path arrowok="t"/>
              </v:shape>
            </v:group>
            <v:group style="position:absolute;left:8390;top:622;width:112;height:217" coordorigin="8390,622" coordsize="112,217">
              <v:shape style="position:absolute;left:8390;top:622;width:112;height:217" coordorigin="8390,622" coordsize="112,217" path="m8390,839l8501,622e" filled="false" stroked="true" strokeweight=".306pt" strokecolor="#6d6e71">
                <v:path arrowok="t"/>
              </v:shape>
            </v:group>
            <v:group style="position:absolute;left:8382;top:584;width:159;height:309" coordorigin="8382,584" coordsize="159,309">
              <v:shape style="position:absolute;left:8382;top:584;width:159;height:309" coordorigin="8382,584" coordsize="159,309" path="m8382,892l8540,584e" filled="false" stroked="true" strokeweight=".306pt" strokecolor="#6d6e71">
                <v:path arrowok="t"/>
              </v:shape>
            </v:group>
            <v:group style="position:absolute;left:8380;top:558;width:193;height:376" coordorigin="8380,558" coordsize="193,376">
              <v:shape style="position:absolute;left:8380;top:558;width:193;height:376" coordorigin="8380,558" coordsize="193,376" path="m8380,934l8573,558e" filled="false" stroked="true" strokeweight=".306pt" strokecolor="#6d6e71">
                <v:path arrowok="t"/>
              </v:shape>
            </v:group>
            <v:group style="position:absolute;left:8381;top:539;width:222;height:431" coordorigin="8381,539" coordsize="222,431">
              <v:shape style="position:absolute;left:8381;top:539;width:222;height:431" coordorigin="8381,539" coordsize="222,431" path="m8381,969l8603,539e" filled="false" stroked="true" strokeweight=".306pt" strokecolor="#6d6e71">
                <v:path arrowok="t"/>
              </v:shape>
            </v:group>
            <v:group style="position:absolute;left:8385;top:523;width:246;height:478" coordorigin="8385,523" coordsize="246,478">
              <v:shape style="position:absolute;left:8385;top:523;width:246;height:478" coordorigin="8385,523" coordsize="246,478" path="m8385,1001l8630,523e" filled="false" stroked="true" strokeweight=".306pt" strokecolor="#6d6e71">
                <v:path arrowok="t"/>
              </v:shape>
            </v:group>
            <v:group style="position:absolute;left:8390;top:511;width:266;height:518" coordorigin="8390,511" coordsize="266,518">
              <v:shape style="position:absolute;left:8390;top:511;width:266;height:518" coordorigin="8390,511" coordsize="266,518" path="m8390,1029l8656,511e" filled="false" stroked="true" strokeweight=".306pt" strokecolor="#6d6e71">
                <v:path arrowok="t"/>
              </v:shape>
            </v:group>
            <v:group style="position:absolute;left:8396;top:501;width:285;height:554" coordorigin="8396,501" coordsize="285,554">
              <v:shape style="position:absolute;left:8396;top:501;width:285;height:554" coordorigin="8396,501" coordsize="285,554" path="m8396,1055l8681,501e" filled="false" stroked="true" strokeweight=".306pt" strokecolor="#6d6e71">
                <v:path arrowok="t"/>
              </v:shape>
            </v:group>
            <v:group style="position:absolute;left:8404;top:493;width:301;height:586" coordorigin="8404,493" coordsize="301,586">
              <v:shape style="position:absolute;left:8404;top:493;width:301;height:586" coordorigin="8404,493" coordsize="301,586" path="m8404,1079l8705,493e" filled="false" stroked="true" strokeweight=".306pt" strokecolor="#6d6e71">
                <v:path arrowok="t"/>
              </v:shape>
            </v:group>
            <v:group style="position:absolute;left:8412;top:487;width:316;height:615" coordorigin="8412,487" coordsize="316,615">
              <v:shape style="position:absolute;left:8412;top:487;width:316;height:615" coordorigin="8412,487" coordsize="316,615" path="m8412,1101l8727,487e" filled="false" stroked="true" strokeweight=".306pt" strokecolor="#6d6e71">
                <v:path arrowok="t"/>
              </v:shape>
            </v:group>
            <v:group style="position:absolute;left:8421;top:482;width:329;height:641" coordorigin="8421,482" coordsize="329,641">
              <v:shape style="position:absolute;left:8421;top:482;width:329;height:641" coordorigin="8421,482" coordsize="329,641" path="m8421,1122l8750,482e" filled="false" stroked="true" strokeweight=".306pt" strokecolor="#6d6e71">
                <v:path arrowok="t"/>
              </v:shape>
            </v:group>
            <v:group style="position:absolute;left:8430;top:478;width:342;height:665" coordorigin="8430,478" coordsize="342,665">
              <v:shape style="position:absolute;left:8430;top:478;width:342;height:665" coordorigin="8430,478" coordsize="342,665" path="m8430,1142l8771,478e" filled="false" stroked="true" strokeweight=".306pt" strokecolor="#6d6e71">
                <v:path arrowok="t"/>
              </v:shape>
            </v:group>
            <v:group style="position:absolute;left:8440;top:475;width:352;height:686" coordorigin="8440,475" coordsize="352,686">
              <v:shape style="position:absolute;left:8440;top:475;width:352;height:686" coordorigin="8440,475" coordsize="352,686" path="m8440,1160l8792,475e" filled="false" stroked="true" strokeweight=".306pt" strokecolor="#6d6e71">
                <v:path arrowok="t"/>
              </v:shape>
            </v:group>
            <v:group style="position:absolute;left:8451;top:473;width:362;height:705" coordorigin="8451,473" coordsize="362,705">
              <v:shape style="position:absolute;left:8451;top:473;width:362;height:705" coordorigin="8451,473" coordsize="362,705" path="m8451,1178l8813,473e" filled="false" stroked="true" strokeweight=".306pt" strokecolor="#6d6e71">
                <v:path arrowok="t"/>
              </v:shape>
            </v:group>
            <v:group style="position:absolute;left:8462;top:473;width:371;height:723" coordorigin="8462,473" coordsize="371,723">
              <v:shape style="position:absolute;left:8462;top:473;width:371;height:723" coordorigin="8462,473" coordsize="371,723" path="m8462,1195l8833,473e" filled="false" stroked="true" strokeweight=".306pt" strokecolor="#6d6e71">
                <v:path arrowok="t"/>
              </v:shape>
            </v:group>
            <v:group style="position:absolute;left:8473;top:473;width:379;height:738" coordorigin="8473,473" coordsize="379,738">
              <v:shape style="position:absolute;left:8473;top:473;width:379;height:738" coordorigin="8473,473" coordsize="379,738" path="m8473,1211l8852,473e" filled="false" stroked="true" strokeweight=".306pt" strokecolor="#6d6e71">
                <v:path arrowok="t"/>
              </v:shape>
            </v:group>
            <v:group style="position:absolute;left:8485;top:474;width:387;height:752" coordorigin="8485,474" coordsize="387,752">
              <v:shape style="position:absolute;left:8485;top:474;width:387;height:752" coordorigin="8485,474" coordsize="387,752" path="m8485,1226l8871,474e" filled="false" stroked="true" strokeweight=".306pt" strokecolor="#6d6e71">
                <v:path arrowok="t"/>
              </v:shape>
            </v:group>
            <v:group style="position:absolute;left:8497;top:475;width:393;height:765" coordorigin="8497,475" coordsize="393,765">
              <v:shape style="position:absolute;left:8497;top:475;width:393;height:765" coordorigin="8497,475" coordsize="393,765" path="m8497,1240l8890,475e" filled="false" stroked="true" strokeweight=".306pt" strokecolor="#6d6e71">
                <v:path arrowok="t"/>
              </v:shape>
            </v:group>
            <v:group style="position:absolute;left:8510;top:478;width:399;height:776" coordorigin="8510,478" coordsize="399,776">
              <v:shape style="position:absolute;left:8510;top:478;width:399;height:776" coordorigin="8510,478" coordsize="399,776" path="m8510,1253l8909,478e" filled="false" stroked="true" strokeweight=".306pt" strokecolor="#6d6e71">
                <v:path arrowok="t"/>
              </v:shape>
            </v:group>
            <v:group style="position:absolute;left:8523;top:481;width:404;height:786" coordorigin="8523,481" coordsize="404,786">
              <v:shape style="position:absolute;left:8523;top:481;width:404;height:786" coordorigin="8523,481" coordsize="404,786" path="m8523,1266l8927,481e" filled="false" stroked="true" strokeweight=".306pt" strokecolor="#6d6e71">
                <v:path arrowok="t"/>
              </v:shape>
            </v:group>
            <v:group style="position:absolute;left:8536;top:484;width:408;height:795" coordorigin="8536,484" coordsize="408,795">
              <v:shape style="position:absolute;left:8536;top:484;width:408;height:795" coordorigin="8536,484" coordsize="408,795" path="m8536,1279l8944,484e" filled="false" stroked="true" strokeweight=".306pt" strokecolor="#6d6e71">
                <v:path arrowok="t"/>
              </v:shape>
            </v:group>
            <v:group style="position:absolute;left:8550;top:489;width:412;height:802" coordorigin="8550,489" coordsize="412,802">
              <v:shape style="position:absolute;left:8550;top:489;width:412;height:802" coordorigin="8550,489" coordsize="412,802" path="m8550,1290l8962,489e" filled="false" stroked="true" strokeweight=".306pt" strokecolor="#6d6e71">
                <v:path arrowok="t"/>
              </v:shape>
            </v:group>
            <v:group style="position:absolute;left:8564;top:494;width:415;height:808" coordorigin="8564,494" coordsize="415,808">
              <v:shape style="position:absolute;left:8564;top:494;width:415;height:808" coordorigin="8564,494" coordsize="415,808" path="m8564,1301l8979,494e" filled="false" stroked="true" strokeweight=".306pt" strokecolor="#6d6e71">
                <v:path arrowok="t"/>
              </v:shape>
            </v:group>
            <v:group style="position:absolute;left:8578;top:499;width:417;height:812" coordorigin="8578,499" coordsize="417,812">
              <v:shape style="position:absolute;left:8578;top:499;width:417;height:812" coordorigin="8578,499" coordsize="417,812" path="m8578,1311l8995,499e" filled="false" stroked="true" strokeweight=".306pt" strokecolor="#6d6e71">
                <v:path arrowok="t"/>
              </v:shape>
            </v:group>
            <v:group style="position:absolute;left:8430;top:617;width:293;height:412" coordorigin="8430,617" coordsize="293,412">
              <v:shape style="position:absolute;left:8430;top:617;width:293;height:412" coordorigin="8430,617" coordsize="293,412" path="m8470,956l8454,956,8446,959,8433,972,8430,979,8430,999,8496,1028,8520,1027,8542,1023,8564,1015,8586,1005,8600,996,8536,996,8525,991,8496,969,8486,961,8482,960,8477,957,8470,956xe" filled="true" fillcolor="#231f20" stroked="false">
                <v:path arrowok="t"/>
                <v:fill type="solid"/>
              </v:shape>
              <v:shape style="position:absolute;left:8430;top:617;width:293;height:412" coordorigin="8430,617" coordsize="293,412" path="m8722,617l8566,617,8481,785,8499,787,8515,789,8569,818,8604,877,8608,911,8607,930,8578,985,8548,996,8600,996,8652,941,8674,879,8676,858,8674,841,8648,778,8596,738,8538,722,8556,686,8702,686,8722,617xe" filled="true" fillcolor="#231f20" stroked="false">
                <v:path arrowok="t"/>
                <v:fill type="solid"/>
              </v:shape>
            </v:group>
            <v:group style="position:absolute;left:8695;top:600;width:305;height:435" coordorigin="8695,600" coordsize="305,435">
              <v:shape style="position:absolute;left:8695;top:600;width:305;height:435" coordorigin="8695,600" coordsize="305,435" path="m8900,600l8828,624,8780,673,8735,746,8711,810,8697,881,8695,917,8696,933,8714,991,8764,1032,8789,1035,8804,1035,8784,1015,8777,1012,8765,1001,8762,993,8763,977,8777,900,8795,842,8823,756,8848,685,8880,627,8896,621,8960,621,8956,618,8944,610,8930,605,8916,602,8900,600xe" filled="true" fillcolor="#231f20" stroked="false">
                <v:path arrowok="t"/>
                <v:fill type="solid"/>
              </v:shape>
              <v:shape style="position:absolute;left:8695;top:600;width:305;height:435" coordorigin="8695,600" coordsize="305,435" path="m8960,621l8911,621,8918,624,8924,630,8930,636,8933,644,8933,656,8922,721,8894,813,8860,920,8839,977,8802,1015,8859,1015,8906,976,8947,918,8978,848,8996,771,8999,722,8999,707,8976,638,8966,627,8960,621xe" filled="true" fillcolor="#231f20" stroked="false">
                <v:path arrowok="t"/>
                <v:fill type="solid"/>
              </v:shape>
            </v:group>
            <v:group style="position:absolute;left:8462;top:1064;width:63;height:74" coordorigin="8462,1064" coordsize="63,74">
              <v:shape style="position:absolute;left:8462;top:1064;width:63;height:74" coordorigin="8462,1064" coordsize="63,74" path="m8505,1064l8486,1064,8477,1067,8465,1080,8462,1089,8462,1112,8465,1121,8477,1134,8485,1137,8503,1137,8509,1135,8519,1128,8521,1125,8489,1125,8485,1123,8479,1115,8477,1109,8477,1092,8479,1086,8485,1078,8490,1076,8522,1076,8521,1075,8512,1066,8505,1064xe" filled="true" fillcolor="#231f20" stroked="false">
                <v:path arrowok="t"/>
                <v:fill type="solid"/>
              </v:shape>
              <v:shape style="position:absolute;left:8462;top:1064;width:63;height:74" coordorigin="8462,1064" coordsize="63,74" path="m8511,1110l8510,1115,8508,1119,8502,1124,8499,1125,8521,1125,8523,1122,8525,1114,8511,1110xe" filled="true" fillcolor="#231f20" stroked="false">
                <v:path arrowok="t"/>
                <v:fill type="solid"/>
              </v:shape>
              <v:shape style="position:absolute;left:8462;top:1064;width:63;height:74" coordorigin="8462,1064" coordsize="63,74" path="m8522,1076l8499,1076,8502,1077,8508,1081,8509,1084,8510,1088,8525,1085,8523,1079,8522,1076xe" filled="true" fillcolor="#231f20" stroked="false">
                <v:path arrowok="t"/>
                <v:fill type="solid"/>
              </v:shape>
            </v:group>
            <v:group style="position:absolute;left:8537;top:1065;width:55;height:71" coordorigin="8537,1065" coordsize="55,71">
              <v:shape style="position:absolute;left:8537;top:1065;width:55;height:71" coordorigin="8537,1065" coordsize="55,71" path="m8591,1065l8537,1065,8537,1136,8592,1136,8592,1124,8552,1124,8552,1105,8588,1105,8588,1093,8552,1093,8552,1077,8591,1077,8591,1065xe" filled="true" fillcolor="#231f20" stroked="false">
                <v:path arrowok="t"/>
                <v:fill type="solid"/>
              </v:shape>
            </v:group>
            <v:group style="position:absolute;left:8605;top:1065;width:58;height:71" coordorigin="8605,1065" coordsize="58,71">
              <v:shape style="position:absolute;left:8605;top:1065;width:58;height:71" coordorigin="8605,1065" coordsize="58,71" path="m8619,1065l8605,1065,8605,1136,8619,1136,8619,1090,8635,1090,8619,1065xe" filled="true" fillcolor="#231f20" stroked="false">
                <v:path arrowok="t"/>
                <v:fill type="solid"/>
              </v:shape>
              <v:shape style="position:absolute;left:8605;top:1065;width:58;height:71" coordorigin="8605,1065" coordsize="58,71" path="m8635,1090l8619,1090,8648,1136,8662,1136,8662,1112,8649,1112,8635,1090xe" filled="true" fillcolor="#231f20" stroked="false">
                <v:path arrowok="t"/>
                <v:fill type="solid"/>
              </v:shape>
              <v:shape style="position:absolute;left:8605;top:1065;width:58;height:71" coordorigin="8605,1065" coordsize="58,71" path="m8662,1065l8649,1065,8649,1112,8662,1112,8662,1065xe" filled="true" fillcolor="#231f20" stroked="false">
                <v:path arrowok="t"/>
                <v:fill type="solid"/>
              </v:shape>
            </v:group>
            <v:group style="position:absolute;left:8673;top:1065;width:58;height:71" coordorigin="8673,1065" coordsize="58,71">
              <v:shape style="position:absolute;left:8673;top:1065;width:58;height:71" coordorigin="8673,1065" coordsize="58,71" path="m8709,1077l8694,1077,8694,1136,8709,1136,8709,1077xe" filled="true" fillcolor="#231f20" stroked="false">
                <v:path arrowok="t"/>
                <v:fill type="solid"/>
              </v:shape>
              <v:shape style="position:absolute;left:8673;top:1065;width:58;height:71" coordorigin="8673,1065" coordsize="58,71" path="m8730,1065l8673,1065,8673,1077,8730,1077,8730,1065xe" filled="true" fillcolor="#231f20" stroked="false">
                <v:path arrowok="t"/>
                <v:fill type="solid"/>
              </v:shape>
            </v:group>
            <v:group style="position:absolute;left:8725;top:1065;width:73;height:71" coordorigin="8725,1065" coordsize="73,71">
              <v:shape style="position:absolute;left:8725;top:1065;width:73;height:71" coordorigin="8725,1065" coordsize="73,71" path="m8768,1065l8753,1065,8725,1136,8740,1136,8746,1120,8791,1120,8786,1108,8751,1108,8760,1082,8775,1082,8768,1065xe" filled="true" fillcolor="#231f20" stroked="false">
                <v:path arrowok="t"/>
                <v:fill type="solid"/>
              </v:shape>
              <v:shape style="position:absolute;left:8725;top:1065;width:73;height:71" coordorigin="8725,1065" coordsize="73,71" path="m8791,1120l8775,1120,8781,1136,8797,1136,8791,1120xe" filled="true" fillcolor="#231f20" stroked="false">
                <v:path arrowok="t"/>
                <v:fill type="solid"/>
              </v:shape>
              <v:shape style="position:absolute;left:8725;top:1065;width:73;height:71" coordorigin="8725,1065" coordsize="73,71" path="m8775,1082l8760,1082,8770,1108,8786,1108,8775,1082xe" filled="true" fillcolor="#231f20" stroked="false">
                <v:path arrowok="t"/>
                <v:fill type="solid"/>
              </v:shape>
            </v:group>
            <v:group style="position:absolute;left:8790;top:1065;width:68;height:71" coordorigin="8790,1065" coordsize="68,71">
              <v:shape style="position:absolute;left:8790;top:1065;width:68;height:71" coordorigin="8790,1065" coordsize="68,71" path="m8806,1065l8790,1065,8816,1136,8832,1136,8838,1117,8824,1117,8806,1065xe" filled="true" fillcolor="#231f20" stroked="false">
                <v:path arrowok="t"/>
                <v:fill type="solid"/>
              </v:shape>
              <v:shape style="position:absolute;left:8790;top:1065;width:68;height:71" coordorigin="8790,1065" coordsize="68,71" path="m8857,1065l8842,1065,8824,1117,8838,1117,8857,1065xe" filled="true" fillcolor="#231f20" stroked="false">
                <v:path arrowok="t"/>
                <v:fill type="solid"/>
              </v:shape>
            </v:group>
            <v:group style="position:absolute;left:8862;top:1064;width:71;height:74" coordorigin="8862,1064" coordsize="71,74">
              <v:shape style="position:absolute;left:8862;top:1064;width:71;height:74" coordorigin="8862,1064" coordsize="71,74" path="m8908,1064l8891,1064,8886,1065,8862,1094,8862,1112,8865,1121,8878,1134,8886,1137,8908,1137,8916,1134,8925,1125,8891,1125,8886,1123,8879,1115,8877,1108,8877,1092,8879,1086,8886,1078,8891,1076,8925,1076,8916,1067,8908,1064xe" filled="true" fillcolor="#231f20" stroked="false">
                <v:path arrowok="t"/>
                <v:fill type="solid"/>
              </v:shape>
              <v:shape style="position:absolute;left:8862;top:1064;width:71;height:74" coordorigin="8862,1064" coordsize="71,74" path="m8925,1076l8903,1076,8908,1078,8915,1086,8917,1092,8917,1108,8915,1115,8908,1123,8903,1125,8925,1125,8929,1121,8932,1112,8932,1089,8929,1080,8925,1076xe" filled="true" fillcolor="#231f20" stroked="false">
                <v:path arrowok="t"/>
                <v:fill type="solid"/>
              </v:shape>
            </v:group>
            <v:group style="position:absolute;left:8940;top:1064;width:59;height:74" coordorigin="8940,1064" coordsize="59,74">
              <v:shape style="position:absolute;left:8940;top:1064;width:59;height:74" coordorigin="8940,1064" coordsize="59,74" path="m8954,1111l8940,1113,8941,1121,8944,1127,8953,1135,8961,1137,8976,1137,8981,1136,8990,1133,8993,1130,8996,1125,8965,1125,8962,1124,8957,1120,8955,1116,8954,1111xe" filled="true" fillcolor="#231f20" stroked="false">
                <v:path arrowok="t"/>
                <v:fill type="solid"/>
              </v:shape>
              <v:shape style="position:absolute;left:8940;top:1064;width:59;height:74" coordorigin="8940,1064" coordsize="59,74" path="m8978,1064l8963,1064,8959,1065,8942,1089,8945,1094,8952,1101,8958,1103,8972,1106,8976,1107,8980,1109,8982,1110,8984,1112,8984,1114,8984,1118,8983,1120,8978,1124,8975,1125,8996,1125,8997,1123,8999,1120,8999,1111,8998,1107,8965,1090,8960,1089,8957,1086,8956,1084,8956,1081,8957,1079,8961,1077,8964,1076,8995,1076,8994,1074,8985,1066,8978,1064xe" filled="true" fillcolor="#231f20" stroked="false">
                <v:path arrowok="t"/>
                <v:fill type="solid"/>
              </v:shape>
              <v:shape style="position:absolute;left:8940;top:1064;width:59;height:74" coordorigin="8940,1064" coordsize="59,74" path="m8995,1076l8973,1076,8976,1077,8980,1080,8981,1082,8982,1086,8997,1085,8996,1079,8995,1076xe" filled="true" fillcolor="#231f20" stroked="false">
                <v:path arrowok="t"/>
                <v:fill type="solid"/>
              </v:shape>
            </v:group>
            <v:group style="position:absolute;left:8953;top:783;width:269;height:419" coordorigin="8953,783" coordsize="269,419">
              <v:shape style="position:absolute;left:8953;top:783;width:269;height:419" coordorigin="8953,783" coordsize="269,419" path="m8953,783l9058,838,9150,907,9204,981,9222,1049,9209,1107,9172,1154,9119,1186,9057,1201e" filled="false" stroked="true" strokeweight=".613pt" strokecolor="#231f20">
                <v:path arrowok="t"/>
              </v:shape>
              <v:shape style="position:absolute;left:8794;top:605;width:444;height:614" type="#_x0000_t75" stroked="false">
                <v:imagedata r:id="rId92" o:title=""/>
              </v:shape>
            </v:group>
            <v:group style="position:absolute;left:8647;top:1074;width:509;height:203" coordorigin="8647,1074" coordsize="509,203">
              <v:shape style="position:absolute;left:8647;top:1074;width:509;height:203" coordorigin="8647,1074" coordsize="509,203" path="m9156,1074l9116,1141,9062,1197,8997,1240,8923,1267,8842,1276,8791,1272,8740,1261,8692,1242,8647,1216e" filled="false" stroked="true" strokeweight=".541pt" strokecolor="#231f20">
                <v:path arrowok="t"/>
              </v:shape>
            </v:group>
            <v:group style="position:absolute;left:8380;top:473;width:921;height:921" coordorigin="8380,473" coordsize="921,921">
              <v:shape style="position:absolute;left:8380;top:473;width:921;height:921" coordorigin="8380,473" coordsize="921,921" path="m8840,473l8915,479,8986,496,9052,524,9112,561,9166,607,9212,661,9249,721,9277,787,9295,858,9301,933,9295,1008,9277,1078,9249,1144,9212,1205,9166,1258,9112,1304,9052,1342,8986,1370,8915,1387,8840,1393,8766,1387,8695,1370,8629,1342,8569,1304,8515,1258,8469,1205,8431,1144,8403,1078,8386,1008,8380,933,8386,858,8403,787,8431,721,8469,661,8515,607,8569,561,8629,524,8695,496,8766,479,8840,473xe" filled="false" stroked="true" strokeweight=".567pt" strokecolor="#231f20">
                <v:path arrowok="t"/>
              </v:shape>
              <v:shape style="position:absolute;left:8697;top:1232;width:297;height:119" type="#_x0000_t75" stroked="false">
                <v:imagedata r:id="rId93" o:title="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4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Ela trocou esse dinheiro por uma única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</w:rPr>
        <w:t>nota.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49"/>
        <w:jc w:val="left"/>
      </w:pPr>
      <w:r>
        <w:rPr/>
        <w:pict>
          <v:shape style="position:absolute;margin-left:59.527599pt;margin-top:18.49988pt;width:163.080pt;height:74.16pt;mso-position-horizontal-relative:page;mso-position-vertical-relative:paragraph;z-index:2896" type="#_x0000_t75" stroked="false">
            <v:imagedata r:id="rId94" o:title=""/>
            <w10:wrap type="none"/>
          </v:shape>
        </w:pict>
      </w:r>
      <w:r>
        <w:rPr>
          <w:color w:val="231F20"/>
        </w:rPr>
        <w:t>Qual foi a nota que Mariana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right="49"/>
        <w:jc w:val="left"/>
      </w:pPr>
      <w:r>
        <w:rPr>
          <w:color w:val="231F20"/>
        </w:rPr>
        <w:t>A)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49"/>
        <w:jc w:val="left"/>
      </w:pPr>
      <w:r>
        <w:rPr/>
        <w:pict>
          <v:shape style="position:absolute;margin-left:59.527599pt;margin-top:-30.826138pt;width:163.080pt;height:74.28pt;mso-position-horizontal-relative:page;mso-position-vertical-relative:paragraph;z-index:2920" type="#_x0000_t75" stroked="false">
            <v:imagedata r:id="rId95" o:title=""/>
            <w10:wrap type="none"/>
          </v:shape>
        </w:pict>
      </w:r>
      <w:r>
        <w:rPr>
          <w:color w:val="231F20"/>
        </w:rPr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49"/>
        <w:jc w:val="left"/>
      </w:pPr>
      <w:r>
        <w:rPr/>
        <w:pict>
          <v:shape style="position:absolute;margin-left:59.527599pt;margin-top:-30.766138pt;width:163.2pt;height:74.16pt;mso-position-horizontal-relative:page;mso-position-vertical-relative:paragraph;z-index:2944" type="#_x0000_t75" stroked="false">
            <v:imagedata r:id="rId87" o:title=""/>
            <w10:wrap type="none"/>
          </v:shape>
        </w:pict>
      </w:r>
      <w:r>
        <w:rPr>
          <w:color w:val="231F20"/>
        </w:rPr>
        <w:t>C)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right="49"/>
        <w:jc w:val="left"/>
      </w:pPr>
      <w:r>
        <w:rPr/>
        <w:pict>
          <v:shape style="position:absolute;margin-left:59.527599pt;margin-top:-30.766142pt;width:163.2pt;height:74.16pt;mso-position-horizontal-relative:page;mso-position-vertical-relative:paragraph;z-index:2968" type="#_x0000_t75" stroked="false">
            <v:imagedata r:id="rId88" o:title=""/>
            <w10:wrap type="none"/>
          </v:shape>
        </w:pict>
      </w:r>
      <w:r>
        <w:rPr>
          <w:color w:val="231F20"/>
        </w:rPr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</w:p>
    <w:p>
      <w:pPr>
        <w:spacing w:before="0"/>
        <w:ind w:left="110" w:right="4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41) </w:t>
      </w:r>
      <w:r>
        <w:rPr>
          <w:rFonts w:ascii="Arial" w:hAnsi="Arial"/>
          <w:color w:val="231F20"/>
          <w:sz w:val="16"/>
        </w:rPr>
        <w:t>(M051080E4)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3pt;width:64.7pt;height:19.350pt;mso-position-horizontal-relative:page;mso-position-vertical-relative:paragraph;z-index:287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66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8</w:t>
                  </w:r>
                  <w:r>
                    <w:rPr>
                      <w:rFonts w:ascii="Arial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765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49"/>
        <w:jc w:val="left"/>
      </w:pPr>
      <w:r>
        <w:rPr>
          <w:color w:val="231F20"/>
        </w:rPr>
        <w:t>Qual é o valor posicional do algarismo 7 nesse</w:t>
      </w:r>
      <w:r>
        <w:rPr>
          <w:color w:val="231F20"/>
          <w:spacing w:val="-2"/>
        </w:rPr>
        <w:t> </w:t>
      </w:r>
      <w:r>
        <w:rPr>
          <w:color w:val="231F20"/>
        </w:rPr>
        <w:t>número?</w:t>
      </w:r>
      <w:r>
        <w:rPr/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C)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700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49"/>
        <w:jc w:val="left"/>
      </w:pPr>
      <w:r>
        <w:rPr>
          <w:color w:val="231F20"/>
        </w:rPr>
        <w:t>D) 7</w:t>
      </w:r>
      <w:r>
        <w:rPr>
          <w:color w:val="231F20"/>
          <w:spacing w:val="-1"/>
        </w:rPr>
        <w:t> </w:t>
      </w:r>
      <w:r>
        <w:rPr>
          <w:color w:val="231F20"/>
        </w:rPr>
        <w:t>000</w:t>
      </w:r>
      <w:r>
        <w:rPr/>
      </w:r>
    </w:p>
    <w:p>
      <w:pPr>
        <w:spacing w:after="0" w:line="240" w:lineRule="auto"/>
        <w:jc w:val="left"/>
        <w:sectPr>
          <w:headerReference w:type="default" r:id="rId86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line="240" w:lineRule="auto"/>
        <w:ind w:left="1731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348.1pt;height:21.5pt;mso-position-horizontal-relative:char;mso-position-vertical-relative:line" coordorigin="0,0" coordsize="6962,430">
            <v:group style="position:absolute;left:6338;top:10;width:2;height:122" coordorigin="6338,10" coordsize="2,122">
              <v:shape style="position:absolute;left:6338;top:10;width:2;height:122" coordorigin="6338,10" coordsize="0,122" path="m6338,131l6338,101,6338,71,6338,40,6338,10e" filled="false" stroked="true" strokeweight="1pt" strokecolor="#231f20">
                <v:path arrowok="t"/>
              </v:shape>
            </v:group>
            <v:group style="position:absolute;left:5746;top:10;width:2;height:122" coordorigin="5746,10" coordsize="2,122">
              <v:shape style="position:absolute;left:5746;top:10;width:2;height:122" coordorigin="5746,10" coordsize="0,122" path="m5746,131l5746,101,5746,71,5746,40,5746,10e" filled="false" stroked="true" strokeweight="1pt" strokecolor="#231f20">
                <v:path arrowok="t"/>
              </v:shape>
            </v:group>
            <v:group style="position:absolute;left:5154;top:10;width:2;height:122" coordorigin="5154,10" coordsize="2,122">
              <v:shape style="position:absolute;left:5154;top:10;width:2;height:122" coordorigin="5154,10" coordsize="0,122" path="m5154,131l5154,101,5154,71,5154,40,5154,10e" filled="false" stroked="true" strokeweight="1pt" strokecolor="#231f20">
                <v:path arrowok="t"/>
              </v:shape>
            </v:group>
            <v:group style="position:absolute;left:4562;top:10;width:2;height:122" coordorigin="4562,10" coordsize="2,122">
              <v:shape style="position:absolute;left:4562;top:10;width:2;height:122" coordorigin="4562,10" coordsize="0,122" path="m4562,131l4562,101,4562,71,4562,40,4562,10e" filled="false" stroked="true" strokeweight="1pt" strokecolor="#231f20">
                <v:path arrowok="t"/>
              </v:shape>
            </v:group>
            <v:group style="position:absolute;left:3970;top:10;width:2;height:122" coordorigin="3970,10" coordsize="2,122">
              <v:shape style="position:absolute;left:3970;top:10;width:2;height:122" coordorigin="3970,10" coordsize="0,122" path="m3970,131l3970,10e" filled="false" stroked="true" strokeweight="1pt" strokecolor="#231f20">
                <v:path arrowok="t"/>
              </v:shape>
            </v:group>
            <v:group style="position:absolute;left:3378;top:10;width:2;height:122" coordorigin="3378,10" coordsize="2,122">
              <v:shape style="position:absolute;left:3378;top:10;width:2;height:122" coordorigin="3378,10" coordsize="1,122" path="m3378,131l3378,101,3378,71,3378,40,3378,10e" filled="false" stroked="true" strokeweight="1pt" strokecolor="#231f20">
                <v:path arrowok="t"/>
              </v:shape>
            </v:group>
            <v:group style="position:absolute;left:2786;top:10;width:2;height:122" coordorigin="2786,10" coordsize="2,122">
              <v:shape style="position:absolute;left:2786;top:10;width:2;height:122" coordorigin="2786,10" coordsize="0,122" path="m2786,131l2786,10e" filled="false" stroked="true" strokeweight="1pt" strokecolor="#231f20">
                <v:path arrowok="t"/>
              </v:shape>
            </v:group>
            <v:group style="position:absolute;left:2194;top:10;width:2;height:122" coordorigin="2194,10" coordsize="2,122">
              <v:shape style="position:absolute;left:2194;top:10;width:2;height:122" coordorigin="2194,10" coordsize="0,122" path="m2194,131l2194,10e" filled="false" stroked="true" strokeweight="1pt" strokecolor="#231f20">
                <v:path arrowok="t"/>
              </v:shape>
            </v:group>
            <v:group style="position:absolute;left:1602;top:10;width:2;height:122" coordorigin="1602,10" coordsize="2,122">
              <v:shape style="position:absolute;left:1602;top:10;width:2;height:122" coordorigin="1602,10" coordsize="0,122" path="m1602,131l1602,10e" filled="false" stroked="true" strokeweight="1pt" strokecolor="#231f20">
                <v:path arrowok="t"/>
              </v:shape>
            </v:group>
            <v:group style="position:absolute;left:1009;top:10;width:2;height:122" coordorigin="1009,10" coordsize="2,122">
              <v:shape style="position:absolute;left:1009;top:10;width:2;height:122" coordorigin="1009,10" coordsize="0,122" path="m1009,131l1009,10e" filled="false" stroked="true" strokeweight="1pt" strokecolor="#231f20">
                <v:path arrowok="t"/>
              </v:shape>
            </v:group>
            <v:group style="position:absolute;left:10;top:71;width:6864;height:2" coordorigin="10,71" coordsize="6864,2">
              <v:shape style="position:absolute;left:10;top:71;width:6864;height:2" coordorigin="10,71" coordsize="6864,0" path="m10,71l6874,71e" filled="false" stroked="true" strokeweight=".999396pt" strokecolor="#231f20">
                <v:path arrowok="t"/>
              </v:shape>
            </v:group>
            <v:group style="position:absolute;left:6861;top:22;width:101;height:98" coordorigin="6861,22" coordsize="101,98">
              <v:shape style="position:absolute;left:6861;top:22;width:101;height:98" coordorigin="6861,22" coordsize="101,98" path="m6861,22l6861,120,6961,71,6861,22xe" filled="true" fillcolor="#231f20" stroked="false">
                <v:path arrowok="t"/>
                <v:fill type="solid"/>
              </v:shape>
            </v:group>
            <v:group style="position:absolute;left:414;top:10;width:2;height:122" coordorigin="414,10" coordsize="2,122">
              <v:shape style="position:absolute;left:414;top:10;width:2;height:122" coordorigin="414,10" coordsize="0,122" path="m414,131l414,10e" filled="false" stroked="true" strokeweight="1pt" strokecolor="#231f20">
                <v:path arrowok="t"/>
              </v:shape>
              <v:shape style="position:absolute;left:1482;top:197;width:230;height:220" type="#_x0000_t75" stroked="false">
                <v:imagedata r:id="rId97" o:title=""/>
              </v:shape>
              <v:shape style="position:absolute;left:2097;top:213;width:178;height:178" type="#_x0000_t75" stroked="false">
                <v:imagedata r:id="rId98" o:title=""/>
              </v:shape>
              <v:shape style="position:absolute;left:4443;top:200;width:230;height:230" type="#_x0000_t75" stroked="false">
                <v:imagedata r:id="rId99" o:title=""/>
              </v:shape>
            </v:group>
            <v:group style="position:absolute;left:1571;top:40;width:62;height:62" coordorigin="1571,40" coordsize="62,62">
              <v:shape style="position:absolute;left:1571;top:40;width:62;height:62" coordorigin="1571,40" coordsize="62,62" path="m1602,40l1590,43,1580,49,1573,59,1571,71,1573,83,1580,92,1590,99,1602,101,1614,99,1623,92,1630,83,1632,71,1630,59,1623,49,1614,43,1602,40xe" filled="true" fillcolor="#231f20" stroked="false">
                <v:path arrowok="t"/>
                <v:fill type="solid"/>
              </v:shape>
            </v:group>
            <v:group style="position:absolute;left:1571;top:40;width:62;height:62" coordorigin="1571,40" coordsize="62,62">
              <v:shape style="position:absolute;left:1571;top:40;width:62;height:62" coordorigin="1571,40" coordsize="62,62" path="m1602,40l1614,43,1623,49,1630,59,1632,71,1630,83,1623,92,1614,99,1602,101,1590,99,1580,92,1573,83,1571,71,1573,59,1580,49,1590,43,1602,40xe" filled="false" stroked="true" strokeweight=".567pt" strokecolor="#231f20">
                <v:path arrowok="t"/>
              </v:shape>
            </v:group>
            <v:group style="position:absolute;left:2163;top:40;width:62;height:62" coordorigin="2163,40" coordsize="62,62">
              <v:shape style="position:absolute;left:2163;top:40;width:62;height:62" coordorigin="2163,40" coordsize="62,62" path="m2194,40l2182,43,2172,49,2165,59,2163,71,2165,83,2172,92,2182,99,2194,101,2206,99,2215,92,2222,83,2224,71,2222,59,2215,49,2206,43,2194,40xe" filled="true" fillcolor="#231f20" stroked="false">
                <v:path arrowok="t"/>
                <v:fill type="solid"/>
              </v:shape>
            </v:group>
            <v:group style="position:absolute;left:2163;top:40;width:62;height:62" coordorigin="2163,40" coordsize="62,62">
              <v:shape style="position:absolute;left:2163;top:40;width:62;height:62" coordorigin="2163,40" coordsize="62,62" path="m2194,40l2206,43,2215,49,2222,59,2224,71,2222,83,2215,92,2206,99,2194,101,2182,99,2172,92,2165,83,2163,71,2165,59,2172,49,2182,43,2194,40xe" filled="false" stroked="true" strokeweight=".567pt" strokecolor="#231f20">
                <v:path arrowok="t"/>
              </v:shape>
            </v:group>
            <v:group style="position:absolute;left:4531;top:40;width:62;height:62" coordorigin="4531,40" coordsize="62,62">
              <v:shape style="position:absolute;left:4531;top:40;width:62;height:62" coordorigin="4531,40" coordsize="62,62" path="m4562,40l4550,43,4540,49,4533,59,4531,71,4533,83,4540,92,4550,99,4562,101,4574,99,4583,92,4590,83,4592,71,4590,59,4583,49,4574,43,4562,40xe" filled="true" fillcolor="#231f20" stroked="false">
                <v:path arrowok="t"/>
                <v:fill type="solid"/>
              </v:shape>
            </v:group>
            <v:group style="position:absolute;left:4531;top:40;width:62;height:62" coordorigin="4531,40" coordsize="62,62">
              <v:shape style="position:absolute;left:4531;top:40;width:62;height:62" coordorigin="4531,40" coordsize="62,62" path="m4562,40l4574,43,4583,49,4590,59,4592,71,4590,83,4583,92,4574,99,4562,101,4550,99,4540,92,4533,83,4531,71,4533,59,4540,49,4550,43,4562,40xe" filled="false" stroked="true" strokeweight=".567pt" strokecolor="#231f20">
                <v:path arrowok="t"/>
              </v:shape>
              <v:shape style="position:absolute;left:245;top:190;width:922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140</w:t>
                        <w:tab/>
                        <w:t>150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30;top:190;width:1506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  <w:tab w:pos="1172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180</w:t>
                        <w:tab/>
                        <w:t>190</w:t>
                        <w:tab/>
                        <w:t>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92;top:190;width:1523;height:200" type="#_x0000_t202" filled="false" stroked="false">
                <v:textbox inset="0,0,0,0">
                  <w:txbxContent>
                    <w:p>
                      <w:pPr>
                        <w:tabs>
                          <w:tab w:pos="590" w:val="left" w:leader="none"/>
                          <w:tab w:pos="1189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220</w:t>
                        <w:tab/>
                        <w:t>230</w:t>
                        <w:tab/>
                        <w:t>240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tabs>
          <w:tab w:pos="5902" w:val="left" w:leader="none"/>
        </w:tabs>
        <w:spacing w:line="295" w:lineRule="auto" w:before="25"/>
        <w:ind w:right="1901"/>
        <w:jc w:val="left"/>
      </w:pPr>
      <w:r>
        <w:rPr/>
        <w:pict>
          <v:shape style="position:absolute;margin-left:319.304993pt;margin-top:3.906pt;width:8.876pt;height:8.875pt;mso-position-horizontal-relative:page;mso-position-vertical-relative:paragraph;z-index:-41248" type="#_x0000_t75" stroked="false">
            <v:imagedata r:id="rId98" o:title=""/>
            <w10:wrap type="none"/>
          </v:shape>
        </w:pict>
      </w:r>
      <w:r>
        <w:rPr>
          <w:color w:val="231F20"/>
        </w:rPr>
        <w:t>Quais números estão representados pelos</w:t>
      </w:r>
      <w:r>
        <w:rPr>
          <w:color w:val="231F20"/>
          <w:spacing w:val="-1"/>
        </w:rPr>
        <w:t> </w:t>
      </w:r>
      <w:r>
        <w:rPr>
          <w:color w:val="231F20"/>
        </w:rPr>
        <w:t>símbolos</w:t>
      </w:r>
      <w:r>
        <w:rPr>
          <w:color w:val="231F20"/>
          <w:spacing w:val="10"/>
        </w:rPr>
        <w:t> </w:t>
      </w:r>
      <w:r>
        <w:rPr>
          <w:color w:val="231F20"/>
          <w:spacing w:val="10"/>
          <w:position w:val="2"/>
        </w:rPr>
        <w:drawing>
          <wp:inline distT="0" distB="0" distL="0" distR="0">
            <wp:extent cx="146050" cy="139522"/>
            <wp:effectExtent l="0" t="0" r="0" b="0"/>
            <wp:docPr id="15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3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position w:val="2"/>
        </w:rPr>
      </w:r>
      <w:r>
        <w:rPr>
          <w:rFonts w:ascii="Arial" w:hAnsi="Arial"/>
          <w:color w:val="231F20"/>
        </w:rPr>
        <w:t>,</w:t>
        <w:tab/>
        <w:t>e </w:t>
      </w:r>
      <w:r>
        <w:rPr>
          <w:rFonts w:ascii="Arial" w:hAnsi="Arial"/>
          <w:color w:val="231F20"/>
          <w:spacing w:val="10"/>
          <w:position w:val="2"/>
        </w:rPr>
        <w:drawing>
          <wp:inline distT="0" distB="0" distL="0" distR="0">
            <wp:extent cx="146050" cy="146050"/>
            <wp:effectExtent l="0" t="0" r="0" b="0"/>
            <wp:docPr id="17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31F20"/>
          <w:spacing w:val="10"/>
          <w:position w:val="2"/>
        </w:rPr>
      </w:r>
      <w:r>
        <w:rPr>
          <w:color w:val="231F20"/>
        </w:rPr>
        <w:t>nessa</w:t>
      </w:r>
      <w:r>
        <w:rPr>
          <w:color w:val="231F20"/>
          <w:spacing w:val="9"/>
        </w:rPr>
        <w:t> </w:t>
      </w:r>
      <w:r>
        <w:rPr>
          <w:color w:val="231F20"/>
        </w:rPr>
        <w:t>reta</w:t>
      </w:r>
      <w:r>
        <w:rPr>
          <w:color w:val="231F20"/>
          <w:spacing w:val="-1"/>
        </w:rPr>
        <w:t> </w:t>
      </w:r>
      <w:r>
        <w:rPr>
          <w:color w:val="231F20"/>
        </w:rPr>
        <w:t>numérica?</w:t>
      </w:r>
      <w:r>
        <w:rPr>
          <w:color w:val="231F20"/>
          <w:w w:val="99"/>
        </w:rPr>
        <w:t> </w:t>
      </w:r>
      <w:r>
        <w:rPr>
          <w:color w:val="231F20"/>
        </w:rPr>
        <w:t>A) 151, 152 e</w:t>
      </w:r>
      <w:r>
        <w:rPr>
          <w:color w:val="231F20"/>
          <w:spacing w:val="-1"/>
        </w:rPr>
        <w:t> </w:t>
      </w:r>
      <w:r>
        <w:rPr>
          <w:color w:val="231F20"/>
        </w:rPr>
        <w:t>201.</w:t>
      </w:r>
      <w:r>
        <w:rPr/>
      </w:r>
    </w:p>
    <w:p>
      <w:pPr>
        <w:pStyle w:val="BodyText"/>
        <w:spacing w:line="209" w:lineRule="exact" w:before="0"/>
        <w:ind w:right="49"/>
        <w:jc w:val="left"/>
      </w:pPr>
      <w:r>
        <w:rPr>
          <w:color w:val="231F20"/>
        </w:rPr>
        <w:t>B) 151, 179 e</w:t>
      </w:r>
      <w:r>
        <w:rPr>
          <w:color w:val="231F20"/>
          <w:spacing w:val="-1"/>
        </w:rPr>
        <w:t> </w:t>
      </w:r>
      <w:r>
        <w:rPr>
          <w:color w:val="231F20"/>
        </w:rPr>
        <w:t>210.</w:t>
      </w:r>
      <w:r>
        <w:rPr/>
      </w:r>
    </w:p>
    <w:p>
      <w:pPr>
        <w:pStyle w:val="BodyText"/>
        <w:spacing w:line="240" w:lineRule="auto" w:before="13"/>
        <w:ind w:right="49"/>
        <w:jc w:val="left"/>
      </w:pPr>
      <w:r>
        <w:rPr>
          <w:color w:val="231F20"/>
        </w:rPr>
        <w:t>C) 160, 170 e</w:t>
      </w:r>
      <w:r>
        <w:rPr>
          <w:color w:val="231F20"/>
          <w:spacing w:val="-1"/>
        </w:rPr>
        <w:t> </w:t>
      </w:r>
      <w:r>
        <w:rPr>
          <w:color w:val="231F20"/>
        </w:rPr>
        <w:t>201.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D) 160, 170 e</w:t>
      </w:r>
      <w:r>
        <w:rPr>
          <w:color w:val="231F20"/>
          <w:spacing w:val="-1"/>
        </w:rPr>
        <w:t> </w:t>
      </w:r>
      <w:r>
        <w:rPr>
          <w:color w:val="231F20"/>
        </w:rPr>
        <w:t>210.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(M031829E4)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10"/>
          <w:szCs w:val="10"/>
        </w:rPr>
      </w:pPr>
      <w:r>
        <w:rPr/>
        <w:pict>
          <v:shape style="position:absolute;margin-left:99.337601pt;margin-top:7.13195pt;width:28.35pt;height:28.35pt;mso-position-horizontal-relative:page;mso-position-vertical-relative:paragraph;z-index:3088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97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967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319" w:lineRule="auto" w:before="72"/>
        <w:ind w:right="6191"/>
        <w:jc w:val="left"/>
      </w:pPr>
      <w:r>
        <w:rPr>
          <w:color w:val="231F20"/>
        </w:rPr>
        <w:t>Uma das decomposições desse número é A) 9 + 6 +</w:t>
      </w:r>
      <w:r>
        <w:rPr>
          <w:color w:val="231F20"/>
          <w:spacing w:val="-1"/>
        </w:rPr>
        <w:t> </w:t>
      </w:r>
      <w:r>
        <w:rPr>
          <w:color w:val="231F20"/>
        </w:rPr>
        <w:t>7</w:t>
      </w:r>
      <w:r>
        <w:rPr/>
      </w:r>
    </w:p>
    <w:p>
      <w:pPr>
        <w:pStyle w:val="BodyText"/>
        <w:spacing w:line="199" w:lineRule="exact" w:before="0"/>
        <w:ind w:right="49"/>
        <w:jc w:val="left"/>
      </w:pPr>
      <w:r>
        <w:rPr>
          <w:color w:val="231F20"/>
        </w:rPr>
        <w:t>B) 9 + 60</w:t>
      </w:r>
      <w:r>
        <w:rPr>
          <w:color w:val="231F20"/>
          <w:spacing w:val="-1"/>
        </w:rPr>
        <w:t> </w:t>
      </w:r>
      <w:r>
        <w:rPr>
          <w:color w:val="231F20"/>
        </w:rPr>
        <w:t>+7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C) 900 + 6 +</w:t>
      </w:r>
      <w:r>
        <w:rPr>
          <w:color w:val="231F20"/>
          <w:spacing w:val="-1"/>
        </w:rPr>
        <w:t> </w:t>
      </w:r>
      <w:r>
        <w:rPr>
          <w:color w:val="231F20"/>
        </w:rPr>
        <w:t>7</w:t>
      </w:r>
      <w:r>
        <w:rPr/>
      </w:r>
    </w:p>
    <w:p>
      <w:pPr>
        <w:pStyle w:val="BodyText"/>
        <w:spacing w:line="240" w:lineRule="auto"/>
        <w:ind w:right="49"/>
        <w:jc w:val="left"/>
      </w:pPr>
      <w:r>
        <w:rPr>
          <w:color w:val="231F20"/>
        </w:rPr>
        <w:t>D) 900 + 60 +</w:t>
      </w:r>
      <w:r>
        <w:rPr>
          <w:color w:val="231F20"/>
          <w:spacing w:val="-1"/>
        </w:rPr>
        <w:t> </w:t>
      </w:r>
      <w:r>
        <w:rPr>
          <w:color w:val="231F20"/>
        </w:rPr>
        <w:t>7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2"/>
        </w:numPr>
        <w:tabs>
          <w:tab w:pos="503" w:val="left" w:leader="none"/>
        </w:tabs>
        <w:spacing w:line="240" w:lineRule="auto" w:before="0" w:after="0"/>
        <w:ind w:left="502" w:right="0" w:hanging="39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(M041475E4)  </w:t>
      </w:r>
      <w:r>
        <w:rPr>
          <w:rFonts w:ascii="Arial" w:hAnsi="Arial"/>
          <w:color w:val="231F20"/>
          <w:sz w:val="22"/>
        </w:rPr>
        <w:t>Em uma noite de promoções, uma pizzaria vendeu 35 pizzas de muçarela, 46 pizzas  </w:t>
      </w:r>
      <w:r>
        <w:rPr>
          <w:rFonts w:ascii="Arial" w:hAnsi="Arial"/>
          <w:color w:val="231F20"/>
          <w:spacing w:val="4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4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presunto e 57 pizzas de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</w:rPr>
        <w:t>frango.</w:t>
      </w:r>
      <w:r>
        <w:rPr>
          <w:rFonts w:ascii="Arial"/>
        </w:rPr>
      </w:r>
    </w:p>
    <w:p>
      <w:pPr>
        <w:pStyle w:val="BodyText"/>
        <w:spacing w:line="319" w:lineRule="auto"/>
        <w:ind w:right="5114"/>
        <w:jc w:val="left"/>
      </w:pPr>
      <w:r>
        <w:rPr>
          <w:color w:val="231F20"/>
        </w:rPr>
        <w:t>Quantas pizzas foram vendidas ao todo nessa noite? A)</w:t>
      </w:r>
      <w:r>
        <w:rPr>
          <w:color w:val="231F20"/>
          <w:spacing w:val="61"/>
        </w:rPr>
        <w:t> </w:t>
      </w:r>
      <w:r>
        <w:rPr>
          <w:color w:val="231F20"/>
        </w:rPr>
        <w:t>138</w:t>
      </w:r>
      <w:r>
        <w:rPr/>
      </w:r>
    </w:p>
    <w:p>
      <w:pPr>
        <w:pStyle w:val="BodyText"/>
        <w:spacing w:line="199" w:lineRule="exact" w:before="0"/>
        <w:ind w:right="49"/>
        <w:jc w:val="left"/>
      </w:pPr>
      <w:r>
        <w:rPr>
          <w:color w:val="231F20"/>
        </w:rPr>
        <w:t>B)</w:t>
      </w:r>
      <w:r>
        <w:rPr>
          <w:color w:val="231F20"/>
          <w:spacing w:val="61"/>
        </w:rPr>
        <w:t> </w:t>
      </w:r>
      <w:r>
        <w:rPr>
          <w:color w:val="231F20"/>
        </w:rPr>
        <w:t>103</w:t>
      </w:r>
      <w:r>
        <w:rPr/>
      </w:r>
    </w:p>
    <w:p>
      <w:pPr>
        <w:pStyle w:val="ListParagraph"/>
        <w:numPr>
          <w:ilvl w:val="0"/>
          <w:numId w:val="41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81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96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02"/>
          <w:footerReference w:type="default" r:id="rId103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04"/>
          <w:footerReference w:type="default" r:id="rId105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06"/>
          <w:footerReference w:type="default" r:id="rId107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110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111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1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108"/>
      <w:footerReference w:type="default" r:id="rId109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4331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32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326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31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31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30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307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30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429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29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4290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33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32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432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31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31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30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430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29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28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289.55pt;height:13pt;mso-position-horizontal-relative:page;mso-position-vertical-relative:page;z-index:-428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color w:val="231F20"/>
                    <w:sz w:val="22"/>
                  </w:rPr>
                  <w:t>40) </w:t>
                </w:r>
                <w:r>
                  <w:rPr>
                    <w:rFonts w:ascii="Arial"/>
                    <w:color w:val="231F20"/>
                    <w:sz w:val="16"/>
                  </w:rPr>
                  <w:t>(M031988E4) </w:t>
                </w:r>
                <w:r>
                  <w:rPr>
                    <w:rFonts w:ascii="Arial"/>
                    <w:color w:val="231F20"/>
                    <w:sz w:val="22"/>
                  </w:rPr>
                  <w:t>Observe abaixo o dinheiro que Mariana</w:t>
                </w:r>
                <w:r>
                  <w:rPr>
                    <w:rFonts w:ascii="Arial"/>
                    <w:color w:val="231F20"/>
                    <w:spacing w:val="15"/>
                    <w:sz w:val="22"/>
                  </w:rPr>
                  <w:t> </w:t>
                </w:r>
                <w:r>
                  <w:rPr>
                    <w:rFonts w:ascii="Arial"/>
                    <w:color w:val="231F20"/>
                    <w:sz w:val="22"/>
                  </w:rPr>
                  <w:t>tem.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28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512.25pt;height:13pt;mso-position-horizontal-relative:page;mso-position-vertical-relative:page;z-index:-42808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20" w:right="0"/>
                  <w:jc w:val="left"/>
                </w:pPr>
                <w:r>
                  <w:rPr>
                    <w:color w:val="231F20"/>
                  </w:rPr>
                  <w:t>42)</w:t>
                </w:r>
                <w:r>
                  <w:rPr>
                    <w:color w:val="231F20"/>
                    <w:spacing w:val="-8"/>
                  </w:rPr>
                  <w:t> </w:t>
                </w:r>
                <w:r>
                  <w:rPr>
                    <w:color w:val="231F20"/>
                    <w:sz w:val="16"/>
                  </w:rPr>
                  <w:t>(M051438E4)</w:t>
                </w:r>
                <w:r>
                  <w:rPr>
                    <w:color w:val="231F20"/>
                    <w:spacing w:val="-6"/>
                    <w:sz w:val="16"/>
                  </w:rPr>
                  <w:t> </w:t>
                </w:r>
                <w:r>
                  <w:rPr>
                    <w:color w:val="231F20"/>
                  </w:rPr>
                  <w:t>Observe</w:t>
                </w:r>
                <w:r>
                  <w:rPr>
                    <w:color w:val="231F20"/>
                    <w:spacing w:val="-8"/>
                  </w:rPr>
                  <w:t> </w:t>
                </w:r>
                <w:r>
                  <w:rPr>
                    <w:color w:val="231F20"/>
                  </w:rPr>
                  <w:t>a</w:t>
                </w:r>
                <w:r>
                  <w:rPr>
                    <w:color w:val="231F20"/>
                    <w:spacing w:val="-8"/>
                  </w:rPr>
                  <w:t> </w:t>
                </w:r>
                <w:r>
                  <w:rPr>
                    <w:color w:val="231F20"/>
                  </w:rPr>
                  <w:t>reta</w:t>
                </w:r>
                <w:r>
                  <w:rPr>
                    <w:color w:val="231F20"/>
                    <w:spacing w:val="-8"/>
                  </w:rPr>
                  <w:t> </w:t>
                </w:r>
                <w:r>
                  <w:rPr>
                    <w:color w:val="231F20"/>
                  </w:rPr>
                  <w:t>numérica</w:t>
                </w:r>
                <w:r>
                  <w:rPr>
                    <w:color w:val="231F20"/>
                    <w:spacing w:val="-7"/>
                  </w:rPr>
                  <w:t> </w:t>
                </w:r>
                <w:r>
                  <w:rPr>
                    <w:color w:val="231F20"/>
                  </w:rPr>
                  <w:t>abaixo.</w:t>
                </w:r>
                <w:r>
                  <w:rPr>
                    <w:color w:val="231F20"/>
                    <w:spacing w:val="-8"/>
                  </w:rPr>
                  <w:t> </w:t>
                </w:r>
                <w:r>
                  <w:rPr>
                    <w:color w:val="231F20"/>
                  </w:rPr>
                  <w:t>Essa</w:t>
                </w:r>
                <w:r>
                  <w:rPr>
                    <w:color w:val="231F20"/>
                    <w:spacing w:val="-8"/>
                  </w:rPr>
                  <w:t> </w:t>
                </w:r>
                <w:r>
                  <w:rPr>
                    <w:color w:val="231F20"/>
                  </w:rPr>
                  <w:t>reta</w:t>
                </w:r>
                <w:r>
                  <w:rPr>
                    <w:color w:val="231F20"/>
                    <w:spacing w:val="-8"/>
                  </w:rPr>
                  <w:t> </w:t>
                </w:r>
                <w:r>
                  <w:rPr>
                    <w:color w:val="231F20"/>
                  </w:rPr>
                  <w:t>está</w:t>
                </w:r>
                <w:r>
                  <w:rPr>
                    <w:color w:val="231F20"/>
                    <w:spacing w:val="-8"/>
                  </w:rPr>
                  <w:t> </w:t>
                </w:r>
                <w:r>
                  <w:rPr>
                    <w:color w:val="231F20"/>
                  </w:rPr>
                  <w:t>dividida</w:t>
                </w:r>
                <w:r>
                  <w:rPr>
                    <w:color w:val="231F20"/>
                    <w:spacing w:val="-7"/>
                  </w:rPr>
                  <w:t> </w:t>
                </w:r>
                <w:r>
                  <w:rPr>
                    <w:color w:val="231F20"/>
                  </w:rPr>
                  <w:t>em</w:t>
                </w:r>
                <w:r>
                  <w:rPr>
                    <w:color w:val="231F20"/>
                    <w:spacing w:val="-8"/>
                  </w:rPr>
                  <w:t> </w:t>
                </w:r>
                <w:r>
                  <w:rPr>
                    <w:color w:val="231F20"/>
                  </w:rPr>
                  <w:t>segmentos</w:t>
                </w:r>
                <w:r>
                  <w:rPr>
                    <w:color w:val="231F20"/>
                    <w:spacing w:val="-7"/>
                  </w:rPr>
                  <w:t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8"/>
                  </w:rPr>
                  <w:t> </w:t>
                </w:r>
                <w:r>
                  <w:rPr>
                    <w:color w:val="231F20"/>
                  </w:rPr>
                  <w:t>mesma</w:t>
                </w:r>
                <w:r>
                  <w:rPr>
                    <w:color w:val="231F20"/>
                    <w:spacing w:val="-8"/>
                  </w:rPr>
                  <w:t> </w:t>
                </w:r>
                <w:r>
                  <w:rPr>
                    <w:color w:val="231F20"/>
                  </w:rPr>
                  <w:t>medida.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1">
    <w:multiLevelType w:val="hybridMultilevel"/>
    <w:lvl w:ilvl="0">
      <w:start w:val="43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36"/>
      <w:numFmt w:val="decimal"/>
      <w:lvlText w:val="%1)"/>
      <w:lvlJc w:val="left"/>
      <w:pPr>
        <w:ind w:left="110" w:hanging="354"/>
        <w:jc w:val="left"/>
      </w:pPr>
      <w:rPr>
        <w:rFonts w:hint="default" w:ascii="Arial" w:hAnsi="Arial" w:eastAsia="Arial"/>
        <w:color w:val="231F20"/>
        <w:spacing w:val="-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54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9">
    <w:multiLevelType w:val="hybridMultilevel"/>
    <w:lvl w:ilvl="0">
      <w:start w:val="29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6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6">
    <w:multiLevelType w:val="hybridMultilevel"/>
    <w:lvl w:ilvl="0">
      <w:start w:val="14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54" w:hanging="244"/>
        <w:jc w:val="left"/>
      </w:pPr>
      <w:rPr>
        <w:rFonts w:hint="default" w:ascii="Calibri" w:hAnsi="Calibri" w:eastAsia="Calibri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66" w:hanging="2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3" w:hanging="2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2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6" w:hanging="2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2" w:hanging="2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9" w:hanging="2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5" w:hanging="2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2" w:hanging="244"/>
      </w:pPr>
      <w:rPr>
        <w:rFonts w:hint="default"/>
      </w:rPr>
    </w:lvl>
  </w:abstractNum>
  <w:abstractNum w:abstractNumId="14">
    <w:multiLevelType w:val="hybridMultilevel"/>
    <w:lvl w:ilvl="0">
      <w:start w:val="12"/>
      <w:numFmt w:val="decimal"/>
      <w:lvlText w:val="%1)"/>
      <w:lvlJc w:val="left"/>
      <w:pPr>
        <w:ind w:left="110" w:hanging="441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4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4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4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4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4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4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4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441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76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4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8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9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7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3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99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926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73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19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66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13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9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06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53" w:hanging="26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016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3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89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6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63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99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36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73" w:hanging="38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hyperlink" Target="http://migre.me/gjdOp" TargetMode="External"/><Relationship Id="rId21" Type="http://schemas.openxmlformats.org/officeDocument/2006/relationships/hyperlink" Target="http://migre.me/gjdR1" TargetMode="External"/><Relationship Id="rId22" Type="http://schemas.openxmlformats.org/officeDocument/2006/relationships/hyperlink" Target="http://www1.folha.uol.com.br/folhinha/2013/11/1375373-garoto-de-oito-anos-indica-livro-sobre-leonardo-da-vinci.shtml" TargetMode="External"/><Relationship Id="rId23" Type="http://schemas.openxmlformats.org/officeDocument/2006/relationships/footer" Target="footer2.xml"/><Relationship Id="rId24" Type="http://schemas.openxmlformats.org/officeDocument/2006/relationships/hyperlink" Target="http://blogs.estadao.com.br/estadinho/" TargetMode="External"/><Relationship Id="rId25" Type="http://schemas.openxmlformats.org/officeDocument/2006/relationships/header" Target="header2.xml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header" Target="header4.xml"/><Relationship Id="rId59" Type="http://schemas.openxmlformats.org/officeDocument/2006/relationships/image" Target="media/image44.pn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footer" Target="footer4.xml"/><Relationship Id="rId64" Type="http://schemas.openxmlformats.org/officeDocument/2006/relationships/header" Target="header5.xml"/><Relationship Id="rId65" Type="http://schemas.openxmlformats.org/officeDocument/2006/relationships/image" Target="media/image48.png"/><Relationship Id="rId66" Type="http://schemas.openxmlformats.org/officeDocument/2006/relationships/hyperlink" Target="http://www.gazetadopovo.com.br/charges/index.phtml?foffset=14&amp;amp;offset&amp;amp;ch=Marchesini" TargetMode="External"/><Relationship Id="rId67" Type="http://schemas.openxmlformats.org/officeDocument/2006/relationships/hyperlink" Target="http://migre.me/g1Jnn" TargetMode="External"/><Relationship Id="rId68" Type="http://schemas.openxmlformats.org/officeDocument/2006/relationships/footer" Target="footer5.xml"/><Relationship Id="rId69" Type="http://schemas.openxmlformats.org/officeDocument/2006/relationships/header" Target="header6.xml"/><Relationship Id="rId70" Type="http://schemas.openxmlformats.org/officeDocument/2006/relationships/footer" Target="footer6.xml"/><Relationship Id="rId71" Type="http://schemas.openxmlformats.org/officeDocument/2006/relationships/image" Target="media/image49.png"/><Relationship Id="rId72" Type="http://schemas.openxmlformats.org/officeDocument/2006/relationships/image" Target="media/image50.png"/><Relationship Id="rId73" Type="http://schemas.openxmlformats.org/officeDocument/2006/relationships/image" Target="media/image51.png"/><Relationship Id="rId74" Type="http://schemas.openxmlformats.org/officeDocument/2006/relationships/image" Target="media/image52.png"/><Relationship Id="rId75" Type="http://schemas.openxmlformats.org/officeDocument/2006/relationships/image" Target="media/image53.png"/><Relationship Id="rId76" Type="http://schemas.openxmlformats.org/officeDocument/2006/relationships/image" Target="media/image54.png"/><Relationship Id="rId77" Type="http://schemas.openxmlformats.org/officeDocument/2006/relationships/image" Target="media/image55.png"/><Relationship Id="rId78" Type="http://schemas.openxmlformats.org/officeDocument/2006/relationships/image" Target="media/image56.png"/><Relationship Id="rId79" Type="http://schemas.openxmlformats.org/officeDocument/2006/relationships/image" Target="media/image57.png"/><Relationship Id="rId80" Type="http://schemas.openxmlformats.org/officeDocument/2006/relationships/image" Target="media/image58.png"/><Relationship Id="rId81" Type="http://schemas.openxmlformats.org/officeDocument/2006/relationships/image" Target="media/image59.png"/><Relationship Id="rId82" Type="http://schemas.openxmlformats.org/officeDocument/2006/relationships/image" Target="media/image60.png"/><Relationship Id="rId83" Type="http://schemas.openxmlformats.org/officeDocument/2006/relationships/image" Target="media/image61.png"/><Relationship Id="rId84" Type="http://schemas.openxmlformats.org/officeDocument/2006/relationships/image" Target="media/image62.png"/><Relationship Id="rId85" Type="http://schemas.openxmlformats.org/officeDocument/2006/relationships/image" Target="media/image63.png"/><Relationship Id="rId86" Type="http://schemas.openxmlformats.org/officeDocument/2006/relationships/header" Target="header7.xml"/><Relationship Id="rId87" Type="http://schemas.openxmlformats.org/officeDocument/2006/relationships/image" Target="media/image64.png"/><Relationship Id="rId88" Type="http://schemas.openxmlformats.org/officeDocument/2006/relationships/image" Target="media/image65.png"/><Relationship Id="rId89" Type="http://schemas.openxmlformats.org/officeDocument/2006/relationships/image" Target="media/image66.png"/><Relationship Id="rId90" Type="http://schemas.openxmlformats.org/officeDocument/2006/relationships/image" Target="media/image67.png"/><Relationship Id="rId91" Type="http://schemas.openxmlformats.org/officeDocument/2006/relationships/image" Target="media/image68.png"/><Relationship Id="rId92" Type="http://schemas.openxmlformats.org/officeDocument/2006/relationships/image" Target="media/image69.png"/><Relationship Id="rId93" Type="http://schemas.openxmlformats.org/officeDocument/2006/relationships/image" Target="media/image70.png"/><Relationship Id="rId94" Type="http://schemas.openxmlformats.org/officeDocument/2006/relationships/image" Target="media/image71.png"/><Relationship Id="rId95" Type="http://schemas.openxmlformats.org/officeDocument/2006/relationships/image" Target="media/image72.png"/><Relationship Id="rId96" Type="http://schemas.openxmlformats.org/officeDocument/2006/relationships/header" Target="header8.xml"/><Relationship Id="rId97" Type="http://schemas.openxmlformats.org/officeDocument/2006/relationships/image" Target="media/image73.png"/><Relationship Id="rId98" Type="http://schemas.openxmlformats.org/officeDocument/2006/relationships/image" Target="media/image74.png"/><Relationship Id="rId99" Type="http://schemas.openxmlformats.org/officeDocument/2006/relationships/image" Target="media/image75.png"/><Relationship Id="rId100" Type="http://schemas.openxmlformats.org/officeDocument/2006/relationships/image" Target="media/image76.png"/><Relationship Id="rId101" Type="http://schemas.openxmlformats.org/officeDocument/2006/relationships/image" Target="media/image77.png"/><Relationship Id="rId102" Type="http://schemas.openxmlformats.org/officeDocument/2006/relationships/header" Target="header9.xml"/><Relationship Id="rId103" Type="http://schemas.openxmlformats.org/officeDocument/2006/relationships/footer" Target="footer7.xml"/><Relationship Id="rId104" Type="http://schemas.openxmlformats.org/officeDocument/2006/relationships/header" Target="header10.xml"/><Relationship Id="rId105" Type="http://schemas.openxmlformats.org/officeDocument/2006/relationships/footer" Target="footer8.xml"/><Relationship Id="rId106" Type="http://schemas.openxmlformats.org/officeDocument/2006/relationships/header" Target="header11.xml"/><Relationship Id="rId107" Type="http://schemas.openxmlformats.org/officeDocument/2006/relationships/footer" Target="footer9.xml"/><Relationship Id="rId108" Type="http://schemas.openxmlformats.org/officeDocument/2006/relationships/header" Target="header12.xml"/><Relationship Id="rId109" Type="http://schemas.openxmlformats.org/officeDocument/2006/relationships/footer" Target="footer10.xml"/><Relationship Id="rId110" Type="http://schemas.openxmlformats.org/officeDocument/2006/relationships/image" Target="media/image78.png"/><Relationship Id="rId111" Type="http://schemas.openxmlformats.org/officeDocument/2006/relationships/image" Target="media/image79.png"/><Relationship Id="rId112" Type="http://schemas.openxmlformats.org/officeDocument/2006/relationships/image" Target="media/image80.png"/><Relationship Id="rId1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C0605.indb</dc:title>
  <dcterms:created xsi:type="dcterms:W3CDTF">2016-02-07T04:24:33Z</dcterms:created>
  <dcterms:modified xsi:type="dcterms:W3CDTF">2016-02-07T04:24:33Z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