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de1db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de1db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ef4058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EF4058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EF4058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EF4058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EF4058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ef4058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EF4058"/>
          <w:sz w:val="40"/>
        </w:rPr>
        <w:t>LÍNGUA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PORTUGUESA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E</w:t>
      </w:r>
      <w:r>
        <w:rPr>
          <w:rFonts w:ascii="Lucida Sans Unicode" w:hAnsi="Lucida Sans Unicode"/>
          <w:color w:val="EF4058"/>
          <w:spacing w:val="-70"/>
          <w:sz w:val="40"/>
        </w:rPr>
        <w:t> </w:t>
      </w:r>
      <w:r>
        <w:rPr>
          <w:rFonts w:ascii="Lucida Sans Unicode" w:hAnsi="Lucida Sans Unicode"/>
          <w:color w:val="EF4058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EF4058"/>
          <w:sz w:val="36"/>
        </w:rPr>
        <w:t>6º ano</w:t>
      </w:r>
      <w:r>
        <w:rPr>
          <w:rFonts w:ascii="Arial" w:hAnsi="Arial"/>
          <w:b/>
          <w:color w:val="EF4058"/>
          <w:spacing w:val="16"/>
          <w:sz w:val="36"/>
        </w:rPr>
        <w:t> </w:t>
      </w:r>
      <w:r>
        <w:rPr>
          <w:rFonts w:ascii="Arial" w:hAnsi="Arial"/>
          <w:b/>
          <w:color w:val="EF4058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EF4058"/>
          <w:sz w:val="36"/>
        </w:rPr>
        <w:t>Ensino</w:t>
      </w:r>
      <w:r>
        <w:rPr>
          <w:rFonts w:ascii="Arial"/>
          <w:b/>
          <w:color w:val="EF4058"/>
          <w:spacing w:val="2"/>
          <w:sz w:val="36"/>
        </w:rPr>
        <w:t> </w:t>
      </w:r>
      <w:r>
        <w:rPr>
          <w:rFonts w:ascii="Arial"/>
          <w:b/>
          <w:color w:val="EF4058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EF4058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EF4058"/>
          <w:sz w:val="64"/>
        </w:rPr>
        <w:t>C0607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ef4058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EF4058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EF4058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2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2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EF4058"/>
                          <w:left w:val="single" w:sz="4" w:space="0" w:color="EF4058"/>
                          <w:bottom w:val="single" w:sz="4" w:space="0" w:color="EF4058"/>
                          <w:right w:val="single" w:sz="4" w:space="0" w:color="EF405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EF4058"/>
          <w:w w:val="105"/>
        </w:rPr>
        <w:t>Data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de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Nascimento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do</w:t>
      </w:r>
      <w:r>
        <w:rPr>
          <w:rFonts w:ascii="Tahoma"/>
          <w:color w:val="EF4058"/>
          <w:spacing w:val="-21"/>
          <w:w w:val="105"/>
        </w:rPr>
        <w:t> </w:t>
      </w:r>
      <w:r>
        <w:rPr>
          <w:rFonts w:ascii="Tahoma"/>
          <w:color w:val="EF4058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6479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de1db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de1db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LM6EF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Heading1"/>
        <w:spacing w:line="240" w:lineRule="auto"/>
        <w:ind w:right="505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spacing w:before="72"/>
        <w:ind w:left="948" w:right="381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5113pt;width:482.9pt;height:355.85pt;mso-position-horizontal-relative:page;mso-position-vertical-relative:paragraph;z-index:-64576" coordorigin="1124,-1" coordsize="9658,7117">
            <v:group style="position:absolute;left:1129;top:4;width:572;height:2" coordorigin="1129,4" coordsize="572,2">
              <v:shape style="position:absolute;left:1129;top:4;width:572;height:2" coordorigin="1129,4" coordsize="572,0" path="m1129,4l1701,4e" filled="false" stroked="true" strokeweight=".5pt" strokecolor="#231f20">
                <v:path arrowok="t"/>
              </v:shape>
            </v:group>
            <v:group style="position:absolute;left:1134;top:9;width:2;height:7097" coordorigin="1134,9" coordsize="2,7097">
              <v:shape style="position:absolute;left:1134;top:9;width:2;height:7097" coordorigin="1134,9" coordsize="0,7097" path="m1134,7106l1134,9e" filled="false" stroked="true" strokeweight=".5pt" strokecolor="#231f20">
                <v:path arrowok="t"/>
              </v:shape>
            </v:group>
            <v:group style="position:absolute;left:1701;top:4;width:9076;height:2" coordorigin="1701,4" coordsize="9076,2">
              <v:shape style="position:absolute;left:1701;top:4;width:9076;height:2" coordorigin="1701,4" coordsize="9076,0" path="m1701,4l10777,4e" filled="false" stroked="true" strokeweight=".5pt" strokecolor="#231f20">
                <v:path arrowok="t"/>
              </v:shape>
            </v:group>
            <v:group style="position:absolute;left:1701;top:9;width:2;height:7097" coordorigin="1701,9" coordsize="2,7097">
              <v:shape style="position:absolute;left:1701;top:9;width:2;height:7097" coordorigin="1701,9" coordsize="0,7097" path="m1701,7106l1701,9e" filled="false" stroked="true" strokeweight=".5pt" strokecolor="#231f20">
                <v:path arrowok="t"/>
              </v:shape>
            </v:group>
            <v:group style="position:absolute;left:10772;top:9;width:2;height:7097" coordorigin="10772,9" coordsize="2,7097">
              <v:shape style="position:absolute;left:10772;top:9;width:2;height:7097" coordorigin="10772,9" coordsize="0,7097" path="m10772,7106l10772,9e" filled="false" stroked="true" strokeweight=".5pt" strokecolor="#231f20">
                <v:path arrowok="t"/>
              </v:shape>
            </v:group>
            <v:group style="position:absolute;left:1129;top:7111;width:572;height:2" coordorigin="1129,7111" coordsize="572,2">
              <v:shape style="position:absolute;left:1129;top:7111;width:572;height:2" coordorigin="1129,7111" coordsize="572,0" path="m1129,7111l1701,7111e" filled="false" stroked="true" strokeweight=".5pt" strokecolor="#231f20">
                <v:path arrowok="t"/>
              </v:shape>
            </v:group>
            <v:group style="position:absolute;left:1701;top:7111;width:9076;height:2" coordorigin="1701,7111" coordsize="9076,2">
              <v:shape style="position:absolute;left:1701;top:7111;width:9076;height:2" coordorigin="1701,7111" coordsize="9076,0" path="m1701,7111l10777,7111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As</w:t>
      </w:r>
      <w:r>
        <w:rPr>
          <w:rFonts w:ascii="Arial"/>
          <w:b/>
          <w:color w:val="231F20"/>
          <w:spacing w:val="-1"/>
          <w:sz w:val="22"/>
        </w:rPr>
        <w:t> </w:t>
      </w:r>
      <w:r>
        <w:rPr>
          <w:rFonts w:ascii="Arial"/>
          <w:b/>
          <w:color w:val="231F20"/>
          <w:sz w:val="22"/>
        </w:rPr>
        <w:t>bruxinhas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6" w:lineRule="auto" w:before="72"/>
        <w:ind w:left="1074" w:right="505" w:firstLine="283"/>
        <w:jc w:val="both"/>
      </w:pPr>
      <w:r>
        <w:rPr>
          <w:color w:val="231F20"/>
        </w:rPr>
        <w:t>Galatéia e Brunevildes estavam tomando sol na seringueira da praça. </w:t>
      </w:r>
      <w:r>
        <w:rPr>
          <w:color w:val="231F20"/>
          <w:spacing w:val="-3"/>
        </w:rPr>
        <w:t>Tinham </w:t>
      </w:r>
      <w:r>
        <w:rPr>
          <w:color w:val="231F20"/>
        </w:rPr>
        <w:t>acabado </w:t>
      </w:r>
      <w:r>
        <w:rPr>
          <w:color w:val="231F20"/>
        </w:rPr>
        <w:t>de chegar em suas vassouras mágicas. Eram duas bruxinhas minúsculas que adoravam aventuras. Então, cansadas de só fazer o mal, lá no castelo onde moravam, resolveram</w:t>
      </w:r>
      <w:r>
        <w:rPr>
          <w:color w:val="231F20"/>
          <w:spacing w:val="-42"/>
        </w:rPr>
        <w:t> </w:t>
      </w:r>
      <w:r>
        <w:rPr>
          <w:color w:val="231F20"/>
        </w:rPr>
        <w:t>vir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cidade.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agora,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vila,</w:t>
      </w:r>
      <w:r>
        <w:rPr>
          <w:color w:val="231F20"/>
          <w:spacing w:val="-5"/>
        </w:rPr>
        <w:t> </w:t>
      </w:r>
      <w:r>
        <w:rPr>
          <w:color w:val="231F20"/>
        </w:rPr>
        <w:t>preparavam-se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fazer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mais</w:t>
      </w:r>
      <w:r>
        <w:rPr>
          <w:color w:val="231F20"/>
          <w:spacing w:val="-5"/>
        </w:rPr>
        <w:t> </w:t>
      </w:r>
      <w:r>
        <w:rPr>
          <w:color w:val="231F20"/>
        </w:rPr>
        <w:t>incríveis</w:t>
      </w:r>
      <w:r>
        <w:rPr>
          <w:color w:val="231F20"/>
          <w:spacing w:val="-5"/>
        </w:rPr>
        <w:t> </w:t>
      </w:r>
      <w:r>
        <w:rPr>
          <w:color w:val="231F20"/>
        </w:rPr>
        <w:t>benfeitorias.</w:t>
      </w:r>
      <w:r>
        <w:rPr>
          <w:color w:val="231F20"/>
          <w:spacing w:val="-4"/>
        </w:rPr>
        <w:t> </w:t>
      </w:r>
      <w:r>
        <w:rPr>
          <w:color w:val="231F20"/>
        </w:rPr>
        <w:t>E,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0"/>
        <w:ind w:left="507" w:right="505"/>
        <w:jc w:val="left"/>
      </w:pPr>
      <w:r>
        <w:rPr>
          <w:color w:val="231F20"/>
        </w:rPr>
        <w:t>5</w:t>
        <w:tab/>
        <w:t>ainda por cima, por</w:t>
      </w:r>
      <w:r>
        <w:rPr>
          <w:color w:val="231F20"/>
          <w:spacing w:val="-18"/>
        </w:rPr>
        <w:t> </w:t>
      </w:r>
      <w:r>
        <w:rPr>
          <w:color w:val="231F20"/>
        </w:rPr>
        <w:t>encomenda.</w:t>
      </w:r>
      <w:r>
        <w:rPr/>
      </w:r>
    </w:p>
    <w:p>
      <w:pPr>
        <w:pStyle w:val="BodyText"/>
        <w:spacing w:line="240" w:lineRule="auto"/>
        <w:ind w:left="1357" w:right="505"/>
        <w:jc w:val="left"/>
      </w:pPr>
      <w:r>
        <w:rPr>
          <w:color w:val="231F20"/>
          <w:spacing w:val="-4"/>
        </w:rPr>
        <w:t>No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meio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das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plantas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enxergaram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sapo.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Galatéia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fez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voz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mais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doce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podia</w:t>
      </w:r>
      <w:r>
        <w:rPr>
          <w:color w:val="231F20"/>
          <w:spacing w:val="-28"/>
        </w:rPr>
        <w:t> </w:t>
      </w:r>
      <w:r>
        <w:rPr>
          <w:color w:val="231F20"/>
        </w:rPr>
        <w:t>e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perguntou:</w:t>
      </w:r>
      <w:r>
        <w:rPr/>
      </w:r>
    </w:p>
    <w:p>
      <w:pPr>
        <w:pStyle w:val="ListParagraph"/>
        <w:numPr>
          <w:ilvl w:val="0"/>
          <w:numId w:val="2"/>
        </w:numPr>
        <w:tabs>
          <w:tab w:pos="1542" w:val="left" w:leader="none"/>
        </w:tabs>
        <w:spacing w:line="266" w:lineRule="auto" w:before="27" w:after="0"/>
        <w:ind w:left="1357" w:right="518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Ei, amigo sapo, que tal virar príncipe? O sapo abriu, fechou os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olhos: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1542" w:val="left" w:leader="none"/>
        </w:tabs>
        <w:spacing w:line="240" w:lineRule="auto" w:before="0" w:after="0"/>
        <w:ind w:left="1541" w:right="0" w:hanging="1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Sei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não.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66" w:lineRule="auto"/>
        <w:ind w:left="1074" w:right="505" w:hanging="568"/>
        <w:jc w:val="left"/>
      </w:pPr>
      <w:r>
        <w:rPr>
          <w:color w:val="231F20"/>
        </w:rPr>
        <w:t>10</w:t>
        <w:tab/>
        <w:tab/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Como</w:t>
      </w:r>
      <w:r>
        <w:rPr>
          <w:color w:val="231F20"/>
          <w:spacing w:val="24"/>
        </w:rPr>
        <w:t> </w:t>
      </w:r>
      <w:r>
        <w:rPr>
          <w:color w:val="231F20"/>
        </w:rPr>
        <w:t>é</w:t>
      </w:r>
      <w:r>
        <w:rPr>
          <w:color w:val="231F20"/>
          <w:spacing w:val="24"/>
        </w:rPr>
        <w:t> </w:t>
      </w:r>
      <w:r>
        <w:rPr>
          <w:color w:val="231F20"/>
        </w:rPr>
        <w:t>que</w:t>
      </w:r>
      <w:r>
        <w:rPr>
          <w:color w:val="231F20"/>
          <w:spacing w:val="24"/>
        </w:rPr>
        <w:t> </w:t>
      </w:r>
      <w:r>
        <w:rPr>
          <w:color w:val="231F20"/>
        </w:rPr>
        <w:t>não</w:t>
      </w:r>
      <w:r>
        <w:rPr>
          <w:color w:val="231F20"/>
          <w:spacing w:val="24"/>
        </w:rPr>
        <w:t> </w:t>
      </w:r>
      <w:r>
        <w:rPr>
          <w:color w:val="231F20"/>
        </w:rPr>
        <w:t>sabe?</w:t>
      </w:r>
      <w:r>
        <w:rPr>
          <w:color w:val="231F20"/>
          <w:spacing w:val="24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insistiu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bruxa</w:t>
      </w:r>
      <w:r>
        <w:rPr>
          <w:color w:val="231F20"/>
          <w:spacing w:val="24"/>
        </w:rPr>
        <w:t> </w:t>
      </w:r>
      <w:r>
        <w:rPr>
          <w:color w:val="231F20"/>
        </w:rPr>
        <w:t>Galatéia,</w:t>
      </w:r>
      <w:r>
        <w:rPr>
          <w:color w:val="231F20"/>
          <w:spacing w:val="23"/>
        </w:rPr>
        <w:t> </w:t>
      </w:r>
      <w:r>
        <w:rPr>
          <w:color w:val="231F20"/>
        </w:rPr>
        <w:t>enquanto</w:t>
      </w:r>
      <w:r>
        <w:rPr>
          <w:color w:val="231F20"/>
          <w:spacing w:val="24"/>
        </w:rPr>
        <w:t> </w:t>
      </w:r>
      <w:r>
        <w:rPr>
          <w:color w:val="231F20"/>
        </w:rPr>
        <w:t>Brunevildes</w:t>
      </w:r>
      <w:r>
        <w:rPr>
          <w:color w:val="231F20"/>
          <w:spacing w:val="24"/>
        </w:rPr>
        <w:t> </w:t>
      </w:r>
      <w:r>
        <w:rPr>
          <w:color w:val="231F20"/>
        </w:rPr>
        <w:t>apoiava,</w:t>
      </w:r>
      <w:r>
        <w:rPr>
          <w:color w:val="231F20"/>
          <w:spacing w:val="-1"/>
        </w:rPr>
        <w:t> </w:t>
      </w:r>
      <w:r>
        <w:rPr>
          <w:color w:val="231F20"/>
        </w:rPr>
        <w:t>fazendo sinais com a cabeça. – Quer vida melhor que a de</w:t>
      </w:r>
      <w:r>
        <w:rPr>
          <w:color w:val="231F20"/>
          <w:spacing w:val="-18"/>
        </w:rPr>
        <w:t> </w:t>
      </w:r>
      <w:r>
        <w:rPr>
          <w:color w:val="231F20"/>
        </w:rPr>
        <w:t>príncipe?</w:t>
      </w:r>
      <w:r>
        <w:rPr/>
      </w:r>
    </w:p>
    <w:p>
      <w:pPr>
        <w:pStyle w:val="ListParagraph"/>
        <w:numPr>
          <w:ilvl w:val="0"/>
          <w:numId w:val="3"/>
        </w:numPr>
        <w:tabs>
          <w:tab w:pos="1526" w:val="left" w:leader="none"/>
        </w:tabs>
        <w:spacing w:line="240" w:lineRule="auto" w:before="0" w:after="0"/>
        <w:ind w:left="1074" w:right="0" w:firstLine="2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Como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vida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príncipe?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quis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saber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sapo,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curioso.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Brunevildes,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paciente,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explicou: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"/>
        </w:numPr>
        <w:tabs>
          <w:tab w:pos="1552" w:val="left" w:leader="none"/>
        </w:tabs>
        <w:spacing w:line="266" w:lineRule="auto" w:before="27" w:after="0"/>
        <w:ind w:left="1074" w:right="506" w:firstLine="28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Vida de príncipe é uma beleza! Não se faz nada o dia inteiro. Come-se do bom e do melhor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ainda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cima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desencantam-se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princesas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adormecidas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beijo!</w:t>
      </w:r>
      <w:r>
        <w:rPr>
          <w:rFonts w:ascii="Arial" w:hAnsi="Arial"/>
          <w:sz w:val="22"/>
        </w:rPr>
      </w:r>
    </w:p>
    <w:p>
      <w:pPr>
        <w:pStyle w:val="BodyText"/>
        <w:tabs>
          <w:tab w:pos="1357" w:val="left" w:leader="none"/>
        </w:tabs>
        <w:spacing w:line="266" w:lineRule="auto" w:before="0"/>
        <w:ind w:left="1074" w:right="512" w:hanging="568"/>
        <w:jc w:val="left"/>
      </w:pPr>
      <w:r>
        <w:rPr>
          <w:color w:val="231F20"/>
        </w:rPr>
        <w:t>15</w:t>
        <w:tab/>
        <w:tab/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Vamos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partes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disse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sapo,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bocejando.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fazer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nada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dia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inteiro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deve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ser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chato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pra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burro.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Comer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bom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melhor</w:t>
      </w:r>
      <w:r>
        <w:rPr>
          <w:color w:val="231F20"/>
          <w:spacing w:val="-7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questão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gosto: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depende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muito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come.</w:t>
      </w:r>
      <w:r>
        <w:rPr/>
      </w:r>
    </w:p>
    <w:p>
      <w:pPr>
        <w:pStyle w:val="BodyText"/>
        <w:spacing w:line="240" w:lineRule="auto" w:before="0"/>
        <w:ind w:left="1357" w:right="505"/>
        <w:jc w:val="left"/>
      </w:pPr>
      <w:r>
        <w:rPr>
          <w:color w:val="231F20"/>
        </w:rPr>
        <w:t>– Faisão assado, javali na</w:t>
      </w:r>
      <w:r>
        <w:rPr>
          <w:color w:val="231F20"/>
          <w:spacing w:val="-21"/>
        </w:rPr>
        <w:t> </w:t>
      </w:r>
      <w:r>
        <w:rPr>
          <w:color w:val="231F20"/>
        </w:rPr>
        <w:t>brasa...</w:t>
      </w:r>
      <w:r>
        <w:rPr/>
      </w:r>
    </w:p>
    <w:p>
      <w:pPr>
        <w:pStyle w:val="BodyText"/>
        <w:spacing w:line="240" w:lineRule="auto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Puf!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─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cuspiu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o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sapo.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Quanta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porcaria!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E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a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terceira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ainda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é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pior.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Imagine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desencantar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/>
        <w:ind w:left="1074" w:right="505"/>
        <w:jc w:val="left"/>
      </w:pPr>
      <w:r>
        <w:rPr>
          <w:color w:val="231F20"/>
        </w:rPr>
        <w:t>princesas</w:t>
      </w:r>
      <w:r>
        <w:rPr>
          <w:color w:val="231F20"/>
          <w:spacing w:val="-5"/>
        </w:rPr>
        <w:t> </w:t>
      </w:r>
      <w:r>
        <w:rPr>
          <w:color w:val="231F20"/>
        </w:rPr>
        <w:t>adormecidas</w:t>
      </w:r>
      <w:r>
        <w:rPr>
          <w:color w:val="231F20"/>
          <w:spacing w:val="-5"/>
        </w:rPr>
        <w:t> </w:t>
      </w:r>
      <w:r>
        <w:rPr>
          <w:color w:val="231F20"/>
        </w:rPr>
        <w:t>há</w:t>
      </w:r>
      <w:r>
        <w:rPr>
          <w:color w:val="231F20"/>
          <w:spacing w:val="-5"/>
        </w:rPr>
        <w:t> </w:t>
      </w:r>
      <w:r>
        <w:rPr>
          <w:color w:val="231F20"/>
        </w:rPr>
        <w:t>séculos.</w:t>
      </w:r>
      <w:r>
        <w:rPr>
          <w:color w:val="231F20"/>
          <w:spacing w:val="-6"/>
        </w:rPr>
        <w:t> </w:t>
      </w:r>
      <w:r>
        <w:rPr>
          <w:color w:val="231F20"/>
        </w:rPr>
        <w:t>Só</w:t>
      </w:r>
      <w:r>
        <w:rPr>
          <w:color w:val="231F20"/>
          <w:spacing w:val="-5"/>
        </w:rPr>
        <w:t> </w:t>
      </w:r>
      <w:r>
        <w:rPr>
          <w:color w:val="231F20"/>
        </w:rPr>
        <w:t>dando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bom</w:t>
      </w:r>
      <w:r>
        <w:rPr>
          <w:color w:val="231F20"/>
          <w:spacing w:val="-5"/>
        </w:rPr>
        <w:t> </w:t>
      </w:r>
      <w:r>
        <w:rPr>
          <w:color w:val="231F20"/>
        </w:rPr>
        <w:t>banho</w:t>
      </w:r>
      <w:r>
        <w:rPr>
          <w:color w:val="231F20"/>
          <w:spacing w:val="-5"/>
        </w:rPr>
        <w:t> </w:t>
      </w:r>
      <w:r>
        <w:rPr>
          <w:color w:val="231F20"/>
        </w:rPr>
        <w:t>nelas,</w:t>
      </w:r>
      <w:r>
        <w:rPr>
          <w:color w:val="231F20"/>
          <w:spacing w:val="-5"/>
        </w:rPr>
        <w:t> </w:t>
      </w:r>
      <w:r>
        <w:rPr>
          <w:color w:val="231F20"/>
        </w:rPr>
        <w:t>antes...</w:t>
      </w:r>
      <w:r>
        <w:rPr/>
      </w:r>
    </w:p>
    <w:p>
      <w:pPr>
        <w:pStyle w:val="BodyText"/>
        <w:tabs>
          <w:tab w:pos="1357" w:val="left" w:leader="none"/>
        </w:tabs>
        <w:spacing w:line="240" w:lineRule="auto"/>
        <w:ind w:left="507" w:right="505"/>
        <w:jc w:val="left"/>
      </w:pPr>
      <w:r>
        <w:rPr>
          <w:color w:val="231F20"/>
        </w:rPr>
        <w:t>20</w:t>
        <w:tab/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Ô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seu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sapo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sem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romantismo!</w:t>
      </w:r>
      <w:r>
        <w:rPr>
          <w:color w:val="231F20"/>
          <w:spacing w:val="-29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bufou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Galatéia.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Quer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dizer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você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não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quer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ser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príncipe?</w:t>
      </w:r>
      <w:r>
        <w:rPr/>
      </w:r>
    </w:p>
    <w:p>
      <w:pPr>
        <w:pStyle w:val="BodyText"/>
        <w:spacing w:line="266" w:lineRule="auto"/>
        <w:ind w:left="1074" w:right="504" w:firstLine="283"/>
        <w:jc w:val="both"/>
      </w:pPr>
      <w:r>
        <w:rPr>
          <w:rFonts w:ascii="Arial" w:hAnsi="Arial" w:cs="Arial" w:eastAsia="Arial" w:hint="default"/>
          <w:color w:val="231F20"/>
        </w:rPr>
        <w:t>– Pra falar a verdade, prefiro continuar sendo sapo. Caço o dia inteiro e nem vejo o dia </w:t>
      </w:r>
      <w:r>
        <w:rPr>
          <w:color w:val="231F20"/>
        </w:rPr>
        <w:t>passar; gosto de comer moscas e não javalis na brasa; e ainda vou me </w:t>
      </w:r>
      <w:r>
        <w:rPr>
          <w:color w:val="231F20"/>
          <w:spacing w:val="-3"/>
        </w:rPr>
        <w:t>casar, </w:t>
      </w:r>
      <w:r>
        <w:rPr>
          <w:color w:val="231F20"/>
        </w:rPr>
        <w:t>no mês que </w:t>
      </w:r>
      <w:r>
        <w:rPr>
          <w:color w:val="231F20"/>
        </w:rPr>
        <w:t>vem,</w:t>
      </w:r>
      <w:r>
        <w:rPr>
          <w:color w:val="231F20"/>
          <w:spacing w:val="-15"/>
        </w:rPr>
        <w:t> </w:t>
      </w:r>
      <w:r>
        <w:rPr>
          <w:color w:val="231F20"/>
        </w:rPr>
        <w:t>com</w:t>
      </w:r>
      <w:r>
        <w:rPr>
          <w:color w:val="231F20"/>
          <w:spacing w:val="-15"/>
        </w:rPr>
        <w:t> </w:t>
      </w:r>
      <w:r>
        <w:rPr>
          <w:color w:val="231F20"/>
        </w:rPr>
        <w:t>uma</w:t>
      </w:r>
      <w:r>
        <w:rPr>
          <w:color w:val="231F20"/>
          <w:spacing w:val="-15"/>
        </w:rPr>
        <w:t> </w:t>
      </w:r>
      <w:r>
        <w:rPr>
          <w:color w:val="231F20"/>
        </w:rPr>
        <w:t>linda</w:t>
      </w:r>
      <w:r>
        <w:rPr>
          <w:color w:val="231F20"/>
          <w:spacing w:val="-15"/>
        </w:rPr>
        <w:t> </w:t>
      </w:r>
      <w:r>
        <w:rPr>
          <w:color w:val="231F20"/>
        </w:rPr>
        <w:t>sapa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nunca</w:t>
      </w:r>
      <w:r>
        <w:rPr>
          <w:color w:val="231F20"/>
          <w:spacing w:val="-15"/>
        </w:rPr>
        <w:t> </w:t>
      </w:r>
      <w:r>
        <w:rPr>
          <w:color w:val="231F20"/>
        </w:rPr>
        <w:t>dormiu</w:t>
      </w:r>
      <w:r>
        <w:rPr>
          <w:color w:val="231F20"/>
          <w:spacing w:val="-15"/>
        </w:rPr>
        <w:t> </w:t>
      </w:r>
      <w:r>
        <w:rPr>
          <w:color w:val="231F20"/>
        </w:rPr>
        <w:t>tanto</w:t>
      </w:r>
      <w:r>
        <w:rPr>
          <w:color w:val="231F20"/>
          <w:spacing w:val="-16"/>
        </w:rPr>
        <w:t> </w:t>
      </w:r>
      <w:r>
        <w:rPr>
          <w:color w:val="231F20"/>
        </w:rPr>
        <w:t>assim</w:t>
      </w:r>
      <w:r>
        <w:rPr>
          <w:color w:val="231F20"/>
          <w:spacing w:val="-15"/>
        </w:rPr>
        <w:t> </w:t>
      </w:r>
      <w:r>
        <w:rPr>
          <w:color w:val="231F20"/>
        </w:rPr>
        <w:t>e,</w:t>
      </w:r>
      <w:r>
        <w:rPr>
          <w:color w:val="231F20"/>
          <w:spacing w:val="-15"/>
        </w:rPr>
        <w:t> </w:t>
      </w:r>
      <w:r>
        <w:rPr>
          <w:color w:val="231F20"/>
        </w:rPr>
        <w:t>além</w:t>
      </w:r>
      <w:r>
        <w:rPr>
          <w:color w:val="231F20"/>
          <w:spacing w:val="-15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</w:rPr>
        <w:t>mais,</w:t>
      </w:r>
      <w:r>
        <w:rPr>
          <w:color w:val="231F20"/>
          <w:spacing w:val="-15"/>
        </w:rPr>
        <w:t> </w:t>
      </w:r>
      <w:r>
        <w:rPr>
          <w:color w:val="231F20"/>
        </w:rPr>
        <w:t>é</w:t>
      </w:r>
      <w:r>
        <w:rPr>
          <w:color w:val="231F20"/>
          <w:spacing w:val="-15"/>
        </w:rPr>
        <w:t> </w:t>
      </w:r>
      <w:r>
        <w:rPr>
          <w:color w:val="231F20"/>
        </w:rPr>
        <w:t>muito</w:t>
      </w:r>
      <w:r>
        <w:rPr>
          <w:color w:val="231F20"/>
          <w:spacing w:val="-15"/>
        </w:rPr>
        <w:t> </w:t>
      </w:r>
      <w:r>
        <w:rPr>
          <w:color w:val="231F20"/>
        </w:rPr>
        <w:t>cheirosa...</w:t>
      </w:r>
      <w:r>
        <w:rPr/>
      </w:r>
    </w:p>
    <w:p>
      <w:pPr>
        <w:spacing w:before="93"/>
        <w:ind w:left="16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5"/>
          <w:sz w:val="16"/>
        </w:rPr>
        <w:t>Disponível  </w:t>
      </w:r>
      <w:r>
        <w:rPr>
          <w:rFonts w:ascii="Arial" w:hAnsi="Arial"/>
          <w:color w:val="231F20"/>
          <w:spacing w:val="-4"/>
          <w:sz w:val="16"/>
        </w:rPr>
        <w:t>em: </w:t>
      </w:r>
      <w:r>
        <w:rPr>
          <w:rFonts w:ascii="Arial" w:hAnsi="Arial"/>
          <w:color w:val="231F20"/>
          <w:spacing w:val="18"/>
          <w:sz w:val="16"/>
        </w:rPr>
        <w:t> </w:t>
      </w:r>
      <w:hyperlink r:id="rId19">
        <w:r>
          <w:rPr>
            <w:rFonts w:ascii="Arial" w:hAnsi="Arial"/>
            <w:color w:val="231F20"/>
            <w:spacing w:val="-6"/>
            <w:sz w:val="16"/>
          </w:rPr>
          <w:t>&lt;http://www.azinteligencia.com.br/site/index.php?option=com_content&amp;view=article&amp;id=279:as-bruxinhas&amp;catid=60:8o-ano&amp;Itemid=113&gt;.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0" w:right="113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5"/>
          <w:sz w:val="16"/>
        </w:rPr>
        <w:t>Acesso </w:t>
      </w:r>
      <w:r>
        <w:rPr>
          <w:rFonts w:ascii="Arial"/>
          <w:color w:val="231F20"/>
          <w:spacing w:val="-4"/>
          <w:sz w:val="16"/>
        </w:rPr>
        <w:t>em: </w:t>
      </w:r>
      <w:r>
        <w:rPr>
          <w:rFonts w:ascii="Arial"/>
          <w:color w:val="231F20"/>
          <w:spacing w:val="-3"/>
          <w:sz w:val="16"/>
        </w:rPr>
        <w:t>13 </w:t>
      </w:r>
      <w:r>
        <w:rPr>
          <w:rFonts w:ascii="Arial"/>
          <w:color w:val="231F20"/>
          <w:spacing w:val="-4"/>
          <w:sz w:val="16"/>
        </w:rPr>
        <w:t>set. 2013.</w:t>
      </w:r>
      <w:r>
        <w:rPr>
          <w:rFonts w:ascii="Arial"/>
          <w:color w:val="231F20"/>
          <w:spacing w:val="-26"/>
          <w:sz w:val="16"/>
        </w:rPr>
        <w:t> </w:t>
      </w:r>
      <w:r>
        <w:rPr>
          <w:rFonts w:ascii="Arial"/>
          <w:color w:val="231F20"/>
          <w:spacing w:val="-5"/>
          <w:sz w:val="16"/>
        </w:rPr>
        <w:t>(P050565E4_SUP)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(P050568E4)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a expressão “–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Puf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!” (ℓ. 18) indica</w:t>
      </w:r>
      <w:r>
        <w:rPr>
          <w:rFonts w:ascii="Arial" w:hAnsi="Arial" w:cs="Arial" w:eastAsia="Arial" w:hint="default"/>
          <w:color w:val="231F20"/>
          <w:spacing w:val="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barulho feito pelo sapo ao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cuspir.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ronco do estômago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sapo.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ruído feito pela mágica das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bruxas.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som do banho das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princesas.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(P050608E4) </w:t>
      </w:r>
      <w:r>
        <w:rPr>
          <w:rFonts w:ascii="Arial" w:hAnsi="Arial"/>
          <w:color w:val="231F20"/>
          <w:sz w:val="22"/>
        </w:rPr>
        <w:t>Qual é o fato que fez com que essa história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sapo se recusar a virar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sapo querer se casar com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sapa.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tomarem sol na seringueira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praça.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bruxinhas quererem transformar o sapo 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príncipe.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40" w:lineRule="auto" w:before="0" w:after="0"/>
        <w:ind w:left="493" w:right="0" w:hanging="38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(P050609E4)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deve ser chato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pra burro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 (ℓ. 15-16), a expressão destacada é um </w:t>
      </w:r>
      <w:r>
        <w:rPr>
          <w:rFonts w:ascii="Arial" w:hAnsi="Arial" w:cs="Arial" w:eastAsia="Arial" w:hint="default"/>
          <w:color w:val="231F20"/>
          <w:spacing w:val="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exemplo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505"/>
        <w:jc w:val="left"/>
      </w:pPr>
      <w:r>
        <w:rPr>
          <w:color w:val="231F20"/>
        </w:rPr>
        <w:t>de linguagem usada</w:t>
      </w:r>
      <w:r>
        <w:rPr>
          <w:color w:val="231F20"/>
          <w:spacing w:val="-15"/>
        </w:rPr>
        <w:t> </w:t>
      </w:r>
      <w:r>
        <w:rPr>
          <w:color w:val="231F20"/>
        </w:rPr>
        <w:t>em</w:t>
      </w:r>
      <w:r>
        <w:rPr/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conversas com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livros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palestras.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505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235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1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Campanha Lixo Zero: quanto mais informação, menos lixo no</w:t>
            </w:r>
            <w:r>
              <w:rPr>
                <w:rFonts w:ascii="Arial" w:hAnsi="Arial"/>
                <w:b/>
                <w:color w:val="231F20"/>
                <w:spacing w:val="-23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chão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Segundo o presidente da Companhia Municipal de Limpeza Urbana (Comlurb), Vinícius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Roriz, o objetivo do programa é reduzir os gastos com a limpeza das ruas, que somam   R$ 90 milhões por mês, 15% do orçamento da empresa. Ele enfatizou que não pretende comprar mais lixeiras ou papeleiras e espera contar com a conscientização da população. “Queremos transformar o comportamento da população.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cidades limpíssimas, como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Tóquio, em que você quase não vê lixeiras.”, afirmou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Roriz.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fiscalização começou no dia 20/08, pelo Centro, Zona Sul e parte do subúrbio, com base na Lei de Limpeza Urbana, de setembro de 2001 (Lei 3273/01). As multas variam de R$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157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R$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3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mil,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conforme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quantidade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natureza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detritos.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aplicadas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na hora, por meio de um </w:t>
            </w:r>
            <w:r>
              <w:rPr>
                <w:rFonts w:ascii="Arial" w:hAnsi="Arial"/>
                <w:i/>
                <w:color w:val="231F20"/>
                <w:sz w:val="22"/>
              </w:rPr>
              <w:t>smartphone </w:t>
            </w:r>
            <w:r>
              <w:rPr>
                <w:rFonts w:ascii="Arial" w:hAnsi="Arial"/>
                <w:color w:val="231F20"/>
                <w:sz w:val="22"/>
              </w:rPr>
              <w:t>e de uma impressora portátil. Os fiscais também </w:t>
            </w:r>
            <w:r>
              <w:rPr>
                <w:rFonts w:ascii="Arial" w:hAnsi="Arial"/>
                <w:color w:val="231F20"/>
                <w:sz w:val="22"/>
              </w:rPr>
              <w:t>distribuem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sacolas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lixo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para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conscientizar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população.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cidadão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for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multado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não </w:t>
            </w:r>
            <w:r>
              <w:rPr>
                <w:rFonts w:ascii="Arial" w:hAnsi="Arial"/>
                <w:color w:val="231F20"/>
                <w:sz w:val="22"/>
              </w:rPr>
              <w:t>pagar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poderá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ter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seu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nome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protestado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até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inscrito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em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instituições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proteção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ao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crédito. </w:t>
            </w:r>
            <w:r>
              <w:rPr>
                <w:rFonts w:ascii="Arial" w:hAnsi="Arial"/>
                <w:color w:val="231F20"/>
                <w:sz w:val="22"/>
              </w:rPr>
              <w:t>Caso se negue a apresentar qualquer documento, ele será levado a uma delegacia, para que seja feito o registro de ocorrência.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20">
              <w:r>
                <w:rPr>
                  <w:rFonts w:ascii="Arial" w:hAnsi="Arial"/>
                  <w:color w:val="231F20"/>
                  <w:sz w:val="16"/>
                </w:rPr>
                <w:t>em:</w:t>
              </w:r>
              <w:r>
                <w:rPr>
                  <w:rFonts w:ascii="Arial" w:hAnsi="Arial"/>
                  <w:color w:val="231F20"/>
                  <w:spacing w:val="-11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&lt;http://www.revistadomeioambiente.org.br/capa/142-campanha-lixo-zero-quanto-mais-informacao-menos-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52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lixo-no-chao&gt;. Acesso em: 23 out. 2013.</w:t>
            </w:r>
            <w:r>
              <w:rPr>
                <w:rFonts w:asci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353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32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4467132" cy="3140106"/>
                  <wp:effectExtent l="0" t="0" r="0" b="0"/>
                  <wp:docPr id="3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132" cy="314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0"/>
              <w:ind w:left="12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hyperlink r:id="rId22">
              <w:r>
                <w:rPr>
                  <w:rFonts w:ascii="Arial" w:hAnsi="Arial"/>
                  <w:color w:val="231F20"/>
                  <w:spacing w:val="-6"/>
                  <w:sz w:val="16"/>
                </w:rPr>
                <w:t>&lt;http://www.rioonibus.com/2013/07/12/rio-onibus-apoia-mais-uma-campanha-de-utilidade-publica/&gt;.</w:t>
              </w:r>
            </w:hyperlink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Acesso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23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out. </w:t>
            </w:r>
            <w:r>
              <w:rPr>
                <w:rFonts w:ascii="Arial" w:hAnsi="Arial"/>
                <w:color w:val="231F20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(P060012F5_SUP)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(P060012F5) </w:t>
      </w:r>
      <w:r>
        <w:rPr>
          <w:rFonts w:ascii="Arial" w:hAnsi="Arial"/>
          <w:color w:val="231F20"/>
          <w:sz w:val="22"/>
        </w:rPr>
        <w:t>Nesses textos, qual é a informação em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comum?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aplicação de multas para quem for pego jogando lixo no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chão.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campanha Lixo Zero começar 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agosto.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distribuição de sacolas de lixo pelas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ruas.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manutenção das lixeiras existentes nos bairros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cariocas.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505"/>
        <w:jc w:val="left"/>
        <w:rPr>
          <w:b w:val="0"/>
          <w:bCs w:val="0"/>
        </w:rPr>
      </w:pPr>
      <w:r>
        <w:rPr>
          <w:color w:val="231F20"/>
        </w:rPr>
        <w:t>Leia novamente o texto “Campanha Lixo Zero:...” para responder às questões</w:t>
      </w:r>
      <w:r>
        <w:rPr>
          <w:color w:val="231F20"/>
          <w:spacing w:val="-23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(P060020F5) </w:t>
      </w:r>
      <w:r>
        <w:rPr>
          <w:rFonts w:ascii="Arial" w:hAnsi="Arial"/>
          <w:color w:val="231F20"/>
          <w:sz w:val="22"/>
        </w:rPr>
        <w:t>De acordo com 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1, o cidadão que não pagar a</w:t>
      </w:r>
      <w:r>
        <w:rPr>
          <w:rFonts w:ascii="Arial" w:hAnsi="Arial"/>
          <w:color w:val="231F20"/>
          <w:spacing w:val="3"/>
          <w:sz w:val="22"/>
        </w:rPr>
        <w:t> </w:t>
      </w:r>
      <w:r>
        <w:rPr>
          <w:rFonts w:ascii="Arial" w:hAnsi="Arial"/>
          <w:color w:val="231F20"/>
          <w:sz w:val="22"/>
        </w:rPr>
        <w:t>multa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deverá distribuir sacolas de lixo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população.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poderá ter seu nome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protestado.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levado a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delegacia.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obrigado a fazer um registro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ocorrência.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(P060021F5)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6"/>
          <w:sz w:val="22"/>
        </w:rPr>
        <w:t>Texto </w:t>
      </w:r>
      <w:r>
        <w:rPr>
          <w:rFonts w:ascii="Arial"/>
          <w:color w:val="231F20"/>
          <w:sz w:val="22"/>
        </w:rPr>
        <w:t>1, nas linhas 5 e 6, as aspas foram utilizadas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uma expressão pouco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conhecida.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pessoa.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o trecho de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o significado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palavra.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(P060022F5)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1 é um exemplo</w:t>
      </w:r>
      <w:r>
        <w:rPr>
          <w:rFonts w:ascii="Arial" w:hAnsi="Arial"/>
          <w:color w:val="231F20"/>
          <w:spacing w:val="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guia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saúde.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pesquisa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opinião.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505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118.431999pt;margin-top:8.696947pt;width:350.460003pt;height:249.315pt;mso-position-horizontal-relative:page;mso-position-vertical-relative:paragraph;z-index:1408;mso-wrap-distance-left:0;mso-wrap-distance-right:0" type="#_x0000_t75" stroked="false">
            <v:imagedata r:id="rId24" o:title=""/>
            <w10:wrap type="topAndBottom"/>
          </v:shape>
        </w:pict>
      </w:r>
    </w:p>
    <w:p>
      <w:pPr>
        <w:spacing w:before="114"/>
        <w:ind w:left="2576" w:right="505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5">
        <w:r>
          <w:rPr>
            <w:rFonts w:ascii="Arial" w:hAnsi="Arial"/>
            <w:color w:val="231F20"/>
            <w:sz w:val="16"/>
          </w:rPr>
          <w:t>em: &lt;http://migre.me/gsVhW&gt;.</w:t>
        </w:r>
      </w:hyperlink>
      <w:r>
        <w:rPr>
          <w:rFonts w:ascii="Arial" w:hAnsi="Arial"/>
          <w:color w:val="231F20"/>
          <w:sz w:val="16"/>
        </w:rPr>
        <w:t> Acesso em: 30 out.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(P060031F5_SUP)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(P060031F5) </w:t>
      </w:r>
      <w:r>
        <w:rPr>
          <w:rFonts w:ascii="Arial"/>
          <w:color w:val="231F20"/>
          <w:sz w:val="22"/>
        </w:rPr>
        <w:t>Nesse texto, o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gato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ajuda a mulher a fazer a mágica com 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rádio.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 uma brincadeira para assustar 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mulher.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ir atrás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rato.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se esconder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3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505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spacing w:before="72"/>
        <w:ind w:left="947" w:right="381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2132pt;width:482.9pt;height:369.85pt;mso-position-horizontal-relative:page;mso-position-vertical-relative:paragraph;z-index:-64528" coordorigin="1124,0" coordsize="9658,7397">
            <v:group style="position:absolute;left:1129;top:5;width:572;height:2" coordorigin="1129,5" coordsize="572,2">
              <v:shape style="position:absolute;left:1129;top:5;width:572;height:2" coordorigin="1129,5" coordsize="572,0" path="m1129,5l1701,5e" filled="false" stroked="true" strokeweight=".5pt" strokecolor="#231f20">
                <v:path arrowok="t"/>
              </v:shape>
            </v:group>
            <v:group style="position:absolute;left:1134;top:10;width:2;height:7377" coordorigin="1134,10" coordsize="2,7377">
              <v:shape style="position:absolute;left:1134;top:10;width:2;height:7377" coordorigin="1134,10" coordsize="0,7377" path="m1134,7386l1134,10e" filled="false" stroked="true" strokeweight=".5pt" strokecolor="#231f20">
                <v:path arrowok="t"/>
              </v:shape>
            </v:group>
            <v:group style="position:absolute;left:1701;top:5;width:9076;height:2" coordorigin="1701,5" coordsize="9076,2">
              <v:shape style="position:absolute;left:1701;top:5;width:9076;height:2" coordorigin="1701,5" coordsize="9076,0" path="m1701,5l10777,5e" filled="false" stroked="true" strokeweight=".5pt" strokecolor="#231f20">
                <v:path arrowok="t"/>
              </v:shape>
            </v:group>
            <v:group style="position:absolute;left:1701;top:10;width:2;height:7377" coordorigin="1701,10" coordsize="2,7377">
              <v:shape style="position:absolute;left:1701;top:10;width:2;height:7377" coordorigin="1701,10" coordsize="0,7377" path="m1701,7386l1701,10e" filled="false" stroked="true" strokeweight=".5pt" strokecolor="#231f20">
                <v:path arrowok="t"/>
              </v:shape>
            </v:group>
            <v:group style="position:absolute;left:10772;top:10;width:2;height:7377" coordorigin="10772,10" coordsize="2,7377">
              <v:shape style="position:absolute;left:10772;top:10;width:2;height:7377" coordorigin="10772,10" coordsize="0,7377" path="m10772,7386l10772,10e" filled="false" stroked="true" strokeweight=".5pt" strokecolor="#231f20">
                <v:path arrowok="t"/>
              </v:shape>
            </v:group>
            <v:group style="position:absolute;left:1129;top:7391;width:572;height:2" coordorigin="1129,7391" coordsize="572,2">
              <v:shape style="position:absolute;left:1129;top:7391;width:572;height:2" coordorigin="1129,7391" coordsize="572,0" path="m1129,7391l1701,7391e" filled="false" stroked="true" strokeweight=".5pt" strokecolor="#231f20">
                <v:path arrowok="t"/>
              </v:shape>
            </v:group>
            <v:group style="position:absolute;left:1701;top:7391;width:9076;height:2" coordorigin="1701,7391" coordsize="9076,2">
              <v:shape style="position:absolute;left:1701;top:7391;width:9076;height:2" coordorigin="1701,7391" coordsize="9076,0" path="m1701,7391l10777,7391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z w:val="22"/>
        </w:rPr>
        <w:t>Ingredientes essenciais para papinhas</w:t>
      </w:r>
      <w:r>
        <w:rPr>
          <w:rFonts w:ascii="Arial"/>
          <w:b/>
          <w:color w:val="231F20"/>
          <w:spacing w:val="-20"/>
          <w:sz w:val="22"/>
        </w:rPr>
        <w:t> </w:t>
      </w:r>
      <w:r>
        <w:rPr>
          <w:rFonts w:ascii="Arial"/>
          <w:b/>
          <w:color w:val="231F20"/>
          <w:sz w:val="22"/>
        </w:rPr>
        <w:t>salgadas</w:t>
      </w:r>
      <w:r>
        <w:rPr>
          <w:rFonts w:ascii="Arial"/>
          <w:sz w:val="22"/>
        </w:rPr>
      </w:r>
    </w:p>
    <w:p>
      <w:pPr>
        <w:spacing w:before="27"/>
        <w:ind w:left="947" w:right="381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i/>
          <w:color w:val="231F20"/>
          <w:sz w:val="22"/>
        </w:rPr>
        <w:t>O que não pode faltar na geladeira para criar comidas gostosas e saudáveis para seu</w:t>
      </w:r>
      <w:r>
        <w:rPr>
          <w:rFonts w:ascii="Arial" w:hAnsi="Arial"/>
          <w:i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filho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i/>
          <w:sz w:val="20"/>
          <w:szCs w:val="20"/>
        </w:rPr>
      </w:pPr>
    </w:p>
    <w:p>
      <w:pPr>
        <w:pStyle w:val="BodyText"/>
        <w:spacing w:line="266" w:lineRule="auto" w:before="72"/>
        <w:ind w:left="1074" w:right="505" w:firstLine="283"/>
        <w:jc w:val="both"/>
      </w:pPr>
      <w:r>
        <w:rPr>
          <w:color w:val="231F20"/>
        </w:rPr>
        <w:t>Quando o bebê passa a comer alimentos sólidos, a vida da família muda. Além de organizar</w:t>
      </w:r>
      <w:r>
        <w:rPr>
          <w:color w:val="231F20"/>
          <w:spacing w:val="-21"/>
        </w:rPr>
        <w:t> </w:t>
      </w:r>
      <w:r>
        <w:rPr>
          <w:color w:val="231F20"/>
        </w:rPr>
        <w:t>as</w:t>
      </w:r>
      <w:r>
        <w:rPr>
          <w:color w:val="231F20"/>
          <w:spacing w:val="-22"/>
        </w:rPr>
        <w:t> </w:t>
      </w:r>
      <w:r>
        <w:rPr>
          <w:color w:val="231F20"/>
        </w:rPr>
        <w:t>refeições</w:t>
      </w:r>
      <w:r>
        <w:rPr>
          <w:color w:val="231F20"/>
          <w:spacing w:val="-22"/>
        </w:rPr>
        <w:t> </w:t>
      </w:r>
      <w:r>
        <w:rPr>
          <w:color w:val="231F20"/>
        </w:rPr>
        <w:t>diárias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todos,</w:t>
      </w:r>
      <w:r>
        <w:rPr>
          <w:color w:val="231F20"/>
          <w:spacing w:val="-22"/>
        </w:rPr>
        <w:t> </w:t>
      </w:r>
      <w:r>
        <w:rPr>
          <w:color w:val="231F20"/>
        </w:rPr>
        <w:t>é</w:t>
      </w:r>
      <w:r>
        <w:rPr>
          <w:color w:val="231F20"/>
          <w:spacing w:val="-22"/>
        </w:rPr>
        <w:t> </w:t>
      </w:r>
      <w:r>
        <w:rPr>
          <w:color w:val="231F20"/>
        </w:rPr>
        <w:t>preciso</w:t>
      </w:r>
      <w:r>
        <w:rPr>
          <w:color w:val="231F20"/>
          <w:spacing w:val="-21"/>
        </w:rPr>
        <w:t> </w:t>
      </w:r>
      <w:r>
        <w:rPr>
          <w:color w:val="231F20"/>
        </w:rPr>
        <w:t>pensar</w:t>
      </w:r>
      <w:r>
        <w:rPr>
          <w:color w:val="231F20"/>
          <w:spacing w:val="-21"/>
        </w:rPr>
        <w:t> </w:t>
      </w:r>
      <w:r>
        <w:rPr>
          <w:color w:val="231F20"/>
        </w:rPr>
        <w:t>na</w:t>
      </w:r>
      <w:r>
        <w:rPr>
          <w:color w:val="231F20"/>
          <w:spacing w:val="-22"/>
        </w:rPr>
        <w:t> </w:t>
      </w:r>
      <w:r>
        <w:rPr>
          <w:color w:val="231F20"/>
        </w:rPr>
        <w:t>criação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papinhas</w:t>
      </w:r>
      <w:r>
        <w:rPr>
          <w:color w:val="231F20"/>
          <w:spacing w:val="-21"/>
        </w:rPr>
        <w:t> </w:t>
      </w:r>
      <w:r>
        <w:rPr>
          <w:color w:val="231F20"/>
        </w:rPr>
        <w:t>saudáveis</w:t>
      </w:r>
      <w:r>
        <w:rPr>
          <w:color w:val="231F20"/>
          <w:spacing w:val="-22"/>
        </w:rPr>
        <w:t> </w:t>
      </w:r>
      <w:r>
        <w:rPr>
          <w:color w:val="231F20"/>
        </w:rPr>
        <w:t>e </w:t>
      </w:r>
      <w:r>
        <w:rPr>
          <w:color w:val="231F20"/>
        </w:rPr>
      </w:r>
      <w:r>
        <w:rPr>
          <w:rFonts w:ascii="Arial" w:hAnsi="Arial"/>
          <w:color w:val="231F20"/>
        </w:rPr>
        <w:t>gostosas.</w:t>
      </w:r>
      <w:r>
        <w:rPr>
          <w:rFonts w:ascii="Arial" w:hAnsi="Arial"/>
          <w:color w:val="231F20"/>
          <w:spacing w:val="-24"/>
        </w:rPr>
        <w:t> </w:t>
      </w:r>
      <w:r>
        <w:rPr>
          <w:rFonts w:ascii="Arial" w:hAnsi="Arial"/>
          <w:color w:val="231F20"/>
        </w:rPr>
        <w:t>Afinal,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criança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precisa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todos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os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nutrientes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se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desenvolver,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mas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também </w:t>
      </w:r>
      <w:r>
        <w:rPr>
          <w:rFonts w:ascii="Arial" w:hAnsi="Arial"/>
          <w:color w:val="231F20"/>
        </w:rPr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sabores</w:t>
      </w:r>
      <w:r>
        <w:rPr>
          <w:color w:val="231F20"/>
          <w:spacing w:val="17"/>
        </w:rPr>
        <w:t> </w:t>
      </w:r>
      <w:r>
        <w:rPr>
          <w:color w:val="231F20"/>
        </w:rPr>
        <w:t>sedutores</w:t>
      </w:r>
      <w:r>
        <w:rPr>
          <w:color w:val="231F20"/>
          <w:spacing w:val="17"/>
        </w:rPr>
        <w:t> </w:t>
      </w:r>
      <w:r>
        <w:rPr>
          <w:color w:val="231F20"/>
        </w:rPr>
        <w:t>para</w:t>
      </w:r>
      <w:r>
        <w:rPr>
          <w:color w:val="231F20"/>
          <w:spacing w:val="18"/>
        </w:rPr>
        <w:t> </w:t>
      </w:r>
      <w:r>
        <w:rPr>
          <w:color w:val="231F20"/>
        </w:rPr>
        <w:t>gostar</w:t>
      </w:r>
      <w:r>
        <w:rPr>
          <w:color w:val="231F20"/>
          <w:spacing w:val="18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está</w:t>
      </w:r>
      <w:r>
        <w:rPr>
          <w:color w:val="231F20"/>
          <w:spacing w:val="18"/>
        </w:rPr>
        <w:t> </w:t>
      </w:r>
      <w:r>
        <w:rPr>
          <w:color w:val="231F20"/>
        </w:rPr>
        <w:t>comendo.</w:t>
      </w:r>
      <w:r>
        <w:rPr>
          <w:color w:val="231F20"/>
          <w:spacing w:val="17"/>
        </w:rPr>
        <w:t> </w:t>
      </w:r>
      <w:r>
        <w:rPr>
          <w:color w:val="231F20"/>
        </w:rPr>
        <w:t>É</w:t>
      </w:r>
      <w:r>
        <w:rPr>
          <w:color w:val="231F20"/>
          <w:spacing w:val="17"/>
        </w:rPr>
        <w:t> </w:t>
      </w:r>
      <w:r>
        <w:rPr>
          <w:color w:val="231F20"/>
        </w:rPr>
        <w:t>preciso</w:t>
      </w:r>
      <w:r>
        <w:rPr>
          <w:color w:val="231F20"/>
          <w:spacing w:val="18"/>
        </w:rPr>
        <w:t> </w:t>
      </w:r>
      <w:r>
        <w:rPr>
          <w:color w:val="231F20"/>
        </w:rPr>
        <w:t>muita</w:t>
      </w:r>
      <w:r>
        <w:rPr>
          <w:color w:val="231F20"/>
          <w:spacing w:val="18"/>
        </w:rPr>
        <w:t> </w:t>
      </w:r>
      <w:r>
        <w:rPr>
          <w:color w:val="231F20"/>
        </w:rPr>
        <w:t>criatividade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0"/>
        <w:ind w:left="616" w:right="505"/>
        <w:jc w:val="left"/>
      </w:pPr>
      <w:r>
        <w:rPr>
          <w:color w:val="231F20"/>
        </w:rPr>
        <w:t>5</w:t>
        <w:tab/>
        <w:t>hora de organizar almoços e jantares.</w:t>
      </w:r>
      <w:r>
        <w:rPr>
          <w:color w:val="231F20"/>
          <w:spacing w:val="-26"/>
        </w:rPr>
        <w:t> </w:t>
      </w:r>
      <w:r>
        <w:rPr>
          <w:color w:val="231F20"/>
        </w:rPr>
        <w:t>[...]</w:t>
      </w:r>
      <w:r>
        <w:rPr/>
      </w:r>
    </w:p>
    <w:p>
      <w:pPr>
        <w:pStyle w:val="Heading1"/>
        <w:spacing w:line="240" w:lineRule="auto" w:before="27"/>
        <w:ind w:left="1357" w:right="505"/>
        <w:jc w:val="left"/>
        <w:rPr>
          <w:b w:val="0"/>
          <w:bCs w:val="0"/>
        </w:rPr>
      </w:pPr>
      <w:r>
        <w:rPr>
          <w:color w:val="231F20"/>
        </w:rPr>
        <w:t>Carne</w:t>
      </w:r>
      <w:r>
        <w:rPr>
          <w:b w:val="0"/>
        </w:rPr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color w:val="231F20"/>
        </w:rPr>
        <w:t>Ela</w:t>
      </w:r>
      <w:r>
        <w:rPr>
          <w:color w:val="231F20"/>
          <w:spacing w:val="-6"/>
        </w:rPr>
        <w:t> </w:t>
      </w:r>
      <w:r>
        <w:rPr>
          <w:color w:val="231F20"/>
        </w:rPr>
        <w:t>pode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bovina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frango.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importante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ela</w:t>
      </w:r>
      <w:r>
        <w:rPr>
          <w:color w:val="231F20"/>
          <w:spacing w:val="-6"/>
        </w:rPr>
        <w:t> </w:t>
      </w:r>
      <w:r>
        <w:rPr>
          <w:color w:val="231F20"/>
        </w:rPr>
        <w:t>contém</w:t>
      </w:r>
      <w:r>
        <w:rPr>
          <w:color w:val="231F20"/>
          <w:spacing w:val="-6"/>
        </w:rPr>
        <w:t> </w:t>
      </w:r>
      <w:r>
        <w:rPr>
          <w:color w:val="231F20"/>
        </w:rPr>
        <w:t>proteína,</w:t>
      </w:r>
      <w:r>
        <w:rPr>
          <w:color w:val="231F20"/>
          <w:spacing w:val="-5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nutriente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ajudará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desenvolver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parte</w:t>
      </w:r>
      <w:r>
        <w:rPr>
          <w:color w:val="231F20"/>
          <w:spacing w:val="-9"/>
        </w:rPr>
        <w:t> </w:t>
      </w:r>
      <w:r>
        <w:rPr>
          <w:color w:val="231F20"/>
        </w:rPr>
        <w:t>estrutural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bebê,</w:t>
      </w:r>
      <w:r>
        <w:rPr>
          <w:color w:val="231F20"/>
          <w:spacing w:val="-9"/>
        </w:rPr>
        <w:t> </w:t>
      </w:r>
      <w:r>
        <w:rPr>
          <w:color w:val="231F20"/>
        </w:rPr>
        <w:t>ou</w:t>
      </w:r>
      <w:r>
        <w:rPr>
          <w:color w:val="231F20"/>
          <w:spacing w:val="-9"/>
        </w:rPr>
        <w:t> </w:t>
      </w:r>
      <w:r>
        <w:rPr>
          <w:color w:val="231F20"/>
        </w:rPr>
        <w:t>seja,</w:t>
      </w:r>
      <w:r>
        <w:rPr>
          <w:color w:val="231F20"/>
          <w:spacing w:val="-9"/>
        </w:rPr>
        <w:t> </w:t>
      </w:r>
      <w:r>
        <w:rPr>
          <w:color w:val="231F20"/>
        </w:rPr>
        <w:t>construirá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músculos, </w:t>
      </w:r>
      <w:r>
        <w:rPr>
          <w:color w:val="231F20"/>
        </w:rPr>
        <w:t>unhas, dentes, ligamentos, ossos, cartilagens e</w:t>
      </w:r>
      <w:r>
        <w:rPr>
          <w:color w:val="231F20"/>
          <w:spacing w:val="-27"/>
        </w:rPr>
        <w:t> </w:t>
      </w:r>
      <w:r>
        <w:rPr>
          <w:color w:val="231F20"/>
        </w:rPr>
        <w:t>tecidos.</w:t>
      </w:r>
      <w:r>
        <w:rPr/>
      </w:r>
    </w:p>
    <w:p>
      <w:pPr>
        <w:pStyle w:val="Heading1"/>
        <w:tabs>
          <w:tab w:pos="1357" w:val="left" w:leader="none"/>
        </w:tabs>
        <w:spacing w:line="240" w:lineRule="auto" w:before="0"/>
        <w:ind w:left="554" w:right="505"/>
        <w:jc w:val="left"/>
        <w:rPr>
          <w:b w:val="0"/>
          <w:bCs w:val="0"/>
        </w:rPr>
      </w:pPr>
      <w:r>
        <w:rPr>
          <w:rFonts w:ascii="Arial" w:hAnsi="Arial"/>
          <w:b w:val="0"/>
          <w:color w:val="231F20"/>
        </w:rPr>
        <w:t>10</w:t>
        <w:tab/>
      </w:r>
      <w:r>
        <w:rPr>
          <w:color w:val="231F20"/>
        </w:rPr>
        <w:t>Arroz ou</w:t>
      </w:r>
      <w:r>
        <w:rPr>
          <w:color w:val="231F20"/>
          <w:spacing w:val="-12"/>
        </w:rPr>
        <w:t> </w:t>
      </w:r>
      <w:r>
        <w:rPr>
          <w:color w:val="231F20"/>
        </w:rPr>
        <w:t>macarrão</w:t>
      </w:r>
      <w:r>
        <w:rPr>
          <w:b w:val="0"/>
        </w:rPr>
      </w:r>
    </w:p>
    <w:p>
      <w:pPr>
        <w:pStyle w:val="BodyText"/>
        <w:spacing w:line="266" w:lineRule="auto"/>
        <w:ind w:left="1074" w:right="506" w:firstLine="283"/>
        <w:jc w:val="both"/>
        <w:rPr>
          <w:rFonts w:ascii="Arial" w:hAnsi="Arial" w:cs="Arial" w:eastAsia="Arial" w:hint="default"/>
        </w:rPr>
      </w:pPr>
      <w:r>
        <w:rPr>
          <w:color w:val="231F20"/>
        </w:rPr>
        <w:t>Eles contêm carboidrato que é responsável pela energia do corpo e ajudam o bebê a desenvolver suas atividades diárias. O arroz branco é bom, mas o integral contém mais proteínas, fósforo, ferro, cálcio e vitaminas B. O mesmo ocorre no caso do macarrão: a </w:t>
      </w:r>
      <w:r>
        <w:rPr>
          <w:rFonts w:ascii="Arial" w:hAnsi="Arial"/>
          <w:color w:val="231F20"/>
        </w:rPr>
        <w:t>versão integral possui mais fibras e maiores quantidades de vitamina. Acostumar seu</w:t>
      </w:r>
      <w:r>
        <w:rPr>
          <w:rFonts w:ascii="Arial" w:hAnsi="Arial"/>
          <w:color w:val="231F20"/>
          <w:spacing w:val="-38"/>
        </w:rPr>
        <w:t> </w:t>
      </w:r>
      <w:r>
        <w:rPr>
          <w:rFonts w:ascii="Arial" w:hAnsi="Arial"/>
          <w:color w:val="231F20"/>
        </w:rPr>
        <w:t>bebê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505"/>
        <w:jc w:val="left"/>
      </w:pPr>
      <w:r>
        <w:rPr>
          <w:color w:val="231F20"/>
        </w:rPr>
        <w:t>15</w:t>
        <w:tab/>
        <w:t>com esse tipo de alimento pode ser uma boa ideia.</w:t>
      </w:r>
      <w:r>
        <w:rPr>
          <w:color w:val="231F20"/>
          <w:spacing w:val="-24"/>
        </w:rPr>
        <w:t> </w:t>
      </w:r>
      <w:r>
        <w:rPr>
          <w:color w:val="231F20"/>
        </w:rPr>
        <w:t>[...]</w:t>
      </w:r>
      <w:r>
        <w:rPr/>
      </w:r>
    </w:p>
    <w:p>
      <w:pPr>
        <w:pStyle w:val="Heading1"/>
        <w:spacing w:line="240" w:lineRule="auto" w:before="27"/>
        <w:ind w:left="1357" w:right="505"/>
        <w:jc w:val="left"/>
        <w:rPr>
          <w:b w:val="0"/>
          <w:bCs w:val="0"/>
        </w:rPr>
      </w:pPr>
      <w:r>
        <w:rPr>
          <w:color w:val="231F20"/>
        </w:rPr>
        <w:t>Batata e</w:t>
      </w:r>
      <w:r>
        <w:rPr>
          <w:color w:val="231F20"/>
          <w:spacing w:val="-5"/>
        </w:rPr>
        <w:t> </w:t>
      </w:r>
      <w:r>
        <w:rPr>
          <w:color w:val="231F20"/>
        </w:rPr>
        <w:t>batata-doce</w:t>
      </w:r>
      <w:r>
        <w:rPr>
          <w:b w:val="0"/>
        </w:rPr>
      </w:r>
    </w:p>
    <w:p>
      <w:pPr>
        <w:pStyle w:val="BodyText"/>
        <w:spacing w:line="266" w:lineRule="auto"/>
        <w:ind w:left="1074" w:right="504" w:firstLine="283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3"/>
        </w:rPr>
        <w:t>Ambos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são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  <w:spacing w:val="-3"/>
        </w:rPr>
        <w:t>carboidratos.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</w:rPr>
        <w:t>Ao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  <w:spacing w:val="-3"/>
        </w:rPr>
        <w:t>serem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  <w:spacing w:val="-3"/>
        </w:rPr>
        <w:t>consumidos,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são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  <w:spacing w:val="-3"/>
        </w:rPr>
        <w:t>transformados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  <w:spacing w:val="-3"/>
        </w:rPr>
        <w:t>glicose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  <w:spacing w:val="-3"/>
        </w:rPr>
        <w:t>(açúcar)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</w:rPr>
      </w:r>
      <w:r>
        <w:rPr>
          <w:color w:val="231F20"/>
          <w:spacing w:val="-3"/>
        </w:rPr>
        <w:t>fornecem toda energia necessária para </w:t>
      </w:r>
      <w:r>
        <w:rPr>
          <w:color w:val="231F20"/>
        </w:rPr>
        <w:t>as </w:t>
      </w:r>
      <w:r>
        <w:rPr>
          <w:color w:val="231F20"/>
          <w:spacing w:val="-3"/>
        </w:rPr>
        <w:t>atividades </w:t>
      </w:r>
      <w:r>
        <w:rPr>
          <w:color w:val="231F20"/>
        </w:rPr>
        <w:t>da </w:t>
      </w:r>
      <w:r>
        <w:rPr>
          <w:color w:val="231F20"/>
          <w:spacing w:val="-3"/>
        </w:rPr>
        <w:t>criança. </w:t>
      </w:r>
      <w:r>
        <w:rPr>
          <w:color w:val="231F20"/>
          <w:spacing w:val="-7"/>
        </w:rPr>
        <w:t>Também </w:t>
      </w:r>
      <w:r>
        <w:rPr>
          <w:color w:val="231F20"/>
          <w:spacing w:val="-3"/>
        </w:rPr>
        <w:t>ajudam </w:t>
      </w:r>
      <w:r>
        <w:rPr>
          <w:color w:val="231F20"/>
        </w:rPr>
        <w:t>a </w:t>
      </w:r>
      <w:r>
        <w:rPr>
          <w:color w:val="231F20"/>
          <w:spacing w:val="-3"/>
        </w:rPr>
        <w:t>formar </w:t>
      </w:r>
      <w:r>
        <w:rPr>
          <w:color w:val="231F20"/>
        </w:rPr>
        <w:t>a </w:t>
      </w:r>
      <w:r>
        <w:rPr>
          <w:color w:val="231F20"/>
        </w:rPr>
      </w:r>
      <w:r>
        <w:rPr>
          <w:rFonts w:ascii="Arial" w:hAnsi="Arial"/>
          <w:color w:val="231F20"/>
          <w:spacing w:val="-3"/>
        </w:rPr>
        <w:t>membrana </w:t>
      </w:r>
      <w:r>
        <w:rPr>
          <w:rFonts w:ascii="Arial" w:hAnsi="Arial"/>
          <w:color w:val="231F20"/>
          <w:spacing w:val="-5"/>
        </w:rPr>
        <w:t>celular, </w:t>
      </w:r>
      <w:r>
        <w:rPr>
          <w:rFonts w:ascii="Arial" w:hAnsi="Arial"/>
          <w:color w:val="231F20"/>
          <w:spacing w:val="-3"/>
        </w:rPr>
        <w:t>mantendo-a íntegra. </w:t>
      </w:r>
      <w:r>
        <w:rPr>
          <w:rFonts w:ascii="Arial" w:hAnsi="Arial"/>
          <w:color w:val="231F20"/>
        </w:rPr>
        <w:t>As </w:t>
      </w:r>
      <w:r>
        <w:rPr>
          <w:rFonts w:ascii="Arial" w:hAnsi="Arial"/>
          <w:color w:val="231F20"/>
          <w:spacing w:val="-3"/>
        </w:rPr>
        <w:t>batatas ainda </w:t>
      </w:r>
      <w:r>
        <w:rPr>
          <w:rFonts w:ascii="Arial" w:hAnsi="Arial"/>
          <w:color w:val="231F20"/>
        </w:rPr>
        <w:t>são </w:t>
      </w:r>
      <w:r>
        <w:rPr>
          <w:rFonts w:ascii="Arial" w:hAnsi="Arial"/>
          <w:color w:val="231F20"/>
          <w:spacing w:val="-3"/>
        </w:rPr>
        <w:t>ricas </w:t>
      </w:r>
      <w:r>
        <w:rPr>
          <w:rFonts w:ascii="Arial" w:hAnsi="Arial"/>
          <w:color w:val="231F20"/>
        </w:rPr>
        <w:t>em </w:t>
      </w:r>
      <w:r>
        <w:rPr>
          <w:rFonts w:ascii="Arial" w:hAnsi="Arial"/>
          <w:color w:val="231F20"/>
          <w:spacing w:val="-3"/>
        </w:rPr>
        <w:t>fibras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  <w:spacing w:val="-3"/>
        </w:rPr>
        <w:t>vitaminas.</w:t>
      </w:r>
      <w:r>
        <w:rPr>
          <w:rFonts w:ascii="Arial" w:hAnsi="Arial"/>
          <w:color w:val="231F20"/>
          <w:spacing w:val="-31"/>
        </w:rPr>
        <w:t> </w:t>
      </w:r>
      <w:r>
        <w:rPr>
          <w:rFonts w:ascii="Arial" w:hAnsi="Arial"/>
          <w:color w:val="231F20"/>
          <w:spacing w:val="-3"/>
        </w:rPr>
        <w:t>[...]</w:t>
      </w:r>
      <w:r>
        <w:rPr>
          <w:rFonts w:ascii="Arial" w:hAnsi="Arial"/>
        </w:rPr>
      </w:r>
    </w:p>
    <w:p>
      <w:pPr>
        <w:tabs>
          <w:tab w:pos="1357" w:val="left" w:leader="none"/>
        </w:tabs>
        <w:spacing w:before="0"/>
        <w:ind w:left="554" w:right="50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20</w:t>
        <w:tab/>
      </w:r>
      <w:r>
        <w:rPr>
          <w:rFonts w:ascii="Arial" w:hAnsi="Arial"/>
          <w:b/>
          <w:color w:val="231F20"/>
          <w:sz w:val="22"/>
        </w:rPr>
        <w:t>Brócolis</w:t>
      </w:r>
      <w:r>
        <w:rPr>
          <w:rFonts w:ascii="Arial" w:hAnsi="Arial"/>
          <w:sz w:val="22"/>
        </w:rPr>
      </w:r>
    </w:p>
    <w:p>
      <w:pPr>
        <w:pStyle w:val="BodyText"/>
        <w:spacing w:line="266" w:lineRule="auto"/>
        <w:ind w:left="1074" w:right="504" w:firstLine="283"/>
        <w:jc w:val="both"/>
        <w:rPr>
          <w:rFonts w:ascii="Arial" w:hAnsi="Arial" w:cs="Arial" w:eastAsia="Arial" w:hint="default"/>
        </w:rPr>
      </w:pPr>
      <w:r>
        <w:rPr>
          <w:color w:val="231F20"/>
        </w:rPr>
        <w:t>Ele é a hortaliça que possui maior concentração de ferro, nutriente essencial para manutenção</w:t>
      </w:r>
      <w:r>
        <w:rPr>
          <w:color w:val="231F20"/>
          <w:spacing w:val="-31"/>
        </w:rPr>
        <w:t> </w:t>
      </w:r>
      <w:r>
        <w:rPr>
          <w:color w:val="231F20"/>
        </w:rPr>
        <w:t>das</w:t>
      </w:r>
      <w:r>
        <w:rPr>
          <w:color w:val="231F20"/>
          <w:spacing w:val="-31"/>
        </w:rPr>
        <w:t> </w:t>
      </w:r>
      <w:r>
        <w:rPr>
          <w:color w:val="231F20"/>
        </w:rPr>
        <w:t>células</w:t>
      </w:r>
      <w:r>
        <w:rPr>
          <w:color w:val="231F20"/>
          <w:spacing w:val="-31"/>
        </w:rPr>
        <w:t> </w:t>
      </w:r>
      <w:r>
        <w:rPr>
          <w:color w:val="231F20"/>
        </w:rPr>
        <w:t>que</w:t>
      </w:r>
      <w:r>
        <w:rPr>
          <w:color w:val="231F20"/>
          <w:spacing w:val="-31"/>
        </w:rPr>
        <w:t> </w:t>
      </w:r>
      <w:r>
        <w:rPr>
          <w:color w:val="231F20"/>
        </w:rPr>
        <w:t>transportam</w:t>
      </w:r>
      <w:r>
        <w:rPr>
          <w:color w:val="231F20"/>
          <w:spacing w:val="-31"/>
        </w:rPr>
        <w:t> </w:t>
      </w:r>
      <w:r>
        <w:rPr>
          <w:color w:val="231F20"/>
        </w:rPr>
        <w:t>o</w:t>
      </w:r>
      <w:r>
        <w:rPr>
          <w:color w:val="231F20"/>
          <w:spacing w:val="-31"/>
        </w:rPr>
        <w:t> </w:t>
      </w:r>
      <w:r>
        <w:rPr>
          <w:color w:val="231F20"/>
        </w:rPr>
        <w:t>oxigênio</w:t>
      </w:r>
      <w:r>
        <w:rPr>
          <w:color w:val="231F20"/>
          <w:spacing w:val="-30"/>
        </w:rPr>
        <w:t> </w:t>
      </w:r>
      <w:r>
        <w:rPr>
          <w:color w:val="231F20"/>
        </w:rPr>
        <w:t>pelo</w:t>
      </w:r>
      <w:r>
        <w:rPr>
          <w:color w:val="231F20"/>
          <w:spacing w:val="-30"/>
        </w:rPr>
        <w:t> </w:t>
      </w:r>
      <w:r>
        <w:rPr>
          <w:color w:val="231F20"/>
        </w:rPr>
        <w:t>corpo</w:t>
      </w:r>
      <w:r>
        <w:rPr>
          <w:color w:val="231F20"/>
          <w:spacing w:val="-31"/>
        </w:rPr>
        <w:t> </w:t>
      </w:r>
      <w:r>
        <w:rPr>
          <w:color w:val="231F20"/>
        </w:rPr>
        <w:t>–</w:t>
      </w:r>
      <w:r>
        <w:rPr>
          <w:color w:val="231F20"/>
          <w:spacing w:val="-31"/>
        </w:rPr>
        <w:t> </w:t>
      </w:r>
      <w:r>
        <w:rPr>
          <w:color w:val="231F20"/>
        </w:rPr>
        <w:t>processo</w:t>
      </w:r>
      <w:r>
        <w:rPr>
          <w:color w:val="231F20"/>
          <w:spacing w:val="-30"/>
        </w:rPr>
        <w:t> </w:t>
      </w:r>
      <w:r>
        <w:rPr>
          <w:color w:val="231F20"/>
        </w:rPr>
        <w:t>que</w:t>
      </w:r>
      <w:r>
        <w:rPr>
          <w:color w:val="231F20"/>
          <w:spacing w:val="-30"/>
        </w:rPr>
        <w:t> </w:t>
      </w:r>
      <w:r>
        <w:rPr>
          <w:color w:val="231F20"/>
        </w:rPr>
        <w:t>é</w:t>
      </w:r>
      <w:r>
        <w:rPr>
          <w:color w:val="231F20"/>
          <w:spacing w:val="-31"/>
        </w:rPr>
        <w:t> </w:t>
      </w:r>
      <w:r>
        <w:rPr>
          <w:color w:val="231F20"/>
        </w:rPr>
        <w:t>fundamental </w:t>
      </w:r>
      <w:r>
        <w:rPr>
          <w:color w:val="231F20"/>
        </w:rPr>
      </w:r>
      <w:r>
        <w:rPr>
          <w:rFonts w:ascii="Arial" w:hAnsi="Arial" w:cs="Arial" w:eastAsia="Arial" w:hint="default"/>
          <w:color w:val="231F20"/>
        </w:rPr>
        <w:t>para um bebê se desenvolver bem. </w:t>
      </w:r>
      <w:r>
        <w:rPr>
          <w:rFonts w:ascii="Arial" w:hAnsi="Arial" w:cs="Arial" w:eastAsia="Arial" w:hint="default"/>
          <w:color w:val="231F20"/>
          <w:spacing w:val="-5"/>
        </w:rPr>
        <w:t>Também </w:t>
      </w:r>
      <w:r>
        <w:rPr>
          <w:rFonts w:ascii="Arial" w:hAnsi="Arial" w:cs="Arial" w:eastAsia="Arial" w:hint="default"/>
          <w:color w:val="231F20"/>
        </w:rPr>
        <w:t>é rico em fibras, cálcio e vitaminas.</w:t>
      </w:r>
      <w:r>
        <w:rPr>
          <w:rFonts w:ascii="Arial" w:hAnsi="Arial" w:cs="Arial" w:eastAsia="Arial" w:hint="default"/>
          <w:color w:val="231F20"/>
          <w:spacing w:val="5"/>
        </w:rPr>
        <w:t> </w:t>
      </w:r>
      <w:r>
        <w:rPr>
          <w:rFonts w:ascii="Arial" w:hAnsi="Arial" w:cs="Arial" w:eastAsia="Arial" w:hint="default"/>
          <w:color w:val="231F20"/>
        </w:rPr>
        <w:t>[...]</w:t>
      </w:r>
      <w:r>
        <w:rPr>
          <w:rFonts w:ascii="Arial" w:hAnsi="Arial" w:cs="Arial" w:eastAsia="Arial" w:hint="default"/>
        </w:rPr>
      </w:r>
    </w:p>
    <w:p>
      <w:pPr>
        <w:spacing w:before="93"/>
        <w:ind w:left="20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27">
        <w:r>
          <w:rPr>
            <w:rFonts w:ascii="Arial" w:hAnsi="Arial"/>
            <w:color w:val="231F20"/>
            <w:spacing w:val="-4"/>
            <w:sz w:val="16"/>
          </w:rPr>
          <w:t>&lt;http://bebe.abril.com.br/materia/ingredientes-essenciais-para-papinhas-salgadas?origem=homebebe&gt;.</w:t>
        </w:r>
      </w:hyperlink>
      <w:r>
        <w:rPr>
          <w:rFonts w:ascii="Arial" w:hAnsi="Arial"/>
          <w:color w:val="231F20"/>
          <w:spacing w:val="-4"/>
          <w:sz w:val="16"/>
        </w:rPr>
        <w:t> 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2 </w:t>
      </w:r>
      <w:r>
        <w:rPr>
          <w:rFonts w:ascii="Arial" w:hAnsi="Arial"/>
          <w:color w:val="231F20"/>
          <w:spacing w:val="-3"/>
          <w:sz w:val="16"/>
        </w:rPr>
        <w:t>dez.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2013.</w:t>
      </w:r>
      <w:r>
        <w:rPr>
          <w:rFonts w:ascii="Arial" w:hAnsi="Arial"/>
          <w:sz w:val="16"/>
        </w:rPr>
      </w:r>
    </w:p>
    <w:p>
      <w:pPr>
        <w:spacing w:before="36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Fragmento.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(P060013F5_SUP)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(P060013F5) </w:t>
      </w:r>
      <w:r>
        <w:rPr>
          <w:rFonts w:ascii="Arial"/>
          <w:color w:val="231F20"/>
          <w:sz w:val="22"/>
        </w:rPr>
        <w:t>Esse texto foi escrito, principalmente,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cozinheiros.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médicos.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(P060014F5)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“O importante é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ela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</w:t>
      </w:r>
      <w:r>
        <w:rPr>
          <w:rFonts w:ascii="Arial" w:hAnsi="Arial" w:cs="Arial" w:eastAsia="Arial" w:hint="default"/>
          <w:color w:val="231F20"/>
          <w:sz w:val="22"/>
          <w:szCs w:val="22"/>
        </w:rPr>
        <w:t>” (ℓ. 7), o termo em destaque substitui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carne.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proteína.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vitamina.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glicose.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63" w:val="left" w:leader="none"/>
        </w:tabs>
        <w:spacing w:line="240" w:lineRule="auto" w:before="0" w:after="0"/>
        <w:ind w:left="462" w:right="0" w:hanging="35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(P060044F5)</w:t>
      </w:r>
      <w:r>
        <w:rPr>
          <w:rFonts w:ascii="Arial" w:hAnsi="Arial" w:cs="Arial" w:eastAsia="Arial" w:hint="default"/>
          <w:color w:val="231F20"/>
          <w:spacing w:val="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</w:t>
      </w:r>
      <w:r>
        <w:rPr>
          <w:rFonts w:ascii="Arial" w:hAnsi="Arial" w:cs="Arial" w:eastAsia="Arial" w:hint="default"/>
          <w:color w:val="231F20"/>
          <w:spacing w:val="-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texto,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Quando</w:t>
      </w:r>
      <w:r>
        <w:rPr>
          <w:rFonts w:ascii="Arial" w:hAnsi="Arial" w:cs="Arial" w:eastAsia="Arial" w:hint="default"/>
          <w:b/>
          <w:bCs/>
          <w:color w:val="231F20"/>
          <w:spacing w:val="-1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bebê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passa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comer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alimentos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sólidos,...”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1),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505"/>
        <w:jc w:val="left"/>
      </w:pPr>
      <w:r>
        <w:rPr>
          <w:color w:val="231F20"/>
        </w:rPr>
        <w:t>destacada dá ideia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/>
      </w:r>
    </w:p>
    <w:p>
      <w:pPr>
        <w:pStyle w:val="ListParagraph"/>
        <w:numPr>
          <w:ilvl w:val="1"/>
          <w:numId w:val="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finalidade.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lugar.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6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spacing w:before="72"/>
        <w:ind w:left="110" w:right="50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z w:val="22"/>
        </w:rPr>
        <w:t>) </w:t>
      </w:r>
      <w:r>
        <w:rPr>
          <w:rFonts w:ascii="Arial"/>
          <w:color w:val="231F20"/>
          <w:sz w:val="16"/>
        </w:rPr>
        <w:t>(M041329E4)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4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337601pt;margin-top:11.793955pt;width:68.05pt;height:28.35pt;mso-position-horizontal-relative:page;mso-position-vertical-relative:paragraph;z-index:1528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96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5 328 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175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 w:before="72"/>
        <w:ind w:right="505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BodyText"/>
        <w:spacing w:line="240" w:lineRule="auto" w:before="64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5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153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5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253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5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493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5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503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(M041483E4) </w:t>
      </w:r>
      <w:r>
        <w:rPr>
          <w:rFonts w:ascii="Arial"/>
          <w:color w:val="231F20"/>
          <w:sz w:val="22"/>
        </w:rPr>
        <w:t>Observe abaixo a quantidade de moedas que Laura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tinha.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65.899002pt;margin-top:7.353471pt;width:467.35pt;height:158.9pt;mso-position-horizontal-relative:page;mso-position-vertical-relative:paragraph;z-index:1552;mso-wrap-distance-left:0;mso-wrap-distance-right:0" coordorigin="1318,147" coordsize="9347,3178">
            <v:shape style="position:absolute;left:1318;top:147;width:3270;height:1104" type="#_x0000_t75" stroked="false">
              <v:imagedata r:id="rId29" o:title=""/>
            </v:shape>
            <v:shape style="position:absolute;left:4078;top:459;width:444;height:614" type="#_x0000_t75" stroked="false">
              <v:imagedata r:id="rId30" o:title=""/>
            </v:shape>
            <v:group style="position:absolute;left:3931;top:928;width:509;height:203" coordorigin="3931,928" coordsize="509,203">
              <v:shape style="position:absolute;left:3931;top:928;width:509;height:203" coordorigin="3931,928" coordsize="509,203" path="m4439,928l4399,995,4346,1051,4281,1093,4207,1121,4126,1130,4074,1126,4024,1115,3976,1096,3931,1069e" filled="false" stroked="true" strokeweight=".541pt" strokecolor="#231f20">
                <v:path arrowok="t"/>
              </v:shape>
            </v:group>
            <v:group style="position:absolute;left:3663;top:326;width:921;height:921" coordorigin="3663,326" coordsize="921,921">
              <v:shape style="position:absolute;left:3663;top:326;width:921;height:921" coordorigin="3663,326" coordsize="921,921" path="m4124,326l4198,332,4269,350,4335,378,4395,415,4449,461,4495,515,4533,575,4560,641,4578,712,4584,787,4578,861,4560,932,4533,998,4495,1059,4449,1112,4395,1158,4335,1196,4269,1224,4198,1241,4124,1247,4049,1241,3978,1224,3912,1196,3852,1158,3798,1112,3752,1059,3715,998,3687,932,3669,861,3663,787,3669,712,3687,641,3715,575,3752,515,3798,461,3852,415,3912,378,3978,350,4049,332,4124,326xe" filled="false" stroked="true" strokeweight=".567pt" strokecolor="#231f20">
                <v:path arrowok="t"/>
              </v:shape>
              <v:shape style="position:absolute;left:3981;top:1086;width:297;height:119" type="#_x0000_t75" stroked="false">
                <v:imagedata r:id="rId31" o:title=""/>
              </v:shape>
            </v:group>
            <v:group style="position:absolute;left:4664;top:326;width:921;height:921" coordorigin="4664,326" coordsize="921,921">
              <v:shape style="position:absolute;left:4664;top:326;width:921;height:921" coordorigin="4664,326" coordsize="921,921" path="m5125,326l5050,332,4979,350,4913,378,4853,415,4799,461,4753,515,4716,575,4688,641,4670,712,4664,787,4670,861,4688,932,4716,998,4753,1059,4799,1112,4853,1158,4913,1196,4979,1224,5050,1241,5125,1247,5199,1241,5270,1224,5336,1196,5397,1158,5450,1112,5496,1059,5534,998,5562,932,5579,861,5585,787,5579,712,5562,641,5534,575,5496,515,5450,461,5397,415,5336,378,5270,350,5199,332,5125,326xe" filled="true" fillcolor="#d1d3d4" stroked="false">
                <v:path arrowok="t"/>
                <v:fill type="solid"/>
              </v:shape>
            </v:group>
            <v:group style="position:absolute;left:4664;top:326;width:921;height:921" coordorigin="4664,326" coordsize="921,921">
              <v:shape style="position:absolute;left:4664;top:326;width:921;height:921" coordorigin="4664,326" coordsize="921,921" path="m5125,326l5199,332,5270,350,5336,378,5397,415,5450,461,5496,515,5534,575,5562,641,5579,712,5585,787,5579,861,5562,932,5534,998,5496,1059,5450,1112,5397,1158,5336,1196,5270,1224,5199,1241,5125,1247,5050,1241,4979,1224,4913,1196,4853,1158,4799,1112,4753,1059,4716,998,4688,932,4670,861,4664,787,4670,712,4688,641,4716,575,4753,515,4799,461,4853,415,4913,378,4979,350,5050,332,5125,326xe" filled="false" stroked="true" strokeweight=".425pt" strokecolor="#231f20">
                <v:path arrowok="t"/>
              </v:shape>
            </v:group>
            <v:group style="position:absolute;left:4877;top:359;width:419;height:816" coordorigin="4877,359" coordsize="419,816">
              <v:shape style="position:absolute;left:4877;top:359;width:419;height:816" coordorigin="4877,359" coordsize="419,816" path="m4877,1175l5296,359e" filled="false" stroked="true" strokeweight=".306pt" strokecolor="#6d6e71">
                <v:path arrowok="t"/>
              </v:shape>
            </v:group>
            <v:group style="position:absolute;left:4674;top:476;width:112;height:217" coordorigin="4674,476" coordsize="112,217">
              <v:shape style="position:absolute;left:4674;top:476;width:112;height:217" coordorigin="4674,476" coordsize="112,217" path="m4674,692l4785,476e" filled="false" stroked="true" strokeweight=".306pt" strokecolor="#6d6e71">
                <v:path arrowok="t"/>
              </v:shape>
            </v:group>
            <v:group style="position:absolute;left:4666;top:438;width:159;height:309" coordorigin="4666,438" coordsize="159,309">
              <v:shape style="position:absolute;left:4666;top:438;width:159;height:309" coordorigin="4666,438" coordsize="159,309" path="m4666,746l4824,438e" filled="false" stroked="true" strokeweight=".306pt" strokecolor="#6d6e71">
                <v:path arrowok="t"/>
              </v:shape>
            </v:group>
            <v:group style="position:absolute;left:4664;top:412;width:193;height:376" coordorigin="4664,412" coordsize="193,376">
              <v:shape style="position:absolute;left:4664;top:412;width:193;height:376" coordorigin="4664,412" coordsize="193,376" path="m4664,788l4857,412e" filled="false" stroked="true" strokeweight=".306pt" strokecolor="#6d6e71">
                <v:path arrowok="t"/>
              </v:shape>
            </v:group>
            <v:group style="position:absolute;left:4666;top:393;width:222;height:431" coordorigin="4666,393" coordsize="222,431">
              <v:shape style="position:absolute;left:4666;top:393;width:222;height:431" coordorigin="4666,393" coordsize="222,431" path="m4666,823l4887,393e" filled="false" stroked="true" strokeweight=".306pt" strokecolor="#6d6e71">
                <v:path arrowok="t"/>
              </v:shape>
            </v:group>
            <v:group style="position:absolute;left:4669;top:377;width:246;height:478" coordorigin="4669,377" coordsize="246,478">
              <v:shape style="position:absolute;left:4669;top:377;width:246;height:478" coordorigin="4669,377" coordsize="246,478" path="m4669,854l4914,377e" filled="false" stroked="true" strokeweight=".306pt" strokecolor="#6d6e71">
                <v:path arrowok="t"/>
              </v:shape>
            </v:group>
            <v:group style="position:absolute;left:4674;top:365;width:266;height:518" coordorigin="4674,365" coordsize="266,518">
              <v:shape style="position:absolute;left:4674;top:365;width:266;height:518" coordorigin="4674,365" coordsize="266,518" path="m4674,883l4940,365e" filled="false" stroked="true" strokeweight=".306pt" strokecolor="#6d6e71">
                <v:path arrowok="t"/>
              </v:shape>
            </v:group>
            <v:group style="position:absolute;left:4681;top:355;width:285;height:554" coordorigin="4681,355" coordsize="285,554">
              <v:shape style="position:absolute;left:4681;top:355;width:285;height:554" coordorigin="4681,355" coordsize="285,554" path="m4681,909l4965,355e" filled="false" stroked="true" strokeweight=".306pt" strokecolor="#6d6e71">
                <v:path arrowok="t"/>
              </v:shape>
            </v:group>
            <v:group style="position:absolute;left:4688;top:347;width:301;height:586" coordorigin="4688,347" coordsize="301,586">
              <v:shape style="position:absolute;left:4688;top:347;width:301;height:586" coordorigin="4688,347" coordsize="301,586" path="m4688,933l4989,347e" filled="false" stroked="true" strokeweight=".306pt" strokecolor="#6d6e71">
                <v:path arrowok="t"/>
              </v:shape>
            </v:group>
            <v:group style="position:absolute;left:4696;top:340;width:316;height:615" coordorigin="4696,340" coordsize="316,615">
              <v:shape style="position:absolute;left:4696;top:340;width:316;height:615" coordorigin="4696,340" coordsize="316,615" path="m4696,955l5012,340e" filled="false" stroked="true" strokeweight=".306pt" strokecolor="#6d6e71">
                <v:path arrowok="t"/>
              </v:shape>
            </v:group>
            <v:group style="position:absolute;left:4705;top:335;width:329;height:641" coordorigin="4705,335" coordsize="329,641">
              <v:shape style="position:absolute;left:4705;top:335;width:329;height:641" coordorigin="4705,335" coordsize="329,641" path="m4705,976l5034,335e" filled="false" stroked="true" strokeweight=".306pt" strokecolor="#6d6e71">
                <v:path arrowok="t"/>
              </v:shape>
            </v:group>
            <v:group style="position:absolute;left:4714;top:332;width:342;height:665" coordorigin="4714,332" coordsize="342,665">
              <v:shape style="position:absolute;left:4714;top:332;width:342;height:665" coordorigin="4714,332" coordsize="342,665" path="m4714,996l5056,332e" filled="false" stroked="true" strokeweight=".306pt" strokecolor="#6d6e71">
                <v:path arrowok="t"/>
              </v:shape>
            </v:group>
            <v:group style="position:absolute;left:4725;top:329;width:352;height:686" coordorigin="4725,329" coordsize="352,686">
              <v:shape style="position:absolute;left:4725;top:329;width:352;height:686" coordorigin="4725,329" coordsize="352,686" path="m4725,1014l5077,329e" filled="false" stroked="true" strokeweight=".306pt" strokecolor="#6d6e71">
                <v:path arrowok="t"/>
              </v:shape>
            </v:group>
            <v:group style="position:absolute;left:4735;top:327;width:362;height:705" coordorigin="4735,327" coordsize="362,705">
              <v:shape style="position:absolute;left:4735;top:327;width:362;height:705" coordorigin="4735,327" coordsize="362,705" path="m4735,1032l5097,327e" filled="false" stroked="true" strokeweight=".306pt" strokecolor="#6d6e71">
                <v:path arrowok="t"/>
              </v:shape>
            </v:group>
            <v:group style="position:absolute;left:4746;top:327;width:371;height:723" coordorigin="4746,327" coordsize="371,723">
              <v:shape style="position:absolute;left:4746;top:327;width:371;height:723" coordorigin="4746,327" coordsize="371,723" path="m4746,1049l5117,327e" filled="false" stroked="true" strokeweight=".306pt" strokecolor="#6d6e71">
                <v:path arrowok="t"/>
              </v:shape>
            </v:group>
            <v:group style="position:absolute;left:4758;top:327;width:379;height:738" coordorigin="4758,327" coordsize="379,738">
              <v:shape style="position:absolute;left:4758;top:327;width:379;height:738" coordorigin="4758,327" coordsize="379,738" path="m4758,1064l5137,327e" filled="false" stroked="true" strokeweight=".306pt" strokecolor="#6d6e71">
                <v:path arrowok="t"/>
              </v:shape>
            </v:group>
            <v:group style="position:absolute;left:4770;top:327;width:387;height:752" coordorigin="4770,327" coordsize="387,752">
              <v:shape style="position:absolute;left:4770;top:327;width:387;height:752" coordorigin="4770,327" coordsize="387,752" path="m4770,1079l5156,327e" filled="false" stroked="true" strokeweight=".306pt" strokecolor="#6d6e71">
                <v:path arrowok="t"/>
              </v:shape>
            </v:group>
            <v:group style="position:absolute;left:4782;top:329;width:393;height:765" coordorigin="4782,329" coordsize="393,765">
              <v:shape style="position:absolute;left:4782;top:329;width:393;height:765" coordorigin="4782,329" coordsize="393,765" path="m4782,1094l5175,329e" filled="false" stroked="true" strokeweight=".306pt" strokecolor="#6d6e71">
                <v:path arrowok="t"/>
              </v:shape>
            </v:group>
            <v:group style="position:absolute;left:4794;top:331;width:399;height:776" coordorigin="4794,331" coordsize="399,776">
              <v:shape style="position:absolute;left:4794;top:331;width:399;height:776" coordorigin="4794,331" coordsize="399,776" path="m4794,1107l5193,331e" filled="false" stroked="true" strokeweight=".306pt" strokecolor="#6d6e71">
                <v:path arrowok="t"/>
              </v:shape>
            </v:group>
            <v:group style="position:absolute;left:4807;top:335;width:404;height:786" coordorigin="4807,335" coordsize="404,786">
              <v:shape style="position:absolute;left:4807;top:335;width:404;height:786" coordorigin="4807,335" coordsize="404,786" path="m4807,1120l5211,335e" filled="false" stroked="true" strokeweight=".306pt" strokecolor="#6d6e71">
                <v:path arrowok="t"/>
              </v:shape>
            </v:group>
            <v:group style="position:absolute;left:4821;top:338;width:408;height:795" coordorigin="4821,338" coordsize="408,795">
              <v:shape style="position:absolute;left:4821;top:338;width:408;height:795" coordorigin="4821,338" coordsize="408,795" path="m4821,1132l5229,338e" filled="false" stroked="true" strokeweight=".306pt" strokecolor="#6d6e71">
                <v:path arrowok="t"/>
              </v:shape>
            </v:group>
            <v:group style="position:absolute;left:4834;top:343;width:412;height:802" coordorigin="4834,343" coordsize="412,802">
              <v:shape style="position:absolute;left:4834;top:343;width:412;height:802" coordorigin="4834,343" coordsize="412,802" path="m4834,1144l5246,343e" filled="false" stroked="true" strokeweight=".306pt" strokecolor="#6d6e71">
                <v:path arrowok="t"/>
              </v:shape>
            </v:group>
            <v:group style="position:absolute;left:4848;top:348;width:415;height:808" coordorigin="4848,348" coordsize="415,808">
              <v:shape style="position:absolute;left:4848;top:348;width:415;height:808" coordorigin="4848,348" coordsize="415,808" path="m4848,1155l5263,348e" filled="false" stroked="true" strokeweight=".306pt" strokecolor="#6d6e71">
                <v:path arrowok="t"/>
              </v:shape>
            </v:group>
            <v:group style="position:absolute;left:4863;top:353;width:417;height:812" coordorigin="4863,353" coordsize="417,812">
              <v:shape style="position:absolute;left:4863;top:353;width:417;height:812" coordorigin="4863,353" coordsize="417,812" path="m4863,1165l5280,353e" filled="false" stroked="true" strokeweight=".306pt" strokecolor="#6d6e71">
                <v:path arrowok="t"/>
              </v:shape>
            </v:group>
            <v:group style="position:absolute;left:4715;top:470;width:293;height:412" coordorigin="4715,470" coordsize="293,412">
              <v:shape style="position:absolute;left:4715;top:470;width:293;height:412" coordorigin="4715,470" coordsize="293,412" path="m4754,810l4738,810,4731,813,4718,826,4715,833,4715,852,4781,882,4804,881,4827,876,4849,869,4870,859,4884,850,4820,850,4809,845,4781,823,4770,815,4767,814,4761,811,4754,810xe" filled="true" fillcolor="#231f20" stroked="false">
                <v:path arrowok="t"/>
                <v:fill type="solid"/>
              </v:shape>
              <v:shape style="position:absolute;left:4715;top:470;width:293;height:412" coordorigin="4715,470" coordsize="293,412" path="m5007,470l4850,470,4766,639,4783,641,4799,643,4854,672,4888,730,4893,765,4891,784,4863,839,4832,850,4884,850,4936,795,4958,733,4960,712,4959,694,4933,631,4880,592,4822,576,4841,540,4986,540,5007,470xe" filled="true" fillcolor="#231f20" stroked="false">
                <v:path arrowok="t"/>
                <v:fill type="solid"/>
              </v:shape>
            </v:group>
            <v:group style="position:absolute;left:4979;top:454;width:305;height:435" coordorigin="4979,454" coordsize="305,435">
              <v:shape style="position:absolute;left:4979;top:454;width:305;height:435" coordorigin="4979,454" coordsize="305,435" path="m5184,454l5113,478,5065,527,5019,600,4995,664,4981,735,4979,771,4980,787,4999,845,5049,886,5074,889,5088,888,5069,869,5061,866,5050,855,5047,847,5047,831,5062,754,5080,695,5107,610,5132,539,5164,481,5180,475,5244,475,5240,472,5228,464,5215,459,5200,455,5184,454xe" filled="true" fillcolor="#231f20" stroked="false">
                <v:path arrowok="t"/>
                <v:fill type="solid"/>
              </v:shape>
              <v:shape style="position:absolute;left:4979;top:454;width:305;height:435" coordorigin="4979,454" coordsize="305,435" path="m5244,475l5195,475,5203,478,5208,484,5214,490,5217,498,5217,510,5207,575,5179,667,5144,773,5123,831,5087,869,5144,869,5191,830,5231,772,5262,702,5280,625,5284,575,5283,561,5260,492,5251,481,5244,475xe" filled="true" fillcolor="#231f20" stroked="false">
                <v:path arrowok="t"/>
                <v:fill type="solid"/>
              </v:shape>
            </v:group>
            <v:group style="position:absolute;left:4746;top:918;width:63;height:74" coordorigin="4746,918" coordsize="63,74">
              <v:shape style="position:absolute;left:4746;top:918;width:63;height:74" coordorigin="4746,918" coordsize="63,74" path="m4789,918l4770,918,4762,921,4749,934,4746,943,4746,966,4749,975,4762,988,4770,991,4787,991,4793,989,4804,982,4805,979,4774,979,4770,977,4763,969,4761,963,4761,946,4763,939,4770,932,4774,930,4806,930,4805,929,4796,920,4789,918xe" filled="true" fillcolor="#231f20" stroked="false">
                <v:path arrowok="t"/>
                <v:fill type="solid"/>
              </v:shape>
              <v:shape style="position:absolute;left:4746;top:918;width:63;height:74" coordorigin="4746,918" coordsize="63,74" path="m4795,964l4794,969,4792,973,4786,978,4783,979,4805,979,4807,976,4809,968,4795,964xe" filled="true" fillcolor="#231f20" stroked="false">
                <v:path arrowok="t"/>
                <v:fill type="solid"/>
              </v:shape>
              <v:shape style="position:absolute;left:4746;top:918;width:63;height:74" coordorigin="4746,918" coordsize="63,74" path="m4806,930l4783,930,4787,931,4792,935,4794,938,4795,942,4809,939,4808,933,4806,930xe" filled="true" fillcolor="#231f20" stroked="false">
                <v:path arrowok="t"/>
                <v:fill type="solid"/>
              </v:shape>
            </v:group>
            <v:group style="position:absolute;left:4822;top:919;width:55;height:71" coordorigin="4822,919" coordsize="55,71">
              <v:shape style="position:absolute;left:4822;top:919;width:55;height:71" coordorigin="4822,919" coordsize="55,71" path="m4876,919l4822,919,4822,990,4877,990,4877,978,4836,978,4836,959,4873,959,4873,947,4836,947,4836,931,4876,931,4876,919xe" filled="true" fillcolor="#231f20" stroked="false">
                <v:path arrowok="t"/>
                <v:fill type="solid"/>
              </v:shape>
            </v:group>
            <v:group style="position:absolute;left:4889;top:919;width:58;height:71" coordorigin="4889,919" coordsize="58,71">
              <v:shape style="position:absolute;left:4889;top:919;width:58;height:71" coordorigin="4889,919" coordsize="58,71" path="m4904,919l4889,919,4889,990,4903,990,4903,944,4919,944,4904,919xe" filled="true" fillcolor="#231f20" stroked="false">
                <v:path arrowok="t"/>
                <v:fill type="solid"/>
              </v:shape>
              <v:shape style="position:absolute;left:4889;top:919;width:58;height:71" coordorigin="4889,919" coordsize="58,71" path="m4919,944l4903,944,4932,990,4947,990,4947,966,4933,966,4919,944xe" filled="true" fillcolor="#231f20" stroked="false">
                <v:path arrowok="t"/>
                <v:fill type="solid"/>
              </v:shape>
              <v:shape style="position:absolute;left:4889;top:919;width:58;height:71" coordorigin="4889,919" coordsize="58,71" path="m4947,919l4933,919,4933,966,4947,966,4947,919xe" filled="true" fillcolor="#231f20" stroked="false">
                <v:path arrowok="t"/>
                <v:fill type="solid"/>
              </v:shape>
            </v:group>
            <v:group style="position:absolute;left:4957;top:919;width:58;height:71" coordorigin="4957,919" coordsize="58,71">
              <v:shape style="position:absolute;left:4957;top:919;width:58;height:71" coordorigin="4957,919" coordsize="58,71" path="m4993,931l4979,931,4979,990,4993,990,4993,931xe" filled="true" fillcolor="#231f20" stroked="false">
                <v:path arrowok="t"/>
                <v:fill type="solid"/>
              </v:shape>
              <v:shape style="position:absolute;left:4957;top:919;width:58;height:71" coordorigin="4957,919" coordsize="58,71" path="m5015,919l4957,919,4957,931,5015,931,5015,919xe" filled="true" fillcolor="#231f20" stroked="false">
                <v:path arrowok="t"/>
                <v:fill type="solid"/>
              </v:shape>
            </v:group>
            <v:group style="position:absolute;left:5009;top:919;width:73;height:71" coordorigin="5009,919" coordsize="73,71">
              <v:shape style="position:absolute;left:5009;top:919;width:73;height:71" coordorigin="5009,919" coordsize="73,71" path="m5053,919l5037,919,5009,990,5025,990,5031,974,5075,974,5070,962,5035,962,5045,936,5059,936,5053,919xe" filled="true" fillcolor="#231f20" stroked="false">
                <v:path arrowok="t"/>
                <v:fill type="solid"/>
              </v:shape>
              <v:shape style="position:absolute;left:5009;top:919;width:73;height:71" coordorigin="5009,919" coordsize="73,71" path="m5075,974l5059,974,5066,990,5082,990,5075,974xe" filled="true" fillcolor="#231f20" stroked="false">
                <v:path arrowok="t"/>
                <v:fill type="solid"/>
              </v:shape>
              <v:shape style="position:absolute;left:5009;top:919;width:73;height:71" coordorigin="5009,919" coordsize="73,71" path="m5059,936l5045,936,5055,962,5070,962,5059,936xe" filled="true" fillcolor="#231f20" stroked="false">
                <v:path arrowok="t"/>
                <v:fill type="solid"/>
              </v:shape>
            </v:group>
            <v:group style="position:absolute;left:5075;top:919;width:68;height:71" coordorigin="5075,919" coordsize="68,71">
              <v:shape style="position:absolute;left:5075;top:919;width:68;height:71" coordorigin="5075,919" coordsize="68,71" path="m5090,919l5075,919,5100,990,5116,990,5123,971,5109,971,5090,919xe" filled="true" fillcolor="#231f20" stroked="false">
                <v:path arrowok="t"/>
                <v:fill type="solid"/>
              </v:shape>
              <v:shape style="position:absolute;left:5075;top:919;width:68;height:71" coordorigin="5075,919" coordsize="68,71" path="m5142,919l5126,919,5109,971,5123,971,5142,919xe" filled="true" fillcolor="#231f20" stroked="false">
                <v:path arrowok="t"/>
                <v:fill type="solid"/>
              </v:shape>
            </v:group>
            <v:group style="position:absolute;left:5146;top:918;width:71;height:74" coordorigin="5146,918" coordsize="71,74">
              <v:shape style="position:absolute;left:5146;top:918;width:71;height:74" coordorigin="5146,918" coordsize="71,74" path="m5192,918l5175,918,5170,919,5146,948,5146,966,5150,975,5162,988,5171,991,5192,991,5201,988,5209,979,5176,979,5171,977,5163,968,5161,962,5161,946,5163,940,5171,932,5175,930,5209,930,5201,921,5192,918xe" filled="true" fillcolor="#231f20" stroked="false">
                <v:path arrowok="t"/>
                <v:fill type="solid"/>
              </v:shape>
              <v:shape style="position:absolute;left:5146;top:918;width:71;height:74" coordorigin="5146,918" coordsize="71,74" path="m5209,930l5188,930,5192,932,5200,940,5201,946,5201,962,5200,968,5192,977,5187,979,5209,979,5213,975,5216,966,5217,943,5213,934,5209,930xe" filled="true" fillcolor="#231f20" stroked="false">
                <v:path arrowok="t"/>
                <v:fill type="solid"/>
              </v:shape>
            </v:group>
            <v:group style="position:absolute;left:5224;top:918;width:59;height:74" coordorigin="5224,918" coordsize="59,74">
              <v:shape style="position:absolute;left:5224;top:918;width:59;height:74" coordorigin="5224,918" coordsize="59,74" path="m5238,965l5224,967,5225,975,5228,981,5238,989,5245,991,5260,991,5266,990,5274,987,5277,984,5281,979,5250,979,5246,978,5241,973,5239,970,5238,965xe" filled="true" fillcolor="#231f20" stroked="false">
                <v:path arrowok="t"/>
                <v:fill type="solid"/>
              </v:shape>
              <v:shape style="position:absolute;left:5224;top:918;width:59;height:74" coordorigin="5224,918" coordsize="59,74" path="m5262,918l5248,918,5243,919,5227,943,5229,948,5237,955,5242,957,5256,960,5260,961,5264,963,5266,964,5268,966,5268,968,5268,972,5267,974,5262,978,5259,979,5281,979,5282,977,5283,973,5283,965,5282,961,5249,944,5245,942,5242,940,5241,938,5241,935,5242,933,5245,930,5249,930,5279,930,5278,928,5269,920,5262,918xe" filled="true" fillcolor="#231f20" stroked="false">
                <v:path arrowok="t"/>
                <v:fill type="solid"/>
              </v:shape>
              <v:shape style="position:absolute;left:5224;top:918;width:59;height:74" coordorigin="5224,918" coordsize="59,74" path="m5279,930l5257,930,5260,930,5264,934,5266,936,5266,940,5281,939,5281,933,5279,930xe" filled="true" fillcolor="#231f20" stroked="false">
                <v:path arrowok="t"/>
                <v:fill type="solid"/>
              </v:shape>
            </v:group>
            <v:group style="position:absolute;left:5237;top:636;width:269;height:419" coordorigin="5237,636" coordsize="269,419">
              <v:shape style="position:absolute;left:5237;top:636;width:269;height:419" coordorigin="5237,636" coordsize="269,419" path="m5237,636l5342,692,5434,760,5489,835,5506,903,5493,961,5457,1008,5404,1040,5341,1055e" filled="false" stroked="true" strokeweight=".613pt" strokecolor="#231f20">
                <v:path arrowok="t"/>
              </v:shape>
              <v:shape style="position:absolute;left:5079;top:459;width:444;height:614" type="#_x0000_t75" stroked="false">
                <v:imagedata r:id="rId32" o:title=""/>
              </v:shape>
            </v:group>
            <v:group style="position:absolute;left:4932;top:928;width:509;height:203" coordorigin="4932,928" coordsize="509,203">
              <v:shape style="position:absolute;left:4932;top:928;width:509;height:203" coordorigin="4932,928" coordsize="509,203" path="m5440,928l5400,995,5347,1051,5282,1093,5208,1121,5127,1130,5075,1126,5025,1115,4977,1096,4932,1069e" filled="false" stroked="true" strokeweight=".541pt" strokecolor="#231f20">
                <v:path arrowok="t"/>
              </v:shape>
            </v:group>
            <v:group style="position:absolute;left:4664;top:326;width:921;height:921" coordorigin="4664,326" coordsize="921,921">
              <v:shape style="position:absolute;left:4664;top:326;width:921;height:921" coordorigin="4664,326" coordsize="921,921" path="m5125,326l5199,332,5270,350,5336,378,5397,415,5450,461,5496,515,5534,575,5562,641,5579,712,5585,787,5579,861,5562,932,5534,998,5496,1059,5450,1112,5397,1158,5336,1196,5270,1224,5199,1241,5125,1247,5050,1241,4979,1224,4913,1196,4853,1158,4799,1112,4753,1059,4716,998,4688,932,4670,861,4664,787,4670,712,4688,641,4716,575,4753,515,4799,461,4853,415,4913,378,4979,350,5050,332,5125,326xe" filled="false" stroked="true" strokeweight=".567pt" strokecolor="#231f20">
                <v:path arrowok="t"/>
              </v:shape>
              <v:shape style="position:absolute;left:4982;top:1086;width:297;height:119" type="#_x0000_t75" stroked="false">
                <v:imagedata r:id="rId33" o:title=""/>
              </v:shape>
            </v:group>
            <v:group style="position:absolute;left:3253;top:1366;width:921;height:921" coordorigin="3253,1366" coordsize="921,921">
              <v:shape style="position:absolute;left:3253;top:1366;width:921;height:921" coordorigin="3253,1366" coordsize="921,921" path="m3714,1366l3639,1372,3568,1390,3502,1418,3442,1455,3388,1501,3342,1555,3305,1615,3277,1681,3259,1752,3253,1827,3259,1901,3277,1972,3305,2038,3342,2099,3388,2152,3442,2198,3502,2236,3568,2264,3639,2281,3714,2287,3788,2281,3859,2264,3925,2236,3985,2198,4039,2152,4085,2099,4123,2038,4150,1972,4168,1901,4174,1827,4168,1752,4150,1681,4123,1615,4085,1555,4039,1501,3985,1455,3925,1418,3859,1390,3788,1372,3714,1366xe" filled="true" fillcolor="#d1d3d4" stroked="false">
                <v:path arrowok="t"/>
                <v:fill type="solid"/>
              </v:shape>
            </v:group>
            <v:group style="position:absolute;left:3253;top:1366;width:921;height:921" coordorigin="3253,1366" coordsize="921,921">
              <v:shape style="position:absolute;left:3253;top:1366;width:921;height:921" coordorigin="3253,1366" coordsize="921,921" path="m3714,1366l3788,1372,3859,1390,3925,1418,3985,1455,4039,1501,4085,1555,4123,1615,4150,1681,4168,1752,4174,1827,4168,1901,4150,1972,4123,2038,4085,2099,4039,2152,3985,2198,3925,2236,3859,2264,3788,2281,3714,2287,3639,2281,3568,2264,3502,2236,3442,2198,3388,2152,3342,2099,3305,2038,3277,1972,3259,1901,3253,1827,3259,1752,3277,1681,3305,1615,3342,1555,3388,1501,3442,1455,3502,1418,3568,1390,3639,1372,3714,1366xe" filled="false" stroked="true" strokeweight=".425pt" strokecolor="#231f20">
                <v:path arrowok="t"/>
              </v:shape>
            </v:group>
            <v:group style="position:absolute;left:3466;top:1399;width:419;height:816" coordorigin="3466,1399" coordsize="419,816">
              <v:shape style="position:absolute;left:3466;top:1399;width:419;height:816" coordorigin="3466,1399" coordsize="419,816" path="m3466,2215l3885,1399e" filled="false" stroked="true" strokeweight=".306pt" strokecolor="#6d6e71">
                <v:path arrowok="t"/>
              </v:shape>
            </v:group>
            <v:group style="position:absolute;left:3263;top:1516;width:112;height:217" coordorigin="3263,1516" coordsize="112,217">
              <v:shape style="position:absolute;left:3263;top:1516;width:112;height:217" coordorigin="3263,1516" coordsize="112,217" path="m3263,1732l3374,1516e" filled="false" stroked="true" strokeweight=".306pt" strokecolor="#6d6e71">
                <v:path arrowok="t"/>
              </v:shape>
            </v:group>
            <v:group style="position:absolute;left:3255;top:1478;width:159;height:309" coordorigin="3255,1478" coordsize="159,309">
              <v:shape style="position:absolute;left:3255;top:1478;width:159;height:309" coordorigin="3255,1478" coordsize="159,309" path="m3255,1786l3413,1478e" filled="false" stroked="true" strokeweight=".306pt" strokecolor="#6d6e71">
                <v:path arrowok="t"/>
              </v:shape>
            </v:group>
            <v:group style="position:absolute;left:3253;top:1452;width:193;height:376" coordorigin="3253,1452" coordsize="193,376">
              <v:shape style="position:absolute;left:3253;top:1452;width:193;height:376" coordorigin="3253,1452" coordsize="193,376" path="m3253,1828l3446,1452e" filled="false" stroked="true" strokeweight=".306pt" strokecolor="#6d6e71">
                <v:path arrowok="t"/>
              </v:shape>
            </v:group>
            <v:group style="position:absolute;left:3255;top:1433;width:222;height:431" coordorigin="3255,1433" coordsize="222,431">
              <v:shape style="position:absolute;left:3255;top:1433;width:222;height:431" coordorigin="3255,1433" coordsize="222,431" path="m3255,1863l3476,1433e" filled="false" stroked="true" strokeweight=".306pt" strokecolor="#6d6e71">
                <v:path arrowok="t"/>
              </v:shape>
            </v:group>
            <v:group style="position:absolute;left:3258;top:1417;width:246;height:478" coordorigin="3258,1417" coordsize="246,478">
              <v:shape style="position:absolute;left:3258;top:1417;width:246;height:478" coordorigin="3258,1417" coordsize="246,478" path="m3258,1894l3503,1417e" filled="false" stroked="true" strokeweight=".306pt" strokecolor="#6d6e71">
                <v:path arrowok="t"/>
              </v:shape>
            </v:group>
            <v:group style="position:absolute;left:3263;top:1405;width:266;height:518" coordorigin="3263,1405" coordsize="266,518">
              <v:shape style="position:absolute;left:3263;top:1405;width:266;height:518" coordorigin="3263,1405" coordsize="266,518" path="m3263,1923l3529,1405e" filled="false" stroked="true" strokeweight=".306pt" strokecolor="#6d6e71">
                <v:path arrowok="t"/>
              </v:shape>
            </v:group>
            <v:group style="position:absolute;left:3270;top:1395;width:285;height:554" coordorigin="3270,1395" coordsize="285,554">
              <v:shape style="position:absolute;left:3270;top:1395;width:285;height:554" coordorigin="3270,1395" coordsize="285,554" path="m3270,1949l3554,1395e" filled="false" stroked="true" strokeweight=".306pt" strokecolor="#6d6e71">
                <v:path arrowok="t"/>
              </v:shape>
            </v:group>
            <v:group style="position:absolute;left:3277;top:1387;width:301;height:586" coordorigin="3277,1387" coordsize="301,586">
              <v:shape style="position:absolute;left:3277;top:1387;width:301;height:586" coordorigin="3277,1387" coordsize="301,586" path="m3277,1973l3578,1387e" filled="false" stroked="true" strokeweight=".306pt" strokecolor="#6d6e71">
                <v:path arrowok="t"/>
              </v:shape>
            </v:group>
            <v:group style="position:absolute;left:3285;top:1380;width:316;height:615" coordorigin="3285,1380" coordsize="316,615">
              <v:shape style="position:absolute;left:3285;top:1380;width:316;height:615" coordorigin="3285,1380" coordsize="316,615" path="m3285,1995l3601,1380e" filled="false" stroked="true" strokeweight=".306pt" strokecolor="#6d6e71">
                <v:path arrowok="t"/>
              </v:shape>
            </v:group>
            <v:group style="position:absolute;left:3294;top:1375;width:329;height:641" coordorigin="3294,1375" coordsize="329,641">
              <v:shape style="position:absolute;left:3294;top:1375;width:329;height:641" coordorigin="3294,1375" coordsize="329,641" path="m3294,2016l3623,1375e" filled="false" stroked="true" strokeweight=".306pt" strokecolor="#6d6e71">
                <v:path arrowok="t"/>
              </v:shape>
            </v:group>
            <v:group style="position:absolute;left:3303;top:1372;width:342;height:665" coordorigin="3303,1372" coordsize="342,665">
              <v:shape style="position:absolute;left:3303;top:1372;width:342;height:665" coordorigin="3303,1372" coordsize="342,665" path="m3303,2036l3644,1372e" filled="false" stroked="true" strokeweight=".306pt" strokecolor="#6d6e71">
                <v:path arrowok="t"/>
              </v:shape>
            </v:group>
            <v:group style="position:absolute;left:3313;top:1369;width:352;height:686" coordorigin="3313,1369" coordsize="352,686">
              <v:shape style="position:absolute;left:3313;top:1369;width:352;height:686" coordorigin="3313,1369" coordsize="352,686" path="m3313,2054l3665,1369e" filled="false" stroked="true" strokeweight=".306pt" strokecolor="#6d6e71">
                <v:path arrowok="t"/>
              </v:shape>
            </v:group>
            <v:group style="position:absolute;left:3324;top:1367;width:362;height:705" coordorigin="3324,1367" coordsize="362,705">
              <v:shape style="position:absolute;left:3324;top:1367;width:362;height:705" coordorigin="3324,1367" coordsize="362,705" path="m3324,2072l3686,1367e" filled="false" stroked="true" strokeweight=".306pt" strokecolor="#6d6e71">
                <v:path arrowok="t"/>
              </v:shape>
            </v:group>
            <v:group style="position:absolute;left:3335;top:1367;width:371;height:723" coordorigin="3335,1367" coordsize="371,723">
              <v:shape style="position:absolute;left:3335;top:1367;width:371;height:723" coordorigin="3335,1367" coordsize="371,723" path="m3335,2089l3706,1367e" filled="false" stroked="true" strokeweight=".306pt" strokecolor="#6d6e71">
                <v:path arrowok="t"/>
              </v:shape>
            </v:group>
            <v:group style="position:absolute;left:3347;top:1367;width:379;height:738" coordorigin="3347,1367" coordsize="379,738">
              <v:shape style="position:absolute;left:3347;top:1367;width:379;height:738" coordorigin="3347,1367" coordsize="379,738" path="m3347,2104l3725,1367e" filled="false" stroked="true" strokeweight=".306pt" strokecolor="#6d6e71">
                <v:path arrowok="t"/>
              </v:shape>
            </v:group>
            <v:group style="position:absolute;left:3358;top:1367;width:387;height:752" coordorigin="3358,1367" coordsize="387,752">
              <v:shape style="position:absolute;left:3358;top:1367;width:387;height:752" coordorigin="3358,1367" coordsize="387,752" path="m3358,2119l3745,1367e" filled="false" stroked="true" strokeweight=".306pt" strokecolor="#6d6e71">
                <v:path arrowok="t"/>
              </v:shape>
            </v:group>
            <v:group style="position:absolute;left:3371;top:1369;width:393;height:765" coordorigin="3371,1369" coordsize="393,765">
              <v:shape style="position:absolute;left:3371;top:1369;width:393;height:765" coordorigin="3371,1369" coordsize="393,765" path="m3371,2134l3763,1369e" filled="false" stroked="true" strokeweight=".306pt" strokecolor="#6d6e71">
                <v:path arrowok="t"/>
              </v:shape>
            </v:group>
            <v:group style="position:absolute;left:3383;top:1371;width:399;height:776" coordorigin="3383,1371" coordsize="399,776">
              <v:shape style="position:absolute;left:3383;top:1371;width:399;height:776" coordorigin="3383,1371" coordsize="399,776" path="m3383,2147l3782,1371e" filled="false" stroked="true" strokeweight=".306pt" strokecolor="#6d6e71">
                <v:path arrowok="t"/>
              </v:shape>
            </v:group>
            <v:group style="position:absolute;left:3396;top:1375;width:404;height:786" coordorigin="3396,1375" coordsize="404,786">
              <v:shape style="position:absolute;left:3396;top:1375;width:404;height:786" coordorigin="3396,1375" coordsize="404,786" path="m3396,2160l3800,1375e" filled="false" stroked="true" strokeweight=".306pt" strokecolor="#6d6e71">
                <v:path arrowok="t"/>
              </v:shape>
            </v:group>
            <v:group style="position:absolute;left:3410;top:1378;width:408;height:795" coordorigin="3410,1378" coordsize="408,795">
              <v:shape style="position:absolute;left:3410;top:1378;width:408;height:795" coordorigin="3410,1378" coordsize="408,795" path="m3410,2172l3818,1378e" filled="false" stroked="true" strokeweight=".306pt" strokecolor="#6d6e71">
                <v:path arrowok="t"/>
              </v:shape>
            </v:group>
            <v:group style="position:absolute;left:3423;top:1383;width:412;height:802" coordorigin="3423,1383" coordsize="412,802">
              <v:shape style="position:absolute;left:3423;top:1383;width:412;height:802" coordorigin="3423,1383" coordsize="412,802" path="m3423,2184l3835,1383e" filled="false" stroked="true" strokeweight=".306pt" strokecolor="#6d6e71">
                <v:path arrowok="t"/>
              </v:shape>
            </v:group>
            <v:group style="position:absolute;left:3437;top:1388;width:415;height:808" coordorigin="3437,1388" coordsize="415,808">
              <v:shape style="position:absolute;left:3437;top:1388;width:415;height:808" coordorigin="3437,1388" coordsize="415,808" path="m3437,2195l3852,1388e" filled="false" stroked="true" strokeweight=".306pt" strokecolor="#6d6e71">
                <v:path arrowok="t"/>
              </v:shape>
            </v:group>
            <v:group style="position:absolute;left:3452;top:1393;width:417;height:812" coordorigin="3452,1393" coordsize="417,812">
              <v:shape style="position:absolute;left:3452;top:1393;width:417;height:812" coordorigin="3452,1393" coordsize="417,812" path="m3452,2205l3869,1393e" filled="false" stroked="true" strokeweight=".306pt" strokecolor="#6d6e71">
                <v:path arrowok="t"/>
              </v:shape>
            </v:group>
            <v:group style="position:absolute;left:3304;top:1510;width:293;height:412" coordorigin="3304,1510" coordsize="293,412">
              <v:shape style="position:absolute;left:3304;top:1510;width:293;height:412" coordorigin="3304,1510" coordsize="293,412" path="m3343,1850l3327,1850,3320,1853,3307,1866,3304,1873,3304,1892,3370,1922,3393,1921,3416,1916,3438,1909,3459,1899,3473,1890,3409,1890,3398,1885,3369,1863,3359,1855,3356,1854,3350,1851,3343,1850xe" filled="true" fillcolor="#231f20" stroked="false">
                <v:path arrowok="t"/>
                <v:fill type="solid"/>
              </v:shape>
              <v:shape style="position:absolute;left:3304;top:1510;width:293;height:412" coordorigin="3304,1510" coordsize="293,412" path="m3596,1510l3439,1510,3354,1679,3372,1681,3388,1683,3443,1712,3477,1770,3481,1805,3480,1824,3452,1879,3421,1890,3473,1890,3525,1835,3547,1773,3549,1752,3548,1734,3521,1671,3469,1632,3411,1616,3430,1580,3575,1580,3596,1510xe" filled="true" fillcolor="#231f20" stroked="false">
                <v:path arrowok="t"/>
                <v:fill type="solid"/>
              </v:shape>
            </v:group>
            <v:group style="position:absolute;left:3568;top:1494;width:305;height:435" coordorigin="3568,1494" coordsize="305,435">
              <v:shape style="position:absolute;left:3568;top:1494;width:305;height:435" coordorigin="3568,1494" coordsize="305,435" path="m3773,1494l3702,1518,3654,1567,3608,1640,3584,1704,3570,1775,3568,1811,3569,1827,3587,1885,3638,1926,3663,1929,3677,1928,3658,1909,3650,1906,3639,1895,3636,1887,3636,1871,3651,1794,3668,1735,3696,1650,3721,1579,3753,1521,3769,1515,3833,1515,3829,1512,3817,1504,3803,1499,3789,1495,3773,1494xe" filled="true" fillcolor="#231f20" stroked="false">
                <v:path arrowok="t"/>
                <v:fill type="solid"/>
              </v:shape>
              <v:shape style="position:absolute;left:3568;top:1494;width:305;height:435" coordorigin="3568,1494" coordsize="305,435" path="m3833,1515l3784,1515,3791,1518,3797,1524,3803,1530,3806,1538,3806,1550,3796,1615,3768,1707,3733,1813,3712,1871,3676,1909,3733,1909,3780,1870,3820,1812,3851,1742,3869,1665,3872,1615,3872,1601,3849,1532,3840,1521,3833,1515xe" filled="true" fillcolor="#231f20" stroked="false">
                <v:path arrowok="t"/>
                <v:fill type="solid"/>
              </v:shape>
            </v:group>
            <v:group style="position:absolute;left:3335;top:1958;width:63;height:74" coordorigin="3335,1958" coordsize="63,74">
              <v:shape style="position:absolute;left:3335;top:1958;width:63;height:74" coordorigin="3335,1958" coordsize="63,74" path="m3378,1958l3359,1958,3351,1961,3338,1974,3335,1983,3335,2006,3338,2015,3351,2028,3359,2031,3376,2031,3382,2029,3392,2022,3394,2019,3363,2019,3358,2017,3352,2009,3350,2003,3350,1986,3352,1979,3359,1972,3363,1970,3395,1970,3394,1969,3385,1960,3378,1958xe" filled="true" fillcolor="#231f20" stroked="false">
                <v:path arrowok="t"/>
                <v:fill type="solid"/>
              </v:shape>
              <v:shape style="position:absolute;left:3335;top:1958;width:63;height:74" coordorigin="3335,1958" coordsize="63,74" path="m3384,2004l3383,2009,3381,2013,3375,2018,3372,2019,3394,2019,3396,2016,3398,2008,3384,2004xe" filled="true" fillcolor="#231f20" stroked="false">
                <v:path arrowok="t"/>
                <v:fill type="solid"/>
              </v:shape>
              <v:shape style="position:absolute;left:3335;top:1958;width:63;height:74" coordorigin="3335,1958" coordsize="63,74" path="m3395,1970l3372,1970,3375,1971,3381,1975,3383,1978,3384,1982,3398,1979,3396,1973,3395,1970xe" filled="true" fillcolor="#231f20" stroked="false">
                <v:path arrowok="t"/>
                <v:fill type="solid"/>
              </v:shape>
            </v:group>
            <v:group style="position:absolute;left:3411;top:1959;width:55;height:71" coordorigin="3411,1959" coordsize="55,71">
              <v:shape style="position:absolute;left:3411;top:1959;width:55;height:71" coordorigin="3411,1959" coordsize="55,71" path="m3464,1959l3411,1959,3411,2030,3466,2030,3466,2018,3425,2018,3425,1999,3462,1999,3462,1987,3425,1987,3425,1971,3464,1971,3464,1959xe" filled="true" fillcolor="#231f20" stroked="false">
                <v:path arrowok="t"/>
                <v:fill type="solid"/>
              </v:shape>
            </v:group>
            <v:group style="position:absolute;left:3478;top:1959;width:58;height:71" coordorigin="3478,1959" coordsize="58,71">
              <v:shape style="position:absolute;left:3478;top:1959;width:58;height:71" coordorigin="3478,1959" coordsize="58,71" path="m3493,1959l3478,1959,3478,2030,3492,2030,3492,1984,3508,1984,3493,1959xe" filled="true" fillcolor="#231f20" stroked="false">
                <v:path arrowok="t"/>
                <v:fill type="solid"/>
              </v:shape>
              <v:shape style="position:absolute;left:3478;top:1959;width:58;height:71" coordorigin="3478,1959" coordsize="58,71" path="m3508,1984l3492,1984,3521,2030,3536,2030,3536,2006,3522,2006,3508,1984xe" filled="true" fillcolor="#231f20" stroked="false">
                <v:path arrowok="t"/>
                <v:fill type="solid"/>
              </v:shape>
              <v:shape style="position:absolute;left:3478;top:1959;width:58;height:71" coordorigin="3478,1959" coordsize="58,71" path="m3536,1959l3522,1959,3522,2006,3536,2006,3536,1959xe" filled="true" fillcolor="#231f20" stroked="false">
                <v:path arrowok="t"/>
                <v:fill type="solid"/>
              </v:shape>
            </v:group>
            <v:group style="position:absolute;left:3546;top:1959;width:58;height:71" coordorigin="3546,1959" coordsize="58,71">
              <v:shape style="position:absolute;left:3546;top:1959;width:58;height:71" coordorigin="3546,1959" coordsize="58,71" path="m3582,1971l3567,1971,3567,2030,3582,2030,3582,1971xe" filled="true" fillcolor="#231f20" stroked="false">
                <v:path arrowok="t"/>
                <v:fill type="solid"/>
              </v:shape>
              <v:shape style="position:absolute;left:3546;top:1959;width:58;height:71" coordorigin="3546,1959" coordsize="58,71" path="m3603,1959l3546,1959,3546,1971,3603,1971,3603,1959xe" filled="true" fillcolor="#231f20" stroked="false">
                <v:path arrowok="t"/>
                <v:fill type="solid"/>
              </v:shape>
            </v:group>
            <v:group style="position:absolute;left:3598;top:1959;width:73;height:71" coordorigin="3598,1959" coordsize="73,71">
              <v:shape style="position:absolute;left:3598;top:1959;width:73;height:71" coordorigin="3598,1959" coordsize="73,71" path="m3642,1959l3626,1959,3598,2030,3613,2030,3619,2014,3664,2014,3659,2002,3624,2002,3634,1976,3648,1976,3642,1959xe" filled="true" fillcolor="#231f20" stroked="false">
                <v:path arrowok="t"/>
                <v:fill type="solid"/>
              </v:shape>
              <v:shape style="position:absolute;left:3598;top:1959;width:73;height:71" coordorigin="3598,1959" coordsize="73,71" path="m3664,2014l3648,2014,3655,2030,3671,2030,3664,2014xe" filled="true" fillcolor="#231f20" stroked="false">
                <v:path arrowok="t"/>
                <v:fill type="solid"/>
              </v:shape>
              <v:shape style="position:absolute;left:3598;top:1959;width:73;height:71" coordorigin="3598,1959" coordsize="73,71" path="m3648,1976l3634,1976,3644,2002,3659,2002,3648,1976xe" filled="true" fillcolor="#231f20" stroked="false">
                <v:path arrowok="t"/>
                <v:fill type="solid"/>
              </v:shape>
            </v:group>
            <v:group style="position:absolute;left:3663;top:1959;width:68;height:71" coordorigin="3663,1959" coordsize="68,71">
              <v:shape style="position:absolute;left:3663;top:1959;width:68;height:71" coordorigin="3663,1959" coordsize="68,71" path="m3679,1959l3663,1959,3689,2030,3705,2030,3712,2011,3698,2011,3679,1959xe" filled="true" fillcolor="#231f20" stroked="false">
                <v:path arrowok="t"/>
                <v:fill type="solid"/>
              </v:shape>
              <v:shape style="position:absolute;left:3663;top:1959;width:68;height:71" coordorigin="3663,1959" coordsize="68,71" path="m3731,1959l3715,1959,3698,2011,3712,2011,3731,1959xe" filled="true" fillcolor="#231f20" stroked="false">
                <v:path arrowok="t"/>
                <v:fill type="solid"/>
              </v:shape>
            </v:group>
            <v:group style="position:absolute;left:3735;top:1958;width:71;height:74" coordorigin="3735,1958" coordsize="71,74">
              <v:shape style="position:absolute;left:3735;top:1958;width:71;height:74" coordorigin="3735,1958" coordsize="71,74" path="m3781,1958l3764,1958,3759,1959,3735,1988,3735,2006,3738,2015,3751,2028,3760,2031,3781,2031,3790,2028,3798,2019,3765,2019,3760,2017,3752,2008,3750,2002,3750,1986,3752,1980,3759,1972,3764,1970,3798,1970,3789,1961,3781,1958xe" filled="true" fillcolor="#231f20" stroked="false">
                <v:path arrowok="t"/>
                <v:fill type="solid"/>
              </v:shape>
              <v:shape style="position:absolute;left:3735;top:1958;width:71;height:74" coordorigin="3735,1958" coordsize="71,74" path="m3798,1970l3776,1970,3781,1972,3788,1980,3790,1986,3790,2002,3788,2008,3781,2017,3776,2019,3798,2019,3802,2015,3805,2006,3805,1983,3802,1974,3798,1970xe" filled="true" fillcolor="#231f20" stroked="false">
                <v:path arrowok="t"/>
                <v:fill type="solid"/>
              </v:shape>
            </v:group>
            <v:group style="position:absolute;left:3813;top:1958;width:59;height:74" coordorigin="3813,1958" coordsize="59,74">
              <v:shape style="position:absolute;left:3813;top:1958;width:59;height:74" coordorigin="3813,1958" coordsize="59,74" path="m3827,2005l3813,2007,3814,2015,3817,2021,3827,2029,3834,2031,3849,2031,3854,2030,3863,2027,3866,2024,3869,2019,3839,2019,3835,2018,3830,2013,3828,2010,3827,2005xe" filled="true" fillcolor="#231f20" stroked="false">
                <v:path arrowok="t"/>
                <v:fill type="solid"/>
              </v:shape>
              <v:shape style="position:absolute;left:3813;top:1958;width:59;height:74" coordorigin="3813,1958" coordsize="59,74" path="m3851,1958l3837,1958,3832,1959,3816,1983,3818,1988,3826,1995,3831,1997,3845,2000,3849,2001,3853,2003,3855,2004,3857,2006,3857,2008,3857,2012,3856,2014,3851,2018,3848,2019,3869,2019,3871,2017,3872,2013,3872,2005,3871,2001,3838,1984,3834,1982,3830,1980,3830,1978,3830,1975,3830,1973,3834,1970,3838,1970,3868,1970,3867,1968,3858,1960,3851,1958xe" filled="true" fillcolor="#231f20" stroked="false">
                <v:path arrowok="t"/>
                <v:fill type="solid"/>
              </v:shape>
              <v:shape style="position:absolute;left:3813;top:1958;width:59;height:74" coordorigin="3813,1958" coordsize="59,74" path="m3868,1970l3846,1970,3849,1970,3853,1974,3855,1976,3855,1980,3870,1979,3870,1973,3868,1970xe" filled="true" fillcolor="#231f20" stroked="false">
                <v:path arrowok="t"/>
                <v:fill type="solid"/>
              </v:shape>
            </v:group>
            <v:group style="position:absolute;left:3826;top:1676;width:269;height:419" coordorigin="3826,1676" coordsize="269,419">
              <v:shape style="position:absolute;left:3826;top:1676;width:269;height:419" coordorigin="3826,1676" coordsize="269,419" path="m3826,1676l3931,1732,4023,1800,4078,1875,4095,1943,4082,2001,4046,2048,3993,2080,3930,2095e" filled="false" stroked="true" strokeweight=".613pt" strokecolor="#231f20">
                <v:path arrowok="t"/>
              </v:shape>
              <v:shape style="position:absolute;left:3668;top:1499;width:444;height:614" type="#_x0000_t75" stroked="false">
                <v:imagedata r:id="rId34" o:title=""/>
              </v:shape>
            </v:group>
            <v:group style="position:absolute;left:3521;top:1968;width:509;height:203" coordorigin="3521,1968" coordsize="509,203">
              <v:shape style="position:absolute;left:3521;top:1968;width:509;height:203" coordorigin="3521,1968" coordsize="509,203" path="m4029,1968l3989,2035,3936,2091,3871,2133,3797,2161,3716,2170,3664,2166,3614,2155,3566,2136,3521,2109e" filled="false" stroked="true" strokeweight=".541pt" strokecolor="#231f20">
                <v:path arrowok="t"/>
              </v:shape>
            </v:group>
            <v:group style="position:absolute;left:3253;top:1366;width:921;height:921" coordorigin="3253,1366" coordsize="921,921">
              <v:shape style="position:absolute;left:3253;top:1366;width:921;height:921" coordorigin="3253,1366" coordsize="921,921" path="m3714,1366l3788,1372,3859,1390,3925,1418,3985,1455,4039,1501,4085,1555,4123,1615,4150,1681,4168,1752,4174,1827,4168,1901,4150,1972,4123,2038,4085,2099,4039,2152,3985,2198,3925,2236,3859,2264,3788,2281,3714,2287,3639,2281,3568,2264,3502,2236,3442,2198,3388,2152,3342,2099,3305,2038,3277,1972,3259,1901,3253,1827,3259,1752,3277,1681,3305,1615,3342,1555,3388,1501,3442,1455,3502,1418,3568,1390,3639,1372,3714,1366xe" filled="false" stroked="true" strokeweight=".567pt" strokecolor="#231f20">
                <v:path arrowok="t"/>
              </v:shape>
              <v:shape style="position:absolute;left:3571;top:2126;width:297;height:119" type="#_x0000_t75" stroked="false">
                <v:imagedata r:id="rId33" o:title=""/>
              </v:shape>
            </v:group>
            <v:group style="position:absolute;left:4248;top:1275;width:1005;height:1005" coordorigin="4248,1275" coordsize="1005,1005">
              <v:shape style="position:absolute;left:4248;top:1275;width:1005;height:1005" coordorigin="4248,1275" coordsize="1005,1005" path="m4750,1275l4676,1280,4605,1296,4539,1321,4477,1355,4421,1398,4371,1447,4329,1503,4295,1565,4269,1632,4254,1703,4248,1777,4254,1851,4269,1922,4295,1988,4329,2050,4371,2106,4421,2156,4477,2198,4539,2232,4605,2258,4676,2273,4750,2279,4824,2273,4895,2258,4962,2232,5024,2198,5080,2156,5129,2106,5172,2050,5206,1988,5231,1922,5247,1851,5252,1777,5247,1703,5231,1632,5206,1565,5172,1503,5129,1447,5080,1398,5024,1355,4962,1321,4895,1296,4824,1280,4750,1275xe" filled="true" fillcolor="#d1d3d4" stroked="false">
                <v:path arrowok="t"/>
                <v:fill type="solid"/>
              </v:shape>
            </v:group>
            <v:group style="position:absolute;left:4248;top:1275;width:1005;height:1005" coordorigin="4248,1275" coordsize="1005,1005">
              <v:shape style="position:absolute;left:4248;top:1275;width:1005;height:1005" coordorigin="4248,1275" coordsize="1005,1005" path="m4750,1275l4824,1280,4895,1296,4962,1321,5024,1355,5080,1398,5129,1447,5172,1503,5206,1565,5231,1632,5247,1703,5252,1777,5247,1851,5231,1922,5206,1988,5172,2050,5129,2106,5080,2156,5024,2198,4962,2232,4895,2258,4824,2273,4750,2279,4676,2273,4605,2258,4539,2232,4477,2198,4421,2156,4371,2106,4329,2050,4295,1988,4269,1922,4254,1851,4248,1777,4254,1703,4269,1632,4295,1565,4329,1503,4371,1447,4421,1398,4477,1355,4539,1321,4605,1296,4676,1280,4750,1275xe" filled="false" stroked="true" strokeweight=".425pt" strokecolor="#231f20">
                <v:path arrowok="t"/>
              </v:shape>
            </v:group>
            <v:group style="position:absolute;left:4480;top:1311;width:457;height:890" coordorigin="4480,1311" coordsize="457,890">
              <v:shape style="position:absolute;left:4480;top:1311;width:457;height:890" coordorigin="4480,1311" coordsize="457,890" path="m4480,2200l4937,1311e" filled="false" stroked="true" strokeweight=".334pt" strokecolor="#6d6e71">
                <v:path arrowok="t"/>
              </v:shape>
            </v:group>
            <v:group style="position:absolute;left:4259;top:1438;width:122;height:237" coordorigin="4259,1438" coordsize="122,237">
              <v:shape style="position:absolute;left:4259;top:1438;width:122;height:237" coordorigin="4259,1438" coordsize="122,237" path="m4259,1674l4380,1438e" filled="false" stroked="true" strokeweight=".334pt" strokecolor="#6d6e71">
                <v:path arrowok="t"/>
              </v:shape>
            </v:group>
            <v:group style="position:absolute;left:4250;top:1396;width:173;height:337" coordorigin="4250,1396" coordsize="173,337">
              <v:shape style="position:absolute;left:4250;top:1396;width:173;height:337" coordorigin="4250,1396" coordsize="173,337" path="m4250,1732l4423,1396e" filled="false" stroked="true" strokeweight=".334pt" strokecolor="#6d6e71">
                <v:path arrowok="t"/>
              </v:shape>
            </v:group>
            <v:group style="position:absolute;left:4248;top:1368;width:211;height:410" coordorigin="4248,1368" coordsize="211,410">
              <v:shape style="position:absolute;left:4248;top:1368;width:211;height:410" coordorigin="4248,1368" coordsize="211,410" path="m4248,1778l4459,1368e" filled="false" stroked="true" strokeweight=".334pt" strokecolor="#6d6e71">
                <v:path arrowok="t"/>
              </v:shape>
            </v:group>
            <v:group style="position:absolute;left:4250;top:1347;width:242;height:470" coordorigin="4250,1347" coordsize="242,470">
              <v:shape style="position:absolute;left:4250;top:1347;width:242;height:470" coordorigin="4250,1347" coordsize="242,470" path="m4250,1816l4491,1347e" filled="false" stroked="true" strokeweight=".334pt" strokecolor="#6d6e71">
                <v:path arrowok="t"/>
              </v:shape>
            </v:group>
            <v:group style="position:absolute;left:4254;top:1330;width:268;height:521" coordorigin="4254,1330" coordsize="268,521">
              <v:shape style="position:absolute;left:4254;top:1330;width:268;height:521" coordorigin="4254,1330" coordsize="268,521" path="m4254,1851l4521,1330e" filled="false" stroked="true" strokeweight=".334pt" strokecolor="#6d6e71">
                <v:path arrowok="t"/>
              </v:shape>
            </v:group>
            <v:group style="position:absolute;left:4259;top:1317;width:291;height:565" coordorigin="4259,1317" coordsize="291,565">
              <v:shape style="position:absolute;left:4259;top:1317;width:291;height:565" coordorigin="4259,1317" coordsize="291,565" path="m4259,1881l4549,1317e" filled="false" stroked="true" strokeweight=".334pt" strokecolor="#6d6e71">
                <v:path arrowok="t"/>
              </v:shape>
            </v:group>
            <v:group style="position:absolute;left:4266;top:1306;width:311;height:605" coordorigin="4266,1306" coordsize="311,605">
              <v:shape style="position:absolute;left:4266;top:1306;width:311;height:605" coordorigin="4266,1306" coordsize="311,605" path="m4266,1910l4576,1306e" filled="false" stroked="true" strokeweight=".334pt" strokecolor="#6d6e71">
                <v:path arrowok="t"/>
              </v:shape>
            </v:group>
            <v:group style="position:absolute;left:4274;top:1297;width:329;height:640" coordorigin="4274,1297" coordsize="329,640">
              <v:shape style="position:absolute;left:4274;top:1297;width:329;height:640" coordorigin="4274,1297" coordsize="329,640" path="m4274,1936l4602,1297e" filled="false" stroked="true" strokeweight=".334pt" strokecolor="#6d6e71">
                <v:path arrowok="t"/>
              </v:shape>
            </v:group>
            <v:group style="position:absolute;left:4283;top:1290;width:345;height:671" coordorigin="4283,1290" coordsize="345,671">
              <v:shape style="position:absolute;left:4283;top:1290;width:345;height:671" coordorigin="4283,1290" coordsize="345,671" path="m4283,1960l4627,1290e" filled="false" stroked="true" strokeweight=".334pt" strokecolor="#6d6e71">
                <v:path arrowok="t"/>
              </v:shape>
            </v:group>
            <v:group style="position:absolute;left:4292;top:1284;width:359;height:699" coordorigin="4292,1284" coordsize="359,699">
              <v:shape style="position:absolute;left:4292;top:1284;width:359;height:699" coordorigin="4292,1284" coordsize="359,699" path="m4292,1983l4651,1284e" filled="false" stroked="true" strokeweight=".334pt" strokecolor="#6d6e71">
                <v:path arrowok="t"/>
              </v:shape>
            </v:group>
            <v:group style="position:absolute;left:4303;top:1280;width:373;height:725" coordorigin="4303,1280" coordsize="373,725">
              <v:shape style="position:absolute;left:4303;top:1280;width:373;height:725" coordorigin="4303,1280" coordsize="373,725" path="m4303,2005l4675,1280e" filled="false" stroked="true" strokeweight=".334pt" strokecolor="#6d6e71">
                <v:path arrowok="t"/>
              </v:shape>
            </v:group>
            <v:group style="position:absolute;left:4314;top:1277;width:384;height:748" coordorigin="4314,1277" coordsize="384,748">
              <v:shape style="position:absolute;left:4314;top:1277;width:384;height:748" coordorigin="4314,1277" coordsize="384,748" path="m4314,2025l4698,1277e" filled="false" stroked="true" strokeweight=".334pt" strokecolor="#6d6e71">
                <v:path arrowok="t"/>
              </v:shape>
            </v:group>
            <v:group style="position:absolute;left:4325;top:1276;width:395;height:769" coordorigin="4325,1276" coordsize="395,769">
              <v:shape style="position:absolute;left:4325;top:1276;width:395;height:769" coordorigin="4325,1276" coordsize="395,769" path="m4325,2044l4720,1276e" filled="false" stroked="true" strokeweight=".334pt" strokecolor="#6d6e71">
                <v:path arrowok="t"/>
              </v:shape>
            </v:group>
            <v:group style="position:absolute;left:4337;top:1275;width:405;height:788" coordorigin="4337,1275" coordsize="405,788">
              <v:shape style="position:absolute;left:4337;top:1275;width:405;height:788" coordorigin="4337,1275" coordsize="405,788" path="m4337,2062l4742,1275e" filled="false" stroked="true" strokeweight=".334pt" strokecolor="#6d6e71">
                <v:path arrowok="t"/>
              </v:shape>
            </v:group>
            <v:group style="position:absolute;left:4350;top:1275;width:414;height:805" coordorigin="4350,1275" coordsize="414,805">
              <v:shape style="position:absolute;left:4350;top:1275;width:414;height:805" coordorigin="4350,1275" coordsize="414,805" path="m4350,2080l4763,1275e" filled="false" stroked="true" strokeweight=".334pt" strokecolor="#6d6e71">
                <v:path arrowok="t"/>
              </v:shape>
            </v:group>
            <v:group style="position:absolute;left:4363;top:1276;width:422;height:821" coordorigin="4363,1276" coordsize="422,821">
              <v:shape style="position:absolute;left:4363;top:1276;width:422;height:821" coordorigin="4363,1276" coordsize="422,821" path="m4363,2096l4784,1276e" filled="false" stroked="true" strokeweight=".334pt" strokecolor="#6d6e71">
                <v:path arrowok="t"/>
              </v:shape>
            </v:group>
            <v:group style="position:absolute;left:4376;top:1278;width:429;height:835" coordorigin="4376,1278" coordsize="429,835">
              <v:shape style="position:absolute;left:4376;top:1278;width:429;height:835" coordorigin="4376,1278" coordsize="429,835" path="m4376,2112l4805,1278e" filled="false" stroked="true" strokeweight=".334pt" strokecolor="#6d6e71">
                <v:path arrowok="t"/>
              </v:shape>
            </v:group>
            <v:group style="position:absolute;left:4390;top:1280;width:435;height:847" coordorigin="4390,1280" coordsize="435,847">
              <v:shape style="position:absolute;left:4390;top:1280;width:435;height:847" coordorigin="4390,1280" coordsize="435,847" path="m4390,2126l4825,1280e" filled="false" stroked="true" strokeweight=".334pt" strokecolor="#6d6e71">
                <v:path arrowok="t"/>
              </v:shape>
            </v:group>
            <v:group style="position:absolute;left:4404;top:1283;width:441;height:858" coordorigin="4404,1283" coordsize="441,858">
              <v:shape style="position:absolute;left:4404;top:1283;width:441;height:858" coordorigin="4404,1283" coordsize="441,858" path="m4404,2141l4844,1283e" filled="false" stroked="true" strokeweight=".334pt" strokecolor="#6d6e71">
                <v:path arrowok="t"/>
              </v:shape>
            </v:group>
            <v:group style="position:absolute;left:4419;top:1287;width:445;height:867" coordorigin="4419,1287" coordsize="445,867">
              <v:shape style="position:absolute;left:4419;top:1287;width:445;height:867" coordorigin="4419,1287" coordsize="445,867" path="m4419,2154l4864,1287e" filled="false" stroked="true" strokeweight=".334pt" strokecolor="#6d6e71">
                <v:path arrowok="t"/>
              </v:shape>
            </v:group>
            <v:group style="position:absolute;left:4434;top:1292;width:449;height:875" coordorigin="4434,1292" coordsize="449,875">
              <v:shape style="position:absolute;left:4434;top:1292;width:449;height:875" coordorigin="4434,1292" coordsize="449,875" path="m4434,2166l4883,1292e" filled="false" stroked="true" strokeweight=".334pt" strokecolor="#6d6e71">
                <v:path arrowok="t"/>
              </v:shape>
            </v:group>
            <v:group style="position:absolute;left:4449;top:1298;width:453;height:881" coordorigin="4449,1298" coordsize="453,881">
              <v:shape style="position:absolute;left:4449;top:1298;width:453;height:881" coordorigin="4449,1298" coordsize="453,881" path="m4449,2178l4901,1298e" filled="false" stroked="true" strokeweight=".334pt" strokecolor="#6d6e71">
                <v:path arrowok="t"/>
              </v:shape>
            </v:group>
            <v:group style="position:absolute;left:4465;top:1304;width:455;height:886" coordorigin="4465,1304" coordsize="455,886">
              <v:shape style="position:absolute;left:4465;top:1304;width:455;height:886" coordorigin="4465,1304" coordsize="455,886" path="m4465,2189l4919,1304e" filled="false" stroked="true" strokeweight=".334pt" strokecolor="#6d6e71">
                <v:path arrowok="t"/>
              </v:shape>
            </v:group>
            <v:group style="position:absolute;left:4279;top:1423;width:328;height:449" coordorigin="4279,1423" coordsize="328,449">
              <v:shape style="position:absolute;left:4279;top:1423;width:328;height:449" coordorigin="4279,1423" coordsize="328,449" path="m4600,1486l4453,1486,4466,1487,4479,1491,4519,1538,4520,1552,4519,1568,4496,1632,4438,1705,4366,1779,4279,1860,4279,1872,4520,1872,4553,1797,4379,1797,4431,1754,4505,1689,4550,1643,4592,1584,4607,1518,4605,1500,4600,1486xe" filled="true" fillcolor="#231f20" stroked="false">
                <v:path arrowok="t"/>
                <v:fill type="solid"/>
              </v:shape>
              <v:shape style="position:absolute;left:4279;top:1423;width:328;height:449" coordorigin="4279,1423" coordsize="328,449" path="m4573,1751l4557,1751,4550,1763,4542,1774,4486,1796,4467,1797,4553,1797,4573,1751xe" filled="true" fillcolor="#231f20" stroked="false">
                <v:path arrowok="t"/>
                <v:fill type="solid"/>
              </v:shape>
              <v:shape style="position:absolute;left:4279;top:1423;width:328;height:449" coordorigin="4279,1423" coordsize="328,449" path="m4496,1423l4426,1442,4381,1488,4361,1530,4373,1536,4390,1514,4409,1498,4430,1489,4453,1486,4600,1486,4599,1483,4540,1430,4519,1424,4496,1423xe" filled="true" fillcolor="#231f20" stroked="false">
                <v:path arrowok="t"/>
                <v:fill type="solid"/>
              </v:shape>
            </v:group>
            <v:group style="position:absolute;left:4579;top:1423;width:349;height:466" coordorigin="4579,1423" coordsize="349,466">
              <v:shape style="position:absolute;left:4579;top:1423;width:349;height:466" coordorigin="4579,1423" coordsize="349,466" path="m4626,1807l4607,1807,4598,1811,4583,1825,4579,1833,4579,1855,4639,1888,4658,1889,4686,1887,4713,1882,4739,1874,4765,1862,4781,1852,4719,1852,4709,1851,4698,1848,4688,1844,4678,1837,4664,1827,4653,1819,4646,1814,4641,1811,4634,1809,4626,1807xe" filled="true" fillcolor="#231f20" stroked="false">
                <v:path arrowok="t"/>
                <v:fill type="solid"/>
              </v:shape>
              <v:shape style="position:absolute;left:4579;top:1423;width:349;height:466" coordorigin="4579,1423" coordsize="349,466" path="m4928,1423l4740,1423,4640,1614,4661,1616,4680,1619,4745,1651,4786,1717,4791,1756,4790,1778,4756,1839,4719,1852,4781,1852,4828,1812,4865,1744,4872,1696,4870,1677,4839,1605,4776,1561,4708,1543,4730,1502,4903,1502,4928,1423xe" filled="true" fillcolor="#231f20" stroked="false">
                <v:path arrowok="t"/>
                <v:fill type="solid"/>
              </v:shape>
            </v:group>
            <v:group style="position:absolute;left:4337;top:1920;width:69;height:80" coordorigin="4337,1920" coordsize="69,80">
              <v:shape style="position:absolute;left:4337;top:1920;width:69;height:80" coordorigin="4337,1920" coordsize="69,80" path="m4384,1920l4363,1920,4354,1923,4341,1938,4337,1947,4337,1972,4341,1982,4354,1996,4363,1999,4382,1999,4389,1997,4400,1989,4402,1986,4368,1986,4363,1984,4359,1980,4356,1976,4354,1969,4354,1950,4356,1943,4363,1935,4368,1933,4402,1933,4401,1931,4392,1923,4384,1920xe" filled="true" fillcolor="#231f20" stroked="false">
                <v:path arrowok="t"/>
                <v:fill type="solid"/>
              </v:shape>
              <v:shape style="position:absolute;left:4337;top:1920;width:69;height:80" coordorigin="4337,1920" coordsize="69,80" path="m4391,1970l4389,1975,4387,1980,4381,1985,4377,1986,4402,1986,4404,1983,4406,1975,4391,1970xe" filled="true" fillcolor="#231f20" stroked="false">
                <v:path arrowok="t"/>
                <v:fill type="solid"/>
              </v:shape>
              <v:shape style="position:absolute;left:4337;top:1920;width:69;height:80" coordorigin="4337,1920" coordsize="69,80" path="m4402,1933l4378,1933,4381,1934,4387,1939,4389,1942,4390,1946,4406,1942,4404,1936,4402,1933xe" filled="true" fillcolor="#231f20" stroked="false">
                <v:path arrowok="t"/>
                <v:fill type="solid"/>
              </v:shape>
            </v:group>
            <v:group style="position:absolute;left:4420;top:1921;width:60;height:78" coordorigin="4420,1921" coordsize="60,78">
              <v:shape style="position:absolute;left:4420;top:1921;width:60;height:78" coordorigin="4420,1921" coordsize="60,78" path="m4478,1921l4420,1921,4420,1998,4480,1998,4480,1985,4436,1985,4436,1964,4475,1964,4475,1951,4436,1951,4436,1934,4478,1934,4478,1921xe" filled="true" fillcolor="#231f20" stroked="false">
                <v:path arrowok="t"/>
                <v:fill type="solid"/>
              </v:shape>
            </v:group>
            <v:group style="position:absolute;left:4494;top:1921;width:63;height:78" coordorigin="4494,1921" coordsize="63,78">
              <v:shape style="position:absolute;left:4494;top:1921;width:63;height:78" coordorigin="4494,1921" coordsize="63,78" path="m4509,1921l4494,1921,4494,1998,4508,1998,4508,1948,4526,1948,4509,1921xe" filled="true" fillcolor="#231f20" stroked="false">
                <v:path arrowok="t"/>
                <v:fill type="solid"/>
              </v:shape>
              <v:shape style="position:absolute;left:4494;top:1921;width:63;height:78" coordorigin="4494,1921" coordsize="63,78" path="m4526,1948l4508,1948,4540,1998,4556,1998,4556,1973,4541,1973,4526,1948xe" filled="true" fillcolor="#231f20" stroked="false">
                <v:path arrowok="t"/>
                <v:fill type="solid"/>
              </v:shape>
              <v:shape style="position:absolute;left:4494;top:1921;width:63;height:78" coordorigin="4494,1921" coordsize="63,78" path="m4556,1921l4541,1921,4541,1973,4556,1973,4556,1921xe" filled="true" fillcolor="#231f20" stroked="false">
                <v:path arrowok="t"/>
                <v:fill type="solid"/>
              </v:shape>
            </v:group>
            <v:group style="position:absolute;left:4567;top:1921;width:63;height:78" coordorigin="4567,1921" coordsize="63,78">
              <v:shape style="position:absolute;left:4567;top:1921;width:63;height:78" coordorigin="4567,1921" coordsize="63,78" path="m4607,1934l4591,1934,4591,1998,4607,1998,4607,1934xe" filled="true" fillcolor="#231f20" stroked="false">
                <v:path arrowok="t"/>
                <v:fill type="solid"/>
              </v:shape>
              <v:shape style="position:absolute;left:4567;top:1921;width:63;height:78" coordorigin="4567,1921" coordsize="63,78" path="m4630,1921l4567,1921,4567,1934,4630,1934,4630,1921xe" filled="true" fillcolor="#231f20" stroked="false">
                <v:path arrowok="t"/>
                <v:fill type="solid"/>
              </v:shape>
            </v:group>
            <v:group style="position:absolute;left:4624;top:1921;width:80;height:78" coordorigin="4624,1921" coordsize="80,78">
              <v:shape style="position:absolute;left:4624;top:1921;width:80;height:78" coordorigin="4624,1921" coordsize="80,78" path="m4672,1921l4655,1921,4624,1998,4641,1998,4648,1981,4696,1981,4691,1968,4652,1968,4663,1939,4679,1939,4672,1921xe" filled="true" fillcolor="#231f20" stroked="false">
                <v:path arrowok="t"/>
                <v:fill type="solid"/>
              </v:shape>
              <v:shape style="position:absolute;left:4624;top:1921;width:80;height:78" coordorigin="4624,1921" coordsize="80,78" path="m4696,1981l4679,1981,4686,1998,4703,1998,4696,1981xe" filled="true" fillcolor="#231f20" stroked="false">
                <v:path arrowok="t"/>
                <v:fill type="solid"/>
              </v:shape>
              <v:shape style="position:absolute;left:4624;top:1921;width:80;height:78" coordorigin="4624,1921" coordsize="80,78" path="m4679,1939l4663,1939,4674,1968,4691,1968,4679,1939xe" filled="true" fillcolor="#231f20" stroked="false">
                <v:path arrowok="t"/>
                <v:fill type="solid"/>
              </v:shape>
            </v:group>
            <v:group style="position:absolute;left:4696;top:1921;width:74;height:78" coordorigin="4696,1921" coordsize="74,78">
              <v:shape style="position:absolute;left:4696;top:1921;width:74;height:78" coordorigin="4696,1921" coordsize="74,78" path="m4713,1921l4696,1921,4724,1998,4741,1998,4748,1978,4733,1978,4713,1921xe" filled="true" fillcolor="#231f20" stroked="false">
                <v:path arrowok="t"/>
                <v:fill type="solid"/>
              </v:shape>
              <v:shape style="position:absolute;left:4696;top:1921;width:74;height:78" coordorigin="4696,1921" coordsize="74,78" path="m4769,1921l4752,1921,4733,1978,4748,1978,4769,1921xe" filled="true" fillcolor="#231f20" stroked="false">
                <v:path arrowok="t"/>
                <v:fill type="solid"/>
              </v:shape>
            </v:group>
            <v:group style="position:absolute;left:4774;top:1920;width:77;height:80" coordorigin="4774,1920" coordsize="77,80">
              <v:shape style="position:absolute;left:4774;top:1920;width:77;height:80" coordorigin="4774,1920" coordsize="77,80" path="m4824,1920l4806,1920,4800,1921,4774,1952,4774,1972,4777,1982,4791,1996,4801,1999,4824,1999,4833,1996,4843,1986,4806,1986,4801,1984,4792,1975,4790,1968,4790,1951,4792,1944,4800,1935,4806,1933,4843,1933,4833,1923,4824,1920xe" filled="true" fillcolor="#231f20" stroked="false">
                <v:path arrowok="t"/>
                <v:fill type="solid"/>
              </v:shape>
              <v:shape style="position:absolute;left:4774;top:1920;width:77;height:80" coordorigin="4774,1920" coordsize="77,80" path="m4843,1933l4819,1933,4824,1935,4832,1944,4834,1951,4834,1968,4832,1975,4824,1984,4819,1986,4843,1986,4847,1982,4850,1972,4850,1947,4847,1937,4843,1933xe" filled="true" fillcolor="#231f20" stroked="false">
                <v:path arrowok="t"/>
                <v:fill type="solid"/>
              </v:shape>
            </v:group>
            <v:group style="position:absolute;left:4859;top:1920;width:65;height:80" coordorigin="4859,1920" coordsize="65,80">
              <v:shape style="position:absolute;left:4859;top:1920;width:65;height:80" coordorigin="4859,1920" coordsize="65,80" path="m4874,1972l4859,1973,4860,1982,4863,1988,4874,1997,4881,2000,4898,2000,4904,1999,4913,1995,4917,1992,4920,1986,4887,1986,4883,1985,4877,1980,4875,1977,4874,1972xe" filled="true" fillcolor="#231f20" stroked="false">
                <v:path arrowok="t"/>
                <v:fill type="solid"/>
              </v:shape>
              <v:shape style="position:absolute;left:4859;top:1920;width:65;height:80" coordorigin="4859,1920" coordsize="65,80" path="m4900,1920l4884,1920,4879,1921,4862,1947,4864,1953,4872,1960,4878,1962,4894,1966,4898,1967,4902,1969,4904,1970,4907,1972,4907,1974,4907,1979,4906,1981,4901,1985,4897,1986,4920,1986,4922,1984,4923,1980,4923,1971,4922,1967,4886,1948,4881,1947,4878,1944,4877,1942,4877,1938,4878,1937,4882,1934,4886,1933,4919,1933,4918,1930,4913,1926,4908,1922,4900,1920xe" filled="true" fillcolor="#231f20" stroked="false">
                <v:path arrowok="t"/>
                <v:fill type="solid"/>
              </v:shape>
              <v:shape style="position:absolute;left:4859;top:1920;width:65;height:80" coordorigin="4859,1920" coordsize="65,80" path="m4919,1933l4895,1933,4898,1933,4903,1937,4904,1940,4905,1944,4921,1943,4920,1936,4919,1933xe" filled="true" fillcolor="#231f20" stroked="false">
                <v:path arrowok="t"/>
                <v:fill type="solid"/>
              </v:shape>
            </v:group>
            <v:group style="position:absolute;left:4873;top:1613;width:292;height:457" coordorigin="4873,1613" coordsize="292,457">
              <v:shape style="position:absolute;left:4873;top:1613;width:292;height:457" coordorigin="4873,1613" coordsize="292,457" path="m4873,1613l4930,1642,4987,1674,5042,1709,5088,1748,5142,1818,5165,1883,5162,1941,5138,1991,5098,2029,5046,2056,4986,2070e" filled="false" stroked="true" strokeweight=".669pt" strokecolor="#231f20">
                <v:path arrowok="t"/>
              </v:shape>
              <v:shape style="position:absolute;left:4700;top:1418;width:484;height:671" type="#_x0000_t75" stroked="false">
                <v:imagedata r:id="rId35" o:title=""/>
              </v:shape>
            </v:group>
            <v:group style="position:absolute;left:4540;top:1931;width:555;height:221" coordorigin="4540,1931" coordsize="555,221">
              <v:shape style="position:absolute;left:4540;top:1931;width:555;height:221" coordorigin="4540,1931" coordsize="555,221" path="m5094,1931l5059,1992,5013,2046,4958,2090,4896,2123,4827,2144,4753,2151,4696,2147,4641,2135,4589,2114,4540,2085e" filled="false" stroked="true" strokeweight=".717pt" strokecolor="#231f20">
                <v:path arrowok="t"/>
              </v:shape>
            </v:group>
            <v:group style="position:absolute;left:4248;top:1275;width:1005;height:1005" coordorigin="4248,1275" coordsize="1005,1005">
              <v:shape style="position:absolute;left:4248;top:1275;width:1005;height:1005" coordorigin="4248,1275" coordsize="1005,1005" path="m4750,1275l4824,1280,4895,1296,4962,1321,5024,1355,5080,1398,5129,1447,5172,1503,5206,1565,5231,1632,5247,1703,5252,1777,5247,1851,5231,1922,5206,1988,5172,2050,5129,2106,5080,2156,5024,2198,4962,2232,4895,2258,4824,2273,4750,2279,4676,2273,4605,2258,4539,2232,4477,2198,4421,2156,4371,2106,4329,2050,4295,1988,4269,1922,4254,1851,4248,1777,4254,1703,4269,1632,4295,1565,4329,1503,4371,1447,4421,1398,4477,1355,4539,1321,4605,1296,4676,1280,4750,1275xe" filled="false" stroked="true" strokeweight=".567pt" strokecolor="#231f20">
                <v:path arrowok="t"/>
              </v:shape>
              <v:shape style="position:absolute;left:4593;top:2102;width:326;height:132" type="#_x0000_t75" stroked="false">
                <v:imagedata r:id="rId36" o:title=""/>
              </v:shape>
            </v:group>
            <v:group style="position:absolute;left:5666;top:326;width:921;height:921" coordorigin="5666,326" coordsize="921,921">
              <v:shape style="position:absolute;left:5666;top:326;width:921;height:921" coordorigin="5666,326" coordsize="921,921" path="m6126,326l6051,332,5980,350,5914,378,5854,415,5800,461,5754,515,5717,575,5689,641,5672,712,5666,787,5672,861,5689,932,5717,998,5754,1059,5800,1112,5854,1158,5914,1196,5980,1224,6051,1241,6126,1247,6201,1241,6271,1224,6337,1196,6398,1158,6451,1112,6497,1059,6535,998,6563,932,6580,861,6586,787,6580,712,6563,641,6535,575,6497,515,6451,461,6398,415,6337,378,6271,350,6201,332,6126,326xe" filled="true" fillcolor="#d1d3d4" stroked="false">
                <v:path arrowok="t"/>
                <v:fill type="solid"/>
              </v:shape>
            </v:group>
            <v:group style="position:absolute;left:5666;top:326;width:921;height:921" coordorigin="5666,326" coordsize="921,921">
              <v:shape style="position:absolute;left:5666;top:326;width:921;height:921" coordorigin="5666,326" coordsize="921,921" path="m6126,326l6201,332,6271,350,6337,378,6398,415,6451,461,6497,515,6535,575,6563,641,6580,712,6586,787,6580,861,6563,932,6535,998,6497,1059,6451,1112,6398,1158,6337,1196,6271,1224,6201,1241,6126,1247,6051,1241,5980,1224,5914,1196,5854,1158,5800,1112,5754,1059,5717,998,5689,932,5672,861,5666,787,5672,712,5689,641,5717,575,5754,515,5800,461,5854,415,5914,378,5980,350,6051,332,6126,326xe" filled="false" stroked="true" strokeweight=".425pt" strokecolor="#231f20">
                <v:path arrowok="t"/>
              </v:shape>
            </v:group>
            <v:group style="position:absolute;left:5879;top:359;width:419;height:816" coordorigin="5879,359" coordsize="419,816">
              <v:shape style="position:absolute;left:5879;top:359;width:419;height:816" coordorigin="5879,359" coordsize="419,816" path="m5879,1175l6297,359e" filled="false" stroked="true" strokeweight=".306pt" strokecolor="#6d6e71">
                <v:path arrowok="t"/>
              </v:shape>
            </v:group>
            <v:group style="position:absolute;left:5675;top:476;width:112;height:217" coordorigin="5675,476" coordsize="112,217">
              <v:shape style="position:absolute;left:5675;top:476;width:112;height:217" coordorigin="5675,476" coordsize="112,217" path="m5675,692l5787,476e" filled="false" stroked="true" strokeweight=".306pt" strokecolor="#6d6e71">
                <v:path arrowok="t"/>
              </v:shape>
            </v:group>
            <v:group style="position:absolute;left:5667;top:438;width:159;height:309" coordorigin="5667,438" coordsize="159,309">
              <v:shape style="position:absolute;left:5667;top:438;width:159;height:309" coordorigin="5667,438" coordsize="159,309" path="m5667,746l5826,438e" filled="false" stroked="true" strokeweight=".306pt" strokecolor="#6d6e71">
                <v:path arrowok="t"/>
              </v:shape>
            </v:group>
            <v:group style="position:absolute;left:5666;top:412;width:193;height:376" coordorigin="5666,412" coordsize="193,376">
              <v:shape style="position:absolute;left:5666;top:412;width:193;height:376" coordorigin="5666,412" coordsize="193,376" path="m5666,788l5858,412e" filled="false" stroked="true" strokeweight=".306pt" strokecolor="#6d6e71">
                <v:path arrowok="t"/>
              </v:shape>
            </v:group>
            <v:group style="position:absolute;left:5667;top:393;width:222;height:431" coordorigin="5667,393" coordsize="222,431">
              <v:shape style="position:absolute;left:5667;top:393;width:222;height:431" coordorigin="5667,393" coordsize="222,431" path="m5667,823l5888,393e" filled="false" stroked="true" strokeweight=".306pt" strokecolor="#6d6e71">
                <v:path arrowok="t"/>
              </v:shape>
            </v:group>
            <v:group style="position:absolute;left:5671;top:377;width:246;height:478" coordorigin="5671,377" coordsize="246,478">
              <v:shape style="position:absolute;left:5671;top:377;width:246;height:478" coordorigin="5671,377" coordsize="246,478" path="m5671,854l5916,377e" filled="false" stroked="true" strokeweight=".306pt" strokecolor="#6d6e71">
                <v:path arrowok="t"/>
              </v:shape>
            </v:group>
            <v:group style="position:absolute;left:5676;top:365;width:266;height:518" coordorigin="5676,365" coordsize="266,518">
              <v:shape style="position:absolute;left:5676;top:365;width:266;height:518" coordorigin="5676,365" coordsize="266,518" path="m5676,883l5942,365e" filled="false" stroked="true" strokeweight=".306pt" strokecolor="#6d6e71">
                <v:path arrowok="t"/>
              </v:shape>
            </v:group>
            <v:group style="position:absolute;left:5682;top:355;width:285;height:554" coordorigin="5682,355" coordsize="285,554">
              <v:shape style="position:absolute;left:5682;top:355;width:285;height:554" coordorigin="5682,355" coordsize="285,554" path="m5682,909l5966,355e" filled="false" stroked="true" strokeweight=".306pt" strokecolor="#6d6e71">
                <v:path arrowok="t"/>
              </v:shape>
            </v:group>
            <v:group style="position:absolute;left:5689;top:347;width:301;height:586" coordorigin="5689,347" coordsize="301,586">
              <v:shape style="position:absolute;left:5689;top:347;width:301;height:586" coordorigin="5689,347" coordsize="301,586" path="m5689,933l5990,347e" filled="false" stroked="true" strokeweight=".306pt" strokecolor="#6d6e71">
                <v:path arrowok="t"/>
              </v:shape>
            </v:group>
            <v:group style="position:absolute;left:5697;top:340;width:316;height:615" coordorigin="5697,340" coordsize="316,615">
              <v:shape style="position:absolute;left:5697;top:340;width:316;height:615" coordorigin="5697,340" coordsize="316,615" path="m5697,955l6013,340e" filled="false" stroked="true" strokeweight=".306pt" strokecolor="#6d6e71">
                <v:path arrowok="t"/>
              </v:shape>
            </v:group>
            <v:group style="position:absolute;left:5706;top:335;width:329;height:641" coordorigin="5706,335" coordsize="329,641">
              <v:shape style="position:absolute;left:5706;top:335;width:329;height:641" coordorigin="5706,335" coordsize="329,641" path="m5706,976l6035,335e" filled="false" stroked="true" strokeweight=".306pt" strokecolor="#6d6e71">
                <v:path arrowok="t"/>
              </v:shape>
            </v:group>
            <v:group style="position:absolute;left:5716;top:332;width:342;height:665" coordorigin="5716,332" coordsize="342,665">
              <v:shape style="position:absolute;left:5716;top:332;width:342;height:665" coordorigin="5716,332" coordsize="342,665" path="m5716,996l6057,332e" filled="false" stroked="true" strokeweight=".306pt" strokecolor="#6d6e71">
                <v:path arrowok="t"/>
              </v:shape>
            </v:group>
            <v:group style="position:absolute;left:5726;top:329;width:352;height:686" coordorigin="5726,329" coordsize="352,686">
              <v:shape style="position:absolute;left:5726;top:329;width:352;height:686" coordorigin="5726,329" coordsize="352,686" path="m5726,1014l6078,329e" filled="false" stroked="true" strokeweight=".306pt" strokecolor="#6d6e71">
                <v:path arrowok="t"/>
              </v:shape>
            </v:group>
            <v:group style="position:absolute;left:5736;top:327;width:362;height:705" coordorigin="5736,327" coordsize="362,705">
              <v:shape style="position:absolute;left:5736;top:327;width:362;height:705" coordorigin="5736,327" coordsize="362,705" path="m5736,1032l6098,327e" filled="false" stroked="true" strokeweight=".306pt" strokecolor="#6d6e71">
                <v:path arrowok="t"/>
              </v:shape>
            </v:group>
            <v:group style="position:absolute;left:5747;top:327;width:371;height:723" coordorigin="5747,327" coordsize="371,723">
              <v:shape style="position:absolute;left:5747;top:327;width:371;height:723" coordorigin="5747,327" coordsize="371,723" path="m5747,1049l6118,327e" filled="false" stroked="true" strokeweight=".306pt" strokecolor="#6d6e71">
                <v:path arrowok="t"/>
              </v:shape>
            </v:group>
            <v:group style="position:absolute;left:5759;top:327;width:379;height:738" coordorigin="5759,327" coordsize="379,738">
              <v:shape style="position:absolute;left:5759;top:327;width:379;height:738" coordorigin="5759,327" coordsize="379,738" path="m5759,1064l6138,327e" filled="false" stroked="true" strokeweight=".306pt" strokecolor="#6d6e71">
                <v:path arrowok="t"/>
              </v:shape>
            </v:group>
            <v:group style="position:absolute;left:5771;top:327;width:387;height:752" coordorigin="5771,327" coordsize="387,752">
              <v:shape style="position:absolute;left:5771;top:327;width:387;height:752" coordorigin="5771,327" coordsize="387,752" path="m5771,1079l6157,327e" filled="false" stroked="true" strokeweight=".306pt" strokecolor="#6d6e71">
                <v:path arrowok="t"/>
              </v:shape>
            </v:group>
            <v:group style="position:absolute;left:5783;top:329;width:393;height:765" coordorigin="5783,329" coordsize="393,765">
              <v:shape style="position:absolute;left:5783;top:329;width:393;height:765" coordorigin="5783,329" coordsize="393,765" path="m5783,1094l6176,329e" filled="false" stroked="true" strokeweight=".306pt" strokecolor="#6d6e71">
                <v:path arrowok="t"/>
              </v:shape>
            </v:group>
            <v:group style="position:absolute;left:5796;top:331;width:399;height:776" coordorigin="5796,331" coordsize="399,776">
              <v:shape style="position:absolute;left:5796;top:331;width:399;height:776" coordorigin="5796,331" coordsize="399,776" path="m5796,1107l6194,331e" filled="false" stroked="true" strokeweight=".306pt" strokecolor="#6d6e71">
                <v:path arrowok="t"/>
              </v:shape>
            </v:group>
            <v:group style="position:absolute;left:5809;top:335;width:404;height:786" coordorigin="5809,335" coordsize="404,786">
              <v:shape style="position:absolute;left:5809;top:335;width:404;height:786" coordorigin="5809,335" coordsize="404,786" path="m5809,1120l6212,335e" filled="false" stroked="true" strokeweight=".306pt" strokecolor="#6d6e71">
                <v:path arrowok="t"/>
              </v:shape>
            </v:group>
            <v:group style="position:absolute;left:5822;top:338;width:408;height:795" coordorigin="5822,338" coordsize="408,795">
              <v:shape style="position:absolute;left:5822;top:338;width:408;height:795" coordorigin="5822,338" coordsize="408,795" path="m5822,1132l6230,338e" filled="false" stroked="true" strokeweight=".306pt" strokecolor="#6d6e71">
                <v:path arrowok="t"/>
              </v:shape>
            </v:group>
            <v:group style="position:absolute;left:5836;top:343;width:412;height:802" coordorigin="5836,343" coordsize="412,802">
              <v:shape style="position:absolute;left:5836;top:343;width:412;height:802" coordorigin="5836,343" coordsize="412,802" path="m5836,1144l6247,343e" filled="false" stroked="true" strokeweight=".306pt" strokecolor="#6d6e71">
                <v:path arrowok="t"/>
              </v:shape>
            </v:group>
            <v:group style="position:absolute;left:5850;top:348;width:415;height:808" coordorigin="5850,348" coordsize="415,808">
              <v:shape style="position:absolute;left:5850;top:348;width:415;height:808" coordorigin="5850,348" coordsize="415,808" path="m5850,1155l6264,348e" filled="false" stroked="true" strokeweight=".306pt" strokecolor="#6d6e71">
                <v:path arrowok="t"/>
              </v:shape>
            </v:group>
            <v:group style="position:absolute;left:5864;top:353;width:417;height:812" coordorigin="5864,353" coordsize="417,812">
              <v:shape style="position:absolute;left:5864;top:353;width:417;height:812" coordorigin="5864,353" coordsize="417,812" path="m5864,1165l6281,353e" filled="false" stroked="true" strokeweight=".306pt" strokecolor="#6d6e71">
                <v:path arrowok="t"/>
              </v:shape>
            </v:group>
            <v:group style="position:absolute;left:5716;top:470;width:293;height:412" coordorigin="5716,470" coordsize="293,412">
              <v:shape style="position:absolute;left:5716;top:470;width:293;height:412" coordorigin="5716,470" coordsize="293,412" path="m5756,810l5739,810,5732,813,5719,826,5716,833,5716,852,5782,882,5805,881,5828,876,5850,869,5871,859,5885,850,5821,850,5810,845,5782,823,5771,815,5768,814,5762,811,5756,810xe" filled="true" fillcolor="#231f20" stroked="false">
                <v:path arrowok="t"/>
                <v:fill type="solid"/>
              </v:shape>
              <v:shape style="position:absolute;left:5716;top:470;width:293;height:412" coordorigin="5716,470" coordsize="293,412" path="m6008,470l5851,470,5767,639,5784,641,5801,643,5855,672,5889,730,5894,765,5892,784,5864,839,5833,850,5885,850,5937,795,5960,733,5961,712,5960,694,5934,631,5881,592,5824,576,5842,540,5987,540,6008,470xe" filled="true" fillcolor="#231f20" stroked="false">
                <v:path arrowok="t"/>
                <v:fill type="solid"/>
              </v:shape>
            </v:group>
            <v:group style="position:absolute;left:5980;top:454;width:305;height:435" coordorigin="5980,454" coordsize="305,435">
              <v:shape style="position:absolute;left:5980;top:454;width:305;height:435" coordorigin="5980,454" coordsize="305,435" path="m6186,454l6114,478,6066,527,6021,600,5996,664,5982,735,5980,771,5981,787,6000,845,6050,886,6075,889,6089,888,6070,869,6063,866,6051,855,6048,847,6048,831,6063,754,6081,695,6108,610,6133,539,6166,481,6181,475,6245,475,6241,472,6229,464,6216,459,6201,455,6186,454xe" filled="true" fillcolor="#231f20" stroked="false">
                <v:path arrowok="t"/>
                <v:fill type="solid"/>
              </v:shape>
              <v:shape style="position:absolute;left:5980;top:454;width:305;height:435" coordorigin="5980,454" coordsize="305,435" path="m6245,475l6196,475,6204,478,6210,484,6215,490,6218,498,6218,510,6208,575,6180,667,6145,773,6124,831,6088,869,6145,869,6192,830,6232,772,6263,702,6281,625,6285,575,6284,561,6261,492,6252,481,6245,475xe" filled="true" fillcolor="#231f20" stroked="false">
                <v:path arrowok="t"/>
                <v:fill type="solid"/>
              </v:shape>
            </v:group>
            <v:group style="position:absolute;left:5747;top:918;width:63;height:74" coordorigin="5747,918" coordsize="63,74">
              <v:shape style="position:absolute;left:5747;top:918;width:63;height:74" coordorigin="5747,918" coordsize="63,74" path="m5790,918l5771,918,5763,921,5751,934,5747,943,5747,966,5751,975,5763,988,5771,991,5788,991,5795,989,5805,982,5806,979,5775,979,5771,977,5764,969,5763,963,5763,946,5764,939,5771,932,5775,930,5807,930,5806,929,5797,920,5790,918xe" filled="true" fillcolor="#231f20" stroked="false">
                <v:path arrowok="t"/>
                <v:fill type="solid"/>
              </v:shape>
              <v:shape style="position:absolute;left:5747;top:918;width:63;height:74" coordorigin="5747,918" coordsize="63,74" path="m5796,964l5795,969,5793,973,5787,978,5784,979,5806,979,5808,976,5810,968,5796,964xe" filled="true" fillcolor="#231f20" stroked="false">
                <v:path arrowok="t"/>
                <v:fill type="solid"/>
              </v:shape>
              <v:shape style="position:absolute;left:5747;top:918;width:63;height:74" coordorigin="5747,918" coordsize="63,74" path="m5807,930l5784,930,5788,931,5793,935,5795,938,5796,942,5810,939,5809,933,5807,930xe" filled="true" fillcolor="#231f20" stroked="false">
                <v:path arrowok="t"/>
                <v:fill type="solid"/>
              </v:shape>
            </v:group>
            <v:group style="position:absolute;left:5823;top:919;width:55;height:71" coordorigin="5823,919" coordsize="55,71">
              <v:shape style="position:absolute;left:5823;top:919;width:55;height:71" coordorigin="5823,919" coordsize="55,71" path="m5877,919l5823,919,5823,990,5878,990,5878,978,5838,978,5838,959,5874,959,5874,947,5838,947,5838,931,5877,931,5877,919xe" filled="true" fillcolor="#231f20" stroked="false">
                <v:path arrowok="t"/>
                <v:fill type="solid"/>
              </v:shape>
            </v:group>
            <v:group style="position:absolute;left:5891;top:919;width:58;height:71" coordorigin="5891,919" coordsize="58,71">
              <v:shape style="position:absolute;left:5891;top:919;width:58;height:71" coordorigin="5891,919" coordsize="58,71" path="m5905,919l5891,919,5891,990,5904,990,5904,944,5920,944,5905,919xe" filled="true" fillcolor="#231f20" stroked="false">
                <v:path arrowok="t"/>
                <v:fill type="solid"/>
              </v:shape>
              <v:shape style="position:absolute;left:5891;top:919;width:58;height:71" coordorigin="5891,919" coordsize="58,71" path="m5920,944l5904,944,5933,990,5948,990,5948,966,5934,966,5920,944xe" filled="true" fillcolor="#231f20" stroked="false">
                <v:path arrowok="t"/>
                <v:fill type="solid"/>
              </v:shape>
              <v:shape style="position:absolute;left:5891;top:919;width:58;height:71" coordorigin="5891,919" coordsize="58,71" path="m5948,919l5934,919,5934,966,5948,966,5948,919xe" filled="true" fillcolor="#231f20" stroked="false">
                <v:path arrowok="t"/>
                <v:fill type="solid"/>
              </v:shape>
            </v:group>
            <v:group style="position:absolute;left:5958;top:919;width:58;height:71" coordorigin="5958,919" coordsize="58,71">
              <v:shape style="position:absolute;left:5958;top:919;width:58;height:71" coordorigin="5958,919" coordsize="58,71" path="m5994,931l5980,931,5980,990,5994,990,5994,931xe" filled="true" fillcolor="#231f20" stroked="false">
                <v:path arrowok="t"/>
                <v:fill type="solid"/>
              </v:shape>
              <v:shape style="position:absolute;left:5958;top:919;width:58;height:71" coordorigin="5958,919" coordsize="58,71" path="m6016,919l5958,919,5958,931,6016,931,6016,919xe" filled="true" fillcolor="#231f20" stroked="false">
                <v:path arrowok="t"/>
                <v:fill type="solid"/>
              </v:shape>
            </v:group>
            <v:group style="position:absolute;left:6010;top:919;width:73;height:71" coordorigin="6010,919" coordsize="73,71">
              <v:shape style="position:absolute;left:6010;top:919;width:73;height:71" coordorigin="6010,919" coordsize="73,71" path="m6054,919l6038,919,6010,990,6026,990,6032,974,6076,974,6071,962,6036,962,6046,936,6061,936,6054,919xe" filled="true" fillcolor="#231f20" stroked="false">
                <v:path arrowok="t"/>
                <v:fill type="solid"/>
              </v:shape>
              <v:shape style="position:absolute;left:6010;top:919;width:73;height:71" coordorigin="6010,919" coordsize="73,71" path="m6076,974l6061,974,6067,990,6083,990,6076,974xe" filled="true" fillcolor="#231f20" stroked="false">
                <v:path arrowok="t"/>
                <v:fill type="solid"/>
              </v:shape>
              <v:shape style="position:absolute;left:6010;top:919;width:73;height:71" coordorigin="6010,919" coordsize="73,71" path="m6061,936l6046,936,6056,962,6071,962,6061,936xe" filled="true" fillcolor="#231f20" stroked="false">
                <v:path arrowok="t"/>
                <v:fill type="solid"/>
              </v:shape>
            </v:group>
            <v:group style="position:absolute;left:6076;top:919;width:68;height:71" coordorigin="6076,919" coordsize="68,71">
              <v:shape style="position:absolute;left:6076;top:919;width:68;height:71" coordorigin="6076,919" coordsize="68,71" path="m6092,919l6076,919,6102,990,6117,990,6124,971,6110,971,6092,919xe" filled="true" fillcolor="#231f20" stroked="false">
                <v:path arrowok="t"/>
                <v:fill type="solid"/>
              </v:shape>
              <v:shape style="position:absolute;left:6076;top:919;width:68;height:71" coordorigin="6076,919" coordsize="68,71" path="m6143,919l6128,919,6110,971,6124,971,6143,919xe" filled="true" fillcolor="#231f20" stroked="false">
                <v:path arrowok="t"/>
                <v:fill type="solid"/>
              </v:shape>
            </v:group>
            <v:group style="position:absolute;left:6148;top:918;width:71;height:74" coordorigin="6148,918" coordsize="71,74">
              <v:shape style="position:absolute;left:6148;top:918;width:71;height:74" coordorigin="6148,918" coordsize="71,74" path="m6193,918l6177,918,6171,919,6148,948,6148,966,6151,975,6163,988,6172,991,6193,991,6202,988,6211,979,6177,979,6172,977,6164,968,6163,962,6163,946,6164,940,6172,932,6177,930,6211,930,6202,921,6193,918xe" filled="true" fillcolor="#231f20" stroked="false">
                <v:path arrowok="t"/>
                <v:fill type="solid"/>
              </v:shape>
              <v:shape style="position:absolute;left:6148;top:918;width:71;height:74" coordorigin="6148,918" coordsize="71,74" path="m6211,930l6189,930,6193,932,6201,940,6203,946,6203,962,6201,968,6193,977,6188,979,6211,979,6214,975,6218,966,6218,943,6214,934,6211,930xe" filled="true" fillcolor="#231f20" stroked="false">
                <v:path arrowok="t"/>
                <v:fill type="solid"/>
              </v:shape>
            </v:group>
            <v:group style="position:absolute;left:6225;top:918;width:59;height:74" coordorigin="6225,918" coordsize="59,74">
              <v:shape style="position:absolute;left:6225;top:918;width:59;height:74" coordorigin="6225,918" coordsize="59,74" path="m6240,965l6225,967,6226,975,6229,981,6239,989,6246,991,6261,991,6267,990,6275,987,6278,984,6282,979,6251,979,6247,978,6242,973,6240,970,6240,965xe" filled="true" fillcolor="#231f20" stroked="false">
                <v:path arrowok="t"/>
                <v:fill type="solid"/>
              </v:shape>
              <v:shape style="position:absolute;left:6225;top:918;width:59;height:74" coordorigin="6225,918" coordsize="59,74" path="m6263,918l6249,918,6244,919,6228,943,6230,948,6238,955,6243,957,6257,960,6261,961,6265,963,6267,964,6269,966,6270,968,6270,972,6268,974,6264,978,6260,979,6282,979,6283,977,6284,973,6284,965,6283,961,6250,944,6246,942,6243,940,6242,938,6242,935,6243,933,6247,930,6250,930,6280,930,6279,928,6270,920,6263,918xe" filled="true" fillcolor="#231f20" stroked="false">
                <v:path arrowok="t"/>
                <v:fill type="solid"/>
              </v:shape>
              <v:shape style="position:absolute;left:6225;top:918;width:59;height:74" coordorigin="6225,918" coordsize="59,74" path="m6280,930l6258,930,6261,930,6265,934,6267,936,6267,940,6282,939,6282,933,6280,930xe" filled="true" fillcolor="#231f20" stroked="false">
                <v:path arrowok="t"/>
                <v:fill type="solid"/>
              </v:shape>
            </v:group>
            <v:group style="position:absolute;left:6238;top:636;width:269;height:419" coordorigin="6238,636" coordsize="269,419">
              <v:shape style="position:absolute;left:6238;top:636;width:269;height:419" coordorigin="6238,636" coordsize="269,419" path="m6238,636l6343,692,6436,760,6490,835,6507,903,6494,961,6458,1008,6405,1040,6342,1055e" filled="false" stroked="true" strokeweight=".613pt" strokecolor="#231f20">
                <v:path arrowok="t"/>
              </v:shape>
              <v:shape style="position:absolute;left:6080;top:459;width:444;height:614" type="#_x0000_t75" stroked="false">
                <v:imagedata r:id="rId32" o:title=""/>
              </v:shape>
            </v:group>
            <v:group style="position:absolute;left:5933;top:928;width:509;height:203" coordorigin="5933,928" coordsize="509,203">
              <v:shape style="position:absolute;left:5933;top:928;width:509;height:203" coordorigin="5933,928" coordsize="509,203" path="m6441,928l6401,995,6348,1051,6283,1093,6209,1121,6128,1130,6076,1126,6026,1115,5978,1096,5933,1069e" filled="false" stroked="true" strokeweight=".541pt" strokecolor="#231f20">
                <v:path arrowok="t"/>
              </v:shape>
            </v:group>
            <v:group style="position:absolute;left:5666;top:326;width:921;height:921" coordorigin="5666,326" coordsize="921,921">
              <v:shape style="position:absolute;left:5666;top:326;width:921;height:921" coordorigin="5666,326" coordsize="921,921" path="m6126,326l6201,332,6271,350,6337,378,6398,415,6451,461,6497,515,6535,575,6563,641,6580,712,6586,787,6580,861,6563,932,6535,998,6497,1059,6451,1112,6398,1158,6337,1196,6271,1224,6201,1241,6126,1247,6051,1241,5980,1224,5914,1196,5854,1158,5800,1112,5754,1059,5717,998,5689,932,5672,861,5666,787,5672,712,5689,641,5717,575,5754,515,5800,461,5854,415,5914,378,5980,350,6051,332,6126,326xe" filled="false" stroked="true" strokeweight=".567pt" strokecolor="#231f20">
                <v:path arrowok="t"/>
              </v:shape>
              <v:shape style="position:absolute;left:5983;top:1086;width:297;height:119" type="#_x0000_t75" stroked="false">
                <v:imagedata r:id="rId31" o:title=""/>
              </v:shape>
            </v:group>
            <v:group style="position:absolute;left:5329;top:1275;width:1005;height:1005" coordorigin="5329,1275" coordsize="1005,1005">
              <v:shape style="position:absolute;left:5329;top:1275;width:1005;height:1005" coordorigin="5329,1275" coordsize="1005,1005" path="m5831,1275l5757,1280,5686,1296,5620,1321,5558,1355,5502,1398,5452,1447,5410,1503,5376,1565,5351,1632,5335,1703,5329,1777,5335,1851,5351,1922,5376,1988,5410,2050,5452,2106,5502,2156,5558,2198,5620,2232,5686,2258,5757,2273,5831,2279,5906,2273,5976,2258,6043,2232,6105,2198,6161,2156,6210,2106,6253,2050,6287,1988,6312,1922,6328,1851,6334,1777,6328,1703,6312,1632,6287,1565,6253,1503,6210,1447,6161,1398,6105,1355,6043,1321,5976,1296,5906,1280,5831,1275xe" filled="true" fillcolor="#d1d3d4" stroked="false">
                <v:path arrowok="t"/>
                <v:fill type="solid"/>
              </v:shape>
            </v:group>
            <v:group style="position:absolute;left:5329;top:1275;width:1005;height:1005" coordorigin="5329,1275" coordsize="1005,1005">
              <v:shape style="position:absolute;left:5329;top:1275;width:1005;height:1005" coordorigin="5329,1275" coordsize="1005,1005" path="m5831,1275l5906,1280,5976,1296,6043,1321,6105,1355,6161,1398,6210,1447,6253,1503,6287,1565,6312,1632,6328,1703,6334,1777,6328,1851,6312,1922,6287,1988,6253,2050,6210,2106,6161,2156,6105,2198,6043,2232,5976,2258,5906,2273,5831,2279,5757,2273,5686,2258,5620,2232,5558,2198,5502,2156,5452,2106,5410,2050,5376,1988,5351,1922,5335,1851,5329,1777,5335,1703,5351,1632,5376,1565,5410,1503,5452,1447,5502,1398,5558,1355,5620,1321,5686,1296,5757,1280,5831,1275xe" filled="false" stroked="true" strokeweight=".425pt" strokecolor="#231f20">
                <v:path arrowok="t"/>
              </v:shape>
            </v:group>
            <v:group style="position:absolute;left:5562;top:1311;width:457;height:890" coordorigin="5562,1311" coordsize="457,890">
              <v:shape style="position:absolute;left:5562;top:1311;width:457;height:890" coordorigin="5562,1311" coordsize="457,890" path="m5562,2200l6018,1311e" filled="false" stroked="true" strokeweight=".334pt" strokecolor="#6d6e71">
                <v:path arrowok="t"/>
              </v:shape>
            </v:group>
            <v:group style="position:absolute;left:5340;top:1438;width:122;height:237" coordorigin="5340,1438" coordsize="122,237">
              <v:shape style="position:absolute;left:5340;top:1438;width:122;height:237" coordorigin="5340,1438" coordsize="122,237" path="m5340,1674l5461,1438e" filled="false" stroked="true" strokeweight=".334pt" strokecolor="#6d6e71">
                <v:path arrowok="t"/>
              </v:shape>
            </v:group>
            <v:group style="position:absolute;left:5331;top:1396;width:173;height:337" coordorigin="5331,1396" coordsize="173,337">
              <v:shape style="position:absolute;left:5331;top:1396;width:173;height:337" coordorigin="5331,1396" coordsize="173,337" path="m5331,1732l5504,1396e" filled="false" stroked="true" strokeweight=".334pt" strokecolor="#6d6e71">
                <v:path arrowok="t"/>
              </v:shape>
            </v:group>
            <v:group style="position:absolute;left:5329;top:1368;width:211;height:410" coordorigin="5329,1368" coordsize="211,410">
              <v:shape style="position:absolute;left:5329;top:1368;width:211;height:410" coordorigin="5329,1368" coordsize="211,410" path="m5329,1778l5540,1368e" filled="false" stroked="true" strokeweight=".334pt" strokecolor="#6d6e71">
                <v:path arrowok="t"/>
              </v:shape>
            </v:group>
            <v:group style="position:absolute;left:5331;top:1347;width:242;height:470" coordorigin="5331,1347" coordsize="242,470">
              <v:shape style="position:absolute;left:5331;top:1347;width:242;height:470" coordorigin="5331,1347" coordsize="242,470" path="m5331,1816l5572,1347e" filled="false" stroked="true" strokeweight=".334pt" strokecolor="#6d6e71">
                <v:path arrowok="t"/>
              </v:shape>
            </v:group>
            <v:group style="position:absolute;left:5335;top:1330;width:268;height:521" coordorigin="5335,1330" coordsize="268,521">
              <v:shape style="position:absolute;left:5335;top:1330;width:268;height:521" coordorigin="5335,1330" coordsize="268,521" path="m5335,1851l5602,1330e" filled="false" stroked="true" strokeweight=".334pt" strokecolor="#6d6e71">
                <v:path arrowok="t"/>
              </v:shape>
            </v:group>
            <v:group style="position:absolute;left:5340;top:1317;width:291;height:565" coordorigin="5340,1317" coordsize="291,565">
              <v:shape style="position:absolute;left:5340;top:1317;width:291;height:565" coordorigin="5340,1317" coordsize="291,565" path="m5340,1881l5630,1317e" filled="false" stroked="true" strokeweight=".334pt" strokecolor="#6d6e71">
                <v:path arrowok="t"/>
              </v:shape>
            </v:group>
            <v:group style="position:absolute;left:5347;top:1306;width:311;height:605" coordorigin="5347,1306" coordsize="311,605">
              <v:shape style="position:absolute;left:5347;top:1306;width:311;height:605" coordorigin="5347,1306" coordsize="311,605" path="m5347,1910l5657,1306e" filled="false" stroked="true" strokeweight=".334pt" strokecolor="#6d6e71">
                <v:path arrowok="t"/>
              </v:shape>
            </v:group>
            <v:group style="position:absolute;left:5355;top:1297;width:329;height:640" coordorigin="5355,1297" coordsize="329,640">
              <v:shape style="position:absolute;left:5355;top:1297;width:329;height:640" coordorigin="5355,1297" coordsize="329,640" path="m5355,1936l5683,1297e" filled="false" stroked="true" strokeweight=".334pt" strokecolor="#6d6e71">
                <v:path arrowok="t"/>
              </v:shape>
            </v:group>
            <v:group style="position:absolute;left:5364;top:1290;width:345;height:671" coordorigin="5364,1290" coordsize="345,671">
              <v:shape style="position:absolute;left:5364;top:1290;width:345;height:671" coordorigin="5364,1290" coordsize="345,671" path="m5364,1960l5708,1290e" filled="false" stroked="true" strokeweight=".334pt" strokecolor="#6d6e71">
                <v:path arrowok="t"/>
              </v:shape>
            </v:group>
            <v:group style="position:absolute;left:5374;top:1284;width:359;height:699" coordorigin="5374,1284" coordsize="359,699">
              <v:shape style="position:absolute;left:5374;top:1284;width:359;height:699" coordorigin="5374,1284" coordsize="359,699" path="m5374,1983l5732,1284e" filled="false" stroked="true" strokeweight=".334pt" strokecolor="#6d6e71">
                <v:path arrowok="t"/>
              </v:shape>
            </v:group>
            <v:group style="position:absolute;left:5384;top:1280;width:373;height:725" coordorigin="5384,1280" coordsize="373,725">
              <v:shape style="position:absolute;left:5384;top:1280;width:373;height:725" coordorigin="5384,1280" coordsize="373,725" path="m5384,2005l5756,1280e" filled="false" stroked="true" strokeweight=".334pt" strokecolor="#6d6e71">
                <v:path arrowok="t"/>
              </v:shape>
            </v:group>
            <v:group style="position:absolute;left:5395;top:1277;width:384;height:748" coordorigin="5395,1277" coordsize="384,748">
              <v:shape style="position:absolute;left:5395;top:1277;width:384;height:748" coordorigin="5395,1277" coordsize="384,748" path="m5395,2025l5779,1277e" filled="false" stroked="true" strokeweight=".334pt" strokecolor="#6d6e71">
                <v:path arrowok="t"/>
              </v:shape>
            </v:group>
            <v:group style="position:absolute;left:5406;top:1276;width:395;height:769" coordorigin="5406,1276" coordsize="395,769">
              <v:shape style="position:absolute;left:5406;top:1276;width:395;height:769" coordorigin="5406,1276" coordsize="395,769" path="m5406,2044l5801,1276e" filled="false" stroked="true" strokeweight=".334pt" strokecolor="#6d6e71">
                <v:path arrowok="t"/>
              </v:shape>
            </v:group>
            <v:group style="position:absolute;left:5418;top:1275;width:405;height:788" coordorigin="5418,1275" coordsize="405,788">
              <v:shape style="position:absolute;left:5418;top:1275;width:405;height:788" coordorigin="5418,1275" coordsize="405,788" path="m5418,2062l5823,1275e" filled="false" stroked="true" strokeweight=".334pt" strokecolor="#6d6e71">
                <v:path arrowok="t"/>
              </v:shape>
            </v:group>
            <v:group style="position:absolute;left:5431;top:1275;width:414;height:805" coordorigin="5431,1275" coordsize="414,805">
              <v:shape style="position:absolute;left:5431;top:1275;width:414;height:805" coordorigin="5431,1275" coordsize="414,805" path="m5431,2080l5844,1275e" filled="false" stroked="true" strokeweight=".334pt" strokecolor="#6d6e71">
                <v:path arrowok="t"/>
              </v:shape>
            </v:group>
            <v:group style="position:absolute;left:5444;top:1276;width:422;height:821" coordorigin="5444,1276" coordsize="422,821">
              <v:shape style="position:absolute;left:5444;top:1276;width:422;height:821" coordorigin="5444,1276" coordsize="422,821" path="m5444,2096l5865,1276e" filled="false" stroked="true" strokeweight=".334pt" strokecolor="#6d6e71">
                <v:path arrowok="t"/>
              </v:shape>
            </v:group>
            <v:group style="position:absolute;left:5457;top:1278;width:429;height:835" coordorigin="5457,1278" coordsize="429,835">
              <v:shape style="position:absolute;left:5457;top:1278;width:429;height:835" coordorigin="5457,1278" coordsize="429,835" path="m5457,2112l5886,1278e" filled="false" stroked="true" strokeweight=".334pt" strokecolor="#6d6e71">
                <v:path arrowok="t"/>
              </v:shape>
            </v:group>
            <v:group style="position:absolute;left:5471;top:1280;width:435;height:847" coordorigin="5471,1280" coordsize="435,847">
              <v:shape style="position:absolute;left:5471;top:1280;width:435;height:847" coordorigin="5471,1280" coordsize="435,847" path="m5471,2126l5906,1280e" filled="false" stroked="true" strokeweight=".334pt" strokecolor="#6d6e71">
                <v:path arrowok="t"/>
              </v:shape>
            </v:group>
            <v:group style="position:absolute;left:5485;top:1283;width:441;height:858" coordorigin="5485,1283" coordsize="441,858">
              <v:shape style="position:absolute;left:5485;top:1283;width:441;height:858" coordorigin="5485,1283" coordsize="441,858" path="m5485,2141l5925,1283e" filled="false" stroked="true" strokeweight=".334pt" strokecolor="#6d6e71">
                <v:path arrowok="t"/>
              </v:shape>
            </v:group>
            <v:group style="position:absolute;left:5500;top:1287;width:445;height:867" coordorigin="5500,1287" coordsize="445,867">
              <v:shape style="position:absolute;left:5500;top:1287;width:445;height:867" coordorigin="5500,1287" coordsize="445,867" path="m5500,2154l5945,1287e" filled="false" stroked="true" strokeweight=".334pt" strokecolor="#6d6e71">
                <v:path arrowok="t"/>
              </v:shape>
            </v:group>
            <v:group style="position:absolute;left:5515;top:1292;width:449;height:875" coordorigin="5515,1292" coordsize="449,875">
              <v:shape style="position:absolute;left:5515;top:1292;width:449;height:875" coordorigin="5515,1292" coordsize="449,875" path="m5515,2166l5964,1292e" filled="false" stroked="true" strokeweight=".334pt" strokecolor="#6d6e71">
                <v:path arrowok="t"/>
              </v:shape>
            </v:group>
            <v:group style="position:absolute;left:5530;top:1298;width:453;height:881" coordorigin="5530,1298" coordsize="453,881">
              <v:shape style="position:absolute;left:5530;top:1298;width:453;height:881" coordorigin="5530,1298" coordsize="453,881" path="m5530,2178l5982,1298e" filled="false" stroked="true" strokeweight=".334pt" strokecolor="#6d6e71">
                <v:path arrowok="t"/>
              </v:shape>
            </v:group>
            <v:group style="position:absolute;left:5546;top:1304;width:455;height:886" coordorigin="5546,1304" coordsize="455,886">
              <v:shape style="position:absolute;left:5546;top:1304;width:455;height:886" coordorigin="5546,1304" coordsize="455,886" path="m5546,2189l6001,1304e" filled="false" stroked="true" strokeweight=".334pt" strokecolor="#6d6e71">
                <v:path arrowok="t"/>
              </v:shape>
            </v:group>
            <v:group style="position:absolute;left:5361;top:1423;width:328;height:449" coordorigin="5361,1423" coordsize="328,449">
              <v:shape style="position:absolute;left:5361;top:1423;width:328;height:449" coordorigin="5361,1423" coordsize="328,449" path="m5682,1486l5534,1486,5547,1487,5560,1491,5600,1538,5601,1552,5600,1568,5578,1632,5519,1705,5447,1779,5361,1860,5361,1872,5601,1872,5634,1797,5460,1797,5512,1754,5586,1689,5632,1643,5673,1584,5688,1518,5686,1500,5682,1486xe" filled="true" fillcolor="#231f20" stroked="false">
                <v:path arrowok="t"/>
                <v:fill type="solid"/>
              </v:shape>
              <v:shape style="position:absolute;left:5361;top:1423;width:328;height:449" coordorigin="5361,1423" coordsize="328,449" path="m5654,1751l5638,1751,5631,1763,5623,1774,5567,1796,5548,1797,5634,1797,5654,1751xe" filled="true" fillcolor="#231f20" stroked="false">
                <v:path arrowok="t"/>
                <v:fill type="solid"/>
              </v:shape>
              <v:shape style="position:absolute;left:5361;top:1423;width:328;height:449" coordorigin="5361,1423" coordsize="328,449" path="m5577,1423l5507,1442,5462,1488,5442,1530,5454,1536,5472,1514,5491,1498,5511,1489,5534,1486,5682,1486,5680,1483,5621,1430,5600,1424,5577,1423xe" filled="true" fillcolor="#231f20" stroked="false">
                <v:path arrowok="t"/>
                <v:fill type="solid"/>
              </v:shape>
            </v:group>
            <v:group style="position:absolute;left:5660;top:1423;width:349;height:466" coordorigin="5660,1423" coordsize="349,466">
              <v:shape style="position:absolute;left:5660;top:1423;width:349;height:466" coordorigin="5660,1423" coordsize="349,466" path="m5707,1807l5688,1807,5679,1811,5664,1825,5660,1833,5660,1855,5720,1888,5739,1889,5767,1887,5794,1882,5820,1874,5846,1862,5862,1852,5800,1852,5790,1851,5779,1848,5769,1844,5759,1837,5745,1827,5735,1819,5727,1814,5722,1811,5715,1809,5707,1807xe" filled="true" fillcolor="#231f20" stroked="false">
                <v:path arrowok="t"/>
                <v:fill type="solid"/>
              </v:shape>
              <v:shape style="position:absolute;left:5660;top:1423;width:349;height:466" coordorigin="5660,1423" coordsize="349,466" path="m6009,1423l5822,1423,5721,1614,5742,1616,5761,1619,5826,1651,5867,1717,5872,1756,5871,1778,5837,1839,5800,1852,5862,1852,5909,1812,5946,1744,5953,1696,5951,1677,5920,1605,5858,1561,5789,1543,5811,1502,5984,1502,6009,1423xe" filled="true" fillcolor="#231f20" stroked="false">
                <v:path arrowok="t"/>
                <v:fill type="solid"/>
              </v:shape>
            </v:group>
            <v:group style="position:absolute;left:5419;top:1920;width:69;height:80" coordorigin="5419,1920" coordsize="69,80">
              <v:shape style="position:absolute;left:5419;top:1920;width:69;height:80" coordorigin="5419,1920" coordsize="69,80" path="m5465,1920l5444,1920,5436,1923,5422,1938,5419,1947,5419,1972,5422,1982,5435,1996,5444,1999,5463,1999,5470,1997,5481,1989,5483,1986,5449,1986,5444,1984,5440,1980,5437,1976,5435,1969,5435,1950,5437,1943,5444,1935,5449,1933,5484,1933,5483,1931,5473,1923,5465,1920xe" filled="true" fillcolor="#231f20" stroked="false">
                <v:path arrowok="t"/>
                <v:fill type="solid"/>
              </v:shape>
              <v:shape style="position:absolute;left:5419;top:1920;width:69;height:80" coordorigin="5419,1920" coordsize="69,80" path="m5472,1970l5471,1975,5468,1980,5462,1985,5459,1986,5483,1986,5485,1983,5487,1975,5472,1970xe" filled="true" fillcolor="#231f20" stroked="false">
                <v:path arrowok="t"/>
                <v:fill type="solid"/>
              </v:shape>
              <v:shape style="position:absolute;left:5419;top:1920;width:69;height:80" coordorigin="5419,1920" coordsize="69,80" path="m5484,1933l5459,1933,5463,1934,5468,1939,5470,1942,5471,1946,5487,1942,5485,1936,5484,1933xe" filled="true" fillcolor="#231f20" stroked="false">
                <v:path arrowok="t"/>
                <v:fill type="solid"/>
              </v:shape>
            </v:group>
            <v:group style="position:absolute;left:5501;top:1921;width:60;height:78" coordorigin="5501,1921" coordsize="60,78">
              <v:shape style="position:absolute;left:5501;top:1921;width:60;height:78" coordorigin="5501,1921" coordsize="60,78" path="m5560,1921l5501,1921,5501,1998,5561,1998,5561,1985,5517,1985,5517,1964,5557,1964,5557,1951,5517,1951,5517,1934,5560,1934,5560,1921xe" filled="true" fillcolor="#231f20" stroked="false">
                <v:path arrowok="t"/>
                <v:fill type="solid"/>
              </v:shape>
            </v:group>
            <v:group style="position:absolute;left:5575;top:1921;width:63;height:78" coordorigin="5575,1921" coordsize="63,78">
              <v:shape style="position:absolute;left:5575;top:1921;width:63;height:78" coordorigin="5575,1921" coordsize="63,78" path="m5590,1921l5575,1921,5575,1998,5589,1998,5589,1948,5607,1948,5590,1921xe" filled="true" fillcolor="#231f20" stroked="false">
                <v:path arrowok="t"/>
                <v:fill type="solid"/>
              </v:shape>
              <v:shape style="position:absolute;left:5575;top:1921;width:63;height:78" coordorigin="5575,1921" coordsize="63,78" path="m5607,1948l5589,1948,5621,1998,5637,1998,5637,1973,5622,1973,5607,1948xe" filled="true" fillcolor="#231f20" stroked="false">
                <v:path arrowok="t"/>
                <v:fill type="solid"/>
              </v:shape>
              <v:shape style="position:absolute;left:5575;top:1921;width:63;height:78" coordorigin="5575,1921" coordsize="63,78" path="m5637,1921l5622,1921,5622,1973,5637,1973,5637,1921xe" filled="true" fillcolor="#231f20" stroked="false">
                <v:path arrowok="t"/>
                <v:fill type="solid"/>
              </v:shape>
            </v:group>
            <v:group style="position:absolute;left:5648;top:1921;width:63;height:78" coordorigin="5648,1921" coordsize="63,78">
              <v:shape style="position:absolute;left:5648;top:1921;width:63;height:78" coordorigin="5648,1921" coordsize="63,78" path="m5688,1934l5672,1934,5672,1998,5688,1998,5688,1934xe" filled="true" fillcolor="#231f20" stroked="false">
                <v:path arrowok="t"/>
                <v:fill type="solid"/>
              </v:shape>
              <v:shape style="position:absolute;left:5648;top:1921;width:63;height:78" coordorigin="5648,1921" coordsize="63,78" path="m5711,1921l5648,1921,5648,1934,5711,1934,5711,1921xe" filled="true" fillcolor="#231f20" stroked="false">
                <v:path arrowok="t"/>
                <v:fill type="solid"/>
              </v:shape>
            </v:group>
            <v:group style="position:absolute;left:5705;top:1921;width:80;height:78" coordorigin="5705,1921" coordsize="80,78">
              <v:shape style="position:absolute;left:5705;top:1921;width:80;height:78" coordorigin="5705,1921" coordsize="80,78" path="m5753,1921l5736,1921,5705,1998,5722,1998,5729,1981,5777,1981,5772,1968,5734,1968,5744,1939,5760,1939,5753,1921xe" filled="true" fillcolor="#231f20" stroked="false">
                <v:path arrowok="t"/>
                <v:fill type="solid"/>
              </v:shape>
              <v:shape style="position:absolute;left:5705;top:1921;width:80;height:78" coordorigin="5705,1921" coordsize="80,78" path="m5777,1981l5760,1981,5767,1998,5784,1998,5777,1981xe" filled="true" fillcolor="#231f20" stroked="false">
                <v:path arrowok="t"/>
                <v:fill type="solid"/>
              </v:shape>
              <v:shape style="position:absolute;left:5705;top:1921;width:80;height:78" coordorigin="5705,1921" coordsize="80,78" path="m5760,1939l5744,1939,5755,1968,5772,1968,5760,1939xe" filled="true" fillcolor="#231f20" stroked="false">
                <v:path arrowok="t"/>
                <v:fill type="solid"/>
              </v:shape>
            </v:group>
            <v:group style="position:absolute;left:5777;top:1921;width:74;height:78" coordorigin="5777,1921" coordsize="74,78">
              <v:shape style="position:absolute;left:5777;top:1921;width:74;height:78" coordorigin="5777,1921" coordsize="74,78" path="m5794,1921l5777,1921,5805,1998,5822,1998,5829,1978,5814,1978,5794,1921xe" filled="true" fillcolor="#231f20" stroked="false">
                <v:path arrowok="t"/>
                <v:fill type="solid"/>
              </v:shape>
              <v:shape style="position:absolute;left:5777;top:1921;width:74;height:78" coordorigin="5777,1921" coordsize="74,78" path="m5850,1921l5833,1921,5814,1978,5829,1978,5850,1921xe" filled="true" fillcolor="#231f20" stroked="false">
                <v:path arrowok="t"/>
                <v:fill type="solid"/>
              </v:shape>
            </v:group>
            <v:group style="position:absolute;left:5855;top:1920;width:77;height:80" coordorigin="5855,1920" coordsize="77,80">
              <v:shape style="position:absolute;left:5855;top:1920;width:77;height:80" coordorigin="5855,1920" coordsize="77,80" path="m5905,1920l5887,1920,5881,1921,5855,1952,5855,1972,5858,1982,5872,1996,5882,1999,5905,1999,5914,1996,5924,1986,5887,1986,5882,1984,5873,1975,5871,1968,5871,1951,5873,1944,5881,1935,5887,1933,5924,1933,5914,1923,5905,1920xe" filled="true" fillcolor="#231f20" stroked="false">
                <v:path arrowok="t"/>
                <v:fill type="solid"/>
              </v:shape>
              <v:shape style="position:absolute;left:5855;top:1920;width:77;height:80" coordorigin="5855,1920" coordsize="77,80" path="m5924,1933l5900,1933,5905,1935,5913,1944,5915,1951,5915,1968,5913,1975,5905,1984,5900,1986,5924,1986,5928,1982,5931,1972,5932,1947,5928,1937,5924,1933xe" filled="true" fillcolor="#231f20" stroked="false">
                <v:path arrowok="t"/>
                <v:fill type="solid"/>
              </v:shape>
            </v:group>
            <v:group style="position:absolute;left:5940;top:1920;width:65;height:80" coordorigin="5940,1920" coordsize="65,80">
              <v:shape style="position:absolute;left:5940;top:1920;width:65;height:80" coordorigin="5940,1920" coordsize="65,80" path="m5955,1972l5940,1973,5941,1982,5944,1988,5955,1997,5963,2000,5979,2000,5985,1999,5994,1995,5998,1992,6001,1986,5968,1986,5964,1985,5958,1980,5956,1977,5955,1972xe" filled="true" fillcolor="#231f20" stroked="false">
                <v:path arrowok="t"/>
                <v:fill type="solid"/>
              </v:shape>
              <v:shape style="position:absolute;left:5940;top:1920;width:65;height:80" coordorigin="5940,1920" coordsize="65,80" path="m5982,1920l5966,1920,5960,1921,5943,1947,5945,1953,5954,1960,5959,1962,5975,1966,5979,1967,5984,1969,5985,1970,5988,1972,5988,1974,5988,1979,5987,1981,5982,1985,5978,1986,6001,1986,6003,1984,6004,1980,6004,1971,6003,1967,5967,1948,5962,1947,5959,1944,5958,1942,5958,1938,5959,1937,5963,1934,5967,1933,6000,1933,5999,1930,5994,1926,5989,1922,5982,1920xe" filled="true" fillcolor="#231f20" stroked="false">
                <v:path arrowok="t"/>
                <v:fill type="solid"/>
              </v:shape>
              <v:shape style="position:absolute;left:5940;top:1920;width:65;height:80" coordorigin="5940,1920" coordsize="65,80" path="m6000,1933l5976,1933,5979,1933,5984,1937,5985,1940,5986,1944,6002,1943,6002,1936,6000,1933xe" filled="true" fillcolor="#231f20" stroked="false">
                <v:path arrowok="t"/>
                <v:fill type="solid"/>
              </v:shape>
            </v:group>
            <v:group style="position:absolute;left:5954;top:1613;width:292;height:457" coordorigin="5954,1613" coordsize="292,457">
              <v:shape style="position:absolute;left:5954;top:1613;width:292;height:457" coordorigin="5954,1613" coordsize="292,457" path="m5954,1613l6011,1642,6069,1674,6123,1709,6169,1748,6223,1818,6246,1883,6243,1941,6219,1991,6179,2029,6127,2056,6067,2070e" filled="false" stroked="true" strokeweight=".669pt" strokecolor="#231f20">
                <v:path arrowok="t"/>
              </v:shape>
              <v:shape style="position:absolute;left:5781;top:1418;width:484;height:671" type="#_x0000_t75" stroked="false">
                <v:imagedata r:id="rId37" o:title=""/>
              </v:shape>
            </v:group>
            <v:group style="position:absolute;left:5621;top:1931;width:555;height:221" coordorigin="5621,1931" coordsize="555,221">
              <v:shape style="position:absolute;left:5621;top:1931;width:555;height:221" coordorigin="5621,1931" coordsize="555,221" path="m6175,1931l6140,1992,6094,2046,6040,2090,5977,2123,5908,2144,5834,2151,5777,2147,5722,2135,5670,2114,5621,2085e" filled="false" stroked="true" strokeweight=".717pt" strokecolor="#231f20">
                <v:path arrowok="t"/>
              </v:shape>
            </v:group>
            <v:group style="position:absolute;left:5329;top:1275;width:1005;height:1005" coordorigin="5329,1275" coordsize="1005,1005">
              <v:shape style="position:absolute;left:5329;top:1275;width:1005;height:1005" coordorigin="5329,1275" coordsize="1005,1005" path="m5831,1275l5906,1280,5976,1296,6043,1321,6105,1355,6161,1398,6210,1447,6253,1503,6287,1565,6312,1632,6328,1703,6334,1777,6328,1851,6312,1922,6287,1988,6253,2050,6210,2106,6161,2156,6105,2198,6043,2232,5976,2258,5906,2273,5831,2279,5757,2273,5686,2258,5620,2232,5558,2198,5502,2156,5452,2106,5410,2050,5376,1988,5351,1922,5335,1851,5329,1777,5335,1703,5351,1632,5376,1565,5410,1503,5452,1447,5502,1398,5558,1355,5620,1321,5686,1296,5757,1280,5831,1275xe" filled="false" stroked="true" strokeweight=".567pt" strokecolor="#231f20">
                <v:path arrowok="t"/>
              </v:shape>
              <v:shape style="position:absolute;left:5674;top:2102;width:326;height:132" type="#_x0000_t75" stroked="false">
                <v:imagedata r:id="rId38" o:title=""/>
              </v:shape>
            </v:group>
            <v:group style="position:absolute;left:6667;top:326;width:921;height:921" coordorigin="6667,326" coordsize="921,921">
              <v:shape style="position:absolute;left:6667;top:326;width:921;height:921" coordorigin="6667,326" coordsize="921,921" path="m7127,326l7052,332,6982,350,6915,378,6855,415,6802,461,6755,515,6718,575,6690,641,6673,712,6667,787,6673,861,6690,932,6718,998,6755,1059,6802,1112,6855,1158,6915,1196,6982,1224,7052,1241,7127,1247,7202,1241,7272,1224,7339,1196,7399,1158,7452,1112,7498,1059,7536,998,7564,932,7581,861,7587,787,7581,712,7564,641,7536,575,7498,515,7452,461,7399,415,7339,378,7272,350,7202,332,7127,326xe" filled="true" fillcolor="#d1d3d4" stroked="false">
                <v:path arrowok="t"/>
                <v:fill type="solid"/>
              </v:shape>
            </v:group>
            <v:group style="position:absolute;left:6667;top:326;width:921;height:921" coordorigin="6667,326" coordsize="921,921">
              <v:shape style="position:absolute;left:6667;top:326;width:921;height:921" coordorigin="6667,326" coordsize="921,921" path="m7127,326l7202,332,7272,350,7339,378,7399,415,7452,461,7498,515,7536,575,7564,641,7581,712,7587,787,7581,861,7564,932,7536,998,7498,1059,7452,1112,7399,1158,7339,1196,7272,1224,7202,1241,7127,1247,7052,1241,6982,1224,6915,1196,6855,1158,6802,1112,6755,1059,6718,998,6690,932,6673,861,6667,787,6673,712,6690,641,6718,575,6755,515,6802,461,6855,415,6915,378,6982,350,7052,332,7127,326xe" filled="false" stroked="true" strokeweight=".425pt" strokecolor="#231f20">
                <v:path arrowok="t"/>
              </v:shape>
            </v:group>
            <v:group style="position:absolute;left:6880;top:359;width:419;height:816" coordorigin="6880,359" coordsize="419,816">
              <v:shape style="position:absolute;left:6880;top:359;width:419;height:816" coordorigin="6880,359" coordsize="419,816" path="m6880,1175l7298,359e" filled="false" stroked="true" strokeweight=".306pt" strokecolor="#6d6e71">
                <v:path arrowok="t"/>
              </v:shape>
            </v:group>
            <v:group style="position:absolute;left:6676;top:476;width:112;height:217" coordorigin="6676,476" coordsize="112,217">
              <v:shape style="position:absolute;left:6676;top:476;width:112;height:217" coordorigin="6676,476" coordsize="112,217" path="m6676,692l6788,476e" filled="false" stroked="true" strokeweight=".306pt" strokecolor="#6d6e71">
                <v:path arrowok="t"/>
              </v:shape>
            </v:group>
            <v:group style="position:absolute;left:6668;top:438;width:159;height:309" coordorigin="6668,438" coordsize="159,309">
              <v:shape style="position:absolute;left:6668;top:438;width:159;height:309" coordorigin="6668,438" coordsize="159,309" path="m6668,746l6827,438e" filled="false" stroked="true" strokeweight=".306pt" strokecolor="#6d6e71">
                <v:path arrowok="t"/>
              </v:shape>
            </v:group>
            <v:group style="position:absolute;left:6667;top:412;width:193;height:376" coordorigin="6667,412" coordsize="193,376">
              <v:shape style="position:absolute;left:6667;top:412;width:193;height:376" coordorigin="6667,412" coordsize="193,376" path="m6667,788l6860,412e" filled="false" stroked="true" strokeweight=".306pt" strokecolor="#6d6e71">
                <v:path arrowok="t"/>
              </v:shape>
            </v:group>
            <v:group style="position:absolute;left:6668;top:393;width:222;height:431" coordorigin="6668,393" coordsize="222,431">
              <v:shape style="position:absolute;left:6668;top:393;width:222;height:431" coordorigin="6668,393" coordsize="222,431" path="m6668,823l6889,393e" filled="false" stroked="true" strokeweight=".306pt" strokecolor="#6d6e71">
                <v:path arrowok="t"/>
              </v:shape>
            </v:group>
            <v:group style="position:absolute;left:6672;top:377;width:246;height:478" coordorigin="6672,377" coordsize="246,478">
              <v:shape style="position:absolute;left:6672;top:377;width:246;height:478" coordorigin="6672,377" coordsize="246,478" path="m6672,854l6917,377e" filled="false" stroked="true" strokeweight=".306pt" strokecolor="#6d6e71">
                <v:path arrowok="t"/>
              </v:shape>
            </v:group>
            <v:group style="position:absolute;left:6677;top:365;width:266;height:518" coordorigin="6677,365" coordsize="266,518">
              <v:shape style="position:absolute;left:6677;top:365;width:266;height:518" coordorigin="6677,365" coordsize="266,518" path="m6677,883l6943,365e" filled="false" stroked="true" strokeweight=".306pt" strokecolor="#6d6e71">
                <v:path arrowok="t"/>
              </v:shape>
            </v:group>
            <v:group style="position:absolute;left:6683;top:355;width:285;height:554" coordorigin="6683,355" coordsize="285,554">
              <v:shape style="position:absolute;left:6683;top:355;width:285;height:554" coordorigin="6683,355" coordsize="285,554" path="m6683,909l6967,355e" filled="false" stroked="true" strokeweight=".306pt" strokecolor="#6d6e71">
                <v:path arrowok="t"/>
              </v:shape>
            </v:group>
            <v:group style="position:absolute;left:6690;top:347;width:301;height:586" coordorigin="6690,347" coordsize="301,586">
              <v:shape style="position:absolute;left:6690;top:347;width:301;height:586" coordorigin="6690,347" coordsize="301,586" path="m6690,933l6991,347e" filled="false" stroked="true" strokeweight=".306pt" strokecolor="#6d6e71">
                <v:path arrowok="t"/>
              </v:shape>
            </v:group>
            <v:group style="position:absolute;left:6698;top:340;width:316;height:615" coordorigin="6698,340" coordsize="316,615">
              <v:shape style="position:absolute;left:6698;top:340;width:316;height:615" coordorigin="6698,340" coordsize="316,615" path="m6698,955l7014,340e" filled="false" stroked="true" strokeweight=".306pt" strokecolor="#6d6e71">
                <v:path arrowok="t"/>
              </v:shape>
            </v:group>
            <v:group style="position:absolute;left:6707;top:335;width:329;height:641" coordorigin="6707,335" coordsize="329,641">
              <v:shape style="position:absolute;left:6707;top:335;width:329;height:641" coordorigin="6707,335" coordsize="329,641" path="m6707,976l7036,335e" filled="false" stroked="true" strokeweight=".306pt" strokecolor="#6d6e71">
                <v:path arrowok="t"/>
              </v:shape>
            </v:group>
            <v:group style="position:absolute;left:6717;top:332;width:342;height:665" coordorigin="6717,332" coordsize="342,665">
              <v:shape style="position:absolute;left:6717;top:332;width:342;height:665" coordorigin="6717,332" coordsize="342,665" path="m6717,996l7058,332e" filled="false" stroked="true" strokeweight=".306pt" strokecolor="#6d6e71">
                <v:path arrowok="t"/>
              </v:shape>
            </v:group>
            <v:group style="position:absolute;left:6727;top:329;width:352;height:686" coordorigin="6727,329" coordsize="352,686">
              <v:shape style="position:absolute;left:6727;top:329;width:352;height:686" coordorigin="6727,329" coordsize="352,686" path="m6727,1014l7079,329e" filled="false" stroked="true" strokeweight=".306pt" strokecolor="#6d6e71">
                <v:path arrowok="t"/>
              </v:shape>
            </v:group>
            <v:group style="position:absolute;left:6737;top:327;width:362;height:705" coordorigin="6737,327" coordsize="362,705">
              <v:shape style="position:absolute;left:6737;top:327;width:362;height:705" coordorigin="6737,327" coordsize="362,705" path="m6737,1032l7099,327e" filled="false" stroked="true" strokeweight=".306pt" strokecolor="#6d6e71">
                <v:path arrowok="t"/>
              </v:shape>
            </v:group>
            <v:group style="position:absolute;left:6748;top:327;width:371;height:723" coordorigin="6748,327" coordsize="371,723">
              <v:shape style="position:absolute;left:6748;top:327;width:371;height:723" coordorigin="6748,327" coordsize="371,723" path="m6748,1049l7119,327e" filled="false" stroked="true" strokeweight=".306pt" strokecolor="#6d6e71">
                <v:path arrowok="t"/>
              </v:shape>
            </v:group>
            <v:group style="position:absolute;left:6760;top:327;width:379;height:738" coordorigin="6760,327" coordsize="379,738">
              <v:shape style="position:absolute;left:6760;top:327;width:379;height:738" coordorigin="6760,327" coordsize="379,738" path="m6760,1064l7139,327e" filled="false" stroked="true" strokeweight=".306pt" strokecolor="#6d6e71">
                <v:path arrowok="t"/>
              </v:shape>
            </v:group>
            <v:group style="position:absolute;left:6772;top:327;width:387;height:752" coordorigin="6772,327" coordsize="387,752">
              <v:shape style="position:absolute;left:6772;top:327;width:387;height:752" coordorigin="6772,327" coordsize="387,752" path="m6772,1079l7158,327e" filled="false" stroked="true" strokeweight=".306pt" strokecolor="#6d6e71">
                <v:path arrowok="t"/>
              </v:shape>
            </v:group>
            <v:group style="position:absolute;left:6784;top:329;width:393;height:765" coordorigin="6784,329" coordsize="393,765">
              <v:shape style="position:absolute;left:6784;top:329;width:393;height:765" coordorigin="6784,329" coordsize="393,765" path="m6784,1094l7177,329e" filled="false" stroked="true" strokeweight=".306pt" strokecolor="#6d6e71">
                <v:path arrowok="t"/>
              </v:shape>
            </v:group>
            <v:group style="position:absolute;left:6797;top:331;width:399;height:776" coordorigin="6797,331" coordsize="399,776">
              <v:shape style="position:absolute;left:6797;top:331;width:399;height:776" coordorigin="6797,331" coordsize="399,776" path="m6797,1107l7195,331e" filled="false" stroked="true" strokeweight=".306pt" strokecolor="#6d6e71">
                <v:path arrowok="t"/>
              </v:shape>
            </v:group>
            <v:group style="position:absolute;left:6810;top:335;width:404;height:786" coordorigin="6810,335" coordsize="404,786">
              <v:shape style="position:absolute;left:6810;top:335;width:404;height:786" coordorigin="6810,335" coordsize="404,786" path="m6810,1120l7213,335e" filled="false" stroked="true" strokeweight=".306pt" strokecolor="#6d6e71">
                <v:path arrowok="t"/>
              </v:shape>
            </v:group>
            <v:group style="position:absolute;left:6823;top:338;width:408;height:795" coordorigin="6823,338" coordsize="408,795">
              <v:shape style="position:absolute;left:6823;top:338;width:408;height:795" coordorigin="6823,338" coordsize="408,795" path="m6823,1132l7231,338e" filled="false" stroked="true" strokeweight=".306pt" strokecolor="#6d6e71">
                <v:path arrowok="t"/>
              </v:shape>
            </v:group>
            <v:group style="position:absolute;left:6837;top:343;width:412;height:802" coordorigin="6837,343" coordsize="412,802">
              <v:shape style="position:absolute;left:6837;top:343;width:412;height:802" coordorigin="6837,343" coordsize="412,802" path="m6837,1144l7248,343e" filled="false" stroked="true" strokeweight=".306pt" strokecolor="#6d6e71">
                <v:path arrowok="t"/>
              </v:shape>
            </v:group>
            <v:group style="position:absolute;left:6851;top:348;width:415;height:808" coordorigin="6851,348" coordsize="415,808">
              <v:shape style="position:absolute;left:6851;top:348;width:415;height:808" coordorigin="6851,348" coordsize="415,808" path="m6851,1155l7265,348e" filled="false" stroked="true" strokeweight=".306pt" strokecolor="#6d6e71">
                <v:path arrowok="t"/>
              </v:shape>
            </v:group>
            <v:group style="position:absolute;left:6865;top:353;width:417;height:812" coordorigin="6865,353" coordsize="417,812">
              <v:shape style="position:absolute;left:6865;top:353;width:417;height:812" coordorigin="6865,353" coordsize="417,812" path="m6865,1165l7282,353e" filled="false" stroked="true" strokeweight=".306pt" strokecolor="#6d6e71">
                <v:path arrowok="t"/>
              </v:shape>
            </v:group>
            <v:group style="position:absolute;left:6717;top:470;width:293;height:412" coordorigin="6717,470" coordsize="293,412">
              <v:shape style="position:absolute;left:6717;top:470;width:293;height:412" coordorigin="6717,470" coordsize="293,412" path="m6757,810l6741,810,6733,813,6720,826,6717,833,6717,852,6783,882,6806,881,6829,876,6851,869,6872,859,6887,850,6823,850,6811,845,6783,823,6772,815,6769,814,6763,811,6757,810xe" filled="true" fillcolor="#231f20" stroked="false">
                <v:path arrowok="t"/>
                <v:fill type="solid"/>
              </v:shape>
              <v:shape style="position:absolute;left:6717;top:470;width:293;height:412" coordorigin="6717,470" coordsize="293,412" path="m7009,470l6852,470,6768,639,6786,641,6802,643,6856,672,6890,730,6895,765,6893,784,6865,839,6834,850,6887,850,6938,795,6961,733,6962,712,6961,694,6935,631,6882,592,6825,576,6843,540,6989,540,7009,470xe" filled="true" fillcolor="#231f20" stroked="false">
                <v:path arrowok="t"/>
                <v:fill type="solid"/>
              </v:shape>
            </v:group>
            <v:group style="position:absolute;left:6982;top:454;width:305;height:435" coordorigin="6982,454" coordsize="305,435">
              <v:shape style="position:absolute;left:6982;top:454;width:305;height:435" coordorigin="6982,454" coordsize="305,435" path="m7187,454l7115,478,7067,527,7022,600,6997,664,6983,735,6982,771,6982,787,7001,845,7051,886,7076,889,7090,888,7071,869,7064,866,7052,855,7049,847,7049,831,7064,754,7082,695,7109,610,7134,539,7167,481,7182,475,7246,475,7242,472,7230,464,7217,459,7202,455,7187,454xe" filled="true" fillcolor="#231f20" stroked="false">
                <v:path arrowok="t"/>
                <v:fill type="solid"/>
              </v:shape>
              <v:shape style="position:absolute;left:6982;top:454;width:305;height:435" coordorigin="6982,454" coordsize="305,435" path="m7246,475l7198,475,7205,478,7211,484,7217,490,7220,498,7219,510,7209,575,7181,667,7146,773,7125,831,7089,869,7146,869,7193,830,7233,772,7264,702,7282,625,7286,575,7285,561,7262,492,7253,481,7246,475xe" filled="true" fillcolor="#231f20" stroked="false">
                <v:path arrowok="t"/>
                <v:fill type="solid"/>
              </v:shape>
            </v:group>
            <v:group style="position:absolute;left:6749;top:918;width:63;height:74" coordorigin="6749,918" coordsize="63,74">
              <v:shape style="position:absolute;left:6749;top:918;width:63;height:74" coordorigin="6749,918" coordsize="63,74" path="m6791,918l6772,918,6764,921,6752,934,6749,943,6749,966,6752,975,6764,988,6772,991,6789,991,6796,989,6806,982,6808,979,6776,979,6772,977,6765,969,6764,963,6764,946,6765,939,6772,932,6776,930,6808,930,6807,929,6798,920,6791,918xe" filled="true" fillcolor="#231f20" stroked="false">
                <v:path arrowok="t"/>
                <v:fill type="solid"/>
              </v:shape>
              <v:shape style="position:absolute;left:6749;top:918;width:63;height:74" coordorigin="6749,918" coordsize="63,74" path="m6797,964l6796,969,6794,973,6789,978,6785,979,6808,979,6809,976,6812,968,6797,964xe" filled="true" fillcolor="#231f20" stroked="false">
                <v:path arrowok="t"/>
                <v:fill type="solid"/>
              </v:shape>
              <v:shape style="position:absolute;left:6749;top:918;width:63;height:74" coordorigin="6749,918" coordsize="63,74" path="m6808,930l6786,930,6789,931,6794,935,6796,938,6797,942,6811,939,6810,933,6808,930xe" filled="true" fillcolor="#231f20" stroked="false">
                <v:path arrowok="t"/>
                <v:fill type="solid"/>
              </v:shape>
            </v:group>
            <v:group style="position:absolute;left:6824;top:919;width:55;height:71" coordorigin="6824,919" coordsize="55,71">
              <v:shape style="position:absolute;left:6824;top:919;width:55;height:71" coordorigin="6824,919" coordsize="55,71" path="m6878,919l6824,919,6824,990,6879,990,6879,978,6839,978,6839,959,6875,959,6875,947,6839,947,6839,931,6878,931,6878,919xe" filled="true" fillcolor="#231f20" stroked="false">
                <v:path arrowok="t"/>
                <v:fill type="solid"/>
              </v:shape>
            </v:group>
            <v:group style="position:absolute;left:6892;top:919;width:58;height:71" coordorigin="6892,919" coordsize="58,71">
              <v:shape style="position:absolute;left:6892;top:919;width:58;height:71" coordorigin="6892,919" coordsize="58,71" path="m6906,919l6892,919,6892,990,6905,990,6905,944,6921,944,6906,919xe" filled="true" fillcolor="#231f20" stroked="false">
                <v:path arrowok="t"/>
                <v:fill type="solid"/>
              </v:shape>
              <v:shape style="position:absolute;left:6892;top:919;width:58;height:71" coordorigin="6892,919" coordsize="58,71" path="m6921,944l6905,944,6934,990,6949,990,6949,966,6935,966,6921,944xe" filled="true" fillcolor="#231f20" stroked="false">
                <v:path arrowok="t"/>
                <v:fill type="solid"/>
              </v:shape>
              <v:shape style="position:absolute;left:6892;top:919;width:58;height:71" coordorigin="6892,919" coordsize="58,71" path="m6949,919l6935,919,6935,966,6949,966,6949,919xe" filled="true" fillcolor="#231f20" stroked="false">
                <v:path arrowok="t"/>
                <v:fill type="solid"/>
              </v:shape>
            </v:group>
            <v:group style="position:absolute;left:6959;top:919;width:58;height:71" coordorigin="6959,919" coordsize="58,71">
              <v:shape style="position:absolute;left:6959;top:919;width:58;height:71" coordorigin="6959,919" coordsize="58,71" path="m6995,931l6981,931,6981,990,6995,990,6995,931xe" filled="true" fillcolor="#231f20" stroked="false">
                <v:path arrowok="t"/>
                <v:fill type="solid"/>
              </v:shape>
              <v:shape style="position:absolute;left:6959;top:919;width:58;height:71" coordorigin="6959,919" coordsize="58,71" path="m7017,919l6959,919,6959,931,7017,931,7017,919xe" filled="true" fillcolor="#231f20" stroked="false">
                <v:path arrowok="t"/>
                <v:fill type="solid"/>
              </v:shape>
            </v:group>
            <v:group style="position:absolute;left:7011;top:919;width:73;height:71" coordorigin="7011,919" coordsize="73,71">
              <v:shape style="position:absolute;left:7011;top:919;width:73;height:71" coordorigin="7011,919" coordsize="73,71" path="m7055,919l7040,919,7011,990,7027,990,7033,974,7077,974,7072,962,7037,962,7047,936,7062,936,7055,919xe" filled="true" fillcolor="#231f20" stroked="false">
                <v:path arrowok="t"/>
                <v:fill type="solid"/>
              </v:shape>
              <v:shape style="position:absolute;left:7011;top:919;width:73;height:71" coordorigin="7011,919" coordsize="73,71" path="m7077,974l7062,974,7068,990,7084,990,7077,974xe" filled="true" fillcolor="#231f20" stroked="false">
                <v:path arrowok="t"/>
                <v:fill type="solid"/>
              </v:shape>
              <v:shape style="position:absolute;left:7011;top:919;width:73;height:71" coordorigin="7011,919" coordsize="73,71" path="m7062,936l7047,936,7057,962,7072,962,7062,936xe" filled="true" fillcolor="#231f20" stroked="false">
                <v:path arrowok="t"/>
                <v:fill type="solid"/>
              </v:shape>
            </v:group>
            <v:group style="position:absolute;left:7077;top:919;width:68;height:71" coordorigin="7077,919" coordsize="68,71">
              <v:shape style="position:absolute;left:7077;top:919;width:68;height:71" coordorigin="7077,919" coordsize="68,71" path="m7093,919l7077,919,7103,990,7118,990,7125,971,7111,971,7093,919xe" filled="true" fillcolor="#231f20" stroked="false">
                <v:path arrowok="t"/>
                <v:fill type="solid"/>
              </v:shape>
              <v:shape style="position:absolute;left:7077;top:919;width:68;height:71" coordorigin="7077,919" coordsize="68,71" path="m7144,919l7129,919,7111,971,7125,971,7144,919xe" filled="true" fillcolor="#231f20" stroked="false">
                <v:path arrowok="t"/>
                <v:fill type="solid"/>
              </v:shape>
            </v:group>
            <v:group style="position:absolute;left:7149;top:918;width:71;height:74" coordorigin="7149,918" coordsize="71,74">
              <v:shape style="position:absolute;left:7149;top:918;width:71;height:74" coordorigin="7149,918" coordsize="71,74" path="m7194,918l7178,918,7173,919,7149,948,7149,966,7152,975,7164,988,7173,991,7194,991,7203,988,7212,979,7178,979,7173,977,7166,968,7164,962,7164,946,7166,940,7173,932,7178,930,7212,930,7203,921,7194,918xe" filled="true" fillcolor="#231f20" stroked="false">
                <v:path arrowok="t"/>
                <v:fill type="solid"/>
              </v:shape>
              <v:shape style="position:absolute;left:7149;top:918;width:71;height:74" coordorigin="7149,918" coordsize="71,74" path="m7212,930l7190,930,7195,932,7202,940,7204,946,7204,962,7202,968,7194,977,7190,979,7212,979,7216,975,7219,966,7219,943,7216,934,7212,930xe" filled="true" fillcolor="#231f20" stroked="false">
                <v:path arrowok="t"/>
                <v:fill type="solid"/>
              </v:shape>
            </v:group>
            <v:group style="position:absolute;left:7226;top:918;width:59;height:74" coordorigin="7226,918" coordsize="59,74">
              <v:shape style="position:absolute;left:7226;top:918;width:59;height:74" coordorigin="7226,918" coordsize="59,74" path="m7241,965l7226,967,7227,975,7230,981,7240,989,7247,991,7263,991,7268,990,7276,987,7280,984,7283,979,7252,979,7248,978,7243,973,7242,970,7241,965xe" filled="true" fillcolor="#231f20" stroked="false">
                <v:path arrowok="t"/>
                <v:fill type="solid"/>
              </v:shape>
              <v:shape style="position:absolute;left:7226;top:918;width:59;height:74" coordorigin="7226,918" coordsize="59,74" path="m7265,918l7250,918,7245,919,7229,943,7231,948,7239,955,7244,957,7258,960,7262,961,7266,963,7268,964,7270,966,7271,968,7271,972,7269,974,7265,978,7261,979,7283,979,7284,977,7285,973,7285,965,7284,961,7252,944,7247,942,7244,940,7243,938,7243,935,7244,933,7248,930,7251,930,7282,930,7281,928,7271,920,7265,918xe" filled="true" fillcolor="#231f20" stroked="false">
                <v:path arrowok="t"/>
                <v:fill type="solid"/>
              </v:shape>
              <v:shape style="position:absolute;left:7226;top:918;width:59;height:74" coordorigin="7226,918" coordsize="59,74" path="m7282,930l7259,930,7263,930,7267,934,7268,936,7269,940,7283,939,7283,933,7282,930xe" filled="true" fillcolor="#231f20" stroked="false">
                <v:path arrowok="t"/>
                <v:fill type="solid"/>
              </v:shape>
            </v:group>
            <v:group style="position:absolute;left:7239;top:636;width:269;height:419" coordorigin="7239,636" coordsize="269,419">
              <v:shape style="position:absolute;left:7239;top:636;width:269;height:419" coordorigin="7239,636" coordsize="269,419" path="m7239,636l7344,692,7437,760,7491,835,7508,903,7495,961,7459,1008,7406,1040,7343,1055e" filled="false" stroked="true" strokeweight=".613pt" strokecolor="#231f20">
                <v:path arrowok="t"/>
              </v:shape>
              <v:shape style="position:absolute;left:7081;top:459;width:444;height:614" type="#_x0000_t75" stroked="false">
                <v:imagedata r:id="rId39" o:title=""/>
              </v:shape>
            </v:group>
            <v:group style="position:absolute;left:6934;top:928;width:509;height:203" coordorigin="6934,928" coordsize="509,203">
              <v:shape style="position:absolute;left:6934;top:928;width:509;height:203" coordorigin="6934,928" coordsize="509,203" path="m7442,928l7402,995,7349,1051,7284,1093,7210,1121,7129,1130,7077,1126,7027,1115,6979,1096,6934,1069e" filled="false" stroked="true" strokeweight=".541pt" strokecolor="#231f20">
                <v:path arrowok="t"/>
              </v:shape>
            </v:group>
            <v:group style="position:absolute;left:6667;top:326;width:921;height:921" coordorigin="6667,326" coordsize="921,921">
              <v:shape style="position:absolute;left:6667;top:326;width:921;height:921" coordorigin="6667,326" coordsize="921,921" path="m7127,326l7202,332,7272,350,7339,378,7399,415,7452,461,7498,515,7536,575,7564,641,7581,712,7587,787,7581,861,7564,932,7536,998,7498,1059,7452,1112,7399,1158,7339,1196,7272,1224,7202,1241,7127,1247,7052,1241,6982,1224,6915,1196,6855,1158,6802,1112,6755,1059,6718,998,6690,932,6673,861,6667,787,6673,712,6690,641,6718,575,6755,515,6802,461,6855,415,6915,378,6982,350,7052,332,7127,326xe" filled="false" stroked="true" strokeweight=".567pt" strokecolor="#231f20">
                <v:path arrowok="t"/>
              </v:shape>
              <v:shape style="position:absolute;left:6984;top:1086;width:297;height:119" type="#_x0000_t75" stroked="false">
                <v:imagedata r:id="rId33" o:title=""/>
              </v:shape>
            </v:group>
            <v:group style="position:absolute;left:6410;top:1275;width:1005;height:1005" coordorigin="6410,1275" coordsize="1005,1005">
              <v:shape style="position:absolute;left:6410;top:1275;width:1005;height:1005" coordorigin="6410,1275" coordsize="1005,1005" path="m6913,1275l6838,1280,6768,1296,6701,1321,6639,1355,6583,1398,6534,1447,6491,1503,6457,1565,6432,1632,6416,1703,6410,1777,6416,1851,6432,1922,6457,1988,6491,2050,6534,2106,6583,2156,6639,2198,6701,2232,6768,2258,6838,2273,6913,2279,6987,2273,7058,2258,7124,2232,7186,2198,7242,2156,7291,2106,7334,2050,7368,1988,7393,1922,7409,1851,7415,1777,7409,1703,7393,1632,7368,1565,7334,1503,7291,1447,7242,1398,7186,1355,7124,1321,7058,1296,6987,1280,6913,1275xe" filled="true" fillcolor="#d1d3d4" stroked="false">
                <v:path arrowok="t"/>
                <v:fill type="solid"/>
              </v:shape>
            </v:group>
            <v:group style="position:absolute;left:6410;top:1275;width:1005;height:1005" coordorigin="6410,1275" coordsize="1005,1005">
              <v:shape style="position:absolute;left:6410;top:1275;width:1005;height:1005" coordorigin="6410,1275" coordsize="1005,1005" path="m6913,1275l6987,1280,7058,1296,7124,1321,7186,1355,7242,1398,7291,1447,7334,1503,7368,1565,7393,1632,7409,1703,7415,1777,7409,1851,7393,1922,7368,1988,7334,2050,7291,2106,7242,2156,7186,2198,7124,2232,7058,2258,6987,2273,6913,2279,6838,2273,6768,2258,6701,2232,6639,2198,6583,2156,6534,2106,6491,2050,6457,1988,6432,1922,6416,1851,6410,1777,6416,1703,6432,1632,6457,1565,6491,1503,6534,1447,6583,1398,6639,1355,6701,1321,6768,1296,6838,1280,6913,1275xe" filled="false" stroked="true" strokeweight=".425pt" strokecolor="#231f20">
                <v:path arrowok="t"/>
              </v:shape>
            </v:group>
            <v:group style="position:absolute;left:6643;top:1311;width:457;height:890" coordorigin="6643,1311" coordsize="457,890">
              <v:shape style="position:absolute;left:6643;top:1311;width:457;height:890" coordorigin="6643,1311" coordsize="457,890" path="m6643,2200l7100,1311e" filled="false" stroked="true" strokeweight=".334pt" strokecolor="#6d6e71">
                <v:path arrowok="t"/>
              </v:shape>
            </v:group>
            <v:group style="position:absolute;left:6421;top:1438;width:122;height:237" coordorigin="6421,1438" coordsize="122,237">
              <v:shape style="position:absolute;left:6421;top:1438;width:122;height:237" coordorigin="6421,1438" coordsize="122,237" path="m6421,1674l6542,1438e" filled="false" stroked="true" strokeweight=".334pt" strokecolor="#6d6e71">
                <v:path arrowok="t"/>
              </v:shape>
            </v:group>
            <v:group style="position:absolute;left:6412;top:1396;width:173;height:337" coordorigin="6412,1396" coordsize="173,337">
              <v:shape style="position:absolute;left:6412;top:1396;width:173;height:337" coordorigin="6412,1396" coordsize="173,337" path="m6412,1732l6585,1396e" filled="false" stroked="true" strokeweight=".334pt" strokecolor="#6d6e71">
                <v:path arrowok="t"/>
              </v:shape>
            </v:group>
            <v:group style="position:absolute;left:6410;top:1368;width:211;height:410" coordorigin="6410,1368" coordsize="211,410">
              <v:shape style="position:absolute;left:6410;top:1368;width:211;height:410" coordorigin="6410,1368" coordsize="211,410" path="m6410,1778l6621,1368e" filled="false" stroked="true" strokeweight=".334pt" strokecolor="#6d6e71">
                <v:path arrowok="t"/>
              </v:shape>
            </v:group>
            <v:group style="position:absolute;left:6412;top:1347;width:242;height:470" coordorigin="6412,1347" coordsize="242,470">
              <v:shape style="position:absolute;left:6412;top:1347;width:242;height:470" coordorigin="6412,1347" coordsize="242,470" path="m6412,1816l6653,1347e" filled="false" stroked="true" strokeweight=".334pt" strokecolor="#6d6e71">
                <v:path arrowok="t"/>
              </v:shape>
            </v:group>
            <v:group style="position:absolute;left:6416;top:1330;width:268;height:521" coordorigin="6416,1330" coordsize="268,521">
              <v:shape style="position:absolute;left:6416;top:1330;width:268;height:521" coordorigin="6416,1330" coordsize="268,521" path="m6416,1851l6683,1330e" filled="false" stroked="true" strokeweight=".334pt" strokecolor="#6d6e71">
                <v:path arrowok="t"/>
              </v:shape>
            </v:group>
            <v:group style="position:absolute;left:6421;top:1317;width:291;height:565" coordorigin="6421,1317" coordsize="291,565">
              <v:shape style="position:absolute;left:6421;top:1317;width:291;height:565" coordorigin="6421,1317" coordsize="291,565" path="m6421,1881l6711,1317e" filled="false" stroked="true" strokeweight=".334pt" strokecolor="#6d6e71">
                <v:path arrowok="t"/>
              </v:shape>
            </v:group>
            <v:group style="position:absolute;left:6428;top:1306;width:311;height:605" coordorigin="6428,1306" coordsize="311,605">
              <v:shape style="position:absolute;left:6428;top:1306;width:311;height:605" coordorigin="6428,1306" coordsize="311,605" path="m6428,1910l6738,1306e" filled="false" stroked="true" strokeweight=".334pt" strokecolor="#6d6e71">
                <v:path arrowok="t"/>
              </v:shape>
            </v:group>
            <v:group style="position:absolute;left:6436;top:1297;width:329;height:640" coordorigin="6436,1297" coordsize="329,640">
              <v:shape style="position:absolute;left:6436;top:1297;width:329;height:640" coordorigin="6436,1297" coordsize="329,640" path="m6436,1936l6764,1297e" filled="false" stroked="true" strokeweight=".334pt" strokecolor="#6d6e71">
                <v:path arrowok="t"/>
              </v:shape>
            </v:group>
            <v:group style="position:absolute;left:6445;top:1290;width:345;height:671" coordorigin="6445,1290" coordsize="345,671">
              <v:shape style="position:absolute;left:6445;top:1290;width:345;height:671" coordorigin="6445,1290" coordsize="345,671" path="m6445,1960l6789,1290e" filled="false" stroked="true" strokeweight=".334pt" strokecolor="#6d6e71">
                <v:path arrowok="t"/>
              </v:shape>
            </v:group>
            <v:group style="position:absolute;left:6455;top:1284;width:359;height:699" coordorigin="6455,1284" coordsize="359,699">
              <v:shape style="position:absolute;left:6455;top:1284;width:359;height:699" coordorigin="6455,1284" coordsize="359,699" path="m6455,1983l6814,1284e" filled="false" stroked="true" strokeweight=".334pt" strokecolor="#6d6e71">
                <v:path arrowok="t"/>
              </v:shape>
            </v:group>
            <v:group style="position:absolute;left:6465;top:1280;width:373;height:725" coordorigin="6465,1280" coordsize="373,725">
              <v:shape style="position:absolute;left:6465;top:1280;width:373;height:725" coordorigin="6465,1280" coordsize="373,725" path="m6465,2005l6837,1280e" filled="false" stroked="true" strokeweight=".334pt" strokecolor="#6d6e71">
                <v:path arrowok="t"/>
              </v:shape>
            </v:group>
            <v:group style="position:absolute;left:6476;top:1277;width:384;height:748" coordorigin="6476,1277" coordsize="384,748">
              <v:shape style="position:absolute;left:6476;top:1277;width:384;height:748" coordorigin="6476,1277" coordsize="384,748" path="m6476,2025l6860,1277e" filled="false" stroked="true" strokeweight=".334pt" strokecolor="#6d6e71">
                <v:path arrowok="t"/>
              </v:shape>
            </v:group>
            <v:group style="position:absolute;left:6487;top:1276;width:395;height:769" coordorigin="6487,1276" coordsize="395,769">
              <v:shape style="position:absolute;left:6487;top:1276;width:395;height:769" coordorigin="6487,1276" coordsize="395,769" path="m6487,2044l6882,1276e" filled="false" stroked="true" strokeweight=".334pt" strokecolor="#6d6e71">
                <v:path arrowok="t"/>
              </v:shape>
            </v:group>
            <v:group style="position:absolute;left:6500;top:1275;width:405;height:788" coordorigin="6500,1275" coordsize="405,788">
              <v:shape style="position:absolute;left:6500;top:1275;width:405;height:788" coordorigin="6500,1275" coordsize="405,788" path="m6500,2062l6904,1275e" filled="false" stroked="true" strokeweight=".334pt" strokecolor="#6d6e71">
                <v:path arrowok="t"/>
              </v:shape>
            </v:group>
            <v:group style="position:absolute;left:6512;top:1275;width:414;height:805" coordorigin="6512,1275" coordsize="414,805">
              <v:shape style="position:absolute;left:6512;top:1275;width:414;height:805" coordorigin="6512,1275" coordsize="414,805" path="m6512,2080l6925,1275e" filled="false" stroked="true" strokeweight=".334pt" strokecolor="#6d6e71">
                <v:path arrowok="t"/>
              </v:shape>
            </v:group>
            <v:group style="position:absolute;left:6525;top:1276;width:422;height:821" coordorigin="6525,1276" coordsize="422,821">
              <v:shape style="position:absolute;left:6525;top:1276;width:422;height:821" coordorigin="6525,1276" coordsize="422,821" path="m6525,2096l6946,1276e" filled="false" stroked="true" strokeweight=".334pt" strokecolor="#6d6e71">
                <v:path arrowok="t"/>
              </v:shape>
            </v:group>
            <v:group style="position:absolute;left:6538;top:1278;width:429;height:835" coordorigin="6538,1278" coordsize="429,835">
              <v:shape style="position:absolute;left:6538;top:1278;width:429;height:835" coordorigin="6538,1278" coordsize="429,835" path="m6538,2112l6967,1278e" filled="false" stroked="true" strokeweight=".334pt" strokecolor="#6d6e71">
                <v:path arrowok="t"/>
              </v:shape>
            </v:group>
            <v:group style="position:absolute;left:6552;top:1280;width:435;height:847" coordorigin="6552,1280" coordsize="435,847">
              <v:shape style="position:absolute;left:6552;top:1280;width:435;height:847" coordorigin="6552,1280" coordsize="435,847" path="m6552,2126l6987,1280e" filled="false" stroked="true" strokeweight=".334pt" strokecolor="#6d6e71">
                <v:path arrowok="t"/>
              </v:shape>
            </v:group>
            <v:group style="position:absolute;left:6566;top:1283;width:441;height:858" coordorigin="6566,1283" coordsize="441,858">
              <v:shape style="position:absolute;left:6566;top:1283;width:441;height:858" coordorigin="6566,1283" coordsize="441,858" path="m6566,2141l7007,1283e" filled="false" stroked="true" strokeweight=".334pt" strokecolor="#6d6e71">
                <v:path arrowok="t"/>
              </v:shape>
            </v:group>
            <v:group style="position:absolute;left:6581;top:1287;width:445;height:867" coordorigin="6581,1287" coordsize="445,867">
              <v:shape style="position:absolute;left:6581;top:1287;width:445;height:867" coordorigin="6581,1287" coordsize="445,867" path="m6581,2154l7026,1287e" filled="false" stroked="true" strokeweight=".334pt" strokecolor="#6d6e71">
                <v:path arrowok="t"/>
              </v:shape>
            </v:group>
            <v:group style="position:absolute;left:6596;top:1292;width:449;height:875" coordorigin="6596,1292" coordsize="449,875">
              <v:shape style="position:absolute;left:6596;top:1292;width:449;height:875" coordorigin="6596,1292" coordsize="449,875" path="m6596,2166l7045,1292e" filled="false" stroked="true" strokeweight=".334pt" strokecolor="#6d6e71">
                <v:path arrowok="t"/>
              </v:shape>
            </v:group>
            <v:group style="position:absolute;left:6611;top:1298;width:453;height:881" coordorigin="6611,1298" coordsize="453,881">
              <v:shape style="position:absolute;left:6611;top:1298;width:453;height:881" coordorigin="6611,1298" coordsize="453,881" path="m6611,2178l7063,1298e" filled="false" stroked="true" strokeweight=".334pt" strokecolor="#6d6e71">
                <v:path arrowok="t"/>
              </v:shape>
            </v:group>
            <v:group style="position:absolute;left:6627;top:1304;width:455;height:886" coordorigin="6627,1304" coordsize="455,886">
              <v:shape style="position:absolute;left:6627;top:1304;width:455;height:886" coordorigin="6627,1304" coordsize="455,886" path="m6627,2189l7082,1304e" filled="false" stroked="true" strokeweight=".334pt" strokecolor="#6d6e71">
                <v:path arrowok="t"/>
              </v:shape>
            </v:group>
            <v:group style="position:absolute;left:6442;top:1423;width:328;height:449" coordorigin="6442,1423" coordsize="328,449">
              <v:shape style="position:absolute;left:6442;top:1423;width:328;height:449" coordorigin="6442,1423" coordsize="328,449" path="m6763,1486l6615,1486,6629,1487,6641,1491,6681,1538,6682,1552,6681,1568,6659,1632,6600,1705,6528,1779,6442,1860,6442,1872,6682,1872,6715,1797,6542,1797,6593,1754,6668,1689,6713,1643,6754,1584,6769,1518,6767,1500,6763,1486xe" filled="true" fillcolor="#231f20" stroked="false">
                <v:path arrowok="t"/>
                <v:fill type="solid"/>
              </v:shape>
              <v:shape style="position:absolute;left:6442;top:1423;width:328;height:449" coordorigin="6442,1423" coordsize="328,449" path="m6735,1751l6719,1751,6712,1763,6704,1774,6648,1796,6629,1797,6715,1797,6735,1751xe" filled="true" fillcolor="#231f20" stroked="false">
                <v:path arrowok="t"/>
                <v:fill type="solid"/>
              </v:shape>
              <v:shape style="position:absolute;left:6442;top:1423;width:328;height:449" coordorigin="6442,1423" coordsize="328,449" path="m6658,1423l6588,1442,6543,1488,6523,1530,6535,1536,6553,1514,6572,1498,6592,1489,6615,1486,6763,1486,6762,1483,6702,1430,6681,1424,6658,1423xe" filled="true" fillcolor="#231f20" stroked="false">
                <v:path arrowok="t"/>
                <v:fill type="solid"/>
              </v:shape>
            </v:group>
            <v:group style="position:absolute;left:6741;top:1423;width:349;height:466" coordorigin="6741,1423" coordsize="349,466">
              <v:shape style="position:absolute;left:6741;top:1423;width:349;height:466" coordorigin="6741,1423" coordsize="349,466" path="m6789,1807l6769,1807,6760,1811,6745,1825,6741,1833,6741,1855,6801,1888,6820,1889,6848,1887,6875,1882,6901,1874,6927,1862,6944,1852,6881,1852,6871,1851,6861,1848,6850,1844,6841,1837,6827,1827,6816,1819,6808,1814,6803,1811,6796,1809,6789,1807xe" filled="true" fillcolor="#231f20" stroked="false">
                <v:path arrowok="t"/>
                <v:fill type="solid"/>
              </v:shape>
              <v:shape style="position:absolute;left:6741;top:1423;width:349;height:466" coordorigin="6741,1423" coordsize="349,466" path="m7090,1423l6903,1423,6802,1614,6823,1616,6842,1619,6907,1651,6948,1717,6954,1756,6952,1778,6918,1839,6881,1852,6944,1852,6990,1812,7027,1744,7034,1696,7033,1677,7001,1605,6939,1561,6870,1543,6892,1502,7065,1502,7090,1423xe" filled="true" fillcolor="#231f20" stroked="false">
                <v:path arrowok="t"/>
                <v:fill type="solid"/>
              </v:shape>
            </v:group>
            <v:group style="position:absolute;left:6500;top:1920;width:69;height:80" coordorigin="6500,1920" coordsize="69,80">
              <v:shape style="position:absolute;left:6500;top:1920;width:69;height:80" coordorigin="6500,1920" coordsize="69,80" path="m6546,1920l6526,1920,6517,1923,6503,1938,6500,1947,6500,1972,6503,1982,6517,1996,6525,1999,6544,1999,6551,1997,6562,1989,6564,1986,6530,1986,6525,1984,6522,1980,6518,1976,6516,1969,6516,1950,6518,1943,6525,1935,6530,1933,6565,1933,6564,1931,6554,1923,6546,1920xe" filled="true" fillcolor="#231f20" stroked="false">
                <v:path arrowok="t"/>
                <v:fill type="solid"/>
              </v:shape>
              <v:shape style="position:absolute;left:6500;top:1920;width:69;height:80" coordorigin="6500,1920" coordsize="69,80" path="m6553,1970l6552,1975,6549,1980,6543,1985,6540,1986,6564,1986,6566,1983,6568,1975,6553,1970xe" filled="true" fillcolor="#231f20" stroked="false">
                <v:path arrowok="t"/>
                <v:fill type="solid"/>
              </v:shape>
              <v:shape style="position:absolute;left:6500;top:1920;width:69;height:80" coordorigin="6500,1920" coordsize="69,80" path="m6565,1933l6540,1933,6544,1934,6550,1939,6552,1942,6552,1946,6568,1942,6566,1936,6565,1933xe" filled="true" fillcolor="#231f20" stroked="false">
                <v:path arrowok="t"/>
                <v:fill type="solid"/>
              </v:shape>
            </v:group>
            <v:group style="position:absolute;left:6582;top:1921;width:60;height:78" coordorigin="6582,1921" coordsize="60,78">
              <v:shape style="position:absolute;left:6582;top:1921;width:60;height:78" coordorigin="6582,1921" coordsize="60,78" path="m6641,1921l6582,1921,6582,1998,6642,1998,6642,1985,6598,1985,6598,1964,6638,1964,6638,1951,6598,1951,6598,1934,6641,1934,6641,1921xe" filled="true" fillcolor="#231f20" stroked="false">
                <v:path arrowok="t"/>
                <v:fill type="solid"/>
              </v:shape>
            </v:group>
            <v:group style="position:absolute;left:6656;top:1921;width:63;height:78" coordorigin="6656,1921" coordsize="63,78">
              <v:shape style="position:absolute;left:6656;top:1921;width:63;height:78" coordorigin="6656,1921" coordsize="63,78" path="m6671,1921l6656,1921,6656,1998,6671,1998,6671,1948,6688,1948,6671,1921xe" filled="true" fillcolor="#231f20" stroked="false">
                <v:path arrowok="t"/>
                <v:fill type="solid"/>
              </v:shape>
              <v:shape style="position:absolute;left:6656;top:1921;width:63;height:78" coordorigin="6656,1921" coordsize="63,78" path="m6688,1948l6671,1948,6702,1998,6718,1998,6718,1973,6704,1973,6688,1948xe" filled="true" fillcolor="#231f20" stroked="false">
                <v:path arrowok="t"/>
                <v:fill type="solid"/>
              </v:shape>
              <v:shape style="position:absolute;left:6656;top:1921;width:63;height:78" coordorigin="6656,1921" coordsize="63,78" path="m6718,1921l6704,1921,6704,1973,6718,1973,6718,1921xe" filled="true" fillcolor="#231f20" stroked="false">
                <v:path arrowok="t"/>
                <v:fill type="solid"/>
              </v:shape>
            </v:group>
            <v:group style="position:absolute;left:6730;top:1921;width:63;height:78" coordorigin="6730,1921" coordsize="63,78">
              <v:shape style="position:absolute;left:6730;top:1921;width:63;height:78" coordorigin="6730,1921" coordsize="63,78" path="m6769,1934l6753,1934,6753,1998,6769,1998,6769,1934xe" filled="true" fillcolor="#231f20" stroked="false">
                <v:path arrowok="t"/>
                <v:fill type="solid"/>
              </v:shape>
              <v:shape style="position:absolute;left:6730;top:1921;width:63;height:78" coordorigin="6730,1921" coordsize="63,78" path="m6792,1921l6730,1921,6730,1934,6792,1934,6792,1921xe" filled="true" fillcolor="#231f20" stroked="false">
                <v:path arrowok="t"/>
                <v:fill type="solid"/>
              </v:shape>
            </v:group>
            <v:group style="position:absolute;left:6786;top:1921;width:80;height:78" coordorigin="6786,1921" coordsize="80,78">
              <v:shape style="position:absolute;left:6786;top:1921;width:80;height:78" coordorigin="6786,1921" coordsize="80,78" path="m6834,1921l6817,1921,6786,1998,6803,1998,6810,1981,6858,1981,6853,1968,6815,1968,6825,1939,6841,1939,6834,1921xe" filled="true" fillcolor="#231f20" stroked="false">
                <v:path arrowok="t"/>
                <v:fill type="solid"/>
              </v:shape>
              <v:shape style="position:absolute;left:6786;top:1921;width:80;height:78" coordorigin="6786,1921" coordsize="80,78" path="m6858,1981l6841,1981,6848,1998,6866,1998,6858,1981xe" filled="true" fillcolor="#231f20" stroked="false">
                <v:path arrowok="t"/>
                <v:fill type="solid"/>
              </v:shape>
              <v:shape style="position:absolute;left:6786;top:1921;width:80;height:78" coordorigin="6786,1921" coordsize="80,78" path="m6841,1939l6825,1939,6836,1968,6853,1968,6841,1939xe" filled="true" fillcolor="#231f20" stroked="false">
                <v:path arrowok="t"/>
                <v:fill type="solid"/>
              </v:shape>
            </v:group>
            <v:group style="position:absolute;left:6858;top:1921;width:74;height:78" coordorigin="6858,1921" coordsize="74,78">
              <v:shape style="position:absolute;left:6858;top:1921;width:74;height:78" coordorigin="6858,1921" coordsize="74,78" path="m6875,1921l6858,1921,6886,1998,6903,1998,6910,1978,6895,1978,6875,1921xe" filled="true" fillcolor="#231f20" stroked="false">
                <v:path arrowok="t"/>
                <v:fill type="solid"/>
              </v:shape>
              <v:shape style="position:absolute;left:6858;top:1921;width:74;height:78" coordorigin="6858,1921" coordsize="74,78" path="m6931,1921l6914,1921,6895,1978,6910,1978,6931,1921xe" filled="true" fillcolor="#231f20" stroked="false">
                <v:path arrowok="t"/>
                <v:fill type="solid"/>
              </v:shape>
            </v:group>
            <v:group style="position:absolute;left:6936;top:1920;width:77;height:80" coordorigin="6936,1920" coordsize="77,80">
              <v:shape style="position:absolute;left:6936;top:1920;width:77;height:80" coordorigin="6936,1920" coordsize="77,80" path="m6986,1920l6968,1920,6962,1921,6936,1952,6936,1972,6940,1982,6953,1996,6963,1999,6986,1999,6995,1996,7005,1986,6968,1986,6963,1984,6955,1975,6953,1968,6953,1951,6955,1944,6963,1935,6968,1933,7005,1933,6995,1923,6986,1920xe" filled="true" fillcolor="#231f20" stroked="false">
                <v:path arrowok="t"/>
                <v:fill type="solid"/>
              </v:shape>
              <v:shape style="position:absolute;left:6936;top:1920;width:77;height:80" coordorigin="6936,1920" coordsize="77,80" path="m7005,1933l6981,1933,6986,1935,6994,1944,6996,1951,6996,1968,6994,1975,6986,1984,6981,1986,7005,1986,7009,1982,7013,1972,7013,1947,7009,1937,7005,1933xe" filled="true" fillcolor="#231f20" stroked="false">
                <v:path arrowok="t"/>
                <v:fill type="solid"/>
              </v:shape>
            </v:group>
            <v:group style="position:absolute;left:7021;top:1920;width:65;height:80" coordorigin="7021,1920" coordsize="65,80">
              <v:shape style="position:absolute;left:7021;top:1920;width:65;height:80" coordorigin="7021,1920" coordsize="65,80" path="m7037,1972l7021,1973,7022,1982,7025,1988,7036,1997,7044,2000,7060,2000,7066,1999,7075,1995,7079,1992,7083,1986,7049,1986,7045,1985,7039,1980,7037,1977,7037,1972xe" filled="true" fillcolor="#231f20" stroked="false">
                <v:path arrowok="t"/>
                <v:fill type="solid"/>
              </v:shape>
              <v:shape style="position:absolute;left:7021;top:1920;width:65;height:80" coordorigin="7021,1920" coordsize="65,80" path="m7063,1920l7047,1920,7041,1921,7024,1947,7026,1953,7035,1960,7041,1962,7056,1966,7060,1967,7065,1969,7067,1970,7069,1972,7069,1974,7069,1979,7068,1981,7063,1985,7059,1986,7083,1986,7084,1984,7085,1980,7085,1971,7084,1967,7048,1948,7043,1947,7040,1944,7039,1942,7039,1938,7040,1937,7044,1934,7048,1933,7081,1933,7080,1930,7075,1926,7070,1922,7063,1920xe" filled="true" fillcolor="#231f20" stroked="false">
                <v:path arrowok="t"/>
                <v:fill type="solid"/>
              </v:shape>
              <v:shape style="position:absolute;left:7021;top:1920;width:65;height:80" coordorigin="7021,1920" coordsize="65,80" path="m7081,1933l7057,1933,7060,1933,7065,1937,7066,1940,7067,1944,7083,1943,7083,1936,7081,1933xe" filled="true" fillcolor="#231f20" stroked="false">
                <v:path arrowok="t"/>
                <v:fill type="solid"/>
              </v:shape>
            </v:group>
            <v:group style="position:absolute;left:7035;top:1613;width:292;height:457" coordorigin="7035,1613" coordsize="292,457">
              <v:shape style="position:absolute;left:7035;top:1613;width:292;height:457" coordorigin="7035,1613" coordsize="292,457" path="m7035,1613l7092,1642,7150,1674,7204,1709,7250,1748,7304,1818,7327,1883,7324,1941,7300,1991,7260,2029,7208,2056,7149,2070e" filled="false" stroked="true" strokeweight=".669pt" strokecolor="#231f20">
                <v:path arrowok="t"/>
              </v:shape>
              <v:shape style="position:absolute;left:6862;top:1418;width:484;height:671" type="#_x0000_t75" stroked="false">
                <v:imagedata r:id="rId40" o:title=""/>
              </v:shape>
            </v:group>
            <v:group style="position:absolute;left:6702;top:1931;width:555;height:221" coordorigin="6702,1931" coordsize="555,221">
              <v:shape style="position:absolute;left:6702;top:1931;width:555;height:221" coordorigin="6702,1931" coordsize="555,221" path="m7257,1931l7221,1992,7176,2046,7121,2090,7058,2123,6989,2144,6915,2151,6858,2147,6803,2135,6751,2114,6702,2085e" filled="false" stroked="true" strokeweight=".717pt" strokecolor="#231f20">
                <v:path arrowok="t"/>
              </v:shape>
            </v:group>
            <v:group style="position:absolute;left:6410;top:1275;width:1005;height:1005" coordorigin="6410,1275" coordsize="1005,1005">
              <v:shape style="position:absolute;left:6410;top:1275;width:1005;height:1005" coordorigin="6410,1275" coordsize="1005,1005" path="m6913,1275l6987,1280,7058,1296,7124,1321,7186,1355,7242,1398,7291,1447,7334,1503,7368,1565,7393,1632,7409,1703,7415,1777,7409,1851,7393,1922,7368,1988,7334,2050,7291,2106,7242,2156,7186,2198,7124,2232,7058,2258,6987,2273,6913,2279,6838,2273,6768,2258,6701,2232,6639,2198,6583,2156,6534,2106,6491,2050,6457,1988,6432,1922,6416,1851,6410,1777,6416,1703,6432,1632,6457,1565,6491,1503,6534,1447,6583,1398,6639,1355,6701,1321,6768,1296,6838,1280,6913,1275xe" filled="false" stroked="true" strokeweight=".567pt" strokecolor="#231f20">
                <v:path arrowok="t"/>
              </v:shape>
              <v:shape style="position:absolute;left:6755;top:2102;width:326;height:132" type="#_x0000_t75" stroked="false">
                <v:imagedata r:id="rId38" o:title=""/>
              </v:shape>
            </v:group>
            <v:group style="position:absolute;left:7668;top:326;width:921;height:921" coordorigin="7668,326" coordsize="921,921">
              <v:shape style="position:absolute;left:7668;top:326;width:921;height:921" coordorigin="7668,326" coordsize="921,921" path="m8128,326l8053,332,7983,350,7917,378,7856,415,7803,461,7757,515,7719,575,7691,641,7674,712,7668,787,7674,861,7691,932,7719,998,7757,1059,7803,1112,7856,1158,7917,1196,7983,1224,8053,1241,8128,1247,8203,1241,8274,1224,8340,1196,8400,1158,8454,1112,8500,1059,8537,998,8565,932,8582,861,8588,787,8582,712,8565,641,8537,575,8500,515,8454,461,8400,415,8340,378,8274,350,8203,332,8128,326xe" filled="true" fillcolor="#d1d3d4" stroked="false">
                <v:path arrowok="t"/>
                <v:fill type="solid"/>
              </v:shape>
            </v:group>
            <v:group style="position:absolute;left:7668;top:326;width:921;height:921" coordorigin="7668,326" coordsize="921,921">
              <v:shape style="position:absolute;left:7668;top:326;width:921;height:921" coordorigin="7668,326" coordsize="921,921" path="m8128,326l8203,332,8274,350,8340,378,8400,415,8454,461,8500,515,8537,575,8565,641,8582,712,8588,787,8582,861,8565,932,8537,998,8500,1059,8454,1112,8400,1158,8340,1196,8274,1224,8203,1241,8128,1247,8053,1241,7983,1224,7917,1196,7856,1158,7803,1112,7757,1059,7719,998,7691,932,7674,861,7668,787,7674,712,7691,641,7719,575,7757,515,7803,461,7856,415,7917,378,7983,350,8053,332,8128,326xe" filled="false" stroked="true" strokeweight=".425pt" strokecolor="#231f20">
                <v:path arrowok="t"/>
              </v:shape>
            </v:group>
            <v:group style="position:absolute;left:7881;top:359;width:419;height:816" coordorigin="7881,359" coordsize="419,816">
              <v:shape style="position:absolute;left:7881;top:359;width:419;height:816" coordorigin="7881,359" coordsize="419,816" path="m7881,1175l8300,359e" filled="false" stroked="true" strokeweight=".306pt" strokecolor="#6d6e71">
                <v:path arrowok="t"/>
              </v:shape>
            </v:group>
            <v:group style="position:absolute;left:7677;top:476;width:112;height:217" coordorigin="7677,476" coordsize="112,217">
              <v:shape style="position:absolute;left:7677;top:476;width:112;height:217" coordorigin="7677,476" coordsize="112,217" path="m7677,692l7789,476e" filled="false" stroked="true" strokeweight=".306pt" strokecolor="#6d6e71">
                <v:path arrowok="t"/>
              </v:shape>
            </v:group>
            <v:group style="position:absolute;left:7670;top:438;width:159;height:309" coordorigin="7670,438" coordsize="159,309">
              <v:shape style="position:absolute;left:7670;top:438;width:159;height:309" coordorigin="7670,438" coordsize="159,309" path="m7670,746l7828,438e" filled="false" stroked="true" strokeweight=".306pt" strokecolor="#6d6e71">
                <v:path arrowok="t"/>
              </v:shape>
            </v:group>
            <v:group style="position:absolute;left:7668;top:412;width:193;height:376" coordorigin="7668,412" coordsize="193,376">
              <v:shape style="position:absolute;left:7668;top:412;width:193;height:376" coordorigin="7668,412" coordsize="193,376" path="m7668,788l7861,412e" filled="false" stroked="true" strokeweight=".306pt" strokecolor="#6d6e71">
                <v:path arrowok="t"/>
              </v:shape>
            </v:group>
            <v:group style="position:absolute;left:7669;top:393;width:222;height:431" coordorigin="7669,393" coordsize="222,431">
              <v:shape style="position:absolute;left:7669;top:393;width:222;height:431" coordorigin="7669,393" coordsize="222,431" path="m7669,823l7890,393e" filled="false" stroked="true" strokeweight=".306pt" strokecolor="#6d6e71">
                <v:path arrowok="t"/>
              </v:shape>
            </v:group>
            <v:group style="position:absolute;left:7673;top:377;width:246;height:478" coordorigin="7673,377" coordsize="246,478">
              <v:shape style="position:absolute;left:7673;top:377;width:246;height:478" coordorigin="7673,377" coordsize="246,478" path="m7673,854l7918,377e" filled="false" stroked="true" strokeweight=".306pt" strokecolor="#6d6e71">
                <v:path arrowok="t"/>
              </v:shape>
            </v:group>
            <v:group style="position:absolute;left:7678;top:365;width:266;height:518" coordorigin="7678,365" coordsize="266,518">
              <v:shape style="position:absolute;left:7678;top:365;width:266;height:518" coordorigin="7678,365" coordsize="266,518" path="m7678,883l7944,365e" filled="false" stroked="true" strokeweight=".306pt" strokecolor="#6d6e71">
                <v:path arrowok="t"/>
              </v:shape>
            </v:group>
            <v:group style="position:absolute;left:7684;top:355;width:285;height:554" coordorigin="7684,355" coordsize="285,554">
              <v:shape style="position:absolute;left:7684;top:355;width:285;height:554" coordorigin="7684,355" coordsize="285,554" path="m7684,909l7969,355e" filled="false" stroked="true" strokeweight=".306pt" strokecolor="#6d6e71">
                <v:path arrowok="t"/>
              </v:shape>
            </v:group>
            <v:group style="position:absolute;left:7691;top:347;width:301;height:586" coordorigin="7691,347" coordsize="301,586">
              <v:shape style="position:absolute;left:7691;top:347;width:301;height:586" coordorigin="7691,347" coordsize="301,586" path="m7691,933l7992,347e" filled="false" stroked="true" strokeweight=".306pt" strokecolor="#6d6e71">
                <v:path arrowok="t"/>
              </v:shape>
            </v:group>
            <v:group style="position:absolute;left:7700;top:340;width:316;height:615" coordorigin="7700,340" coordsize="316,615">
              <v:shape style="position:absolute;left:7700;top:340;width:316;height:615" coordorigin="7700,340" coordsize="316,615" path="m7700,955l8015,340e" filled="false" stroked="true" strokeweight=".306pt" strokecolor="#6d6e71">
                <v:path arrowok="t"/>
              </v:shape>
            </v:group>
            <v:group style="position:absolute;left:7708;top:335;width:329;height:641" coordorigin="7708,335" coordsize="329,641">
              <v:shape style="position:absolute;left:7708;top:335;width:329;height:641" coordorigin="7708,335" coordsize="329,641" path="m7708,976l8037,335e" filled="false" stroked="true" strokeweight=".306pt" strokecolor="#6d6e71">
                <v:path arrowok="t"/>
              </v:shape>
            </v:group>
            <v:group style="position:absolute;left:7718;top:332;width:342;height:665" coordorigin="7718,332" coordsize="342,665">
              <v:shape style="position:absolute;left:7718;top:332;width:342;height:665" coordorigin="7718,332" coordsize="342,665" path="m7718,996l8059,332e" filled="false" stroked="true" strokeweight=".306pt" strokecolor="#6d6e71">
                <v:path arrowok="t"/>
              </v:shape>
            </v:group>
            <v:group style="position:absolute;left:7728;top:329;width:352;height:686" coordorigin="7728,329" coordsize="352,686">
              <v:shape style="position:absolute;left:7728;top:329;width:352;height:686" coordorigin="7728,329" coordsize="352,686" path="m7728,1014l8080,329e" filled="false" stroked="true" strokeweight=".306pt" strokecolor="#6d6e71">
                <v:path arrowok="t"/>
              </v:shape>
            </v:group>
            <v:group style="position:absolute;left:7738;top:327;width:362;height:705" coordorigin="7738,327" coordsize="362,705">
              <v:shape style="position:absolute;left:7738;top:327;width:362;height:705" coordorigin="7738,327" coordsize="362,705" path="m7738,1032l8100,327e" filled="false" stroked="true" strokeweight=".306pt" strokecolor="#6d6e71">
                <v:path arrowok="t"/>
              </v:shape>
            </v:group>
            <v:group style="position:absolute;left:7750;top:327;width:371;height:723" coordorigin="7750,327" coordsize="371,723">
              <v:shape style="position:absolute;left:7750;top:327;width:371;height:723" coordorigin="7750,327" coordsize="371,723" path="m7750,1049l8120,327e" filled="false" stroked="true" strokeweight=".306pt" strokecolor="#6d6e71">
                <v:path arrowok="t"/>
              </v:shape>
            </v:group>
            <v:group style="position:absolute;left:7761;top:327;width:379;height:738" coordorigin="7761,327" coordsize="379,738">
              <v:shape style="position:absolute;left:7761;top:327;width:379;height:738" coordorigin="7761,327" coordsize="379,738" path="m7761,1064l8140,327e" filled="false" stroked="true" strokeweight=".306pt" strokecolor="#6d6e71">
                <v:path arrowok="t"/>
              </v:shape>
            </v:group>
            <v:group style="position:absolute;left:7773;top:327;width:387;height:752" coordorigin="7773,327" coordsize="387,752">
              <v:shape style="position:absolute;left:7773;top:327;width:387;height:752" coordorigin="7773,327" coordsize="387,752" path="m7773,1079l8159,327e" filled="false" stroked="true" strokeweight=".306pt" strokecolor="#6d6e71">
                <v:path arrowok="t"/>
              </v:shape>
            </v:group>
            <v:group style="position:absolute;left:7785;top:329;width:393;height:765" coordorigin="7785,329" coordsize="393,765">
              <v:shape style="position:absolute;left:7785;top:329;width:393;height:765" coordorigin="7785,329" coordsize="393,765" path="m7785,1094l8178,329e" filled="false" stroked="true" strokeweight=".306pt" strokecolor="#6d6e71">
                <v:path arrowok="t"/>
              </v:shape>
            </v:group>
            <v:group style="position:absolute;left:7798;top:331;width:399;height:776" coordorigin="7798,331" coordsize="399,776">
              <v:shape style="position:absolute;left:7798;top:331;width:399;height:776" coordorigin="7798,331" coordsize="399,776" path="m7798,1107l8196,331e" filled="false" stroked="true" strokeweight=".306pt" strokecolor="#6d6e71">
                <v:path arrowok="t"/>
              </v:shape>
            </v:group>
            <v:group style="position:absolute;left:7811;top:335;width:404;height:786" coordorigin="7811,335" coordsize="404,786">
              <v:shape style="position:absolute;left:7811;top:335;width:404;height:786" coordorigin="7811,335" coordsize="404,786" path="m7811,1120l8214,335e" filled="false" stroked="true" strokeweight=".306pt" strokecolor="#6d6e71">
                <v:path arrowok="t"/>
              </v:shape>
            </v:group>
            <v:group style="position:absolute;left:7824;top:338;width:408;height:795" coordorigin="7824,338" coordsize="408,795">
              <v:shape style="position:absolute;left:7824;top:338;width:408;height:795" coordorigin="7824,338" coordsize="408,795" path="m7824,1132l8232,338e" filled="false" stroked="true" strokeweight=".306pt" strokecolor="#6d6e71">
                <v:path arrowok="t"/>
              </v:shape>
            </v:group>
            <v:group style="position:absolute;left:7838;top:343;width:412;height:802" coordorigin="7838,343" coordsize="412,802">
              <v:shape style="position:absolute;left:7838;top:343;width:412;height:802" coordorigin="7838,343" coordsize="412,802" path="m7838,1144l8249,343e" filled="false" stroked="true" strokeweight=".306pt" strokecolor="#6d6e71">
                <v:path arrowok="t"/>
              </v:shape>
            </v:group>
            <v:group style="position:absolute;left:7852;top:348;width:415;height:808" coordorigin="7852,348" coordsize="415,808">
              <v:shape style="position:absolute;left:7852;top:348;width:415;height:808" coordorigin="7852,348" coordsize="415,808" path="m7852,1155l8266,348e" filled="false" stroked="true" strokeweight=".306pt" strokecolor="#6d6e71">
                <v:path arrowok="t"/>
              </v:shape>
            </v:group>
            <v:group style="position:absolute;left:7866;top:353;width:417;height:812" coordorigin="7866,353" coordsize="417,812">
              <v:shape style="position:absolute;left:7866;top:353;width:417;height:812" coordorigin="7866,353" coordsize="417,812" path="m7866,1165l8283,353e" filled="false" stroked="true" strokeweight=".306pt" strokecolor="#6d6e71">
                <v:path arrowok="t"/>
              </v:shape>
            </v:group>
            <v:group style="position:absolute;left:7718;top:470;width:293;height:412" coordorigin="7718,470" coordsize="293,412">
              <v:shape style="position:absolute;left:7718;top:470;width:293;height:412" coordorigin="7718,470" coordsize="293,412" path="m7758,810l7742,810,7734,813,7721,826,7718,833,7718,852,7784,882,7807,881,7830,876,7852,869,7874,859,7888,850,7824,850,7812,845,7784,823,7774,815,7770,814,7764,811,7758,810xe" filled="true" fillcolor="#231f20" stroked="false">
                <v:path arrowok="t"/>
                <v:fill type="solid"/>
              </v:shape>
              <v:shape style="position:absolute;left:7718;top:470;width:293;height:412" coordorigin="7718,470" coordsize="293,412" path="m8010,470l7853,470,7769,639,7787,641,7803,643,7857,672,7892,730,7896,765,7895,784,7866,839,7835,850,7888,850,7940,795,7962,733,7963,712,7962,694,7936,631,7883,592,7826,576,7844,540,7990,540,8010,470xe" filled="true" fillcolor="#231f20" stroked="false">
                <v:path arrowok="t"/>
                <v:fill type="solid"/>
              </v:shape>
            </v:group>
            <v:group style="position:absolute;left:7983;top:454;width:305;height:435" coordorigin="7983,454" coordsize="305,435">
              <v:shape style="position:absolute;left:7983;top:454;width:305;height:435" coordorigin="7983,454" coordsize="305,435" path="m8188,454l8116,478,8068,527,8023,600,7998,664,7984,735,7983,771,7984,787,8002,845,8052,886,8077,889,8091,888,8072,869,8065,866,8053,855,8050,847,8050,831,8065,754,8083,695,8110,610,8136,539,8168,481,8183,475,8247,475,8243,472,8231,464,8218,459,8203,455,8188,454xe" filled="true" fillcolor="#231f20" stroked="false">
                <v:path arrowok="t"/>
                <v:fill type="solid"/>
              </v:shape>
              <v:shape style="position:absolute;left:7983;top:454;width:305;height:435" coordorigin="7983,454" coordsize="305,435" path="m8247,475l8199,475,8206,478,8212,484,8218,490,8221,498,8221,510,8210,575,8182,667,8148,773,8127,831,8090,869,8147,869,8194,830,8234,772,8266,702,8284,625,8287,575,8286,561,8263,492,8254,481,8247,475xe" filled="true" fillcolor="#231f20" stroked="false">
                <v:path arrowok="t"/>
                <v:fill type="solid"/>
              </v:shape>
            </v:group>
            <v:group style="position:absolute;left:7750;top:918;width:63;height:74" coordorigin="7750,918" coordsize="63,74">
              <v:shape style="position:absolute;left:7750;top:918;width:63;height:74" coordorigin="7750,918" coordsize="63,74" path="m7792,918l7773,918,7765,921,7753,934,7750,943,7750,966,7753,975,7765,988,7773,991,7790,991,7797,989,7807,982,7809,979,7777,979,7773,977,7766,969,7765,963,7765,946,7766,939,7773,932,7777,930,7809,930,7808,929,7800,920,7792,918xe" filled="true" fillcolor="#231f20" stroked="false">
                <v:path arrowok="t"/>
                <v:fill type="solid"/>
              </v:shape>
              <v:shape style="position:absolute;left:7750;top:918;width:63;height:74" coordorigin="7750,918" coordsize="63,74" path="m7799,964l7797,969,7795,973,7790,978,7786,979,7809,979,7811,976,7813,968,7799,964xe" filled="true" fillcolor="#231f20" stroked="false">
                <v:path arrowok="t"/>
                <v:fill type="solid"/>
              </v:shape>
              <v:shape style="position:absolute;left:7750;top:918;width:63;height:74" coordorigin="7750,918" coordsize="63,74" path="m7809,930l7787,930,7790,931,7795,935,7797,938,7798,942,7812,939,7811,933,7809,930xe" filled="true" fillcolor="#231f20" stroked="false">
                <v:path arrowok="t"/>
                <v:fill type="solid"/>
              </v:shape>
            </v:group>
            <v:group style="position:absolute;left:7825;top:919;width:55;height:71" coordorigin="7825,919" coordsize="55,71">
              <v:shape style="position:absolute;left:7825;top:919;width:55;height:71" coordorigin="7825,919" coordsize="55,71" path="m7879,919l7825,919,7825,990,7880,990,7880,978,7840,978,7840,959,7876,959,7876,947,7840,947,7840,931,7879,931,7879,919xe" filled="true" fillcolor="#231f20" stroked="false">
                <v:path arrowok="t"/>
                <v:fill type="solid"/>
              </v:shape>
            </v:group>
            <v:group style="position:absolute;left:7893;top:919;width:58;height:71" coordorigin="7893,919" coordsize="58,71">
              <v:shape style="position:absolute;left:7893;top:919;width:58;height:71" coordorigin="7893,919" coordsize="58,71" path="m7907,919l7893,919,7893,990,7906,990,7906,944,7922,944,7907,919xe" filled="true" fillcolor="#231f20" stroked="false">
                <v:path arrowok="t"/>
                <v:fill type="solid"/>
              </v:shape>
              <v:shape style="position:absolute;left:7893;top:919;width:58;height:71" coordorigin="7893,919" coordsize="58,71" path="m7922,944l7906,944,7935,990,7950,990,7950,966,7937,966,7922,944xe" filled="true" fillcolor="#231f20" stroked="false">
                <v:path arrowok="t"/>
                <v:fill type="solid"/>
              </v:shape>
              <v:shape style="position:absolute;left:7893;top:919;width:58;height:71" coordorigin="7893,919" coordsize="58,71" path="m7950,919l7937,919,7937,966,7950,966,7950,919xe" filled="true" fillcolor="#231f20" stroked="false">
                <v:path arrowok="t"/>
                <v:fill type="solid"/>
              </v:shape>
            </v:group>
            <v:group style="position:absolute;left:7960;top:919;width:58;height:71" coordorigin="7960,919" coordsize="58,71">
              <v:shape style="position:absolute;left:7960;top:919;width:58;height:71" coordorigin="7960,919" coordsize="58,71" path="m7997,931l7982,931,7982,990,7997,990,7997,931xe" filled="true" fillcolor="#231f20" stroked="false">
                <v:path arrowok="t"/>
                <v:fill type="solid"/>
              </v:shape>
              <v:shape style="position:absolute;left:7960;top:919;width:58;height:71" coordorigin="7960,919" coordsize="58,71" path="m8018,919l7960,919,7960,931,8018,931,8018,919xe" filled="true" fillcolor="#231f20" stroked="false">
                <v:path arrowok="t"/>
                <v:fill type="solid"/>
              </v:shape>
            </v:group>
            <v:group style="position:absolute;left:8012;top:919;width:73;height:71" coordorigin="8012,919" coordsize="73,71">
              <v:shape style="position:absolute;left:8012;top:919;width:73;height:71" coordorigin="8012,919" coordsize="73,71" path="m8056,919l8041,919,8012,990,8028,990,8034,974,8078,974,8074,962,8038,962,8048,936,8063,936,8056,919xe" filled="true" fillcolor="#231f20" stroked="false">
                <v:path arrowok="t"/>
                <v:fill type="solid"/>
              </v:shape>
              <v:shape style="position:absolute;left:8012;top:919;width:73;height:71" coordorigin="8012,919" coordsize="73,71" path="m8078,974l8063,974,8069,990,8085,990,8078,974xe" filled="true" fillcolor="#231f20" stroked="false">
                <v:path arrowok="t"/>
                <v:fill type="solid"/>
              </v:shape>
              <v:shape style="position:absolute;left:8012;top:919;width:73;height:71" coordorigin="8012,919" coordsize="73,71" path="m8063,936l8048,936,8058,962,8074,962,8063,936xe" filled="true" fillcolor="#231f20" stroked="false">
                <v:path arrowok="t"/>
                <v:fill type="solid"/>
              </v:shape>
            </v:group>
            <v:group style="position:absolute;left:8078;top:919;width:68;height:71" coordorigin="8078,919" coordsize="68,71">
              <v:shape style="position:absolute;left:8078;top:919;width:68;height:71" coordorigin="8078,919" coordsize="68,71" path="m8094,919l8078,919,8104,990,8119,990,8126,971,8112,971,8094,919xe" filled="true" fillcolor="#231f20" stroked="false">
                <v:path arrowok="t"/>
                <v:fill type="solid"/>
              </v:shape>
              <v:shape style="position:absolute;left:8078;top:919;width:68;height:71" coordorigin="8078,919" coordsize="68,71" path="m8145,919l8130,919,8112,971,8126,971,8145,919xe" filled="true" fillcolor="#231f20" stroked="false">
                <v:path arrowok="t"/>
                <v:fill type="solid"/>
              </v:shape>
            </v:group>
            <v:group style="position:absolute;left:8150;top:918;width:71;height:74" coordorigin="8150,918" coordsize="71,74">
              <v:shape style="position:absolute;left:8150;top:918;width:71;height:74" coordorigin="8150,918" coordsize="71,74" path="m8195,918l8179,918,8174,919,8150,948,8150,966,8153,975,8166,988,8174,991,8196,991,8204,988,8213,979,8179,979,8174,977,8167,968,8165,962,8165,946,8167,940,8174,932,8179,930,8213,930,8204,921,8195,918xe" filled="true" fillcolor="#231f20" stroked="false">
                <v:path arrowok="t"/>
                <v:fill type="solid"/>
              </v:shape>
              <v:shape style="position:absolute;left:8150;top:918;width:71;height:74" coordorigin="8150,918" coordsize="71,74" path="m8213,930l8191,930,8196,932,8203,940,8205,946,8205,962,8203,968,8195,977,8191,979,8213,979,8217,975,8220,966,8220,943,8217,934,8213,930xe" filled="true" fillcolor="#231f20" stroked="false">
                <v:path arrowok="t"/>
                <v:fill type="solid"/>
              </v:shape>
            </v:group>
            <v:group style="position:absolute;left:8228;top:918;width:59;height:74" coordorigin="8228,918" coordsize="59,74">
              <v:shape style="position:absolute;left:8228;top:918;width:59;height:74" coordorigin="8228,918" coordsize="59,74" path="m8242,965l8228,967,8229,975,8231,981,8241,989,8248,991,8264,991,8269,990,8277,987,8281,984,8284,979,8253,979,8250,978,8244,973,8243,970,8242,965xe" filled="true" fillcolor="#231f20" stroked="false">
                <v:path arrowok="t"/>
                <v:fill type="solid"/>
              </v:shape>
              <v:shape style="position:absolute;left:8228;top:918;width:59;height:74" coordorigin="8228,918" coordsize="59,74" path="m8266,918l8251,918,8246,919,8230,943,8232,948,8240,955,8246,957,8259,960,8263,961,8268,963,8269,964,8271,966,8272,968,8272,972,8271,974,8266,978,8262,979,8284,979,8285,977,8286,973,8286,965,8285,961,8253,944,8248,942,8245,940,8244,938,8244,935,8245,933,8249,930,8252,930,8283,930,8282,928,8273,920,8266,918xe" filled="true" fillcolor="#231f20" stroked="false">
                <v:path arrowok="t"/>
                <v:fill type="solid"/>
              </v:shape>
              <v:shape style="position:absolute;left:8228;top:918;width:59;height:74" coordorigin="8228,918" coordsize="59,74" path="m8283,930l8261,930,8264,930,8268,934,8269,936,8270,940,8284,939,8284,933,8283,930xe" filled="true" fillcolor="#231f20" stroked="false">
                <v:path arrowok="t"/>
                <v:fill type="solid"/>
              </v:shape>
            </v:group>
            <v:group style="position:absolute;left:8241;top:636;width:269;height:419" coordorigin="8241,636" coordsize="269,419">
              <v:shape style="position:absolute;left:8241;top:636;width:269;height:419" coordorigin="8241,636" coordsize="269,419" path="m8241,636l8345,692,8438,760,8492,835,8509,903,8497,961,8460,1008,8407,1040,8344,1055e" filled="false" stroked="true" strokeweight=".613pt" strokecolor="#231f20">
                <v:path arrowok="t"/>
              </v:shape>
              <v:shape style="position:absolute;left:8082;top:459;width:444;height:614" type="#_x0000_t75" stroked="false">
                <v:imagedata r:id="rId41" o:title=""/>
              </v:shape>
            </v:group>
            <v:group style="position:absolute;left:7935;top:928;width:509;height:203" coordorigin="7935,928" coordsize="509,203">
              <v:shape style="position:absolute;left:7935;top:928;width:509;height:203" coordorigin="7935,928" coordsize="509,203" path="m8443,928l8404,995,8350,1051,8285,1093,8211,1121,8130,1130,8078,1126,8028,1115,7980,1096,7935,1069e" filled="false" stroked="true" strokeweight=".541pt" strokecolor="#231f20">
                <v:path arrowok="t"/>
              </v:shape>
            </v:group>
            <v:group style="position:absolute;left:7668;top:326;width:921;height:921" coordorigin="7668,326" coordsize="921,921">
              <v:shape style="position:absolute;left:7668;top:326;width:921;height:921" coordorigin="7668,326" coordsize="921,921" path="m8128,326l8203,332,8274,350,8340,378,8400,415,8454,461,8500,515,8537,575,8565,641,8582,712,8588,787,8582,861,8565,932,8537,998,8500,1059,8454,1112,8400,1158,8340,1196,8274,1224,8203,1241,8128,1247,8053,1241,7983,1224,7917,1196,7856,1158,7803,1112,7757,1059,7719,998,7691,932,7674,861,7668,787,7674,712,7691,641,7719,575,7757,515,7803,461,7856,415,7917,378,7983,350,8053,332,8128,326xe" filled="false" stroked="true" strokeweight=".567pt" strokecolor="#231f20">
                <v:path arrowok="t"/>
              </v:shape>
              <v:shape style="position:absolute;left:7985;top:1086;width:297;height:119" type="#_x0000_t75" stroked="false">
                <v:imagedata r:id="rId42" o:title=""/>
              </v:shape>
            </v:group>
            <v:group style="position:absolute;left:7491;top:1275;width:1005;height:1005" coordorigin="7491,1275" coordsize="1005,1005">
              <v:shape style="position:absolute;left:7491;top:1275;width:1005;height:1005" coordorigin="7491,1275" coordsize="1005,1005" path="m7994,1275l7919,1280,7849,1296,7782,1321,7720,1355,7664,1398,7615,1447,7572,1503,7538,1565,7513,1632,7497,1703,7491,1777,7497,1851,7513,1922,7538,1988,7572,2050,7615,2106,7664,2156,7720,2198,7782,2232,7849,2258,7919,2273,7994,2279,8068,2273,8139,2258,8205,2232,8267,2198,8323,2156,8373,2106,8415,2050,8449,1988,8475,1922,8490,1851,8496,1777,8490,1703,8475,1632,8449,1565,8415,1503,8373,1447,8323,1398,8267,1355,8205,1321,8139,1296,8068,1280,7994,1275xe" filled="true" fillcolor="#d1d3d4" stroked="false">
                <v:path arrowok="t"/>
                <v:fill type="solid"/>
              </v:shape>
            </v:group>
            <v:group style="position:absolute;left:7491;top:1275;width:1005;height:1005" coordorigin="7491,1275" coordsize="1005,1005">
              <v:shape style="position:absolute;left:7491;top:1275;width:1005;height:1005" coordorigin="7491,1275" coordsize="1005,1005" path="m7994,1275l8068,1280,8139,1296,8205,1321,8267,1355,8323,1398,8373,1447,8415,1503,8449,1565,8475,1632,8490,1703,8496,1777,8490,1851,8475,1922,8449,1988,8415,2050,8373,2106,8323,2156,8267,2198,8205,2232,8139,2258,8068,2273,7994,2279,7919,2273,7849,2258,7782,2232,7720,2198,7664,2156,7615,2106,7572,2050,7538,1988,7513,1922,7497,1851,7491,1777,7497,1703,7513,1632,7538,1565,7572,1503,7615,1447,7664,1398,7720,1355,7782,1321,7849,1296,7919,1280,7994,1275xe" filled="false" stroked="true" strokeweight=".425pt" strokecolor="#231f20">
                <v:path arrowok="t"/>
              </v:shape>
            </v:group>
            <v:group style="position:absolute;left:7724;top:1311;width:457;height:890" coordorigin="7724,1311" coordsize="457,890">
              <v:shape style="position:absolute;left:7724;top:1311;width:457;height:890" coordorigin="7724,1311" coordsize="457,890" path="m7724,2200l8181,1311e" filled="false" stroked="true" strokeweight=".334pt" strokecolor="#6d6e71">
                <v:path arrowok="t"/>
              </v:shape>
            </v:group>
            <v:group style="position:absolute;left:7502;top:1438;width:122;height:237" coordorigin="7502,1438" coordsize="122,237">
              <v:shape style="position:absolute;left:7502;top:1438;width:122;height:237" coordorigin="7502,1438" coordsize="122,237" path="m7502,1674l7623,1438e" filled="false" stroked="true" strokeweight=".334pt" strokecolor="#6d6e71">
                <v:path arrowok="t"/>
              </v:shape>
            </v:group>
            <v:group style="position:absolute;left:7493;top:1396;width:173;height:337" coordorigin="7493,1396" coordsize="173,337">
              <v:shape style="position:absolute;left:7493;top:1396;width:173;height:337" coordorigin="7493,1396" coordsize="173,337" path="m7493,1732l7666,1396e" filled="false" stroked="true" strokeweight=".334pt" strokecolor="#6d6e71">
                <v:path arrowok="t"/>
              </v:shape>
            </v:group>
            <v:group style="position:absolute;left:7491;top:1368;width:211;height:410" coordorigin="7491,1368" coordsize="211,410">
              <v:shape style="position:absolute;left:7491;top:1368;width:211;height:410" coordorigin="7491,1368" coordsize="211,410" path="m7491,1778l7702,1368e" filled="false" stroked="true" strokeweight=".334pt" strokecolor="#6d6e71">
                <v:path arrowok="t"/>
              </v:shape>
            </v:group>
            <v:group style="position:absolute;left:7493;top:1347;width:242;height:470" coordorigin="7493,1347" coordsize="242,470">
              <v:shape style="position:absolute;left:7493;top:1347;width:242;height:470" coordorigin="7493,1347" coordsize="242,470" path="m7493,1816l7734,1347e" filled="false" stroked="true" strokeweight=".334pt" strokecolor="#6d6e71">
                <v:path arrowok="t"/>
              </v:shape>
            </v:group>
            <v:group style="position:absolute;left:7497;top:1330;width:268;height:521" coordorigin="7497,1330" coordsize="268,521">
              <v:shape style="position:absolute;left:7497;top:1330;width:268;height:521" coordorigin="7497,1330" coordsize="268,521" path="m7497,1851l7764,1330e" filled="false" stroked="true" strokeweight=".334pt" strokecolor="#6d6e71">
                <v:path arrowok="t"/>
              </v:shape>
            </v:group>
            <v:group style="position:absolute;left:7502;top:1317;width:291;height:565" coordorigin="7502,1317" coordsize="291,565">
              <v:shape style="position:absolute;left:7502;top:1317;width:291;height:565" coordorigin="7502,1317" coordsize="291,565" path="m7502,1881l7793,1317e" filled="false" stroked="true" strokeweight=".334pt" strokecolor="#6d6e71">
                <v:path arrowok="t"/>
              </v:shape>
            </v:group>
            <v:group style="position:absolute;left:7509;top:1306;width:311;height:605" coordorigin="7509,1306" coordsize="311,605">
              <v:shape style="position:absolute;left:7509;top:1306;width:311;height:605" coordorigin="7509,1306" coordsize="311,605" path="m7509,1910l7820,1306e" filled="false" stroked="true" strokeweight=".334pt" strokecolor="#6d6e71">
                <v:path arrowok="t"/>
              </v:shape>
            </v:group>
            <v:group style="position:absolute;left:7517;top:1297;width:329;height:640" coordorigin="7517,1297" coordsize="329,640">
              <v:shape style="position:absolute;left:7517;top:1297;width:329;height:640" coordorigin="7517,1297" coordsize="329,640" path="m7517,1936l7845,1297e" filled="false" stroked="true" strokeweight=".334pt" strokecolor="#6d6e71">
                <v:path arrowok="t"/>
              </v:shape>
            </v:group>
            <v:group style="position:absolute;left:7526;top:1290;width:345;height:671" coordorigin="7526,1290" coordsize="345,671">
              <v:shape style="position:absolute;left:7526;top:1290;width:345;height:671" coordorigin="7526,1290" coordsize="345,671" path="m7526,1960l7870,1290e" filled="false" stroked="true" strokeweight=".334pt" strokecolor="#6d6e71">
                <v:path arrowok="t"/>
              </v:shape>
            </v:group>
            <v:group style="position:absolute;left:7536;top:1284;width:359;height:699" coordorigin="7536,1284" coordsize="359,699">
              <v:shape style="position:absolute;left:7536;top:1284;width:359;height:699" coordorigin="7536,1284" coordsize="359,699" path="m7536,1983l7895,1284e" filled="false" stroked="true" strokeweight=".334pt" strokecolor="#6d6e71">
                <v:path arrowok="t"/>
              </v:shape>
            </v:group>
            <v:group style="position:absolute;left:7546;top:1280;width:373;height:725" coordorigin="7546,1280" coordsize="373,725">
              <v:shape style="position:absolute;left:7546;top:1280;width:373;height:725" coordorigin="7546,1280" coordsize="373,725" path="m7546,2005l7918,1280e" filled="false" stroked="true" strokeweight=".334pt" strokecolor="#6d6e71">
                <v:path arrowok="t"/>
              </v:shape>
            </v:group>
            <v:group style="position:absolute;left:7557;top:1277;width:384;height:748" coordorigin="7557,1277" coordsize="384,748">
              <v:shape style="position:absolute;left:7557;top:1277;width:384;height:748" coordorigin="7557,1277" coordsize="384,748" path="m7557,2025l7941,1277e" filled="false" stroked="true" strokeweight=".334pt" strokecolor="#6d6e71">
                <v:path arrowok="t"/>
              </v:shape>
            </v:group>
            <v:group style="position:absolute;left:7569;top:1276;width:395;height:769" coordorigin="7569,1276" coordsize="395,769">
              <v:shape style="position:absolute;left:7569;top:1276;width:395;height:769" coordorigin="7569,1276" coordsize="395,769" path="m7569,2044l7963,1276e" filled="false" stroked="true" strokeweight=".334pt" strokecolor="#6d6e71">
                <v:path arrowok="t"/>
              </v:shape>
            </v:group>
            <v:group style="position:absolute;left:7581;top:1275;width:405;height:788" coordorigin="7581,1275" coordsize="405,788">
              <v:shape style="position:absolute;left:7581;top:1275;width:405;height:788" coordorigin="7581,1275" coordsize="405,788" path="m7581,2062l7985,1275e" filled="false" stroked="true" strokeweight=".334pt" strokecolor="#6d6e71">
                <v:path arrowok="t"/>
              </v:shape>
            </v:group>
            <v:group style="position:absolute;left:7593;top:1275;width:414;height:805" coordorigin="7593,1275" coordsize="414,805">
              <v:shape style="position:absolute;left:7593;top:1275;width:414;height:805" coordorigin="7593,1275" coordsize="414,805" path="m7593,2080l8007,1275e" filled="false" stroked="true" strokeweight=".334pt" strokecolor="#6d6e71">
                <v:path arrowok="t"/>
              </v:shape>
            </v:group>
            <v:group style="position:absolute;left:7606;top:1276;width:422;height:821" coordorigin="7606,1276" coordsize="422,821">
              <v:shape style="position:absolute;left:7606;top:1276;width:422;height:821" coordorigin="7606,1276" coordsize="422,821" path="m7606,2096l8027,1276e" filled="false" stroked="true" strokeweight=".334pt" strokecolor="#6d6e71">
                <v:path arrowok="t"/>
              </v:shape>
            </v:group>
            <v:group style="position:absolute;left:7620;top:1278;width:429;height:835" coordorigin="7620,1278" coordsize="429,835">
              <v:shape style="position:absolute;left:7620;top:1278;width:429;height:835" coordorigin="7620,1278" coordsize="429,835" path="m7620,2112l8048,1278e" filled="false" stroked="true" strokeweight=".334pt" strokecolor="#6d6e71">
                <v:path arrowok="t"/>
              </v:shape>
            </v:group>
            <v:group style="position:absolute;left:7633;top:1280;width:435;height:847" coordorigin="7633,1280" coordsize="435,847">
              <v:shape style="position:absolute;left:7633;top:1280;width:435;height:847" coordorigin="7633,1280" coordsize="435,847" path="m7633,2126l8068,1280e" filled="false" stroked="true" strokeweight=".334pt" strokecolor="#6d6e71">
                <v:path arrowok="t"/>
              </v:shape>
            </v:group>
            <v:group style="position:absolute;left:7647;top:1283;width:441;height:858" coordorigin="7647,1283" coordsize="441,858">
              <v:shape style="position:absolute;left:7647;top:1283;width:441;height:858" coordorigin="7647,1283" coordsize="441,858" path="m7647,2141l8088,1283e" filled="false" stroked="true" strokeweight=".334pt" strokecolor="#6d6e71">
                <v:path arrowok="t"/>
              </v:shape>
            </v:group>
            <v:group style="position:absolute;left:7662;top:1287;width:445;height:867" coordorigin="7662,1287" coordsize="445,867">
              <v:shape style="position:absolute;left:7662;top:1287;width:445;height:867" coordorigin="7662,1287" coordsize="445,867" path="m7662,2154l8107,1287e" filled="false" stroked="true" strokeweight=".334pt" strokecolor="#6d6e71">
                <v:path arrowok="t"/>
              </v:shape>
            </v:group>
            <v:group style="position:absolute;left:7677;top:1292;width:449;height:875" coordorigin="7677,1292" coordsize="449,875">
              <v:shape style="position:absolute;left:7677;top:1292;width:449;height:875" coordorigin="7677,1292" coordsize="449,875" path="m7677,2166l8126,1292e" filled="false" stroked="true" strokeweight=".334pt" strokecolor="#6d6e71">
                <v:path arrowok="t"/>
              </v:shape>
            </v:group>
            <v:group style="position:absolute;left:7692;top:1298;width:453;height:881" coordorigin="7692,1298" coordsize="453,881">
              <v:shape style="position:absolute;left:7692;top:1298;width:453;height:881" coordorigin="7692,1298" coordsize="453,881" path="m7692,2178l8145,1298e" filled="false" stroked="true" strokeweight=".334pt" strokecolor="#6d6e71">
                <v:path arrowok="t"/>
              </v:shape>
            </v:group>
            <v:group style="position:absolute;left:7708;top:1304;width:455;height:886" coordorigin="7708,1304" coordsize="455,886">
              <v:shape style="position:absolute;left:7708;top:1304;width:455;height:886" coordorigin="7708,1304" coordsize="455,886" path="m7708,2189l8163,1304e" filled="false" stroked="true" strokeweight=".334pt" strokecolor="#6d6e71">
                <v:path arrowok="t"/>
              </v:shape>
            </v:group>
            <v:group style="position:absolute;left:7523;top:1423;width:328;height:449" coordorigin="7523,1423" coordsize="328,449">
              <v:shape style="position:absolute;left:7523;top:1423;width:328;height:449" coordorigin="7523,1423" coordsize="328,449" path="m7844,1486l7696,1486,7710,1487,7722,1491,7762,1538,7763,1552,7762,1568,7740,1632,7681,1705,7609,1779,7523,1860,7523,1872,7763,1872,7796,1797,7623,1797,7674,1754,7749,1689,7794,1643,7835,1584,7851,1518,7849,1500,7844,1486xe" filled="true" fillcolor="#231f20" stroked="false">
                <v:path arrowok="t"/>
                <v:fill type="solid"/>
              </v:shape>
              <v:shape style="position:absolute;left:7523;top:1423;width:328;height:449" coordorigin="7523,1423" coordsize="328,449" path="m7816,1751l7801,1751,7793,1763,7785,1774,7729,1796,7710,1797,7796,1797,7816,1751xe" filled="true" fillcolor="#231f20" stroked="false">
                <v:path arrowok="t"/>
                <v:fill type="solid"/>
              </v:shape>
              <v:shape style="position:absolute;left:7523;top:1423;width:328;height:449" coordorigin="7523,1423" coordsize="328,449" path="m7739,1423l7669,1442,7624,1488,7604,1530,7616,1536,7634,1514,7653,1498,7674,1489,7696,1486,7844,1486,7843,1483,7783,1430,7762,1424,7739,1423xe" filled="true" fillcolor="#231f20" stroked="false">
                <v:path arrowok="t"/>
                <v:fill type="solid"/>
              </v:shape>
            </v:group>
            <v:group style="position:absolute;left:7822;top:1423;width:349;height:466" coordorigin="7822,1423" coordsize="349,466">
              <v:shape style="position:absolute;left:7822;top:1423;width:349;height:466" coordorigin="7822,1423" coordsize="349,466" path="m7870,1807l7851,1807,7841,1811,7826,1825,7822,1833,7822,1855,7882,1888,7901,1889,7929,1887,7956,1882,7982,1874,8008,1862,8025,1852,7962,1852,7952,1851,7942,1848,7932,1844,7922,1837,7908,1827,7897,1819,7889,1814,7884,1811,7878,1809,7870,1807xe" filled="true" fillcolor="#231f20" stroked="false">
                <v:path arrowok="t"/>
                <v:fill type="solid"/>
              </v:shape>
              <v:shape style="position:absolute;left:7822;top:1423;width:349;height:466" coordorigin="7822,1423" coordsize="349,466" path="m8171,1423l7984,1423,7883,1614,7904,1616,7923,1619,7988,1651,8029,1717,8035,1756,8033,1778,7999,1839,7962,1852,8025,1852,8071,1812,8108,1744,8115,1696,8114,1677,8082,1605,8020,1561,7951,1543,7973,1502,8146,1502,8171,1423xe" filled="true" fillcolor="#231f20" stroked="false">
                <v:path arrowok="t"/>
                <v:fill type="solid"/>
              </v:shape>
            </v:group>
            <v:group style="position:absolute;left:7581;top:1920;width:69;height:80" coordorigin="7581,1920" coordsize="69,80">
              <v:shape style="position:absolute;left:7581;top:1920;width:69;height:80" coordorigin="7581,1920" coordsize="69,80" path="m7627,1920l7607,1920,7598,1923,7584,1938,7581,1947,7581,1972,7584,1982,7598,1996,7606,1999,7625,1999,7632,1997,7643,1989,7645,1986,7611,1986,7606,1984,7603,1980,7599,1976,7597,1969,7597,1950,7599,1943,7606,1935,7611,1933,7646,1933,7645,1931,7635,1923,7627,1920xe" filled="true" fillcolor="#231f20" stroked="false">
                <v:path arrowok="t"/>
                <v:fill type="solid"/>
              </v:shape>
              <v:shape style="position:absolute;left:7581;top:1920;width:69;height:80" coordorigin="7581,1920" coordsize="69,80" path="m7634,1970l7633,1975,7631,1980,7625,1985,7621,1986,7645,1986,7647,1983,7650,1975,7634,1970xe" filled="true" fillcolor="#231f20" stroked="false">
                <v:path arrowok="t"/>
                <v:fill type="solid"/>
              </v:shape>
              <v:shape style="position:absolute;left:7581;top:1920;width:69;height:80" coordorigin="7581,1920" coordsize="69,80" path="m7646,1933l7621,1933,7625,1934,7631,1939,7633,1942,7634,1946,7649,1942,7648,1936,7646,1933xe" filled="true" fillcolor="#231f20" stroked="false">
                <v:path arrowok="t"/>
                <v:fill type="solid"/>
              </v:shape>
            </v:group>
            <v:group style="position:absolute;left:7663;top:1921;width:60;height:78" coordorigin="7663,1921" coordsize="60,78">
              <v:shape style="position:absolute;left:7663;top:1921;width:60;height:78" coordorigin="7663,1921" coordsize="60,78" path="m7722,1921l7663,1921,7663,1998,7723,1998,7723,1985,7679,1985,7679,1964,7719,1964,7719,1951,7679,1951,7679,1934,7722,1934,7722,1921xe" filled="true" fillcolor="#231f20" stroked="false">
                <v:path arrowok="t"/>
                <v:fill type="solid"/>
              </v:shape>
            </v:group>
            <v:group style="position:absolute;left:7737;top:1921;width:63;height:78" coordorigin="7737,1921" coordsize="63,78">
              <v:shape style="position:absolute;left:7737;top:1921;width:63;height:78" coordorigin="7737,1921" coordsize="63,78" path="m7752,1921l7737,1921,7737,1998,7752,1998,7752,1948,7769,1948,7752,1921xe" filled="true" fillcolor="#231f20" stroked="false">
                <v:path arrowok="t"/>
                <v:fill type="solid"/>
              </v:shape>
              <v:shape style="position:absolute;left:7737;top:1921;width:63;height:78" coordorigin="7737,1921" coordsize="63,78" path="m7769,1948l7752,1948,7784,1998,7800,1998,7800,1973,7785,1973,7769,1948xe" filled="true" fillcolor="#231f20" stroked="false">
                <v:path arrowok="t"/>
                <v:fill type="solid"/>
              </v:shape>
              <v:shape style="position:absolute;left:7737;top:1921;width:63;height:78" coordorigin="7737,1921" coordsize="63,78" path="m7800,1921l7785,1921,7785,1973,7800,1973,7800,1921xe" filled="true" fillcolor="#231f20" stroked="false">
                <v:path arrowok="t"/>
                <v:fill type="solid"/>
              </v:shape>
            </v:group>
            <v:group style="position:absolute;left:7811;top:1921;width:63;height:78" coordorigin="7811,1921" coordsize="63,78">
              <v:shape style="position:absolute;left:7811;top:1921;width:63;height:78" coordorigin="7811,1921" coordsize="63,78" path="m7850,1934l7834,1934,7834,1998,7850,1998,7850,1934xe" filled="true" fillcolor="#231f20" stroked="false">
                <v:path arrowok="t"/>
                <v:fill type="solid"/>
              </v:shape>
              <v:shape style="position:absolute;left:7811;top:1921;width:63;height:78" coordorigin="7811,1921" coordsize="63,78" path="m7873,1921l7811,1921,7811,1934,7873,1934,7873,1921xe" filled="true" fillcolor="#231f20" stroked="false">
                <v:path arrowok="t"/>
                <v:fill type="solid"/>
              </v:shape>
            </v:group>
            <v:group style="position:absolute;left:7868;top:1921;width:80;height:78" coordorigin="7868,1921" coordsize="80,78">
              <v:shape style="position:absolute;left:7868;top:1921;width:80;height:78" coordorigin="7868,1921" coordsize="80,78" path="m7915,1921l7898,1921,7868,1998,7884,1998,7891,1981,7940,1981,7934,1968,7896,1968,7906,1939,7922,1939,7915,1921xe" filled="true" fillcolor="#231f20" stroked="false">
                <v:path arrowok="t"/>
                <v:fill type="solid"/>
              </v:shape>
              <v:shape style="position:absolute;left:7868;top:1921;width:80;height:78" coordorigin="7868,1921" coordsize="80,78" path="m7940,1981l7922,1981,7929,1998,7947,1998,7940,1981xe" filled="true" fillcolor="#231f20" stroked="false">
                <v:path arrowok="t"/>
                <v:fill type="solid"/>
              </v:shape>
              <v:shape style="position:absolute;left:7868;top:1921;width:80;height:78" coordorigin="7868,1921" coordsize="80,78" path="m7922,1939l7906,1939,7917,1968,7934,1968,7922,1939xe" filled="true" fillcolor="#231f20" stroked="false">
                <v:path arrowok="t"/>
                <v:fill type="solid"/>
              </v:shape>
            </v:group>
            <v:group style="position:absolute;left:7939;top:1921;width:74;height:78" coordorigin="7939,1921" coordsize="74,78">
              <v:shape style="position:absolute;left:7939;top:1921;width:74;height:78" coordorigin="7939,1921" coordsize="74,78" path="m7956,1921l7939,1921,7967,1998,7984,1998,7991,1978,7976,1978,7956,1921xe" filled="true" fillcolor="#231f20" stroked="false">
                <v:path arrowok="t"/>
                <v:fill type="solid"/>
              </v:shape>
              <v:shape style="position:absolute;left:7939;top:1921;width:74;height:78" coordorigin="7939,1921" coordsize="74,78" path="m8012,1921l7995,1921,7976,1978,7991,1978,8012,1921xe" filled="true" fillcolor="#231f20" stroked="false">
                <v:path arrowok="t"/>
                <v:fill type="solid"/>
              </v:shape>
            </v:group>
            <v:group style="position:absolute;left:8017;top:1920;width:77;height:80" coordorigin="8017,1920" coordsize="77,80">
              <v:shape style="position:absolute;left:8017;top:1920;width:77;height:80" coordorigin="8017,1920" coordsize="77,80" path="m8067,1920l8049,1920,8043,1921,8017,1952,8017,1972,8021,1982,8035,1996,8044,1999,8067,1999,8076,1996,8086,1986,8049,1986,8044,1984,8036,1975,8034,1968,8034,1951,8036,1944,8044,1935,8049,1933,8086,1933,8076,1923,8067,1920xe" filled="true" fillcolor="#231f20" stroked="false">
                <v:path arrowok="t"/>
                <v:fill type="solid"/>
              </v:shape>
              <v:shape style="position:absolute;left:8017;top:1920;width:77;height:80" coordorigin="8017,1920" coordsize="77,80" path="m8086,1933l8062,1933,8067,1935,8075,1944,8077,1951,8077,1968,8075,1975,8067,1984,8062,1986,8086,1986,8090,1982,8094,1972,8094,1947,8090,1937,8086,1933xe" filled="true" fillcolor="#231f20" stroked="false">
                <v:path arrowok="t"/>
                <v:fill type="solid"/>
              </v:shape>
            </v:group>
            <v:group style="position:absolute;left:8102;top:1920;width:65;height:80" coordorigin="8102,1920" coordsize="65,80">
              <v:shape style="position:absolute;left:8102;top:1920;width:65;height:80" coordorigin="8102,1920" coordsize="65,80" path="m8118,1972l8102,1973,8103,1982,8106,1988,8117,1997,8125,2000,8142,2000,8147,1999,8156,1995,8160,1992,8164,1986,8130,1986,8126,1985,8120,1980,8119,1977,8118,1972xe" filled="true" fillcolor="#231f20" stroked="false">
                <v:path arrowok="t"/>
                <v:fill type="solid"/>
              </v:shape>
              <v:shape style="position:absolute;left:8102;top:1920;width:65;height:80" coordorigin="8102,1920" coordsize="65,80" path="m8144,1920l8128,1920,8123,1921,8105,1947,8107,1953,8116,1960,8122,1962,8137,1966,8141,1967,8146,1969,8148,1970,8150,1972,8150,1974,8150,1979,8149,1981,8144,1985,8140,1986,8164,1986,8165,1984,8166,1980,8166,1971,8165,1967,8130,1948,8125,1947,8121,1944,8120,1942,8120,1938,8121,1937,8125,1934,8129,1933,8162,1933,8161,1930,8156,1926,8151,1922,8144,1920xe" filled="true" fillcolor="#231f20" stroked="false">
                <v:path arrowok="t"/>
                <v:fill type="solid"/>
              </v:shape>
              <v:shape style="position:absolute;left:8102;top:1920;width:65;height:80" coordorigin="8102,1920" coordsize="65,80" path="m8162,1933l8138,1933,8142,1933,8146,1937,8147,1940,8148,1944,8164,1943,8164,1936,8162,1933xe" filled="true" fillcolor="#231f20" stroked="false">
                <v:path arrowok="t"/>
                <v:fill type="solid"/>
              </v:shape>
            </v:group>
            <v:group style="position:absolute;left:8116;top:1613;width:292;height:457" coordorigin="8116,1613" coordsize="292,457">
              <v:shape style="position:absolute;left:8116;top:1613;width:292;height:457" coordorigin="8116,1613" coordsize="292,457" path="m8116,1613l8173,1642,8231,1674,8285,1709,8331,1748,8385,1818,8408,1883,8405,1941,8381,1991,8341,2029,8289,2056,8230,2070e" filled="false" stroked="true" strokeweight=".669pt" strokecolor="#231f20">
                <v:path arrowok="t"/>
              </v:shape>
              <v:shape style="position:absolute;left:7943;top:1418;width:484;height:671" type="#_x0000_t75" stroked="false">
                <v:imagedata r:id="rId43" o:title=""/>
              </v:shape>
            </v:group>
            <v:group style="position:absolute;left:7783;top:1931;width:555;height:221" coordorigin="7783,1931" coordsize="555,221">
              <v:shape style="position:absolute;left:7783;top:1931;width:555;height:221" coordorigin="7783,1931" coordsize="555,221" path="m8338,1931l8302,1992,8257,2046,8202,2090,8139,2123,8070,2144,7996,2151,7939,2147,7885,2135,7832,2114,7783,2085e" filled="false" stroked="true" strokeweight=".717pt" strokecolor="#231f20">
                <v:path arrowok="t"/>
              </v:shape>
            </v:group>
            <v:group style="position:absolute;left:7491;top:1275;width:1005;height:1005" coordorigin="7491,1275" coordsize="1005,1005">
              <v:shape style="position:absolute;left:7491;top:1275;width:1005;height:1005" coordorigin="7491,1275" coordsize="1005,1005" path="m7994,1275l8068,1280,8139,1296,8205,1321,8267,1355,8323,1398,8373,1447,8415,1503,8449,1565,8475,1632,8490,1703,8496,1777,8490,1851,8475,1922,8449,1988,8415,2050,8373,2106,8323,2156,8267,2198,8205,2232,8139,2258,8068,2273,7994,2279,7919,2273,7849,2258,7782,2232,7720,2198,7664,2156,7615,2106,7572,2050,7538,1988,7513,1922,7497,1851,7491,1777,7497,1703,7513,1632,7538,1565,7572,1503,7615,1447,7664,1398,7720,1355,7782,1321,7849,1296,7919,1280,7994,1275xe" filled="false" stroked="true" strokeweight=".567pt" strokecolor="#231f20">
                <v:path arrowok="t"/>
              </v:shape>
              <v:shape style="position:absolute;left:7836;top:2102;width:326;height:132" type="#_x0000_t75" stroked="false">
                <v:imagedata r:id="rId38" o:title=""/>
              </v:shape>
            </v:group>
            <v:group style="position:absolute;left:8669;top:326;width:921;height:921" coordorigin="8669,326" coordsize="921,921">
              <v:shape style="position:absolute;left:8669;top:326;width:921;height:921" coordorigin="8669,326" coordsize="921,921" path="m9129,326l9055,332,8984,350,8918,378,8857,415,8804,461,8758,515,8720,575,8692,641,8675,712,8669,787,8675,861,8692,932,8720,998,8758,1059,8804,1112,8857,1158,8918,1196,8984,1224,9055,1241,9129,1247,9204,1241,9275,1224,9341,1196,9401,1158,9455,1112,9501,1059,9538,998,9566,932,9584,861,9590,787,9584,712,9566,641,9538,575,9501,515,9455,461,9401,415,9341,378,9275,350,9204,332,9129,326xe" filled="true" fillcolor="#d1d3d4" stroked="false">
                <v:path arrowok="t"/>
                <v:fill type="solid"/>
              </v:shape>
            </v:group>
            <v:group style="position:absolute;left:8669;top:326;width:921;height:921" coordorigin="8669,326" coordsize="921,921">
              <v:shape style="position:absolute;left:8669;top:326;width:921;height:921" coordorigin="8669,326" coordsize="921,921" path="m9129,326l9204,332,9275,350,9341,378,9401,415,9455,461,9501,515,9538,575,9566,641,9584,712,9590,787,9584,861,9566,932,9538,998,9501,1059,9455,1112,9401,1158,9341,1196,9275,1224,9204,1241,9129,1247,9055,1241,8984,1224,8918,1196,8857,1158,8804,1112,8758,1059,8720,998,8692,932,8675,861,8669,787,8675,712,8692,641,8720,575,8758,515,8804,461,8857,415,8918,378,8984,350,9055,332,9129,326xe" filled="false" stroked="true" strokeweight=".425pt" strokecolor="#231f20">
                <v:path arrowok="t"/>
              </v:shape>
            </v:group>
            <v:group style="position:absolute;left:8882;top:359;width:419;height:816" coordorigin="8882,359" coordsize="419,816">
              <v:shape style="position:absolute;left:8882;top:359;width:419;height:816" coordorigin="8882,359" coordsize="419,816" path="m8882,1175l9301,359e" filled="false" stroked="true" strokeweight=".306pt" strokecolor="#6d6e71">
                <v:path arrowok="t"/>
              </v:shape>
            </v:group>
            <v:group style="position:absolute;left:8679;top:476;width:112;height:217" coordorigin="8679,476" coordsize="112,217">
              <v:shape style="position:absolute;left:8679;top:476;width:112;height:217" coordorigin="8679,476" coordsize="112,217" path="m8679,692l8790,476e" filled="false" stroked="true" strokeweight=".306pt" strokecolor="#6d6e71">
                <v:path arrowok="t"/>
              </v:shape>
            </v:group>
            <v:group style="position:absolute;left:8671;top:438;width:159;height:309" coordorigin="8671,438" coordsize="159,309">
              <v:shape style="position:absolute;left:8671;top:438;width:159;height:309" coordorigin="8671,438" coordsize="159,309" path="m8671,746l8829,438e" filled="false" stroked="true" strokeweight=".306pt" strokecolor="#6d6e71">
                <v:path arrowok="t"/>
              </v:shape>
            </v:group>
            <v:group style="position:absolute;left:8669;top:412;width:193;height:376" coordorigin="8669,412" coordsize="193,376">
              <v:shape style="position:absolute;left:8669;top:412;width:193;height:376" coordorigin="8669,412" coordsize="193,376" path="m8669,788l8862,412e" filled="false" stroked="true" strokeweight=".306pt" strokecolor="#6d6e71">
                <v:path arrowok="t"/>
              </v:shape>
            </v:group>
            <v:group style="position:absolute;left:8670;top:393;width:222;height:431" coordorigin="8670,393" coordsize="222,431">
              <v:shape style="position:absolute;left:8670;top:393;width:222;height:431" coordorigin="8670,393" coordsize="222,431" path="m8670,823l8891,393e" filled="false" stroked="true" strokeweight=".306pt" strokecolor="#6d6e71">
                <v:path arrowok="t"/>
              </v:shape>
            </v:group>
            <v:group style="position:absolute;left:8674;top:377;width:246;height:478" coordorigin="8674,377" coordsize="246,478">
              <v:shape style="position:absolute;left:8674;top:377;width:246;height:478" coordorigin="8674,377" coordsize="246,478" path="m8674,854l8919,377e" filled="false" stroked="true" strokeweight=".306pt" strokecolor="#6d6e71">
                <v:path arrowok="t"/>
              </v:shape>
            </v:group>
            <v:group style="position:absolute;left:8679;top:365;width:266;height:518" coordorigin="8679,365" coordsize="266,518">
              <v:shape style="position:absolute;left:8679;top:365;width:266;height:518" coordorigin="8679,365" coordsize="266,518" path="m8679,883l8945,365e" filled="false" stroked="true" strokeweight=".306pt" strokecolor="#6d6e71">
                <v:path arrowok="t"/>
              </v:shape>
            </v:group>
            <v:group style="position:absolute;left:8685;top:355;width:285;height:554" coordorigin="8685,355" coordsize="285,554">
              <v:shape style="position:absolute;left:8685;top:355;width:285;height:554" coordorigin="8685,355" coordsize="285,554" path="m8685,909l8970,355e" filled="false" stroked="true" strokeweight=".306pt" strokecolor="#6d6e71">
                <v:path arrowok="t"/>
              </v:shape>
            </v:group>
            <v:group style="position:absolute;left:8693;top:347;width:301;height:586" coordorigin="8693,347" coordsize="301,586">
              <v:shape style="position:absolute;left:8693;top:347;width:301;height:586" coordorigin="8693,347" coordsize="301,586" path="m8693,933l8993,347e" filled="false" stroked="true" strokeweight=".306pt" strokecolor="#6d6e71">
                <v:path arrowok="t"/>
              </v:shape>
            </v:group>
            <v:group style="position:absolute;left:8701;top:340;width:316;height:615" coordorigin="8701,340" coordsize="316,615">
              <v:shape style="position:absolute;left:8701;top:340;width:316;height:615" coordorigin="8701,340" coordsize="316,615" path="m8701,955l9016,340e" filled="false" stroked="true" strokeweight=".306pt" strokecolor="#6d6e71">
                <v:path arrowok="t"/>
              </v:shape>
            </v:group>
            <v:group style="position:absolute;left:8709;top:335;width:329;height:641" coordorigin="8709,335" coordsize="329,641">
              <v:shape style="position:absolute;left:8709;top:335;width:329;height:641" coordorigin="8709,335" coordsize="329,641" path="m8709,976l9038,335e" filled="false" stroked="true" strokeweight=".306pt" strokecolor="#6d6e71">
                <v:path arrowok="t"/>
              </v:shape>
            </v:group>
            <v:group style="position:absolute;left:8719;top:332;width:342;height:665" coordorigin="8719,332" coordsize="342,665">
              <v:shape style="position:absolute;left:8719;top:332;width:342;height:665" coordorigin="8719,332" coordsize="342,665" path="m8719,996l9060,332e" filled="false" stroked="true" strokeweight=".306pt" strokecolor="#6d6e71">
                <v:path arrowok="t"/>
              </v:shape>
            </v:group>
            <v:group style="position:absolute;left:8729;top:329;width:352;height:686" coordorigin="8729,329" coordsize="352,686">
              <v:shape style="position:absolute;left:8729;top:329;width:352;height:686" coordorigin="8729,329" coordsize="352,686" path="m8729,1014l9081,329e" filled="false" stroked="true" strokeweight=".306pt" strokecolor="#6d6e71">
                <v:path arrowok="t"/>
              </v:shape>
            </v:group>
            <v:group style="position:absolute;left:8740;top:327;width:362;height:705" coordorigin="8740,327" coordsize="362,705">
              <v:shape style="position:absolute;left:8740;top:327;width:362;height:705" coordorigin="8740,327" coordsize="362,705" path="m8740,1032l9101,327e" filled="false" stroked="true" strokeweight=".306pt" strokecolor="#6d6e71">
                <v:path arrowok="t"/>
              </v:shape>
            </v:group>
            <v:group style="position:absolute;left:8751;top:327;width:371;height:723" coordorigin="8751,327" coordsize="371,723">
              <v:shape style="position:absolute;left:8751;top:327;width:371;height:723" coordorigin="8751,327" coordsize="371,723" path="m8751,1049l9121,327e" filled="false" stroked="true" strokeweight=".306pt" strokecolor="#6d6e71">
                <v:path arrowok="t"/>
              </v:shape>
            </v:group>
            <v:group style="position:absolute;left:8762;top:327;width:379;height:738" coordorigin="8762,327" coordsize="379,738">
              <v:shape style="position:absolute;left:8762;top:327;width:379;height:738" coordorigin="8762,327" coordsize="379,738" path="m8762,1064l9141,327e" filled="false" stroked="true" strokeweight=".306pt" strokecolor="#6d6e71">
                <v:path arrowok="t"/>
              </v:shape>
            </v:group>
            <v:group style="position:absolute;left:8774;top:327;width:387;height:752" coordorigin="8774,327" coordsize="387,752">
              <v:shape style="position:absolute;left:8774;top:327;width:387;height:752" coordorigin="8774,327" coordsize="387,752" path="m8774,1079l9160,327e" filled="false" stroked="true" strokeweight=".306pt" strokecolor="#6d6e71">
                <v:path arrowok="t"/>
              </v:shape>
            </v:group>
            <v:group style="position:absolute;left:8786;top:329;width:393;height:765" coordorigin="8786,329" coordsize="393,765">
              <v:shape style="position:absolute;left:8786;top:329;width:393;height:765" coordorigin="8786,329" coordsize="393,765" path="m8786,1094l9179,329e" filled="false" stroked="true" strokeweight=".306pt" strokecolor="#6d6e71">
                <v:path arrowok="t"/>
              </v:shape>
            </v:group>
            <v:group style="position:absolute;left:8799;top:331;width:399;height:776" coordorigin="8799,331" coordsize="399,776">
              <v:shape style="position:absolute;left:8799;top:331;width:399;height:776" coordorigin="8799,331" coordsize="399,776" path="m8799,1107l9197,331e" filled="false" stroked="true" strokeweight=".306pt" strokecolor="#6d6e71">
                <v:path arrowok="t"/>
              </v:shape>
            </v:group>
            <v:group style="position:absolute;left:8812;top:335;width:404;height:786" coordorigin="8812,335" coordsize="404,786">
              <v:shape style="position:absolute;left:8812;top:335;width:404;height:786" coordorigin="8812,335" coordsize="404,786" path="m8812,1120l9215,335e" filled="false" stroked="true" strokeweight=".306pt" strokecolor="#6d6e71">
                <v:path arrowok="t"/>
              </v:shape>
            </v:group>
            <v:group style="position:absolute;left:8825;top:338;width:408;height:795" coordorigin="8825,338" coordsize="408,795">
              <v:shape style="position:absolute;left:8825;top:338;width:408;height:795" coordorigin="8825,338" coordsize="408,795" path="m8825,1132l9233,338e" filled="false" stroked="true" strokeweight=".306pt" strokecolor="#6d6e71">
                <v:path arrowok="t"/>
              </v:shape>
            </v:group>
            <v:group style="position:absolute;left:8839;top:343;width:412;height:802" coordorigin="8839,343" coordsize="412,802">
              <v:shape style="position:absolute;left:8839;top:343;width:412;height:802" coordorigin="8839,343" coordsize="412,802" path="m8839,1144l9251,343e" filled="false" stroked="true" strokeweight=".306pt" strokecolor="#6d6e71">
                <v:path arrowok="t"/>
              </v:shape>
            </v:group>
            <v:group style="position:absolute;left:8853;top:348;width:415;height:808" coordorigin="8853,348" coordsize="415,808">
              <v:shape style="position:absolute;left:8853;top:348;width:415;height:808" coordorigin="8853,348" coordsize="415,808" path="m8853,1155l9268,348e" filled="false" stroked="true" strokeweight=".306pt" strokecolor="#6d6e71">
                <v:path arrowok="t"/>
              </v:shape>
            </v:group>
            <v:group style="position:absolute;left:8867;top:353;width:417;height:812" coordorigin="8867,353" coordsize="417,812">
              <v:shape style="position:absolute;left:8867;top:353;width:417;height:812" coordorigin="8867,353" coordsize="417,812" path="m8867,1165l9284,353e" filled="false" stroked="true" strokeweight=".306pt" strokecolor="#6d6e71">
                <v:path arrowok="t"/>
              </v:shape>
            </v:group>
            <v:group style="position:absolute;left:8719;top:470;width:293;height:412" coordorigin="8719,470" coordsize="293,412">
              <v:shape style="position:absolute;left:8719;top:470;width:293;height:412" coordorigin="8719,470" coordsize="293,412" path="m8759,810l8743,810,8735,813,8722,826,8719,833,8719,852,8785,882,8809,881,8831,876,8853,869,8875,859,8889,850,8825,850,8813,845,8785,823,8775,815,8771,814,8765,811,8759,810xe" filled="true" fillcolor="#231f20" stroked="false">
                <v:path arrowok="t"/>
                <v:fill type="solid"/>
              </v:shape>
              <v:shape style="position:absolute;left:8719;top:470;width:293;height:412" coordorigin="8719,470" coordsize="293,412" path="m9011,470l8854,470,8770,639,8788,641,8804,643,8858,672,8893,730,8897,765,8896,784,8867,839,8836,850,8889,850,8941,795,8963,733,8964,712,8963,694,8937,631,8885,592,8827,576,8845,540,8991,540,9011,470xe" filled="true" fillcolor="#231f20" stroked="false">
                <v:path arrowok="t"/>
                <v:fill type="solid"/>
              </v:shape>
            </v:group>
            <v:group style="position:absolute;left:8984;top:454;width:305;height:435" coordorigin="8984,454" coordsize="305,435">
              <v:shape style="position:absolute;left:8984;top:454;width:305;height:435" coordorigin="8984,454" coordsize="305,435" path="m9189,454l9117,478,9069,527,9024,600,8999,664,8986,735,8984,771,8985,787,9003,845,9053,886,9078,889,9093,888,9073,869,9066,866,9054,855,9051,847,9051,831,9066,754,9084,695,9112,610,9137,539,9169,481,9185,475,9249,475,9245,472,9232,464,9219,459,9205,455,9189,454xe" filled="true" fillcolor="#231f20" stroked="false">
                <v:path arrowok="t"/>
                <v:fill type="solid"/>
              </v:shape>
              <v:shape style="position:absolute;left:8984;top:454;width:305;height:435" coordorigin="8984,454" coordsize="305,435" path="m9249,475l9200,475,9207,478,9213,484,9219,490,9222,498,9222,510,9211,575,9183,667,9149,773,9128,831,9091,869,9148,869,9195,830,9236,772,9267,702,9285,625,9288,575,9287,561,9264,492,9255,481,9249,475xe" filled="true" fillcolor="#231f20" stroked="false">
                <v:path arrowok="t"/>
                <v:fill type="solid"/>
              </v:shape>
            </v:group>
            <v:group style="position:absolute;left:8751;top:918;width:63;height:74" coordorigin="8751,918" coordsize="63,74">
              <v:shape style="position:absolute;left:8751;top:918;width:63;height:74" coordorigin="8751,918" coordsize="63,74" path="m8793,918l8775,918,8766,921,8754,934,8751,943,8751,966,8754,975,8766,988,8774,991,8792,991,8798,989,8808,982,8810,979,8778,979,8774,977,8767,969,8766,963,8766,946,8768,939,8774,932,8779,930,8810,930,8810,929,8801,920,8793,918xe" filled="true" fillcolor="#231f20" stroked="false">
                <v:path arrowok="t"/>
                <v:fill type="solid"/>
              </v:shape>
              <v:shape style="position:absolute;left:8751;top:918;width:63;height:74" coordorigin="8751,918" coordsize="63,74" path="m8800,964l8798,969,8796,973,8791,978,8787,979,8810,979,8812,976,8814,968,8800,964xe" filled="true" fillcolor="#231f20" stroked="false">
                <v:path arrowok="t"/>
                <v:fill type="solid"/>
              </v:shape>
              <v:shape style="position:absolute;left:8751;top:918;width:63;height:74" coordorigin="8751,918" coordsize="63,74" path="m8810,930l8788,930,8791,931,8797,935,8798,938,8799,942,8814,939,8812,933,8810,930xe" filled="true" fillcolor="#231f20" stroked="false">
                <v:path arrowok="t"/>
                <v:fill type="solid"/>
              </v:shape>
            </v:group>
            <v:group style="position:absolute;left:8826;top:919;width:55;height:71" coordorigin="8826,919" coordsize="55,71">
              <v:shape style="position:absolute;left:8826;top:919;width:55;height:71" coordorigin="8826,919" coordsize="55,71" path="m8880,919l8826,919,8826,990,8881,990,8881,978,8841,978,8841,959,8877,959,8877,947,8841,947,8841,931,8880,931,8880,919xe" filled="true" fillcolor="#231f20" stroked="false">
                <v:path arrowok="t"/>
                <v:fill type="solid"/>
              </v:shape>
            </v:group>
            <v:group style="position:absolute;left:8894;top:919;width:58;height:71" coordorigin="8894,919" coordsize="58,71">
              <v:shape style="position:absolute;left:8894;top:919;width:58;height:71" coordorigin="8894,919" coordsize="58,71" path="m8908,919l8894,919,8894,990,8907,990,8907,944,8924,944,8908,919xe" filled="true" fillcolor="#231f20" stroked="false">
                <v:path arrowok="t"/>
                <v:fill type="solid"/>
              </v:shape>
              <v:shape style="position:absolute;left:8894;top:919;width:58;height:71" coordorigin="8894,919" coordsize="58,71" path="m8924,944l8907,944,8937,990,8951,990,8951,966,8938,966,8924,944xe" filled="true" fillcolor="#231f20" stroked="false">
                <v:path arrowok="t"/>
                <v:fill type="solid"/>
              </v:shape>
              <v:shape style="position:absolute;left:8894;top:919;width:58;height:71" coordorigin="8894,919" coordsize="58,71" path="m8951,919l8938,919,8938,966,8951,966,8951,919xe" filled="true" fillcolor="#231f20" stroked="false">
                <v:path arrowok="t"/>
                <v:fill type="solid"/>
              </v:shape>
            </v:group>
            <v:group style="position:absolute;left:8962;top:919;width:58;height:71" coordorigin="8962,919" coordsize="58,71">
              <v:shape style="position:absolute;left:8962;top:919;width:58;height:71" coordorigin="8962,919" coordsize="58,71" path="m8998,931l8983,931,8983,990,8998,990,8998,931xe" filled="true" fillcolor="#231f20" stroked="false">
                <v:path arrowok="t"/>
                <v:fill type="solid"/>
              </v:shape>
              <v:shape style="position:absolute;left:8962;top:919;width:58;height:71" coordorigin="8962,919" coordsize="58,71" path="m9019,919l8962,919,8962,931,9019,931,9019,919xe" filled="true" fillcolor="#231f20" stroked="false">
                <v:path arrowok="t"/>
                <v:fill type="solid"/>
              </v:shape>
            </v:group>
            <v:group style="position:absolute;left:9014;top:919;width:73;height:71" coordorigin="9014,919" coordsize="73,71">
              <v:shape style="position:absolute;left:9014;top:919;width:73;height:71" coordorigin="9014,919" coordsize="73,71" path="m9057,919l9042,919,9014,990,9029,990,9035,974,9080,974,9075,962,9040,962,9049,936,9064,936,9057,919xe" filled="true" fillcolor="#231f20" stroked="false">
                <v:path arrowok="t"/>
                <v:fill type="solid"/>
              </v:shape>
              <v:shape style="position:absolute;left:9014;top:919;width:73;height:71" coordorigin="9014,919" coordsize="73,71" path="m9080,974l9064,974,9070,990,9086,990,9080,974xe" filled="true" fillcolor="#231f20" stroked="false">
                <v:path arrowok="t"/>
                <v:fill type="solid"/>
              </v:shape>
              <v:shape style="position:absolute;left:9014;top:919;width:73;height:71" coordorigin="9014,919" coordsize="73,71" path="m9064,936l9049,936,9059,962,9075,962,9064,936xe" filled="true" fillcolor="#231f20" stroked="false">
                <v:path arrowok="t"/>
                <v:fill type="solid"/>
              </v:shape>
            </v:group>
            <v:group style="position:absolute;left:9079;top:919;width:68;height:71" coordorigin="9079,919" coordsize="68,71">
              <v:shape style="position:absolute;left:9079;top:919;width:68;height:71" coordorigin="9079,919" coordsize="68,71" path="m9095,919l9079,919,9105,990,9120,990,9127,971,9113,971,9095,919xe" filled="true" fillcolor="#231f20" stroked="false">
                <v:path arrowok="t"/>
                <v:fill type="solid"/>
              </v:shape>
              <v:shape style="position:absolute;left:9079;top:919;width:68;height:71" coordorigin="9079,919" coordsize="68,71" path="m9146,919l9131,919,9113,971,9127,971,9146,919xe" filled="true" fillcolor="#231f20" stroked="false">
                <v:path arrowok="t"/>
                <v:fill type="solid"/>
              </v:shape>
            </v:group>
            <v:group style="position:absolute;left:9151;top:918;width:71;height:74" coordorigin="9151,918" coordsize="71,74">
              <v:shape style="position:absolute;left:9151;top:918;width:71;height:74" coordorigin="9151,918" coordsize="71,74" path="m9197,918l9180,918,9175,919,9151,948,9151,966,9154,975,9167,988,9175,991,9197,991,9205,988,9214,979,9180,979,9175,977,9168,968,9166,962,9166,946,9168,940,9175,932,9180,930,9214,930,9205,921,9197,918xe" filled="true" fillcolor="#231f20" stroked="false">
                <v:path arrowok="t"/>
                <v:fill type="solid"/>
              </v:shape>
              <v:shape style="position:absolute;left:9151;top:918;width:71;height:74" coordorigin="9151,918" coordsize="71,74" path="m9214,930l9192,930,9197,932,9204,940,9206,946,9206,962,9204,968,9197,977,9192,979,9214,979,9218,975,9221,966,9221,943,9218,934,9214,930xe" filled="true" fillcolor="#231f20" stroked="false">
                <v:path arrowok="t"/>
                <v:fill type="solid"/>
              </v:shape>
            </v:group>
            <v:group style="position:absolute;left:9229;top:918;width:59;height:74" coordorigin="9229,918" coordsize="59,74">
              <v:shape style="position:absolute;left:9229;top:918;width:59;height:74" coordorigin="9229,918" coordsize="59,74" path="m9243,965l9229,967,9230,975,9233,981,9242,989,9249,991,9265,991,9270,990,9279,987,9282,984,9285,979,9254,979,9251,978,9245,973,9244,970,9243,965xe" filled="true" fillcolor="#231f20" stroked="false">
                <v:path arrowok="t"/>
                <v:fill type="solid"/>
              </v:shape>
              <v:shape style="position:absolute;left:9229;top:918;width:59;height:74" coordorigin="9229,918" coordsize="59,74" path="m9267,918l9252,918,9247,919,9231,943,9234,948,9241,955,9247,957,9261,960,9264,961,9269,963,9270,964,9272,966,9273,968,9273,972,9272,974,9267,978,9263,979,9285,979,9286,977,9287,973,9288,965,9287,961,9254,944,9249,942,9246,940,9245,938,9245,935,9246,933,9250,930,9253,930,9284,930,9283,928,9274,920,9267,918xe" filled="true" fillcolor="#231f20" stroked="false">
                <v:path arrowok="t"/>
                <v:fill type="solid"/>
              </v:shape>
              <v:shape style="position:absolute;left:9229;top:918;width:59;height:74" coordorigin="9229,918" coordsize="59,74" path="m9284,930l9262,930,9265,930,9269,934,9270,936,9271,940,9285,939,9285,933,9284,930xe" filled="true" fillcolor="#231f20" stroked="false">
                <v:path arrowok="t"/>
                <v:fill type="solid"/>
              </v:shape>
            </v:group>
            <v:group style="position:absolute;left:9242;top:636;width:269;height:419" coordorigin="9242,636" coordsize="269,419">
              <v:shape style="position:absolute;left:9242;top:636;width:269;height:419" coordorigin="9242,636" coordsize="269,419" path="m9242,636l9347,692,9439,760,9493,835,9511,903,9498,961,9461,1008,9408,1040,9346,1055e" filled="false" stroked="true" strokeweight=".613pt" strokecolor="#231f20">
                <v:path arrowok="t"/>
              </v:shape>
              <v:shape style="position:absolute;left:9083;top:459;width:444;height:614" type="#_x0000_t75" stroked="false">
                <v:imagedata r:id="rId44" o:title=""/>
              </v:shape>
            </v:group>
            <v:group style="position:absolute;left:8936;top:928;width:509;height:203" coordorigin="8936,928" coordsize="509,203">
              <v:shape style="position:absolute;left:8936;top:928;width:509;height:203" coordorigin="8936,928" coordsize="509,203" path="m9445,928l9405,995,9351,1051,9286,1093,9212,1121,9131,1130,9080,1126,9029,1115,8981,1096,8936,1069e" filled="false" stroked="true" strokeweight=".541pt" strokecolor="#231f20">
                <v:path arrowok="t"/>
              </v:shape>
            </v:group>
            <v:group style="position:absolute;left:8669;top:326;width:921;height:921" coordorigin="8669,326" coordsize="921,921">
              <v:shape style="position:absolute;left:8669;top:326;width:921;height:921" coordorigin="8669,326" coordsize="921,921" path="m9129,326l9204,332,9275,350,9341,378,9401,415,9455,461,9501,515,9538,575,9566,641,9584,712,9590,787,9584,861,9566,932,9538,998,9501,1059,9455,1112,9401,1158,9341,1196,9275,1224,9204,1241,9129,1247,9055,1241,8984,1224,8918,1196,8857,1158,8804,1112,8758,1059,8720,998,8692,932,8675,861,8669,787,8675,712,8692,641,8720,575,8758,515,8804,461,8857,415,8918,378,8984,350,9055,332,9129,326xe" filled="false" stroked="true" strokeweight=".567pt" strokecolor="#231f20">
                <v:path arrowok="t"/>
              </v:shape>
              <v:shape style="position:absolute;left:8986;top:1086;width:297;height:119" type="#_x0000_t75" stroked="false">
                <v:imagedata r:id="rId33" o:title=""/>
              </v:shape>
            </v:group>
            <v:group style="position:absolute;left:8573;top:1275;width:1005;height:1005" coordorigin="8573,1275" coordsize="1005,1005">
              <v:shape style="position:absolute;left:8573;top:1275;width:1005;height:1005" coordorigin="8573,1275" coordsize="1005,1005" path="m9075,1275l9001,1280,8930,1296,8863,1321,8801,1355,8745,1398,8696,1447,8654,1503,8619,1565,8594,1632,8578,1703,8573,1777,8578,1851,8594,1922,8619,1988,8654,2050,8696,2106,8745,2156,8801,2198,8863,2232,8930,2258,9001,2273,9075,2279,9149,2273,9220,2258,9286,2232,9348,2198,9404,2156,9454,2106,9496,2050,9530,1988,9556,1922,9571,1851,9577,1777,9571,1703,9556,1632,9530,1565,9496,1503,9454,1447,9404,1398,9348,1355,9286,1321,9220,1296,9149,1280,9075,1275xe" filled="true" fillcolor="#d1d3d4" stroked="false">
                <v:path arrowok="t"/>
                <v:fill type="solid"/>
              </v:shape>
            </v:group>
            <v:group style="position:absolute;left:8573;top:1275;width:1005;height:1005" coordorigin="8573,1275" coordsize="1005,1005">
              <v:shape style="position:absolute;left:8573;top:1275;width:1005;height:1005" coordorigin="8573,1275" coordsize="1005,1005" path="m9075,1275l9149,1280,9220,1296,9286,1321,9348,1355,9404,1398,9454,1447,9496,1503,9530,1565,9556,1632,9571,1703,9577,1777,9571,1851,9556,1922,9530,1988,9496,2050,9454,2106,9404,2156,9348,2198,9286,2232,9220,2258,9149,2273,9075,2279,9001,2273,8930,2258,8863,2232,8801,2198,8745,2156,8696,2106,8654,2050,8619,1988,8594,1922,8578,1851,8573,1777,8578,1703,8594,1632,8619,1565,8654,1503,8696,1447,8745,1398,8801,1355,8863,1321,8930,1296,9001,1280,9075,1275xe" filled="false" stroked="true" strokeweight=".425pt" strokecolor="#231f20">
                <v:path arrowok="t"/>
              </v:shape>
            </v:group>
            <v:group style="position:absolute;left:8805;top:1311;width:457;height:890" coordorigin="8805,1311" coordsize="457,890">
              <v:shape style="position:absolute;left:8805;top:1311;width:457;height:890" coordorigin="8805,1311" coordsize="457,890" path="m8805,2200l9262,1311e" filled="false" stroked="true" strokeweight=".334pt" strokecolor="#6d6e71">
                <v:path arrowok="t"/>
              </v:shape>
            </v:group>
            <v:group style="position:absolute;left:8583;top:1438;width:122;height:237" coordorigin="8583,1438" coordsize="122,237">
              <v:shape style="position:absolute;left:8583;top:1438;width:122;height:237" coordorigin="8583,1438" coordsize="122,237" path="m8583,1674l8705,1438e" filled="false" stroked="true" strokeweight=".334pt" strokecolor="#6d6e71">
                <v:path arrowok="t"/>
              </v:shape>
            </v:group>
            <v:group style="position:absolute;left:8575;top:1396;width:173;height:337" coordorigin="8575,1396" coordsize="173,337">
              <v:shape style="position:absolute;left:8575;top:1396;width:173;height:337" coordorigin="8575,1396" coordsize="173,337" path="m8575,1732l8747,1396e" filled="false" stroked="true" strokeweight=".334pt" strokecolor="#6d6e71">
                <v:path arrowok="t"/>
              </v:shape>
            </v:group>
            <v:group style="position:absolute;left:8573;top:1368;width:211;height:410" coordorigin="8573,1368" coordsize="211,410">
              <v:shape style="position:absolute;left:8573;top:1368;width:211;height:410" coordorigin="8573,1368" coordsize="211,410" path="m8573,1778l8783,1368e" filled="false" stroked="true" strokeweight=".334pt" strokecolor="#6d6e71">
                <v:path arrowok="t"/>
              </v:shape>
            </v:group>
            <v:group style="position:absolute;left:8574;top:1347;width:242;height:470" coordorigin="8574,1347" coordsize="242,470">
              <v:shape style="position:absolute;left:8574;top:1347;width:242;height:470" coordorigin="8574,1347" coordsize="242,470" path="m8574,1816l8815,1347e" filled="false" stroked="true" strokeweight=".334pt" strokecolor="#6d6e71">
                <v:path arrowok="t"/>
              </v:shape>
            </v:group>
            <v:group style="position:absolute;left:8578;top:1330;width:268;height:521" coordorigin="8578,1330" coordsize="268,521">
              <v:shape style="position:absolute;left:8578;top:1330;width:268;height:521" coordorigin="8578,1330" coordsize="268,521" path="m8578,1851l8845,1330e" filled="false" stroked="true" strokeweight=".334pt" strokecolor="#6d6e71">
                <v:path arrowok="t"/>
              </v:shape>
            </v:group>
            <v:group style="position:absolute;left:8584;top:1317;width:291;height:565" coordorigin="8584,1317" coordsize="291,565">
              <v:shape style="position:absolute;left:8584;top:1317;width:291;height:565" coordorigin="8584,1317" coordsize="291,565" path="m8584,1881l8874,1317e" filled="false" stroked="true" strokeweight=".334pt" strokecolor="#6d6e71">
                <v:path arrowok="t"/>
              </v:shape>
            </v:group>
            <v:group style="position:absolute;left:8590;top:1306;width:311;height:605" coordorigin="8590,1306" coordsize="311,605">
              <v:shape style="position:absolute;left:8590;top:1306;width:311;height:605" coordorigin="8590,1306" coordsize="311,605" path="m8590,1910l8901,1306e" filled="false" stroked="true" strokeweight=".334pt" strokecolor="#6d6e71">
                <v:path arrowok="t"/>
              </v:shape>
            </v:group>
            <v:group style="position:absolute;left:8598;top:1297;width:329;height:640" coordorigin="8598,1297" coordsize="329,640">
              <v:shape style="position:absolute;left:8598;top:1297;width:329;height:640" coordorigin="8598,1297" coordsize="329,640" path="m8598,1936l8927,1297e" filled="false" stroked="true" strokeweight=".334pt" strokecolor="#6d6e71">
                <v:path arrowok="t"/>
              </v:shape>
            </v:group>
            <v:group style="position:absolute;left:8607;top:1290;width:345;height:671" coordorigin="8607,1290" coordsize="345,671">
              <v:shape style="position:absolute;left:8607;top:1290;width:345;height:671" coordorigin="8607,1290" coordsize="345,671" path="m8607,1960l8952,1290e" filled="false" stroked="true" strokeweight=".334pt" strokecolor="#6d6e71">
                <v:path arrowok="t"/>
              </v:shape>
            </v:group>
            <v:group style="position:absolute;left:8617;top:1284;width:359;height:699" coordorigin="8617,1284" coordsize="359,699">
              <v:shape style="position:absolute;left:8617;top:1284;width:359;height:699" coordorigin="8617,1284" coordsize="359,699" path="m8617,1983l8976,1284e" filled="false" stroked="true" strokeweight=".334pt" strokecolor="#6d6e71">
                <v:path arrowok="t"/>
              </v:shape>
            </v:group>
            <v:group style="position:absolute;left:8627;top:1280;width:373;height:725" coordorigin="8627,1280" coordsize="373,725">
              <v:shape style="position:absolute;left:8627;top:1280;width:373;height:725" coordorigin="8627,1280" coordsize="373,725" path="m8627,2005l8999,1280e" filled="false" stroked="true" strokeweight=".334pt" strokecolor="#6d6e71">
                <v:path arrowok="t"/>
              </v:shape>
            </v:group>
            <v:group style="position:absolute;left:8638;top:1277;width:384;height:748" coordorigin="8638,1277" coordsize="384,748">
              <v:shape style="position:absolute;left:8638;top:1277;width:384;height:748" coordorigin="8638,1277" coordsize="384,748" path="m8638,2025l9022,1277e" filled="false" stroked="true" strokeweight=".334pt" strokecolor="#6d6e71">
                <v:path arrowok="t"/>
              </v:shape>
            </v:group>
            <v:group style="position:absolute;left:8650;top:1276;width:395;height:769" coordorigin="8650,1276" coordsize="395,769">
              <v:shape style="position:absolute;left:8650;top:1276;width:395;height:769" coordorigin="8650,1276" coordsize="395,769" path="m8650,2044l9045,1276e" filled="false" stroked="true" strokeweight=".334pt" strokecolor="#6d6e71">
                <v:path arrowok="t"/>
              </v:shape>
            </v:group>
            <v:group style="position:absolute;left:8662;top:1275;width:405;height:788" coordorigin="8662,1275" coordsize="405,788">
              <v:shape style="position:absolute;left:8662;top:1275;width:405;height:788" coordorigin="8662,1275" coordsize="405,788" path="m8662,2062l9066,1275e" filled="false" stroked="true" strokeweight=".334pt" strokecolor="#6d6e71">
                <v:path arrowok="t"/>
              </v:shape>
            </v:group>
            <v:group style="position:absolute;left:8674;top:1275;width:414;height:805" coordorigin="8674,1275" coordsize="414,805">
              <v:shape style="position:absolute;left:8674;top:1275;width:414;height:805" coordorigin="8674,1275" coordsize="414,805" path="m8674,2080l9088,1275e" filled="false" stroked="true" strokeweight=".334pt" strokecolor="#6d6e71">
                <v:path arrowok="t"/>
              </v:shape>
            </v:group>
            <v:group style="position:absolute;left:8687;top:1276;width:422;height:821" coordorigin="8687,1276" coordsize="422,821">
              <v:shape style="position:absolute;left:8687;top:1276;width:422;height:821" coordorigin="8687,1276" coordsize="422,821" path="m8687,2096l9109,1276e" filled="false" stroked="true" strokeweight=".334pt" strokecolor="#6d6e71">
                <v:path arrowok="t"/>
              </v:shape>
            </v:group>
            <v:group style="position:absolute;left:8701;top:1278;width:429;height:835" coordorigin="8701,1278" coordsize="429,835">
              <v:shape style="position:absolute;left:8701;top:1278;width:429;height:835" coordorigin="8701,1278" coordsize="429,835" path="m8701,2112l9129,1278e" filled="false" stroked="true" strokeweight=".334pt" strokecolor="#6d6e71">
                <v:path arrowok="t"/>
              </v:shape>
            </v:group>
            <v:group style="position:absolute;left:8714;top:1280;width:435;height:847" coordorigin="8714,1280" coordsize="435,847">
              <v:shape style="position:absolute;left:8714;top:1280;width:435;height:847" coordorigin="8714,1280" coordsize="435,847" path="m8714,2126l9149,1280e" filled="false" stroked="true" strokeweight=".334pt" strokecolor="#6d6e71">
                <v:path arrowok="t"/>
              </v:shape>
            </v:group>
            <v:group style="position:absolute;left:8729;top:1283;width:441;height:858" coordorigin="8729,1283" coordsize="441,858">
              <v:shape style="position:absolute;left:8729;top:1283;width:441;height:858" coordorigin="8729,1283" coordsize="441,858" path="m8729,2141l9169,1283e" filled="false" stroked="true" strokeweight=".334pt" strokecolor="#6d6e71">
                <v:path arrowok="t"/>
              </v:shape>
            </v:group>
            <v:group style="position:absolute;left:8743;top:1287;width:445;height:867" coordorigin="8743,1287" coordsize="445,867">
              <v:shape style="position:absolute;left:8743;top:1287;width:445;height:867" coordorigin="8743,1287" coordsize="445,867" path="m8743,2154l9188,1287e" filled="false" stroked="true" strokeweight=".334pt" strokecolor="#6d6e71">
                <v:path arrowok="t"/>
              </v:shape>
            </v:group>
            <v:group style="position:absolute;left:8758;top:1292;width:449;height:875" coordorigin="8758,1292" coordsize="449,875">
              <v:shape style="position:absolute;left:8758;top:1292;width:449;height:875" coordorigin="8758,1292" coordsize="449,875" path="m8758,2166l9207,1292e" filled="false" stroked="true" strokeweight=".334pt" strokecolor="#6d6e71">
                <v:path arrowok="t"/>
              </v:shape>
            </v:group>
            <v:group style="position:absolute;left:8773;top:1298;width:453;height:881" coordorigin="8773,1298" coordsize="453,881">
              <v:shape style="position:absolute;left:8773;top:1298;width:453;height:881" coordorigin="8773,1298" coordsize="453,881" path="m8773,2178l9226,1298e" filled="false" stroked="true" strokeweight=".334pt" strokecolor="#6d6e71">
                <v:path arrowok="t"/>
              </v:shape>
            </v:group>
            <v:group style="position:absolute;left:8789;top:1304;width:455;height:886" coordorigin="8789,1304" coordsize="455,886">
              <v:shape style="position:absolute;left:8789;top:1304;width:455;height:886" coordorigin="8789,1304" coordsize="455,886" path="m8789,2189l9244,1304e" filled="false" stroked="true" strokeweight=".334pt" strokecolor="#6d6e71">
                <v:path arrowok="t"/>
              </v:shape>
            </v:group>
            <v:group style="position:absolute;left:8604;top:1423;width:328;height:449" coordorigin="8604,1423" coordsize="328,449">
              <v:shape style="position:absolute;left:8604;top:1423;width:328;height:449" coordorigin="8604,1423" coordsize="328,449" path="m8925,1486l8777,1486,8791,1487,8803,1491,8843,1538,8844,1552,8843,1568,8821,1632,8762,1705,8691,1779,8604,1860,8604,1872,8845,1872,8877,1797,8704,1797,8755,1754,8830,1689,8875,1643,8916,1584,8932,1518,8930,1500,8925,1486xe" filled="true" fillcolor="#231f20" stroked="false">
                <v:path arrowok="t"/>
                <v:fill type="solid"/>
              </v:shape>
              <v:shape style="position:absolute;left:8604;top:1423;width:328;height:449" coordorigin="8604,1423" coordsize="328,449" path="m8897,1751l8882,1751,8874,1763,8866,1774,8811,1796,8791,1797,8877,1797,8897,1751xe" filled="true" fillcolor="#231f20" stroked="false">
                <v:path arrowok="t"/>
                <v:fill type="solid"/>
              </v:shape>
              <v:shape style="position:absolute;left:8604;top:1423;width:328;height:449" coordorigin="8604,1423" coordsize="328,449" path="m8821,1423l8750,1442,8705,1488,8685,1530,8698,1536,8715,1514,8734,1498,8755,1489,8777,1486,8925,1486,8924,1483,8864,1430,8844,1424,8821,1423xe" filled="true" fillcolor="#231f20" stroked="false">
                <v:path arrowok="t"/>
                <v:fill type="solid"/>
              </v:shape>
            </v:group>
            <v:group style="position:absolute;left:8903;top:1423;width:349;height:466" coordorigin="8903,1423" coordsize="349,466">
              <v:shape style="position:absolute;left:8903;top:1423;width:349;height:466" coordorigin="8903,1423" coordsize="349,466" path="m8951,1807l8932,1807,8923,1811,8907,1825,8903,1833,8903,1855,8963,1888,8982,1889,9010,1887,9037,1882,9063,1874,9089,1862,9106,1852,9043,1852,9033,1851,9023,1848,9013,1844,9003,1837,8989,1827,8978,1819,8970,1814,8966,1811,8959,1809,8951,1807xe" filled="true" fillcolor="#231f20" stroked="false">
                <v:path arrowok="t"/>
                <v:fill type="solid"/>
              </v:shape>
              <v:shape style="position:absolute;left:8903;top:1423;width:349;height:466" coordorigin="8903,1423" coordsize="349,466" path="m9252,1423l9065,1423,8964,1614,8985,1616,9005,1619,9070,1651,9110,1717,9116,1756,9114,1778,9080,1839,9043,1852,9106,1852,9152,1812,9189,1744,9196,1696,9195,1677,9164,1605,9101,1561,9032,1543,9054,1502,9228,1502,9252,1423xe" filled="true" fillcolor="#231f20" stroked="false">
                <v:path arrowok="t"/>
                <v:fill type="solid"/>
              </v:shape>
            </v:group>
            <v:group style="position:absolute;left:8662;top:1920;width:69;height:80" coordorigin="8662,1920" coordsize="69,80">
              <v:shape style="position:absolute;left:8662;top:1920;width:69;height:80" coordorigin="8662,1920" coordsize="69,80" path="m8709,1920l8688,1920,8679,1923,8665,1938,8662,1947,8662,1972,8665,1982,8679,1996,8687,1999,8706,1999,8713,1997,8724,1989,8726,1986,8692,1986,8687,1984,8684,1980,8680,1976,8678,1969,8678,1950,8680,1943,8687,1935,8692,1933,8727,1933,8726,1931,8716,1923,8709,1920xe" filled="true" fillcolor="#231f20" stroked="false">
                <v:path arrowok="t"/>
                <v:fill type="solid"/>
              </v:shape>
              <v:shape style="position:absolute;left:8662;top:1920;width:69;height:80" coordorigin="8662,1920" coordsize="69,80" path="m8715,1970l8714,1975,8712,1980,8706,1985,8702,1986,8726,1986,8728,1983,8731,1975,8715,1970xe" filled="true" fillcolor="#231f20" stroked="false">
                <v:path arrowok="t"/>
                <v:fill type="solid"/>
              </v:shape>
              <v:shape style="position:absolute;left:8662;top:1920;width:69;height:80" coordorigin="8662,1920" coordsize="69,80" path="m8727,1933l8702,1933,8706,1934,8712,1939,8714,1942,8715,1946,8730,1942,8729,1936,8727,1933xe" filled="true" fillcolor="#231f20" stroked="false">
                <v:path arrowok="t"/>
                <v:fill type="solid"/>
              </v:shape>
            </v:group>
            <v:group style="position:absolute;left:8744;top:1921;width:60;height:78" coordorigin="8744,1921" coordsize="60,78">
              <v:shape style="position:absolute;left:8744;top:1921;width:60;height:78" coordorigin="8744,1921" coordsize="60,78" path="m8803,1921l8744,1921,8744,1998,8804,1998,8804,1985,8760,1985,8760,1964,8800,1964,8800,1951,8760,1951,8760,1934,8803,1934,8803,1921xe" filled="true" fillcolor="#231f20" stroked="false">
                <v:path arrowok="t"/>
                <v:fill type="solid"/>
              </v:shape>
            </v:group>
            <v:group style="position:absolute;left:8818;top:1921;width:63;height:78" coordorigin="8818,1921" coordsize="63,78">
              <v:shape style="position:absolute;left:8818;top:1921;width:63;height:78" coordorigin="8818,1921" coordsize="63,78" path="m8834,1921l8818,1921,8818,1998,8833,1998,8833,1948,8850,1948,8834,1921xe" filled="true" fillcolor="#231f20" stroked="false">
                <v:path arrowok="t"/>
                <v:fill type="solid"/>
              </v:shape>
              <v:shape style="position:absolute;left:8818;top:1921;width:63;height:78" coordorigin="8818,1921" coordsize="63,78" path="m8850,1948l8833,1948,8865,1998,8881,1998,8881,1973,8866,1973,8850,1948xe" filled="true" fillcolor="#231f20" stroked="false">
                <v:path arrowok="t"/>
                <v:fill type="solid"/>
              </v:shape>
              <v:shape style="position:absolute;left:8818;top:1921;width:63;height:78" coordorigin="8818,1921" coordsize="63,78" path="m8881,1921l8866,1921,8866,1973,8881,1973,8881,1921xe" filled="true" fillcolor="#231f20" stroked="false">
                <v:path arrowok="t"/>
                <v:fill type="solid"/>
              </v:shape>
            </v:group>
            <v:group style="position:absolute;left:8892;top:1921;width:63;height:78" coordorigin="8892,1921" coordsize="63,78">
              <v:shape style="position:absolute;left:8892;top:1921;width:63;height:78" coordorigin="8892,1921" coordsize="63,78" path="m8931,1934l8915,1934,8915,1998,8931,1998,8931,1934xe" filled="true" fillcolor="#231f20" stroked="false">
                <v:path arrowok="t"/>
                <v:fill type="solid"/>
              </v:shape>
              <v:shape style="position:absolute;left:8892;top:1921;width:63;height:78" coordorigin="8892,1921" coordsize="63,78" path="m8955,1921l8892,1921,8892,1934,8955,1934,8955,1921xe" filled="true" fillcolor="#231f20" stroked="false">
                <v:path arrowok="t"/>
                <v:fill type="solid"/>
              </v:shape>
            </v:group>
            <v:group style="position:absolute;left:8949;top:1921;width:80;height:78" coordorigin="8949,1921" coordsize="80,78">
              <v:shape style="position:absolute;left:8949;top:1921;width:80;height:78" coordorigin="8949,1921" coordsize="80,78" path="m8996,1921l8979,1921,8949,1998,8966,1998,8972,1981,9021,1981,9015,1968,8977,1968,8988,1939,9004,1939,8996,1921xe" filled="true" fillcolor="#231f20" stroked="false">
                <v:path arrowok="t"/>
                <v:fill type="solid"/>
              </v:shape>
              <v:shape style="position:absolute;left:8949;top:1921;width:80;height:78" coordorigin="8949,1921" coordsize="80,78" path="m9021,1981l9004,1981,9010,1998,9028,1998,9021,1981xe" filled="true" fillcolor="#231f20" stroked="false">
                <v:path arrowok="t"/>
                <v:fill type="solid"/>
              </v:shape>
              <v:shape style="position:absolute;left:8949;top:1921;width:80;height:78" coordorigin="8949,1921" coordsize="80,78" path="m9004,1939l8988,1939,8998,1968,9015,1968,9004,1939xe" filled="true" fillcolor="#231f20" stroked="false">
                <v:path arrowok="t"/>
                <v:fill type="solid"/>
              </v:shape>
            </v:group>
            <v:group style="position:absolute;left:9020;top:1921;width:74;height:78" coordorigin="9020,1921" coordsize="74,78">
              <v:shape style="position:absolute;left:9020;top:1921;width:74;height:78" coordorigin="9020,1921" coordsize="74,78" path="m9037,1921l9020,1921,9048,1998,9065,1998,9073,1978,9057,1978,9037,1921xe" filled="true" fillcolor="#231f20" stroked="false">
                <v:path arrowok="t"/>
                <v:fill type="solid"/>
              </v:shape>
              <v:shape style="position:absolute;left:9020;top:1921;width:74;height:78" coordorigin="9020,1921" coordsize="74,78" path="m9093,1921l9077,1921,9057,1978,9073,1978,9093,1921xe" filled="true" fillcolor="#231f20" stroked="false">
                <v:path arrowok="t"/>
                <v:fill type="solid"/>
              </v:shape>
            </v:group>
            <v:group style="position:absolute;left:9098;top:1920;width:77;height:80" coordorigin="9098,1920" coordsize="77,80">
              <v:shape style="position:absolute;left:9098;top:1920;width:77;height:80" coordorigin="9098,1920" coordsize="77,80" path="m9148,1920l9130,1920,9124,1921,9098,1952,9098,1972,9102,1982,9116,1996,9125,1999,9148,1999,9158,1996,9167,1986,9130,1986,9125,1984,9117,1975,9115,1968,9115,1951,9117,1944,9125,1935,9130,1933,9167,1933,9157,1923,9148,1920xe" filled="true" fillcolor="#231f20" stroked="false">
                <v:path arrowok="t"/>
                <v:fill type="solid"/>
              </v:shape>
              <v:shape style="position:absolute;left:9098;top:1920;width:77;height:80" coordorigin="9098,1920" coordsize="77,80" path="m9167,1933l9143,1933,9149,1935,9156,1944,9158,1951,9158,1968,9156,1975,9148,1984,9143,1986,9167,1986,9171,1982,9175,1972,9175,1947,9171,1937,9167,1933xe" filled="true" fillcolor="#231f20" stroked="false">
                <v:path arrowok="t"/>
                <v:fill type="solid"/>
              </v:shape>
            </v:group>
            <v:group style="position:absolute;left:9183;top:1920;width:65;height:80" coordorigin="9183,1920" coordsize="65,80">
              <v:shape style="position:absolute;left:9183;top:1920;width:65;height:80" coordorigin="9183,1920" coordsize="65,80" path="m9199,1972l9183,1973,9184,1982,9188,1988,9198,1997,9206,2000,9223,2000,9228,1999,9238,1995,9241,1992,9245,1986,9211,1986,9207,1985,9202,1980,9200,1977,9199,1972xe" filled="true" fillcolor="#231f20" stroked="false">
                <v:path arrowok="t"/>
                <v:fill type="solid"/>
              </v:shape>
              <v:shape style="position:absolute;left:9183;top:1920;width:65;height:80" coordorigin="9183,1920" coordsize="65,80" path="m9225,1920l9209,1920,9204,1921,9186,1947,9189,1953,9197,1960,9203,1962,9218,1966,9222,1967,9227,1969,9229,1970,9231,1972,9232,1974,9232,1979,9230,1981,9225,1985,9221,1986,9245,1986,9246,1984,9247,1980,9247,1971,9246,1967,9211,1948,9206,1947,9202,1944,9201,1942,9201,1938,9202,1937,9207,1934,9210,1933,9243,1933,9242,1930,9237,1926,9232,1922,9225,1920xe" filled="true" fillcolor="#231f20" stroked="false">
                <v:path arrowok="t"/>
                <v:fill type="solid"/>
              </v:shape>
              <v:shape style="position:absolute;left:9183;top:1920;width:65;height:80" coordorigin="9183,1920" coordsize="65,80" path="m9243,1933l9219,1933,9223,1933,9227,1937,9229,1940,9229,1944,9245,1943,9245,1936,9243,1933xe" filled="true" fillcolor="#231f20" stroked="false">
                <v:path arrowok="t"/>
                <v:fill type="solid"/>
              </v:shape>
            </v:group>
            <v:group style="position:absolute;left:9197;top:1613;width:292;height:457" coordorigin="9197,1613" coordsize="292,457">
              <v:shape style="position:absolute;left:9197;top:1613;width:292;height:457" coordorigin="9197,1613" coordsize="292,457" path="m9197,1613l9254,1642,9312,1674,9366,1709,9413,1748,9466,1818,9489,1883,9486,1941,9462,1991,9422,2029,9370,2056,9311,2070e" filled="false" stroked="true" strokeweight=".669pt" strokecolor="#231f20">
                <v:path arrowok="t"/>
              </v:shape>
              <v:shape style="position:absolute;left:9025;top:1418;width:484;height:671" type="#_x0000_t75" stroked="false">
                <v:imagedata r:id="rId45" o:title=""/>
              </v:shape>
            </v:group>
            <v:group style="position:absolute;left:8864;top:1931;width:555;height:221" coordorigin="8864,1931" coordsize="555,221">
              <v:shape style="position:absolute;left:8864;top:1931;width:555;height:221" coordorigin="8864,1931" coordsize="555,221" path="m9419,1931l9384,1992,9338,2046,9283,2090,9220,2123,9151,2144,9077,2151,9021,2147,8966,2135,8913,2114,8864,2085e" filled="false" stroked="true" strokeweight=".717pt" strokecolor="#231f20">
                <v:path arrowok="t"/>
              </v:shape>
            </v:group>
            <v:group style="position:absolute;left:8573;top:1275;width:1005;height:1005" coordorigin="8573,1275" coordsize="1005,1005">
              <v:shape style="position:absolute;left:8573;top:1275;width:1005;height:1005" coordorigin="8573,1275" coordsize="1005,1005" path="m9075,1275l9149,1280,9220,1296,9286,1321,9348,1355,9404,1398,9454,1447,9496,1503,9530,1565,9556,1632,9571,1703,9577,1777,9571,1851,9556,1922,9530,1988,9496,2050,9454,2106,9404,2156,9348,2198,9286,2232,9220,2258,9149,2273,9075,2279,9001,2273,8930,2258,8863,2232,8801,2198,8745,2156,8696,2106,8654,2050,8619,1988,8594,1922,8578,1851,8573,1777,8578,1703,8594,1632,8619,1565,8654,1503,8696,1447,8745,1398,8801,1355,8863,1321,8930,1296,9001,1280,9075,1275xe" filled="false" stroked="true" strokeweight=".567pt" strokecolor="#231f20">
                <v:path arrowok="t"/>
              </v:shape>
              <v:shape style="position:absolute;left:8918;top:2102;width:326;height:132" type="#_x0000_t75" stroked="false">
                <v:imagedata r:id="rId46" o:title=""/>
              </v:shape>
            </v:group>
            <v:group style="position:absolute;left:9670;top:326;width:921;height:921" coordorigin="9670,326" coordsize="921,921">
              <v:shape style="position:absolute;left:9670;top:326;width:921;height:921" coordorigin="9670,326" coordsize="921,921" path="m10130,326l10056,332,9985,350,9919,378,9859,415,9805,461,9759,515,9721,575,9693,641,9676,712,9670,787,9676,861,9693,932,9721,998,9759,1059,9805,1112,9859,1158,9919,1196,9985,1224,10056,1241,10130,1247,10205,1241,10276,1224,10342,1196,10402,1158,10456,1112,10502,1059,10539,998,10567,932,10585,861,10591,787,10585,712,10567,641,10539,575,10502,515,10456,461,10402,415,10342,378,10276,350,10205,332,10130,326xe" filled="true" fillcolor="#d1d3d4" stroked="false">
                <v:path arrowok="t"/>
                <v:fill type="solid"/>
              </v:shape>
            </v:group>
            <v:group style="position:absolute;left:9670;top:326;width:921;height:921" coordorigin="9670,326" coordsize="921,921">
              <v:shape style="position:absolute;left:9670;top:326;width:921;height:921" coordorigin="9670,326" coordsize="921,921" path="m10130,326l10205,332,10276,350,10342,378,10402,415,10456,461,10502,515,10539,575,10567,641,10585,712,10591,787,10585,861,10567,932,10539,998,10502,1059,10456,1112,10402,1158,10342,1196,10276,1224,10205,1241,10130,1247,10056,1241,9985,1224,9919,1196,9859,1158,9805,1112,9759,1059,9721,998,9693,932,9676,861,9670,787,9676,712,9693,641,9721,575,9759,515,9805,461,9859,415,9919,378,9985,350,10056,332,10130,326xe" filled="false" stroked="true" strokeweight=".425pt" strokecolor="#231f20">
                <v:path arrowok="t"/>
              </v:shape>
            </v:group>
            <v:group style="position:absolute;left:9883;top:359;width:419;height:816" coordorigin="9883,359" coordsize="419,816">
              <v:shape style="position:absolute;left:9883;top:359;width:419;height:816" coordorigin="9883,359" coordsize="419,816" path="m9883,1175l10302,359e" filled="false" stroked="true" strokeweight=".306pt" strokecolor="#6d6e71">
                <v:path arrowok="t"/>
              </v:shape>
            </v:group>
            <v:group style="position:absolute;left:9680;top:476;width:112;height:217" coordorigin="9680,476" coordsize="112,217">
              <v:shape style="position:absolute;left:9680;top:476;width:112;height:217" coordorigin="9680,476" coordsize="112,217" path="m9680,692l9791,476e" filled="false" stroked="true" strokeweight=".306pt" strokecolor="#6d6e71">
                <v:path arrowok="t"/>
              </v:shape>
            </v:group>
            <v:group style="position:absolute;left:9672;top:438;width:159;height:309" coordorigin="9672,438" coordsize="159,309">
              <v:shape style="position:absolute;left:9672;top:438;width:159;height:309" coordorigin="9672,438" coordsize="159,309" path="m9672,746l9830,438e" filled="false" stroked="true" strokeweight=".306pt" strokecolor="#6d6e71">
                <v:path arrowok="t"/>
              </v:shape>
            </v:group>
            <v:group style="position:absolute;left:9670;top:412;width:193;height:376" coordorigin="9670,412" coordsize="193,376">
              <v:shape style="position:absolute;left:9670;top:412;width:193;height:376" coordorigin="9670,412" coordsize="193,376" path="m9670,788l9863,412e" filled="false" stroked="true" strokeweight=".306pt" strokecolor="#6d6e71">
                <v:path arrowok="t"/>
              </v:shape>
            </v:group>
            <v:group style="position:absolute;left:9671;top:393;width:222;height:431" coordorigin="9671,393" coordsize="222,431">
              <v:shape style="position:absolute;left:9671;top:393;width:222;height:431" coordorigin="9671,393" coordsize="222,431" path="m9671,823l9893,393e" filled="false" stroked="true" strokeweight=".306pt" strokecolor="#6d6e71">
                <v:path arrowok="t"/>
              </v:shape>
            </v:group>
            <v:group style="position:absolute;left:9675;top:377;width:246;height:478" coordorigin="9675,377" coordsize="246,478">
              <v:shape style="position:absolute;left:9675;top:377;width:246;height:478" coordorigin="9675,377" coordsize="246,478" path="m9675,854l9920,377e" filled="false" stroked="true" strokeweight=".306pt" strokecolor="#6d6e71">
                <v:path arrowok="t"/>
              </v:shape>
            </v:group>
            <v:group style="position:absolute;left:9680;top:365;width:266;height:518" coordorigin="9680,365" coordsize="266,518">
              <v:shape style="position:absolute;left:9680;top:365;width:266;height:518" coordorigin="9680,365" coordsize="266,518" path="m9680,883l9946,365e" filled="false" stroked="true" strokeweight=".306pt" strokecolor="#6d6e71">
                <v:path arrowok="t"/>
              </v:shape>
            </v:group>
            <v:group style="position:absolute;left:9686;top:355;width:285;height:554" coordorigin="9686,355" coordsize="285,554">
              <v:shape style="position:absolute;left:9686;top:355;width:285;height:554" coordorigin="9686,355" coordsize="285,554" path="m9686,909l9971,355e" filled="false" stroked="true" strokeweight=".306pt" strokecolor="#6d6e71">
                <v:path arrowok="t"/>
              </v:shape>
            </v:group>
            <v:group style="position:absolute;left:9694;top:347;width:301;height:586" coordorigin="9694,347" coordsize="301,586">
              <v:shape style="position:absolute;left:9694;top:347;width:301;height:586" coordorigin="9694,347" coordsize="301,586" path="m9694,933l9995,347e" filled="false" stroked="true" strokeweight=".306pt" strokecolor="#6d6e71">
                <v:path arrowok="t"/>
              </v:shape>
            </v:group>
            <v:group style="position:absolute;left:9702;top:340;width:316;height:615" coordorigin="9702,340" coordsize="316,615">
              <v:shape style="position:absolute;left:9702;top:340;width:316;height:615" coordorigin="9702,340" coordsize="316,615" path="m9702,955l10017,340e" filled="false" stroked="true" strokeweight=".306pt" strokecolor="#6d6e71">
                <v:path arrowok="t"/>
              </v:shape>
            </v:group>
            <v:group style="position:absolute;left:9711;top:335;width:329;height:641" coordorigin="9711,335" coordsize="329,641">
              <v:shape style="position:absolute;left:9711;top:335;width:329;height:641" coordorigin="9711,335" coordsize="329,641" path="m9711,976l10040,335e" filled="false" stroked="true" strokeweight=".306pt" strokecolor="#6d6e71">
                <v:path arrowok="t"/>
              </v:shape>
            </v:group>
            <v:group style="position:absolute;left:9720;top:332;width:342;height:665" coordorigin="9720,332" coordsize="342,665">
              <v:shape style="position:absolute;left:9720;top:332;width:342;height:665" coordorigin="9720,332" coordsize="342,665" path="m9720,996l10061,332e" filled="false" stroked="true" strokeweight=".306pt" strokecolor="#6d6e71">
                <v:path arrowok="t"/>
              </v:shape>
            </v:group>
            <v:group style="position:absolute;left:9730;top:329;width:352;height:686" coordorigin="9730,329" coordsize="352,686">
              <v:shape style="position:absolute;left:9730;top:329;width:352;height:686" coordorigin="9730,329" coordsize="352,686" path="m9730,1014l10082,329e" filled="false" stroked="true" strokeweight=".306pt" strokecolor="#6d6e71">
                <v:path arrowok="t"/>
              </v:shape>
            </v:group>
            <v:group style="position:absolute;left:9741;top:327;width:362;height:705" coordorigin="9741,327" coordsize="362,705">
              <v:shape style="position:absolute;left:9741;top:327;width:362;height:705" coordorigin="9741,327" coordsize="362,705" path="m9741,1032l10103,327e" filled="false" stroked="true" strokeweight=".306pt" strokecolor="#6d6e71">
                <v:path arrowok="t"/>
              </v:shape>
            </v:group>
            <v:group style="position:absolute;left:9752;top:327;width:371;height:723" coordorigin="9752,327" coordsize="371,723">
              <v:shape style="position:absolute;left:9752;top:327;width:371;height:723" coordorigin="9752,327" coordsize="371,723" path="m9752,1049l10123,327e" filled="false" stroked="true" strokeweight=".306pt" strokecolor="#6d6e71">
                <v:path arrowok="t"/>
              </v:shape>
            </v:group>
            <v:group style="position:absolute;left:9763;top:327;width:379;height:738" coordorigin="9763,327" coordsize="379,738">
              <v:shape style="position:absolute;left:9763;top:327;width:379;height:738" coordorigin="9763,327" coordsize="379,738" path="m9763,1064l10142,327e" filled="false" stroked="true" strokeweight=".306pt" strokecolor="#6d6e71">
                <v:path arrowok="t"/>
              </v:shape>
            </v:group>
            <v:group style="position:absolute;left:9775;top:327;width:387;height:752" coordorigin="9775,327" coordsize="387,752">
              <v:shape style="position:absolute;left:9775;top:327;width:387;height:752" coordorigin="9775,327" coordsize="387,752" path="m9775,1079l10161,327e" filled="false" stroked="true" strokeweight=".306pt" strokecolor="#6d6e71">
                <v:path arrowok="t"/>
              </v:shape>
            </v:group>
            <v:group style="position:absolute;left:9787;top:329;width:393;height:765" coordorigin="9787,329" coordsize="393,765">
              <v:shape style="position:absolute;left:9787;top:329;width:393;height:765" coordorigin="9787,329" coordsize="393,765" path="m9787,1094l10180,329e" filled="false" stroked="true" strokeweight=".306pt" strokecolor="#6d6e71">
                <v:path arrowok="t"/>
              </v:shape>
            </v:group>
            <v:group style="position:absolute;left:9800;top:331;width:399;height:776" coordorigin="9800,331" coordsize="399,776">
              <v:shape style="position:absolute;left:9800;top:331;width:399;height:776" coordorigin="9800,331" coordsize="399,776" path="m9800,1107l10199,331e" filled="false" stroked="true" strokeweight=".306pt" strokecolor="#6d6e71">
                <v:path arrowok="t"/>
              </v:shape>
            </v:group>
            <v:group style="position:absolute;left:9813;top:335;width:404;height:786" coordorigin="9813,335" coordsize="404,786">
              <v:shape style="position:absolute;left:9813;top:335;width:404;height:786" coordorigin="9813,335" coordsize="404,786" path="m9813,1120l10217,335e" filled="false" stroked="true" strokeweight=".306pt" strokecolor="#6d6e71">
                <v:path arrowok="t"/>
              </v:shape>
            </v:group>
            <v:group style="position:absolute;left:9826;top:338;width:408;height:795" coordorigin="9826,338" coordsize="408,795">
              <v:shape style="position:absolute;left:9826;top:338;width:408;height:795" coordorigin="9826,338" coordsize="408,795" path="m9826,1132l10234,338e" filled="false" stroked="true" strokeweight=".306pt" strokecolor="#6d6e71">
                <v:path arrowok="t"/>
              </v:shape>
            </v:group>
            <v:group style="position:absolute;left:9840;top:343;width:412;height:802" coordorigin="9840,343" coordsize="412,802">
              <v:shape style="position:absolute;left:9840;top:343;width:412;height:802" coordorigin="9840,343" coordsize="412,802" path="m9840,1144l10252,343e" filled="false" stroked="true" strokeweight=".306pt" strokecolor="#6d6e71">
                <v:path arrowok="t"/>
              </v:shape>
            </v:group>
            <v:group style="position:absolute;left:9854;top:348;width:415;height:808" coordorigin="9854,348" coordsize="415,808">
              <v:shape style="position:absolute;left:9854;top:348;width:415;height:808" coordorigin="9854,348" coordsize="415,808" path="m9854,1155l10269,348e" filled="false" stroked="true" strokeweight=".306pt" strokecolor="#6d6e71">
                <v:path arrowok="t"/>
              </v:shape>
            </v:group>
            <v:group style="position:absolute;left:9869;top:353;width:417;height:812" coordorigin="9869,353" coordsize="417,812">
              <v:shape style="position:absolute;left:9869;top:353;width:417;height:812" coordorigin="9869,353" coordsize="417,812" path="m9869,1165l10285,353e" filled="false" stroked="true" strokeweight=".306pt" strokecolor="#6d6e71">
                <v:path arrowok="t"/>
              </v:shape>
            </v:group>
            <v:group style="position:absolute;left:9720;top:470;width:293;height:412" coordorigin="9720,470" coordsize="293,412">
              <v:shape style="position:absolute;left:9720;top:470;width:293;height:412" coordorigin="9720,470" coordsize="293,412" path="m9760,810l9744,810,9736,813,9723,826,9720,833,9720,852,9786,882,9810,881,9832,876,9854,869,9876,859,9890,850,9826,850,9815,845,9786,823,9776,815,9772,814,9767,811,9760,810xe" filled="true" fillcolor="#231f20" stroked="false">
                <v:path arrowok="t"/>
                <v:fill type="solid"/>
              </v:shape>
              <v:shape style="position:absolute;left:9720;top:470;width:293;height:412" coordorigin="9720,470" coordsize="293,412" path="m10012,470l9856,470,9771,639,9789,641,9805,643,9859,672,9894,730,9898,765,9897,784,9868,839,9838,850,9890,850,9942,795,9964,733,9966,712,9964,694,9938,631,9886,592,9828,576,9846,540,9992,540,10012,470xe" filled="true" fillcolor="#231f20" stroked="false">
                <v:path arrowok="t"/>
                <v:fill type="solid"/>
              </v:shape>
            </v:group>
            <v:group style="position:absolute;left:9985;top:454;width:305;height:435" coordorigin="9985,454" coordsize="305,435">
              <v:shape style="position:absolute;left:9985;top:454;width:305;height:435" coordorigin="9985,454" coordsize="305,435" path="m10190,454l10118,478,10070,527,10025,600,10001,664,9987,735,9985,771,9986,787,10004,845,10054,886,10079,889,10094,888,10074,869,10067,866,10055,855,10052,847,10053,831,10068,754,10085,695,10113,610,10138,539,10170,481,10186,475,10250,475,10246,472,10234,464,10220,459,10206,455,10190,454xe" filled="true" fillcolor="#231f20" stroked="false">
                <v:path arrowok="t"/>
                <v:fill type="solid"/>
              </v:shape>
              <v:shape style="position:absolute;left:9985;top:454;width:305;height:435" coordorigin="9985,454" coordsize="305,435" path="m10250,475l10201,475,10208,478,10214,484,10220,490,10223,498,10223,510,10213,575,10184,667,10150,773,10129,831,10092,869,10150,869,10196,830,10237,772,10268,702,10286,625,10289,575,10289,561,10266,492,10256,481,10250,475xe" filled="true" fillcolor="#231f20" stroked="false">
                <v:path arrowok="t"/>
                <v:fill type="solid"/>
              </v:shape>
            </v:group>
            <v:group style="position:absolute;left:9752;top:918;width:63;height:74" coordorigin="9752,918" coordsize="63,74">
              <v:shape style="position:absolute;left:9752;top:918;width:63;height:74" coordorigin="9752,918" coordsize="63,74" path="m9795,918l9776,918,9767,921,9755,934,9752,943,9752,966,9755,975,9767,988,9775,991,9793,991,9799,989,9809,982,9811,979,9779,979,9775,977,9769,969,9767,963,9767,946,9769,939,9775,932,9780,930,9812,930,9811,929,9802,920,9795,918xe" filled="true" fillcolor="#231f20" stroked="false">
                <v:path arrowok="t"/>
                <v:fill type="solid"/>
              </v:shape>
              <v:shape style="position:absolute;left:9752;top:918;width:63;height:74" coordorigin="9752,918" coordsize="63,74" path="m9801,964l9800,969,9798,973,9792,978,9789,979,9811,979,9813,976,9815,968,9801,964xe" filled="true" fillcolor="#231f20" stroked="false">
                <v:path arrowok="t"/>
                <v:fill type="solid"/>
              </v:shape>
              <v:shape style="position:absolute;left:9752;top:918;width:63;height:74" coordorigin="9752,918" coordsize="63,74" path="m9812,930l9789,930,9792,931,9798,935,9799,938,9800,942,9815,939,9813,933,9812,930xe" filled="true" fillcolor="#231f20" stroked="false">
                <v:path arrowok="t"/>
                <v:fill type="solid"/>
              </v:shape>
            </v:group>
            <v:group style="position:absolute;left:9827;top:919;width:55;height:71" coordorigin="9827,919" coordsize="55,71">
              <v:shape style="position:absolute;left:9827;top:919;width:55;height:71" coordorigin="9827,919" coordsize="55,71" path="m9881,919l9827,919,9827,990,9882,990,9882,978,9842,978,9842,959,9878,959,9878,947,9842,947,9842,931,9881,931,9881,919xe" filled="true" fillcolor="#231f20" stroked="false">
                <v:path arrowok="t"/>
                <v:fill type="solid"/>
              </v:shape>
            </v:group>
            <v:group style="position:absolute;left:9895;top:919;width:58;height:71" coordorigin="9895,919" coordsize="58,71">
              <v:shape style="position:absolute;left:9895;top:919;width:58;height:71" coordorigin="9895,919" coordsize="58,71" path="m9909,919l9895,919,9895,990,9909,990,9909,944,9925,944,9909,919xe" filled="true" fillcolor="#231f20" stroked="false">
                <v:path arrowok="t"/>
                <v:fill type="solid"/>
              </v:shape>
              <v:shape style="position:absolute;left:9895;top:919;width:58;height:71" coordorigin="9895,919" coordsize="58,71" path="m9925,944l9909,944,9938,990,9952,990,9952,966,9939,966,9925,944xe" filled="true" fillcolor="#231f20" stroked="false">
                <v:path arrowok="t"/>
                <v:fill type="solid"/>
              </v:shape>
              <v:shape style="position:absolute;left:9895;top:919;width:58;height:71" coordorigin="9895,919" coordsize="58,71" path="m9952,919l9939,919,9939,966,9952,966,9952,919xe" filled="true" fillcolor="#231f20" stroked="false">
                <v:path arrowok="t"/>
                <v:fill type="solid"/>
              </v:shape>
            </v:group>
            <v:group style="position:absolute;left:9963;top:919;width:58;height:71" coordorigin="9963,919" coordsize="58,71">
              <v:shape style="position:absolute;left:9963;top:919;width:58;height:71" coordorigin="9963,919" coordsize="58,71" path="m9999,931l9984,931,9984,990,9999,990,9999,931xe" filled="true" fillcolor="#231f20" stroked="false">
                <v:path arrowok="t"/>
                <v:fill type="solid"/>
              </v:shape>
              <v:shape style="position:absolute;left:9963;top:919;width:58;height:71" coordorigin="9963,919" coordsize="58,71" path="m10020,919l9963,919,9963,931,10020,931,10020,919xe" filled="true" fillcolor="#231f20" stroked="false">
                <v:path arrowok="t"/>
                <v:fill type="solid"/>
              </v:shape>
            </v:group>
            <v:group style="position:absolute;left:10015;top:919;width:73;height:71" coordorigin="10015,919" coordsize="73,71">
              <v:shape style="position:absolute;left:10015;top:919;width:73;height:71" coordorigin="10015,919" coordsize="73,71" path="m10058,919l10043,919,10015,990,10030,990,10036,974,10081,974,10076,962,10041,962,10050,936,10065,936,10058,919xe" filled="true" fillcolor="#231f20" stroked="false">
                <v:path arrowok="t"/>
                <v:fill type="solid"/>
              </v:shape>
              <v:shape style="position:absolute;left:10015;top:919;width:73;height:71" coordorigin="10015,919" coordsize="73,71" path="m10081,974l10065,974,10071,990,10087,990,10081,974xe" filled="true" fillcolor="#231f20" stroked="false">
                <v:path arrowok="t"/>
                <v:fill type="solid"/>
              </v:shape>
              <v:shape style="position:absolute;left:10015;top:919;width:73;height:71" coordorigin="10015,919" coordsize="73,71" path="m10065,936l10050,936,10060,962,10076,962,10065,936xe" filled="true" fillcolor="#231f20" stroked="false">
                <v:path arrowok="t"/>
                <v:fill type="solid"/>
              </v:shape>
            </v:group>
            <v:group style="position:absolute;left:10080;top:919;width:68;height:71" coordorigin="10080,919" coordsize="68,71">
              <v:shape style="position:absolute;left:10080;top:919;width:68;height:71" coordorigin="10080,919" coordsize="68,71" path="m10096,919l10080,919,10106,990,10122,990,10128,971,10114,971,10096,919xe" filled="true" fillcolor="#231f20" stroked="false">
                <v:path arrowok="t"/>
                <v:fill type="solid"/>
              </v:shape>
              <v:shape style="position:absolute;left:10080;top:919;width:68;height:71" coordorigin="10080,919" coordsize="68,71" path="m10148,919l10132,919,10114,971,10128,971,10148,919xe" filled="true" fillcolor="#231f20" stroked="false">
                <v:path arrowok="t"/>
                <v:fill type="solid"/>
              </v:shape>
            </v:group>
            <v:group style="position:absolute;left:10152;top:918;width:71;height:74" coordorigin="10152,918" coordsize="71,74">
              <v:shape style="position:absolute;left:10152;top:918;width:71;height:74" coordorigin="10152,918" coordsize="71,74" path="m10198,918l10181,918,10176,919,10152,948,10152,966,10155,975,10168,988,10176,991,10198,991,10206,988,10215,979,10181,979,10176,977,10169,968,10167,962,10167,946,10169,940,10176,932,10181,930,10215,930,10206,921,10198,918xe" filled="true" fillcolor="#231f20" stroked="false">
                <v:path arrowok="t"/>
                <v:fill type="solid"/>
              </v:shape>
              <v:shape style="position:absolute;left:10152;top:918;width:71;height:74" coordorigin="10152,918" coordsize="71,74" path="m10215,930l10193,930,10198,932,10205,940,10207,946,10207,962,10205,968,10198,977,10193,979,10215,979,10219,975,10222,966,10222,943,10219,934,10215,930xe" filled="true" fillcolor="#231f20" stroked="false">
                <v:path arrowok="t"/>
                <v:fill type="solid"/>
              </v:shape>
            </v:group>
            <v:group style="position:absolute;left:10230;top:918;width:59;height:74" coordorigin="10230,918" coordsize="59,74">
              <v:shape style="position:absolute;left:10230;top:918;width:59;height:74" coordorigin="10230,918" coordsize="59,74" path="m10244,965l10230,967,10231,975,10234,981,10244,989,10251,991,10266,991,10271,990,10280,987,10283,984,10286,979,10255,979,10252,978,10247,973,10245,970,10244,965xe" filled="true" fillcolor="#231f20" stroked="false">
                <v:path arrowok="t"/>
                <v:fill type="solid"/>
              </v:shape>
              <v:shape style="position:absolute;left:10230;top:918;width:59;height:74" coordorigin="10230,918" coordsize="59,74" path="m10268,918l10253,918,10249,919,10232,943,10235,948,10242,955,10248,957,10262,960,10266,961,10270,963,10272,964,10274,966,10274,968,10274,972,10273,974,10268,978,10265,979,10286,979,10287,977,10289,973,10289,965,10288,961,10255,944,10250,942,10247,940,10246,938,10246,935,10247,933,10251,930,10254,930,10285,930,10284,928,10275,920,10268,918xe" filled="true" fillcolor="#231f20" stroked="false">
                <v:path arrowok="t"/>
                <v:fill type="solid"/>
              </v:shape>
              <v:shape style="position:absolute;left:10230;top:918;width:59;height:74" coordorigin="10230,918" coordsize="59,74" path="m10285,930l10263,930,10266,930,10270,934,10271,936,10272,940,10287,939,10286,933,10285,930xe" filled="true" fillcolor="#231f20" stroked="false">
                <v:path arrowok="t"/>
                <v:fill type="solid"/>
              </v:shape>
            </v:group>
            <v:group style="position:absolute;left:10243;top:636;width:269;height:419" coordorigin="10243,636" coordsize="269,419">
              <v:shape style="position:absolute;left:10243;top:636;width:269;height:419" coordorigin="10243,636" coordsize="269,419" path="m10243,636l10348,692,10440,760,10494,835,10512,903,10499,961,10462,1008,10409,1040,10347,1055e" filled="false" stroked="true" strokeweight=".613pt" strokecolor="#231f20">
                <v:path arrowok="t"/>
              </v:shape>
              <v:shape style="position:absolute;left:10084;top:459;width:444;height:614" type="#_x0000_t75" stroked="false">
                <v:imagedata r:id="rId44" o:title=""/>
              </v:shape>
            </v:group>
            <v:group style="position:absolute;left:9937;top:928;width:509;height:203" coordorigin="9937,928" coordsize="509,203">
              <v:shape style="position:absolute;left:9937;top:928;width:509;height:203" coordorigin="9937,928" coordsize="509,203" path="m10446,928l10406,995,10352,1051,10287,1093,10213,1121,10133,1130,10081,1126,10030,1115,9982,1096,9937,1069e" filled="false" stroked="true" strokeweight=".541pt" strokecolor="#231f20">
                <v:path arrowok="t"/>
              </v:shape>
            </v:group>
            <v:group style="position:absolute;left:9670;top:326;width:921;height:921" coordorigin="9670,326" coordsize="921,921">
              <v:shape style="position:absolute;left:9670;top:326;width:921;height:921" coordorigin="9670,326" coordsize="921,921" path="m10130,326l10205,332,10276,350,10342,378,10402,415,10456,461,10502,515,10539,575,10567,641,10585,712,10591,787,10585,861,10567,932,10539,998,10502,1059,10456,1112,10402,1158,10342,1196,10276,1224,10205,1241,10130,1247,10056,1241,9985,1224,9919,1196,9859,1158,9805,1112,9759,1059,9721,998,9693,932,9676,861,9670,787,9676,712,9693,641,9721,575,9759,515,9805,461,9859,415,9919,378,9985,350,10056,332,10130,326xe" filled="false" stroked="true" strokeweight=".567pt" strokecolor="#231f20">
                <v:path arrowok="t"/>
              </v:shape>
              <v:shape style="position:absolute;left:9987;top:1086;width:297;height:119" type="#_x0000_t75" stroked="false">
                <v:imagedata r:id="rId42" o:title=""/>
              </v:shape>
            </v:group>
            <v:group style="position:absolute;left:9654;top:1275;width:1005;height:1005" coordorigin="9654,1275" coordsize="1005,1005">
              <v:shape style="position:absolute;left:9654;top:1275;width:1005;height:1005" coordorigin="9654,1275" coordsize="1005,1005" path="m10156,1275l10082,1280,10011,1296,9944,1321,9882,1355,9826,1398,9777,1447,9735,1503,9700,1565,9675,1632,9659,1703,9654,1777,9659,1851,9675,1922,9700,1988,9735,2050,9777,2106,9826,2156,9882,2198,9944,2232,10011,2258,10082,2273,10156,2279,10230,2273,10301,2258,10368,2232,10429,2198,10485,2156,10535,2106,10577,2050,10611,1988,10637,1922,10653,1851,10658,1777,10653,1703,10637,1632,10611,1565,10577,1503,10535,1447,10485,1398,10429,1355,10368,1321,10301,1296,10230,1280,10156,1275xe" filled="true" fillcolor="#d1d3d4" stroked="false">
                <v:path arrowok="t"/>
                <v:fill type="solid"/>
              </v:shape>
            </v:group>
            <v:group style="position:absolute;left:9654;top:1275;width:1005;height:1005" coordorigin="9654,1275" coordsize="1005,1005">
              <v:shape style="position:absolute;left:9654;top:1275;width:1005;height:1005" coordorigin="9654,1275" coordsize="1005,1005" path="m10156,1275l10230,1280,10301,1296,10368,1321,10429,1355,10485,1398,10535,1447,10577,1503,10611,1565,10637,1632,10653,1703,10658,1777,10653,1851,10637,1922,10611,1988,10577,2050,10535,2106,10485,2156,10429,2198,10368,2232,10301,2258,10230,2273,10156,2279,10082,2273,10011,2258,9944,2232,9882,2198,9826,2156,9777,2106,9735,2050,9700,1988,9675,1922,9659,1851,9654,1777,9659,1703,9675,1632,9700,1565,9735,1503,9777,1447,9826,1398,9882,1355,9944,1321,10011,1296,10082,1280,10156,1275xe" filled="false" stroked="true" strokeweight=".425pt" strokecolor="#231f20">
                <v:path arrowok="t"/>
              </v:shape>
            </v:group>
            <v:group style="position:absolute;left:9886;top:1311;width:457;height:890" coordorigin="9886,1311" coordsize="457,890">
              <v:shape style="position:absolute;left:9886;top:1311;width:457;height:890" coordorigin="9886,1311" coordsize="457,890" path="m9886,2200l10343,1311e" filled="false" stroked="true" strokeweight=".334pt" strokecolor="#6d6e71">
                <v:path arrowok="t"/>
              </v:shape>
            </v:group>
            <v:group style="position:absolute;left:9664;top:1438;width:122;height:237" coordorigin="9664,1438" coordsize="122,237">
              <v:shape style="position:absolute;left:9664;top:1438;width:122;height:237" coordorigin="9664,1438" coordsize="122,237" path="m9664,1674l9786,1438e" filled="false" stroked="true" strokeweight=".334pt" strokecolor="#6d6e71">
                <v:path arrowok="t"/>
              </v:shape>
            </v:group>
            <v:group style="position:absolute;left:9656;top:1396;width:173;height:337" coordorigin="9656,1396" coordsize="173,337">
              <v:shape style="position:absolute;left:9656;top:1396;width:173;height:337" coordorigin="9656,1396" coordsize="173,337" path="m9656,1732l9828,1396e" filled="false" stroked="true" strokeweight=".334pt" strokecolor="#6d6e71">
                <v:path arrowok="t"/>
              </v:shape>
            </v:group>
            <v:group style="position:absolute;left:9654;top:1368;width:211;height:410" coordorigin="9654,1368" coordsize="211,410">
              <v:shape style="position:absolute;left:9654;top:1368;width:211;height:410" coordorigin="9654,1368" coordsize="211,410" path="m9654,1778l9864,1368e" filled="false" stroked="true" strokeweight=".334pt" strokecolor="#6d6e71">
                <v:path arrowok="t"/>
              </v:shape>
            </v:group>
            <v:group style="position:absolute;left:9655;top:1347;width:242;height:470" coordorigin="9655,1347" coordsize="242,470">
              <v:shape style="position:absolute;left:9655;top:1347;width:242;height:470" coordorigin="9655,1347" coordsize="242,470" path="m9655,1816l9897,1347e" filled="false" stroked="true" strokeweight=".334pt" strokecolor="#6d6e71">
                <v:path arrowok="t"/>
              </v:shape>
            </v:group>
            <v:group style="position:absolute;left:9659;top:1330;width:268;height:521" coordorigin="9659,1330" coordsize="268,521">
              <v:shape style="position:absolute;left:9659;top:1330;width:268;height:521" coordorigin="9659,1330" coordsize="268,521" path="m9659,1851l9927,1330e" filled="false" stroked="true" strokeweight=".334pt" strokecolor="#6d6e71">
                <v:path arrowok="t"/>
              </v:shape>
            </v:group>
            <v:group style="position:absolute;left:9665;top:1317;width:291;height:565" coordorigin="9665,1317" coordsize="291,565">
              <v:shape style="position:absolute;left:9665;top:1317;width:291;height:565" coordorigin="9665,1317" coordsize="291,565" path="m9665,1881l9955,1317e" filled="false" stroked="true" strokeweight=".334pt" strokecolor="#6d6e71">
                <v:path arrowok="t"/>
              </v:shape>
            </v:group>
            <v:group style="position:absolute;left:9672;top:1306;width:311;height:605" coordorigin="9672,1306" coordsize="311,605">
              <v:shape style="position:absolute;left:9672;top:1306;width:311;height:605" coordorigin="9672,1306" coordsize="311,605" path="m9672,1910l9982,1306e" filled="false" stroked="true" strokeweight=".334pt" strokecolor="#6d6e71">
                <v:path arrowok="t"/>
              </v:shape>
            </v:group>
            <v:group style="position:absolute;left:9679;top:1297;width:329;height:640" coordorigin="9679,1297" coordsize="329,640">
              <v:shape style="position:absolute;left:9679;top:1297;width:329;height:640" coordorigin="9679,1297" coordsize="329,640" path="m9679,1936l10008,1297e" filled="false" stroked="true" strokeweight=".334pt" strokecolor="#6d6e71">
                <v:path arrowok="t"/>
              </v:shape>
            </v:group>
            <v:group style="position:absolute;left:9688;top:1290;width:345;height:671" coordorigin="9688,1290" coordsize="345,671">
              <v:shape style="position:absolute;left:9688;top:1290;width:345;height:671" coordorigin="9688,1290" coordsize="345,671" path="m9688,1960l10033,1290e" filled="false" stroked="true" strokeweight=".334pt" strokecolor="#6d6e71">
                <v:path arrowok="t"/>
              </v:shape>
            </v:group>
            <v:group style="position:absolute;left:9698;top:1284;width:359;height:699" coordorigin="9698,1284" coordsize="359,699">
              <v:shape style="position:absolute;left:9698;top:1284;width:359;height:699" coordorigin="9698,1284" coordsize="359,699" path="m9698,1983l10057,1284e" filled="false" stroked="true" strokeweight=".334pt" strokecolor="#6d6e71">
                <v:path arrowok="t"/>
              </v:shape>
            </v:group>
            <v:group style="position:absolute;left:9708;top:1280;width:373;height:725" coordorigin="9708,1280" coordsize="373,725">
              <v:shape style="position:absolute;left:9708;top:1280;width:373;height:725" coordorigin="9708,1280" coordsize="373,725" path="m9708,2005l10080,1280e" filled="false" stroked="true" strokeweight=".334pt" strokecolor="#6d6e71">
                <v:path arrowok="t"/>
              </v:shape>
            </v:group>
            <v:group style="position:absolute;left:9719;top:1277;width:384;height:748" coordorigin="9719,1277" coordsize="384,748">
              <v:shape style="position:absolute;left:9719;top:1277;width:384;height:748" coordorigin="9719,1277" coordsize="384,748" path="m9719,2025l10103,1277e" filled="false" stroked="true" strokeweight=".334pt" strokecolor="#6d6e71">
                <v:path arrowok="t"/>
              </v:shape>
            </v:group>
            <v:group style="position:absolute;left:9731;top:1276;width:395;height:769" coordorigin="9731,1276" coordsize="395,769">
              <v:shape style="position:absolute;left:9731;top:1276;width:395;height:769" coordorigin="9731,1276" coordsize="395,769" path="m9731,2044l10126,1276e" filled="false" stroked="true" strokeweight=".334pt" strokecolor="#6d6e71">
                <v:path arrowok="t"/>
              </v:shape>
            </v:group>
            <v:group style="position:absolute;left:9743;top:1275;width:405;height:788" coordorigin="9743,1275" coordsize="405,788">
              <v:shape style="position:absolute;left:9743;top:1275;width:405;height:788" coordorigin="9743,1275" coordsize="405,788" path="m9743,2062l10147,1275e" filled="false" stroked="true" strokeweight=".334pt" strokecolor="#6d6e71">
                <v:path arrowok="t"/>
              </v:shape>
            </v:group>
            <v:group style="position:absolute;left:9755;top:1275;width:414;height:805" coordorigin="9755,1275" coordsize="414,805">
              <v:shape style="position:absolute;left:9755;top:1275;width:414;height:805" coordorigin="9755,1275" coordsize="414,805" path="m9755,2080l10169,1275e" filled="false" stroked="true" strokeweight=".334pt" strokecolor="#6d6e71">
                <v:path arrowok="t"/>
              </v:shape>
            </v:group>
            <v:group style="position:absolute;left:9768;top:1276;width:422;height:821" coordorigin="9768,1276" coordsize="422,821">
              <v:shape style="position:absolute;left:9768;top:1276;width:422;height:821" coordorigin="9768,1276" coordsize="422,821" path="m9768,2096l10190,1276e" filled="false" stroked="true" strokeweight=".334pt" strokecolor="#6d6e71">
                <v:path arrowok="t"/>
              </v:shape>
            </v:group>
            <v:group style="position:absolute;left:9782;top:1278;width:429;height:835" coordorigin="9782,1278" coordsize="429,835">
              <v:shape style="position:absolute;left:9782;top:1278;width:429;height:835" coordorigin="9782,1278" coordsize="429,835" path="m9782,2112l10210,1278e" filled="false" stroked="true" strokeweight=".334pt" strokecolor="#6d6e71">
                <v:path arrowok="t"/>
              </v:shape>
            </v:group>
            <v:group style="position:absolute;left:9796;top:1280;width:435;height:847" coordorigin="9796,1280" coordsize="435,847">
              <v:shape style="position:absolute;left:9796;top:1280;width:435;height:847" coordorigin="9796,1280" coordsize="435,847" path="m9796,2126l10230,1280e" filled="false" stroked="true" strokeweight=".334pt" strokecolor="#6d6e71">
                <v:path arrowok="t"/>
              </v:shape>
            </v:group>
            <v:group style="position:absolute;left:9810;top:1283;width:441;height:858" coordorigin="9810,1283" coordsize="441,858">
              <v:shape style="position:absolute;left:9810;top:1283;width:441;height:858" coordorigin="9810,1283" coordsize="441,858" path="m9810,2141l10250,1283e" filled="false" stroked="true" strokeweight=".334pt" strokecolor="#6d6e71">
                <v:path arrowok="t"/>
              </v:shape>
            </v:group>
            <v:group style="position:absolute;left:9824;top:1287;width:445;height:867" coordorigin="9824,1287" coordsize="445,867">
              <v:shape style="position:absolute;left:9824;top:1287;width:445;height:867" coordorigin="9824,1287" coordsize="445,867" path="m9824,2154l10269,1287e" filled="false" stroked="true" strokeweight=".334pt" strokecolor="#6d6e71">
                <v:path arrowok="t"/>
              </v:shape>
            </v:group>
            <v:group style="position:absolute;left:9839;top:1292;width:449;height:875" coordorigin="9839,1292" coordsize="449,875">
              <v:shape style="position:absolute;left:9839;top:1292;width:449;height:875" coordorigin="9839,1292" coordsize="449,875" path="m9839,2166l10288,1292e" filled="false" stroked="true" strokeweight=".334pt" strokecolor="#6d6e71">
                <v:path arrowok="t"/>
              </v:shape>
            </v:group>
            <v:group style="position:absolute;left:9854;top:1298;width:453;height:881" coordorigin="9854,1298" coordsize="453,881">
              <v:shape style="position:absolute;left:9854;top:1298;width:453;height:881" coordorigin="9854,1298" coordsize="453,881" path="m9854,2178l10307,1298e" filled="false" stroked="true" strokeweight=".334pt" strokecolor="#6d6e71">
                <v:path arrowok="t"/>
              </v:shape>
            </v:group>
            <v:group style="position:absolute;left:9870;top:1304;width:455;height:886" coordorigin="9870,1304" coordsize="455,886">
              <v:shape style="position:absolute;left:9870;top:1304;width:455;height:886" coordorigin="9870,1304" coordsize="455,886" path="m9870,2189l10325,1304e" filled="false" stroked="true" strokeweight=".334pt" strokecolor="#6d6e71">
                <v:path arrowok="t"/>
              </v:shape>
            </v:group>
            <v:group style="position:absolute;left:9685;top:1423;width:328;height:449" coordorigin="9685,1423" coordsize="328,449">
              <v:shape style="position:absolute;left:9685;top:1423;width:328;height:449" coordorigin="9685,1423" coordsize="328,449" path="m10006,1486l9858,1486,9872,1487,9885,1491,9924,1538,9925,1552,9924,1568,9902,1632,9843,1705,9772,1779,9685,1860,9685,1872,9926,1872,9958,1797,9785,1797,9836,1754,9911,1689,9956,1643,9998,1584,10013,1518,10011,1500,10006,1486xe" filled="true" fillcolor="#231f20" stroked="false">
                <v:path arrowok="t"/>
                <v:fill type="solid"/>
              </v:shape>
              <v:shape style="position:absolute;left:9685;top:1423;width:328;height:449" coordorigin="9685,1423" coordsize="328,449" path="m9978,1751l9963,1751,9955,1763,9948,1774,9892,1796,9872,1797,9958,1797,9978,1751xe" filled="true" fillcolor="#231f20" stroked="false">
                <v:path arrowok="t"/>
                <v:fill type="solid"/>
              </v:shape>
              <v:shape style="position:absolute;left:9685;top:1423;width:328;height:449" coordorigin="9685,1423" coordsize="328,449" path="m9902,1423l9831,1442,9786,1488,9766,1530,9779,1536,9796,1514,9815,1498,9836,1489,9858,1486,10006,1486,10005,1483,9946,1430,9925,1424,9902,1423xe" filled="true" fillcolor="#231f20" stroked="false">
                <v:path arrowok="t"/>
                <v:fill type="solid"/>
              </v:shape>
            </v:group>
            <v:group style="position:absolute;left:9985;top:1423;width:349;height:466" coordorigin="9985,1423" coordsize="349,466">
              <v:shape style="position:absolute;left:9985;top:1423;width:349;height:466" coordorigin="9985,1423" coordsize="349,466" path="m10032,1807l10013,1807,10004,1811,9988,1825,9985,1833,9985,1855,10045,1888,10063,1889,10091,1887,10118,1882,10145,1874,10170,1862,10187,1852,10125,1852,10114,1851,10104,1848,10094,1844,10084,1837,10070,1827,10059,1819,10051,1814,10047,1811,10040,1809,10032,1807xe" filled="true" fillcolor="#231f20" stroked="false">
                <v:path arrowok="t"/>
                <v:fill type="solid"/>
              </v:shape>
              <v:shape style="position:absolute;left:9985;top:1423;width:349;height:466" coordorigin="9985,1423" coordsize="349,466" path="m10333,1423l10146,1423,10045,1614,10066,1616,10086,1619,10151,1651,10192,1717,10197,1756,10195,1778,10161,1839,10125,1852,10187,1852,10233,1812,10270,1744,10277,1696,10276,1677,10245,1605,10182,1561,10113,1543,10135,1502,10309,1502,10333,1423xe" filled="true" fillcolor="#231f20" stroked="false">
                <v:path arrowok="t"/>
                <v:fill type="solid"/>
              </v:shape>
            </v:group>
            <v:group style="position:absolute;left:9743;top:1920;width:69;height:80" coordorigin="9743,1920" coordsize="69,80">
              <v:shape style="position:absolute;left:9743;top:1920;width:69;height:80" coordorigin="9743,1920" coordsize="69,80" path="m9790,1920l9769,1920,9760,1923,9746,1938,9743,1947,9743,1972,9746,1982,9760,1996,9769,1999,9787,1999,9794,1997,9805,1989,9807,1986,9773,1986,9768,1984,9765,1980,9761,1976,9759,1969,9759,1950,9761,1943,9769,1935,9773,1933,9808,1933,9807,1931,9797,1923,9790,1920xe" filled="true" fillcolor="#231f20" stroked="false">
                <v:path arrowok="t"/>
                <v:fill type="solid"/>
              </v:shape>
              <v:shape style="position:absolute;left:9743;top:1920;width:69;height:80" coordorigin="9743,1920" coordsize="69,80" path="m9796,1970l9795,1975,9793,1980,9787,1985,9783,1986,9807,1986,9809,1983,9812,1975,9796,1970xe" filled="true" fillcolor="#231f20" stroked="false">
                <v:path arrowok="t"/>
                <v:fill type="solid"/>
              </v:shape>
              <v:shape style="position:absolute;left:9743;top:1920;width:69;height:80" coordorigin="9743,1920" coordsize="69,80" path="m9808,1933l9783,1933,9787,1934,9793,1939,9795,1942,9796,1946,9812,1942,9810,1936,9808,1933xe" filled="true" fillcolor="#231f20" stroked="false">
                <v:path arrowok="t"/>
                <v:fill type="solid"/>
              </v:shape>
            </v:group>
            <v:group style="position:absolute;left:9825;top:1921;width:60;height:78" coordorigin="9825,1921" coordsize="60,78">
              <v:shape style="position:absolute;left:9825;top:1921;width:60;height:78" coordorigin="9825,1921" coordsize="60,78" path="m9884,1921l9825,1921,9825,1998,9885,1998,9885,1985,9841,1985,9841,1964,9881,1964,9881,1951,9841,1951,9841,1934,9884,1934,9884,1921xe" filled="true" fillcolor="#231f20" stroked="false">
                <v:path arrowok="t"/>
                <v:fill type="solid"/>
              </v:shape>
            </v:group>
            <v:group style="position:absolute;left:9899;top:1921;width:63;height:78" coordorigin="9899,1921" coordsize="63,78">
              <v:shape style="position:absolute;left:9899;top:1921;width:63;height:78" coordorigin="9899,1921" coordsize="63,78" path="m9915,1921l9899,1921,9899,1998,9914,1998,9914,1948,9931,1948,9915,1921xe" filled="true" fillcolor="#231f20" stroked="false">
                <v:path arrowok="t"/>
                <v:fill type="solid"/>
              </v:shape>
              <v:shape style="position:absolute;left:9899;top:1921;width:63;height:78" coordorigin="9899,1921" coordsize="63,78" path="m9931,1948l9914,1948,9946,1998,9962,1998,9962,1973,9947,1973,9931,1948xe" filled="true" fillcolor="#231f20" stroked="false">
                <v:path arrowok="t"/>
                <v:fill type="solid"/>
              </v:shape>
              <v:shape style="position:absolute;left:9899;top:1921;width:63;height:78" coordorigin="9899,1921" coordsize="63,78" path="m9962,1921l9947,1921,9947,1973,9962,1973,9962,1921xe" filled="true" fillcolor="#231f20" stroked="false">
                <v:path arrowok="t"/>
                <v:fill type="solid"/>
              </v:shape>
            </v:group>
            <v:group style="position:absolute;left:9973;top:1921;width:63;height:78" coordorigin="9973,1921" coordsize="63,78">
              <v:shape style="position:absolute;left:9973;top:1921;width:63;height:78" coordorigin="9973,1921" coordsize="63,78" path="m10012,1934l9996,1934,9996,1998,10012,1998,10012,1934xe" filled="true" fillcolor="#231f20" stroked="false">
                <v:path arrowok="t"/>
                <v:fill type="solid"/>
              </v:shape>
              <v:shape style="position:absolute;left:9973;top:1921;width:63;height:78" coordorigin="9973,1921" coordsize="63,78" path="m10036,1921l9973,1921,9973,1934,10036,1934,10036,1921xe" filled="true" fillcolor="#231f20" stroked="false">
                <v:path arrowok="t"/>
                <v:fill type="solid"/>
              </v:shape>
            </v:group>
            <v:group style="position:absolute;left:10030;top:1921;width:80;height:78" coordorigin="10030,1921" coordsize="80,78">
              <v:shape style="position:absolute;left:10030;top:1921;width:80;height:78" coordorigin="10030,1921" coordsize="80,78" path="m10077,1921l10060,1921,10030,1998,10047,1998,10053,1981,10102,1981,10096,1968,10058,1968,10069,1939,10085,1939,10077,1921xe" filled="true" fillcolor="#231f20" stroked="false">
                <v:path arrowok="t"/>
                <v:fill type="solid"/>
              </v:shape>
              <v:shape style="position:absolute;left:10030;top:1921;width:80;height:78" coordorigin="10030,1921" coordsize="80,78" path="m10102,1981l10085,1981,10092,1998,10109,1998,10102,1981xe" filled="true" fillcolor="#231f20" stroked="false">
                <v:path arrowok="t"/>
                <v:fill type="solid"/>
              </v:shape>
              <v:shape style="position:absolute;left:10030;top:1921;width:80;height:78" coordorigin="10030,1921" coordsize="80,78" path="m10085,1939l10069,1939,10080,1968,10096,1968,10085,1939xe" filled="true" fillcolor="#231f20" stroked="false">
                <v:path arrowok="t"/>
                <v:fill type="solid"/>
              </v:shape>
            </v:group>
            <v:group style="position:absolute;left:10101;top:1921;width:74;height:78" coordorigin="10101,1921" coordsize="74,78">
              <v:shape style="position:absolute;left:10101;top:1921;width:74;height:78" coordorigin="10101,1921" coordsize="74,78" path="m10118,1921l10101,1921,10129,1998,10146,1998,10154,1978,10138,1978,10118,1921xe" filled="true" fillcolor="#231f20" stroked="false">
                <v:path arrowok="t"/>
                <v:fill type="solid"/>
              </v:shape>
              <v:shape style="position:absolute;left:10101;top:1921;width:74;height:78" coordorigin="10101,1921" coordsize="74,78" path="m10175,1921l10158,1921,10138,1978,10154,1978,10175,1921xe" filled="true" fillcolor="#231f20" stroked="false">
                <v:path arrowok="t"/>
                <v:fill type="solid"/>
              </v:shape>
            </v:group>
            <v:group style="position:absolute;left:10179;top:1920;width:77;height:80" coordorigin="10179,1920" coordsize="77,80">
              <v:shape style="position:absolute;left:10179;top:1920;width:77;height:80" coordorigin="10179,1920" coordsize="77,80" path="m10229,1920l10211,1920,10206,1921,10179,1952,10179,1972,10183,1982,10197,1996,10206,1999,10229,1999,10239,1996,10248,1986,10211,1986,10206,1984,10198,1975,10196,1968,10196,1951,10198,1944,10206,1935,10211,1933,10248,1933,10239,1923,10229,1920xe" filled="true" fillcolor="#231f20" stroked="false">
                <v:path arrowok="t"/>
                <v:fill type="solid"/>
              </v:shape>
              <v:shape style="position:absolute;left:10179;top:1920;width:77;height:80" coordorigin="10179,1920" coordsize="77,80" path="m10248,1933l10224,1933,10230,1935,10238,1944,10240,1951,10240,1968,10238,1975,10229,1984,10224,1986,10248,1986,10253,1982,10256,1972,10256,1947,10253,1937,10248,1933xe" filled="true" fillcolor="#231f20" stroked="false">
                <v:path arrowok="t"/>
                <v:fill type="solid"/>
              </v:shape>
            </v:group>
            <v:group style="position:absolute;left:10264;top:1920;width:65;height:80" coordorigin="10264,1920" coordsize="65,80">
              <v:shape style="position:absolute;left:10264;top:1920;width:65;height:80" coordorigin="10264,1920" coordsize="65,80" path="m10280,1972l10264,1973,10265,1982,10269,1988,10279,1997,10287,2000,10304,2000,10310,1999,10319,1995,10322,1992,10326,1986,10292,1986,10288,1985,10283,1980,10281,1977,10280,1972xe" filled="true" fillcolor="#231f20" stroked="false">
                <v:path arrowok="t"/>
                <v:fill type="solid"/>
              </v:shape>
              <v:shape style="position:absolute;left:10264;top:1920;width:65;height:80" coordorigin="10264,1920" coordsize="65,80" path="m10306,1920l10290,1920,10285,1921,10267,1947,10270,1953,10278,1960,10284,1962,10299,1966,10303,1967,10308,1969,10310,1970,10312,1972,10313,1974,10313,1979,10311,1981,10306,1985,10302,1986,10326,1986,10327,1984,10329,1980,10329,1971,10328,1967,10292,1948,10287,1947,10283,1944,10283,1942,10283,1938,10283,1937,10288,1934,10291,1933,10325,1933,10323,1930,10318,1926,10313,1922,10306,1920xe" filled="true" fillcolor="#231f20" stroked="false">
                <v:path arrowok="t"/>
                <v:fill type="solid"/>
              </v:shape>
              <v:shape style="position:absolute;left:10264;top:1920;width:65;height:80" coordorigin="10264,1920" coordsize="65,80" path="m10325,1933l10300,1933,10304,1933,10308,1937,10310,1940,10310,1944,10326,1943,10326,1936,10325,1933xe" filled="true" fillcolor="#231f20" stroked="false">
                <v:path arrowok="t"/>
                <v:fill type="solid"/>
              </v:shape>
            </v:group>
            <v:group style="position:absolute;left:10279;top:1613;width:292;height:457" coordorigin="10279,1613" coordsize="292,457">
              <v:shape style="position:absolute;left:10279;top:1613;width:292;height:457" coordorigin="10279,1613" coordsize="292,457" path="m10279,1613l10335,1642,10393,1674,10447,1709,10494,1748,10547,1818,10570,1883,10567,1941,10544,1991,10503,2029,10451,2056,10392,2070e" filled="false" stroked="true" strokeweight=".669pt" strokecolor="#231f20">
                <v:path arrowok="t"/>
              </v:shape>
              <v:shape style="position:absolute;left:10106;top:1418;width:484;height:671" type="#_x0000_t75" stroked="false">
                <v:imagedata r:id="rId47" o:title=""/>
              </v:shape>
            </v:group>
            <v:group style="position:absolute;left:9945;top:1931;width:555;height:221" coordorigin="9945,1931" coordsize="555,221">
              <v:shape style="position:absolute;left:9945;top:1931;width:555;height:221" coordorigin="9945,1931" coordsize="555,221" path="m10500,1931l10465,1992,10419,2046,10364,2090,10301,2123,10232,2144,10158,2151,10102,2147,10047,2135,9994,2114,9945,2085e" filled="false" stroked="true" strokeweight=".717pt" strokecolor="#231f20">
                <v:path arrowok="t"/>
              </v:shape>
            </v:group>
            <v:group style="position:absolute;left:9654;top:1275;width:1005;height:1005" coordorigin="9654,1275" coordsize="1005,1005">
              <v:shape style="position:absolute;left:9654;top:1275;width:1005;height:1005" coordorigin="9654,1275" coordsize="1005,1005" path="m10156,1275l10230,1280,10301,1296,10368,1321,10429,1355,10485,1398,10535,1447,10577,1503,10611,1565,10637,1632,10653,1703,10658,1777,10653,1851,10637,1922,10611,1988,10577,2050,10535,2106,10485,2156,10429,2198,10368,2232,10301,2258,10230,2273,10156,2279,10082,2273,10011,2258,9944,2232,9882,2198,9826,2156,9777,2106,9735,2050,9700,1988,9675,1922,9659,1851,9654,1777,9659,1703,9675,1632,9700,1565,9735,1503,9777,1447,9826,1398,9882,1355,9944,1321,10011,1296,10082,1280,10156,1275xe" filled="false" stroked="true" strokeweight=".567pt" strokecolor="#231f20">
                <v:path arrowok="t"/>
              </v:shape>
              <v:shape style="position:absolute;left:9999;top:2102;width:326;height:132" type="#_x0000_t75" stroked="false">
                <v:imagedata r:id="rId48" o:title=""/>
              </v:shape>
            </v:group>
            <v:group style="position:absolute;left:2252;top:1366;width:921;height:921" coordorigin="2252,1366" coordsize="921,921">
              <v:shape style="position:absolute;left:2252;top:1366;width:921;height:921" coordorigin="2252,1366" coordsize="921,921" path="m2712,1366l2638,1372,2567,1390,2501,1418,2441,1455,2387,1501,2341,1555,2304,1615,2276,1681,2258,1752,2252,1827,2258,1901,2276,1972,2304,2038,2341,2099,2387,2152,2441,2198,2501,2236,2567,2264,2638,2281,2712,2287,2787,2281,2858,2264,2924,2236,2984,2198,3038,2152,3084,2099,3121,2038,3149,1972,3167,1901,3173,1827,3167,1752,3149,1681,3121,1615,3084,1555,3038,1501,2984,1455,2924,1418,2858,1390,2787,1372,2712,1366xe" filled="true" fillcolor="#d1d3d4" stroked="false">
                <v:path arrowok="t"/>
                <v:fill type="solid"/>
              </v:shape>
            </v:group>
            <v:group style="position:absolute;left:2252;top:1366;width:921;height:921" coordorigin="2252,1366" coordsize="921,921">
              <v:shape style="position:absolute;left:2252;top:1366;width:921;height:921" coordorigin="2252,1366" coordsize="921,921" path="m2712,1366l2787,1372,2858,1390,2924,1418,2984,1455,3038,1501,3084,1555,3121,1615,3149,1681,3167,1752,3173,1827,3167,1901,3149,1972,3121,2038,3084,2099,3038,2152,2984,2198,2924,2236,2858,2264,2787,2281,2712,2287,2638,2281,2567,2264,2501,2236,2441,2198,2387,2152,2341,2099,2304,2038,2276,1972,2258,1901,2252,1827,2258,1752,2276,1681,2304,1615,2341,1555,2387,1501,2441,1455,2501,1418,2567,1390,2638,1372,2712,1366xe" filled="false" stroked="true" strokeweight=".425pt" strokecolor="#231f20">
                <v:path arrowok="t"/>
              </v:shape>
            </v:group>
            <v:group style="position:absolute;left:2465;top:1399;width:419;height:816" coordorigin="2465,1399" coordsize="419,816">
              <v:shape style="position:absolute;left:2465;top:1399;width:419;height:816" coordorigin="2465,1399" coordsize="419,816" path="m2465,2215l2884,1399e" filled="false" stroked="true" strokeweight=".306pt" strokecolor="#6d6e71">
                <v:path arrowok="t"/>
              </v:shape>
            </v:group>
            <v:group style="position:absolute;left:2262;top:1516;width:112;height:217" coordorigin="2262,1516" coordsize="112,217">
              <v:shape style="position:absolute;left:2262;top:1516;width:112;height:217" coordorigin="2262,1516" coordsize="112,217" path="m2262,1732l2373,1516e" filled="false" stroked="true" strokeweight=".306pt" strokecolor="#6d6e71">
                <v:path arrowok="t"/>
              </v:shape>
            </v:group>
            <v:group style="position:absolute;left:2254;top:1478;width:159;height:309" coordorigin="2254,1478" coordsize="159,309">
              <v:shape style="position:absolute;left:2254;top:1478;width:159;height:309" coordorigin="2254,1478" coordsize="159,309" path="m2254,1786l2412,1478e" filled="false" stroked="true" strokeweight=".306pt" strokecolor="#6d6e71">
                <v:path arrowok="t"/>
              </v:shape>
            </v:group>
            <v:group style="position:absolute;left:2252;top:1452;width:193;height:376" coordorigin="2252,1452" coordsize="193,376">
              <v:shape style="position:absolute;left:2252;top:1452;width:193;height:376" coordorigin="2252,1452" coordsize="193,376" path="m2252,1828l2445,1452e" filled="false" stroked="true" strokeweight=".306pt" strokecolor="#6d6e71">
                <v:path arrowok="t"/>
              </v:shape>
            </v:group>
            <v:group style="position:absolute;left:2254;top:1433;width:222;height:431" coordorigin="2254,1433" coordsize="222,431">
              <v:shape style="position:absolute;left:2254;top:1433;width:222;height:431" coordorigin="2254,1433" coordsize="222,431" path="m2254,1863l2475,1433e" filled="false" stroked="true" strokeweight=".306pt" strokecolor="#6d6e71">
                <v:path arrowok="t"/>
              </v:shape>
            </v:group>
            <v:group style="position:absolute;left:2257;top:1417;width:246;height:478" coordorigin="2257,1417" coordsize="246,478">
              <v:shape style="position:absolute;left:2257;top:1417;width:246;height:478" coordorigin="2257,1417" coordsize="246,478" path="m2257,1894l2502,1417e" filled="false" stroked="true" strokeweight=".306pt" strokecolor="#6d6e71">
                <v:path arrowok="t"/>
              </v:shape>
            </v:group>
            <v:group style="position:absolute;left:2262;top:1405;width:266;height:518" coordorigin="2262,1405" coordsize="266,518">
              <v:shape style="position:absolute;left:2262;top:1405;width:266;height:518" coordorigin="2262,1405" coordsize="266,518" path="m2262,1923l2528,1405e" filled="false" stroked="true" strokeweight=".306pt" strokecolor="#6d6e71">
                <v:path arrowok="t"/>
              </v:shape>
            </v:group>
            <v:group style="position:absolute;left:2269;top:1395;width:285;height:554" coordorigin="2269,1395" coordsize="285,554">
              <v:shape style="position:absolute;left:2269;top:1395;width:285;height:554" coordorigin="2269,1395" coordsize="285,554" path="m2269,1949l2553,1395e" filled="false" stroked="true" strokeweight=".306pt" strokecolor="#6d6e71">
                <v:path arrowok="t"/>
              </v:shape>
            </v:group>
            <v:group style="position:absolute;left:2276;top:1387;width:301;height:586" coordorigin="2276,1387" coordsize="301,586">
              <v:shape style="position:absolute;left:2276;top:1387;width:301;height:586" coordorigin="2276,1387" coordsize="301,586" path="m2276,1973l2577,1387e" filled="false" stroked="true" strokeweight=".306pt" strokecolor="#6d6e71">
                <v:path arrowok="t"/>
              </v:shape>
            </v:group>
            <v:group style="position:absolute;left:2284;top:1380;width:316;height:615" coordorigin="2284,1380" coordsize="316,615">
              <v:shape style="position:absolute;left:2284;top:1380;width:316;height:615" coordorigin="2284,1380" coordsize="316,615" path="m2284,1995l2600,1380e" filled="false" stroked="true" strokeweight=".306pt" strokecolor="#6d6e71">
                <v:path arrowok="t"/>
              </v:shape>
            </v:group>
            <v:group style="position:absolute;left:2293;top:1375;width:329;height:641" coordorigin="2293,1375" coordsize="329,641">
              <v:shape style="position:absolute;left:2293;top:1375;width:329;height:641" coordorigin="2293,1375" coordsize="329,641" path="m2293,2016l2622,1375e" filled="false" stroked="true" strokeweight=".306pt" strokecolor="#6d6e71">
                <v:path arrowok="t"/>
              </v:shape>
            </v:group>
            <v:group style="position:absolute;left:2302;top:1372;width:342;height:665" coordorigin="2302,1372" coordsize="342,665">
              <v:shape style="position:absolute;left:2302;top:1372;width:342;height:665" coordorigin="2302,1372" coordsize="342,665" path="m2302,2036l2643,1372e" filled="false" stroked="true" strokeweight=".306pt" strokecolor="#6d6e71">
                <v:path arrowok="t"/>
              </v:shape>
            </v:group>
            <v:group style="position:absolute;left:2312;top:1369;width:352;height:686" coordorigin="2312,1369" coordsize="352,686">
              <v:shape style="position:absolute;left:2312;top:1369;width:352;height:686" coordorigin="2312,1369" coordsize="352,686" path="m2312,2054l2664,1369e" filled="false" stroked="true" strokeweight=".306pt" strokecolor="#6d6e71">
                <v:path arrowok="t"/>
              </v:shape>
            </v:group>
            <v:group style="position:absolute;left:2323;top:1367;width:362;height:705" coordorigin="2323,1367" coordsize="362,705">
              <v:shape style="position:absolute;left:2323;top:1367;width:362;height:705" coordorigin="2323,1367" coordsize="362,705" path="m2323,2072l2685,1367e" filled="false" stroked="true" strokeweight=".306pt" strokecolor="#6d6e71">
                <v:path arrowok="t"/>
              </v:shape>
            </v:group>
            <v:group style="position:absolute;left:2334;top:1367;width:371;height:723" coordorigin="2334,1367" coordsize="371,723">
              <v:shape style="position:absolute;left:2334;top:1367;width:371;height:723" coordorigin="2334,1367" coordsize="371,723" path="m2334,2089l2705,1367e" filled="false" stroked="true" strokeweight=".306pt" strokecolor="#6d6e71">
                <v:path arrowok="t"/>
              </v:shape>
            </v:group>
            <v:group style="position:absolute;left:2345;top:1367;width:379;height:738" coordorigin="2345,1367" coordsize="379,738">
              <v:shape style="position:absolute;left:2345;top:1367;width:379;height:738" coordorigin="2345,1367" coordsize="379,738" path="m2345,2104l2724,1367e" filled="false" stroked="true" strokeweight=".306pt" strokecolor="#6d6e71">
                <v:path arrowok="t"/>
              </v:shape>
            </v:group>
            <v:group style="position:absolute;left:2357;top:1367;width:387;height:752" coordorigin="2357,1367" coordsize="387,752">
              <v:shape style="position:absolute;left:2357;top:1367;width:387;height:752" coordorigin="2357,1367" coordsize="387,752" path="m2357,2119l2744,1367e" filled="false" stroked="true" strokeweight=".306pt" strokecolor="#6d6e71">
                <v:path arrowok="t"/>
              </v:shape>
            </v:group>
            <v:group style="position:absolute;left:2370;top:1369;width:393;height:765" coordorigin="2370,1369" coordsize="393,765">
              <v:shape style="position:absolute;left:2370;top:1369;width:393;height:765" coordorigin="2370,1369" coordsize="393,765" path="m2370,2134l2762,1369e" filled="false" stroked="true" strokeweight=".306pt" strokecolor="#6d6e71">
                <v:path arrowok="t"/>
              </v:shape>
            </v:group>
            <v:group style="position:absolute;left:2382;top:1371;width:399;height:776" coordorigin="2382,1371" coordsize="399,776">
              <v:shape style="position:absolute;left:2382;top:1371;width:399;height:776" coordorigin="2382,1371" coordsize="399,776" path="m2382,2147l2781,1371e" filled="false" stroked="true" strokeweight=".306pt" strokecolor="#6d6e71">
                <v:path arrowok="t"/>
              </v:shape>
            </v:group>
            <v:group style="position:absolute;left:2395;top:1375;width:404;height:786" coordorigin="2395,1375" coordsize="404,786">
              <v:shape style="position:absolute;left:2395;top:1375;width:404;height:786" coordorigin="2395,1375" coordsize="404,786" path="m2395,2160l2799,1375e" filled="false" stroked="true" strokeweight=".306pt" strokecolor="#6d6e71">
                <v:path arrowok="t"/>
              </v:shape>
            </v:group>
            <v:group style="position:absolute;left:2409;top:1378;width:408;height:795" coordorigin="2409,1378" coordsize="408,795">
              <v:shape style="position:absolute;left:2409;top:1378;width:408;height:795" coordorigin="2409,1378" coordsize="408,795" path="m2409,2172l2816,1378e" filled="false" stroked="true" strokeweight=".306pt" strokecolor="#6d6e71">
                <v:path arrowok="t"/>
              </v:shape>
            </v:group>
            <v:group style="position:absolute;left:2422;top:1383;width:412;height:802" coordorigin="2422,1383" coordsize="412,802">
              <v:shape style="position:absolute;left:2422;top:1383;width:412;height:802" coordorigin="2422,1383" coordsize="412,802" path="m2422,2184l2834,1383e" filled="false" stroked="true" strokeweight=".306pt" strokecolor="#6d6e71">
                <v:path arrowok="t"/>
              </v:shape>
            </v:group>
            <v:group style="position:absolute;left:2436;top:1388;width:415;height:808" coordorigin="2436,1388" coordsize="415,808">
              <v:shape style="position:absolute;left:2436;top:1388;width:415;height:808" coordorigin="2436,1388" coordsize="415,808" path="m2436,2195l2851,1388e" filled="false" stroked="true" strokeweight=".306pt" strokecolor="#6d6e71">
                <v:path arrowok="t"/>
              </v:shape>
            </v:group>
            <v:group style="position:absolute;left:2451;top:1393;width:417;height:812" coordorigin="2451,1393" coordsize="417,812">
              <v:shape style="position:absolute;left:2451;top:1393;width:417;height:812" coordorigin="2451,1393" coordsize="417,812" path="m2451,2205l2868,1393e" filled="false" stroked="true" strokeweight=".306pt" strokecolor="#6d6e71">
                <v:path arrowok="t"/>
              </v:shape>
            </v:group>
            <v:group style="position:absolute;left:2302;top:1510;width:293;height:412" coordorigin="2302,1510" coordsize="293,412">
              <v:shape style="position:absolute;left:2302;top:1510;width:293;height:412" coordorigin="2302,1510" coordsize="293,412" path="m2342,1850l2326,1850,2318,1853,2306,1866,2302,1873,2302,1892,2369,1922,2392,1921,2414,1916,2437,1909,2458,1899,2472,1890,2408,1890,2397,1885,2368,1863,2358,1855,2355,1854,2349,1851,2342,1850xe" filled="true" fillcolor="#231f20" stroked="false">
                <v:path arrowok="t"/>
                <v:fill type="solid"/>
              </v:shape>
              <v:shape style="position:absolute;left:2302;top:1510;width:293;height:412" coordorigin="2302,1510" coordsize="293,412" path="m2595,1510l2438,1510,2353,1679,2371,1681,2387,1683,2442,1712,2476,1770,2480,1805,2479,1824,2450,1879,2420,1890,2472,1890,2524,1835,2546,1773,2548,1752,2547,1734,2520,1671,2468,1632,2410,1616,2429,1580,2574,1580,2595,1510xe" filled="true" fillcolor="#231f20" stroked="false">
                <v:path arrowok="t"/>
                <v:fill type="solid"/>
              </v:shape>
            </v:group>
            <v:group style="position:absolute;left:2567;top:1494;width:305;height:435" coordorigin="2567,1494" coordsize="305,435">
              <v:shape style="position:absolute;left:2567;top:1494;width:305;height:435" coordorigin="2567,1494" coordsize="305,435" path="m2772,1494l2701,1518,2652,1567,2607,1640,2583,1704,2569,1775,2567,1811,2568,1827,2586,1885,2636,1926,2662,1929,2676,1928,2657,1909,2649,1906,2637,1895,2634,1887,2635,1871,2650,1794,2667,1735,2695,1650,2720,1579,2752,1521,2768,1515,2832,1515,2828,1512,2816,1504,2802,1499,2788,1495,2772,1494xe" filled="true" fillcolor="#231f20" stroked="false">
                <v:path arrowok="t"/>
                <v:fill type="solid"/>
              </v:shape>
              <v:shape style="position:absolute;left:2567;top:1494;width:305;height:435" coordorigin="2567,1494" coordsize="305,435" path="m2832,1515l2783,1515,2790,1518,2796,1524,2802,1530,2805,1538,2805,1550,2795,1615,2767,1707,2732,1813,2711,1871,2675,1909,2732,1909,2779,1870,2819,1812,2850,1742,2868,1665,2871,1615,2871,1601,2848,1532,2839,1521,2832,1515xe" filled="true" fillcolor="#231f20" stroked="false">
                <v:path arrowok="t"/>
                <v:fill type="solid"/>
              </v:shape>
            </v:group>
            <v:group style="position:absolute;left:2334;top:1958;width:63;height:74" coordorigin="2334,1958" coordsize="63,74">
              <v:shape style="position:absolute;left:2334;top:1958;width:63;height:74" coordorigin="2334,1958" coordsize="63,74" path="m2377,1958l2358,1958,2350,1961,2337,1974,2334,1983,2334,2006,2337,2015,2350,2028,2357,2031,2375,2031,2381,2029,2391,2022,2393,2019,2362,2019,2357,2017,2351,2009,2349,2003,2349,1986,2351,1979,2357,1972,2362,1970,2394,1970,2393,1969,2384,1960,2377,1958xe" filled="true" fillcolor="#231f20" stroked="false">
                <v:path arrowok="t"/>
                <v:fill type="solid"/>
              </v:shape>
              <v:shape style="position:absolute;left:2334;top:1958;width:63;height:74" coordorigin="2334,1958" coordsize="63,74" path="m2383,2004l2382,2009,2380,2013,2374,2018,2371,2019,2393,2019,2395,2016,2397,2008,2383,2004xe" filled="true" fillcolor="#231f20" stroked="false">
                <v:path arrowok="t"/>
                <v:fill type="solid"/>
              </v:shape>
              <v:shape style="position:absolute;left:2334;top:1958;width:63;height:74" coordorigin="2334,1958" coordsize="63,74" path="m2394,1970l2371,1970,2374,1971,2380,1975,2382,1978,2382,1982,2397,1979,2395,1973,2394,1970xe" filled="true" fillcolor="#231f20" stroked="false">
                <v:path arrowok="t"/>
                <v:fill type="solid"/>
              </v:shape>
            </v:group>
            <v:group style="position:absolute;left:2410;top:1959;width:55;height:71" coordorigin="2410,1959" coordsize="55,71">
              <v:shape style="position:absolute;left:2410;top:1959;width:55;height:71" coordorigin="2410,1959" coordsize="55,71" path="m2463,1959l2410,1959,2410,2030,2465,2030,2465,2018,2424,2018,2424,1999,2461,1999,2461,1987,2424,1987,2424,1971,2463,1971,2463,1959xe" filled="true" fillcolor="#231f20" stroked="false">
                <v:path arrowok="t"/>
                <v:fill type="solid"/>
              </v:shape>
            </v:group>
            <v:group style="position:absolute;left:2477;top:1959;width:58;height:71" coordorigin="2477,1959" coordsize="58,71">
              <v:shape style="position:absolute;left:2477;top:1959;width:58;height:71" coordorigin="2477,1959" coordsize="58,71" path="m2491,1959l2477,1959,2477,2030,2491,2030,2491,1984,2507,1984,2491,1959xe" filled="true" fillcolor="#231f20" stroked="false">
                <v:path arrowok="t"/>
                <v:fill type="solid"/>
              </v:shape>
              <v:shape style="position:absolute;left:2477;top:1959;width:58;height:71" coordorigin="2477,1959" coordsize="58,71" path="m2507,1984l2491,1984,2520,2030,2535,2030,2535,2006,2521,2006,2507,1984xe" filled="true" fillcolor="#231f20" stroked="false">
                <v:path arrowok="t"/>
                <v:fill type="solid"/>
              </v:shape>
              <v:shape style="position:absolute;left:2477;top:1959;width:58;height:71" coordorigin="2477,1959" coordsize="58,71" path="m2535,1959l2521,1959,2521,2006,2535,2006,2535,1959xe" filled="true" fillcolor="#231f20" stroked="false">
                <v:path arrowok="t"/>
                <v:fill type="solid"/>
              </v:shape>
            </v:group>
            <v:group style="position:absolute;left:2545;top:1959;width:58;height:71" coordorigin="2545,1959" coordsize="58,71">
              <v:shape style="position:absolute;left:2545;top:1959;width:58;height:71" coordorigin="2545,1959" coordsize="58,71" path="m2581,1971l2566,1971,2566,2030,2581,2030,2581,1971xe" filled="true" fillcolor="#231f20" stroked="false">
                <v:path arrowok="t"/>
                <v:fill type="solid"/>
              </v:shape>
              <v:shape style="position:absolute;left:2545;top:1959;width:58;height:71" coordorigin="2545,1959" coordsize="58,71" path="m2602,1959l2545,1959,2545,1971,2602,1971,2602,1959xe" filled="true" fillcolor="#231f20" stroked="false">
                <v:path arrowok="t"/>
                <v:fill type="solid"/>
              </v:shape>
            </v:group>
            <v:group style="position:absolute;left:2597;top:1959;width:73;height:71" coordorigin="2597,1959" coordsize="73,71">
              <v:shape style="position:absolute;left:2597;top:1959;width:73;height:71" coordorigin="2597,1959" coordsize="73,71" path="m2640,1959l2625,1959,2597,2030,2612,2030,2618,2014,2663,2014,2658,2002,2623,2002,2633,1976,2647,1976,2640,1959xe" filled="true" fillcolor="#231f20" stroked="false">
                <v:path arrowok="t"/>
                <v:fill type="solid"/>
              </v:shape>
              <v:shape style="position:absolute;left:2597;top:1959;width:73;height:71" coordorigin="2597,1959" coordsize="73,71" path="m2663,2014l2647,2014,2654,2030,2669,2030,2663,2014xe" filled="true" fillcolor="#231f20" stroked="false">
                <v:path arrowok="t"/>
                <v:fill type="solid"/>
              </v:shape>
              <v:shape style="position:absolute;left:2597;top:1959;width:73;height:71" coordorigin="2597,1959" coordsize="73,71" path="m2647,1976l2633,1976,2643,2002,2658,2002,2647,1976xe" filled="true" fillcolor="#231f20" stroked="false">
                <v:path arrowok="t"/>
                <v:fill type="solid"/>
              </v:shape>
            </v:group>
            <v:group style="position:absolute;left:2662;top:1959;width:68;height:71" coordorigin="2662,1959" coordsize="68,71">
              <v:shape style="position:absolute;left:2662;top:1959;width:68;height:71" coordorigin="2662,1959" coordsize="68,71" path="m2678,1959l2662,1959,2688,2030,2704,2030,2710,2011,2696,2011,2678,1959xe" filled="true" fillcolor="#231f20" stroked="false">
                <v:path arrowok="t"/>
                <v:fill type="solid"/>
              </v:shape>
              <v:shape style="position:absolute;left:2662;top:1959;width:68;height:71" coordorigin="2662,1959" coordsize="68,71" path="m2730,1959l2714,1959,2696,2011,2710,2011,2730,1959xe" filled="true" fillcolor="#231f20" stroked="false">
                <v:path arrowok="t"/>
                <v:fill type="solid"/>
              </v:shape>
            </v:group>
            <v:group style="position:absolute;left:2734;top:1958;width:71;height:74" coordorigin="2734,1958" coordsize="71,74">
              <v:shape style="position:absolute;left:2734;top:1958;width:71;height:74" coordorigin="2734,1958" coordsize="71,74" path="m2780,1958l2763,1958,2758,1959,2734,1988,2734,2006,2737,2015,2750,2028,2759,2031,2780,2031,2788,2028,2797,2019,2763,2019,2759,2017,2751,2008,2749,2002,2749,1986,2751,1980,2758,1972,2763,1970,2797,1970,2788,1961,2780,1958xe" filled="true" fillcolor="#231f20" stroked="false">
                <v:path arrowok="t"/>
                <v:fill type="solid"/>
              </v:shape>
              <v:shape style="position:absolute;left:2734;top:1958;width:71;height:74" coordorigin="2734,1958" coordsize="71,74" path="m2797,1970l2775,1970,2780,1972,2787,1980,2789,1986,2789,2002,2787,2008,2780,2017,2775,2019,2797,2019,2801,2015,2804,2006,2804,1983,2801,1974,2797,1970xe" filled="true" fillcolor="#231f20" stroked="false">
                <v:path arrowok="t"/>
                <v:fill type="solid"/>
              </v:shape>
            </v:group>
            <v:group style="position:absolute;left:2812;top:1958;width:59;height:74" coordorigin="2812,1958" coordsize="59,74">
              <v:shape style="position:absolute;left:2812;top:1958;width:59;height:74" coordorigin="2812,1958" coordsize="59,74" path="m2826,2005l2812,2007,2813,2015,2816,2021,2826,2029,2833,2031,2848,2031,2853,2030,2862,2027,2865,2024,2868,2019,2838,2019,2834,2018,2829,2013,2827,2010,2826,2005xe" filled="true" fillcolor="#231f20" stroked="false">
                <v:path arrowok="t"/>
                <v:fill type="solid"/>
              </v:shape>
              <v:shape style="position:absolute;left:2812;top:1958;width:59;height:74" coordorigin="2812,1958" coordsize="59,74" path="m2850,1958l2835,1958,2831,1959,2815,1983,2817,1988,2824,1995,2830,1997,2844,2000,2848,2001,2852,2003,2854,2004,2856,2006,2856,2008,2856,2012,2855,2014,2850,2018,2847,2019,2868,2019,2870,2017,2871,2013,2871,2005,2870,2001,2837,1984,2833,1982,2829,1980,2829,1978,2829,1975,2829,1973,2833,1970,2837,1970,2867,1970,2866,1968,2857,1960,2850,1958xe" filled="true" fillcolor="#231f20" stroked="false">
                <v:path arrowok="t"/>
                <v:fill type="solid"/>
              </v:shape>
              <v:shape style="position:absolute;left:2812;top:1958;width:59;height:74" coordorigin="2812,1958" coordsize="59,74" path="m2867,1970l2845,1970,2848,1970,2852,1974,2853,1976,2854,1980,2869,1979,2868,1973,2867,1970xe" filled="true" fillcolor="#231f20" stroked="false">
                <v:path arrowok="t"/>
                <v:fill type="solid"/>
              </v:shape>
            </v:group>
            <v:group style="position:absolute;left:2825;top:1676;width:269;height:419" coordorigin="2825,1676" coordsize="269,419">
              <v:shape style="position:absolute;left:2825;top:1676;width:269;height:419" coordorigin="2825,1676" coordsize="269,419" path="m2825,1676l2930,1732,3022,1800,3077,1875,3094,1943,3081,2001,3045,2048,2992,2080,2929,2095e" filled="false" stroked="true" strokeweight=".613pt" strokecolor="#231f20">
                <v:path arrowok="t"/>
              </v:shape>
              <v:shape style="position:absolute;left:2667;top:1499;width:444;height:614" type="#_x0000_t75" stroked="false">
                <v:imagedata r:id="rId49" o:title=""/>
              </v:shape>
            </v:group>
            <v:group style="position:absolute;left:2520;top:1968;width:509;height:203" coordorigin="2520,1968" coordsize="509,203">
              <v:shape style="position:absolute;left:2520;top:1968;width:509;height:203" coordorigin="2520,1968" coordsize="509,203" path="m3028,1968l2988,2035,2934,2091,2870,2133,2796,2161,2715,2170,2663,2166,2612,2155,2564,2136,2520,2109e" filled="false" stroked="true" strokeweight=".541pt" strokecolor="#231f20">
                <v:path arrowok="t"/>
              </v:shape>
            </v:group>
            <v:group style="position:absolute;left:2252;top:1366;width:921;height:921" coordorigin="2252,1366" coordsize="921,921">
              <v:shape style="position:absolute;left:2252;top:1366;width:921;height:921" coordorigin="2252,1366" coordsize="921,921" path="m2712,1366l2787,1372,2858,1390,2924,1418,2984,1455,3038,1501,3084,1555,3121,1615,3149,1681,3167,1752,3173,1827,3167,1901,3149,1972,3121,2038,3084,2099,3038,2152,2984,2198,2924,2236,2858,2264,2787,2281,2712,2287,2638,2281,2567,2264,2501,2236,2441,2198,2387,2152,2341,2099,2304,2038,2276,1972,2258,1901,2252,1827,2258,1752,2276,1681,2304,1615,2341,1555,2387,1501,2441,1455,2501,1418,2567,1390,2638,1372,2712,1366xe" filled="false" stroked="true" strokeweight=".567pt" strokecolor="#231f20">
                <v:path arrowok="t"/>
              </v:shape>
              <v:shape style="position:absolute;left:2570;top:2126;width:297;height:119" type="#_x0000_t75" stroked="false">
                <v:imagedata r:id="rId50" o:title=""/>
              </v:shape>
            </v:group>
            <v:group style="position:absolute;left:2746;top:2315;width:1005;height:1005" coordorigin="2746,2315" coordsize="1005,1005">
              <v:shape style="position:absolute;left:2746;top:2315;width:1005;height:1005" coordorigin="2746,2315" coordsize="1005,1005" path="m3249,2315l3174,2320,3104,2336,3037,2361,2975,2395,2919,2438,2870,2487,2827,2543,2793,2605,2768,2672,2752,2743,2746,2817,2752,2891,2768,2962,2793,3028,2827,3090,2870,3146,2919,3196,2975,3238,3037,3272,3104,3298,3174,3313,3249,3319,3323,3313,3394,3298,3460,3272,3522,3238,3578,3196,3628,3146,3670,3090,3704,3028,3729,2962,3745,2891,3751,2817,3745,2743,3729,2672,3704,2605,3670,2543,3628,2487,3578,2438,3522,2395,3460,2361,3394,2336,3323,2320,3249,2315xe" filled="true" fillcolor="#d1d3d4" stroked="false">
                <v:path arrowok="t"/>
                <v:fill type="solid"/>
              </v:shape>
            </v:group>
            <v:group style="position:absolute;left:2746;top:2315;width:1005;height:1005" coordorigin="2746,2315" coordsize="1005,1005">
              <v:shape style="position:absolute;left:2746;top:2315;width:1005;height:1005" coordorigin="2746,2315" coordsize="1005,1005" path="m3249,2315l3323,2320,3394,2336,3460,2361,3522,2395,3578,2438,3628,2487,3670,2543,3704,2605,3729,2672,3745,2743,3751,2817,3745,2891,3729,2962,3704,3028,3670,3090,3628,3146,3578,3196,3522,3238,3460,3272,3394,3298,3323,3313,3249,3319,3174,3313,3104,3298,3037,3272,2975,3238,2919,3196,2870,3146,2827,3090,2793,3028,2768,2962,2752,2891,2746,2817,2752,2743,2768,2672,2793,2605,2827,2543,2870,2487,2919,2438,2975,2395,3037,2361,3104,2336,3174,2320,3249,2315xe" filled="false" stroked="true" strokeweight=".425pt" strokecolor="#231f20">
                <v:path arrowok="t"/>
              </v:shape>
            </v:group>
            <v:group style="position:absolute;left:2979;top:2351;width:457;height:890" coordorigin="2979,2351" coordsize="457,890">
              <v:shape style="position:absolute;left:2979;top:2351;width:457;height:890" coordorigin="2979,2351" coordsize="457,890" path="m2979,3240l3436,2351e" filled="false" stroked="true" strokeweight=".334pt" strokecolor="#6d6e71">
                <v:path arrowok="t"/>
              </v:shape>
            </v:group>
            <v:group style="position:absolute;left:2757;top:2478;width:122;height:237" coordorigin="2757,2478" coordsize="122,237">
              <v:shape style="position:absolute;left:2757;top:2478;width:122;height:237" coordorigin="2757,2478" coordsize="122,237" path="m2757,2714l2878,2478e" filled="false" stroked="true" strokeweight=".334pt" strokecolor="#6d6e71">
                <v:path arrowok="t"/>
              </v:shape>
            </v:group>
            <v:group style="position:absolute;left:2748;top:2436;width:173;height:337" coordorigin="2748,2436" coordsize="173,337">
              <v:shape style="position:absolute;left:2748;top:2436;width:173;height:337" coordorigin="2748,2436" coordsize="173,337" path="m2748,2772l2921,2436e" filled="false" stroked="true" strokeweight=".334pt" strokecolor="#6d6e71">
                <v:path arrowok="t"/>
              </v:shape>
            </v:group>
            <v:group style="position:absolute;left:2746;top:2408;width:211;height:410" coordorigin="2746,2408" coordsize="211,410">
              <v:shape style="position:absolute;left:2746;top:2408;width:211;height:410" coordorigin="2746,2408" coordsize="211,410" path="m2746,2818l2957,2408e" filled="false" stroked="true" strokeweight=".334pt" strokecolor="#6d6e71">
                <v:path arrowok="t"/>
              </v:shape>
            </v:group>
            <v:group style="position:absolute;left:2748;top:2387;width:242;height:470" coordorigin="2748,2387" coordsize="242,470">
              <v:shape style="position:absolute;left:2748;top:2387;width:242;height:470" coordorigin="2748,2387" coordsize="242,470" path="m2748,2856l2989,2387e" filled="false" stroked="true" strokeweight=".334pt" strokecolor="#6d6e71">
                <v:path arrowok="t"/>
              </v:shape>
            </v:group>
            <v:group style="position:absolute;left:2752;top:2370;width:268;height:521" coordorigin="2752,2370" coordsize="268,521">
              <v:shape style="position:absolute;left:2752;top:2370;width:268;height:521" coordorigin="2752,2370" coordsize="268,521" path="m2752,2891l3019,2370e" filled="false" stroked="true" strokeweight=".334pt" strokecolor="#6d6e71">
                <v:path arrowok="t"/>
              </v:shape>
            </v:group>
            <v:group style="position:absolute;left:2757;top:2357;width:291;height:565" coordorigin="2757,2357" coordsize="291,565">
              <v:shape style="position:absolute;left:2757;top:2357;width:291;height:565" coordorigin="2757,2357" coordsize="291,565" path="m2757,2921l3048,2357e" filled="false" stroked="true" strokeweight=".334pt" strokecolor="#6d6e71">
                <v:path arrowok="t"/>
              </v:shape>
            </v:group>
            <v:group style="position:absolute;left:2764;top:2346;width:311;height:605" coordorigin="2764,2346" coordsize="311,605">
              <v:shape style="position:absolute;left:2764;top:2346;width:311;height:605" coordorigin="2764,2346" coordsize="311,605" path="m2764,2950l3075,2346e" filled="false" stroked="true" strokeweight=".334pt" strokecolor="#6d6e71">
                <v:path arrowok="t"/>
              </v:shape>
            </v:group>
            <v:group style="position:absolute;left:2772;top:2337;width:329;height:640" coordorigin="2772,2337" coordsize="329,640">
              <v:shape style="position:absolute;left:2772;top:2337;width:329;height:640" coordorigin="2772,2337" coordsize="329,640" path="m2772,2976l3100,2337e" filled="false" stroked="true" strokeweight=".334pt" strokecolor="#6d6e71">
                <v:path arrowok="t"/>
              </v:shape>
            </v:group>
            <v:group style="position:absolute;left:2781;top:2330;width:345;height:671" coordorigin="2781,2330" coordsize="345,671">
              <v:shape style="position:absolute;left:2781;top:2330;width:345;height:671" coordorigin="2781,2330" coordsize="345,671" path="m2781,3000l3125,2330e" filled="false" stroked="true" strokeweight=".334pt" strokecolor="#6d6e71">
                <v:path arrowok="t"/>
              </v:shape>
            </v:group>
            <v:group style="position:absolute;left:2791;top:2324;width:359;height:699" coordorigin="2791,2324" coordsize="359,699">
              <v:shape style="position:absolute;left:2791;top:2324;width:359;height:699" coordorigin="2791,2324" coordsize="359,699" path="m2791,3023l3150,2324e" filled="false" stroked="true" strokeweight=".334pt" strokecolor="#6d6e71">
                <v:path arrowok="t"/>
              </v:shape>
            </v:group>
            <v:group style="position:absolute;left:2801;top:2320;width:373;height:725" coordorigin="2801,2320" coordsize="373,725">
              <v:shape style="position:absolute;left:2801;top:2320;width:373;height:725" coordorigin="2801,2320" coordsize="373,725" path="m2801,3045l3173,2320e" filled="false" stroked="true" strokeweight=".334pt" strokecolor="#6d6e71">
                <v:path arrowok="t"/>
              </v:shape>
            </v:group>
            <v:group style="position:absolute;left:2812;top:2317;width:384;height:748" coordorigin="2812,2317" coordsize="384,748">
              <v:shape style="position:absolute;left:2812;top:2317;width:384;height:748" coordorigin="2812,2317" coordsize="384,748" path="m2812,3065l3196,2317e" filled="false" stroked="true" strokeweight=".334pt" strokecolor="#6d6e71">
                <v:path arrowok="t"/>
              </v:shape>
            </v:group>
            <v:group style="position:absolute;left:2824;top:2316;width:395;height:769" coordorigin="2824,2316" coordsize="395,769">
              <v:shape style="position:absolute;left:2824;top:2316;width:395;height:769" coordorigin="2824,2316" coordsize="395,769" path="m2824,3084l3218,2316e" filled="false" stroked="true" strokeweight=".334pt" strokecolor="#6d6e71">
                <v:path arrowok="t"/>
              </v:shape>
            </v:group>
            <v:group style="position:absolute;left:2836;top:2315;width:405;height:788" coordorigin="2836,2315" coordsize="405,788">
              <v:shape style="position:absolute;left:2836;top:2315;width:405;height:788" coordorigin="2836,2315" coordsize="405,788" path="m2836,3102l3240,2315e" filled="false" stroked="true" strokeweight=".334pt" strokecolor="#6d6e71">
                <v:path arrowok="t"/>
              </v:shape>
            </v:group>
            <v:group style="position:absolute;left:2848;top:2315;width:414;height:805" coordorigin="2848,2315" coordsize="414,805">
              <v:shape style="position:absolute;left:2848;top:2315;width:414;height:805" coordorigin="2848,2315" coordsize="414,805" path="m2848,3120l3262,2315e" filled="false" stroked="true" strokeweight=".334pt" strokecolor="#6d6e71">
                <v:path arrowok="t"/>
              </v:shape>
            </v:group>
            <v:group style="position:absolute;left:2861;top:2316;width:422;height:821" coordorigin="2861,2316" coordsize="422,821">
              <v:shape style="position:absolute;left:2861;top:2316;width:422;height:821" coordorigin="2861,2316" coordsize="422,821" path="m2861,3136l3282,2316e" filled="false" stroked="true" strokeweight=".334pt" strokecolor="#6d6e71">
                <v:path arrowok="t"/>
              </v:shape>
            </v:group>
            <v:group style="position:absolute;left:2874;top:2318;width:429;height:835" coordorigin="2874,2318" coordsize="429,835">
              <v:shape style="position:absolute;left:2874;top:2318;width:429;height:835" coordorigin="2874,2318" coordsize="429,835" path="m2874,3152l3303,2318e" filled="false" stroked="true" strokeweight=".334pt" strokecolor="#6d6e71">
                <v:path arrowok="t"/>
              </v:shape>
            </v:group>
            <v:group style="position:absolute;left:2888;top:2320;width:435;height:847" coordorigin="2888,2320" coordsize="435,847">
              <v:shape style="position:absolute;left:2888;top:2320;width:435;height:847" coordorigin="2888,2320" coordsize="435,847" path="m2888,3166l3323,2320e" filled="false" stroked="true" strokeweight=".334pt" strokecolor="#6d6e71">
                <v:path arrowok="t"/>
              </v:shape>
            </v:group>
            <v:group style="position:absolute;left:2902;top:2323;width:441;height:858" coordorigin="2902,2323" coordsize="441,858">
              <v:shape style="position:absolute;left:2902;top:2323;width:441;height:858" coordorigin="2902,2323" coordsize="441,858" path="m2902,3181l3343,2323e" filled="false" stroked="true" strokeweight=".334pt" strokecolor="#6d6e71">
                <v:path arrowok="t"/>
              </v:shape>
            </v:group>
            <v:group style="position:absolute;left:2917;top:2327;width:445;height:867" coordorigin="2917,2327" coordsize="445,867">
              <v:shape style="position:absolute;left:2917;top:2327;width:445;height:867" coordorigin="2917,2327" coordsize="445,867" path="m2917,3194l3362,2327e" filled="false" stroked="true" strokeweight=".334pt" strokecolor="#6d6e71">
                <v:path arrowok="t"/>
              </v:shape>
            </v:group>
            <v:group style="position:absolute;left:2932;top:2332;width:449;height:875" coordorigin="2932,2332" coordsize="449,875">
              <v:shape style="position:absolute;left:2932;top:2332;width:449;height:875" coordorigin="2932,2332" coordsize="449,875" path="m2932,3206l3381,2332e" filled="false" stroked="true" strokeweight=".334pt" strokecolor="#6d6e71">
                <v:path arrowok="t"/>
              </v:shape>
            </v:group>
            <v:group style="position:absolute;left:2947;top:2338;width:453;height:881" coordorigin="2947,2338" coordsize="453,881">
              <v:shape style="position:absolute;left:2947;top:2338;width:453;height:881" coordorigin="2947,2338" coordsize="453,881" path="m2947,3218l3400,2338e" filled="false" stroked="true" strokeweight=".334pt" strokecolor="#6d6e71">
                <v:path arrowok="t"/>
              </v:shape>
            </v:group>
            <v:group style="position:absolute;left:2963;top:2344;width:455;height:886" coordorigin="2963,2344" coordsize="455,886">
              <v:shape style="position:absolute;left:2963;top:2344;width:455;height:886" coordorigin="2963,2344" coordsize="455,886" path="m2963,3229l3418,2344e" filled="false" stroked="true" strokeweight=".334pt" strokecolor="#6d6e71">
                <v:path arrowok="t"/>
              </v:shape>
            </v:group>
            <v:group style="position:absolute;left:2778;top:2463;width:328;height:449" coordorigin="2778,2463" coordsize="328,449">
              <v:shape style="position:absolute;left:2778;top:2463;width:328;height:449" coordorigin="2778,2463" coordsize="328,449" path="m3099,2526l2951,2526,2965,2527,2977,2531,3017,2578,3018,2592,3017,2608,2995,2672,2936,2745,2864,2819,2778,2900,2778,2912,3018,2912,3051,2837,2878,2837,2929,2794,3004,2729,3049,2683,3090,2624,3105,2558,3104,2540,3099,2526xe" filled="true" fillcolor="#231f20" stroked="false">
                <v:path arrowok="t"/>
                <v:fill type="solid"/>
              </v:shape>
              <v:shape style="position:absolute;left:2778;top:2463;width:328;height:449" coordorigin="2778,2463" coordsize="328,449" path="m3071,2791l3055,2791,3048,2803,3040,2814,2984,2836,2965,2837,3051,2837,3071,2791xe" filled="true" fillcolor="#231f20" stroked="false">
                <v:path arrowok="t"/>
                <v:fill type="solid"/>
              </v:shape>
              <v:shape style="position:absolute;left:2778;top:2463;width:328;height:449" coordorigin="2778,2463" coordsize="328,449" path="m2994,2463l2924,2482,2879,2528,2859,2570,2871,2576,2889,2554,2908,2538,2929,2529,2951,2526,3099,2526,3098,2523,3038,2470,3017,2464,2994,2463xe" filled="true" fillcolor="#231f20" stroked="false">
                <v:path arrowok="t"/>
                <v:fill type="solid"/>
              </v:shape>
            </v:group>
            <v:group style="position:absolute;left:3077;top:2463;width:349;height:466" coordorigin="3077,2463" coordsize="349,466">
              <v:shape style="position:absolute;left:3077;top:2463;width:349;height:466" coordorigin="3077,2463" coordsize="349,466" path="m3125,2847l3105,2847,3096,2851,3081,2865,3077,2873,3077,2895,3137,2928,3156,2929,3184,2927,3211,2922,3237,2914,3263,2902,3280,2892,3217,2892,3207,2891,3197,2888,3187,2884,3177,2877,3163,2867,3152,2859,3144,2854,3139,2851,3133,2849,3125,2847xe" filled="true" fillcolor="#231f20" stroked="false">
                <v:path arrowok="t"/>
                <v:fill type="solid"/>
              </v:shape>
              <v:shape style="position:absolute;left:3077;top:2463;width:349;height:466" coordorigin="3077,2463" coordsize="349,466" path="m3426,2463l3239,2463,3138,2654,3159,2656,3178,2659,3243,2691,3284,2757,3290,2796,3288,2818,3254,2879,3217,2892,3280,2892,3326,2852,3363,2784,3370,2736,3369,2717,3337,2645,3275,2601,3206,2583,3228,2542,3401,2542,3426,2463xe" filled="true" fillcolor="#231f20" stroked="false">
                <v:path arrowok="t"/>
                <v:fill type="solid"/>
              </v:shape>
            </v:group>
            <v:group style="position:absolute;left:2836;top:2960;width:69;height:80" coordorigin="2836,2960" coordsize="69,80">
              <v:shape style="position:absolute;left:2836;top:2960;width:69;height:80" coordorigin="2836,2960" coordsize="69,80" path="m2882,2960l2862,2960,2853,2963,2839,2978,2836,2987,2836,3012,2839,3022,2853,3036,2861,3039,2880,3039,2887,3037,2898,3029,2900,3026,2866,3026,2861,3024,2858,3020,2854,3016,2852,3009,2852,2990,2854,2983,2861,2975,2866,2973,2901,2973,2900,2971,2890,2963,2882,2960xe" filled="true" fillcolor="#231f20" stroked="false">
                <v:path arrowok="t"/>
                <v:fill type="solid"/>
              </v:shape>
              <v:shape style="position:absolute;left:2836;top:2960;width:69;height:80" coordorigin="2836,2960" coordsize="69,80" path="m2889,3010l2888,3015,2886,3020,2879,3025,2876,3026,2900,3026,2902,3023,2905,3015,2889,3010xe" filled="true" fillcolor="#231f20" stroked="false">
                <v:path arrowok="t"/>
                <v:fill type="solid"/>
              </v:shape>
              <v:shape style="position:absolute;left:2836;top:2960;width:69;height:80" coordorigin="2836,2960" coordsize="69,80" path="m2901,2973l2876,2973,2880,2974,2886,2979,2888,2982,2889,2986,2904,2982,2903,2976,2901,2973xe" filled="true" fillcolor="#231f20" stroked="false">
                <v:path arrowok="t"/>
                <v:fill type="solid"/>
              </v:shape>
            </v:group>
            <v:group style="position:absolute;left:2918;top:2961;width:60;height:78" coordorigin="2918,2961" coordsize="60,78">
              <v:shape style="position:absolute;left:2918;top:2961;width:60;height:78" coordorigin="2918,2961" coordsize="60,78" path="m2977,2961l2918,2961,2918,3038,2978,3038,2978,3025,2934,3025,2934,3004,2974,3004,2974,2991,2934,2991,2934,2974,2977,2974,2977,2961xe" filled="true" fillcolor="#231f20" stroked="false">
                <v:path arrowok="t"/>
                <v:fill type="solid"/>
              </v:shape>
            </v:group>
            <v:group style="position:absolute;left:2992;top:2961;width:63;height:78" coordorigin="2992,2961" coordsize="63,78">
              <v:shape style="position:absolute;left:2992;top:2961;width:63;height:78" coordorigin="2992,2961" coordsize="63,78" path="m3007,2961l2992,2961,2992,3038,3007,3038,3007,2988,3024,2988,3007,2961xe" filled="true" fillcolor="#231f20" stroked="false">
                <v:path arrowok="t"/>
                <v:fill type="solid"/>
              </v:shape>
              <v:shape style="position:absolute;left:2992;top:2961;width:63;height:78" coordorigin="2992,2961" coordsize="63,78" path="m3024,2988l3007,2988,3038,3038,3054,3038,3054,3013,3040,3013,3024,2988xe" filled="true" fillcolor="#231f20" stroked="false">
                <v:path arrowok="t"/>
                <v:fill type="solid"/>
              </v:shape>
              <v:shape style="position:absolute;left:2992;top:2961;width:63;height:78" coordorigin="2992,2961" coordsize="63,78" path="m3054,2961l3040,2961,3040,3013,3054,3013,3054,2961xe" filled="true" fillcolor="#231f20" stroked="false">
                <v:path arrowok="t"/>
                <v:fill type="solid"/>
              </v:shape>
            </v:group>
            <v:group style="position:absolute;left:3066;top:2961;width:63;height:78" coordorigin="3066,2961" coordsize="63,78">
              <v:shape style="position:absolute;left:3066;top:2961;width:63;height:78" coordorigin="3066,2961" coordsize="63,78" path="m3105,2974l3089,2974,3089,3038,3105,3038,3105,2974xe" filled="true" fillcolor="#231f20" stroked="false">
                <v:path arrowok="t"/>
                <v:fill type="solid"/>
              </v:shape>
              <v:shape style="position:absolute;left:3066;top:2961;width:63;height:78" coordorigin="3066,2961" coordsize="63,78" path="m3128,2961l3066,2961,3066,2974,3128,2974,3128,2961xe" filled="true" fillcolor="#231f20" stroked="false">
                <v:path arrowok="t"/>
                <v:fill type="solid"/>
              </v:shape>
            </v:group>
            <v:group style="position:absolute;left:3122;top:2961;width:80;height:78" coordorigin="3122,2961" coordsize="80,78">
              <v:shape style="position:absolute;left:3122;top:2961;width:80;height:78" coordorigin="3122,2961" coordsize="80,78" path="m3170,2961l3153,2961,3122,3038,3139,3038,3146,3021,3194,3021,3189,3008,3151,3008,3161,2979,3177,2979,3170,2961xe" filled="true" fillcolor="#231f20" stroked="false">
                <v:path arrowok="t"/>
                <v:fill type="solid"/>
              </v:shape>
              <v:shape style="position:absolute;left:3122;top:2961;width:80;height:78" coordorigin="3122,2961" coordsize="80,78" path="m3194,3021l3177,3021,3184,3038,3202,3038,3194,3021xe" filled="true" fillcolor="#231f20" stroked="false">
                <v:path arrowok="t"/>
                <v:fill type="solid"/>
              </v:shape>
              <v:shape style="position:absolute;left:3122;top:2961;width:80;height:78" coordorigin="3122,2961" coordsize="80,78" path="m3177,2979l3161,2979,3172,3008,3189,3008,3177,2979xe" filled="true" fillcolor="#231f20" stroked="false">
                <v:path arrowok="t"/>
                <v:fill type="solid"/>
              </v:shape>
            </v:group>
            <v:group style="position:absolute;left:3194;top:2961;width:74;height:78" coordorigin="3194,2961" coordsize="74,78">
              <v:shape style="position:absolute;left:3194;top:2961;width:74;height:78" coordorigin="3194,2961" coordsize="74,78" path="m3211,2961l3194,2961,3222,3038,3239,3038,3246,3018,3231,3018,3211,2961xe" filled="true" fillcolor="#231f20" stroked="false">
                <v:path arrowok="t"/>
                <v:fill type="solid"/>
              </v:shape>
              <v:shape style="position:absolute;left:3194;top:2961;width:74;height:78" coordorigin="3194,2961" coordsize="74,78" path="m3267,2961l3250,2961,3231,3018,3246,3018,3267,2961xe" filled="true" fillcolor="#231f20" stroked="false">
                <v:path arrowok="t"/>
                <v:fill type="solid"/>
              </v:shape>
            </v:group>
            <v:group style="position:absolute;left:3272;top:2960;width:77;height:80" coordorigin="3272,2960" coordsize="77,80">
              <v:shape style="position:absolute;left:3272;top:2960;width:77;height:80" coordorigin="3272,2960" coordsize="77,80" path="m3322,2960l3304,2960,3298,2961,3272,2992,3272,3012,3276,3022,3290,3036,3299,3039,3322,3039,3331,3036,3341,3026,3304,3026,3299,3024,3291,3015,3289,3008,3289,2991,3291,2984,3299,2975,3304,2973,3341,2973,3331,2963,3322,2960xe" filled="true" fillcolor="#231f20" stroked="false">
                <v:path arrowok="t"/>
                <v:fill type="solid"/>
              </v:shape>
              <v:shape style="position:absolute;left:3272;top:2960;width:77;height:80" coordorigin="3272,2960" coordsize="77,80" path="m3341,2973l3317,2973,3322,2975,3330,2984,3332,2991,3332,3008,3330,3015,3322,3024,3317,3026,3341,3026,3345,3022,3349,3012,3349,2987,3345,2977,3341,2973xe" filled="true" fillcolor="#231f20" stroked="false">
                <v:path arrowok="t"/>
                <v:fill type="solid"/>
              </v:shape>
            </v:group>
            <v:group style="position:absolute;left:3357;top:2960;width:65;height:80" coordorigin="3357,2960" coordsize="65,80">
              <v:shape style="position:absolute;left:3357;top:2960;width:65;height:80" coordorigin="3357,2960" coordsize="65,80" path="m3373,3012l3357,3013,3358,3022,3361,3028,3372,3037,3380,3040,3397,3040,3402,3039,3411,3035,3415,3032,3419,3026,3385,3026,3381,3025,3375,3020,3374,3017,3373,3012xe" filled="true" fillcolor="#231f20" stroked="false">
                <v:path arrowok="t"/>
                <v:fill type="solid"/>
              </v:shape>
              <v:shape style="position:absolute;left:3357;top:2960;width:65;height:80" coordorigin="3357,2960" coordsize="65,80" path="m3399,2960l3383,2960,3378,2961,3360,2987,3362,2993,3371,3000,3377,3002,3392,3006,3396,3007,3401,3009,3403,3010,3405,3012,3405,3014,3405,3019,3404,3021,3399,3025,3395,3026,3419,3026,3420,3024,3421,3020,3421,3011,3420,3007,3384,2988,3380,2987,3376,2984,3375,2982,3375,2978,3376,2977,3380,2974,3384,2973,3417,2973,3416,2970,3411,2966,3406,2962,3399,2960xe" filled="true" fillcolor="#231f20" stroked="false">
                <v:path arrowok="t"/>
                <v:fill type="solid"/>
              </v:shape>
              <v:shape style="position:absolute;left:3357;top:2960;width:65;height:80" coordorigin="3357,2960" coordsize="65,80" path="m3417,2973l3393,2973,3396,2973,3401,2977,3402,2980,3403,2984,3419,2983,3419,2976,3417,2973xe" filled="true" fillcolor="#231f20" stroked="false">
                <v:path arrowok="t"/>
                <v:fill type="solid"/>
              </v:shape>
            </v:group>
            <v:group style="position:absolute;left:3371;top:2653;width:292;height:457" coordorigin="3371,2653" coordsize="292,457">
              <v:shape style="position:absolute;left:3371;top:2653;width:292;height:457" coordorigin="3371,2653" coordsize="292,457" path="m3371,2653l3428,2682,3486,2714,3540,2749,3586,2788,3640,2858,3663,2923,3660,2981,3636,3031,3596,3069,3544,3096,3485,3110e" filled="false" stroked="true" strokeweight=".669pt" strokecolor="#231f20">
                <v:path arrowok="t"/>
              </v:shape>
              <v:shape style="position:absolute;left:3198;top:2458;width:484;height:671" type="#_x0000_t75" stroked="false">
                <v:imagedata r:id="rId51" o:title=""/>
              </v:shape>
            </v:group>
            <v:group style="position:absolute;left:3038;top:2971;width:555;height:221" coordorigin="3038,2971" coordsize="555,221">
              <v:shape style="position:absolute;left:3038;top:2971;width:555;height:221" coordorigin="3038,2971" coordsize="555,221" path="m3593,2971l3557,3032,3512,3086,3457,3130,3394,3163,3325,3184,3251,3191,3194,3187,3139,3175,3087,3154,3038,3125e" filled="false" stroked="true" strokeweight=".717pt" strokecolor="#231f20">
                <v:path arrowok="t"/>
              </v:shape>
            </v:group>
            <v:group style="position:absolute;left:2746;top:2315;width:1005;height:1005" coordorigin="2746,2315" coordsize="1005,1005">
              <v:shape style="position:absolute;left:2746;top:2315;width:1005;height:1005" coordorigin="2746,2315" coordsize="1005,1005" path="m3249,2315l3323,2320,3394,2336,3460,2361,3522,2395,3578,2438,3628,2487,3670,2543,3704,2605,3729,2672,3745,2743,3751,2817,3745,2891,3729,2962,3704,3028,3670,3090,3628,3146,3578,3196,3522,3238,3460,3272,3394,3298,3323,3313,3249,3319,3174,3313,3104,3298,3037,3272,2975,3238,2919,3196,2870,3146,2827,3090,2793,3028,2768,2962,2752,2891,2746,2817,2752,2743,2768,2672,2793,2605,2827,2543,2870,2487,2919,2438,2975,2395,3037,2361,3104,2336,3174,2320,3249,2315xe" filled="false" stroked="true" strokeweight=".567pt" strokecolor="#231f20">
                <v:path arrowok="t"/>
              </v:shape>
              <v:shape style="position:absolute;left:3091;top:3142;width:326;height:132" type="#_x0000_t75" stroked="false">
                <v:imagedata r:id="rId52" o:title=""/>
              </v:shape>
            </v:group>
            <v:group style="position:absolute;left:3828;top:2315;width:1005;height:1005" coordorigin="3828,2315" coordsize="1005,1005">
              <v:shape style="position:absolute;left:3828;top:2315;width:1005;height:1005" coordorigin="3828,2315" coordsize="1005,1005" path="m4330,2315l4256,2320,4185,2336,4118,2361,4056,2395,4000,2438,3951,2487,3908,2543,3874,2605,3849,2672,3833,2743,3828,2817,3833,2891,3849,2962,3874,3028,3908,3090,3951,3146,4000,3196,4056,3238,4118,3272,4185,3298,4256,3313,4330,3319,4404,3313,4475,3298,4541,3272,4603,3238,4659,3196,4709,3146,4751,3090,4785,3028,4811,2962,4826,2891,4832,2817,4826,2743,4811,2672,4785,2605,4751,2543,4709,2487,4659,2438,4603,2395,4541,2361,4475,2336,4404,2320,4330,2315xe" filled="true" fillcolor="#d1d3d4" stroked="false">
                <v:path arrowok="t"/>
                <v:fill type="solid"/>
              </v:shape>
            </v:group>
            <v:group style="position:absolute;left:3828;top:2315;width:1005;height:1005" coordorigin="3828,2315" coordsize="1005,1005">
              <v:shape style="position:absolute;left:3828;top:2315;width:1005;height:1005" coordorigin="3828,2315" coordsize="1005,1005" path="m4330,2315l4404,2320,4475,2336,4541,2361,4603,2395,4659,2438,4709,2487,4751,2543,4785,2605,4811,2672,4826,2743,4832,2817,4826,2891,4811,2962,4785,3028,4751,3090,4709,3146,4659,3196,4603,3238,4541,3272,4475,3298,4404,3313,4330,3319,4256,3313,4185,3298,4118,3272,4056,3238,4000,3196,3951,3146,3908,3090,3874,3028,3849,2962,3833,2891,3828,2817,3833,2743,3849,2672,3874,2605,3908,2543,3951,2487,4000,2438,4056,2395,4118,2361,4185,2336,4256,2320,4330,2315xe" filled="false" stroked="true" strokeweight=".425pt" strokecolor="#231f20">
                <v:path arrowok="t"/>
              </v:shape>
            </v:group>
            <v:group style="position:absolute;left:4060;top:2351;width:457;height:890" coordorigin="4060,2351" coordsize="457,890">
              <v:shape style="position:absolute;left:4060;top:2351;width:457;height:890" coordorigin="4060,2351" coordsize="457,890" path="m4060,3240l4517,2351e" filled="false" stroked="true" strokeweight=".334pt" strokecolor="#6d6e71">
                <v:path arrowok="t"/>
              </v:shape>
            </v:group>
            <v:group style="position:absolute;left:3838;top:2478;width:122;height:237" coordorigin="3838,2478" coordsize="122,237">
              <v:shape style="position:absolute;left:3838;top:2478;width:122;height:237" coordorigin="3838,2478" coordsize="122,237" path="m3838,2714l3959,2478e" filled="false" stroked="true" strokeweight=".334pt" strokecolor="#6d6e71">
                <v:path arrowok="t"/>
              </v:shape>
            </v:group>
            <v:group style="position:absolute;left:3830;top:2436;width:173;height:337" coordorigin="3830,2436" coordsize="173,337">
              <v:shape style="position:absolute;left:3830;top:2436;width:173;height:337" coordorigin="3830,2436" coordsize="173,337" path="m3830,2772l4002,2436e" filled="false" stroked="true" strokeweight=".334pt" strokecolor="#6d6e71">
                <v:path arrowok="t"/>
              </v:shape>
            </v:group>
            <v:group style="position:absolute;left:3828;top:2408;width:211;height:410" coordorigin="3828,2408" coordsize="211,410">
              <v:shape style="position:absolute;left:3828;top:2408;width:211;height:410" coordorigin="3828,2408" coordsize="211,410" path="m3828,2818l4038,2408e" filled="false" stroked="true" strokeweight=".334pt" strokecolor="#6d6e71">
                <v:path arrowok="t"/>
              </v:shape>
            </v:group>
            <v:group style="position:absolute;left:3829;top:2387;width:242;height:470" coordorigin="3829,2387" coordsize="242,470">
              <v:shape style="position:absolute;left:3829;top:2387;width:242;height:470" coordorigin="3829,2387" coordsize="242,470" path="m3829,2856l4070,2387e" filled="false" stroked="true" strokeweight=".334pt" strokecolor="#6d6e71">
                <v:path arrowok="t"/>
              </v:shape>
            </v:group>
            <v:group style="position:absolute;left:3833;top:2370;width:268;height:521" coordorigin="3833,2370" coordsize="268,521">
              <v:shape style="position:absolute;left:3833;top:2370;width:268;height:521" coordorigin="3833,2370" coordsize="268,521" path="m3833,2891l4100,2370e" filled="false" stroked="true" strokeweight=".334pt" strokecolor="#6d6e71">
                <v:path arrowok="t"/>
              </v:shape>
            </v:group>
            <v:group style="position:absolute;left:3839;top:2357;width:291;height:565" coordorigin="3839,2357" coordsize="291,565">
              <v:shape style="position:absolute;left:3839;top:2357;width:291;height:565" coordorigin="3839,2357" coordsize="291,565" path="m3839,2921l4129,2357e" filled="false" stroked="true" strokeweight=".334pt" strokecolor="#6d6e71">
                <v:path arrowok="t"/>
              </v:shape>
            </v:group>
            <v:group style="position:absolute;left:3845;top:2346;width:311;height:605" coordorigin="3845,2346" coordsize="311,605">
              <v:shape style="position:absolute;left:3845;top:2346;width:311;height:605" coordorigin="3845,2346" coordsize="311,605" path="m3845,2950l4156,2346e" filled="false" stroked="true" strokeweight=".334pt" strokecolor="#6d6e71">
                <v:path arrowok="t"/>
              </v:shape>
            </v:group>
            <v:group style="position:absolute;left:3853;top:2337;width:329;height:640" coordorigin="3853,2337" coordsize="329,640">
              <v:shape style="position:absolute;left:3853;top:2337;width:329;height:640" coordorigin="3853,2337" coordsize="329,640" path="m3853,2976l4182,2337e" filled="false" stroked="true" strokeweight=".334pt" strokecolor="#6d6e71">
                <v:path arrowok="t"/>
              </v:shape>
            </v:group>
            <v:group style="position:absolute;left:3862;top:2330;width:345;height:671" coordorigin="3862,2330" coordsize="345,671">
              <v:shape style="position:absolute;left:3862;top:2330;width:345;height:671" coordorigin="3862,2330" coordsize="345,671" path="m3862,3000l4207,2330e" filled="false" stroked="true" strokeweight=".334pt" strokecolor="#6d6e71">
                <v:path arrowok="t"/>
              </v:shape>
            </v:group>
            <v:group style="position:absolute;left:3872;top:2324;width:359;height:699" coordorigin="3872,2324" coordsize="359,699">
              <v:shape style="position:absolute;left:3872;top:2324;width:359;height:699" coordorigin="3872,2324" coordsize="359,699" path="m3872,3023l4231,2324e" filled="false" stroked="true" strokeweight=".334pt" strokecolor="#6d6e71">
                <v:path arrowok="t"/>
              </v:shape>
            </v:group>
            <v:group style="position:absolute;left:3882;top:2320;width:373;height:725" coordorigin="3882,2320" coordsize="373,725">
              <v:shape style="position:absolute;left:3882;top:2320;width:373;height:725" coordorigin="3882,2320" coordsize="373,725" path="m3882,3045l4254,2320e" filled="false" stroked="true" strokeweight=".334pt" strokecolor="#6d6e71">
                <v:path arrowok="t"/>
              </v:shape>
            </v:group>
            <v:group style="position:absolute;left:3893;top:2317;width:384;height:748" coordorigin="3893,2317" coordsize="384,748">
              <v:shape style="position:absolute;left:3893;top:2317;width:384;height:748" coordorigin="3893,2317" coordsize="384,748" path="m3893,3065l4277,2317e" filled="false" stroked="true" strokeweight=".334pt" strokecolor="#6d6e71">
                <v:path arrowok="t"/>
              </v:shape>
            </v:group>
            <v:group style="position:absolute;left:3905;top:2316;width:395;height:769" coordorigin="3905,2316" coordsize="395,769">
              <v:shape style="position:absolute;left:3905;top:2316;width:395;height:769" coordorigin="3905,2316" coordsize="395,769" path="m3905,3084l4299,2316e" filled="false" stroked="true" strokeweight=".334pt" strokecolor="#6d6e71">
                <v:path arrowok="t"/>
              </v:shape>
            </v:group>
            <v:group style="position:absolute;left:3917;top:2315;width:405;height:788" coordorigin="3917,2315" coordsize="405,788">
              <v:shape style="position:absolute;left:3917;top:2315;width:405;height:788" coordorigin="3917,2315" coordsize="405,788" path="m3917,3102l4321,2315e" filled="false" stroked="true" strokeweight=".334pt" strokecolor="#6d6e71">
                <v:path arrowok="t"/>
              </v:shape>
            </v:group>
            <v:group style="position:absolute;left:3929;top:2315;width:414;height:805" coordorigin="3929,2315" coordsize="414,805">
              <v:shape style="position:absolute;left:3929;top:2315;width:414;height:805" coordorigin="3929,2315" coordsize="414,805" path="m3929,3120l4343,2315e" filled="false" stroked="true" strokeweight=".334pt" strokecolor="#6d6e71">
                <v:path arrowok="t"/>
              </v:shape>
            </v:group>
            <v:group style="position:absolute;left:3942;top:2316;width:422;height:821" coordorigin="3942,2316" coordsize="422,821">
              <v:shape style="position:absolute;left:3942;top:2316;width:422;height:821" coordorigin="3942,2316" coordsize="422,821" path="m3942,3136l4364,2316e" filled="false" stroked="true" strokeweight=".334pt" strokecolor="#6d6e71">
                <v:path arrowok="t"/>
              </v:shape>
            </v:group>
            <v:group style="position:absolute;left:3956;top:2318;width:429;height:835" coordorigin="3956,2318" coordsize="429,835">
              <v:shape style="position:absolute;left:3956;top:2318;width:429;height:835" coordorigin="3956,2318" coordsize="429,835" path="m3956,3152l4384,2318e" filled="false" stroked="true" strokeweight=".334pt" strokecolor="#6d6e71">
                <v:path arrowok="t"/>
              </v:shape>
            </v:group>
            <v:group style="position:absolute;left:3969;top:2320;width:435;height:847" coordorigin="3969,2320" coordsize="435,847">
              <v:shape style="position:absolute;left:3969;top:2320;width:435;height:847" coordorigin="3969,2320" coordsize="435,847" path="m3969,3166l4404,2320e" filled="false" stroked="true" strokeweight=".334pt" strokecolor="#6d6e71">
                <v:path arrowok="t"/>
              </v:shape>
            </v:group>
            <v:group style="position:absolute;left:3984;top:2323;width:441;height:858" coordorigin="3984,2323" coordsize="441,858">
              <v:shape style="position:absolute;left:3984;top:2323;width:441;height:858" coordorigin="3984,2323" coordsize="441,858" path="m3984,3181l4424,2323e" filled="false" stroked="true" strokeweight=".334pt" strokecolor="#6d6e71">
                <v:path arrowok="t"/>
              </v:shape>
            </v:group>
            <v:group style="position:absolute;left:3998;top:2327;width:445;height:867" coordorigin="3998,2327" coordsize="445,867">
              <v:shape style="position:absolute;left:3998;top:2327;width:445;height:867" coordorigin="3998,2327" coordsize="445,867" path="m3998,3194l4443,2327e" filled="false" stroked="true" strokeweight=".334pt" strokecolor="#6d6e71">
                <v:path arrowok="t"/>
              </v:shape>
            </v:group>
            <v:group style="position:absolute;left:4013;top:2332;width:449;height:875" coordorigin="4013,2332" coordsize="449,875">
              <v:shape style="position:absolute;left:4013;top:2332;width:449;height:875" coordorigin="4013,2332" coordsize="449,875" path="m4013,3206l4462,2332e" filled="false" stroked="true" strokeweight=".334pt" strokecolor="#6d6e71">
                <v:path arrowok="t"/>
              </v:shape>
            </v:group>
            <v:group style="position:absolute;left:4028;top:2338;width:453;height:881" coordorigin="4028,2338" coordsize="453,881">
              <v:shape style="position:absolute;left:4028;top:2338;width:453;height:881" coordorigin="4028,2338" coordsize="453,881" path="m4028,3218l4481,2338e" filled="false" stroked="true" strokeweight=".334pt" strokecolor="#6d6e71">
                <v:path arrowok="t"/>
              </v:shape>
            </v:group>
            <v:group style="position:absolute;left:4044;top:2344;width:455;height:886" coordorigin="4044,2344" coordsize="455,886">
              <v:shape style="position:absolute;left:4044;top:2344;width:455;height:886" coordorigin="4044,2344" coordsize="455,886" path="m4044,3229l4499,2344e" filled="false" stroked="true" strokeweight=".334pt" strokecolor="#6d6e71">
                <v:path arrowok="t"/>
              </v:shape>
            </v:group>
            <v:group style="position:absolute;left:3859;top:2463;width:328;height:449" coordorigin="3859,2463" coordsize="328,449">
              <v:shape style="position:absolute;left:3859;top:2463;width:328;height:449" coordorigin="3859,2463" coordsize="328,449" path="m4180,2526l4032,2526,4046,2527,4058,2531,4098,2578,4099,2592,4098,2608,4076,2672,4017,2745,3945,2819,3859,2900,3859,2912,4100,2912,4132,2837,3959,2837,4010,2794,4085,2729,4130,2683,4171,2624,4187,2558,4185,2540,4180,2526xe" filled="true" fillcolor="#231f20" stroked="false">
                <v:path arrowok="t"/>
                <v:fill type="solid"/>
              </v:shape>
              <v:shape style="position:absolute;left:3859;top:2463;width:328;height:449" coordorigin="3859,2463" coordsize="328,449" path="m4152,2791l4137,2791,4129,2803,4121,2814,4066,2836,4046,2837,4132,2837,4152,2791xe" filled="true" fillcolor="#231f20" stroked="false">
                <v:path arrowok="t"/>
                <v:fill type="solid"/>
              </v:shape>
              <v:shape style="position:absolute;left:3859;top:2463;width:328;height:449" coordorigin="3859,2463" coordsize="328,449" path="m4075,2463l4005,2482,3960,2528,3940,2570,3953,2576,3970,2554,3989,2538,4010,2529,4032,2526,4180,2526,4179,2523,4119,2470,4098,2464,4075,2463xe" filled="true" fillcolor="#231f20" stroked="false">
                <v:path arrowok="t"/>
                <v:fill type="solid"/>
              </v:shape>
            </v:group>
            <v:group style="position:absolute;left:4158;top:2463;width:349;height:466" coordorigin="4158,2463" coordsize="349,466">
              <v:shape style="position:absolute;left:4158;top:2463;width:349;height:466" coordorigin="4158,2463" coordsize="349,466" path="m4206,2847l4187,2847,4177,2851,4162,2865,4158,2873,4158,2895,4218,2928,4237,2929,4265,2927,4292,2922,4318,2914,4344,2902,4361,2892,4298,2892,4288,2891,4278,2888,4268,2884,4258,2877,4244,2867,4233,2859,4225,2854,4221,2851,4214,2849,4206,2847xe" filled="true" fillcolor="#231f20" stroked="false">
                <v:path arrowok="t"/>
                <v:fill type="solid"/>
              </v:shape>
              <v:shape style="position:absolute;left:4158;top:2463;width:349;height:466" coordorigin="4158,2463" coordsize="349,466" path="m4507,2463l4320,2463,4219,2654,4240,2656,4259,2659,4324,2691,4365,2757,4371,2796,4369,2818,4335,2879,4298,2892,4361,2892,4407,2852,4444,2784,4451,2736,4450,2717,4418,2645,4356,2601,4287,2583,4309,2542,4483,2542,4507,2463xe" filled="true" fillcolor="#231f20" stroked="false">
                <v:path arrowok="t"/>
                <v:fill type="solid"/>
              </v:shape>
            </v:group>
            <v:group style="position:absolute;left:3917;top:2960;width:69;height:80" coordorigin="3917,2960" coordsize="69,80">
              <v:shape style="position:absolute;left:3917;top:2960;width:69;height:80" coordorigin="3917,2960" coordsize="69,80" path="m3963,2960l3943,2960,3934,2963,3920,2978,3917,2987,3917,3012,3920,3022,3934,3036,3942,3039,3961,3039,3968,3037,3979,3029,3981,3026,3947,3026,3942,3024,3939,3020,3935,3016,3933,3009,3933,2990,3935,2983,3942,2975,3947,2973,3982,2973,3981,2971,3971,2963,3963,2960xe" filled="true" fillcolor="#231f20" stroked="false">
                <v:path arrowok="t"/>
                <v:fill type="solid"/>
              </v:shape>
              <v:shape style="position:absolute;left:3917;top:2960;width:69;height:80" coordorigin="3917,2960" coordsize="69,80" path="m3970,3010l3969,3015,3967,3020,3961,3025,3957,3026,3981,3026,3983,3023,3986,3015,3970,3010xe" filled="true" fillcolor="#231f20" stroked="false">
                <v:path arrowok="t"/>
                <v:fill type="solid"/>
              </v:shape>
              <v:shape style="position:absolute;left:3917;top:2960;width:69;height:80" coordorigin="3917,2960" coordsize="69,80" path="m3982,2973l3957,2973,3961,2974,3967,2979,3969,2982,3970,2986,3985,2982,3984,2976,3982,2973xe" filled="true" fillcolor="#231f20" stroked="false">
                <v:path arrowok="t"/>
                <v:fill type="solid"/>
              </v:shape>
            </v:group>
            <v:group style="position:absolute;left:3999;top:2961;width:60;height:78" coordorigin="3999,2961" coordsize="60,78">
              <v:shape style="position:absolute;left:3999;top:2961;width:60;height:78" coordorigin="3999,2961" coordsize="60,78" path="m4058,2961l3999,2961,3999,3038,4059,3038,4059,3025,4015,3025,4015,3004,4055,3004,4055,2991,4015,2991,4015,2974,4058,2974,4058,2961xe" filled="true" fillcolor="#231f20" stroked="false">
                <v:path arrowok="t"/>
                <v:fill type="solid"/>
              </v:shape>
            </v:group>
            <v:group style="position:absolute;left:4073;top:2961;width:63;height:78" coordorigin="4073,2961" coordsize="63,78">
              <v:shape style="position:absolute;left:4073;top:2961;width:63;height:78" coordorigin="4073,2961" coordsize="63,78" path="m4088,2961l4073,2961,4073,3038,4088,3038,4088,2988,4105,2988,4088,2961xe" filled="true" fillcolor="#231f20" stroked="false">
                <v:path arrowok="t"/>
                <v:fill type="solid"/>
              </v:shape>
              <v:shape style="position:absolute;left:4073;top:2961;width:63;height:78" coordorigin="4073,2961" coordsize="63,78" path="m4105,2988l4088,2988,4120,3038,4136,3038,4136,3013,4121,3013,4105,2988xe" filled="true" fillcolor="#231f20" stroked="false">
                <v:path arrowok="t"/>
                <v:fill type="solid"/>
              </v:shape>
              <v:shape style="position:absolute;left:4073;top:2961;width:63;height:78" coordorigin="4073,2961" coordsize="63,78" path="m4136,2961l4121,2961,4121,3013,4136,3013,4136,2961xe" filled="true" fillcolor="#231f20" stroked="false">
                <v:path arrowok="t"/>
                <v:fill type="solid"/>
              </v:shape>
            </v:group>
            <v:group style="position:absolute;left:4147;top:2961;width:63;height:78" coordorigin="4147,2961" coordsize="63,78">
              <v:shape style="position:absolute;left:4147;top:2961;width:63;height:78" coordorigin="4147,2961" coordsize="63,78" path="m4186,2974l4170,2974,4170,3038,4186,3038,4186,2974xe" filled="true" fillcolor="#231f20" stroked="false">
                <v:path arrowok="t"/>
                <v:fill type="solid"/>
              </v:shape>
              <v:shape style="position:absolute;left:4147;top:2961;width:63;height:78" coordorigin="4147,2961" coordsize="63,78" path="m4209,2961l4147,2961,4147,2974,4209,2974,4209,2961xe" filled="true" fillcolor="#231f20" stroked="false">
                <v:path arrowok="t"/>
                <v:fill type="solid"/>
              </v:shape>
            </v:group>
            <v:group style="position:absolute;left:4204;top:2961;width:80;height:78" coordorigin="4204,2961" coordsize="80,78">
              <v:shape style="position:absolute;left:4204;top:2961;width:80;height:78" coordorigin="4204,2961" coordsize="80,78" path="m4251,2961l4234,2961,4204,3038,4220,3038,4227,3021,4276,3021,4270,3008,4232,3008,4243,2979,4259,2979,4251,2961xe" filled="true" fillcolor="#231f20" stroked="false">
                <v:path arrowok="t"/>
                <v:fill type="solid"/>
              </v:shape>
              <v:shape style="position:absolute;left:4204;top:2961;width:80;height:78" coordorigin="4204,2961" coordsize="80,78" path="m4276,3021l4259,3021,4265,3038,4283,3038,4276,3021xe" filled="true" fillcolor="#231f20" stroked="false">
                <v:path arrowok="t"/>
                <v:fill type="solid"/>
              </v:shape>
              <v:shape style="position:absolute;left:4204;top:2961;width:80;height:78" coordorigin="4204,2961" coordsize="80,78" path="m4259,2979l4243,2979,4253,3008,4270,3008,4259,2979xe" filled="true" fillcolor="#231f20" stroked="false">
                <v:path arrowok="t"/>
                <v:fill type="solid"/>
              </v:shape>
            </v:group>
            <v:group style="position:absolute;left:4275;top:2961;width:74;height:78" coordorigin="4275,2961" coordsize="74,78">
              <v:shape style="position:absolute;left:4275;top:2961;width:74;height:78" coordorigin="4275,2961" coordsize="74,78" path="m4292,2961l4275,2961,4303,3038,4320,3038,4327,3018,4312,3018,4292,2961xe" filled="true" fillcolor="#231f20" stroked="false">
                <v:path arrowok="t"/>
                <v:fill type="solid"/>
              </v:shape>
              <v:shape style="position:absolute;left:4275;top:2961;width:74;height:78" coordorigin="4275,2961" coordsize="74,78" path="m4348,2961l4332,2961,4312,3018,4327,3018,4348,2961xe" filled="true" fillcolor="#231f20" stroked="false">
                <v:path arrowok="t"/>
                <v:fill type="solid"/>
              </v:shape>
            </v:group>
            <v:group style="position:absolute;left:4353;top:2960;width:77;height:80" coordorigin="4353,2960" coordsize="77,80">
              <v:shape style="position:absolute;left:4353;top:2960;width:77;height:80" coordorigin="4353,2960" coordsize="77,80" path="m4403,2960l4385,2960,4379,2961,4353,2992,4353,3012,4357,3022,4371,3036,4380,3039,4403,3039,4413,3036,4422,3026,4385,3026,4380,3024,4372,3015,4370,3008,4370,2991,4372,2984,4380,2975,4385,2973,4422,2973,4412,2963,4403,2960xe" filled="true" fillcolor="#231f20" stroked="false">
                <v:path arrowok="t"/>
                <v:fill type="solid"/>
              </v:shape>
              <v:shape style="position:absolute;left:4353;top:2960;width:77;height:80" coordorigin="4353,2960" coordsize="77,80" path="m4422,2973l4398,2973,4403,2975,4411,2984,4413,2991,4413,3008,4411,3015,4403,3024,4398,3026,4422,3026,4426,3022,4430,3012,4430,2987,4426,2977,4422,2973xe" filled="true" fillcolor="#231f20" stroked="false">
                <v:path arrowok="t"/>
                <v:fill type="solid"/>
              </v:shape>
            </v:group>
            <v:group style="position:absolute;left:4438;top:2960;width:65;height:80" coordorigin="4438,2960" coordsize="65,80">
              <v:shape style="position:absolute;left:4438;top:2960;width:65;height:80" coordorigin="4438,2960" coordsize="65,80" path="m4454,3012l4438,3013,4439,3022,4442,3028,4453,3037,4461,3040,4478,3040,4483,3039,4493,3035,4496,3032,4500,3026,4466,3026,4462,3025,4457,3020,4455,3017,4454,3012xe" filled="true" fillcolor="#231f20" stroked="false">
                <v:path arrowok="t"/>
                <v:fill type="solid"/>
              </v:shape>
              <v:shape style="position:absolute;left:4438;top:2960;width:65;height:80" coordorigin="4438,2960" coordsize="65,80" path="m4480,2960l4464,2960,4459,2961,4441,2987,4444,2993,4452,3000,4458,3002,4473,3006,4477,3007,4482,3009,4484,3010,4486,3012,4486,3014,4486,3019,4485,3021,4480,3025,4476,3026,4500,3026,4501,3024,4502,3020,4502,3011,4501,3007,4466,2988,4461,2987,4457,2984,4456,2982,4456,2978,4457,2977,4461,2974,4465,2973,4498,2973,4497,2970,4492,2966,4487,2962,4480,2960xe" filled="true" fillcolor="#231f20" stroked="false">
                <v:path arrowok="t"/>
                <v:fill type="solid"/>
              </v:shape>
              <v:shape style="position:absolute;left:4438;top:2960;width:65;height:80" coordorigin="4438,2960" coordsize="65,80" path="m4498,2973l4474,2973,4478,2973,4482,2977,4484,2980,4484,2984,4500,2983,4500,2976,4498,2973xe" filled="true" fillcolor="#231f20" stroked="false">
                <v:path arrowok="t"/>
                <v:fill type="solid"/>
              </v:shape>
            </v:group>
            <v:group style="position:absolute;left:4452;top:2653;width:292;height:457" coordorigin="4452,2653" coordsize="292,457">
              <v:shape style="position:absolute;left:4452;top:2653;width:292;height:457" coordorigin="4452,2653" coordsize="292,457" path="m4452,2653l4509,2682,4567,2714,4621,2749,4668,2788,4721,2858,4744,2923,4741,2981,4717,3031,4677,3069,4625,3096,4566,3110e" filled="false" stroked="true" strokeweight=".669pt" strokecolor="#231f20">
                <v:path arrowok="t"/>
              </v:shape>
              <v:shape style="position:absolute;left:4280;top:2458;width:484;height:671" type="#_x0000_t75" stroked="false">
                <v:imagedata r:id="rId53" o:title=""/>
              </v:shape>
            </v:group>
            <v:group style="position:absolute;left:4119;top:2971;width:555;height:221" coordorigin="4119,2971" coordsize="555,221">
              <v:shape style="position:absolute;left:4119;top:2971;width:555;height:221" coordorigin="4119,2971" coordsize="555,221" path="m4674,2971l4639,3032,4593,3086,4538,3130,4475,3163,4406,3184,4332,3191,4276,3187,4221,3175,4168,3154,4119,3125e" filled="false" stroked="true" strokeweight=".717pt" strokecolor="#231f20">
                <v:path arrowok="t"/>
              </v:shape>
            </v:group>
            <v:group style="position:absolute;left:3828;top:2315;width:1005;height:1005" coordorigin="3828,2315" coordsize="1005,1005">
              <v:shape style="position:absolute;left:3828;top:2315;width:1005;height:1005" coordorigin="3828,2315" coordsize="1005,1005" path="m4330,2315l4404,2320,4475,2336,4541,2361,4603,2395,4659,2438,4709,2487,4751,2543,4785,2605,4811,2672,4826,2743,4832,2817,4826,2891,4811,2962,4785,3028,4751,3090,4709,3146,4659,3196,4603,3238,4541,3272,4475,3298,4404,3313,4330,3319,4256,3313,4185,3298,4118,3272,4056,3238,4000,3196,3951,3146,3908,3090,3874,3028,3849,2962,3833,2891,3828,2817,3833,2743,3849,2672,3874,2605,3908,2543,3951,2487,4000,2438,4056,2395,4118,2361,4185,2336,4256,2320,4330,2315xe" filled="false" stroked="true" strokeweight=".567pt" strokecolor="#231f20">
                <v:path arrowok="t"/>
              </v:shape>
              <v:shape style="position:absolute;left:4173;top:3142;width:326;height:132" type="#_x0000_t75" stroked="false">
                <v:imagedata r:id="rId54" o:title=""/>
              </v:shape>
            </v:group>
            <v:group style="position:absolute;left:4909;top:2315;width:1005;height:1005" coordorigin="4909,2315" coordsize="1005,1005">
              <v:shape style="position:absolute;left:4909;top:2315;width:1005;height:1005" coordorigin="4909,2315" coordsize="1005,1005" path="m5411,2315l5337,2320,5266,2336,5199,2361,5137,2395,5081,2438,5032,2487,4990,2543,4955,2605,4930,2672,4914,2743,4909,2817,4914,2891,4930,2962,4955,3028,4990,3090,5032,3146,5081,3196,5137,3238,5199,3272,5266,3298,5337,3313,5411,3319,5485,3313,5556,3298,5623,3272,5684,3238,5740,3196,5790,3146,5832,3090,5866,3028,5892,2962,5908,2891,5913,2817,5908,2743,5892,2672,5866,2605,5832,2543,5790,2487,5740,2438,5684,2395,5623,2361,5556,2336,5485,2320,5411,2315xe" filled="true" fillcolor="#d1d3d4" stroked="false">
                <v:path arrowok="t"/>
                <v:fill type="solid"/>
              </v:shape>
            </v:group>
            <v:group style="position:absolute;left:4909;top:2315;width:1005;height:1005" coordorigin="4909,2315" coordsize="1005,1005">
              <v:shape style="position:absolute;left:4909;top:2315;width:1005;height:1005" coordorigin="4909,2315" coordsize="1005,1005" path="m5411,2315l5485,2320,5556,2336,5623,2361,5684,2395,5740,2438,5790,2487,5832,2543,5866,2605,5892,2672,5908,2743,5913,2817,5908,2891,5892,2962,5866,3028,5832,3090,5790,3146,5740,3196,5684,3238,5623,3272,5556,3298,5485,3313,5411,3319,5337,3313,5266,3298,5199,3272,5137,3238,5081,3196,5032,3146,4990,3090,4955,3028,4930,2962,4914,2891,4909,2817,4914,2743,4930,2672,4955,2605,4990,2543,5032,2487,5081,2438,5137,2395,5199,2361,5266,2336,5337,2320,5411,2315xe" filled="false" stroked="true" strokeweight=".425pt" strokecolor="#231f20">
                <v:path arrowok="t"/>
              </v:shape>
            </v:group>
            <v:group style="position:absolute;left:5141;top:2351;width:457;height:890" coordorigin="5141,2351" coordsize="457,890">
              <v:shape style="position:absolute;left:5141;top:2351;width:457;height:890" coordorigin="5141,2351" coordsize="457,890" path="m5141,3240l5598,2351e" filled="false" stroked="true" strokeweight=".334pt" strokecolor="#6d6e71">
                <v:path arrowok="t"/>
              </v:shape>
            </v:group>
            <v:group style="position:absolute;left:4919;top:2478;width:122;height:237" coordorigin="4919,2478" coordsize="122,237">
              <v:shape style="position:absolute;left:4919;top:2478;width:122;height:237" coordorigin="4919,2478" coordsize="122,237" path="m4919,2714l5041,2478e" filled="false" stroked="true" strokeweight=".334pt" strokecolor="#6d6e71">
                <v:path arrowok="t"/>
              </v:shape>
            </v:group>
            <v:group style="position:absolute;left:4911;top:2436;width:173;height:337" coordorigin="4911,2436" coordsize="173,337">
              <v:shape style="position:absolute;left:4911;top:2436;width:173;height:337" coordorigin="4911,2436" coordsize="173,337" path="m4911,2772l5083,2436e" filled="false" stroked="true" strokeweight=".334pt" strokecolor="#6d6e71">
                <v:path arrowok="t"/>
              </v:shape>
            </v:group>
            <v:group style="position:absolute;left:4909;top:2408;width:211;height:410" coordorigin="4909,2408" coordsize="211,410">
              <v:shape style="position:absolute;left:4909;top:2408;width:211;height:410" coordorigin="4909,2408" coordsize="211,410" path="m4909,2818l5119,2408e" filled="false" stroked="true" strokeweight=".334pt" strokecolor="#6d6e71">
                <v:path arrowok="t"/>
              </v:shape>
            </v:group>
            <v:group style="position:absolute;left:4910;top:2387;width:242;height:470" coordorigin="4910,2387" coordsize="242,470">
              <v:shape style="position:absolute;left:4910;top:2387;width:242;height:470" coordorigin="4910,2387" coordsize="242,470" path="m4910,2856l5151,2387e" filled="false" stroked="true" strokeweight=".334pt" strokecolor="#6d6e71">
                <v:path arrowok="t"/>
              </v:shape>
            </v:group>
            <v:group style="position:absolute;left:4914;top:2370;width:268;height:521" coordorigin="4914,2370" coordsize="268,521">
              <v:shape style="position:absolute;left:4914;top:2370;width:268;height:521" coordorigin="4914,2370" coordsize="268,521" path="m4914,2891l5181,2370e" filled="false" stroked="true" strokeweight=".334pt" strokecolor="#6d6e71">
                <v:path arrowok="t"/>
              </v:shape>
            </v:group>
            <v:group style="position:absolute;left:4920;top:2357;width:291;height:565" coordorigin="4920,2357" coordsize="291,565">
              <v:shape style="position:absolute;left:4920;top:2357;width:291;height:565" coordorigin="4920,2357" coordsize="291,565" path="m4920,2921l5210,2357e" filled="false" stroked="true" strokeweight=".334pt" strokecolor="#6d6e71">
                <v:path arrowok="t"/>
              </v:shape>
            </v:group>
            <v:group style="position:absolute;left:4926;top:2346;width:311;height:605" coordorigin="4926,2346" coordsize="311,605">
              <v:shape style="position:absolute;left:4926;top:2346;width:311;height:605" coordorigin="4926,2346" coordsize="311,605" path="m4926,2950l5237,2346e" filled="false" stroked="true" strokeweight=".334pt" strokecolor="#6d6e71">
                <v:path arrowok="t"/>
              </v:shape>
            </v:group>
            <v:group style="position:absolute;left:4934;top:2337;width:329;height:640" coordorigin="4934,2337" coordsize="329,640">
              <v:shape style="position:absolute;left:4934;top:2337;width:329;height:640" coordorigin="4934,2337" coordsize="329,640" path="m4934,2976l5263,2337e" filled="false" stroked="true" strokeweight=".334pt" strokecolor="#6d6e71">
                <v:path arrowok="t"/>
              </v:shape>
            </v:group>
            <v:group style="position:absolute;left:4943;top:2330;width:345;height:671" coordorigin="4943,2330" coordsize="345,671">
              <v:shape style="position:absolute;left:4943;top:2330;width:345;height:671" coordorigin="4943,2330" coordsize="345,671" path="m4943,3000l5288,2330e" filled="false" stroked="true" strokeweight=".334pt" strokecolor="#6d6e71">
                <v:path arrowok="t"/>
              </v:shape>
            </v:group>
            <v:group style="position:absolute;left:4953;top:2324;width:359;height:699" coordorigin="4953,2324" coordsize="359,699">
              <v:shape style="position:absolute;left:4953;top:2324;width:359;height:699" coordorigin="4953,2324" coordsize="359,699" path="m4953,3023l5312,2324e" filled="false" stroked="true" strokeweight=".334pt" strokecolor="#6d6e71">
                <v:path arrowok="t"/>
              </v:shape>
            </v:group>
            <v:group style="position:absolute;left:4963;top:2320;width:373;height:725" coordorigin="4963,2320" coordsize="373,725">
              <v:shape style="position:absolute;left:4963;top:2320;width:373;height:725" coordorigin="4963,2320" coordsize="373,725" path="m4963,3045l5335,2320e" filled="false" stroked="true" strokeweight=".334pt" strokecolor="#6d6e71">
                <v:path arrowok="t"/>
              </v:shape>
            </v:group>
            <v:group style="position:absolute;left:4974;top:2317;width:384;height:748" coordorigin="4974,2317" coordsize="384,748">
              <v:shape style="position:absolute;left:4974;top:2317;width:384;height:748" coordorigin="4974,2317" coordsize="384,748" path="m4974,3065l5358,2317e" filled="false" stroked="true" strokeweight=".334pt" strokecolor="#6d6e71">
                <v:path arrowok="t"/>
              </v:shape>
            </v:group>
            <v:group style="position:absolute;left:4986;top:2316;width:395;height:769" coordorigin="4986,2316" coordsize="395,769">
              <v:shape style="position:absolute;left:4986;top:2316;width:395;height:769" coordorigin="4986,2316" coordsize="395,769" path="m4986,3084l5381,2316e" filled="false" stroked="true" strokeweight=".334pt" strokecolor="#6d6e71">
                <v:path arrowok="t"/>
              </v:shape>
            </v:group>
            <v:group style="position:absolute;left:4998;top:2315;width:405;height:788" coordorigin="4998,2315" coordsize="405,788">
              <v:shape style="position:absolute;left:4998;top:2315;width:405;height:788" coordorigin="4998,2315" coordsize="405,788" path="m4998,3102l5402,2315e" filled="false" stroked="true" strokeweight=".334pt" strokecolor="#6d6e71">
                <v:path arrowok="t"/>
              </v:shape>
            </v:group>
            <v:group style="position:absolute;left:5010;top:2315;width:414;height:805" coordorigin="5010,2315" coordsize="414,805">
              <v:shape style="position:absolute;left:5010;top:2315;width:414;height:805" coordorigin="5010,2315" coordsize="414,805" path="m5010,3120l5424,2315e" filled="false" stroked="true" strokeweight=".334pt" strokecolor="#6d6e71">
                <v:path arrowok="t"/>
              </v:shape>
            </v:group>
            <v:group style="position:absolute;left:5023;top:2316;width:422;height:821" coordorigin="5023,2316" coordsize="422,821">
              <v:shape style="position:absolute;left:5023;top:2316;width:422;height:821" coordorigin="5023,2316" coordsize="422,821" path="m5023,3136l5445,2316e" filled="false" stroked="true" strokeweight=".334pt" strokecolor="#6d6e71">
                <v:path arrowok="t"/>
              </v:shape>
            </v:group>
            <v:group style="position:absolute;left:5037;top:2318;width:429;height:835" coordorigin="5037,2318" coordsize="429,835">
              <v:shape style="position:absolute;left:5037;top:2318;width:429;height:835" coordorigin="5037,2318" coordsize="429,835" path="m5037,3152l5465,2318e" filled="false" stroked="true" strokeweight=".334pt" strokecolor="#6d6e71">
                <v:path arrowok="t"/>
              </v:shape>
            </v:group>
            <v:group style="position:absolute;left:5051;top:2320;width:435;height:847" coordorigin="5051,2320" coordsize="435,847">
              <v:shape style="position:absolute;left:5051;top:2320;width:435;height:847" coordorigin="5051,2320" coordsize="435,847" path="m5051,3166l5485,2320e" filled="false" stroked="true" strokeweight=".334pt" strokecolor="#6d6e71">
                <v:path arrowok="t"/>
              </v:shape>
            </v:group>
            <v:group style="position:absolute;left:5065;top:2323;width:441;height:858" coordorigin="5065,2323" coordsize="441,858">
              <v:shape style="position:absolute;left:5065;top:2323;width:441;height:858" coordorigin="5065,2323" coordsize="441,858" path="m5065,3181l5505,2323e" filled="false" stroked="true" strokeweight=".334pt" strokecolor="#6d6e71">
                <v:path arrowok="t"/>
              </v:shape>
            </v:group>
            <v:group style="position:absolute;left:5079;top:2327;width:445;height:867" coordorigin="5079,2327" coordsize="445,867">
              <v:shape style="position:absolute;left:5079;top:2327;width:445;height:867" coordorigin="5079,2327" coordsize="445,867" path="m5079,3194l5524,2327e" filled="false" stroked="true" strokeweight=".334pt" strokecolor="#6d6e71">
                <v:path arrowok="t"/>
              </v:shape>
            </v:group>
            <v:group style="position:absolute;left:5094;top:2332;width:449;height:875" coordorigin="5094,2332" coordsize="449,875">
              <v:shape style="position:absolute;left:5094;top:2332;width:449;height:875" coordorigin="5094,2332" coordsize="449,875" path="m5094,3206l5543,2332e" filled="false" stroked="true" strokeweight=".334pt" strokecolor="#6d6e71">
                <v:path arrowok="t"/>
              </v:shape>
            </v:group>
            <v:group style="position:absolute;left:5109;top:2338;width:453;height:881" coordorigin="5109,2338" coordsize="453,881">
              <v:shape style="position:absolute;left:5109;top:2338;width:453;height:881" coordorigin="5109,2338" coordsize="453,881" path="m5109,3218l5562,2338e" filled="false" stroked="true" strokeweight=".334pt" strokecolor="#6d6e71">
                <v:path arrowok="t"/>
              </v:shape>
            </v:group>
            <v:group style="position:absolute;left:5125;top:2344;width:455;height:886" coordorigin="5125,2344" coordsize="455,886">
              <v:shape style="position:absolute;left:5125;top:2344;width:455;height:886" coordorigin="5125,2344" coordsize="455,886" path="m5125,3229l5580,2344e" filled="false" stroked="true" strokeweight=".334pt" strokecolor="#6d6e71">
                <v:path arrowok="t"/>
              </v:shape>
            </v:group>
            <v:group style="position:absolute;left:4940;top:2463;width:328;height:449" coordorigin="4940,2463" coordsize="328,449">
              <v:shape style="position:absolute;left:4940;top:2463;width:328;height:449" coordorigin="4940,2463" coordsize="328,449" path="m5261,2526l5113,2526,5127,2527,5139,2531,5179,2578,5180,2592,5179,2608,5157,2672,5098,2745,5027,2819,4940,2900,4940,2912,5181,2912,5213,2837,5040,2837,5091,2794,5166,2729,5211,2683,5252,2624,5268,2558,5266,2540,5261,2526xe" filled="true" fillcolor="#231f20" stroked="false">
                <v:path arrowok="t"/>
                <v:fill type="solid"/>
              </v:shape>
              <v:shape style="position:absolute;left:4940;top:2463;width:328;height:449" coordorigin="4940,2463" coordsize="328,449" path="m5233,2791l5218,2791,5210,2803,5202,2814,5147,2836,5127,2837,5213,2837,5233,2791xe" filled="true" fillcolor="#231f20" stroked="false">
                <v:path arrowok="t"/>
                <v:fill type="solid"/>
              </v:shape>
              <v:shape style="position:absolute;left:4940;top:2463;width:328;height:449" coordorigin="4940,2463" coordsize="328,449" path="m5157,2463l5086,2482,5041,2528,5021,2570,5034,2576,5051,2554,5070,2538,5091,2529,5113,2526,5261,2526,5260,2523,5201,2470,5180,2464,5157,2463xe" filled="true" fillcolor="#231f20" stroked="false">
                <v:path arrowok="t"/>
                <v:fill type="solid"/>
              </v:shape>
            </v:group>
            <v:group style="position:absolute;left:5240;top:2463;width:349;height:466" coordorigin="5240,2463" coordsize="349,466">
              <v:shape style="position:absolute;left:5240;top:2463;width:349;height:466" coordorigin="5240,2463" coordsize="349,466" path="m5287,2847l5268,2847,5259,2851,5243,2865,5240,2873,5240,2895,5299,2928,5318,2929,5346,2927,5373,2922,5400,2914,5425,2902,5442,2892,5380,2892,5369,2891,5359,2888,5349,2884,5339,2877,5325,2867,5314,2859,5306,2854,5302,2851,5295,2849,5287,2847xe" filled="true" fillcolor="#231f20" stroked="false">
                <v:path arrowok="t"/>
                <v:fill type="solid"/>
              </v:shape>
              <v:shape style="position:absolute;left:5240;top:2463;width:349;height:466" coordorigin="5240,2463" coordsize="349,466" path="m5588,2463l5401,2463,5300,2654,5321,2656,5341,2659,5406,2691,5447,2757,5452,2796,5450,2818,5416,2879,5380,2892,5442,2892,5488,2852,5525,2784,5532,2736,5531,2717,5500,2645,5437,2601,5368,2583,5390,2542,5564,2542,5588,2463xe" filled="true" fillcolor="#231f20" stroked="false">
                <v:path arrowok="t"/>
                <v:fill type="solid"/>
              </v:shape>
            </v:group>
            <v:group style="position:absolute;left:4998;top:2960;width:69;height:80" coordorigin="4998,2960" coordsize="69,80">
              <v:shape style="position:absolute;left:4998;top:2960;width:69;height:80" coordorigin="4998,2960" coordsize="69,80" path="m5045,2960l5024,2960,5015,2963,5001,2978,4998,2987,4998,3012,5001,3022,5015,3036,5024,3039,5042,3039,5049,3037,5060,3029,5062,3026,5028,3026,5023,3024,5020,3020,5016,3016,5014,3009,5014,2990,5016,2983,5024,2975,5028,2973,5063,2973,5062,2971,5052,2963,5045,2960xe" filled="true" fillcolor="#231f20" stroked="false">
                <v:path arrowok="t"/>
                <v:fill type="solid"/>
              </v:shape>
              <v:shape style="position:absolute;left:4998;top:2960;width:69;height:80" coordorigin="4998,2960" coordsize="69,80" path="m5051,3010l5050,3015,5048,3020,5042,3025,5038,3026,5062,3026,5064,3023,5067,3015,5051,3010xe" filled="true" fillcolor="#231f20" stroked="false">
                <v:path arrowok="t"/>
                <v:fill type="solid"/>
              </v:shape>
              <v:shape style="position:absolute;left:4998;top:2960;width:69;height:80" coordorigin="4998,2960" coordsize="69,80" path="m5063,2973l5038,2973,5042,2974,5048,2979,5050,2982,5051,2986,5067,2982,5065,2976,5063,2973xe" filled="true" fillcolor="#231f20" stroked="false">
                <v:path arrowok="t"/>
                <v:fill type="solid"/>
              </v:shape>
            </v:group>
            <v:group style="position:absolute;left:5080;top:2961;width:60;height:78" coordorigin="5080,2961" coordsize="60,78">
              <v:shape style="position:absolute;left:5080;top:2961;width:60;height:78" coordorigin="5080,2961" coordsize="60,78" path="m5139,2961l5080,2961,5080,3038,5140,3038,5140,3025,5096,3025,5096,3004,5136,3004,5136,2991,5096,2991,5096,2974,5139,2974,5139,2961xe" filled="true" fillcolor="#231f20" stroked="false">
                <v:path arrowok="t"/>
                <v:fill type="solid"/>
              </v:shape>
            </v:group>
            <v:group style="position:absolute;left:5154;top:2961;width:63;height:78" coordorigin="5154,2961" coordsize="63,78">
              <v:shape style="position:absolute;left:5154;top:2961;width:63;height:78" coordorigin="5154,2961" coordsize="63,78" path="m5170,2961l5154,2961,5154,3038,5169,3038,5169,2988,5186,2988,5170,2961xe" filled="true" fillcolor="#231f20" stroked="false">
                <v:path arrowok="t"/>
                <v:fill type="solid"/>
              </v:shape>
              <v:shape style="position:absolute;left:5154;top:2961;width:63;height:78" coordorigin="5154,2961" coordsize="63,78" path="m5186,2988l5169,2988,5201,3038,5217,3038,5217,3013,5202,3013,5186,2988xe" filled="true" fillcolor="#231f20" stroked="false">
                <v:path arrowok="t"/>
                <v:fill type="solid"/>
              </v:shape>
              <v:shape style="position:absolute;left:5154;top:2961;width:63;height:78" coordorigin="5154,2961" coordsize="63,78" path="m5217,2961l5202,2961,5202,3013,5217,3013,5217,2961xe" filled="true" fillcolor="#231f20" stroked="false">
                <v:path arrowok="t"/>
                <v:fill type="solid"/>
              </v:shape>
            </v:group>
            <v:group style="position:absolute;left:5228;top:2961;width:63;height:78" coordorigin="5228,2961" coordsize="63,78">
              <v:shape style="position:absolute;left:5228;top:2961;width:63;height:78" coordorigin="5228,2961" coordsize="63,78" path="m5267,2974l5251,2974,5251,3038,5267,3038,5267,2974xe" filled="true" fillcolor="#231f20" stroked="false">
                <v:path arrowok="t"/>
                <v:fill type="solid"/>
              </v:shape>
              <v:shape style="position:absolute;left:5228;top:2961;width:63;height:78" coordorigin="5228,2961" coordsize="63,78" path="m5291,2961l5228,2961,5228,2974,5291,2974,5291,2961xe" filled="true" fillcolor="#231f20" stroked="false">
                <v:path arrowok="t"/>
                <v:fill type="solid"/>
              </v:shape>
            </v:group>
            <v:group style="position:absolute;left:5285;top:2961;width:80;height:78" coordorigin="5285,2961" coordsize="80,78">
              <v:shape style="position:absolute;left:5285;top:2961;width:80;height:78" coordorigin="5285,2961" coordsize="80,78" path="m5332,2961l5315,2961,5285,3038,5302,3038,5308,3021,5357,3021,5351,3008,5313,3008,5324,2979,5340,2979,5332,2961xe" filled="true" fillcolor="#231f20" stroked="false">
                <v:path arrowok="t"/>
                <v:fill type="solid"/>
              </v:shape>
              <v:shape style="position:absolute;left:5285;top:2961;width:80;height:78" coordorigin="5285,2961" coordsize="80,78" path="m5357,3021l5340,3021,5347,3038,5364,3038,5357,3021xe" filled="true" fillcolor="#231f20" stroked="false">
                <v:path arrowok="t"/>
                <v:fill type="solid"/>
              </v:shape>
              <v:shape style="position:absolute;left:5285;top:2961;width:80;height:78" coordorigin="5285,2961" coordsize="80,78" path="m5340,2979l5324,2979,5335,3008,5351,3008,5340,2979xe" filled="true" fillcolor="#231f20" stroked="false">
                <v:path arrowok="t"/>
                <v:fill type="solid"/>
              </v:shape>
            </v:group>
            <v:group style="position:absolute;left:5356;top:2961;width:74;height:78" coordorigin="5356,2961" coordsize="74,78">
              <v:shape style="position:absolute;left:5356;top:2961;width:74;height:78" coordorigin="5356,2961" coordsize="74,78" path="m5373,2961l5356,2961,5384,3038,5401,3038,5409,3018,5393,3018,5373,2961xe" filled="true" fillcolor="#231f20" stroked="false">
                <v:path arrowok="t"/>
                <v:fill type="solid"/>
              </v:shape>
              <v:shape style="position:absolute;left:5356;top:2961;width:74;height:78" coordorigin="5356,2961" coordsize="74,78" path="m5430,2961l5413,2961,5393,3018,5409,3018,5430,2961xe" filled="true" fillcolor="#231f20" stroked="false">
                <v:path arrowok="t"/>
                <v:fill type="solid"/>
              </v:shape>
            </v:group>
            <v:group style="position:absolute;left:5434;top:2960;width:77;height:80" coordorigin="5434,2960" coordsize="77,80">
              <v:shape style="position:absolute;left:5434;top:2960;width:77;height:80" coordorigin="5434,2960" coordsize="77,80" path="m5484,2960l5466,2960,5461,2961,5434,2992,5434,3012,5438,3022,5452,3036,5461,3039,5484,3039,5494,3036,5503,3026,5466,3026,5461,3024,5453,3015,5451,3008,5451,2991,5453,2984,5461,2975,5466,2973,5503,2973,5494,2963,5484,2960xe" filled="true" fillcolor="#231f20" stroked="false">
                <v:path arrowok="t"/>
                <v:fill type="solid"/>
              </v:shape>
              <v:shape style="position:absolute;left:5434;top:2960;width:77;height:80" coordorigin="5434,2960" coordsize="77,80" path="m5503,2973l5479,2973,5485,2975,5493,2984,5495,2991,5495,3008,5492,3015,5484,3024,5479,3026,5503,3026,5508,3022,5511,3012,5511,2987,5507,2977,5503,2973xe" filled="true" fillcolor="#231f20" stroked="false">
                <v:path arrowok="t"/>
                <v:fill type="solid"/>
              </v:shape>
            </v:group>
            <v:group style="position:absolute;left:5519;top:2960;width:65;height:80" coordorigin="5519,2960" coordsize="65,80">
              <v:shape style="position:absolute;left:5519;top:2960;width:65;height:80" coordorigin="5519,2960" coordsize="65,80" path="m5535,3012l5519,3013,5520,3022,5524,3028,5534,3037,5542,3040,5559,3040,5565,3039,5574,3035,5577,3032,5581,3026,5547,3026,5543,3025,5538,3020,5536,3017,5535,3012xe" filled="true" fillcolor="#231f20" stroked="false">
                <v:path arrowok="t"/>
                <v:fill type="solid"/>
              </v:shape>
              <v:shape style="position:absolute;left:5519;top:2960;width:65;height:80" coordorigin="5519,2960" coordsize="65,80" path="m5561,2960l5545,2960,5540,2961,5522,2987,5525,2993,5533,3000,5539,3002,5554,3006,5558,3007,5563,3009,5565,3010,5567,3012,5568,3014,5568,3019,5566,3021,5561,3025,5557,3026,5581,3026,5582,3024,5583,3020,5584,3011,5582,3007,5547,2988,5542,2987,5538,2984,5537,2982,5537,2978,5538,2977,5543,2974,5546,2973,5579,2973,5578,2970,5573,2966,5568,2962,5561,2960xe" filled="true" fillcolor="#231f20" stroked="false">
                <v:path arrowok="t"/>
                <v:fill type="solid"/>
              </v:shape>
              <v:shape style="position:absolute;left:5519;top:2960;width:65;height:80" coordorigin="5519,2960" coordsize="65,80" path="m5579,2973l5555,2973,5559,2973,5563,2977,5565,2980,5565,2984,5581,2983,5581,2976,5579,2973xe" filled="true" fillcolor="#231f20" stroked="false">
                <v:path arrowok="t"/>
                <v:fill type="solid"/>
              </v:shape>
            </v:group>
            <v:group style="position:absolute;left:5534;top:2653;width:292;height:457" coordorigin="5534,2653" coordsize="292,457">
              <v:shape style="position:absolute;left:5534;top:2653;width:292;height:457" coordorigin="5534,2653" coordsize="292,457" path="m5534,2653l5590,2682,5648,2714,5702,2749,5749,2788,5802,2858,5825,2923,5822,2981,5799,3031,5758,3069,5706,3096,5647,3110e" filled="false" stroked="true" strokeweight=".669pt" strokecolor="#231f20">
                <v:path arrowok="t"/>
              </v:shape>
              <v:shape style="position:absolute;left:5361;top:2458;width:484;height:671" type="#_x0000_t75" stroked="false">
                <v:imagedata r:id="rId53" o:title=""/>
              </v:shape>
            </v:group>
            <v:group style="position:absolute;left:5200;top:2971;width:555;height:221" coordorigin="5200,2971" coordsize="555,221">
              <v:shape style="position:absolute;left:5200;top:2971;width:555;height:221" coordorigin="5200,2971" coordsize="555,221" path="m5755,2971l5720,3032,5674,3086,5619,3130,5556,3163,5487,3184,5413,3191,5357,3187,5302,3175,5249,3154,5200,3125e" filled="false" stroked="true" strokeweight=".717pt" strokecolor="#231f20">
                <v:path arrowok="t"/>
              </v:shape>
            </v:group>
            <v:group style="position:absolute;left:4909;top:2315;width:1005;height:1005" coordorigin="4909,2315" coordsize="1005,1005">
              <v:shape style="position:absolute;left:4909;top:2315;width:1005;height:1005" coordorigin="4909,2315" coordsize="1005,1005" path="m5411,2315l5485,2320,5556,2336,5623,2361,5684,2395,5740,2438,5790,2487,5832,2543,5866,2605,5892,2672,5908,2743,5913,2817,5908,2891,5892,2962,5866,3028,5832,3090,5790,3146,5740,3196,5684,3238,5623,3272,5556,3298,5485,3313,5411,3319,5337,3313,5266,3298,5199,3272,5137,3238,5081,3196,5032,3146,4990,3090,4955,3028,4930,2962,4914,2891,4909,2817,4914,2743,4930,2672,4955,2605,4990,2543,5032,2487,5081,2438,5137,2395,5199,2361,5266,2336,5337,2320,5411,2315xe" filled="false" stroked="true" strokeweight=".567pt" strokecolor="#231f20">
                <v:path arrowok="t"/>
              </v:shape>
              <v:shape style="position:absolute;left:5254;top:3142;width:326;height:132" type="#_x0000_t75" stroked="false">
                <v:imagedata r:id="rId54" o:title=""/>
              </v:shape>
            </v:group>
            <v:group style="position:absolute;left:5990;top:2315;width:1005;height:1005" coordorigin="5990,2315" coordsize="1005,1005">
              <v:shape style="position:absolute;left:5990;top:2315;width:1005;height:1005" coordorigin="5990,2315" coordsize="1005,1005" path="m6492,2315l6418,2320,6347,2336,6280,2361,6219,2395,6163,2438,6113,2487,6071,2543,6036,2605,6011,2672,5995,2743,5990,2817,5995,2891,6011,2962,6036,3028,6071,3090,6113,3146,6163,3196,6219,3238,6280,3272,6347,3298,6418,3313,6492,3319,6566,3313,6637,3298,6704,3272,6765,3238,6821,3196,6871,3146,6913,3090,6947,3028,6973,2962,6989,2891,6994,2817,6989,2743,6973,2672,6947,2605,6913,2543,6871,2487,6821,2438,6765,2395,6704,2361,6637,2336,6566,2320,6492,2315xe" filled="true" fillcolor="#d1d3d4" stroked="false">
                <v:path arrowok="t"/>
                <v:fill type="solid"/>
              </v:shape>
            </v:group>
            <v:group style="position:absolute;left:5990;top:2315;width:1005;height:1005" coordorigin="5990,2315" coordsize="1005,1005">
              <v:shape style="position:absolute;left:5990;top:2315;width:1005;height:1005" coordorigin="5990,2315" coordsize="1005,1005" path="m6492,2315l6566,2320,6637,2336,6704,2361,6765,2395,6821,2438,6871,2487,6913,2543,6947,2605,6973,2672,6989,2743,6994,2817,6989,2891,6973,2962,6947,3028,6913,3090,6871,3146,6821,3196,6765,3238,6704,3272,6637,3298,6566,3313,6492,3319,6418,3313,6347,3298,6280,3272,6219,3238,6163,3196,6113,3146,6071,3090,6036,3028,6011,2962,5995,2891,5990,2817,5995,2743,6011,2672,6036,2605,6071,2543,6113,2487,6163,2438,6219,2395,6280,2361,6347,2336,6418,2320,6492,2315xe" filled="false" stroked="true" strokeweight=".425pt" strokecolor="#231f20">
                <v:path arrowok="t"/>
              </v:shape>
            </v:group>
            <v:group style="position:absolute;left:6222;top:2351;width:457;height:890" coordorigin="6222,2351" coordsize="457,890">
              <v:shape style="position:absolute;left:6222;top:2351;width:457;height:890" coordorigin="6222,2351" coordsize="457,890" path="m6222,3240l6679,2351e" filled="false" stroked="true" strokeweight=".334pt" strokecolor="#6d6e71">
                <v:path arrowok="t"/>
              </v:shape>
            </v:group>
            <v:group style="position:absolute;left:6000;top:2478;width:122;height:237" coordorigin="6000,2478" coordsize="122,237">
              <v:shape style="position:absolute;left:6000;top:2478;width:122;height:237" coordorigin="6000,2478" coordsize="122,237" path="m6000,2714l6122,2478e" filled="false" stroked="true" strokeweight=".334pt" strokecolor="#6d6e71">
                <v:path arrowok="t"/>
              </v:shape>
            </v:group>
            <v:group style="position:absolute;left:5992;top:2436;width:173;height:337" coordorigin="5992,2436" coordsize="173,337">
              <v:shape style="position:absolute;left:5992;top:2436;width:173;height:337" coordorigin="5992,2436" coordsize="173,337" path="m5992,2772l6164,2436e" filled="false" stroked="true" strokeweight=".334pt" strokecolor="#6d6e71">
                <v:path arrowok="t"/>
              </v:shape>
            </v:group>
            <v:group style="position:absolute;left:5990;top:2408;width:211;height:410" coordorigin="5990,2408" coordsize="211,410">
              <v:shape style="position:absolute;left:5990;top:2408;width:211;height:410" coordorigin="5990,2408" coordsize="211,410" path="m5990,2818l6200,2408e" filled="false" stroked="true" strokeweight=".334pt" strokecolor="#6d6e71">
                <v:path arrowok="t"/>
              </v:shape>
            </v:group>
            <v:group style="position:absolute;left:5991;top:2387;width:242;height:470" coordorigin="5991,2387" coordsize="242,470">
              <v:shape style="position:absolute;left:5991;top:2387;width:242;height:470" coordorigin="5991,2387" coordsize="242,470" path="m5991,2856l6233,2387e" filled="false" stroked="true" strokeweight=".334pt" strokecolor="#6d6e71">
                <v:path arrowok="t"/>
              </v:shape>
            </v:group>
            <v:group style="position:absolute;left:5995;top:2370;width:268;height:521" coordorigin="5995,2370" coordsize="268,521">
              <v:shape style="position:absolute;left:5995;top:2370;width:268;height:521" coordorigin="5995,2370" coordsize="268,521" path="m5995,2891l6263,2370e" filled="false" stroked="true" strokeweight=".334pt" strokecolor="#6d6e71">
                <v:path arrowok="t"/>
              </v:shape>
            </v:group>
            <v:group style="position:absolute;left:6001;top:2357;width:291;height:565" coordorigin="6001,2357" coordsize="291,565">
              <v:shape style="position:absolute;left:6001;top:2357;width:291;height:565" coordorigin="6001,2357" coordsize="291,565" path="m6001,2921l6291,2357e" filled="false" stroked="true" strokeweight=".334pt" strokecolor="#6d6e71">
                <v:path arrowok="t"/>
              </v:shape>
            </v:group>
            <v:group style="position:absolute;left:6008;top:2346;width:311;height:605" coordorigin="6008,2346" coordsize="311,605">
              <v:shape style="position:absolute;left:6008;top:2346;width:311;height:605" coordorigin="6008,2346" coordsize="311,605" path="m6008,2950l6318,2346e" filled="false" stroked="true" strokeweight=".334pt" strokecolor="#6d6e71">
                <v:path arrowok="t"/>
              </v:shape>
            </v:group>
            <v:group style="position:absolute;left:6016;top:2337;width:329;height:640" coordorigin="6016,2337" coordsize="329,640">
              <v:shape style="position:absolute;left:6016;top:2337;width:329;height:640" coordorigin="6016,2337" coordsize="329,640" path="m6016,2976l6344,2337e" filled="false" stroked="true" strokeweight=".334pt" strokecolor="#6d6e71">
                <v:path arrowok="t"/>
              </v:shape>
            </v:group>
            <v:group style="position:absolute;left:6024;top:2330;width:345;height:671" coordorigin="6024,2330" coordsize="345,671">
              <v:shape style="position:absolute;left:6024;top:2330;width:345;height:671" coordorigin="6024,2330" coordsize="345,671" path="m6024,3000l6369,2330e" filled="false" stroked="true" strokeweight=".334pt" strokecolor="#6d6e71">
                <v:path arrowok="t"/>
              </v:shape>
            </v:group>
            <v:group style="position:absolute;left:6034;top:2324;width:359;height:699" coordorigin="6034,2324" coordsize="359,699">
              <v:shape style="position:absolute;left:6034;top:2324;width:359;height:699" coordorigin="6034,2324" coordsize="359,699" path="m6034,3023l6393,2324e" filled="false" stroked="true" strokeweight=".334pt" strokecolor="#6d6e71">
                <v:path arrowok="t"/>
              </v:shape>
            </v:group>
            <v:group style="position:absolute;left:6044;top:2320;width:373;height:725" coordorigin="6044,2320" coordsize="373,725">
              <v:shape style="position:absolute;left:6044;top:2320;width:373;height:725" coordorigin="6044,2320" coordsize="373,725" path="m6044,3045l6417,2320e" filled="false" stroked="true" strokeweight=".334pt" strokecolor="#6d6e71">
                <v:path arrowok="t"/>
              </v:shape>
            </v:group>
            <v:group style="position:absolute;left:6055;top:2317;width:384;height:748" coordorigin="6055,2317" coordsize="384,748">
              <v:shape style="position:absolute;left:6055;top:2317;width:384;height:748" coordorigin="6055,2317" coordsize="384,748" path="m6055,3065l6439,2317e" filled="false" stroked="true" strokeweight=".334pt" strokecolor="#6d6e71">
                <v:path arrowok="t"/>
              </v:shape>
            </v:group>
            <v:group style="position:absolute;left:6067;top:2316;width:395;height:769" coordorigin="6067,2316" coordsize="395,769">
              <v:shape style="position:absolute;left:6067;top:2316;width:395;height:769" coordorigin="6067,2316" coordsize="395,769" path="m6067,3084l6462,2316e" filled="false" stroked="true" strokeweight=".334pt" strokecolor="#6d6e71">
                <v:path arrowok="t"/>
              </v:shape>
            </v:group>
            <v:group style="position:absolute;left:6079;top:2315;width:405;height:788" coordorigin="6079,2315" coordsize="405,788">
              <v:shape style="position:absolute;left:6079;top:2315;width:405;height:788" coordorigin="6079,2315" coordsize="405,788" path="m6079,3102l6484,2315e" filled="false" stroked="true" strokeweight=".334pt" strokecolor="#6d6e71">
                <v:path arrowok="t"/>
              </v:shape>
            </v:group>
            <v:group style="position:absolute;left:6091;top:2315;width:414;height:805" coordorigin="6091,2315" coordsize="414,805">
              <v:shape style="position:absolute;left:6091;top:2315;width:414;height:805" coordorigin="6091,2315" coordsize="414,805" path="m6091,3120l6505,2315e" filled="false" stroked="true" strokeweight=".334pt" strokecolor="#6d6e71">
                <v:path arrowok="t"/>
              </v:shape>
            </v:group>
            <v:group style="position:absolute;left:6104;top:2316;width:422;height:821" coordorigin="6104,2316" coordsize="422,821">
              <v:shape style="position:absolute;left:6104;top:2316;width:422;height:821" coordorigin="6104,2316" coordsize="422,821" path="m6104,3136l6526,2316e" filled="false" stroked="true" strokeweight=".334pt" strokecolor="#6d6e71">
                <v:path arrowok="t"/>
              </v:shape>
            </v:group>
            <v:group style="position:absolute;left:6118;top:2318;width:429;height:835" coordorigin="6118,2318" coordsize="429,835">
              <v:shape style="position:absolute;left:6118;top:2318;width:429;height:835" coordorigin="6118,2318" coordsize="429,835" path="m6118,3152l6546,2318e" filled="false" stroked="true" strokeweight=".334pt" strokecolor="#6d6e71">
                <v:path arrowok="t"/>
              </v:shape>
            </v:group>
            <v:group style="position:absolute;left:6132;top:2320;width:435;height:847" coordorigin="6132,2320" coordsize="435,847">
              <v:shape style="position:absolute;left:6132;top:2320;width:435;height:847" coordorigin="6132,2320" coordsize="435,847" path="m6132,3166l6566,2320e" filled="false" stroked="true" strokeweight=".334pt" strokecolor="#6d6e71">
                <v:path arrowok="t"/>
              </v:shape>
            </v:group>
            <v:group style="position:absolute;left:6146;top:2323;width:441;height:858" coordorigin="6146,2323" coordsize="441,858">
              <v:shape style="position:absolute;left:6146;top:2323;width:441;height:858" coordorigin="6146,2323" coordsize="441,858" path="m6146,3181l6586,2323e" filled="false" stroked="true" strokeweight=".334pt" strokecolor="#6d6e71">
                <v:path arrowok="t"/>
              </v:shape>
            </v:group>
            <v:group style="position:absolute;left:6160;top:2327;width:445;height:867" coordorigin="6160,2327" coordsize="445,867">
              <v:shape style="position:absolute;left:6160;top:2327;width:445;height:867" coordorigin="6160,2327" coordsize="445,867" path="m6160,3194l6605,2327e" filled="false" stroked="true" strokeweight=".334pt" strokecolor="#6d6e71">
                <v:path arrowok="t"/>
              </v:shape>
            </v:group>
            <v:group style="position:absolute;left:6175;top:2332;width:449;height:875" coordorigin="6175,2332" coordsize="449,875">
              <v:shape style="position:absolute;left:6175;top:2332;width:449;height:875" coordorigin="6175,2332" coordsize="449,875" path="m6175,3206l6624,2332e" filled="false" stroked="true" strokeweight=".334pt" strokecolor="#6d6e71">
                <v:path arrowok="t"/>
              </v:shape>
            </v:group>
            <v:group style="position:absolute;left:6191;top:2338;width:453;height:881" coordorigin="6191,2338" coordsize="453,881">
              <v:shape style="position:absolute;left:6191;top:2338;width:453;height:881" coordorigin="6191,2338" coordsize="453,881" path="m6191,3218l6643,2338e" filled="false" stroked="true" strokeweight=".334pt" strokecolor="#6d6e71">
                <v:path arrowok="t"/>
              </v:shape>
            </v:group>
            <v:group style="position:absolute;left:6206;top:2344;width:455;height:886" coordorigin="6206,2344" coordsize="455,886">
              <v:shape style="position:absolute;left:6206;top:2344;width:455;height:886" coordorigin="6206,2344" coordsize="455,886" path="m6206,3229l6661,2344e" filled="false" stroked="true" strokeweight=".334pt" strokecolor="#6d6e71">
                <v:path arrowok="t"/>
              </v:shape>
            </v:group>
            <v:group style="position:absolute;left:6021;top:2463;width:328;height:449" coordorigin="6021,2463" coordsize="328,449">
              <v:shape style="position:absolute;left:6021;top:2463;width:328;height:449" coordorigin="6021,2463" coordsize="328,449" path="m6342,2526l6194,2526,6208,2527,6221,2531,6260,2578,6261,2592,6261,2608,6238,2672,6180,2745,6108,2819,6021,2900,6021,2912,6262,2912,6294,2837,6121,2837,6172,2794,6247,2729,6292,2683,6334,2624,6349,2558,6347,2540,6342,2526xe" filled="true" fillcolor="#231f20" stroked="false">
                <v:path arrowok="t"/>
                <v:fill type="solid"/>
              </v:shape>
              <v:shape style="position:absolute;left:6021;top:2463;width:328;height:449" coordorigin="6021,2463" coordsize="328,449" path="m6315,2791l6299,2791,6291,2803,6284,2814,6228,2836,6208,2837,6294,2837,6315,2791xe" filled="true" fillcolor="#231f20" stroked="false">
                <v:path arrowok="t"/>
                <v:fill type="solid"/>
              </v:shape>
              <v:shape style="position:absolute;left:6021;top:2463;width:328;height:449" coordorigin="6021,2463" coordsize="328,449" path="m6238,2463l6168,2482,6122,2528,6102,2570,6115,2576,6132,2554,6151,2538,6172,2529,6194,2526,6342,2526,6341,2523,6282,2470,6261,2464,6238,2463xe" filled="true" fillcolor="#231f20" stroked="false">
                <v:path arrowok="t"/>
                <v:fill type="solid"/>
              </v:shape>
            </v:group>
            <v:group style="position:absolute;left:6321;top:2463;width:349;height:466" coordorigin="6321,2463" coordsize="349,466">
              <v:shape style="position:absolute;left:6321;top:2463;width:349;height:466" coordorigin="6321,2463" coordsize="349,466" path="m6368,2847l6349,2847,6340,2851,6324,2865,6321,2873,6321,2895,6381,2928,6399,2929,6427,2927,6454,2922,6481,2914,6506,2902,6523,2892,6461,2892,6450,2891,6440,2888,6430,2884,6420,2877,6406,2867,6395,2859,6387,2854,6383,2851,6376,2849,6368,2847xe" filled="true" fillcolor="#231f20" stroked="false">
                <v:path arrowok="t"/>
                <v:fill type="solid"/>
              </v:shape>
              <v:shape style="position:absolute;left:6321;top:2463;width:349;height:466" coordorigin="6321,2463" coordsize="349,466" path="m6669,2463l6482,2463,6381,2654,6403,2656,6422,2659,6487,2691,6528,2757,6533,2796,6531,2818,6497,2879,6461,2892,6523,2892,6570,2852,6606,2784,6613,2736,6612,2717,6581,2645,6518,2601,6449,2583,6471,2542,6645,2542,6669,2463xe" filled="true" fillcolor="#231f20" stroked="false">
                <v:path arrowok="t"/>
                <v:fill type="solid"/>
              </v:shape>
            </v:group>
            <v:group style="position:absolute;left:6079;top:2960;width:69;height:80" coordorigin="6079,2960" coordsize="69,80">
              <v:shape style="position:absolute;left:6079;top:2960;width:69;height:80" coordorigin="6079,2960" coordsize="69,80" path="m6126,2960l6105,2960,6096,2963,6083,2978,6079,2987,6079,3012,6083,3022,6096,3036,6105,3039,6124,3039,6131,3037,6142,3029,6144,3026,6109,3026,6105,3024,6101,3020,6097,3016,6096,3009,6096,2990,6097,2983,6105,2975,6109,2973,6144,2973,6143,2971,6134,2963,6126,2960xe" filled="true" fillcolor="#231f20" stroked="false">
                <v:path arrowok="t"/>
                <v:fill type="solid"/>
              </v:shape>
              <v:shape style="position:absolute;left:6079;top:2960;width:69;height:80" coordorigin="6079,2960" coordsize="69,80" path="m6132,3010l6131,3015,6129,3020,6123,3025,6119,3026,6144,3026,6146,3023,6148,3015,6132,3010xe" filled="true" fillcolor="#231f20" stroked="false">
                <v:path arrowok="t"/>
                <v:fill type="solid"/>
              </v:shape>
              <v:shape style="position:absolute;left:6079;top:2960;width:69;height:80" coordorigin="6079,2960" coordsize="69,80" path="m6144,2973l6119,2973,6123,2974,6129,2979,6131,2982,6132,2986,6148,2982,6146,2976,6144,2973xe" filled="true" fillcolor="#231f20" stroked="false">
                <v:path arrowok="t"/>
                <v:fill type="solid"/>
              </v:shape>
            </v:group>
            <v:group style="position:absolute;left:6162;top:2961;width:60;height:78" coordorigin="6162,2961" coordsize="60,78">
              <v:shape style="position:absolute;left:6162;top:2961;width:60;height:78" coordorigin="6162,2961" coordsize="60,78" path="m6220,2961l6162,2961,6162,3038,6222,3038,6222,3025,6178,3025,6178,3004,6217,3004,6217,2991,6178,2991,6178,2974,6220,2974,6220,2961xe" filled="true" fillcolor="#231f20" stroked="false">
                <v:path arrowok="t"/>
                <v:fill type="solid"/>
              </v:shape>
            </v:group>
            <v:group style="position:absolute;left:6235;top:2961;width:63;height:78" coordorigin="6235,2961" coordsize="63,78">
              <v:shape style="position:absolute;left:6235;top:2961;width:63;height:78" coordorigin="6235,2961" coordsize="63,78" path="m6251,2961l6235,2961,6235,3038,6250,3038,6250,2988,6268,2988,6251,2961xe" filled="true" fillcolor="#231f20" stroked="false">
                <v:path arrowok="t"/>
                <v:fill type="solid"/>
              </v:shape>
              <v:shape style="position:absolute;left:6235;top:2961;width:63;height:78" coordorigin="6235,2961" coordsize="63,78" path="m6268,2988l6250,2988,6282,3038,6298,3038,6298,3013,6283,3013,6268,2988xe" filled="true" fillcolor="#231f20" stroked="false">
                <v:path arrowok="t"/>
                <v:fill type="solid"/>
              </v:shape>
              <v:shape style="position:absolute;left:6235;top:2961;width:63;height:78" coordorigin="6235,2961" coordsize="63,78" path="m6298,2961l6283,2961,6283,3013,6298,3013,6298,2961xe" filled="true" fillcolor="#231f20" stroked="false">
                <v:path arrowok="t"/>
                <v:fill type="solid"/>
              </v:shape>
            </v:group>
            <v:group style="position:absolute;left:6309;top:2961;width:63;height:78" coordorigin="6309,2961" coordsize="63,78">
              <v:shape style="position:absolute;left:6309;top:2961;width:63;height:78" coordorigin="6309,2961" coordsize="63,78" path="m6348,2974l6332,2974,6332,3038,6348,3038,6348,2974xe" filled="true" fillcolor="#231f20" stroked="false">
                <v:path arrowok="t"/>
                <v:fill type="solid"/>
              </v:shape>
              <v:shape style="position:absolute;left:6309;top:2961;width:63;height:78" coordorigin="6309,2961" coordsize="63,78" path="m6372,2961l6309,2961,6309,2974,6372,2974,6372,2961xe" filled="true" fillcolor="#231f20" stroked="false">
                <v:path arrowok="t"/>
                <v:fill type="solid"/>
              </v:shape>
            </v:group>
            <v:group style="position:absolute;left:6366;top:2961;width:80;height:78" coordorigin="6366,2961" coordsize="80,78">
              <v:shape style="position:absolute;left:6366;top:2961;width:80;height:78" coordorigin="6366,2961" coordsize="80,78" path="m6413,2961l6397,2961,6366,3038,6383,3038,6389,3021,6438,3021,6433,3008,6394,3008,6405,2979,6421,2979,6413,2961xe" filled="true" fillcolor="#231f20" stroked="false">
                <v:path arrowok="t"/>
                <v:fill type="solid"/>
              </v:shape>
              <v:shape style="position:absolute;left:6366;top:2961;width:80;height:78" coordorigin="6366,2961" coordsize="80,78" path="m6438,3021l6421,3021,6428,3038,6445,3038,6438,3021xe" filled="true" fillcolor="#231f20" stroked="false">
                <v:path arrowok="t"/>
                <v:fill type="solid"/>
              </v:shape>
              <v:shape style="position:absolute;left:6366;top:2961;width:80;height:78" coordorigin="6366,2961" coordsize="80,78" path="m6421,2979l6405,2979,6416,3008,6433,3008,6421,2979xe" filled="true" fillcolor="#231f20" stroked="false">
                <v:path arrowok="t"/>
                <v:fill type="solid"/>
              </v:shape>
            </v:group>
            <v:group style="position:absolute;left:6437;top:2961;width:74;height:78" coordorigin="6437,2961" coordsize="74,78">
              <v:shape style="position:absolute;left:6437;top:2961;width:74;height:78" coordorigin="6437,2961" coordsize="74,78" path="m6454,2961l6437,2961,6465,3038,6482,3038,6490,3018,6474,3018,6454,2961xe" filled="true" fillcolor="#231f20" stroked="false">
                <v:path arrowok="t"/>
                <v:fill type="solid"/>
              </v:shape>
              <v:shape style="position:absolute;left:6437;top:2961;width:74;height:78" coordorigin="6437,2961" coordsize="74,78" path="m6511,2961l6494,2961,6474,3018,6490,3018,6511,2961xe" filled="true" fillcolor="#231f20" stroked="false">
                <v:path arrowok="t"/>
                <v:fill type="solid"/>
              </v:shape>
            </v:group>
            <v:group style="position:absolute;left:6516;top:2960;width:77;height:80" coordorigin="6516,2960" coordsize="77,80">
              <v:shape style="position:absolute;left:6516;top:2960;width:77;height:80" coordorigin="6516,2960" coordsize="77,80" path="m6565,2960l6547,2960,6542,2961,6516,2992,6516,3012,6519,3022,6533,3036,6542,3039,6566,3039,6575,3036,6584,3026,6548,3026,6542,3024,6534,3015,6532,3008,6532,2991,6534,2984,6542,2975,6547,2973,6584,2973,6575,2963,6565,2960xe" filled="true" fillcolor="#231f20" stroked="false">
                <v:path arrowok="t"/>
                <v:fill type="solid"/>
              </v:shape>
              <v:shape style="position:absolute;left:6516;top:2960;width:77;height:80" coordorigin="6516,2960" coordsize="77,80" path="m6584,2973l6560,2973,6566,2975,6574,2984,6576,2991,6576,3008,6574,3015,6565,3024,6560,3026,6584,3026,6589,3022,6592,3012,6592,2987,6589,2977,6584,2973xe" filled="true" fillcolor="#231f20" stroked="false">
                <v:path arrowok="t"/>
                <v:fill type="solid"/>
              </v:shape>
            </v:group>
            <v:group style="position:absolute;left:6601;top:2960;width:65;height:80" coordorigin="6601,2960" coordsize="65,80">
              <v:shape style="position:absolute;left:6601;top:2960;width:65;height:80" coordorigin="6601,2960" coordsize="65,80" path="m6616,3012l6601,3013,6602,3022,6605,3028,6615,3037,6623,3040,6640,3040,6646,3039,6655,3035,6658,3032,6662,3026,6628,3026,6625,3025,6619,3020,6617,3017,6616,3012xe" filled="true" fillcolor="#231f20" stroked="false">
                <v:path arrowok="t"/>
                <v:fill type="solid"/>
              </v:shape>
              <v:shape style="position:absolute;left:6601;top:2960;width:65;height:80" coordorigin="6601,2960" coordsize="65,80" path="m6642,2960l6626,2960,6621,2961,6603,2987,6606,2993,6614,3000,6620,3002,6635,3006,6639,3007,6644,3009,6646,3010,6648,3012,6649,3014,6649,3019,6647,3021,6642,3025,6638,3026,6662,3026,6663,3024,6665,3020,6665,3011,6664,3007,6628,2988,6623,2987,6619,2984,6619,2982,6619,2978,6619,2977,6624,2974,6627,2973,6661,2973,6660,2970,6655,2966,6650,2962,6642,2960xe" filled="true" fillcolor="#231f20" stroked="false">
                <v:path arrowok="t"/>
                <v:fill type="solid"/>
              </v:shape>
              <v:shape style="position:absolute;left:6601;top:2960;width:65;height:80" coordorigin="6601,2960" coordsize="65,80" path="m6661,2973l6636,2973,6640,2973,6644,2977,6646,2980,6646,2984,6662,2983,6662,2976,6661,2973xe" filled="true" fillcolor="#231f20" stroked="false">
                <v:path arrowok="t"/>
                <v:fill type="solid"/>
              </v:shape>
            </v:group>
            <v:group style="position:absolute;left:6615;top:2653;width:292;height:457" coordorigin="6615,2653" coordsize="292,457">
              <v:shape style="position:absolute;left:6615;top:2653;width:292;height:457" coordorigin="6615,2653" coordsize="292,457" path="m6615,2653l6671,2682,6729,2714,6783,2749,6830,2788,6883,2858,6906,2923,6904,2981,6880,3031,6839,3069,6787,3096,6728,3110e" filled="false" stroked="true" strokeweight=".669pt" strokecolor="#231f20">
                <v:path arrowok="t"/>
              </v:shape>
              <v:shape style="position:absolute;left:6442;top:2458;width:484;height:671" type="#_x0000_t75" stroked="false">
                <v:imagedata r:id="rId55" o:title=""/>
              </v:shape>
            </v:group>
            <v:group style="position:absolute;left:6281;top:2971;width:555;height:221" coordorigin="6281,2971" coordsize="555,221">
              <v:shape style="position:absolute;left:6281;top:2971;width:555;height:221" coordorigin="6281,2971" coordsize="555,221" path="m6836,2971l6801,3032,6755,3086,6700,3130,6637,3163,6568,3184,6494,3191,6438,3187,6383,3175,6330,3154,6281,3125e" filled="false" stroked="true" strokeweight=".717pt" strokecolor="#231f20">
                <v:path arrowok="t"/>
              </v:shape>
            </v:group>
            <v:group style="position:absolute;left:5990;top:2315;width:1005;height:1005" coordorigin="5990,2315" coordsize="1005,1005">
              <v:shape style="position:absolute;left:5990;top:2315;width:1005;height:1005" coordorigin="5990,2315" coordsize="1005,1005" path="m6492,2315l6566,2320,6637,2336,6704,2361,6765,2395,6821,2438,6871,2487,6913,2543,6947,2605,6973,2672,6989,2743,6994,2817,6989,2891,6973,2962,6947,3028,6913,3090,6871,3146,6821,3196,6765,3238,6704,3272,6637,3298,6566,3313,6492,3319,6418,3313,6347,3298,6280,3272,6219,3238,6163,3196,6113,3146,6071,3090,6036,3028,6011,2962,5995,2891,5990,2817,5995,2743,6011,2672,6036,2605,6071,2543,6113,2487,6163,2438,6219,2395,6280,2361,6347,2336,6418,2320,6492,2315xe" filled="false" stroked="true" strokeweight=".567pt" strokecolor="#231f20">
                <v:path arrowok="t"/>
              </v:shape>
              <v:shape style="position:absolute;left:6335;top:3142;width:326;height:132" type="#_x0000_t75" stroked="false">
                <v:imagedata r:id="rId56" o:title=""/>
              </v:shape>
            </v:group>
            <v:group style="position:absolute;left:7071;top:2315;width:1005;height:1005" coordorigin="7071,2315" coordsize="1005,1005">
              <v:shape style="position:absolute;left:7071;top:2315;width:1005;height:1005" coordorigin="7071,2315" coordsize="1005,1005" path="m7573,2315l7499,2320,7428,2336,7361,2361,7300,2395,7244,2438,7194,2487,7152,2543,7118,2605,7092,2672,7076,2743,7071,2817,7076,2891,7092,2962,7118,3028,7152,3090,7194,3146,7244,3196,7300,3238,7361,3272,7428,3298,7499,3313,7573,3319,7647,3313,7718,3298,7785,3272,7846,3238,7903,3196,7952,3146,7994,3090,8029,3028,8054,2962,8070,2891,8075,2817,8070,2743,8054,2672,8029,2605,7994,2543,7952,2487,7903,2438,7846,2395,7785,2361,7718,2336,7647,2320,7573,2315xe" filled="true" fillcolor="#d1d3d4" stroked="false">
                <v:path arrowok="t"/>
                <v:fill type="solid"/>
              </v:shape>
            </v:group>
            <v:group style="position:absolute;left:7071;top:2315;width:1005;height:1005" coordorigin="7071,2315" coordsize="1005,1005">
              <v:shape style="position:absolute;left:7071;top:2315;width:1005;height:1005" coordorigin="7071,2315" coordsize="1005,1005" path="m7573,2315l7647,2320,7718,2336,7785,2361,7846,2395,7903,2438,7952,2487,7994,2543,8029,2605,8054,2672,8070,2743,8075,2817,8070,2891,8054,2962,8029,3028,7994,3090,7952,3146,7903,3196,7846,3238,7785,3272,7718,3298,7647,3313,7573,3319,7499,3313,7428,3298,7361,3272,7300,3238,7244,3196,7194,3146,7152,3090,7118,3028,7092,2962,7076,2891,7071,2817,7076,2743,7092,2672,7118,2605,7152,2543,7194,2487,7244,2438,7300,2395,7361,2361,7428,2336,7499,2320,7573,2315xe" filled="false" stroked="true" strokeweight=".425pt" strokecolor="#231f20">
                <v:path arrowok="t"/>
              </v:shape>
            </v:group>
            <v:group style="position:absolute;left:7303;top:2351;width:457;height:890" coordorigin="7303,2351" coordsize="457,890">
              <v:shape style="position:absolute;left:7303;top:2351;width:457;height:890" coordorigin="7303,2351" coordsize="457,890" path="m7303,3240l7760,2351e" filled="false" stroked="true" strokeweight=".334pt" strokecolor="#6d6e71">
                <v:path arrowok="t"/>
              </v:shape>
            </v:group>
            <v:group style="position:absolute;left:7081;top:2478;width:122;height:237" coordorigin="7081,2478" coordsize="122,237">
              <v:shape style="position:absolute;left:7081;top:2478;width:122;height:237" coordorigin="7081,2478" coordsize="122,237" path="m7081,2714l7203,2478e" filled="false" stroked="true" strokeweight=".334pt" strokecolor="#6d6e71">
                <v:path arrowok="t"/>
              </v:shape>
            </v:group>
            <v:group style="position:absolute;left:7073;top:2436;width:173;height:337" coordorigin="7073,2436" coordsize="173,337">
              <v:shape style="position:absolute;left:7073;top:2436;width:173;height:337" coordorigin="7073,2436" coordsize="173,337" path="m7073,2772l7245,2436e" filled="false" stroked="true" strokeweight=".334pt" strokecolor="#6d6e71">
                <v:path arrowok="t"/>
              </v:shape>
            </v:group>
            <v:group style="position:absolute;left:7071;top:2408;width:211;height:410" coordorigin="7071,2408" coordsize="211,410">
              <v:shape style="position:absolute;left:7071;top:2408;width:211;height:410" coordorigin="7071,2408" coordsize="211,410" path="m7071,2818l7281,2408e" filled="false" stroked="true" strokeweight=".334pt" strokecolor="#6d6e71">
                <v:path arrowok="t"/>
              </v:shape>
            </v:group>
            <v:group style="position:absolute;left:7072;top:2387;width:242;height:470" coordorigin="7072,2387" coordsize="242,470">
              <v:shape style="position:absolute;left:7072;top:2387;width:242;height:470" coordorigin="7072,2387" coordsize="242,470" path="m7072,2856l7314,2387e" filled="false" stroked="true" strokeweight=".334pt" strokecolor="#6d6e71">
                <v:path arrowok="t"/>
              </v:shape>
            </v:group>
            <v:group style="position:absolute;left:7076;top:2370;width:268;height:521" coordorigin="7076,2370" coordsize="268,521">
              <v:shape style="position:absolute;left:7076;top:2370;width:268;height:521" coordorigin="7076,2370" coordsize="268,521" path="m7076,2891l7344,2370e" filled="false" stroked="true" strokeweight=".334pt" strokecolor="#6d6e71">
                <v:path arrowok="t"/>
              </v:shape>
            </v:group>
            <v:group style="position:absolute;left:7082;top:2357;width:291;height:565" coordorigin="7082,2357" coordsize="291,565">
              <v:shape style="position:absolute;left:7082;top:2357;width:291;height:565" coordorigin="7082,2357" coordsize="291,565" path="m7082,2921l7372,2357e" filled="false" stroked="true" strokeweight=".334pt" strokecolor="#6d6e71">
                <v:path arrowok="t"/>
              </v:shape>
            </v:group>
            <v:group style="position:absolute;left:7089;top:2346;width:311;height:605" coordorigin="7089,2346" coordsize="311,605">
              <v:shape style="position:absolute;left:7089;top:2346;width:311;height:605" coordorigin="7089,2346" coordsize="311,605" path="m7089,2950l7399,2346e" filled="false" stroked="true" strokeweight=".334pt" strokecolor="#6d6e71">
                <v:path arrowok="t"/>
              </v:shape>
            </v:group>
            <v:group style="position:absolute;left:7097;top:2337;width:329;height:640" coordorigin="7097,2337" coordsize="329,640">
              <v:shape style="position:absolute;left:7097;top:2337;width:329;height:640" coordorigin="7097,2337" coordsize="329,640" path="m7097,2976l7425,2337e" filled="false" stroked="true" strokeweight=".334pt" strokecolor="#6d6e71">
                <v:path arrowok="t"/>
              </v:shape>
            </v:group>
            <v:group style="position:absolute;left:7106;top:2330;width:345;height:671" coordorigin="7106,2330" coordsize="345,671">
              <v:shape style="position:absolute;left:7106;top:2330;width:345;height:671" coordorigin="7106,2330" coordsize="345,671" path="m7106,3000l7450,2330e" filled="false" stroked="true" strokeweight=".334pt" strokecolor="#6d6e71">
                <v:path arrowok="t"/>
              </v:shape>
            </v:group>
            <v:group style="position:absolute;left:7115;top:2324;width:359;height:699" coordorigin="7115,2324" coordsize="359,699">
              <v:shape style="position:absolute;left:7115;top:2324;width:359;height:699" coordorigin="7115,2324" coordsize="359,699" path="m7115,3023l7474,2324e" filled="false" stroked="true" strokeweight=".334pt" strokecolor="#6d6e71">
                <v:path arrowok="t"/>
              </v:shape>
            </v:group>
            <v:group style="position:absolute;left:7126;top:2320;width:373;height:725" coordorigin="7126,2320" coordsize="373,725">
              <v:shape style="position:absolute;left:7126;top:2320;width:373;height:725" coordorigin="7126,2320" coordsize="373,725" path="m7126,3045l7498,2320e" filled="false" stroked="true" strokeweight=".334pt" strokecolor="#6d6e71">
                <v:path arrowok="t"/>
              </v:shape>
            </v:group>
            <v:group style="position:absolute;left:7136;top:2317;width:384;height:748" coordorigin="7136,2317" coordsize="384,748">
              <v:shape style="position:absolute;left:7136;top:2317;width:384;height:748" coordorigin="7136,2317" coordsize="384,748" path="m7136,3065l7520,2317e" filled="false" stroked="true" strokeweight=".334pt" strokecolor="#6d6e71">
                <v:path arrowok="t"/>
              </v:shape>
            </v:group>
            <v:group style="position:absolute;left:7148;top:2316;width:395;height:769" coordorigin="7148,2316" coordsize="395,769">
              <v:shape style="position:absolute;left:7148;top:2316;width:395;height:769" coordorigin="7148,2316" coordsize="395,769" path="m7148,3084l7543,2316e" filled="false" stroked="true" strokeweight=".334pt" strokecolor="#6d6e71">
                <v:path arrowok="t"/>
              </v:shape>
            </v:group>
            <v:group style="position:absolute;left:7160;top:2315;width:405;height:788" coordorigin="7160,2315" coordsize="405,788">
              <v:shape style="position:absolute;left:7160;top:2315;width:405;height:788" coordorigin="7160,2315" coordsize="405,788" path="m7160,3102l7565,2315e" filled="false" stroked="true" strokeweight=".334pt" strokecolor="#6d6e71">
                <v:path arrowok="t"/>
              </v:shape>
            </v:group>
            <v:group style="position:absolute;left:7173;top:2315;width:414;height:805" coordorigin="7173,2315" coordsize="414,805">
              <v:shape style="position:absolute;left:7173;top:2315;width:414;height:805" coordorigin="7173,2315" coordsize="414,805" path="m7173,3120l7586,2315e" filled="false" stroked="true" strokeweight=".334pt" strokecolor="#6d6e71">
                <v:path arrowok="t"/>
              </v:shape>
            </v:group>
            <v:group style="position:absolute;left:7186;top:2316;width:422;height:821" coordorigin="7186,2316" coordsize="422,821">
              <v:shape style="position:absolute;left:7186;top:2316;width:422;height:821" coordorigin="7186,2316" coordsize="422,821" path="m7186,3136l7607,2316e" filled="false" stroked="true" strokeweight=".334pt" strokecolor="#6d6e71">
                <v:path arrowok="t"/>
              </v:shape>
            </v:group>
            <v:group style="position:absolute;left:7199;top:2318;width:429;height:835" coordorigin="7199,2318" coordsize="429,835">
              <v:shape style="position:absolute;left:7199;top:2318;width:429;height:835" coordorigin="7199,2318" coordsize="429,835" path="m7199,3152l7627,2318e" filled="false" stroked="true" strokeweight=".334pt" strokecolor="#6d6e71">
                <v:path arrowok="t"/>
              </v:shape>
            </v:group>
            <v:group style="position:absolute;left:7213;top:2320;width:435;height:847" coordorigin="7213,2320" coordsize="435,847">
              <v:shape style="position:absolute;left:7213;top:2320;width:435;height:847" coordorigin="7213,2320" coordsize="435,847" path="m7213,3166l7647,2320e" filled="false" stroked="true" strokeweight=".334pt" strokecolor="#6d6e71">
                <v:path arrowok="t"/>
              </v:shape>
            </v:group>
            <v:group style="position:absolute;left:7227;top:2323;width:441;height:858" coordorigin="7227,2323" coordsize="441,858">
              <v:shape style="position:absolute;left:7227;top:2323;width:441;height:858" coordorigin="7227,2323" coordsize="441,858" path="m7227,3181l7667,2323e" filled="false" stroked="true" strokeweight=".334pt" strokecolor="#6d6e71">
                <v:path arrowok="t"/>
              </v:shape>
            </v:group>
            <v:group style="position:absolute;left:7241;top:2327;width:445;height:867" coordorigin="7241,2327" coordsize="445,867">
              <v:shape style="position:absolute;left:7241;top:2327;width:445;height:867" coordorigin="7241,2327" coordsize="445,867" path="m7241,3194l7686,2327e" filled="false" stroked="true" strokeweight=".334pt" strokecolor="#6d6e71">
                <v:path arrowok="t"/>
              </v:shape>
            </v:group>
            <v:group style="position:absolute;left:7256;top:2332;width:449;height:875" coordorigin="7256,2332" coordsize="449,875">
              <v:shape style="position:absolute;left:7256;top:2332;width:449;height:875" coordorigin="7256,2332" coordsize="449,875" path="m7256,3206l7705,2332e" filled="false" stroked="true" strokeweight=".334pt" strokecolor="#6d6e71">
                <v:path arrowok="t"/>
              </v:shape>
            </v:group>
            <v:group style="position:absolute;left:7272;top:2338;width:453;height:881" coordorigin="7272,2338" coordsize="453,881">
              <v:shape style="position:absolute;left:7272;top:2338;width:453;height:881" coordorigin="7272,2338" coordsize="453,881" path="m7272,3218l7724,2338e" filled="false" stroked="true" strokeweight=".334pt" strokecolor="#6d6e71">
                <v:path arrowok="t"/>
              </v:shape>
            </v:group>
            <v:group style="position:absolute;left:7287;top:2344;width:455;height:886" coordorigin="7287,2344" coordsize="455,886">
              <v:shape style="position:absolute;left:7287;top:2344;width:455;height:886" coordorigin="7287,2344" coordsize="455,886" path="m7287,3229l7742,2344e" filled="false" stroked="true" strokeweight=".334pt" strokecolor="#6d6e71">
                <v:path arrowok="t"/>
              </v:shape>
            </v:group>
            <v:group style="position:absolute;left:7102;top:2463;width:328;height:449" coordorigin="7102,2463" coordsize="328,449">
              <v:shape style="position:absolute;left:7102;top:2463;width:328;height:449" coordorigin="7102,2463" coordsize="328,449" path="m7423,2526l7275,2526,7289,2527,7302,2531,7341,2578,7343,2592,7342,2608,7319,2672,7261,2745,7189,2819,7102,2900,7102,2912,7343,2912,7375,2837,7202,2837,7254,2794,7328,2729,7373,2683,7415,2624,7430,2558,7428,2540,7423,2526xe" filled="true" fillcolor="#231f20" stroked="false">
                <v:path arrowok="t"/>
                <v:fill type="solid"/>
              </v:shape>
              <v:shape style="position:absolute;left:7102;top:2463;width:328;height:449" coordorigin="7102,2463" coordsize="328,449" path="m7396,2791l7380,2791,7372,2803,7365,2814,7309,2836,7289,2837,7375,2837,7396,2791xe" filled="true" fillcolor="#231f20" stroked="false">
                <v:path arrowok="t"/>
                <v:fill type="solid"/>
              </v:shape>
              <v:shape style="position:absolute;left:7102;top:2463;width:328;height:449" coordorigin="7102,2463" coordsize="328,449" path="m7319,2463l7249,2482,7203,2528,7183,2570,7196,2576,7213,2554,7232,2538,7253,2529,7275,2526,7423,2526,7422,2523,7363,2470,7342,2464,7319,2463xe" filled="true" fillcolor="#231f20" stroked="false">
                <v:path arrowok="t"/>
                <v:fill type="solid"/>
              </v:shape>
            </v:group>
            <v:group style="position:absolute;left:7402;top:2463;width:349;height:466" coordorigin="7402,2463" coordsize="349,466">
              <v:shape style="position:absolute;left:7402;top:2463;width:349;height:466" coordorigin="7402,2463" coordsize="349,466" path="m7449,2847l7430,2847,7421,2851,7405,2865,7402,2873,7402,2895,7462,2928,7481,2929,7508,2927,7535,2922,7562,2914,7587,2902,7604,2892,7542,2892,7531,2891,7521,2888,7511,2884,7501,2877,7487,2867,7476,2859,7469,2854,7464,2851,7457,2849,7449,2847xe" filled="true" fillcolor="#231f20" stroked="false">
                <v:path arrowok="t"/>
                <v:fill type="solid"/>
              </v:shape>
              <v:shape style="position:absolute;left:7402;top:2463;width:349;height:466" coordorigin="7402,2463" coordsize="349,466" path="m7750,2463l7563,2463,7462,2654,7484,2656,7503,2659,7568,2691,7609,2757,7614,2796,7613,2818,7578,2879,7542,2892,7604,2892,7651,2852,7687,2784,7694,2736,7693,2717,7662,2645,7599,2601,7530,2583,7552,2542,7726,2542,7750,2463xe" filled="true" fillcolor="#231f20" stroked="false">
                <v:path arrowok="t"/>
                <v:fill type="solid"/>
              </v:shape>
            </v:group>
            <v:group style="position:absolute;left:7160;top:2960;width:69;height:80" coordorigin="7160,2960" coordsize="69,80">
              <v:shape style="position:absolute;left:7160;top:2960;width:69;height:80" coordorigin="7160,2960" coordsize="69,80" path="m7207,2960l7186,2960,7177,2963,7164,2978,7160,2987,7160,3012,7164,3022,7177,3036,7186,3039,7205,3039,7212,3037,7223,3029,7225,3026,7190,3026,7186,3024,7182,3020,7178,3016,7177,3009,7177,2990,7179,2983,7186,2975,7191,2973,7225,2973,7224,2971,7215,2963,7207,2960xe" filled="true" fillcolor="#231f20" stroked="false">
                <v:path arrowok="t"/>
                <v:fill type="solid"/>
              </v:shape>
              <v:shape style="position:absolute;left:7160;top:2960;width:69;height:80" coordorigin="7160,2960" coordsize="69,80" path="m7214,3010l7212,3015,7210,3020,7204,3025,7200,3026,7225,3026,7227,3023,7229,3015,7214,3010xe" filled="true" fillcolor="#231f20" stroked="false">
                <v:path arrowok="t"/>
                <v:fill type="solid"/>
              </v:shape>
              <v:shape style="position:absolute;left:7160;top:2960;width:69;height:80" coordorigin="7160,2960" coordsize="69,80" path="m7225,2973l7201,2973,7204,2974,7210,2979,7212,2982,7213,2986,7229,2982,7227,2976,7225,2973xe" filled="true" fillcolor="#231f20" stroked="false">
                <v:path arrowok="t"/>
                <v:fill type="solid"/>
              </v:shape>
            </v:group>
            <v:group style="position:absolute;left:7243;top:2961;width:60;height:78" coordorigin="7243,2961" coordsize="60,78">
              <v:shape style="position:absolute;left:7243;top:2961;width:60;height:78" coordorigin="7243,2961" coordsize="60,78" path="m7301,2961l7243,2961,7243,3038,7303,3038,7303,3025,7259,3025,7259,3004,7298,3004,7298,2991,7259,2991,7259,2974,7301,2974,7301,2961xe" filled="true" fillcolor="#231f20" stroked="false">
                <v:path arrowok="t"/>
                <v:fill type="solid"/>
              </v:shape>
            </v:group>
            <v:group style="position:absolute;left:7316;top:2961;width:63;height:78" coordorigin="7316,2961" coordsize="63,78">
              <v:shape style="position:absolute;left:7316;top:2961;width:63;height:78" coordorigin="7316,2961" coordsize="63,78" path="m7332,2961l7316,2961,7316,3038,7331,3038,7331,2988,7349,2988,7332,2961xe" filled="true" fillcolor="#231f20" stroked="false">
                <v:path arrowok="t"/>
                <v:fill type="solid"/>
              </v:shape>
              <v:shape style="position:absolute;left:7316;top:2961;width:63;height:78" coordorigin="7316,2961" coordsize="63,78" path="m7349,2988l7331,2988,7363,3038,7379,3038,7379,3013,7364,3013,7349,2988xe" filled="true" fillcolor="#231f20" stroked="false">
                <v:path arrowok="t"/>
                <v:fill type="solid"/>
              </v:shape>
              <v:shape style="position:absolute;left:7316;top:2961;width:63;height:78" coordorigin="7316,2961" coordsize="63,78" path="m7379,2961l7364,2961,7364,3013,7379,3013,7379,2961xe" filled="true" fillcolor="#231f20" stroked="false">
                <v:path arrowok="t"/>
                <v:fill type="solid"/>
              </v:shape>
            </v:group>
            <v:group style="position:absolute;left:7390;top:2961;width:63;height:78" coordorigin="7390,2961" coordsize="63,78">
              <v:shape style="position:absolute;left:7390;top:2961;width:63;height:78" coordorigin="7390,2961" coordsize="63,78" path="m7430,2974l7414,2974,7414,3038,7430,3038,7430,2974xe" filled="true" fillcolor="#231f20" stroked="false">
                <v:path arrowok="t"/>
                <v:fill type="solid"/>
              </v:shape>
              <v:shape style="position:absolute;left:7390;top:2961;width:63;height:78" coordorigin="7390,2961" coordsize="63,78" path="m7453,2961l7390,2961,7390,2974,7453,2974,7453,2961xe" filled="true" fillcolor="#231f20" stroked="false">
                <v:path arrowok="t"/>
                <v:fill type="solid"/>
              </v:shape>
            </v:group>
            <v:group style="position:absolute;left:7447;top:2961;width:80;height:78" coordorigin="7447,2961" coordsize="80,78">
              <v:shape style="position:absolute;left:7447;top:2961;width:80;height:78" coordorigin="7447,2961" coordsize="80,78" path="m7495,2961l7478,2961,7447,3038,7464,3038,7470,3021,7519,3021,7514,3008,7475,3008,7486,2979,7502,2979,7495,2961xe" filled="true" fillcolor="#231f20" stroked="false">
                <v:path arrowok="t"/>
                <v:fill type="solid"/>
              </v:shape>
              <v:shape style="position:absolute;left:7447;top:2961;width:80;height:78" coordorigin="7447,2961" coordsize="80,78" path="m7519,3021l7502,3021,7509,3038,7526,3038,7519,3021xe" filled="true" fillcolor="#231f20" stroked="false">
                <v:path arrowok="t"/>
                <v:fill type="solid"/>
              </v:shape>
              <v:shape style="position:absolute;left:7447;top:2961;width:80;height:78" coordorigin="7447,2961" coordsize="80,78" path="m7502,2979l7486,2979,7497,3008,7514,3008,7502,2979xe" filled="true" fillcolor="#231f20" stroked="false">
                <v:path arrowok="t"/>
                <v:fill type="solid"/>
              </v:shape>
            </v:group>
            <v:group style="position:absolute;left:7518;top:2961;width:74;height:78" coordorigin="7518,2961" coordsize="74,78">
              <v:shape style="position:absolute;left:7518;top:2961;width:74;height:78" coordorigin="7518,2961" coordsize="74,78" path="m7536,2961l7518,2961,7547,3038,7564,3038,7571,3018,7556,3018,7536,2961xe" filled="true" fillcolor="#231f20" stroked="false">
                <v:path arrowok="t"/>
                <v:fill type="solid"/>
              </v:shape>
              <v:shape style="position:absolute;left:7518;top:2961;width:74;height:78" coordorigin="7518,2961" coordsize="74,78" path="m7592,2961l7575,2961,7556,3018,7571,3018,7592,2961xe" filled="true" fillcolor="#231f20" stroked="false">
                <v:path arrowok="t"/>
                <v:fill type="solid"/>
              </v:shape>
            </v:group>
            <v:group style="position:absolute;left:7597;top:2960;width:77;height:80" coordorigin="7597,2960" coordsize="77,80">
              <v:shape style="position:absolute;left:7597;top:2960;width:77;height:80" coordorigin="7597,2960" coordsize="77,80" path="m7646,2960l7628,2960,7623,2961,7597,2992,7597,3012,7600,3022,7614,3036,7623,3039,7647,3039,7656,3036,7666,3026,7629,3026,7623,3024,7615,3015,7613,3008,7613,2991,7615,2984,7623,2975,7628,2973,7665,2973,7656,2963,7646,2960xe" filled="true" fillcolor="#231f20" stroked="false">
                <v:path arrowok="t"/>
                <v:fill type="solid"/>
              </v:shape>
              <v:shape style="position:absolute;left:7597;top:2960;width:77;height:80" coordorigin="7597,2960" coordsize="77,80" path="m7665,2973l7642,2973,7647,2975,7655,2984,7657,2991,7657,3008,7655,3015,7647,3024,7641,3026,7666,3026,7670,3022,7673,3012,7673,2987,7670,2977,7665,2973xe" filled="true" fillcolor="#231f20" stroked="false">
                <v:path arrowok="t"/>
                <v:fill type="solid"/>
              </v:shape>
            </v:group>
            <v:group style="position:absolute;left:7682;top:2960;width:65;height:80" coordorigin="7682,2960" coordsize="65,80">
              <v:shape style="position:absolute;left:7682;top:2960;width:65;height:80" coordorigin="7682,2960" coordsize="65,80" path="m7697,3012l7682,3013,7683,3022,7686,3028,7697,3037,7704,3040,7721,3040,7727,3039,7736,3035,7739,3032,7743,3026,7709,3026,7706,3025,7700,3020,7698,3017,7697,3012xe" filled="true" fillcolor="#231f20" stroked="false">
                <v:path arrowok="t"/>
                <v:fill type="solid"/>
              </v:shape>
              <v:shape style="position:absolute;left:7682;top:2960;width:65;height:80" coordorigin="7682,2960" coordsize="65,80" path="m7723,2960l7707,2960,7702,2961,7684,2987,7687,2993,7695,3000,7701,3002,7716,3006,7721,3007,7725,3009,7727,3010,7729,3012,7730,3014,7730,3019,7729,3021,7723,3025,7719,3026,7743,3026,7745,3024,7746,3020,7746,3011,7745,3007,7709,2988,7704,2987,7700,2984,7700,2982,7700,2978,7701,2977,7705,2974,7708,2973,7742,2973,7741,2970,7736,2966,7731,2962,7723,2960xe" filled="true" fillcolor="#231f20" stroked="false">
                <v:path arrowok="t"/>
                <v:fill type="solid"/>
              </v:shape>
              <v:shape style="position:absolute;left:7682;top:2960;width:65;height:80" coordorigin="7682,2960" coordsize="65,80" path="m7742,2973l7718,2973,7721,2973,7725,2977,7727,2980,7728,2984,7744,2983,7743,2976,7742,2973xe" filled="true" fillcolor="#231f20" stroked="false">
                <v:path arrowok="t"/>
                <v:fill type="solid"/>
              </v:shape>
            </v:group>
            <v:group style="position:absolute;left:7696;top:2653;width:292;height:457" coordorigin="7696,2653" coordsize="292,457">
              <v:shape style="position:absolute;left:7696;top:2653;width:292;height:457" coordorigin="7696,2653" coordsize="292,457" path="m7696,2653l7752,2682,7810,2714,7864,2749,7911,2788,7964,2858,7987,2923,7985,2981,7961,3031,7920,3069,7868,3096,7809,3110e" filled="false" stroked="true" strokeweight=".669pt" strokecolor="#231f20">
                <v:path arrowok="t"/>
              </v:shape>
              <v:shape style="position:absolute;left:7523;top:2458;width:484;height:671" type="#_x0000_t75" stroked="false">
                <v:imagedata r:id="rId57" o:title=""/>
              </v:shape>
            </v:group>
            <v:group style="position:absolute;left:7363;top:2971;width:555;height:221" coordorigin="7363,2971" coordsize="555,221">
              <v:shape style="position:absolute;left:7363;top:2971;width:555;height:221" coordorigin="7363,2971" coordsize="555,221" path="m7917,2971l7882,3032,7836,3086,7781,3130,7718,3163,7649,3184,7575,3191,7519,3187,7464,3175,7412,3154,7363,3125e" filled="false" stroked="true" strokeweight=".717pt" strokecolor="#231f20">
                <v:path arrowok="t"/>
              </v:shape>
            </v:group>
            <v:group style="position:absolute;left:7071;top:2315;width:1005;height:1005" coordorigin="7071,2315" coordsize="1005,1005">
              <v:shape style="position:absolute;left:7071;top:2315;width:1005;height:1005" coordorigin="7071,2315" coordsize="1005,1005" path="m7573,2315l7647,2320,7718,2336,7785,2361,7846,2395,7903,2438,7952,2487,7994,2543,8029,2605,8054,2672,8070,2743,8075,2817,8070,2891,8054,2962,8029,3028,7994,3090,7952,3146,7903,3196,7846,3238,7785,3272,7718,3298,7647,3313,7573,3319,7499,3313,7428,3298,7361,3272,7300,3238,7244,3196,7194,3146,7152,3090,7118,3028,7092,2962,7076,2891,7071,2817,7076,2743,7092,2672,7118,2605,7152,2543,7194,2487,7244,2438,7300,2395,7361,2361,7428,2336,7499,2320,7573,2315xe" filled="false" stroked="true" strokeweight=".567pt" strokecolor="#231f20">
                <v:path arrowok="t"/>
              </v:shape>
              <v:shape style="position:absolute;left:7416;top:3142;width:326;height:132" type="#_x0000_t75" stroked="false">
                <v:imagedata r:id="rId56" o:title=""/>
              </v:shape>
            </v:group>
            <v:group style="position:absolute;left:8152;top:2315;width:1005;height:1005" coordorigin="8152,2315" coordsize="1005,1005">
              <v:shape style="position:absolute;left:8152;top:2315;width:1005;height:1005" coordorigin="8152,2315" coordsize="1005,1005" path="m8654,2315l8580,2320,8509,2336,8443,2361,8381,2395,8325,2438,8275,2487,8233,2543,8199,2605,8173,2672,8157,2743,8152,2817,8157,2891,8173,2962,8199,3028,8233,3090,8275,3146,8325,3196,8381,3238,8443,3272,8509,3298,8580,3313,8654,3319,8728,3313,8799,3298,8866,3272,8928,3238,8984,3196,9033,3146,9075,3090,9110,3028,9135,2962,9151,2891,9156,2817,9151,2743,9135,2672,9110,2605,9075,2543,9033,2487,8984,2438,8928,2395,8866,2361,8799,2336,8728,2320,8654,2315xe" filled="true" fillcolor="#d1d3d4" stroked="false">
                <v:path arrowok="t"/>
                <v:fill type="solid"/>
              </v:shape>
            </v:group>
            <v:group style="position:absolute;left:8152;top:2315;width:1005;height:1005" coordorigin="8152,2315" coordsize="1005,1005">
              <v:shape style="position:absolute;left:8152;top:2315;width:1005;height:1005" coordorigin="8152,2315" coordsize="1005,1005" path="m8654,2315l8728,2320,8799,2336,8866,2361,8928,2395,8984,2438,9033,2487,9075,2543,9110,2605,9135,2672,9151,2743,9156,2817,9151,2891,9135,2962,9110,3028,9075,3090,9033,3146,8984,3196,8928,3238,8866,3272,8799,3298,8728,3313,8654,3319,8580,3313,8509,3298,8443,3272,8381,3238,8325,3196,8275,3146,8233,3090,8199,3028,8173,2962,8157,2891,8152,2817,8157,2743,8173,2672,8199,2605,8233,2543,8275,2487,8325,2438,8381,2395,8443,2361,8509,2336,8580,2320,8654,2315xe" filled="false" stroked="true" strokeweight=".425pt" strokecolor="#231f20">
                <v:path arrowok="t"/>
              </v:shape>
            </v:group>
            <v:group style="position:absolute;left:8384;top:2351;width:457;height:890" coordorigin="8384,2351" coordsize="457,890">
              <v:shape style="position:absolute;left:8384;top:2351;width:457;height:890" coordorigin="8384,2351" coordsize="457,890" path="m8384,3240l8841,2351e" filled="false" stroked="true" strokeweight=".334pt" strokecolor="#6d6e71">
                <v:path arrowok="t"/>
              </v:shape>
            </v:group>
            <v:group style="position:absolute;left:8163;top:2478;width:122;height:237" coordorigin="8163,2478" coordsize="122,237">
              <v:shape style="position:absolute;left:8163;top:2478;width:122;height:237" coordorigin="8163,2478" coordsize="122,237" path="m8163,2714l8284,2478e" filled="false" stroked="true" strokeweight=".334pt" strokecolor="#6d6e71">
                <v:path arrowok="t"/>
              </v:shape>
            </v:group>
            <v:group style="position:absolute;left:8154;top:2436;width:173;height:337" coordorigin="8154,2436" coordsize="173,337">
              <v:shape style="position:absolute;left:8154;top:2436;width:173;height:337" coordorigin="8154,2436" coordsize="173,337" path="m8154,2772l8327,2436e" filled="false" stroked="true" strokeweight=".334pt" strokecolor="#6d6e71">
                <v:path arrowok="t"/>
              </v:shape>
            </v:group>
            <v:group style="position:absolute;left:8152;top:2408;width:211;height:410" coordorigin="8152,2408" coordsize="211,410">
              <v:shape style="position:absolute;left:8152;top:2408;width:211;height:410" coordorigin="8152,2408" coordsize="211,410" path="m8152,2818l8363,2408e" filled="false" stroked="true" strokeweight=".334pt" strokecolor="#6d6e71">
                <v:path arrowok="t"/>
              </v:shape>
            </v:group>
            <v:group style="position:absolute;left:8154;top:2387;width:242;height:470" coordorigin="8154,2387" coordsize="242,470">
              <v:shape style="position:absolute;left:8154;top:2387;width:242;height:470" coordorigin="8154,2387" coordsize="242,470" path="m8154,2856l8395,2387e" filled="false" stroked="true" strokeweight=".334pt" strokecolor="#6d6e71">
                <v:path arrowok="t"/>
              </v:shape>
            </v:group>
            <v:group style="position:absolute;left:8157;top:2370;width:268;height:521" coordorigin="8157,2370" coordsize="268,521">
              <v:shape style="position:absolute;left:8157;top:2370;width:268;height:521" coordorigin="8157,2370" coordsize="268,521" path="m8157,2891l8425,2370e" filled="false" stroked="true" strokeweight=".334pt" strokecolor="#6d6e71">
                <v:path arrowok="t"/>
              </v:shape>
            </v:group>
            <v:group style="position:absolute;left:8163;top:2357;width:291;height:565" coordorigin="8163,2357" coordsize="291,565">
              <v:shape style="position:absolute;left:8163;top:2357;width:291;height:565" coordorigin="8163,2357" coordsize="291,565" path="m8163,2921l8453,2357e" filled="false" stroked="true" strokeweight=".334pt" strokecolor="#6d6e71">
                <v:path arrowok="t"/>
              </v:shape>
            </v:group>
            <v:group style="position:absolute;left:8170;top:2346;width:311;height:605" coordorigin="8170,2346" coordsize="311,605">
              <v:shape style="position:absolute;left:8170;top:2346;width:311;height:605" coordorigin="8170,2346" coordsize="311,605" path="m8170,2950l8480,2346e" filled="false" stroked="true" strokeweight=".334pt" strokecolor="#6d6e71">
                <v:path arrowok="t"/>
              </v:shape>
            </v:group>
            <v:group style="position:absolute;left:8178;top:2337;width:329;height:640" coordorigin="8178,2337" coordsize="329,640">
              <v:shape style="position:absolute;left:8178;top:2337;width:329;height:640" coordorigin="8178,2337" coordsize="329,640" path="m8178,2976l8506,2337e" filled="false" stroked="true" strokeweight=".334pt" strokecolor="#6d6e71">
                <v:path arrowok="t"/>
              </v:shape>
            </v:group>
            <v:group style="position:absolute;left:8187;top:2330;width:345;height:671" coordorigin="8187,2330" coordsize="345,671">
              <v:shape style="position:absolute;left:8187;top:2330;width:345;height:671" coordorigin="8187,2330" coordsize="345,671" path="m8187,3000l8531,2330e" filled="false" stroked="true" strokeweight=".334pt" strokecolor="#6d6e71">
                <v:path arrowok="t"/>
              </v:shape>
            </v:group>
            <v:group style="position:absolute;left:8196;top:2324;width:359;height:699" coordorigin="8196,2324" coordsize="359,699">
              <v:shape style="position:absolute;left:8196;top:2324;width:359;height:699" coordorigin="8196,2324" coordsize="359,699" path="m8196,3023l8555,2324e" filled="false" stroked="true" strokeweight=".334pt" strokecolor="#6d6e71">
                <v:path arrowok="t"/>
              </v:shape>
            </v:group>
            <v:group style="position:absolute;left:8207;top:2320;width:373;height:725" coordorigin="8207,2320" coordsize="373,725">
              <v:shape style="position:absolute;left:8207;top:2320;width:373;height:725" coordorigin="8207,2320" coordsize="373,725" path="m8207,3045l8579,2320e" filled="false" stroked="true" strokeweight=".334pt" strokecolor="#6d6e71">
                <v:path arrowok="t"/>
              </v:shape>
            </v:group>
            <v:group style="position:absolute;left:8218;top:2317;width:384;height:748" coordorigin="8218,2317" coordsize="384,748">
              <v:shape style="position:absolute;left:8218;top:2317;width:384;height:748" coordorigin="8218,2317" coordsize="384,748" path="m8218,3065l8602,2317e" filled="false" stroked="true" strokeweight=".334pt" strokecolor="#6d6e71">
                <v:path arrowok="t"/>
              </v:shape>
            </v:group>
            <v:group style="position:absolute;left:8229;top:2316;width:395;height:769" coordorigin="8229,2316" coordsize="395,769">
              <v:shape style="position:absolute;left:8229;top:2316;width:395;height:769" coordorigin="8229,2316" coordsize="395,769" path="m8229,3084l8624,2316e" filled="false" stroked="true" strokeweight=".334pt" strokecolor="#6d6e71">
                <v:path arrowok="t"/>
              </v:shape>
            </v:group>
            <v:group style="position:absolute;left:8241;top:2315;width:405;height:788" coordorigin="8241,2315" coordsize="405,788">
              <v:shape style="position:absolute;left:8241;top:2315;width:405;height:788" coordorigin="8241,2315" coordsize="405,788" path="m8241,3102l8646,2315e" filled="false" stroked="true" strokeweight=".334pt" strokecolor="#6d6e71">
                <v:path arrowok="t"/>
              </v:shape>
            </v:group>
            <v:group style="position:absolute;left:8254;top:2315;width:414;height:805" coordorigin="8254,2315" coordsize="414,805">
              <v:shape style="position:absolute;left:8254;top:2315;width:414;height:805" coordorigin="8254,2315" coordsize="414,805" path="m8254,3120l8667,2315e" filled="false" stroked="true" strokeweight=".334pt" strokecolor="#6d6e71">
                <v:path arrowok="t"/>
              </v:shape>
            </v:group>
            <v:group style="position:absolute;left:8267;top:2316;width:422;height:821" coordorigin="8267,2316" coordsize="422,821">
              <v:shape style="position:absolute;left:8267;top:2316;width:422;height:821" coordorigin="8267,2316" coordsize="422,821" path="m8267,3136l8688,2316e" filled="false" stroked="true" strokeweight=".334pt" strokecolor="#6d6e71">
                <v:path arrowok="t"/>
              </v:shape>
            </v:group>
            <v:group style="position:absolute;left:8280;top:2318;width:429;height:835" coordorigin="8280,2318" coordsize="429,835">
              <v:shape style="position:absolute;left:8280;top:2318;width:429;height:835" coordorigin="8280,2318" coordsize="429,835" path="m8280,3152l8709,2318e" filled="false" stroked="true" strokeweight=".334pt" strokecolor="#6d6e71">
                <v:path arrowok="t"/>
              </v:shape>
            </v:group>
            <v:group style="position:absolute;left:8294;top:2320;width:435;height:847" coordorigin="8294,2320" coordsize="435,847">
              <v:shape style="position:absolute;left:8294;top:2320;width:435;height:847" coordorigin="8294,2320" coordsize="435,847" path="m8294,3166l8729,2320e" filled="false" stroked="true" strokeweight=".334pt" strokecolor="#6d6e71">
                <v:path arrowok="t"/>
              </v:shape>
            </v:group>
            <v:group style="position:absolute;left:8308;top:2323;width:441;height:858" coordorigin="8308,2323" coordsize="441,858">
              <v:shape style="position:absolute;left:8308;top:2323;width:441;height:858" coordorigin="8308,2323" coordsize="441,858" path="m8308,3181l8748,2323e" filled="false" stroked="true" strokeweight=".334pt" strokecolor="#6d6e71">
                <v:path arrowok="t"/>
              </v:shape>
            </v:group>
            <v:group style="position:absolute;left:8323;top:2327;width:445;height:867" coordorigin="8323,2327" coordsize="445,867">
              <v:shape style="position:absolute;left:8323;top:2327;width:445;height:867" coordorigin="8323,2327" coordsize="445,867" path="m8323,3194l8768,2327e" filled="false" stroked="true" strokeweight=".334pt" strokecolor="#6d6e71">
                <v:path arrowok="t"/>
              </v:shape>
            </v:group>
            <v:group style="position:absolute;left:8338;top:2332;width:449;height:875" coordorigin="8338,2332" coordsize="449,875">
              <v:shape style="position:absolute;left:8338;top:2332;width:449;height:875" coordorigin="8338,2332" coordsize="449,875" path="m8338,3206l8787,2332e" filled="false" stroked="true" strokeweight=".334pt" strokecolor="#6d6e71">
                <v:path arrowok="t"/>
              </v:shape>
            </v:group>
            <v:group style="position:absolute;left:8353;top:2338;width:453;height:881" coordorigin="8353,2338" coordsize="453,881">
              <v:shape style="position:absolute;left:8353;top:2338;width:453;height:881" coordorigin="8353,2338" coordsize="453,881" path="m8353,3218l8805,2338e" filled="false" stroked="true" strokeweight=".334pt" strokecolor="#6d6e71">
                <v:path arrowok="t"/>
              </v:shape>
            </v:group>
            <v:group style="position:absolute;left:8369;top:2344;width:455;height:886" coordorigin="8369,2344" coordsize="455,886">
              <v:shape style="position:absolute;left:8369;top:2344;width:455;height:886" coordorigin="8369,2344" coordsize="455,886" path="m8369,3229l8823,2344e" filled="false" stroked="true" strokeweight=".334pt" strokecolor="#6d6e71">
                <v:path arrowok="t"/>
              </v:shape>
            </v:group>
            <v:group style="position:absolute;left:8183;top:2463;width:328;height:449" coordorigin="8183,2463" coordsize="328,449">
              <v:shape style="position:absolute;left:8183;top:2463;width:328;height:449" coordorigin="8183,2463" coordsize="328,449" path="m8504,2526l8356,2526,8370,2527,8383,2531,8422,2578,8424,2592,8423,2608,8400,2672,8342,2745,8270,2819,8183,2900,8183,2912,8424,2912,8457,2837,8283,2837,8335,2794,8409,2729,8454,2683,8496,2624,8511,2558,8509,2540,8504,2526xe" filled="true" fillcolor="#231f20" stroked="false">
                <v:path arrowok="t"/>
                <v:fill type="solid"/>
              </v:shape>
              <v:shape style="position:absolute;left:8183;top:2463;width:328;height:449" coordorigin="8183,2463" coordsize="328,449" path="m8477,2791l8461,2791,8454,2803,8446,2814,8390,2836,8371,2837,8457,2837,8477,2791xe" filled="true" fillcolor="#231f20" stroked="false">
                <v:path arrowok="t"/>
                <v:fill type="solid"/>
              </v:shape>
              <v:shape style="position:absolute;left:8183;top:2463;width:328;height:449" coordorigin="8183,2463" coordsize="328,449" path="m8400,2463l8330,2482,8285,2528,8265,2570,8277,2576,8294,2554,8313,2538,8334,2529,8356,2526,8504,2526,8503,2523,8444,2470,8423,2464,8400,2463xe" filled="true" fillcolor="#231f20" stroked="false">
                <v:path arrowok="t"/>
                <v:fill type="solid"/>
              </v:shape>
            </v:group>
            <v:group style="position:absolute;left:8483;top:2463;width:349;height:466" coordorigin="8483,2463" coordsize="349,466">
              <v:shape style="position:absolute;left:8483;top:2463;width:349;height:466" coordorigin="8483,2463" coordsize="349,466" path="m8530,2847l8511,2847,8502,2851,8487,2865,8483,2873,8483,2895,8543,2928,8562,2929,8590,2927,8617,2922,8643,2914,8669,2902,8685,2892,8623,2892,8612,2891,8602,2888,8592,2884,8582,2877,8568,2867,8557,2859,8550,2854,8545,2851,8538,2849,8530,2847xe" filled="true" fillcolor="#231f20" stroked="false">
                <v:path arrowok="t"/>
                <v:fill type="solid"/>
              </v:shape>
              <v:shape style="position:absolute;left:8483;top:2463;width:349;height:466" coordorigin="8483,2463" coordsize="349,466" path="m8831,2463l8644,2463,8544,2654,8565,2656,8584,2659,8649,2691,8690,2757,8695,2796,8694,2818,8660,2879,8623,2892,8685,2892,8732,2852,8769,2784,8776,2736,8774,2717,8743,2645,8680,2601,8612,2583,8633,2542,8807,2542,8831,2463xe" filled="true" fillcolor="#231f20" stroked="false">
                <v:path arrowok="t"/>
                <v:fill type="solid"/>
              </v:shape>
            </v:group>
            <v:group style="position:absolute;left:8241;top:2960;width:69;height:80" coordorigin="8241,2960" coordsize="69,80">
              <v:shape style="position:absolute;left:8241;top:2960;width:69;height:80" coordorigin="8241,2960" coordsize="69,80" path="m8288,2960l8267,2960,8258,2963,8245,2978,8241,2987,8241,3012,8245,3022,8258,3036,8267,3039,8286,3039,8293,3037,8304,3029,8306,3026,8271,3026,8267,3024,8263,3020,8260,3016,8258,3009,8258,2990,8260,2983,8267,2975,8272,2973,8306,2973,8305,2971,8296,2963,8288,2960xe" filled="true" fillcolor="#231f20" stroked="false">
                <v:path arrowok="t"/>
                <v:fill type="solid"/>
              </v:shape>
              <v:shape style="position:absolute;left:8241;top:2960;width:69;height:80" coordorigin="8241,2960" coordsize="69,80" path="m8295,3010l8293,3015,8291,3020,8285,3025,8281,3026,8306,3026,8308,3023,8310,3015,8295,3010xe" filled="true" fillcolor="#231f20" stroked="false">
                <v:path arrowok="t"/>
                <v:fill type="solid"/>
              </v:shape>
              <v:shape style="position:absolute;left:8241;top:2960;width:69;height:80" coordorigin="8241,2960" coordsize="69,80" path="m8306,2973l8282,2973,8285,2974,8291,2979,8293,2982,8294,2986,8310,2982,8308,2976,8306,2973xe" filled="true" fillcolor="#231f20" stroked="false">
                <v:path arrowok="t"/>
                <v:fill type="solid"/>
              </v:shape>
            </v:group>
            <v:group style="position:absolute;left:8324;top:2961;width:60;height:78" coordorigin="8324,2961" coordsize="60,78">
              <v:shape style="position:absolute;left:8324;top:2961;width:60;height:78" coordorigin="8324,2961" coordsize="60,78" path="m8382,2961l8324,2961,8324,3038,8384,3038,8384,3025,8340,3025,8340,3004,8379,3004,8379,2991,8340,2991,8340,2974,8382,2974,8382,2961xe" filled="true" fillcolor="#231f20" stroked="false">
                <v:path arrowok="t"/>
                <v:fill type="solid"/>
              </v:shape>
            </v:group>
            <v:group style="position:absolute;left:8397;top:2961;width:63;height:78" coordorigin="8397,2961" coordsize="63,78">
              <v:shape style="position:absolute;left:8397;top:2961;width:63;height:78" coordorigin="8397,2961" coordsize="63,78" path="m8413,2961l8397,2961,8397,3038,8412,3038,8412,2988,8430,2988,8413,2961xe" filled="true" fillcolor="#231f20" stroked="false">
                <v:path arrowok="t"/>
                <v:fill type="solid"/>
              </v:shape>
              <v:shape style="position:absolute;left:8397;top:2961;width:63;height:78" coordorigin="8397,2961" coordsize="63,78" path="m8430,2988l8412,2988,8444,3038,8460,3038,8460,3013,8445,3013,8430,2988xe" filled="true" fillcolor="#231f20" stroked="false">
                <v:path arrowok="t"/>
                <v:fill type="solid"/>
              </v:shape>
              <v:shape style="position:absolute;left:8397;top:2961;width:63;height:78" coordorigin="8397,2961" coordsize="63,78" path="m8460,2961l8445,2961,8445,3013,8460,3013,8460,2961xe" filled="true" fillcolor="#231f20" stroked="false">
                <v:path arrowok="t"/>
                <v:fill type="solid"/>
              </v:shape>
            </v:group>
            <v:group style="position:absolute;left:8471;top:2961;width:63;height:78" coordorigin="8471,2961" coordsize="63,78">
              <v:shape style="position:absolute;left:8471;top:2961;width:63;height:78" coordorigin="8471,2961" coordsize="63,78" path="m8511,2974l8495,2974,8495,3038,8511,3038,8511,2974xe" filled="true" fillcolor="#231f20" stroked="false">
                <v:path arrowok="t"/>
                <v:fill type="solid"/>
              </v:shape>
              <v:shape style="position:absolute;left:8471;top:2961;width:63;height:78" coordorigin="8471,2961" coordsize="63,78" path="m8534,2961l8471,2961,8471,2974,8534,2974,8534,2961xe" filled="true" fillcolor="#231f20" stroked="false">
                <v:path arrowok="t"/>
                <v:fill type="solid"/>
              </v:shape>
            </v:group>
            <v:group style="position:absolute;left:8528;top:2961;width:80;height:78" coordorigin="8528,2961" coordsize="80,78">
              <v:shape style="position:absolute;left:8528;top:2961;width:80;height:78" coordorigin="8528,2961" coordsize="80,78" path="m8576,2961l8559,2961,8528,3038,8545,3038,8551,3021,8600,3021,8595,3008,8556,3008,8567,2979,8583,2979,8576,2961xe" filled="true" fillcolor="#231f20" stroked="false">
                <v:path arrowok="t"/>
                <v:fill type="solid"/>
              </v:shape>
              <v:shape style="position:absolute;left:8528;top:2961;width:80;height:78" coordorigin="8528,2961" coordsize="80,78" path="m8600,3021l8583,3021,8590,3038,8607,3038,8600,3021xe" filled="true" fillcolor="#231f20" stroked="false">
                <v:path arrowok="t"/>
                <v:fill type="solid"/>
              </v:shape>
              <v:shape style="position:absolute;left:8528;top:2961;width:80;height:78" coordorigin="8528,2961" coordsize="80,78" path="m8583,2979l8567,2979,8578,3008,8595,3008,8583,2979xe" filled="true" fillcolor="#231f20" stroked="false">
                <v:path arrowok="t"/>
                <v:fill type="solid"/>
              </v:shape>
            </v:group>
            <v:group style="position:absolute;left:8599;top:2961;width:74;height:78" coordorigin="8599,2961" coordsize="74,78">
              <v:shape style="position:absolute;left:8599;top:2961;width:74;height:78" coordorigin="8599,2961" coordsize="74,78" path="m8617,2961l8599,2961,8628,3038,8645,3038,8652,3018,8637,3018,8617,2961xe" filled="true" fillcolor="#231f20" stroked="false">
                <v:path arrowok="t"/>
                <v:fill type="solid"/>
              </v:shape>
              <v:shape style="position:absolute;left:8599;top:2961;width:74;height:78" coordorigin="8599,2961" coordsize="74,78" path="m8673,2961l8656,2961,8637,3018,8652,3018,8673,2961xe" filled="true" fillcolor="#231f20" stroked="false">
                <v:path arrowok="t"/>
                <v:fill type="solid"/>
              </v:shape>
            </v:group>
            <v:group style="position:absolute;left:8678;top:2960;width:77;height:80" coordorigin="8678,2960" coordsize="77,80">
              <v:shape style="position:absolute;left:8678;top:2960;width:77;height:80" coordorigin="8678,2960" coordsize="77,80" path="m8728,2960l8710,2960,8704,2961,8678,2992,8678,3012,8681,3022,8695,3036,8704,3039,8728,3039,8737,3036,8747,3026,8710,3026,8705,3024,8696,3015,8694,3008,8694,2991,8696,2984,8704,2975,8710,2973,8747,2973,8737,2963,8728,2960xe" filled="true" fillcolor="#231f20" stroked="false">
                <v:path arrowok="t"/>
                <v:fill type="solid"/>
              </v:shape>
              <v:shape style="position:absolute;left:8678;top:2960;width:77;height:80" coordorigin="8678,2960" coordsize="77,80" path="m8747,2973l8723,2973,8728,2975,8736,2984,8738,2991,8738,3008,8736,3015,8728,3024,8722,3026,8747,3026,8751,3022,8754,3012,8754,2987,8751,2977,8747,2973xe" filled="true" fillcolor="#231f20" stroked="false">
                <v:path arrowok="t"/>
                <v:fill type="solid"/>
              </v:shape>
            </v:group>
            <v:group style="position:absolute;left:8763;top:2960;width:65;height:80" coordorigin="8763,2960" coordsize="65,80">
              <v:shape style="position:absolute;left:8763;top:2960;width:65;height:80" coordorigin="8763,2960" coordsize="65,80" path="m8778,3012l8763,3013,8764,3022,8767,3028,8778,3037,8785,3040,8802,3040,8808,3039,8817,3035,8821,3032,8824,3026,8791,3026,8787,3025,8781,3020,8779,3017,8778,3012xe" filled="true" fillcolor="#231f20" stroked="false">
                <v:path arrowok="t"/>
                <v:fill type="solid"/>
              </v:shape>
              <v:shape style="position:absolute;left:8763;top:2960;width:65;height:80" coordorigin="8763,2960" coordsize="65,80" path="m8804,2960l8788,2960,8783,2961,8766,2987,8768,2993,8776,3000,8782,3002,8797,3006,8802,3007,8806,3009,8808,3010,8810,3012,8811,3014,8811,3019,8810,3021,8804,3025,8801,3026,8824,3026,8826,3024,8827,3020,8827,3011,8826,3007,8790,2988,8785,2987,8782,2984,8781,2982,8781,2978,8782,2977,8786,2974,8790,2973,8823,2973,8822,2970,8817,2966,8812,2962,8804,2960xe" filled="true" fillcolor="#231f20" stroked="false">
                <v:path arrowok="t"/>
                <v:fill type="solid"/>
              </v:shape>
              <v:shape style="position:absolute;left:8763;top:2960;width:65;height:80" coordorigin="8763,2960" coordsize="65,80" path="m8823,2973l8799,2973,8802,2973,8807,2977,8808,2980,8809,2984,8825,2983,8824,2976,8823,2973xe" filled="true" fillcolor="#231f20" stroked="false">
                <v:path arrowok="t"/>
                <v:fill type="solid"/>
              </v:shape>
            </v:group>
            <v:group style="position:absolute;left:8777;top:2653;width:292;height:457" coordorigin="8777,2653" coordsize="292,457">
              <v:shape style="position:absolute;left:8777;top:2653;width:292;height:457" coordorigin="8777,2653" coordsize="292,457" path="m8777,2653l8834,2682,8891,2714,8946,2749,8992,2788,9046,2858,9069,2923,9066,2981,9042,3031,9002,3069,8949,3096,8890,3110e" filled="false" stroked="true" strokeweight=".669pt" strokecolor="#231f20">
                <v:path arrowok="t"/>
              </v:shape>
              <v:shape style="position:absolute;left:8604;top:2458;width:484;height:671" type="#_x0000_t75" stroked="false">
                <v:imagedata r:id="rId58" o:title=""/>
              </v:shape>
            </v:group>
            <v:group style="position:absolute;left:8444;top:2971;width:555;height:221" coordorigin="8444,2971" coordsize="555,221">
              <v:shape style="position:absolute;left:8444;top:2971;width:555;height:221" coordorigin="8444,2971" coordsize="555,221" path="m8998,2971l8963,3032,8917,3086,8862,3130,8800,3163,8731,3184,8657,3191,8600,3187,8545,3175,8493,3154,8444,3125e" filled="false" stroked="true" strokeweight=".717pt" strokecolor="#231f20">
                <v:path arrowok="t"/>
              </v:shape>
            </v:group>
            <v:group style="position:absolute;left:8152;top:2315;width:1005;height:1005" coordorigin="8152,2315" coordsize="1005,1005">
              <v:shape style="position:absolute;left:8152;top:2315;width:1005;height:1005" coordorigin="8152,2315" coordsize="1005,1005" path="m8654,2315l8728,2320,8799,2336,8866,2361,8928,2395,8984,2438,9033,2487,9075,2543,9110,2605,9135,2672,9151,2743,9156,2817,9151,2891,9135,2962,9110,3028,9075,3090,9033,3146,8984,3196,8928,3238,8866,3272,8799,3298,8728,3313,8654,3319,8580,3313,8509,3298,8443,3272,8381,3238,8325,3196,8275,3146,8233,3090,8199,3028,8173,2962,8157,2891,8152,2817,8157,2743,8173,2672,8199,2605,8233,2543,8275,2487,8325,2438,8381,2395,8443,2361,8509,2336,8580,2320,8654,2315xe" filled="false" stroked="true" strokeweight=".567pt" strokecolor="#231f20">
                <v:path arrowok="t"/>
              </v:shape>
              <v:shape style="position:absolute;left:8497;top:3142;width:326;height:132" type="#_x0000_t75" stroked="false">
                <v:imagedata r:id="rId56" o:title="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 w:hint="default"/>
          <w:sz w:val="13"/>
          <w:szCs w:val="13"/>
        </w:rPr>
        <w:sectPr>
          <w:footerReference w:type="default" r:id="rId28"/>
          <w:pgSz w:w="11910" w:h="16840"/>
          <w:pgMar w:footer="291" w:header="377" w:top="560" w:bottom="480" w:left="740" w:right="740"/>
          <w:pgNumType w:start="5"/>
        </w:sect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62.252102pt;margin-top:-107.714119pt;width:46.65pt;height:46.65pt;mso-position-horizontal-relative:page;mso-position-vertical-relative:paragraph;z-index:-64384" coordorigin="1245,-2154" coordsize="933,933">
            <v:group style="position:absolute;left:1251;top:-2148;width:921;height:921" coordorigin="1251,-2148" coordsize="921,921">
              <v:shape style="position:absolute;left:1251;top:-2148;width:921;height:921" coordorigin="1251,-2148" coordsize="921,921" path="m1711,-2148l1637,-2142,1566,-2125,1500,-2097,1440,-2059,1386,-2013,1340,-1960,1302,-1899,1275,-1833,1257,-1763,1251,-1688,1257,-1613,1275,-1542,1302,-1476,1340,-1416,1386,-1362,1440,-1316,1500,-1279,1566,-1251,1637,-1234,1711,-1228,1786,-1234,1857,-1251,1923,-1279,1983,-1316,2037,-1362,2083,-1416,2120,-1476,2148,-1542,2166,-1613,2172,-1688,2166,-1763,2148,-1833,2120,-1899,2083,-1960,2037,-2013,1983,-2059,1923,-2097,1857,-2125,1786,-2142,1711,-2148xe" filled="true" fillcolor="#d1d3d4" stroked="false">
                <v:path arrowok="t"/>
                <v:fill type="solid"/>
              </v:shape>
            </v:group>
            <v:group style="position:absolute;left:1251;top:-2148;width:921;height:921" coordorigin="1251,-2148" coordsize="921,921">
              <v:shape style="position:absolute;left:1251;top:-2148;width:921;height:921" coordorigin="1251,-2148" coordsize="921,921" path="m1711,-2148l1786,-2142,1857,-2125,1923,-2097,1983,-2059,2037,-2013,2083,-1960,2120,-1899,2148,-1833,2166,-1763,2172,-1688,2166,-1613,2148,-1542,2120,-1476,2083,-1416,2037,-1362,1983,-1316,1923,-1279,1857,-1251,1786,-1234,1711,-1228,1637,-1234,1566,-1251,1500,-1279,1440,-1316,1386,-1362,1340,-1416,1302,-1476,1275,-1542,1257,-1613,1251,-1688,1257,-1763,1275,-1833,1302,-1899,1340,-1960,1386,-2013,1440,-2059,1500,-2097,1566,-2125,1637,-2142,1711,-2148xe" filled="false" stroked="true" strokeweight=".425pt" strokecolor="#231f20">
                <v:path arrowok="t"/>
              </v:shape>
            </v:group>
            <v:group style="position:absolute;left:1464;top:-2115;width:419;height:816" coordorigin="1464,-2115" coordsize="419,816">
              <v:shape style="position:absolute;left:1464;top:-2115;width:419;height:816" coordorigin="1464,-2115" coordsize="419,816" path="m1464,-1300l1883,-2115e" filled="false" stroked="true" strokeweight=".306pt" strokecolor="#6d6e71">
                <v:path arrowok="t"/>
              </v:shape>
            </v:group>
            <v:group style="position:absolute;left:1261;top:-1999;width:112;height:217" coordorigin="1261,-1999" coordsize="112,217">
              <v:shape style="position:absolute;left:1261;top:-1999;width:112;height:217" coordorigin="1261,-1999" coordsize="112,217" path="m1261,-1782l1372,-1999e" filled="false" stroked="true" strokeweight=".306pt" strokecolor="#6d6e71">
                <v:path arrowok="t"/>
              </v:shape>
            </v:group>
            <v:group style="position:absolute;left:1253;top:-2037;width:159;height:309" coordorigin="1253,-2037" coordsize="159,309">
              <v:shape style="position:absolute;left:1253;top:-2037;width:159;height:309" coordorigin="1253,-2037" coordsize="159,309" path="m1253,-1729l1411,-2037e" filled="false" stroked="true" strokeweight=".306pt" strokecolor="#6d6e71">
                <v:path arrowok="t"/>
              </v:shape>
            </v:group>
            <v:group style="position:absolute;left:1251;top:-2063;width:193;height:376" coordorigin="1251,-2063" coordsize="193,376">
              <v:shape style="position:absolute;left:1251;top:-2063;width:193;height:376" coordorigin="1251,-2063" coordsize="193,376" path="m1251,-1687l1444,-2063e" filled="false" stroked="true" strokeweight=".306pt" strokecolor="#6d6e71">
                <v:path arrowok="t"/>
              </v:shape>
            </v:group>
            <v:group style="position:absolute;left:1252;top:-2082;width:222;height:431" coordorigin="1252,-2082" coordsize="222,431">
              <v:shape style="position:absolute;left:1252;top:-2082;width:222;height:431" coordorigin="1252,-2082" coordsize="222,431" path="m1252,-1652l1474,-2082e" filled="false" stroked="true" strokeweight=".306pt" strokecolor="#6d6e71">
                <v:path arrowok="t"/>
              </v:shape>
            </v:group>
            <v:group style="position:absolute;left:1256;top:-2098;width:246;height:478" coordorigin="1256,-2098" coordsize="246,478">
              <v:shape style="position:absolute;left:1256;top:-2098;width:246;height:478" coordorigin="1256,-2098" coordsize="246,478" path="m1256,-1620l1501,-2098e" filled="false" stroked="true" strokeweight=".306pt" strokecolor="#6d6e71">
                <v:path arrowok="t"/>
              </v:shape>
            </v:group>
            <v:group style="position:absolute;left:1261;top:-2110;width:266;height:518" coordorigin="1261,-2110" coordsize="266,518">
              <v:shape style="position:absolute;left:1261;top:-2110;width:266;height:518" coordorigin="1261,-2110" coordsize="266,518" path="m1261,-1592l1527,-2110e" filled="false" stroked="true" strokeweight=".306pt" strokecolor="#6d6e71">
                <v:path arrowok="t"/>
              </v:shape>
            </v:group>
            <v:group style="position:absolute;left:1267;top:-2120;width:285;height:554" coordorigin="1267,-2120" coordsize="285,554">
              <v:shape style="position:absolute;left:1267;top:-2120;width:285;height:554" coordorigin="1267,-2120" coordsize="285,554" path="m1267,-1566l1552,-2120e" filled="false" stroked="true" strokeweight=".306pt" strokecolor="#6d6e71">
                <v:path arrowok="t"/>
              </v:shape>
            </v:group>
            <v:group style="position:absolute;left:1275;top:-2128;width:301;height:586" coordorigin="1275,-2128" coordsize="301,586">
              <v:shape style="position:absolute;left:1275;top:-2128;width:301;height:586" coordorigin="1275,-2128" coordsize="301,586" path="m1275,-1542l1576,-2128e" filled="false" stroked="true" strokeweight=".306pt" strokecolor="#6d6e71">
                <v:path arrowok="t"/>
              </v:shape>
            </v:group>
            <v:group style="position:absolute;left:1283;top:-2134;width:316;height:615" coordorigin="1283,-2134" coordsize="316,615">
              <v:shape style="position:absolute;left:1283;top:-2134;width:316;height:615" coordorigin="1283,-2134" coordsize="316,615" path="m1283,-1520l1598,-2134e" filled="false" stroked="true" strokeweight=".306pt" strokecolor="#6d6e71">
                <v:path arrowok="t"/>
              </v:shape>
            </v:group>
            <v:group style="position:absolute;left:1292;top:-2139;width:329;height:641" coordorigin="1292,-2139" coordsize="329,641">
              <v:shape style="position:absolute;left:1292;top:-2139;width:329;height:641" coordorigin="1292,-2139" coordsize="329,641" path="m1292,-1499l1621,-2139e" filled="false" stroked="true" strokeweight=".306pt" strokecolor="#6d6e71">
                <v:path arrowok="t"/>
              </v:shape>
            </v:group>
            <v:group style="position:absolute;left:1301;top:-2143;width:342;height:665" coordorigin="1301,-2143" coordsize="342,665">
              <v:shape style="position:absolute;left:1301;top:-2143;width:342;height:665" coordorigin="1301,-2143" coordsize="342,665" path="m1301,-1479l1642,-2143e" filled="false" stroked="true" strokeweight=".306pt" strokecolor="#6d6e71">
                <v:path arrowok="t"/>
              </v:shape>
            </v:group>
            <v:group style="position:absolute;left:1311;top:-2146;width:352;height:686" coordorigin="1311,-2146" coordsize="352,686">
              <v:shape style="position:absolute;left:1311;top:-2146;width:352;height:686" coordorigin="1311,-2146" coordsize="352,686" path="m1311,-1460l1663,-2146e" filled="false" stroked="true" strokeweight=".306pt" strokecolor="#6d6e71">
                <v:path arrowok="t"/>
              </v:shape>
            </v:group>
            <v:group style="position:absolute;left:1322;top:-2147;width:362;height:705" coordorigin="1322,-2147" coordsize="362,705">
              <v:shape style="position:absolute;left:1322;top:-2147;width:362;height:705" coordorigin="1322,-2147" coordsize="362,705" path="m1322,-1443l1684,-2147e" filled="false" stroked="true" strokeweight=".306pt" strokecolor="#6d6e71">
                <v:path arrowok="t"/>
              </v:shape>
            </v:group>
            <v:group style="position:absolute;left:1333;top:-2148;width:371;height:723" coordorigin="1333,-2148" coordsize="371,723">
              <v:shape style="position:absolute;left:1333;top:-2148;width:371;height:723" coordorigin="1333,-2148" coordsize="371,723" path="m1333,-1426l1704,-2148e" filled="false" stroked="true" strokeweight=".306pt" strokecolor="#6d6e71">
                <v:path arrowok="t"/>
              </v:shape>
            </v:group>
            <v:group style="position:absolute;left:1344;top:-2148;width:379;height:738" coordorigin="1344,-2148" coordsize="379,738">
              <v:shape style="position:absolute;left:1344;top:-2148;width:379;height:738" coordorigin="1344,-2148" coordsize="379,738" path="m1344,-1410l1723,-2148e" filled="false" stroked="true" strokeweight=".306pt" strokecolor="#6d6e71">
                <v:path arrowok="t"/>
              </v:shape>
            </v:group>
            <v:group style="position:absolute;left:1356;top:-2147;width:387;height:752" coordorigin="1356,-2147" coordsize="387,752">
              <v:shape style="position:absolute;left:1356;top:-2147;width:387;height:752" coordorigin="1356,-2147" coordsize="387,752" path="m1356,-1395l1742,-2147e" filled="false" stroked="true" strokeweight=".306pt" strokecolor="#6d6e71">
                <v:path arrowok="t"/>
              </v:shape>
            </v:group>
            <v:group style="position:absolute;left:1368;top:-2146;width:393;height:765" coordorigin="1368,-2146" coordsize="393,765">
              <v:shape style="position:absolute;left:1368;top:-2146;width:393;height:765" coordorigin="1368,-2146" coordsize="393,765" path="m1368,-1381l1761,-2146e" filled="false" stroked="true" strokeweight=".306pt" strokecolor="#6d6e71">
                <v:path arrowok="t"/>
              </v:shape>
            </v:group>
            <v:group style="position:absolute;left:1381;top:-2143;width:399;height:776" coordorigin="1381,-2143" coordsize="399,776">
              <v:shape style="position:absolute;left:1381;top:-2143;width:399;height:776" coordorigin="1381,-2143" coordsize="399,776" path="m1381,-1367l1780,-2143e" filled="false" stroked="true" strokeweight=".306pt" strokecolor="#6d6e71">
                <v:path arrowok="t"/>
              </v:shape>
            </v:group>
            <v:group style="position:absolute;left:1394;top:-2140;width:404;height:786" coordorigin="1394,-2140" coordsize="404,786">
              <v:shape style="position:absolute;left:1394;top:-2140;width:404;height:786" coordorigin="1394,-2140" coordsize="404,786" path="m1394,-1355l1798,-2140e" filled="false" stroked="true" strokeweight=".306pt" strokecolor="#6d6e71">
                <v:path arrowok="t"/>
              </v:shape>
            </v:group>
            <v:group style="position:absolute;left:1407;top:-2137;width:408;height:795" coordorigin="1407,-2137" coordsize="408,795">
              <v:shape style="position:absolute;left:1407;top:-2137;width:408;height:795" coordorigin="1407,-2137" coordsize="408,795" path="m1407,-1342l1815,-2137e" filled="false" stroked="true" strokeweight=".306pt" strokecolor="#6d6e71">
                <v:path arrowok="t"/>
              </v:shape>
            </v:group>
            <v:group style="position:absolute;left:1421;top:-2132;width:412;height:802" coordorigin="1421,-2132" coordsize="412,802">
              <v:shape style="position:absolute;left:1421;top:-2132;width:412;height:802" coordorigin="1421,-2132" coordsize="412,802" path="m1421,-1331l1833,-2132e" filled="false" stroked="true" strokeweight=".306pt" strokecolor="#6d6e71">
                <v:path arrowok="t"/>
              </v:shape>
            </v:group>
            <v:group style="position:absolute;left:1435;top:-2127;width:415;height:808" coordorigin="1435,-2127" coordsize="415,808">
              <v:shape style="position:absolute;left:1435;top:-2127;width:415;height:808" coordorigin="1435,-2127" coordsize="415,808" path="m1435,-1320l1850,-2127e" filled="false" stroked="true" strokeweight=".306pt" strokecolor="#6d6e71">
                <v:path arrowok="t"/>
              </v:shape>
            </v:group>
            <v:group style="position:absolute;left:1450;top:-2121;width:417;height:812" coordorigin="1450,-2121" coordsize="417,812">
              <v:shape style="position:absolute;left:1450;top:-2121;width:417;height:812" coordorigin="1450,-2121" coordsize="417,812" path="m1450,-1310l1866,-2121e" filled="false" stroked="true" strokeweight=".306pt" strokecolor="#6d6e71">
                <v:path arrowok="t"/>
              </v:shape>
            </v:group>
            <v:group style="position:absolute;left:1301;top:-2004;width:293;height:412" coordorigin="1301,-2004" coordsize="293,412">
              <v:shape style="position:absolute;left:1301;top:-2004;width:293;height:412" coordorigin="1301,-2004" coordsize="293,412" path="m1341,-1665l1325,-1665,1317,-1662,1304,-1649,1301,-1642,1301,-1622,1367,-1592,1391,-1594,1413,-1598,1435,-1606,1457,-1616,1471,-1625,1407,-1625,1396,-1629,1367,-1652,1357,-1659,1353,-1661,1348,-1663,1341,-1665xe" filled="true" fillcolor="#231f20" stroked="false">
                <v:path arrowok="t"/>
                <v:fill type="solid"/>
              </v:shape>
              <v:shape style="position:absolute;left:1301;top:-2004;width:293;height:412" coordorigin="1301,-2004" coordsize="293,412" path="m1593,-2004l1437,-2004,1352,-1835,1370,-1834,1386,-1832,1440,-1803,1475,-1744,1479,-1710,1478,-1691,1449,-1636,1419,-1625,1471,-1625,1523,-1680,1545,-1742,1547,-1763,1545,-1780,1519,-1843,1467,-1883,1409,-1898,1427,-1935,1573,-1935,1593,-2004xe" filled="true" fillcolor="#231f20" stroked="false">
                <v:path arrowok="t"/>
                <v:fill type="solid"/>
              </v:shape>
            </v:group>
            <v:group style="position:absolute;left:1566;top:-2020;width:305;height:435" coordorigin="1566,-2020" coordsize="305,435">
              <v:shape style="position:absolute;left:1566;top:-2020;width:305;height:435" coordorigin="1566,-2020" coordsize="305,435" path="m1771,-2020l1699,-1997,1651,-1948,1606,-1875,1582,-1810,1568,-1739,1566,-1704,1567,-1688,1585,-1630,1635,-1589,1660,-1585,1675,-1586,1655,-1605,1648,-1608,1636,-1620,1633,-1628,1634,-1643,1649,-1721,1666,-1779,1694,-1865,1719,-1936,1751,-1993,1767,-1999,1831,-1999,1827,-2003,1815,-2011,1801,-2016,1787,-2019,1771,-2020xe" filled="true" fillcolor="#231f20" stroked="false">
                <v:path arrowok="t"/>
                <v:fill type="solid"/>
              </v:shape>
              <v:shape style="position:absolute;left:1566;top:-2020;width:305;height:435" coordorigin="1566,-2020" coordsize="305,435" path="m1831,-1999l1782,-1999,1789,-1996,1795,-1991,1801,-1985,1804,-1976,1804,-1965,1794,-1900,1765,-1808,1731,-1701,1710,-1644,1673,-1605,1731,-1605,1777,-1645,1818,-1702,1849,-1773,1867,-1850,1870,-1899,1870,-1914,1847,-1983,1837,-1994,1831,-1999xe" filled="true" fillcolor="#231f20" stroked="false">
                <v:path arrowok="t"/>
                <v:fill type="solid"/>
              </v:shape>
            </v:group>
            <v:group style="position:absolute;left:1333;top:-1557;width:63;height:74" coordorigin="1333,-1557" coordsize="63,74">
              <v:shape style="position:absolute;left:1333;top:-1557;width:63;height:74" coordorigin="1333,-1557" coordsize="63,74" path="m1376,-1557l1357,-1557,1349,-1554,1336,-1541,1333,-1531,1333,-1509,1336,-1500,1348,-1487,1356,-1484,1374,-1484,1380,-1486,1390,-1493,1392,-1496,1361,-1496,1356,-1498,1350,-1505,1348,-1512,1348,-1529,1350,-1535,1356,-1543,1361,-1545,1393,-1545,1392,-1546,1383,-1554,1376,-1557xe" filled="true" fillcolor="#231f20" stroked="false">
                <v:path arrowok="t"/>
                <v:fill type="solid"/>
              </v:shape>
              <v:shape style="position:absolute;left:1333;top:-1557;width:63;height:74" coordorigin="1333,-1557" coordsize="63,74" path="m1382,-1511l1381,-1506,1379,-1502,1373,-1497,1370,-1496,1392,-1496,1394,-1499,1396,-1507,1382,-1511xe" filled="true" fillcolor="#231f20" stroked="false">
                <v:path arrowok="t"/>
                <v:fill type="solid"/>
              </v:shape>
              <v:shape style="position:absolute;left:1333;top:-1557;width:63;height:74" coordorigin="1333,-1557" coordsize="63,74" path="m1393,-1545l1370,-1545,1373,-1544,1379,-1539,1380,-1537,1381,-1533,1396,-1536,1394,-1542,1393,-1545xe" filled="true" fillcolor="#231f20" stroked="false">
                <v:path arrowok="t"/>
                <v:fill type="solid"/>
              </v:shape>
            </v:group>
            <v:group style="position:absolute;left:1409;top:-1556;width:55;height:71" coordorigin="1409,-1556" coordsize="55,71">
              <v:shape style="position:absolute;left:1409;top:-1556;width:55;height:71" coordorigin="1409,-1556" coordsize="55,71" path="m1462,-1556l1409,-1556,1409,-1485,1464,-1485,1464,-1497,1423,-1497,1423,-1516,1459,-1516,1459,-1528,1423,-1528,1423,-1544,1462,-1544,1462,-1556xe" filled="true" fillcolor="#231f20" stroked="false">
                <v:path arrowok="t"/>
                <v:fill type="solid"/>
              </v:shape>
            </v:group>
            <v:group style="position:absolute;left:1476;top:-1556;width:58;height:71" coordorigin="1476,-1556" coordsize="58,71">
              <v:shape style="position:absolute;left:1476;top:-1556;width:58;height:71" coordorigin="1476,-1556" coordsize="58,71" path="m1490,-1556l1476,-1556,1476,-1485,1490,-1485,1490,-1531,1506,-1531,1490,-1556xe" filled="true" fillcolor="#231f20" stroked="false">
                <v:path arrowok="t"/>
                <v:fill type="solid"/>
              </v:shape>
              <v:shape style="position:absolute;left:1476;top:-1556;width:58;height:71" coordorigin="1476,-1556" coordsize="58,71" path="m1506,-1531l1490,-1531,1519,-1485,1533,-1485,1533,-1508,1520,-1508,1506,-1531xe" filled="true" fillcolor="#231f20" stroked="false">
                <v:path arrowok="t"/>
                <v:fill type="solid"/>
              </v:shape>
              <v:shape style="position:absolute;left:1476;top:-1556;width:58;height:71" coordorigin="1476,-1556" coordsize="58,71" path="m1533,-1556l1520,-1556,1520,-1508,1533,-1508,1533,-1556xe" filled="true" fillcolor="#231f20" stroked="false">
                <v:path arrowok="t"/>
                <v:fill type="solid"/>
              </v:shape>
            </v:group>
            <v:group style="position:absolute;left:1544;top:-1556;width:58;height:71" coordorigin="1544,-1556" coordsize="58,71">
              <v:shape style="position:absolute;left:1544;top:-1556;width:58;height:71" coordorigin="1544,-1556" coordsize="58,71" path="m1580,-1544l1565,-1544,1565,-1485,1580,-1485,1580,-1544xe" filled="true" fillcolor="#231f20" stroked="false">
                <v:path arrowok="t"/>
                <v:fill type="solid"/>
              </v:shape>
              <v:shape style="position:absolute;left:1544;top:-1556;width:58;height:71" coordorigin="1544,-1556" coordsize="58,71" path="m1601,-1556l1544,-1556,1544,-1544,1601,-1544,1601,-1556xe" filled="true" fillcolor="#231f20" stroked="false">
                <v:path arrowok="t"/>
                <v:fill type="solid"/>
              </v:shape>
            </v:group>
            <v:group style="position:absolute;left:1596;top:-1556;width:73;height:71" coordorigin="1596,-1556" coordsize="73,71">
              <v:shape style="position:absolute;left:1596;top:-1556;width:73;height:71" coordorigin="1596,-1556" coordsize="73,71" path="m1639,-1556l1624,-1556,1596,-1485,1611,-1485,1617,-1501,1662,-1501,1657,-1513,1622,-1513,1631,-1539,1646,-1539,1639,-1556xe" filled="true" fillcolor="#231f20" stroked="false">
                <v:path arrowok="t"/>
                <v:fill type="solid"/>
              </v:shape>
              <v:shape style="position:absolute;left:1596;top:-1556;width:73;height:71" coordorigin="1596,-1556" coordsize="73,71" path="m1662,-1501l1646,-1501,1652,-1485,1668,-1485,1662,-1501xe" filled="true" fillcolor="#231f20" stroked="false">
                <v:path arrowok="t"/>
                <v:fill type="solid"/>
              </v:shape>
              <v:shape style="position:absolute;left:1596;top:-1556;width:73;height:71" coordorigin="1596,-1556" coordsize="73,71" path="m1646,-1539l1631,-1539,1641,-1513,1657,-1513,1646,-1539xe" filled="true" fillcolor="#231f20" stroked="false">
                <v:path arrowok="t"/>
                <v:fill type="solid"/>
              </v:shape>
            </v:group>
            <v:group style="position:absolute;left:1661;top:-1556;width:68;height:71" coordorigin="1661,-1556" coordsize="68,71">
              <v:shape style="position:absolute;left:1661;top:-1556;width:68;height:71" coordorigin="1661,-1556" coordsize="68,71" path="m1677,-1556l1661,-1556,1687,-1485,1703,-1485,1709,-1503,1695,-1503,1677,-1556xe" filled="true" fillcolor="#231f20" stroked="false">
                <v:path arrowok="t"/>
                <v:fill type="solid"/>
              </v:shape>
              <v:shape style="position:absolute;left:1661;top:-1556;width:68;height:71" coordorigin="1661,-1556" coordsize="68,71" path="m1729,-1556l1713,-1556,1695,-1503,1709,-1503,1729,-1556xe" filled="true" fillcolor="#231f20" stroked="false">
                <v:path arrowok="t"/>
                <v:fill type="solid"/>
              </v:shape>
            </v:group>
            <v:group style="position:absolute;left:1733;top:-1557;width:71;height:74" coordorigin="1733,-1557" coordsize="71,74">
              <v:shape style="position:absolute;left:1733;top:-1557;width:71;height:74" coordorigin="1733,-1557" coordsize="71,74" path="m1779,-1557l1762,-1557,1757,-1556,1733,-1527,1733,-1509,1736,-1500,1749,-1487,1757,-1484,1779,-1484,1787,-1487,1796,-1496,1762,-1496,1758,-1498,1750,-1506,1748,-1512,1748,-1529,1750,-1535,1757,-1543,1762,-1545,1796,-1545,1787,-1554,1779,-1557xe" filled="true" fillcolor="#231f20" stroked="false">
                <v:path arrowok="t"/>
                <v:fill type="solid"/>
              </v:shape>
              <v:shape style="position:absolute;left:1733;top:-1557;width:71;height:74" coordorigin="1733,-1557" coordsize="71,74" path="m1796,-1545l1774,-1545,1779,-1543,1786,-1535,1788,-1529,1788,-1512,1786,-1506,1779,-1498,1774,-1496,1796,-1496,1800,-1500,1803,-1509,1803,-1532,1800,-1541,1796,-1545xe" filled="true" fillcolor="#231f20" stroked="false">
                <v:path arrowok="t"/>
                <v:fill type="solid"/>
              </v:shape>
            </v:group>
            <v:group style="position:absolute;left:1811;top:-1557;width:59;height:74" coordorigin="1811,-1557" coordsize="59,74">
              <v:shape style="position:absolute;left:1811;top:-1557;width:59;height:74" coordorigin="1811,-1557" coordsize="59,74" path="m1825,-1509l1811,-1508,1812,-1500,1815,-1494,1825,-1486,1832,-1484,1847,-1484,1852,-1485,1861,-1488,1864,-1491,1867,-1496,1836,-1496,1833,-1497,1828,-1501,1826,-1505,1825,-1509xe" filled="true" fillcolor="#231f20" stroked="false">
                <v:path arrowok="t"/>
                <v:fill type="solid"/>
              </v:shape>
              <v:shape style="position:absolute;left:1811;top:-1557;width:59;height:74" coordorigin="1811,-1557" coordsize="59,74" path="m1849,-1557l1834,-1557,1830,-1556,1813,-1532,1816,-1527,1823,-1520,1829,-1518,1843,-1514,1847,-1513,1851,-1512,1853,-1511,1855,-1509,1855,-1507,1855,-1503,1854,-1501,1849,-1497,1846,-1496,1867,-1496,1869,-1498,1870,-1501,1870,-1510,1869,-1514,1836,-1531,1831,-1532,1828,-1535,1827,-1536,1827,-1540,1828,-1541,1832,-1544,1835,-1545,1866,-1545,1865,-1547,1856,-1555,1849,-1557xe" filled="true" fillcolor="#231f20" stroked="false">
                <v:path arrowok="t"/>
                <v:fill type="solid"/>
              </v:shape>
              <v:shape style="position:absolute;left:1811;top:-1557;width:59;height:74" coordorigin="1811,-1557" coordsize="59,74" path="m1866,-1545l1844,-1545,1847,-1544,1851,-1541,1852,-1538,1853,-1535,1868,-1535,1867,-1542,1866,-1545xe" filled="true" fillcolor="#231f20" stroked="false">
                <v:path arrowok="t"/>
                <v:fill type="solid"/>
              </v:shape>
            </v:group>
            <v:group style="position:absolute;left:1824;top:-1838;width:269;height:419" coordorigin="1824,-1838" coordsize="269,419">
              <v:shape style="position:absolute;left:1824;top:-1838;width:269;height:419" coordorigin="1824,-1838" coordsize="269,419" path="m1824,-1838l1929,-1782,2021,-1714,2075,-1640,2093,-1572,2080,-1513,2043,-1467,1991,-1435,1928,-1419e" filled="false" stroked="true" strokeweight=".613pt" strokecolor="#231f20">
                <v:path arrowok="t"/>
              </v:shape>
              <v:shape style="position:absolute;left:1665;top:-2016;width:444;height:614" type="#_x0000_t75" stroked="false">
                <v:imagedata r:id="rId59" o:title=""/>
              </v:shape>
            </v:group>
            <v:group style="position:absolute;left:1518;top:-1547;width:509;height:203" coordorigin="1518,-1547" coordsize="509,203">
              <v:shape style="position:absolute;left:1518;top:-1547;width:509;height:203" coordorigin="1518,-1547" coordsize="509,203" path="m2027,-1547l1987,-1480,1933,-1424,1868,-1381,1794,-1354,1714,-1344,1662,-1348,1611,-1360,1563,-1379,1518,-1405e" filled="false" stroked="true" strokeweight=".541pt" strokecolor="#231f20">
                <v:path arrowok="t"/>
              </v:shape>
            </v:group>
            <v:group style="position:absolute;left:1251;top:-2148;width:921;height:921" coordorigin="1251,-2148" coordsize="921,921">
              <v:shape style="position:absolute;left:1251;top:-2148;width:921;height:921" coordorigin="1251,-2148" coordsize="921,921" path="m1711,-2148l1786,-2142,1857,-2125,1923,-2097,1983,-2059,2037,-2013,2083,-1960,2120,-1899,2148,-1833,2166,-1763,2172,-1688,2166,-1613,2148,-1542,2120,-1476,2083,-1416,2037,-1362,1983,-1316,1923,-1279,1857,-1251,1786,-1234,1711,-1228,1637,-1234,1566,-1251,1500,-1279,1440,-1316,1386,-1362,1340,-1416,1302,-1476,1275,-1542,1257,-1613,1251,-1688,1257,-1763,1275,-1833,1302,-1899,1340,-1960,1386,-2013,1440,-2059,1500,-2097,1566,-2125,1637,-2142,1711,-2148xe" filled="false" stroked="true" strokeweight=".567pt" strokecolor="#231f20">
                <v:path arrowok="t"/>
              </v:shape>
              <v:shape style="position:absolute;left:1568;top:-1389;width:297;height:119" type="#_x0000_t75" stroked="false">
                <v:imagedata r:id="rId33" o:title=""/>
              </v:shape>
            </v:group>
            <w10:wrap type="none"/>
          </v:group>
        </w:pict>
      </w:r>
      <w:r>
        <w:rPr/>
        <w:pict>
          <v:shape style="position:absolute;margin-left:59.5275pt;margin-top:20.75288pt;width:163.080pt;height:74.28pt;mso-position-horizontal-relative:page;mso-position-vertical-relative:paragraph;z-index:1600" type="#_x0000_t75" stroked="false">
            <v:imagedata r:id="rId60" o:title=""/>
            <w10:wrap type="none"/>
          </v:shape>
        </w:pict>
      </w:r>
      <w:r>
        <w:rPr>
          <w:color w:val="231F20"/>
        </w:rPr>
        <w:t>Ela poderá trocar suas moedas por uma única cédula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59.5275pt;margin-top:-30.766125pt;width:163.2pt;height:74.16pt;mso-position-horizontal-relative:page;mso-position-vertical-relative:paragraph;z-index:1624" type="#_x0000_t75" stroked="false">
            <v:imagedata r:id="rId61" o:title=""/>
            <w10:wrap type="none"/>
          </v:shape>
        </w:pict>
      </w:r>
      <w:r>
        <w:rPr>
          <w:rFonts w:ascii="Arial"/>
          <w:color w:val="231F20"/>
        </w:rPr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59.5275pt;margin-top:-30.766129pt;width:163.2pt;height:74.16pt;mso-position-horizontal-relative:page;mso-position-vertical-relative:paragraph;z-index:1648" type="#_x0000_t75" stroked="false">
            <v:imagedata r:id="rId62" o:title=""/>
            <w10:wrap type="none"/>
          </v:shape>
        </w:pict>
      </w:r>
      <w:r>
        <w:rPr>
          <w:rFonts w:ascii="Arial"/>
          <w:color w:val="231F20"/>
        </w:rPr>
        <w:t>C)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59.5275pt;margin-top:-30.826529pt;width:163.080pt;height:74.28pt;mso-position-horizontal-relative:page;mso-position-vertical-relative:paragraph;z-index:1672" type="#_x0000_t75" stroked="false">
            <v:imagedata r:id="rId63" o:title=""/>
            <w10:wrap type="none"/>
          </v:shape>
        </w:pict>
      </w:r>
      <w:r>
        <w:rPr>
          <w:rFonts w:ascii="Arial"/>
          <w:color w:val="231F20"/>
        </w:rPr>
        <w:t>D)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638" w:space="388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5"/>
        </w:numPr>
        <w:tabs>
          <w:tab w:pos="468" w:val="left" w:leader="none"/>
        </w:tabs>
        <w:spacing w:line="247" w:lineRule="auto" w:before="72" w:after="0"/>
        <w:ind w:left="110" w:right="11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(M051464E4)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22"/>
        </w:rPr>
        <w:t>Carlos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verificou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pelo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computador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distância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sua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até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casa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avô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2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pacing w:val="-2"/>
          <w:sz w:val="22"/>
        </w:rPr>
        <w:t>km. </w:t>
      </w:r>
      <w:r>
        <w:rPr>
          <w:rFonts w:ascii="Arial" w:hAnsi="Arial"/>
          <w:color w:val="231F20"/>
          <w:spacing w:val="-2"/>
          <w:sz w:val="22"/>
        </w:rPr>
      </w:r>
      <w:r>
        <w:rPr>
          <w:rFonts w:ascii="Arial" w:hAnsi="Arial"/>
          <w:color w:val="231F20"/>
          <w:sz w:val="22"/>
        </w:rPr>
        <w:t>Qual é a distância, em metros, da casa de Carlos até a casa de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avô?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5"/>
        </w:numPr>
        <w:tabs>
          <w:tab w:pos="392" w:val="left" w:leader="none"/>
        </w:tabs>
        <w:spacing w:line="247" w:lineRule="auto" w:before="56" w:after="0"/>
        <w:ind w:left="110" w:right="966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 B)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200</w:t>
      </w:r>
      <w:r>
        <w:rPr>
          <w:rFonts w:ascii="Arial"/>
          <w:sz w:val="22"/>
        </w:rPr>
      </w:r>
    </w:p>
    <w:p>
      <w:pPr>
        <w:pStyle w:val="BodyText"/>
        <w:spacing w:line="253" w:lineRule="exact" w:before="0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1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5"/>
        </w:numPr>
        <w:tabs>
          <w:tab w:pos="465" w:val="left" w:leader="none"/>
        </w:tabs>
        <w:spacing w:line="247" w:lineRule="auto" w:before="0" w:after="0"/>
        <w:ind w:left="110" w:right="10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(M041487E4)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Beatriz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marcou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dois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mil,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quatrocentos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cinquenta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três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pontos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corrida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obstáculos.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Qual é o número de pontos que Beatriz marcou nessa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corrida?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245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453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405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453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(M031961E4) </w:t>
      </w:r>
      <w:r>
        <w:rPr>
          <w:rFonts w:ascii="Arial" w:hAnsi="Arial"/>
          <w:color w:val="231F20"/>
          <w:sz w:val="22"/>
        </w:rPr>
        <w:t>O relógio abaixo indica o horário em que Camila faz caminhadas todos os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dias.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99.203003pt;margin-top:7.716933pt;width:163.95pt;height:163.95pt;mso-position-horizontal-relative:page;mso-position-vertical-relative:paragraph;z-index:1696;mso-wrap-distance-left:0;mso-wrap-distance-right:0" coordorigin="1984,154" coordsize="3279,3279">
            <v:group style="position:absolute;left:4520;top:2310;width:108;height:72" coordorigin="4520,2310" coordsize="108,72">
              <v:shape style="position:absolute;left:4520;top:2310;width:108;height:72" coordorigin="4520,2310" coordsize="108,72" path="m4520,2310l4628,2381e" filled="false" stroked="true" strokeweight="3.262pt" strokecolor="#c7c8ca">
                <v:path arrowok="t"/>
              </v:shape>
            </v:group>
            <v:group style="position:absolute;left:4505;top:1233;width:117;height:62" coordorigin="4505,1233" coordsize="117,62">
              <v:shape style="position:absolute;left:4505;top:1233;width:117;height:62" coordorigin="4505,1233" coordsize="117,62" path="m4505,1295l4621,1233e" filled="false" stroked="true" strokeweight="3.262pt" strokecolor="#c7c8ca">
                <v:path arrowok="t"/>
              </v:shape>
            </v:group>
            <v:group style="position:absolute;left:4709;top:1796;width:65;height:2" coordorigin="4709,1796" coordsize="65,2">
              <v:shape style="position:absolute;left:4709;top:1796;width:65;height:2" coordorigin="4709,1796" coordsize="65,0" path="m4709,1796l4773,1796e" filled="false" stroked="true" strokeweight="3.189pt" strokecolor="#c7c8ca">
                <v:path arrowok="t"/>
              </v:shape>
            </v:group>
            <v:group style="position:absolute;left:2151;top:326;width:2935;height:2935" coordorigin="2151,326" coordsize="2935,2935">
              <v:shape style="position:absolute;left:2151;top:326;width:2935;height:2935" coordorigin="2151,326" coordsize="2935,2935" path="m3618,326l3542,328,3468,334,3394,343,3322,356,3251,372,3181,392,3113,415,3047,442,2982,471,2918,503,2857,539,2797,577,2740,618,2685,661,2631,707,2580,756,2532,807,2486,860,2442,916,2401,973,2363,1033,2328,1094,2295,1157,2266,1222,2240,1289,2217,1357,2197,1427,2180,1498,2167,1570,2158,1644,2152,1718,2151,1794,2152,1869,2158,1944,2167,2017,2180,2089,2197,2160,2217,2230,2240,2298,2266,2365,2295,2430,2328,2493,2363,2554,2401,2614,2442,2672,2486,2727,2532,2780,2580,2831,2631,2880,2685,2926,2740,2969,2797,3010,2857,3049,2918,3084,2982,3116,3047,3146,3113,3172,3181,3195,3251,3215,3322,3231,3394,3244,3468,3253,3542,3259,3618,3261,3693,3259,3768,3253,3841,3244,3914,3231,3985,3215,4054,3195,4122,3172,4189,3146,4254,3116,4317,3084,4379,3049,4438,3010,4496,2969,4551,2926,4604,2880,4655,2831,4704,2780,4750,2727,4794,2672,4835,2614,4873,2554,4908,2493,4940,2430,4970,2365,4996,2298,5019,2230,5039,2160,5055,2089,5068,2017,5078,1944,5083,1869,5085,1794,5083,1718,5078,1644,5068,1570,5055,1498,5039,1427,5019,1357,4996,1289,4970,1222,4940,1157,4908,1094,4873,1033,4835,973,4794,916,4750,860,4704,807,4655,756,4604,707,4551,661,4496,618,4438,577,4379,539,4317,503,4254,471,4189,442,4122,415,4054,392,3985,372,3914,356,3841,343,3768,334,3693,328,3618,326xe" filled="true" fillcolor="#ffffff" stroked="false">
                <v:path arrowok="t"/>
                <v:fill type="solid"/>
              </v:shape>
            </v:group>
            <v:group style="position:absolute;left:2151;top:326;width:2935;height:2935" coordorigin="2151,326" coordsize="2935,2935">
              <v:shape style="position:absolute;left:2151;top:326;width:2935;height:2935" coordorigin="2151,326" coordsize="2935,2935" path="m5085,1794l5083,1869,5078,1944,5068,2017,5055,2089,5039,2160,5019,2230,4996,2298,4970,2365,4940,2430,4908,2493,4873,2554,4835,2614,4794,2672,4750,2727,4704,2780,4655,2831,4604,2880,4551,2926,4496,2969,4438,3010,4379,3049,4317,3084,4254,3116,4189,3146,4122,3172,4054,3195,3985,3215,3914,3231,3841,3244,3768,3253,3693,3259,3618,3261,3542,3259,3468,3253,3394,3244,3322,3231,3251,3215,3181,3195,3113,3172,3047,3146,2982,3116,2918,3084,2857,3049,2797,3010,2740,2969,2685,2926,2631,2880,2580,2831,2532,2780,2486,2727,2442,2672,2401,2614,2363,2554,2328,2493,2295,2430,2266,2365,2240,2298,2217,2230,2197,2160,2180,2089,2167,2017,2158,1944,2152,1869,2151,1794,2152,1718,2158,1644,2167,1570,2180,1498,2197,1427,2217,1357,2240,1289,2266,1222,2295,1157,2328,1094,2363,1033,2401,973,2442,916,2486,860,2532,807,2580,756,2631,707,2685,661,2740,618,2797,577,2857,539,2918,503,2982,471,3047,442,3113,415,3181,392,3251,372,3322,356,3394,343,3468,334,3542,328,3618,326,3693,328,3768,334,3841,343,3914,356,3985,372,4054,392,4122,415,4189,442,4254,471,4317,503,4379,539,4438,577,4496,618,4551,661,4604,707,4655,756,4704,807,4750,860,4794,916,4835,973,4873,1033,4908,1094,4940,1157,4970,1222,4996,1289,5019,1357,5039,1427,5055,1498,5068,1570,5078,1644,5083,1718,5085,1794xe" filled="false" stroked="true" strokeweight="1.682pt" strokecolor="#3d3c3e">
                <v:path arrowok="t"/>
              </v:shape>
            </v:group>
            <v:group style="position:absolute;left:2192;top:368;width:2851;height:2851" coordorigin="2192,368" coordsize="2851,2851">
              <v:shape style="position:absolute;left:2192;top:368;width:2851;height:2851" coordorigin="2192,368" coordsize="2851,2851" path="m3618,368l3542,370,3467,376,3394,386,3322,399,3251,416,3181,436,3113,460,3046,487,2982,518,2919,551,2858,587,2799,627,2742,669,2687,714,2635,761,2585,811,2538,863,2493,918,2451,975,2412,1034,2375,1095,2342,1158,2311,1222,2284,1289,2260,1357,2240,1426,2223,1497,2210,1570,2200,1643,2194,1718,2192,1794,2194,1869,2200,1944,2210,2018,2223,2090,2240,2161,2260,2230,2284,2299,2311,2365,2342,2430,2375,2493,2412,2554,2451,2613,2493,2669,2538,2724,2585,2776,2635,2826,2687,2874,2742,2919,2799,2961,2858,3000,2919,3036,2982,3070,3046,3100,3113,3127,3181,3151,3251,3171,3322,3188,3394,3202,3467,3211,3542,3217,3618,3219,3694,3217,3768,3211,3842,3202,3914,3188,3985,3171,4055,3151,4123,3127,4189,3100,4254,3070,4317,3036,4378,3000,4437,2961,4494,2919,4548,2874,4601,2826,4650,2776,4698,2724,4743,2669,4785,2613,4824,2554,4860,2493,4894,2430,4924,2365,4951,2299,4975,2230,4996,2161,5012,2090,5026,2018,5035,1944,5041,1869,5043,1794,5041,1718,5035,1643,5026,1570,5012,1497,4996,1426,4975,1357,4951,1289,4924,1222,4894,1158,4860,1095,4824,1034,4785,975,4743,918,4698,863,4650,811,4601,761,4548,714,4494,669,4437,627,4378,587,4317,551,4254,518,4189,487,4123,460,4055,436,3985,416,3914,399,3842,386,3768,376,3694,370,3618,368xe" filled="true" fillcolor="#e3e4e5" stroked="false">
                <v:path arrowok="t"/>
                <v:fill type="solid"/>
              </v:shape>
              <v:shape style="position:absolute;left:3407;top:464;width:400;height:241" type="#_x0000_t75" stroked="false">
                <v:imagedata r:id="rId64" o:title=""/>
              </v:shape>
              <v:shape style="position:absolute;left:4157;top:620;width:136;height:241" type="#_x0000_t75" stroked="false">
                <v:imagedata r:id="rId65" o:title=""/>
              </v:shape>
              <v:shape style="position:absolute;left:4564;top:1047;width:197;height:241" type="#_x0000_t75" stroked="false">
                <v:imagedata r:id="rId66" o:title=""/>
              </v:shape>
              <v:shape style="position:absolute;left:4746;top:1667;width:196;height:245" type="#_x0000_t75" stroked="false">
                <v:imagedata r:id="rId67" o:title=""/>
              </v:shape>
              <v:shape style="position:absolute;left:4571;top:2259;width:207;height:241" type="#_x0000_t75" stroked="false">
                <v:imagedata r:id="rId68" o:title=""/>
              </v:shape>
              <v:shape style="position:absolute;left:4144;top:2722;width:197;height:241" type="#_x0000_t75" stroked="false">
                <v:imagedata r:id="rId69" o:title=""/>
              </v:shape>
              <v:shape style="position:absolute;left:3511;top:2879;width:195;height:245" type="#_x0000_t75" stroked="false">
                <v:imagedata r:id="rId70" o:title=""/>
              </v:shape>
              <v:shape style="position:absolute;left:2922;top:2713;width:192;height:237" type="#_x0000_t75" stroked="false">
                <v:imagedata r:id="rId71" o:title=""/>
              </v:shape>
              <v:shape style="position:absolute;left:2471;top:2259;width:193;height:245" type="#_x0000_t75" stroked="false">
                <v:imagedata r:id="rId72" o:title=""/>
              </v:shape>
              <v:shape style="position:absolute;left:2294;top:1639;width:195;height:245" type="#_x0000_t75" stroked="false">
                <v:imagedata r:id="rId73" o:title=""/>
              </v:shape>
            </v:group>
            <v:group style="position:absolute;left:2453;top:1070;width:401;height:245" coordorigin="2453,1070" coordsize="401,245">
              <v:shape style="position:absolute;left:2453;top:1070;width:401;height:245" coordorigin="2453,1070" coordsize="401,245" path="m2775,1070l2759,1070,2736,1072,2674,1113,2661,1190,2661,1193,2668,1257,2709,1305,2757,1315,2782,1313,2802,1307,2819,1298,2832,1285,2841,1270,2747,1270,2739,1264,2726,1193,2726,1190,2726,1171,2746,1114,2840,1114,2835,1104,2830,1097,2823,1091,2817,1085,2808,1080,2788,1072,2775,1070xe" filled="true" fillcolor="#231f20" stroked="false">
                <v:path arrowok="t"/>
                <v:fill type="solid"/>
              </v:shape>
              <v:shape style="position:absolute;left:2453;top:1070;width:401;height:245" coordorigin="2453,1070" coordsize="401,245" path="m2840,1114l2767,1114,2775,1119,2781,1130,2788,1190,2788,1205,2774,1263,2769,1267,2764,1270,2841,1270,2842,1268,2848,1246,2853,1221,2854,1190,2854,1176,2842,1118,2840,1114xe" filled="true" fillcolor="#231f20" stroked="false">
                <v:path arrowok="t"/>
                <v:fill type="solid"/>
              </v:shape>
              <v:shape style="position:absolute;left:2453;top:1070;width:401;height:245" coordorigin="2453,1070" coordsize="401,245" path="m2589,1153l2523,1153,2523,1311,2589,1311,2589,1153xe" filled="true" fillcolor="#231f20" stroked="false">
                <v:path arrowok="t"/>
                <v:fill type="solid"/>
              </v:shape>
              <v:shape style="position:absolute;left:2453;top:1070;width:401;height:245" coordorigin="2453,1070" coordsize="401,245" path="m2589,1070l2535,1070,2529,1081,2522,1090,2469,1128,2453,1133,2453,1187,2512,1161,2523,1153,2589,1153,2589,1070xe" filled="true" fillcolor="#231f20" stroked="false">
                <v:path arrowok="t"/>
                <v:fill type="solid"/>
              </v:shape>
              <v:shape style="position:absolute;left:2815;top:649;width:356;height:241" type="#_x0000_t75" stroked="false">
                <v:imagedata r:id="rId74" o:title=""/>
              </v:shape>
              <v:shape style="position:absolute;left:3554;top:1732;width:106;height:106" type="#_x0000_t75" stroked="false">
                <v:imagedata r:id="rId75" o:title=""/>
              </v:shape>
            </v:group>
            <v:group style="position:absolute;left:3607;top:328;width:2;height:101" coordorigin="3607,328" coordsize="2,101">
              <v:shape style="position:absolute;left:3607;top:328;width:2;height:101" coordorigin="3607,328" coordsize="0,101" path="m3607,429l3607,328e" filled="false" stroked="true" strokeweight="1.682pt" strokecolor="#3d3c3e">
                <v:path arrowok="t"/>
              </v:shape>
            </v:group>
            <v:group style="position:absolute;left:3610;top:3153;width:2;height:101" coordorigin="3610,3153" coordsize="2,101">
              <v:shape style="position:absolute;left:3610;top:3153;width:2;height:101" coordorigin="3610,3153" coordsize="0,101" path="m3610,3254l3610,3153e" filled="false" stroked="true" strokeweight="1.682pt" strokecolor="#3d3c3e">
                <v:path arrowok="t"/>
              </v:shape>
            </v:group>
            <v:group style="position:absolute;left:4977;top:1787;width:101;height:2" coordorigin="4977,1787" coordsize="101,2">
              <v:shape style="position:absolute;left:4977;top:1787;width:101;height:2" coordorigin="4977,1787" coordsize="101,0" path="m5078,1787l4977,1787e" filled="false" stroked="true" strokeweight="1.682pt" strokecolor="#3d3c3e">
                <v:path arrowok="t"/>
              </v:shape>
            </v:group>
            <v:group style="position:absolute;left:2160;top:1782;width:101;height:2" coordorigin="2160,1782" coordsize="101,2">
              <v:shape style="position:absolute;left:2160;top:1782;width:101;height:2" coordorigin="2160,1782" coordsize="101,0" path="m2261,1782l2160,1782e" filled="false" stroked="true" strokeweight="1.682pt" strokecolor="#3d3c3e">
                <v:path arrowok="t"/>
              </v:shape>
            </v:group>
            <v:group style="position:absolute;left:2898;top:2976;width:51;height:88" coordorigin="2898,2976" coordsize="51,88">
              <v:shape style="position:absolute;left:2898;top:2976;width:51;height:88" coordorigin="2898,2976" coordsize="51,88" path="m2948,2976l2898,3064e" filled="false" stroked="true" strokeweight="1.682pt" strokecolor="#3d3c3e">
                <v:path arrowok="t"/>
              </v:shape>
            </v:group>
            <v:group style="position:absolute;left:4308;top:529;width:51;height:88" coordorigin="4308,529" coordsize="51,88">
              <v:shape style="position:absolute;left:4308;top:529;width:51;height:88" coordorigin="4308,529" coordsize="51,88" path="m4358,529l4308,616e" filled="false" stroked="true" strokeweight="1.682pt" strokecolor="#3d3c3e">
                <v:path arrowok="t"/>
              </v:shape>
            </v:group>
            <v:group style="position:absolute;left:2353;top:1065;width:88;height:51" coordorigin="2353,1065" coordsize="88,51">
              <v:shape style="position:absolute;left:2353;top:1065;width:88;height:51" coordorigin="2353,1065" coordsize="88,51" path="m2353,1065l2441,1115e" filled="false" stroked="true" strokeweight="1.682pt" strokecolor="#3d3c3e">
                <v:path arrowok="t"/>
              </v:shape>
            </v:group>
            <v:group style="position:absolute;left:4791;top:2477;width:88;height:51" coordorigin="4791,2477" coordsize="88,51">
              <v:shape style="position:absolute;left:4791;top:2477;width:88;height:51" coordorigin="4791,2477" coordsize="88,51" path="m4791,2477l4878,2528e" filled="false" stroked="true" strokeweight="1.682pt" strokecolor="#3d3c3e">
                <v:path arrowok="t"/>
              </v:shape>
            </v:group>
            <v:group style="position:absolute;left:4310;top:2964;width:51;height:88" coordorigin="4310,2964" coordsize="51,88">
              <v:shape style="position:absolute;left:4310;top:2964;width:51;height:88" coordorigin="4310,2964" coordsize="51,88" path="m4310,2964l4361,3052e" filled="false" stroked="true" strokeweight="1.682pt" strokecolor="#3d3c3e">
                <v:path arrowok="t"/>
              </v:shape>
            </v:group>
            <v:group style="position:absolute;left:2896;top:519;width:51;height:88" coordorigin="2896,519" coordsize="51,88">
              <v:shape style="position:absolute;left:2896;top:519;width:51;height:88" coordorigin="2896,519" coordsize="51,88" path="m2896,519l2946,607e" filled="false" stroked="true" strokeweight="1.682pt" strokecolor="#3d3c3e">
                <v:path arrowok="t"/>
              </v:shape>
            </v:group>
            <v:group style="position:absolute;left:2357;top:2474;width:88;height:51" coordorigin="2357,2474" coordsize="88,51">
              <v:shape style="position:absolute;left:2357;top:2474;width:88;height:51" coordorigin="2357,2474" coordsize="88,51" path="m2357,2524l2445,2474e" filled="false" stroked="true" strokeweight="1.682pt" strokecolor="#3d3c3e">
                <v:path arrowok="t"/>
              </v:shape>
            </v:group>
            <v:group style="position:absolute;left:4799;top:1068;width:88;height:51" coordorigin="4799,1068" coordsize="88,51">
              <v:shape style="position:absolute;left:4799;top:1068;width:88;height:51" coordorigin="4799,1068" coordsize="88,51" path="m4799,1119l4887,1068e" filled="false" stroked="true" strokeweight="1.682pt" strokecolor="#3d3c3e">
                <v:path arrowok="t"/>
              </v:shape>
            </v:group>
            <v:group style="position:absolute;left:2001;top:171;width:3245;height:3245" coordorigin="2001,171" coordsize="3245,3245">
              <v:shape style="position:absolute;left:2001;top:171;width:3245;height:3245" coordorigin="2001,171" coordsize="3245,3245" path="m5246,1794l5244,1870,5239,1946,5230,2020,5218,2094,5203,2166,5185,2237,5163,2307,5139,2375,5111,2442,5081,2507,5048,2571,5012,2633,4974,2693,4933,2752,4890,2809,4844,2863,4796,2916,4745,2966,4693,3014,4638,3060,4582,3103,4523,3144,4463,3182,4401,3218,4337,3251,4272,3282,4205,3309,4136,3333,4067,3355,3996,3373,3923,3389,3850,3401,3775,3409,3700,3414,3624,3416,3547,3414,3472,3409,3397,3401,3324,3389,3251,3373,3180,3355,3111,3333,3042,3309,2975,3282,2910,3251,2846,3218,2784,3182,2724,3144,2665,3103,2609,3060,2554,3014,2502,2966,2451,2916,2403,2863,2357,2809,2314,2752,2273,2693,2235,2633,2199,2571,2166,2507,2136,2442,2108,2375,2084,2307,2062,2237,2044,2166,2029,2094,2017,2020,2008,1946,2003,1870,2001,1794,2003,1717,2008,1642,2017,1567,2029,1494,2044,1422,2062,1351,2084,1281,2108,1213,2136,1146,2166,1080,2199,1016,2235,954,2273,894,2314,836,2357,779,2403,724,2451,672,2502,622,2554,574,2609,528,2665,484,2724,443,2784,405,2846,369,2910,336,2975,306,3042,279,3111,254,3180,233,3251,214,3324,199,3397,187,3472,178,3547,173,3624,171,3700,173,3775,178,3850,187,3923,199,3996,214,4067,233,4136,254,4205,279,4272,306,4337,336,4401,369,4463,405,4523,443,4582,484,4638,528,4693,574,4745,622,4796,672,4844,724,4890,779,4933,836,4974,894,5012,954,5048,1016,5081,1080,5111,1146,5139,1213,5163,1281,5185,1351,5203,1422,5218,1494,5230,1567,5239,1642,5244,1717,5246,1794xe" filled="false" stroked="true" strokeweight="1.682pt" strokecolor="#3d3c3e">
                <v:path arrowok="t"/>
              </v:shape>
            </v:group>
            <v:group style="position:absolute;left:3140;top:1783;width:472;height:320" coordorigin="3140,1783" coordsize="472,320">
              <v:shape style="position:absolute;left:3140;top:1783;width:472;height:320" coordorigin="3140,1783" coordsize="472,320" path="m3611,1783l3140,2103e" filled="false" stroked="true" strokeweight="3.363pt" strokecolor="#231f20">
                <v:path arrowok="t"/>
              </v:shape>
            </v:group>
            <v:group style="position:absolute;left:3019;top:2002;width:201;height:181" coordorigin="3019,2002" coordsize="201,181">
              <v:shape style="position:absolute;left:3019;top:2002;width:201;height:181" coordorigin="3019,2002" coordsize="201,181" path="m3107,2002l3019,2183,3220,2169,3107,2002xe" filled="true" fillcolor="#231f20" stroked="false">
                <v:path arrowok="t"/>
                <v:fill type="solid"/>
              </v:shape>
            </v:group>
            <v:group style="position:absolute;left:3604;top:959;width:2;height:833" coordorigin="3604,959" coordsize="2,833">
              <v:shape style="position:absolute;left:3604;top:959;width:2;height:833" coordorigin="3604,959" coordsize="0,833" path="m3604,1791l3604,959e" filled="false" stroked="true" strokeweight="3.985pt" strokecolor="#231f20">
                <v:path arrowok="t"/>
              </v:shape>
            </v:group>
            <v:group style="position:absolute;left:3484;top:787;width:239;height:207" coordorigin="3484,787" coordsize="239,207">
              <v:shape style="position:absolute;left:3484;top:787;width:239;height:207" coordorigin="3484,787" coordsize="239,207" path="m3603,787l3484,993,3722,993,3603,78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104"/>
        <w:ind w:right="505"/>
        <w:jc w:val="left"/>
      </w:pPr>
      <w:r>
        <w:rPr>
          <w:color w:val="231F20"/>
        </w:rPr>
        <w:t>Qual é o horário em que Camila caminha todos os</w:t>
      </w:r>
      <w:r>
        <w:rPr>
          <w:color w:val="231F20"/>
          <w:spacing w:val="-23"/>
        </w:rPr>
        <w:t> </w:t>
      </w:r>
      <w:r>
        <w:rPr>
          <w:color w:val="231F20"/>
        </w:rPr>
        <w:t>dias?</w:t>
      </w:r>
      <w:r>
        <w:rPr/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8h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8h12min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12h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12h8min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(M041440E4) </w:t>
      </w:r>
      <w:r>
        <w:rPr>
          <w:rFonts w:ascii="Arial" w:hAnsi="Arial"/>
          <w:color w:val="231F20"/>
          <w:sz w:val="22"/>
        </w:rPr>
        <w:t>Faltam 35 dias para Marcus entrar de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right="505"/>
        <w:jc w:val="left"/>
      </w:pPr>
      <w:r>
        <w:rPr>
          <w:color w:val="231F20"/>
        </w:rPr>
        <w:t>Quantas semanas faltam para Marcus entrar de</w:t>
      </w:r>
      <w:r>
        <w:rPr>
          <w:color w:val="231F20"/>
          <w:spacing w:val="-12"/>
        </w:rPr>
        <w:t> </w:t>
      </w:r>
      <w:r>
        <w:rPr>
          <w:color w:val="231F20"/>
        </w:rPr>
        <w:t>férias?</w:t>
      </w:r>
      <w:r>
        <w:rPr/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(M060063B1) </w:t>
      </w:r>
      <w:r>
        <w:rPr>
          <w:rFonts w:ascii="Arial" w:hAnsi="Arial"/>
          <w:color w:val="231F20"/>
          <w:sz w:val="22"/>
        </w:rPr>
        <w:t>Observe os sólidos geométricos desenhados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82.321899pt;margin-top:24.030943pt;width:47.7pt;height:82.25pt;mso-position-horizontal-relative:page;mso-position-vertical-relative:paragraph;z-index:1720;mso-wrap-distance-left:0;mso-wrap-distance-right:0" coordorigin="1646,481" coordsize="954,1645">
            <v:group style="position:absolute;left:1658;top:1518;width:935;height:350" coordorigin="1658,1518" coordsize="935,350">
              <v:shape style="position:absolute;left:1658;top:1518;width:935;height:350" coordorigin="1658,1518" coordsize="935,350" path="m2081,1518l2071,1522,2076,1534,2082,1531,2106,1531,2107,1521,2081,151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06,1531l2082,1531,2106,1534,2106,153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145,1526l2143,1538,2168,1541,2170,1529,2145,15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07,1533l2206,1546,2231,1549,2232,1536,2207,153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036,1537l2013,1547,2017,1558,2041,1549,2036,1537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270,1541l2268,1553,2293,1556,2295,1543,2270,154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32,1548l2331,1560,2356,1563,2358,1551,2332,1548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395,1555l2394,1568,2419,1571,2420,1558,2395,1555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78,1561l1954,1571,1959,1583,1983,1573,1978,1561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51,1584l2442,1593,2458,1611,2468,1603,2451,158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920,1586l1896,1595,1901,1607,1924,1597,1920,158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61,1610l1838,1620,1843,1631,1866,1621,1861,1610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493,1632l2483,1640,2500,1659,2509,1651,2493,1632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803,1634l1780,1644,1785,1655,1808,1646,1803,1634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49,1669l1738,1692,1750,1697,1761,1675,1749,166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34,1679l2525,1687,2542,1706,2551,1698,2534,1679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722,1726l1712,1749,1723,1754,1734,1731,1722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2576,1726l2566,1735,2578,1748,2593,1745,2576,1726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95,1783l1685,1806,1696,1811,1707,1788,1695,1783xe" filled="true" fillcolor="#231f20" stroked="false">
                <v:path arrowok="t"/>
                <v:fill type="solid"/>
              </v:shape>
              <v:shape style="position:absolute;left:1658;top:1518;width:935;height:350" coordorigin="1658,1518" coordsize="935,350" path="m1669,1840l1658,1863,1669,1868,1680,1845,1669,1840xe" filled="true" fillcolor="#231f20" stroked="false">
                <v:path arrowok="t"/>
                <v:fill type="solid"/>
              </v:shape>
            </v:group>
            <v:group style="position:absolute;left:1653;top:487;width:833;height:1499" coordorigin="1653,487" coordsize="833,1499">
              <v:shape style="position:absolute;left:1653;top:487;width:833;height:1499" coordorigin="1653,487" coordsize="833,1499" path="m1653,1888l2116,487,2485,1985e" filled="false" stroked="true" strokeweight=".63pt" strokecolor="#231f20">
                <v:path arrowok="t"/>
              </v:shape>
            </v:group>
            <v:group style="position:absolute;left:1761;top:487;width:355;height:1172" coordorigin="1761,487" coordsize="355,1172">
              <v:shape style="position:absolute;left:1761;top:487;width:355;height:1172" coordorigin="1761,487" coordsize="355,1172" path="m1761,1659l2116,487e" filled="false" stroked="true" strokeweight=".63pt" strokecolor="#231f20">
                <v:path arrowok="t"/>
                <v:stroke dashstyle="dash"/>
              </v:shape>
            </v:group>
            <v:group style="position:absolute;left:2081;top:487;width:345;height:1079" coordorigin="2081,487" coordsize="345,1079">
              <v:shape style="position:absolute;left:2081;top:487;width:345;height:1079" coordorigin="2081,487" coordsize="345,1079" path="m2426,1565l2116,487,2081,1525e" filled="false" stroked="true" strokeweight=".63pt" strokecolor="#231f20">
                <v:path arrowok="t"/>
                <v:stroke dashstyle="dash"/>
              </v:shape>
            </v:group>
            <v:group style="position:absolute;left:2116;top:487;width:478;height:1632" coordorigin="2116,487" coordsize="478,1632">
              <v:shape style="position:absolute;left:2116;top:487;width:478;height:1632" coordorigin="2116,487" coordsize="478,1632" path="m2165,2119l2116,487,2593,1756e" filled="false" stroked="true" strokeweight=".63pt" strokecolor="#231f20">
                <v:path arrowok="t"/>
              </v:shape>
            </v:group>
            <v:group style="position:absolute;left:1820;top:487;width:296;height:1592" coordorigin="1820,487" coordsize="296,1592">
              <v:shape style="position:absolute;left:1820;top:487;width:296;height:1592" coordorigin="1820,487" coordsize="296,1592" path="m1820,2079l2116,487e" filled="false" stroked="true" strokeweight=".63pt" strokecolor="#231f20">
                <v:path arrowok="t"/>
              </v:shape>
            </v:group>
            <v:group style="position:absolute;left:1653;top:1756;width:941;height:364" coordorigin="1653,1756" coordsize="941,364">
              <v:shape style="position:absolute;left:1653;top:1756;width:941;height:364" coordorigin="1653,1756" coordsize="941,364" path="m1653,1888l1820,2079,2165,2119,2485,1985,2593,1756e" filled="false" stroked="true" strokeweight=".63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95.020004pt;margin-top:16.915941pt;width:76.55pt;height:88.65pt;mso-position-horizontal-relative:page;mso-position-vertical-relative:paragraph;z-index:1744;mso-wrap-distance-left:0;mso-wrap-distance-right:0" coordorigin="3900,338" coordsize="1531,1773">
            <v:group style="position:absolute;left:3910;top:1827;width:1511;height:275" coordorigin="3910,1827" coordsize="1511,275">
              <v:shape style="position:absolute;left:3910;top:1827;width:1511;height:275" coordorigin="3910,1827" coordsize="1511,275" path="m5421,1827l5394,1900,5318,1965,5264,1994,5200,2021,5127,2044,5047,2064,4960,2080,4867,2091,4768,2099,4666,2101,4563,2099,4465,2091,4372,2080,4285,2064,4204,2044,4132,2021,4068,1994,4014,1965,3937,1900,3917,1864,3910,1827e" filled="false" stroked="true" strokeweight="1.0pt" strokecolor="#231f20">
                <v:path arrowok="t"/>
              </v:shape>
            </v:group>
            <v:group style="position:absolute;left:3910;top:348;width:1511;height:549" coordorigin="3910,348" coordsize="1511,549">
              <v:shape style="position:absolute;left:3910;top:348;width:1511;height:549" coordorigin="3910,348" coordsize="1511,549" path="m3910,622l3937,550,4014,484,4068,455,4132,429,4204,405,4285,386,4372,370,4465,358,4563,351,4666,348,4768,351,4867,358,4960,370,5047,386,5127,405,5200,429,5264,455,5318,484,5394,550,5421,622,5414,660,5362,729,5264,790,5200,816,5127,839,5047,859,4960,875,4867,887,4768,894,4666,896,4563,894,4465,887,4372,875,4285,859,4204,839,4132,816,4068,790,4014,761,3937,695,3910,622xe" filled="false" stroked="true" strokeweight="1.0pt" strokecolor="#231f20">
                <v:path arrowok="t"/>
              </v:shape>
            </v:group>
            <v:group style="position:absolute;left:3910;top:622;width:2;height:1205" coordorigin="3910,622" coordsize="2,1205">
              <v:shape style="position:absolute;left:3910;top:622;width:2;height:1205" coordorigin="3910,622" coordsize="0,1205" path="m3910,1827l3910,622e" filled="false" stroked="true" strokeweight="1pt" strokecolor="#231f20">
                <v:path arrowok="t"/>
              </v:shape>
            </v:group>
            <v:group style="position:absolute;left:5421;top:622;width:2;height:1205" coordorigin="5421,622" coordsize="2,1205">
              <v:shape style="position:absolute;left:5421;top:622;width:2;height:1205" coordorigin="5421,622" coordsize="0,1205" path="m5421,1827l5421,622e" filled="false" stroked="true" strokeweight="1pt" strokecolor="#231f20">
                <v:path arrowok="t"/>
              </v:shape>
            </v:group>
            <v:group style="position:absolute;left:3910;top:1553;width:1511;height:275" coordorigin="3910,1553" coordsize="1511,275">
              <v:shape style="position:absolute;left:3910;top:1553;width:1511;height:275" coordorigin="3910,1553" coordsize="1511,275" path="m3910,1827l3937,1754,4014,1689,4068,1659,4132,1633,4204,1610,4285,1590,4372,1574,4465,1563,4563,1555,4666,1553,4768,1555,4867,1563,4960,1574,5047,1590,5127,1610,5200,1633,5264,1659,5318,1689,5394,1754,5414,1790,5421,182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7.272003pt;margin-top:38.233940pt;width:67.6pt;height:67.4pt;mso-position-horizontal-relative:page;mso-position-vertical-relative:paragraph;z-index:1768;mso-wrap-distance-left:0;mso-wrap-distance-right:0" coordorigin="6545,765" coordsize="1352,1348">
            <v:group style="position:absolute;left:7542;top:775;width:345;height:353" coordorigin="7542,775" coordsize="345,353">
              <v:shape style="position:absolute;left:7542;top:775;width:345;height:353" coordorigin="7542,775" coordsize="345,353" path="m7542,1127l7887,775e" filled="false" stroked="true" strokeweight="1pt" strokecolor="#231f20">
                <v:path arrowok="t"/>
              </v:shape>
            </v:group>
            <v:group style="position:absolute;left:7531;top:1750;width:345;height:353" coordorigin="7531,1750" coordsize="345,353">
              <v:shape style="position:absolute;left:7531;top:1750;width:345;height:353" coordorigin="7531,1750" coordsize="345,353" path="m7531,2102l7876,1750e" filled="false" stroked="true" strokeweight="1pt" strokecolor="#231f20">
                <v:path arrowok="t"/>
              </v:shape>
            </v:group>
            <v:group style="position:absolute;left:6893;top:1753;width:989;height:2" coordorigin="6893,1753" coordsize="989,2">
              <v:shape style="position:absolute;left:6893;top:1753;width:989;height:2" coordorigin="6893,1753" coordsize="989,0" path="m6893,1753l7882,1753e" filled="false" stroked="true" strokeweight="1pt" strokecolor="#231f20">
                <v:path arrowok="t"/>
                <v:stroke dashstyle="dash"/>
              </v:shape>
            </v:group>
            <v:group style="position:absolute;left:7882;top:790;width:2;height:961" coordorigin="7882,790" coordsize="2,961">
              <v:shape style="position:absolute;left:7882;top:790;width:2;height:961" coordorigin="7882,790" coordsize="0,961" path="m7882,790l7882,1750e" filled="false" stroked="true" strokeweight="1pt" strokecolor="#231f20">
                <v:path arrowok="t"/>
              </v:shape>
            </v:group>
            <v:group style="position:absolute;left:6900;top:790;width:2;height:961" coordorigin="6900,790" coordsize="2,961">
              <v:shape style="position:absolute;left:6900;top:790;width:2;height:961" coordorigin="6900,790" coordsize="0,961" path="m6900,790l6900,1750e" filled="false" stroked="true" strokeweight="1pt" strokecolor="#231f20">
                <v:path arrowok="t"/>
                <v:stroke dashstyle="dash"/>
              </v:shape>
            </v:group>
            <v:group style="position:absolute;left:6563;top:775;width:345;height:353" coordorigin="6563,775" coordsize="345,353">
              <v:shape style="position:absolute;left:6563;top:775;width:345;height:353" coordorigin="6563,775" coordsize="345,353" path="m6563,1127l6908,775e" filled="false" stroked="true" strokeweight="1pt" strokecolor="#231f20">
                <v:path arrowok="t"/>
              </v:shape>
            </v:group>
            <v:group style="position:absolute;left:6555;top:1750;width:345;height:353" coordorigin="6555,1750" coordsize="345,353">
              <v:shape style="position:absolute;left:6555;top:1750;width:345;height:353" coordorigin="6555,1750" coordsize="345,353" path="m6555,2102l6900,1750e" filled="false" stroked="true" strokeweight="1pt" strokecolor="#231f20">
                <v:path arrowok="t"/>
                <v:stroke dashstyle="dash"/>
              </v:shape>
            </v:group>
            <v:group style="position:absolute;left:6563;top:1127;width:968;height:968" coordorigin="6563,1127" coordsize="968,968">
              <v:shape style="position:absolute;left:6563;top:1127;width:968;height:968" coordorigin="6563,1127" coordsize="968,968" path="m6563,1127l7530,1127,7530,2095,6563,2095,6563,1127xe" filled="false" stroked="true" strokeweight="1pt" strokecolor="#231f20">
                <v:path arrowok="t"/>
              </v:shape>
            </v:group>
            <v:group style="position:absolute;left:6908;top:775;width:980;height:2" coordorigin="6908,775" coordsize="980,2">
              <v:shape style="position:absolute;left:6908;top:775;width:980;height:2" coordorigin="6908,775" coordsize="980,0" path="m6908,775l7887,775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53.972992pt;margin-top:17.833942pt;width:68.850pt;height:87.25pt;mso-position-horizontal-relative:page;mso-position-vertical-relative:paragraph;z-index:1792;mso-wrap-distance-left:0;mso-wrap-distance-right:0" coordorigin="9079,357" coordsize="1377,1745">
            <v:group style="position:absolute;left:9091;top:1915;width:1356;height:176" coordorigin="9091,1915" coordsize="1356,176">
              <v:shape style="position:absolute;left:9091;top:1915;width:1356;height:176" coordorigin="9091,1915" coordsize="1356,176" path="m10447,1915l10412,1971,10316,2019,10248,2040,10169,2057,10080,2072,9983,2082,9879,2089,9769,2091,9659,2089,9555,2082,9458,2072,9369,2057,9290,2040,9222,2019,9126,1971,9100,1944,9091,1915e" filled="false" stroked="true" strokeweight=".93pt" strokecolor="#231f20">
                <v:path arrowok="t"/>
              </v:shape>
            </v:group>
            <v:group style="position:absolute;left:9091;top:366;width:671;height:1550" coordorigin="9091,366" coordsize="671,1550">
              <v:shape style="position:absolute;left:9091;top:366;width:671;height:1550" coordorigin="9091,366" coordsize="671,1550" path="m9091,1915l9762,366e" filled="false" stroked="true" strokeweight=".93pt" strokecolor="#231f20">
                <v:path arrowok="t"/>
              </v:shape>
            </v:group>
            <v:group style="position:absolute;left:9762;top:366;width:685;height:1550" coordorigin="9762,366" coordsize="685,1550">
              <v:shape style="position:absolute;left:9762;top:366;width:685;height:1550" coordorigin="9762,366" coordsize="685,1550" path="m10447,1915l9762,366e" filled="false" stroked="true" strokeweight=".93pt" strokecolor="#231f20">
                <v:path arrowok="t"/>
              </v:shape>
            </v:group>
            <v:group style="position:absolute;left:9089;top:1746;width:1356;height:176" coordorigin="9089,1746" coordsize="1356,176">
              <v:shape style="position:absolute;left:9089;top:1746;width:1356;height:176" coordorigin="9089,1746" coordsize="1356,176" path="m10444,1921l10410,1866,10313,1818,10246,1797,10167,1780,10078,1765,9981,1755,9876,1748,9767,1746,9657,1748,9552,1755,9455,1765,9366,1780,9287,1797,9220,1818,9124,1866,9098,1893,9089,1921e" filled="false" stroked="true" strokeweight=".93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868" w:val="left" w:leader="none"/>
          <w:tab w:pos="6384" w:val="left" w:leader="none"/>
          <w:tab w:pos="9126" w:val="right" w:leader="none"/>
        </w:tabs>
        <w:spacing w:line="240" w:lineRule="auto" w:before="72"/>
        <w:ind w:left="1352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</w:r>
      <w:r>
        <w:rPr>
          <w:rFonts w:ascii="Times New Roman"/>
          <w:color w:val="231F20"/>
        </w:rPr>
        <w:tab/>
      </w:r>
      <w:r>
        <w:rPr>
          <w:rFonts w:ascii="Arial"/>
          <w:color w:val="231F20"/>
        </w:rPr>
        <w:t>IV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291" w:top="560" w:bottom="480" w:left="740" w:right="740"/>
        </w:sectPr>
      </w:pP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right="-10"/>
        <w:jc w:val="left"/>
      </w:pPr>
      <w:r>
        <w:rPr>
          <w:color w:val="231F20"/>
        </w:rPr>
        <w:t>Quais desses sólidos são corpos</w:t>
      </w:r>
      <w:r>
        <w:rPr>
          <w:color w:val="231F20"/>
          <w:spacing w:val="-9"/>
        </w:rPr>
        <w:t> </w:t>
      </w:r>
      <w:r>
        <w:rPr>
          <w:color w:val="231F20"/>
        </w:rPr>
        <w:t>redondos?</w:t>
      </w:r>
      <w:r>
        <w:rPr/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III.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 e </w:t>
      </w:r>
      <w:r>
        <w:rPr>
          <w:rFonts w:ascii="Arial"/>
          <w:color w:val="231F20"/>
          <w:spacing w:val="-7"/>
          <w:sz w:val="22"/>
        </w:rPr>
        <w:t>IV.</w:t>
      </w:r>
      <w:r>
        <w:rPr>
          <w:rFonts w:ascii="Arial"/>
          <w:spacing w:val="-7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21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428" w:space="509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(M040199BH) </w:t>
      </w:r>
      <w:r>
        <w:rPr>
          <w:rFonts w:ascii="Arial" w:hAnsi="Arial"/>
          <w:color w:val="231F20"/>
          <w:sz w:val="22"/>
        </w:rPr>
        <w:t>Observe o mapa que Márcia fez da sua sala de aula.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9"/>
          <w:szCs w:val="9"/>
        </w:rPr>
      </w:pPr>
    </w:p>
    <w:p>
      <w:pPr>
        <w:spacing w:before="67"/>
        <w:ind w:left="428" w:right="381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Quadro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Negro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1"/>
          <w:szCs w:val="21"/>
        </w:rPr>
      </w:pPr>
    </w:p>
    <w:p>
      <w:pPr>
        <w:spacing w:before="0"/>
        <w:ind w:left="0" w:right="917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06.628998pt;margin-top:-137.638107pt;width:373.9pt;height:236.1pt;mso-position-horizontal-relative:page;mso-position-vertical-relative:paragraph;z-index:2104" coordorigin="2133,-2753" coordsize="7478,4722">
            <v:group style="position:absolute;left:2608;top:-2461;width:6583;height:4421" coordorigin="2608,-2461" coordsize="6583,4421">
              <v:shape style="position:absolute;left:2608;top:-2461;width:6583;height:4421" coordorigin="2608,-2461" coordsize="6583,4421" path="m2608,-2461l9191,-2461,9191,1959,2608,1959,2608,-2461xe" filled="false" stroked="true" strokeweight="1pt" strokecolor="#231f20">
                <v:path arrowok="t"/>
              </v:shape>
            </v:group>
            <v:group style="position:absolute;left:9018;top:-1397;width:173;height:2881" coordorigin="9018,-1397" coordsize="173,2881">
              <v:shape style="position:absolute;left:9018;top:-1397;width:173;height:2881" coordorigin="9018,-1397" coordsize="173,2881" path="m9191,-1397l9018,-1397,9018,1483,9191,1483,9191,-1397xe" filled="true" fillcolor="#939598" stroked="false">
                <v:path arrowok="t"/>
                <v:fill type="solid"/>
              </v:shape>
            </v:group>
            <v:group style="position:absolute;left:9018;top:-1397;width:173;height:2881" coordorigin="9018,-1397" coordsize="173,2881">
              <v:shape style="position:absolute;left:9018;top:-1397;width:173;height:2881" coordorigin="9018,-1397" coordsize="173,2881" path="m9191,-1397l9018,-1397,9018,1483,9191,1483,9191,-1397xe" filled="false" stroked="true" strokeweight="1pt" strokecolor="#231f20">
                <v:path arrowok="t"/>
              </v:shape>
            </v:group>
            <v:group style="position:absolute;left:3819;top:-2461;width:4308;height:165" coordorigin="3819,-2461" coordsize="4308,165">
              <v:shape style="position:absolute;left:3819;top:-2461;width:4308;height:165" coordorigin="3819,-2461" coordsize="4308,165" path="m3819,-2461l8127,-2461,8127,-2297,3819,-2297,3819,-2461xe" filled="true" fillcolor="#231f20" stroked="false">
                <v:path arrowok="t"/>
                <v:fill type="solid"/>
              </v:shape>
            </v:group>
            <v:group style="position:absolute;left:3205;top:-1112;width:926;height:459" coordorigin="3205,-1112" coordsize="926,459">
              <v:shape style="position:absolute;left:3205;top:-1112;width:926;height:459" coordorigin="3205,-1112" coordsize="926,459" path="m3205,-1112l4131,-1112,4131,-653,3205,-653,3205,-1112xe" filled="false" stroked="true" strokeweight="1pt" strokecolor="#231f20">
                <v:path arrowok="t"/>
              </v:shape>
            </v:group>
            <v:group style="position:absolute;left:3423;top:-653;width:450;height:166" coordorigin="3423,-653" coordsize="450,166">
              <v:shape style="position:absolute;left:3423;top:-653;width:450;height:166" coordorigin="3423,-653" coordsize="450,166" path="m3873,-488l3423,-488,3423,-653,3873,-653,3873,-488xe" filled="false" stroked="true" strokeweight="1pt" strokecolor="#231f20">
                <v:path arrowok="t"/>
              </v:shape>
            </v:group>
            <v:group style="position:absolute;left:3205;top:-27;width:926;height:459" coordorigin="3205,-27" coordsize="926,459">
              <v:shape style="position:absolute;left:3205;top:-27;width:926;height:459" coordorigin="3205,-27" coordsize="926,459" path="m3205,-27l4131,-27,4131,432,3205,432,3205,-27xe" filled="false" stroked="true" strokeweight="1pt" strokecolor="#231f20">
                <v:path arrowok="t"/>
              </v:shape>
            </v:group>
            <v:group style="position:absolute;left:3423;top:432;width:450;height:166" coordorigin="3423,432" coordsize="450,166">
              <v:shape style="position:absolute;left:3423;top:432;width:450;height:166" coordorigin="3423,432" coordsize="450,166" path="m3873,597l3423,597,3423,432,3873,432,3873,597xe" filled="false" stroked="true" strokeweight="1pt" strokecolor="#231f20">
                <v:path arrowok="t"/>
              </v:shape>
            </v:group>
            <v:group style="position:absolute;left:3205;top:1008;width:926;height:459" coordorigin="3205,1008" coordsize="926,459">
              <v:shape style="position:absolute;left:3205;top:1008;width:926;height:459" coordorigin="3205,1008" coordsize="926,459" path="m3205,1008l4131,1008,4131,1467,3205,1467,3205,1008xe" filled="false" stroked="true" strokeweight="1pt" strokecolor="#231f20">
                <v:path arrowok="t"/>
              </v:shape>
            </v:group>
            <v:group style="position:absolute;left:3423;top:1467;width:450;height:166" coordorigin="3423,1467" coordsize="450,166">
              <v:shape style="position:absolute;left:3423;top:1467;width:450;height:166" coordorigin="3423,1467" coordsize="450,166" path="m3873,1632l3423,1632,3423,1467,3873,1467,3873,1632xe" filled="false" stroked="true" strokeweight="1pt" strokecolor="#231f20">
                <v:path arrowok="t"/>
              </v:shape>
            </v:group>
            <v:group style="position:absolute;left:5435;top:-1112;width:926;height:459" coordorigin="5435,-1112" coordsize="926,459">
              <v:shape style="position:absolute;left:5435;top:-1112;width:926;height:459" coordorigin="5435,-1112" coordsize="926,459" path="m5435,-1112l6361,-1112,6361,-653,5435,-653,5435,-1112xe" filled="false" stroked="true" strokeweight="1pt" strokecolor="#231f20">
                <v:path arrowok="t"/>
              </v:shape>
            </v:group>
            <v:group style="position:absolute;left:5653;top:-653;width:450;height:166" coordorigin="5653,-653" coordsize="450,166">
              <v:shape style="position:absolute;left:5653;top:-653;width:450;height:166" coordorigin="5653,-653" coordsize="450,166" path="m6103,-488l5653,-488,5653,-653,6103,-653,6103,-488xe" filled="false" stroked="true" strokeweight="1pt" strokecolor="#231f20">
                <v:path arrowok="t"/>
              </v:shape>
            </v:group>
            <v:group style="position:absolute;left:5435;top:-27;width:926;height:459" coordorigin="5435,-27" coordsize="926,459">
              <v:shape style="position:absolute;left:5435;top:-27;width:926;height:459" coordorigin="5435,-27" coordsize="926,459" path="m5435,-27l6361,-27,6361,432,5435,432,5435,-27xe" filled="false" stroked="true" strokeweight="1pt" strokecolor="#231f20">
                <v:path arrowok="t"/>
              </v:shape>
            </v:group>
            <v:group style="position:absolute;left:5653;top:432;width:450;height:166" coordorigin="5653,432" coordsize="450,166">
              <v:shape style="position:absolute;left:5653;top:432;width:450;height:166" coordorigin="5653,432" coordsize="450,166" path="m6103,597l5653,597,5653,432,6103,432,6103,597xe" filled="false" stroked="true" strokeweight="1pt" strokecolor="#231f20">
                <v:path arrowok="t"/>
              </v:shape>
            </v:group>
            <v:group style="position:absolute;left:5435;top:1008;width:926;height:459" coordorigin="5435,1008" coordsize="926,459">
              <v:shape style="position:absolute;left:5435;top:1008;width:926;height:459" coordorigin="5435,1008" coordsize="926,459" path="m5435,1008l6361,1008,6361,1467,5435,1467,5435,1008xe" filled="false" stroked="true" strokeweight="1pt" strokecolor="#231f20">
                <v:path arrowok="t"/>
              </v:shape>
            </v:group>
            <v:group style="position:absolute;left:5653;top:1467;width:450;height:166" coordorigin="5653,1467" coordsize="450,166">
              <v:shape style="position:absolute;left:5653;top:1467;width:450;height:166" coordorigin="5653,1467" coordsize="450,166" path="m6103,1632l5653,1632,5653,1467,6103,1467,6103,1632xe" filled="false" stroked="true" strokeweight="1pt" strokecolor="#231f20">
                <v:path arrowok="t"/>
              </v:shape>
            </v:group>
            <v:group style="position:absolute;left:7585;top:-1112;width:926;height:459" coordorigin="7585,-1112" coordsize="926,459">
              <v:shape style="position:absolute;left:7585;top:-1112;width:926;height:459" coordorigin="7585,-1112" coordsize="926,459" path="m7585,-1112l8511,-1112,8511,-653,7585,-653,7585,-1112xe" filled="false" stroked="true" strokeweight="1pt" strokecolor="#231f20">
                <v:path arrowok="t"/>
              </v:shape>
            </v:group>
            <v:group style="position:absolute;left:7803;top:-653;width:450;height:166" coordorigin="7803,-653" coordsize="450,166">
              <v:shape style="position:absolute;left:7803;top:-653;width:450;height:166" coordorigin="7803,-653" coordsize="450,166" path="m8253,-488l7803,-488,7803,-653,8253,-653,8253,-488xe" filled="false" stroked="true" strokeweight="1pt" strokecolor="#231f20">
                <v:path arrowok="t"/>
              </v:shape>
            </v:group>
            <v:group style="position:absolute;left:7585;top:-27;width:926;height:459" coordorigin="7585,-27" coordsize="926,459">
              <v:shape style="position:absolute;left:7585;top:-27;width:926;height:459" coordorigin="7585,-27" coordsize="926,459" path="m7585,-27l8511,-27,8511,432,7585,432,7585,-27xe" filled="false" stroked="true" strokeweight="1pt" strokecolor="#231f20">
                <v:path arrowok="t"/>
              </v:shape>
            </v:group>
            <v:group style="position:absolute;left:7803;top:432;width:450;height:166" coordorigin="7803,432" coordsize="450,166">
              <v:shape style="position:absolute;left:7803;top:432;width:450;height:166" coordorigin="7803,432" coordsize="450,166" path="m8253,597l7803,597,7803,432,8253,432,8253,597xe" filled="false" stroked="true" strokeweight="1pt" strokecolor="#231f20">
                <v:path arrowok="t"/>
              </v:shape>
            </v:group>
            <v:group style="position:absolute;left:7585;top:1008;width:926;height:459" coordorigin="7585,1008" coordsize="926,459">
              <v:shape style="position:absolute;left:7585;top:1008;width:926;height:459" coordorigin="7585,1008" coordsize="926,459" path="m7585,1008l8511,1008,8511,1467,7585,1467,7585,1008xe" filled="false" stroked="true" strokeweight="1pt" strokecolor="#231f20">
                <v:path arrowok="t"/>
              </v:shape>
            </v:group>
            <v:group style="position:absolute;left:7803;top:1467;width:450;height:166" coordorigin="7803,1467" coordsize="450,166">
              <v:shape style="position:absolute;left:7803;top:1467;width:450;height:166" coordorigin="7803,1467" coordsize="450,166" path="m8253,1632l7803,1632,7803,1467,8253,1467,8253,1632xe" filled="false" stroked="true" strokeweight="1pt" strokecolor="#231f20">
                <v:path arrowok="t"/>
              </v:shape>
            </v:group>
            <v:group style="position:absolute;left:6891;top:-2030;width:1845;height:625" coordorigin="6891,-2030" coordsize="1845,625">
              <v:shape style="position:absolute;left:6891;top:-2030;width:1845;height:625" coordorigin="6891,-2030" coordsize="1845,625" path="m6891,-2030l8736,-2030,8736,-1405,6891,-1405,6891,-2030xe" filled="false" stroked="true" strokeweight="1pt" strokecolor="#231f20">
                <v:path arrowok="t"/>
              </v:shape>
            </v:group>
            <v:group style="position:absolute;left:7506;top:-2180;width:610;height:150" coordorigin="7506,-2180" coordsize="610,150">
              <v:shape style="position:absolute;left:7506;top:-2180;width:610;height:150" coordorigin="7506,-2180" coordsize="610,150" path="m7506,-2180l8116,-2180,8116,-2030,7506,-2030,7506,-2180xe" filled="false" stroked="true" strokeweight="1pt" strokecolor="#231f20">
                <v:path arrowok="t"/>
              </v:shape>
            </v:group>
            <v:group style="position:absolute;left:2608;top:580;width:155;height:1055" coordorigin="2608,580" coordsize="155,1055">
              <v:shape style="position:absolute;left:2608;top:580;width:155;height:1055" coordorigin="2608,580" coordsize="155,1055" path="m2608,580l2763,580,2763,1435,2608,1635e" filled="false" stroked="true" strokeweight="1pt" strokecolor="#231f20">
                <v:path arrowok="t"/>
              </v:shape>
            </v:group>
            <v:group style="position:absolute;left:2143;top:900;width:379;height:2" coordorigin="2143,900" coordsize="379,2">
              <v:shape style="position:absolute;left:2143;top:900;width:379;height:2" coordorigin="2143,900" coordsize="379,0" path="m2521,900l2143,900e" filled="false" stroked="true" strokeweight="1pt" strokecolor="#231f20">
                <v:path arrowok="t"/>
              </v:shape>
            </v:group>
            <v:group style="position:absolute;left:2512;top:847;width:96;height:106" coordorigin="2512,847" coordsize="96,106">
              <v:shape style="position:absolute;left:2512;top:847;width:96;height:106" coordorigin="2512,847" coordsize="96,106" path="m2512,847l2512,952,2608,900,2512,847xe" filled="true" fillcolor="#231f20" stroked="false">
                <v:path arrowok="t"/>
                <v:fill type="solid"/>
              </v:shape>
            </v:group>
            <v:group style="position:absolute;left:9278;top:122;width:322;height:2" coordorigin="9278,122" coordsize="322,2">
              <v:shape style="position:absolute;left:9278;top:122;width:322;height:2" coordorigin="9278,122" coordsize="322,0" path="m9278,122l9600,122e" filled="false" stroked="true" strokeweight="1pt" strokecolor="#231f20">
                <v:path arrowok="t"/>
              </v:shape>
            </v:group>
            <v:group style="position:absolute;left:9191;top:70;width:96;height:106" coordorigin="9191,70" coordsize="96,106">
              <v:shape style="position:absolute;left:9191;top:70;width:96;height:106" coordorigin="9191,70" coordsize="96,106" path="m9287,70l9191,122,9287,175,9287,70xe" filled="true" fillcolor="#231f20" stroked="false">
                <v:path arrowok="t"/>
                <v:fill type="solid"/>
              </v:shape>
            </v:group>
            <v:group style="position:absolute;left:5973;top:-2743;width:2;height:195" coordorigin="5973,-2743" coordsize="2,195">
              <v:shape style="position:absolute;left:5973;top:-2743;width:2;height:195" coordorigin="5973,-2743" coordsize="0,195" path="m5973,-2548l5973,-2743e" filled="false" stroked="true" strokeweight="1pt" strokecolor="#231f20">
                <v:path arrowok="t"/>
              </v:shape>
            </v:group>
            <v:group style="position:absolute;left:5920;top:-2557;width:106;height:96" coordorigin="5920,-2557" coordsize="106,96">
              <v:shape style="position:absolute;left:5920;top:-2557;width:106;height:96" coordorigin="5920,-2557" coordsize="106,96" path="m6026,-2557l5920,-2557,5973,-2461,6026,-2557xe" filled="true" fillcolor="#231f20" stroked="false">
                <v:path arrowok="t"/>
                <v:fill type="solid"/>
              </v:shape>
              <v:shape style="position:absolute;left:6891;top:-2030;width:1845;height:625" type="#_x0000_t202" filled="false" stroked="false">
                <v:textbox inset="0,0,0,0">
                  <w:txbxContent>
                    <w:p>
                      <w:pPr>
                        <w:spacing w:line="240" w:lineRule="auto" w:before="2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443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Professora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05;top:-1112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1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Marcelo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35;top:-1112;width:926;height:459" type="#_x0000_t202" filled="false" stroked="false">
                <v:textbox inset="0,0,0,0">
                  <w:txbxContent>
                    <w:p>
                      <w:pPr>
                        <w:spacing w:before="92"/>
                        <w:ind w:left="22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Tiago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85;top:-1112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28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Luiza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05;top:-27;width:926;height:459" type="#_x0000_t202" filled="false" stroked="false">
                <v:textbox inset="0,0,0,0">
                  <w:txbxContent>
                    <w:p>
                      <w:pPr>
                        <w:spacing w:before="113"/>
                        <w:ind w:left="228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Carla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35;top:-27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167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0"/>
                        </w:rPr>
                        <w:t>Márcia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85;top:-27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0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Bruna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05;top:1008;width:926;height:459" type="#_x0000_t202" filled="false" stroked="false">
                <v:textbox inset="0,0,0,0">
                  <w:txbxContent>
                    <w:p>
                      <w:pPr>
                        <w:spacing w:before="112"/>
                        <w:ind w:left="216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0"/>
                        </w:rPr>
                        <w:t>Tânia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35;top:1008;width:926;height:459" type="#_x0000_t202" filled="false" stroked="false">
                <v:textbox inset="0,0,0,0">
                  <w:txbxContent>
                    <w:p>
                      <w:pPr>
                        <w:spacing w:before="92"/>
                        <w:ind w:left="116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Rodrigo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85;top:1008;width:926;height:459" type="#_x0000_t202" filled="false" stroked="false">
                <v:textbox inset="0,0,0,0">
                  <w:txbxContent>
                    <w:p>
                      <w:pPr>
                        <w:spacing w:before="113"/>
                        <w:ind w:left="181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Rafael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95"/>
          <w:sz w:val="20"/>
        </w:rPr>
        <w:t>Janela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spacing w:before="67"/>
        <w:ind w:left="912" w:right="505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Porta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505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Quem senta à direita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Márcia?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Bruna.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Rodrigo.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0" w:val="left" w:leader="none"/>
        </w:tabs>
        <w:spacing w:line="240" w:lineRule="auto" w:before="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Tiago.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(M041310E4) </w:t>
      </w:r>
      <w:r>
        <w:rPr>
          <w:rFonts w:ascii="Arial" w:hAnsi="Arial"/>
          <w:color w:val="231F20"/>
          <w:sz w:val="22"/>
        </w:rPr>
        <w:t>Observe o número</w:t>
      </w:r>
      <w:r>
        <w:rPr>
          <w:rFonts w:ascii="Arial" w:hAnsi="Arial"/>
          <w:color w:val="231F20"/>
          <w:spacing w:val="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777931pt;width:42.55pt;height:28.35pt;mso-position-horizontal-relative:page;mso-position-vertical-relative:paragraph;z-index:1816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7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3</w:t>
                  </w:r>
                  <w:r>
                    <w:rPr>
                      <w:rFonts w:asci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068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240" w:lineRule="auto" w:before="72"/>
        <w:ind w:right="505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valor posicional do algarismo 3 nesse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número?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7" w:lineRule="auto" w:before="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 C)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300</w:t>
      </w:r>
      <w:r>
        <w:rPr>
          <w:rFonts w:ascii="Arial"/>
          <w:sz w:val="22"/>
        </w:rPr>
      </w:r>
    </w:p>
    <w:p>
      <w:pPr>
        <w:pStyle w:val="BodyText"/>
        <w:spacing w:line="253" w:lineRule="exact" w:before="0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3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(M041339E4)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778931pt;width:56.7pt;height:28.35pt;mso-position-horizontal-relative:page;mso-position-vertical-relative:paragraph;z-index:1840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9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396 ÷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3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240" w:lineRule="auto" w:before="72"/>
        <w:ind w:right="505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BodyText"/>
        <w:spacing w:line="240" w:lineRule="auto" w:before="64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132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196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231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399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(M051467E4) </w:t>
      </w:r>
      <w:r>
        <w:rPr>
          <w:rFonts w:ascii="Arial" w:hAnsi="Arial"/>
          <w:color w:val="231F20"/>
          <w:sz w:val="22"/>
        </w:rPr>
        <w:t>Dos 95 contatos do celular de Carla, 45 são de familiares e o restante, de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amigos.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right="505"/>
        <w:jc w:val="left"/>
      </w:pPr>
      <w:r>
        <w:rPr>
          <w:color w:val="231F20"/>
        </w:rPr>
        <w:t>Quantos contatos de amigos ela tem registrado em seu</w:t>
      </w:r>
      <w:r>
        <w:rPr>
          <w:color w:val="231F20"/>
          <w:spacing w:val="-14"/>
        </w:rPr>
        <w:t> </w:t>
      </w:r>
      <w:r>
        <w:rPr>
          <w:color w:val="231F20"/>
        </w:rPr>
        <w:t>celular?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BL02M06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pgSz w:w="11910" w:h="16840"/>
          <w:pgMar w:header="377" w:footer="291" w:top="560" w:bottom="48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1"/>
        <w:spacing w:line="240" w:lineRule="auto"/>
        <w:ind w:right="505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4pt;width:482.9pt;height:253.85pt;mso-position-horizontal-relative:page;mso-position-vertical-relative:paragraph;z-index:2296;mso-wrap-distance-left:0;mso-wrap-distance-right:0" coordorigin="1124,133" coordsize="9658,507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5057" coordorigin="1134,143" coordsize="2,5057">
              <v:shape style="position:absolute;left:1134;top:143;width:2;height:5057" coordorigin="1134,143" coordsize="0,5057" path="m1134,520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5057" coordorigin="1701,143" coordsize="2,5057">
              <v:shape style="position:absolute;left:1701;top:143;width:2;height:5057" coordorigin="1701,143" coordsize="0,5057" path="m1701,5200l1701,143e" filled="false" stroked="true" strokeweight=".5pt" strokecolor="#231f20">
                <v:path arrowok="t"/>
              </v:shape>
            </v:group>
            <v:group style="position:absolute;left:10772;top:143;width:2;height:5057" coordorigin="10772,143" coordsize="2,5057">
              <v:shape style="position:absolute;left:10772;top:143;width:2;height:5057" coordorigin="10772,143" coordsize="0,5057" path="m10772,5200l10772,143e" filled="false" stroked="true" strokeweight=".5pt" strokecolor="#231f20">
                <v:path arrowok="t"/>
              </v:shape>
            </v:group>
            <v:group style="position:absolute;left:1129;top:5205;width:572;height:2" coordorigin="1129,5205" coordsize="572,2">
              <v:shape style="position:absolute;left:1129;top:5205;width:572;height:2" coordorigin="1129,5205" coordsize="572,0" path="m1129,5205l1701,5205e" filled="false" stroked="true" strokeweight=".5pt" strokecolor="#231f20">
                <v:path arrowok="t"/>
              </v:shape>
            </v:group>
            <v:group style="position:absolute;left:1701;top:5205;width:9076;height:2" coordorigin="1701,5205" coordsize="9076,2">
              <v:shape style="position:absolute;left:1701;top:5205;width:9076;height:2" coordorigin="1701,5205" coordsize="9076,0" path="m1701,5205l10777,5205e" filled="false" stroked="true" strokeweight=".5pt" strokecolor="#231f20">
                <v:path arrowok="t"/>
              </v:shape>
              <v:shape style="position:absolute;left:1247;top:17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0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43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50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456" w:right="345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 lebre e 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dia uma tartaruga começou a contar vantagem dizendo que corria muito depressa,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 a lebre era muito mole e, enquanto falava, a tartaruga ria e ria da lebre. Mas a lebre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ficou mesmo impressionada foi quando a tartaruga resolveu apostar uma corrida com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“Deve ser só de brincadeira!”, pensou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lebre.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raposa era o juiz e recebia as apostas. A corrida começou e, na mesma hora, claro, 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lebre passou à frente da tartaruga. O dia estava quente, por isso lá pelo meio do caminho a lebre teve a ideia de brincar um pouco. Depois de brincar, resolveu tirar uma soneca à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sombra fresquinha de uma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árvore.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acaso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tartaruga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passar,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correr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pouco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frente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novo”,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pensou.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lebre achava que não ia perder aquela corrida de jeito nenhum. Enquanto isso, lá vinha a tartaruga com seu jeitão, arrastando os pés, sempre na mesma velocidade, sem descansar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vez,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pensando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Ora,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lebre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dormiu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tanto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esqueceu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prestar atenção na tartaruga. Quando ela acordou, cadê a tartaruga? Bem que a lebre se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levantou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saiu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zunindo,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adiantava!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longe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viu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esperando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 na linha 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Moral: Não devemos menosprezar a capacidade dos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outros.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476" w:right="381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6"/>
          <w:sz w:val="16"/>
        </w:rPr>
        <w:t> </w:t>
      </w:r>
      <w:hyperlink r:id="rId77">
        <w:r>
          <w:rPr>
            <w:rFonts w:ascii="Arial" w:hAnsi="Arial"/>
            <w:color w:val="231F20"/>
            <w:spacing w:val="-6"/>
            <w:sz w:val="16"/>
          </w:rPr>
        </w:r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6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&lt;http://portaldoprofessor.mec.gov.br/fichaTecnicaAula.html?aula=24259&gt;.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(P070064F5_SUP)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3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(P070068F5) </w:t>
      </w:r>
      <w:r>
        <w:rPr>
          <w:rFonts w:ascii="Arial"/>
          <w:color w:val="231F20"/>
          <w:sz w:val="22"/>
        </w:rPr>
        <w:t>De acordo com esse texto, a tartaruga venceu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porque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dormiu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muito.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raposa era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juiz.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desafiou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lebre.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era mais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rápida.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3"/>
        </w:numPr>
        <w:tabs>
          <w:tab w:pos="498" w:val="left" w:leader="none"/>
        </w:tabs>
        <w:spacing w:line="240" w:lineRule="auto" w:before="0" w:after="0"/>
        <w:ind w:left="497" w:right="0" w:hanging="38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(P070069F5) 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‘</w:t>
      </w:r>
      <w:r>
        <w:rPr>
          <w:rFonts w:ascii="Arial" w:hAnsi="Arial" w:cs="Arial" w:eastAsia="Arial" w:hint="default"/>
          <w:color w:val="231F20"/>
          <w:sz w:val="22"/>
          <w:szCs w:val="22"/>
        </w:rPr>
        <w:t>Se por acaso a tartaruga me passar, é só correr um pouco e fico na frente </w:t>
      </w:r>
      <w:r>
        <w:rPr>
          <w:rFonts w:ascii="Arial" w:hAnsi="Arial" w:cs="Arial" w:eastAsia="Arial" w:hint="default"/>
          <w:color w:val="231F20"/>
          <w:spacing w:val="4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6"/>
        <w:ind w:right="505"/>
        <w:jc w:val="left"/>
        <w:rPr>
          <w:rFonts w:ascii="Arial" w:hAnsi="Arial" w:cs="Arial" w:eastAsia="Arial" w:hint="default"/>
        </w:rPr>
      </w:pPr>
      <w:r>
        <w:rPr>
          <w:color w:val="231F20"/>
        </w:rPr>
        <w:t>novo</w:t>
      </w:r>
      <w:r>
        <w:rPr>
          <w:rFonts w:ascii="Arial" w:hAnsi="Arial" w:cs="Arial" w:eastAsia="Arial" w:hint="default"/>
          <w:b/>
          <w:bCs/>
          <w:color w:val="231F20"/>
        </w:rPr>
        <w:t>’</w:t>
      </w:r>
      <w:r>
        <w:rPr>
          <w:rFonts w:ascii="Arial" w:hAnsi="Arial" w:cs="Arial" w:eastAsia="Arial" w:hint="default"/>
          <w:color w:val="231F20"/>
        </w:rPr>
        <w:t>, pensou.” (ℓ. 9-10) , as aspas foram usadas</w:t>
      </w:r>
      <w:r>
        <w:rPr>
          <w:rFonts w:ascii="Arial" w:hAnsi="Arial" w:cs="Arial" w:eastAsia="Arial" w:hint="default"/>
          <w:color w:val="231F20"/>
          <w:spacing w:val="-4"/>
        </w:rPr>
        <w:t> </w:t>
      </w:r>
      <w:r>
        <w:rPr>
          <w:rFonts w:ascii="Arial" w:hAnsi="Arial" w:cs="Arial" w:eastAsia="Arial" w:hint="default"/>
          <w:color w:val="231F20"/>
        </w:rPr>
        <w:t>para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 comentário do narrador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o uso de uma expressão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inventada.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introduzir o pensamento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uma frase importante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Heading1"/>
        <w:spacing w:line="240" w:lineRule="auto" w:before="0"/>
        <w:ind w:right="505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shape style="position:absolute;margin-left:87.999001pt;margin-top:6.90195pt;width:419.3pt;height:110.35pt;mso-position-horizontal-relative:page;mso-position-vertical-relative:paragraph;z-index:232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82" w:right="348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Os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peixinhos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 w:hint="default"/>
                      <w:b/>
                      <w:bCs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08" w:right="442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No maternal, uma menininha chega correndo e diz à</w:t>
                  </w:r>
                  <w:r>
                    <w:rPr>
                      <w:rFonts w:ascii="Arial" w:hAns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professora: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7" w:lineRule="auto" w:before="7"/>
                    <w:ind w:left="108" w:right="442"/>
                    <w:jc w:val="left"/>
                  </w:pPr>
                  <w:r>
                    <w:rPr>
                      <w:color w:val="231F20"/>
                    </w:rPr>
                    <w:t>“Professora corra que a Pati está olhando os peixinhos lá no tanque do parque!” Diz 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professora:</w:t>
                  </w:r>
                  <w:r>
                    <w:rPr/>
                  </w:r>
                </w:p>
                <w:p>
                  <w:pPr>
                    <w:pStyle w:val="BodyText"/>
                    <w:spacing w:line="247" w:lineRule="auto" w:before="0"/>
                    <w:ind w:left="108" w:right="1052"/>
                    <w:jc w:val="left"/>
                  </w:pPr>
                  <w:r>
                    <w:rPr>
                      <w:color w:val="231F20"/>
                      <w:spacing w:val="-3"/>
                    </w:rPr>
                    <w:t>“Tudo </w:t>
                  </w:r>
                  <w:r>
                    <w:rPr>
                      <w:color w:val="231F20"/>
                    </w:rPr>
                    <w:t>bem Clarinha, olhar peixinhos não tem problema algum...” </w:t>
                  </w:r>
                  <w:r>
                    <w:rPr>
                      <w:color w:val="231F20"/>
                    </w:rPr>
                    <w:t>Esclarece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Clarinha:</w:t>
                  </w:r>
                  <w:r>
                    <w:rPr/>
                  </w:r>
                </w:p>
                <w:p>
                  <w:pPr>
                    <w:pStyle w:val="BodyText"/>
                    <w:spacing w:line="253" w:lineRule="exact" w:before="0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“Acho melhor a senhora ir logo, é que ela está debaixo da água, junto com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</w:rPr>
                    <w:t>eles...”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1"/>
        <w:ind w:left="1002" w:right="505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78">
        <w:r>
          <w:rPr>
            <w:rFonts w:ascii="Arial" w:hAnsi="Arial"/>
            <w:color w:val="231F20"/>
            <w:sz w:val="16"/>
          </w:rPr>
          <w:t>em: &lt;http://sitededicas.ne10.uol.com.br/humor_piadas5a.htm&gt;.</w:t>
        </w:r>
      </w:hyperlink>
      <w:r>
        <w:rPr>
          <w:rFonts w:ascii="Arial" w:hAnsi="Arial"/>
          <w:color w:val="231F20"/>
          <w:sz w:val="16"/>
        </w:rPr>
        <w:t> Acesso em: 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(P050625E4_SUP)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3"/>
        </w:numPr>
        <w:tabs>
          <w:tab w:pos="490" w:val="left" w:leader="none"/>
        </w:tabs>
        <w:spacing w:line="240" w:lineRule="auto" w:before="9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(P050625E4) </w:t>
      </w:r>
      <w:r>
        <w:rPr>
          <w:rFonts w:ascii="Arial" w:hAnsi="Arial"/>
          <w:color w:val="231F20"/>
          <w:sz w:val="22"/>
        </w:rPr>
        <w:t>Esse texto é engraçado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professora acha normal observar os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peixes.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professora dá aula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maternal.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Clarinha pede ajuda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professora.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Pati está observando os peixes debaixo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d’água.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76"/>
          <w:pgSz w:w="11910" w:h="16840"/>
          <w:pgMar w:footer="524" w:header="377" w:top="560" w:bottom="720" w:left="740" w:right="740"/>
          <w:pgNumType w:start="8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14.85pt;mso-position-horizontal-relative:char;mso-position-vertical-relative:line" coordorigin="0,0" coordsize="9658,42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277" coordorigin="10,10" coordsize="2,4277">
              <v:shape style="position:absolute;left:10;top:10;width:2;height:4277" coordorigin="10,10" coordsize="0,4277" path="m10,42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4277" coordorigin="577,10" coordsize="2,4277">
              <v:shape style="position:absolute;left:577;top:10;width:2;height:4277" coordorigin="577,10" coordsize="0,4277" path="m577,4287l577,10e" filled="false" stroked="true" strokeweight=".5pt" strokecolor="#231f20">
                <v:path arrowok="t"/>
              </v:shape>
            </v:group>
            <v:group style="position:absolute;left:9648;top:10;width:2;height:4277" coordorigin="9648,10" coordsize="2,4277">
              <v:shape style="position:absolute;left:9648;top:10;width:2;height:4277" coordorigin="9648,10" coordsize="0,4277" path="m9648,4287l9648,10e" filled="false" stroked="true" strokeweight=".5pt" strokecolor="#231f20">
                <v:path arrowok="t"/>
              </v:shape>
            </v:group>
            <v:group style="position:absolute;left:5;top:4292;width:572;height:2" coordorigin="5,4292" coordsize="572,2">
              <v:shape style="position:absolute;left:5;top:4292;width:572;height:2" coordorigin="5,4292" coordsize="572,0" path="m5,4292l577,4292e" filled="false" stroked="true" strokeweight=".5pt" strokecolor="#231f20">
                <v:path arrowok="t"/>
              </v:shape>
            </v:group>
            <v:group style="position:absolute;left:577;top:4292;width:9076;height:2" coordorigin="577,4292" coordsize="9076,2">
              <v:shape style="position:absolute;left:577;top:4292;width:9076;height:2" coordorigin="577,4292" coordsize="9076,0" path="m577,4292l9653,4292e" filled="false" stroked="true" strokeweight=".5pt" strokecolor="#231f20">
                <v:path arrowok="t"/>
              </v:shape>
              <v:shape style="position:absolute;left:232;top:157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292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42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98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 pardal que queria ser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águia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137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“Minhocas! Eca! Isso é comida para bebês!”, Tuco, o pequeno pardal, nunca deixa de irritar seus amigos. Um dia, ele vai visitar sua mãe e diz: “Eu, mais tarde, vou me tornar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 águia dourada!”, “Mas, querido, mais tarde você vai continuar sendo o que já é: um pequeno pardal” – explica-lhe a mãe. “Não, eu vou ser uma ave de rapina poderosa!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vai ver! Além do mais, hoje à noite no jantar, vou comer um carneiro que eu mesmo vou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pegar.”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campo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próximo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pairar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rebanho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gorda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“Quem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costas?”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pergunta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Tuco!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presa!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capturei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você!”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voz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baixinha. “Quem é você? Eu não consigo nem vê-lo” – perguntou a ovelha, se divertindo.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“Você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minha prisioneira agora!” – diz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Tuco.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Mas, de repente, ele escorrega e cai entre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pernas da ovelha. Ela inclina-se até ele: “Oh, oh!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Vejam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só, uma águia dourada!” E ela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pequeno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pardal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entre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carrega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mãe,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dizendo: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“Estou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trazendo de volta a sua terrível águia.”. Ele nem consegue olhar para a mãe. Essa foi a primeira e única aventura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Tuco,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águia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dourada!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7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MURAT.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D’Annie.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365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histórias</w:t>
      </w:r>
      <w:r>
        <w:rPr>
          <w:rFonts w:ascii="Arial" w:hAnsi="Arial" w:cs="Arial" w:eastAsia="Arial" w:hint="default"/>
          <w:i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uma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para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cada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dia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do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ano!</w:t>
      </w:r>
      <w:r>
        <w:rPr>
          <w:rFonts w:ascii="Arial" w:hAnsi="Arial" w:cs="Arial" w:eastAsia="Arial" w:hint="default"/>
          <w:i/>
          <w:color w:val="231F20"/>
          <w:spacing w:val="-1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de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Martim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G.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Wollstein.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Blumenau: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Blu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editora,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2010.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157.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(P060025F5_SUP)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(P060025F5)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88" w:val="left" w:leader="none"/>
        </w:tabs>
        <w:spacing w:line="240" w:lineRule="auto" w:before="73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caçar um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carneiro.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88" w:val="left" w:leader="none"/>
        </w:tabs>
        <w:spacing w:line="240" w:lineRule="auto" w:before="17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Tuco </w:t>
      </w:r>
      <w:r>
        <w:rPr>
          <w:rFonts w:ascii="Arial"/>
          <w:color w:val="231F20"/>
          <w:sz w:val="22"/>
        </w:rPr>
        <w:t>irritar os seus</w:t>
      </w:r>
      <w:r>
        <w:rPr>
          <w:rFonts w:ascii="Arial"/>
          <w:color w:val="231F20"/>
          <w:spacing w:val="5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0" w:val="left" w:leader="none"/>
        </w:tabs>
        <w:spacing w:line="240" w:lineRule="auto" w:before="1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querer ser uma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águia.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0" w:val="left" w:leader="none"/>
        </w:tabs>
        <w:spacing w:line="240" w:lineRule="auto" w:before="1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visitar sua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“‘Você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 minha prisioneira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agora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!’” (ℓ. 10), a palavra destacada indica ideia</w:t>
      </w:r>
      <w:r>
        <w:rPr>
          <w:rFonts w:ascii="Arial" w:hAnsi="Arial" w:cs="Arial" w:eastAsia="Arial" w:hint="default"/>
          <w:color w:val="231F20"/>
          <w:spacing w:val="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causa.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7"/>
        </w:numPr>
        <w:tabs>
          <w:tab w:pos="522" w:val="left" w:leader="none"/>
        </w:tabs>
        <w:spacing w:line="240" w:lineRule="auto" w:before="0" w:after="0"/>
        <w:ind w:left="521" w:right="0" w:hanging="41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(P060027F5) </w:t>
      </w:r>
      <w:r>
        <w:rPr>
          <w:rFonts w:ascii="Arial" w:hAnsi="Arial" w:cs="Arial" w:eastAsia="Arial" w:hint="default"/>
          <w:color w:val="231F20"/>
          <w:spacing w:val="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3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“‘Estou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trazendo</w:t>
      </w:r>
      <w:r>
        <w:rPr>
          <w:rFonts w:ascii="Arial" w:hAnsi="Arial" w:cs="Arial" w:eastAsia="Arial" w:hint="default"/>
          <w:color w:val="231F20"/>
          <w:spacing w:val="3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volta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31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terrível</w:t>
      </w:r>
      <w:r>
        <w:rPr>
          <w:rFonts w:ascii="Arial" w:hAnsi="Arial" w:cs="Arial" w:eastAsia="Arial" w:hint="default"/>
          <w:b/>
          <w:bCs/>
          <w:color w:val="231F20"/>
          <w:spacing w:val="3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águia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.’”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12-13),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3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17"/>
        <w:ind w:right="505"/>
        <w:jc w:val="left"/>
      </w:pPr>
      <w:r>
        <w:rPr>
          <w:color w:val="231F20"/>
        </w:rPr>
        <w:t>destaque</w:t>
      </w:r>
      <w:r>
        <w:rPr>
          <w:color w:val="231F20"/>
          <w:spacing w:val="-13"/>
        </w:rPr>
        <w:t> </w:t>
      </w:r>
      <w:r>
        <w:rPr>
          <w:color w:val="231F20"/>
        </w:rPr>
        <w:t>indica</w:t>
      </w:r>
      <w:r>
        <w:rPr/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“‘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Isso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é comida...’” (ℓ. 1) O termo em destaque está no lugar</w:t>
      </w:r>
      <w:r>
        <w:rPr>
          <w:rFonts w:ascii="Arial" w:hAnsi="Arial" w:cs="Arial" w:eastAsia="Arial" w:hint="default"/>
          <w:color w:val="231F20"/>
          <w:spacing w:val="1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minhocas.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bebês.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pequeno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águia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dourada.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32"/>
        </w:numPr>
        <w:tabs>
          <w:tab w:pos="473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(P060038F5)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“‘Eu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consigo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nem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vê-lo’</w:t>
      </w:r>
      <w:r>
        <w:rPr>
          <w:rFonts w:ascii="Arial" w:hAnsi="Arial" w:cs="Arial" w:eastAsia="Arial" w:hint="default"/>
          <w:color w:val="231F20"/>
          <w:spacing w:val="-2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perguntou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ovelha,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divertindo.”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9),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travessão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17"/>
        <w:ind w:right="505"/>
        <w:jc w:val="left"/>
      </w:pPr>
      <w:r>
        <w:rPr>
          <w:color w:val="231F20"/>
        </w:rPr>
        <w:t>foi utilizado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/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a opinião do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autor.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iniciar um parágrafo do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texto.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marcar um comentário do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narrador.</w:t>
      </w:r>
      <w:r>
        <w:rPr>
          <w:rFonts w:ascii="Arial" w:hAnsi="Arial"/>
          <w:spacing w:val="-3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3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(P060039F5) </w:t>
      </w:r>
      <w:r>
        <w:rPr>
          <w:rFonts w:ascii="Arial"/>
          <w:color w:val="231F20"/>
          <w:sz w:val="22"/>
        </w:rPr>
        <w:t>De acordo com esse texto, ao pegar o pardal entre os dentes, a ovelha</w:t>
      </w:r>
      <w:r>
        <w:rPr>
          <w:rFonts w:ascii="Arial"/>
          <w:color w:val="231F20"/>
          <w:spacing w:val="-26"/>
          <w:sz w:val="22"/>
        </w:rPr>
        <w:t> </w:t>
      </w:r>
      <w:r>
        <w:rPr>
          <w:rFonts w:ascii="Arial"/>
          <w:color w:val="231F20"/>
          <w:sz w:val="22"/>
        </w:rPr>
        <w:t>queria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assustar o pequeno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comer o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devolver o pardal à sua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prender 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pardal.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79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33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6203927" cy="1819655"/>
            <wp:effectExtent l="0" t="0" r="0" b="0"/>
            <wp:docPr id="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27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44"/>
        <w:ind w:left="1618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82">
        <w:r>
          <w:rPr>
            <w:rFonts w:ascii="Arial" w:hAnsi="Arial"/>
            <w:color w:val="231F20"/>
            <w:sz w:val="16"/>
          </w:rPr>
          <w:t>em: &lt;http://bichinhosdejardim.com/aos-mestres-com-carinho/&gt;.</w:t>
        </w:r>
      </w:hyperlink>
      <w:r>
        <w:rPr>
          <w:rFonts w:ascii="Arial" w:hAnsi="Arial"/>
          <w:color w:val="231F20"/>
          <w:sz w:val="16"/>
        </w:rPr>
        <w:t> Acesso em: 17 jul. 2013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(P060029F5_SUP)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32"/>
        </w:numPr>
        <w:tabs>
          <w:tab w:pos="495" w:val="left" w:leader="none"/>
        </w:tabs>
        <w:spacing w:line="266" w:lineRule="auto" w:before="135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(P060029F5)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“Sim, eu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pego pesado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com a emoção...”, a expressão em destaque é exemplo de linguagem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utilizada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em uma outra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região.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jornais 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revistas.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em conversas de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em livros de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Ciências.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2"/>
        </w:numPr>
        <w:tabs>
          <w:tab w:pos="535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(P060043F5)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toda escrita com minha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letrinha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!”, o diminutivo no termo em destaque demonstra que o personagem</w:t>
      </w:r>
      <w:r>
        <w:rPr>
          <w:rFonts w:ascii="Arial" w:hAnsi="Arial" w:cs="Arial" w:eastAsia="Arial" w:hint="default"/>
          <w:color w:val="231F20"/>
          <w:spacing w:val="-1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foi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carinhoso.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respeitador.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simpático.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vaidoso.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80"/>
          <w:pgSz w:w="11910" w:h="16840"/>
          <w:pgMar w:footer="524" w:header="417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3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(M041446E4) </w:t>
      </w:r>
      <w:r>
        <w:rPr>
          <w:rFonts w:ascii="Arial" w:hAnsi="Arial"/>
          <w:color w:val="231F20"/>
          <w:sz w:val="22"/>
        </w:rPr>
        <w:t>Bianca desafiou os amigos a escreverem o número seiscentos e cinquenta e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sete.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505"/>
        <w:jc w:val="left"/>
      </w:pPr>
      <w:r>
        <w:rPr>
          <w:color w:val="231F20"/>
        </w:rPr>
        <w:t>Observe abaixo os números que eles escreveram nos</w:t>
      </w:r>
      <w:r>
        <w:rPr>
          <w:color w:val="231F20"/>
          <w:spacing w:val="-29"/>
        </w:rPr>
        <w:t> </w:t>
      </w:r>
      <w:r>
        <w:rPr>
          <w:color w:val="231F20"/>
        </w:rPr>
        <w:t>cartazes.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6"/>
          <w:szCs w:val="26"/>
        </w:rPr>
      </w:pPr>
      <w:r>
        <w:rPr/>
        <w:pict>
          <v:group style="position:absolute;margin-left:106.388pt;margin-top:16.26194pt;width:382.5pt;height:239.95pt;mso-position-horizontal-relative:page;mso-position-vertical-relative:paragraph;z-index:2512;mso-wrap-distance-left:0;mso-wrap-distance-right:0" coordorigin="2128,325" coordsize="7650,4799">
            <v:shape style="position:absolute;left:2128;top:325;width:4178;height:4121" type="#_x0000_t75" stroked="false">
              <v:imagedata r:id="rId85" o:title=""/>
            </v:shape>
            <v:shape style="position:absolute;left:6298;top:325;width:3480;height:4798" type="#_x0000_t75" stroked="false">
              <v:imagedata r:id="rId86" o:title=""/>
            </v:shape>
            <v:shape style="position:absolute;left:2128;top:4438;width:4178;height:685" type="#_x0000_t75" stroked="false">
              <v:imagedata r:id="rId87" o:title=""/>
            </v:shape>
            <w10:wrap type="topAndBottom"/>
          </v:group>
        </w:pict>
      </w:r>
    </w:p>
    <w:p>
      <w:pPr>
        <w:spacing w:before="21"/>
        <w:ind w:left="1237" w:right="505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88">
        <w:r>
          <w:rPr>
            <w:rFonts w:ascii="Arial" w:hAnsi="Arial"/>
            <w:color w:val="231F20"/>
            <w:sz w:val="16"/>
          </w:rPr>
          <w:t>em: &lt;http://ilustracartoon.blogspot.com.br/&gt;.</w:t>
        </w:r>
      </w:hyperlink>
      <w:r>
        <w:rPr>
          <w:rFonts w:ascii="Arial" w:hAnsi="Arial"/>
          <w:color w:val="231F20"/>
          <w:sz w:val="16"/>
        </w:rPr>
        <w:t>  Acesso em: 21 dez. 2013. Adaptado para fins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didáticos.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66" w:lineRule="auto" w:before="135"/>
        <w:ind w:right="3721"/>
        <w:jc w:val="left"/>
      </w:pPr>
      <w:r>
        <w:rPr>
          <w:color w:val="231F20"/>
        </w:rPr>
        <w:t>Apenas uma dessas crianças escreveu esse número corretamente. Qual foi essa</w:t>
      </w:r>
      <w:r>
        <w:rPr>
          <w:color w:val="231F20"/>
          <w:spacing w:val="-5"/>
        </w:rPr>
        <w:t> </w:t>
      </w:r>
      <w:r>
        <w:rPr>
          <w:color w:val="231F20"/>
        </w:rPr>
        <w:t>criança?</w:t>
      </w:r>
      <w:r>
        <w:rPr/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Camila.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Jorge.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Luís.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Renato.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2"/>
        </w:numPr>
        <w:tabs>
          <w:tab w:pos="490" w:val="left" w:leader="none"/>
        </w:tabs>
        <w:spacing w:line="266" w:lineRule="auto" w:before="0" w:after="0"/>
        <w:ind w:left="110" w:right="225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(M041473E4) </w:t>
      </w:r>
      <w:r>
        <w:rPr>
          <w:rFonts w:ascii="Arial"/>
          <w:color w:val="231F20"/>
          <w:sz w:val="22"/>
        </w:rPr>
        <w:t>Marcos levou uma garrafa de refrigerante de 2 litros para uma festa. Essa quantidade de refrigerante corresponde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2 000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(M041334E4)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337601pt;margin-top:15.790942pt;width:42.55pt;height:30.05pt;mso-position-horizontal-relative:page;mso-position-vertical-relative:paragraph;z-index:2536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31"/>
                    <w:ind w:left="40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963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95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w w:val="99"/>
                    </w:rPr>
                  </w:r>
                  <w:r>
                    <w:rPr>
                      <w:rFonts w:ascii="Arial" w:hAnsi="Arial" w:cs="Arial" w:eastAsia="Arial" w:hint="default"/>
                      <w:color w:val="231F20"/>
                      <w:u w:val="single" w:color="231F20"/>
                    </w:rPr>
                    <w:t>– 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61"/>
                      <w:u w:val="single" w:color="231F20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u w:val="single" w:color="231F20"/>
                    </w:rPr>
                    <w:t>345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right="505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BodyText"/>
        <w:spacing w:line="240" w:lineRule="auto" w:before="83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618</w:t>
      </w:r>
      <w:r>
        <w:rPr>
          <w:rFonts w:ascii="Arial"/>
        </w:rPr>
      </w:r>
    </w:p>
    <w:p>
      <w:pPr>
        <w:pStyle w:val="BodyText"/>
        <w:spacing w:line="240" w:lineRule="auto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622</w:t>
      </w:r>
      <w:r>
        <w:rPr>
          <w:rFonts w:ascii="Arial"/>
        </w:rPr>
      </w:r>
    </w:p>
    <w:p>
      <w:pPr>
        <w:pStyle w:val="BodyText"/>
        <w:spacing w:line="240" w:lineRule="auto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628</w:t>
      </w:r>
      <w:r>
        <w:rPr>
          <w:rFonts w:ascii="Arial"/>
        </w:rPr>
      </w:r>
    </w:p>
    <w:p>
      <w:pPr>
        <w:pStyle w:val="BodyText"/>
        <w:spacing w:line="240" w:lineRule="auto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718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7"/>
          <w:szCs w:val="17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BL04M06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headerReference w:type="default" r:id="rId83"/>
          <w:footerReference w:type="default" r:id="rId84"/>
          <w:pgSz w:w="11910" w:h="16840"/>
          <w:pgMar w:header="377" w:footer="324" w:top="560" w:bottom="520" w:left="740" w:right="740"/>
          <w:pgNumType w:start="1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3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(M041342E4)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99.462601pt;margin-top:12.918944pt;width:65.1500pt;height:19.350pt;mso-position-horizontal-relative:page;mso-position-vertical-relative:paragraph;z-index:256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4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84 </w:t>
                  </w:r>
                  <w:r>
                    <w:rPr>
                      <w:color w:val="231F20"/>
                    </w:rPr>
                    <w:t>÷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4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"/>
        <w:rPr>
          <w:rFonts w:ascii="Arial" w:hAnsi="Arial" w:cs="Arial" w:eastAsia="Arial" w:hint="default"/>
          <w:sz w:val="8"/>
          <w:szCs w:val="8"/>
        </w:rPr>
      </w:pPr>
    </w:p>
    <w:p>
      <w:pPr>
        <w:pStyle w:val="BodyText"/>
        <w:spacing w:line="240" w:lineRule="auto" w:before="72"/>
        <w:ind w:right="505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88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32"/>
        </w:numPr>
        <w:tabs>
          <w:tab w:pos="483" w:val="left" w:leader="none"/>
        </w:tabs>
        <w:spacing w:line="240" w:lineRule="auto" w:before="0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175.757996pt;margin-top:19.425901pt;width:37.992882pt;height:37.5pt;mso-position-horizontal-relative:page;mso-position-vertical-relative:paragraph;z-index:-63232" type="#_x0000_t75" stroked="false">
            <v:imagedata r:id="rId89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(M041498E4)</w:t>
      </w:r>
      <w:r>
        <w:rPr>
          <w:rFonts w:ascii="Arial" w:hAnsi="Arial"/>
          <w:color w:val="231F20"/>
          <w:spacing w:val="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feito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aluna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enquanto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brincava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peças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geométricas.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169.811005pt;margin-top:15.244975pt;width:256.25pt;height:126.45pt;mso-position-horizontal-relative:page;mso-position-vertical-relative:paragraph;z-index:2680;mso-wrap-distance-left:0;mso-wrap-distance-right:0" coordorigin="3396,305" coordsize="5125,2529">
            <v:group style="position:absolute;left:4601;top:624;width:1626;height:985" coordorigin="4601,624" coordsize="1626,985">
              <v:shape style="position:absolute;left:4601;top:624;width:1626;height:985" coordorigin="4601,624" coordsize="1626,985" path="m5411,624l4601,1608,6227,1608,5411,624xe" filled="false" stroked="true" strokeweight=".938pt" strokecolor="#231f20">
                <v:path arrowok="t"/>
              </v:shape>
            </v:group>
            <v:group style="position:absolute;left:4803;top:1608;width:1221;height:1216" coordorigin="4803,1608" coordsize="1221,1216">
              <v:shape style="position:absolute;left:4803;top:1608;width:1221;height:1216" coordorigin="4803,1608" coordsize="1221,1216" path="m4803,1608l4803,2824,6024,2824,6024,1608e" filled="false" stroked="true" strokeweight=".938pt" strokecolor="#231f20">
                <v:path arrowok="t"/>
              </v:shape>
            </v:group>
            <v:group style="position:absolute;left:5205;top:2210;width:415;height:614" coordorigin="5205,2210" coordsize="415,614">
              <v:shape style="position:absolute;left:5205;top:2210;width:415;height:614" coordorigin="5205,2210" coordsize="415,614" path="m5619,2824l5619,2210,5205,2210,5205,2824e" filled="false" stroked="true" strokeweight=".938pt" strokecolor="#231f20">
                <v:path arrowok="t"/>
              </v:shape>
              <v:shape style="position:absolute;left:5221;top:2449;width:148;height:148" type="#_x0000_t75" stroked="false">
                <v:imagedata r:id="rId90" o:title=""/>
              </v:shape>
              <v:shape style="position:absolute;left:5604;top:1778;width:334;height:334" type="#_x0000_t75" stroked="false">
                <v:imagedata r:id="rId91" o:title=""/>
              </v:shape>
            </v:group>
            <v:group style="position:absolute;left:6817;top:314;width:1475;height:1401" coordorigin="6817,314" coordsize="1475,1401">
              <v:shape style="position:absolute;left:6817;top:314;width:1475;height:1401" coordorigin="6817,314" coordsize="1475,1401" path="m6817,849l7110,1715,8010,1715,8292,860,7560,314,6817,849xe" filled="false" stroked="true" strokeweight=".938pt" strokecolor="#231f20">
                <v:path arrowok="t"/>
              </v:shape>
            </v:group>
            <v:group style="position:absolute;left:7290;top:1715;width:529;height:1103" coordorigin="7290,1715" coordsize="529,1103">
              <v:shape style="position:absolute;left:7290;top:1715;width:529;height:1103" coordorigin="7290,1715" coordsize="529,1103" path="m7813,1715l7819,2818,7290,2818,7290,1715,7813,1715xe" filled="false" stroked="true" strokeweight=".938pt" strokecolor="#231f20">
                <v:path arrowok="t"/>
              </v:shape>
            </v:group>
            <v:group style="position:absolute;left:3406;top:2824;width:5106;height:2" coordorigin="3406,2824" coordsize="5106,2">
              <v:shape style="position:absolute;left:3406;top:2824;width:5106;height:2" coordorigin="3406,2824" coordsize="5106,0" path="m3406,2824l8512,2824e" filled="false" stroked="true" strokeweight=".938pt" strokecolor="#231f20">
                <v:path arrowok="t"/>
              </v:shape>
              <v:shape style="position:absolute;left:7507;top:2149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76;top:999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18;top:897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79;top:1771;width:105;height:188" type="#_x0000_t202" filled="false" stroked="false">
                <v:textbox inset="0,0,0,0">
                  <w:txbxContent>
                    <w:p>
                      <w:pPr>
                        <w:spacing w:line="172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4"/>
                          <w:sz w:val="18"/>
                        </w:rPr>
                        <w:t>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0"/>
        <w:ind w:right="505"/>
        <w:jc w:val="left"/>
      </w:pPr>
      <w:r>
        <w:rPr>
          <w:color w:val="231F20"/>
        </w:rPr>
        <w:t>Qual dessas peças utilizadas por essa aluna é um</w:t>
      </w:r>
      <w:r>
        <w:rPr>
          <w:color w:val="231F20"/>
          <w:spacing w:val="-39"/>
        </w:rPr>
        <w:t> </w:t>
      </w:r>
      <w:r>
        <w:rPr>
          <w:color w:val="231F20"/>
        </w:rPr>
        <w:t>pentágono?</w:t>
      </w:r>
      <w:r>
        <w:rPr/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1.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2.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3.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4.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32"/>
        </w:numPr>
        <w:tabs>
          <w:tab w:pos="483" w:val="left" w:leader="none"/>
        </w:tabs>
        <w:spacing w:line="240" w:lineRule="auto" w:before="0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(M041476E4)</w:t>
      </w:r>
      <w:r>
        <w:rPr>
          <w:rFonts w:ascii="Arial" w:hAnsi="Arial"/>
          <w:color w:val="231F20"/>
          <w:spacing w:val="7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numérica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Essa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dividida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segmentos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 w:hint="default"/>
          <w:sz w:val="23"/>
          <w:szCs w:val="23"/>
        </w:rPr>
        <w:sectPr>
          <w:pgSz w:w="11910" w:h="16840"/>
          <w:pgMar w:header="377" w:footer="324" w:top="560" w:bottom="520" w:left="740" w:right="740"/>
        </w:sectPr>
      </w:pPr>
    </w:p>
    <w:p>
      <w:pPr>
        <w:tabs>
          <w:tab w:pos="592" w:val="left" w:leader="none"/>
          <w:tab w:pos="1202" w:val="left" w:leader="none"/>
          <w:tab w:pos="1791" w:val="left" w:leader="none"/>
        </w:tabs>
        <w:spacing w:before="95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97.706619pt;margin-top:15.684278pt;width:198.8pt;height:7.1pt;mso-position-horizontal-relative:page;mso-position-vertical-relative:paragraph;z-index:-63208" coordorigin="3954,314" coordsize="3976,142">
            <v:group style="position:absolute;left:6137;top:354;width:62;height:62" coordorigin="6137,354" coordsize="62,62">
              <v:shape style="position:absolute;left:6137;top:354;width:62;height:62" coordorigin="6137,354" coordsize="62,62" path="m6167,354l6155,356,6146,363,6139,373,6137,384,6139,396,6146,406,6155,413,6167,415,6179,413,6189,406,6196,396,6198,384,6196,372,6189,363,6179,356,6167,354xe" filled="true" fillcolor="#231f20" stroked="false">
                <v:path arrowok="t"/>
                <v:fill type="solid"/>
              </v:shape>
            </v:group>
            <v:group style="position:absolute;left:6137;top:354;width:62;height:62" coordorigin="6137,354" coordsize="62,62">
              <v:shape style="position:absolute;left:6137;top:354;width:62;height:62" coordorigin="6137,354" coordsize="62,62" path="m6167,354l6179,356,6189,363,6196,373,6198,384,6196,396,6189,406,6179,413,6167,415,6155,413,6146,406,6139,396,6137,384,6139,372,6146,363,6155,356,6167,354xe" filled="false" stroked="true" strokeweight=".216pt" strokecolor="#231f20">
                <v:path arrowok="t"/>
              </v:shape>
            </v:group>
            <v:group style="position:absolute;left:6167;top:324;width:2;height:122" coordorigin="6167,324" coordsize="2,122">
              <v:shape style="position:absolute;left:6167;top:324;width:2;height:122" coordorigin="6167,324" coordsize="0,122" path="m6167,445l6167,324e" filled="false" stroked="true" strokeweight="1pt" strokecolor="#231f20">
                <v:path arrowok="t"/>
              </v:shape>
            </v:group>
            <v:group style="position:absolute;left:7352;top:324;width:2;height:122" coordorigin="7352,324" coordsize="2,122">
              <v:shape style="position:absolute;left:7352;top:324;width:2;height:122" coordorigin="7352,324" coordsize="0,122" path="m7352,445l7352,324e" filled="false" stroked="true" strokeweight="1pt" strokecolor="#231f20">
                <v:path arrowok="t"/>
              </v:shape>
            </v:group>
            <v:group style="position:absolute;left:6760;top:324;width:2;height:122" coordorigin="6760,324" coordsize="2,122">
              <v:shape style="position:absolute;left:6760;top:324;width:2;height:122" coordorigin="6760,324" coordsize="0,122" path="m6760,445l6760,324e" filled="false" stroked="true" strokeweight="1pt" strokecolor="#231f20">
                <v:path arrowok="t"/>
              </v:shape>
            </v:group>
            <v:group style="position:absolute;left:3964;top:384;width:3879;height:2" coordorigin="3964,384" coordsize="3879,2">
              <v:shape style="position:absolute;left:3964;top:384;width:3879;height:2" coordorigin="3964,384" coordsize="3879,0" path="m3964,384l7842,384e" filled="false" stroked="true" strokeweight="1.000514pt" strokecolor="#231f20">
                <v:path arrowok="t"/>
              </v:shape>
            </v:group>
            <v:group style="position:absolute;left:7834;top:332;width:96;height:106" coordorigin="7834,332" coordsize="96,106">
              <v:shape style="position:absolute;left:7834;top:332;width:96;height:106" coordorigin="7834,332" coordsize="96,106" path="m7834,332l7834,437,7930,384,7834,332xe" filled="true" fillcolor="#231f20" stroked="false">
                <v:path arrowok="t"/>
                <v:fill type="solid"/>
              </v:shape>
            </v:group>
            <v:group style="position:absolute;left:5572;top:324;width:2;height:122" coordorigin="5572,324" coordsize="2,122">
              <v:shape style="position:absolute;left:5572;top:324;width:2;height:122" coordorigin="5572,324" coordsize="0,122" path="m5572,445l5572,324e" filled="false" stroked="true" strokeweight="1pt" strokecolor="#231f20">
                <v:path arrowok="t"/>
              </v:shape>
            </v:group>
            <v:group style="position:absolute;left:4980;top:324;width:2;height:122" coordorigin="4980,324" coordsize="2,122">
              <v:shape style="position:absolute;left:4980;top:324;width:2;height:122" coordorigin="4980,324" coordsize="0,122" path="m4980,445l4980,324e" filled="false" stroked="true" strokeweight="1pt" strokecolor="#231f20">
                <v:path arrowok="t"/>
              </v:shape>
            </v:group>
            <v:group style="position:absolute;left:4388;top:324;width:2;height:122" coordorigin="4388,324" coordsize="2,122">
              <v:shape style="position:absolute;left:4388;top:324;width:2;height:122" coordorigin="4388,324" coordsize="0,122" path="m4388,445l4388,324e" filled="false" stroked="true" strokeweight="1pt" strokecolor="#231f20">
                <v:path arrowok="t"/>
              </v:shape>
            </v:group>
            <v:group style="position:absolute;left:4950;top:354;width:62;height:62" coordorigin="4950,354" coordsize="62,62">
              <v:shape style="position:absolute;left:4950;top:354;width:62;height:62" coordorigin="4950,354" coordsize="62,62" path="m4980,354l4968,356,4959,363,4952,373,4950,384,4952,396,4959,406,4968,413,4980,415,4992,413,5002,406,5009,396,5011,384,5009,373,5002,363,4992,356,4980,354xe" filled="true" fillcolor="#231f20" stroked="false">
                <v:path arrowok="t"/>
                <v:fill type="solid"/>
              </v:shape>
            </v:group>
            <v:group style="position:absolute;left:4950;top:354;width:62;height:62" coordorigin="4950,354" coordsize="62,62">
              <v:shape style="position:absolute;left:4950;top:354;width:62;height:62" coordorigin="4950,354" coordsize="62,62" path="m4980,354l4992,356,5002,363,5009,373,5011,384,5009,396,5002,406,4992,413,4980,415,4968,413,4959,406,4952,396,4950,384,4952,373,4959,363,4968,356,4980,354xe" filled="false" stroked="true" strokeweight=".216pt" strokecolor="#231f20">
                <v:path arrowok="t"/>
              </v:shape>
            </v:group>
            <v:group style="position:absolute;left:5542;top:354;width:62;height:62" coordorigin="5542,354" coordsize="62,62">
              <v:shape style="position:absolute;left:5542;top:354;width:62;height:62" coordorigin="5542,354" coordsize="62,62" path="m5572,354l5560,356,5551,363,5544,373,5542,384,5544,396,5551,406,5560,413,5572,415,5584,413,5594,406,5601,396,5603,384,5601,373,5594,363,5584,356,5572,354xe" filled="true" fillcolor="#231f20" stroked="false">
                <v:path arrowok="t"/>
                <v:fill type="solid"/>
              </v:shape>
            </v:group>
            <v:group style="position:absolute;left:5542;top:354;width:62;height:62" coordorigin="5542,354" coordsize="62,62">
              <v:shape style="position:absolute;left:5542;top:354;width:62;height:62" coordorigin="5542,354" coordsize="62,62" path="m5572,354l5584,356,5594,363,5601,373,5603,384,5601,396,5594,406,5584,413,5572,415,5560,413,5551,406,5544,396,5542,384,5544,373,5551,363,5560,356,5572,354xe" filled="false" stroked="true" strokeweight=".216pt" strokecolor="#231f20">
                <v:path arrowok="t"/>
              </v:shape>
            </v:group>
            <v:group style="position:absolute;left:6729;top:354;width:62;height:62" coordorigin="6729,354" coordsize="62,62">
              <v:shape style="position:absolute;left:6729;top:354;width:62;height:62" coordorigin="6729,354" coordsize="62,62" path="m6760,354l6748,356,6738,363,6732,373,6729,384,6732,396,6738,406,6748,413,6760,415,6772,413,6781,406,6788,396,6790,384,6788,373,6781,363,6772,356,6760,354xe" filled="true" fillcolor="#231f20" stroked="false">
                <v:path arrowok="t"/>
                <v:fill type="solid"/>
              </v:shape>
            </v:group>
            <v:group style="position:absolute;left:6729;top:354;width:62;height:62" coordorigin="6729,354" coordsize="62,62">
              <v:shape style="position:absolute;left:6729;top:354;width:62;height:62" coordorigin="6729,354" coordsize="62,62" path="m6760,354l6772,356,6781,363,6788,373,6790,384,6788,396,6781,406,6772,413,6760,415,6748,413,6738,406,6732,396,6729,384,6732,373,6738,363,6748,356,6760,354xe" filled="false" stroked="true" strokeweight=".216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position w:val="1"/>
          <w:sz w:val="20"/>
        </w:rPr>
        <w:t>Q</w:t>
        <w:tab/>
      </w:r>
      <w:r>
        <w:rPr>
          <w:rFonts w:ascii="Arial"/>
          <w:b/>
          <w:color w:val="231F20"/>
          <w:sz w:val="20"/>
        </w:rPr>
        <w:t>R</w:t>
        <w:tab/>
        <w:t>S</w:t>
        <w:tab/>
      </w:r>
      <w:r>
        <w:rPr>
          <w:rFonts w:ascii="Arial"/>
          <w:b/>
          <w:color w:val="231F20"/>
          <w:spacing w:val="-1"/>
          <w:sz w:val="20"/>
        </w:rPr>
        <w:t>T</w:t>
      </w:r>
      <w:r>
        <w:rPr>
          <w:rFonts w:ascii="Arial"/>
          <w:spacing w:val="-1"/>
          <w:sz w:val="20"/>
        </w:rPr>
      </w:r>
    </w:p>
    <w:p>
      <w:pPr>
        <w:spacing w:before="177"/>
        <w:ind w:left="3474" w:right="2235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120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spacing w:before="0"/>
        <w:ind w:left="338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145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1910" w:h="16840"/>
          <w:pgMar w:top="0" w:bottom="0" w:left="740" w:right="740"/>
          <w:cols w:num="2" w:equalWidth="0">
            <w:col w:w="6083" w:space="40"/>
            <w:col w:w="4307"/>
          </w:cols>
        </w:sectPr>
      </w:pP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72"/>
        <w:ind w:right="505"/>
        <w:jc w:val="left"/>
      </w:pPr>
      <w:r>
        <w:rPr>
          <w:color w:val="231F20"/>
        </w:rPr>
        <w:t>O ponto S representa qual número nessa</w:t>
      </w:r>
      <w:r>
        <w:rPr>
          <w:color w:val="231F20"/>
          <w:spacing w:val="-17"/>
        </w:rPr>
        <w:t> </w:t>
      </w:r>
      <w:r>
        <w:rPr>
          <w:color w:val="231F20"/>
        </w:rPr>
        <w:t>reta?</w:t>
      </w:r>
      <w:r>
        <w:rPr/>
      </w:r>
    </w:p>
    <w:p>
      <w:pPr>
        <w:pStyle w:val="BodyText"/>
        <w:spacing w:line="240" w:lineRule="auto" w:before="64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123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135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143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147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3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(M041319E4) </w:t>
      </w:r>
      <w:r>
        <w:rPr>
          <w:rFonts w:ascii="Arial" w:hAnsi="Arial"/>
          <w:color w:val="231F20"/>
          <w:sz w:val="22"/>
        </w:rPr>
        <w:t>Observe no quadro abaixo a decomposição de um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337601pt;margin-top:14.613948pt;width:170.1pt;height:28.35pt;mso-position-horizontal-relative:page;mso-position-vertical-relative:paragraph;z-index:2704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147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4 x 1 000 + 9 x 100 + 2 x 10 +</w:t>
                  </w:r>
                  <w:r>
                    <w:rPr>
                      <w:rFonts w:asci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4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240" w:lineRule="auto" w:before="72"/>
        <w:ind w:right="505"/>
        <w:jc w:val="left"/>
      </w:pPr>
      <w:r>
        <w:rPr>
          <w:color w:val="231F20"/>
        </w:rPr>
        <w:t>Essa decomposição corresponde a qual</w:t>
      </w:r>
      <w:r>
        <w:rPr>
          <w:color w:val="231F20"/>
          <w:spacing w:val="-22"/>
        </w:rPr>
        <w:t> </w:t>
      </w:r>
      <w:r>
        <w:rPr>
          <w:color w:val="231F20"/>
        </w:rPr>
        <w:t>número?</w:t>
      </w:r>
      <w:r>
        <w:rPr/>
      </w:r>
    </w:p>
    <w:p>
      <w:pPr>
        <w:pStyle w:val="BodyText"/>
        <w:spacing w:line="240" w:lineRule="auto" w:before="64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494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924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4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914</w:t>
      </w:r>
      <w:r>
        <w:rPr>
          <w:rFonts w:ascii="Arial"/>
        </w:rPr>
      </w:r>
    </w:p>
    <w:p>
      <w:pPr>
        <w:pStyle w:val="BodyText"/>
        <w:spacing w:line="240" w:lineRule="auto" w:before="7"/>
        <w:ind w:right="505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4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924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 w:hint="default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ListParagraph"/>
        <w:numPr>
          <w:ilvl w:val="0"/>
          <w:numId w:val="3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(M041470E4) </w:t>
      </w:r>
      <w:r>
        <w:rPr>
          <w:rFonts w:ascii="Arial" w:hAnsi="Arial"/>
          <w:color w:val="231F20"/>
          <w:sz w:val="22"/>
        </w:rPr>
        <w:t>Durante um mês Renato trabalha 4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semanas.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right="0"/>
        <w:jc w:val="left"/>
      </w:pPr>
      <w:r>
        <w:rPr>
          <w:color w:val="231F20"/>
        </w:rPr>
        <w:t>Quantos dias ele trabalha por</w:t>
      </w:r>
      <w:r>
        <w:rPr>
          <w:color w:val="231F20"/>
          <w:spacing w:val="-9"/>
        </w:rPr>
        <w:t> </w:t>
      </w:r>
      <w:r>
        <w:rPr>
          <w:color w:val="231F20"/>
        </w:rPr>
        <w:t>mês?</w:t>
      </w:r>
      <w:r>
        <w:rPr/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BL04M06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955" w:space="3565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32"/>
        </w:numPr>
        <w:tabs>
          <w:tab w:pos="482" w:val="left" w:leader="none"/>
        </w:tabs>
        <w:spacing w:line="240" w:lineRule="auto" w:before="72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(M040173BH)</w:t>
      </w:r>
      <w:r>
        <w:rPr>
          <w:rFonts w:ascii="Arial" w:hAnsi="Arial"/>
          <w:color w:val="231F20"/>
          <w:spacing w:val="8"/>
          <w:sz w:val="16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comprou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ingresso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valor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15,00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ir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teatro.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Ele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pagou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esse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ingresso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com uma nota de R$</w:t>
      </w:r>
      <w:r>
        <w:rPr>
          <w:color w:val="231F20"/>
          <w:spacing w:val="-13"/>
        </w:rPr>
        <w:t> </w:t>
      </w:r>
      <w:r>
        <w:rPr>
          <w:color w:val="231F20"/>
        </w:rPr>
        <w:t>50,00.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Quanto ele recebeu de troco por essa</w:t>
      </w:r>
      <w:r>
        <w:rPr>
          <w:color w:val="231F20"/>
          <w:spacing w:val="-11"/>
        </w:rPr>
        <w:t> </w:t>
      </w:r>
      <w:r>
        <w:rPr>
          <w:color w:val="231F20"/>
        </w:rPr>
        <w:t>compra?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25,00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35,00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45,00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65,00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2"/>
        </w:numPr>
        <w:tabs>
          <w:tab w:pos="465" w:val="left" w:leader="none"/>
        </w:tabs>
        <w:spacing w:line="240" w:lineRule="auto" w:before="0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(M041367E4)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gráfico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mostra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preferência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algumas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crianças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determinados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gêneros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filme.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spacing w:before="77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85.990997pt;margin-top:7.543942pt;width:255.15pt;height:185.05pt;mso-position-horizontal-relative:page;mso-position-vertical-relative:paragraph;z-index:2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7"/>
                    <w:gridCol w:w="504"/>
                    <w:gridCol w:w="766"/>
                    <w:gridCol w:w="504"/>
                    <w:gridCol w:w="761"/>
                    <w:gridCol w:w="504"/>
                    <w:gridCol w:w="770"/>
                    <w:gridCol w:w="504"/>
                    <w:gridCol w:w="382"/>
                  </w:tblGrid>
                  <w:tr>
                    <w:trPr>
                      <w:trHeight w:val="243" w:hRule="exact"/>
                    </w:trPr>
                    <w:tc>
                      <w:tcPr>
                        <w:tcW w:w="5080" w:type="dxa"/>
                        <w:gridSpan w:val="9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1" w:type="dxa"/>
                        <w:gridSpan w:val="5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57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655" w:type="dxa"/>
                        <w:gridSpan w:val="3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 w:val="restart"/>
                        <w:tcBorders>
                          <w:top w:val="single" w:sz="6" w:space="0" w:color="231F20"/>
                          <w:left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38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61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4" w:type="dxa"/>
                        <w:vMerge/>
                        <w:tcBorders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8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75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70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65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60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50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/>
        <w:pict>
          <v:shape style="position:absolute;margin-left:152.314453pt;margin-top:3.684908pt;width:9.550pt;height:43.3pt;mso-position-horizontal-relative:page;mso-position-vertical-relative:paragraph;z-index:2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-675" w:firstLine="0"/>
                    <w:jc w:val="left"/>
                    <w:rPr>
                      <w:rFonts w:ascii="Arial" w:hAnsi="Arial" w:cs="Arial" w:eastAsia="Arial" w:hint="default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15"/>
                    </w:rPr>
                    <w:t>Quantidade</w:t>
                  </w:r>
                  <w:r>
                    <w:rPr>
                      <w:rFonts w:ascii="Arial"/>
                      <w:w w:val="100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15"/>
        </w:rPr>
        <w:t>45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40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30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25</w:t>
      </w:r>
      <w:r>
        <w:rPr>
          <w:rFonts w:ascii="Arial"/>
          <w:sz w:val="15"/>
        </w:rPr>
      </w:r>
    </w:p>
    <w:p>
      <w:pPr>
        <w:spacing w:before="75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20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15</w:t>
      </w:r>
      <w:r>
        <w:rPr>
          <w:rFonts w:ascii="Arial"/>
          <w:sz w:val="15"/>
        </w:rPr>
      </w:r>
    </w:p>
    <w:p>
      <w:pPr>
        <w:spacing w:before="76"/>
        <w:ind w:left="2694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sz w:val="15"/>
        </w:rPr>
        <w:t>10</w:t>
      </w:r>
      <w:r>
        <w:rPr>
          <w:rFonts w:ascii="Arial"/>
          <w:sz w:val="15"/>
        </w:rPr>
      </w:r>
    </w:p>
    <w:p>
      <w:pPr>
        <w:spacing w:before="75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5</w:t>
      </w:r>
      <w:r>
        <w:rPr>
          <w:rFonts w:ascii="Arial"/>
          <w:sz w:val="15"/>
        </w:rPr>
      </w:r>
    </w:p>
    <w:p>
      <w:pPr>
        <w:spacing w:line="167" w:lineRule="exact" w:before="76"/>
        <w:ind w:left="2778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99"/>
          <w:sz w:val="15"/>
        </w:rPr>
        <w:t>0</w:t>
      </w:r>
      <w:r>
        <w:rPr>
          <w:rFonts w:ascii="Arial"/>
          <w:sz w:val="15"/>
        </w:rPr>
      </w:r>
    </w:p>
    <w:p>
      <w:pPr>
        <w:tabs>
          <w:tab w:pos="1137" w:val="left" w:leader="none"/>
          <w:tab w:pos="2388" w:val="left" w:leader="none"/>
          <w:tab w:pos="3798" w:val="left" w:leader="none"/>
        </w:tabs>
        <w:spacing w:line="167" w:lineRule="exact" w:before="0"/>
        <w:ind w:left="0" w:right="14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 w:hAnsi="Arial"/>
          <w:color w:val="231F20"/>
          <w:sz w:val="15"/>
        </w:rPr>
        <w:t>Ação</w:t>
        <w:tab/>
        <w:t>Comédia</w:t>
        <w:tab/>
        <w:t>Animação</w:t>
        <w:tab/>
      </w:r>
      <w:r>
        <w:rPr>
          <w:rFonts w:ascii="Arial" w:hAnsi="Arial"/>
          <w:color w:val="231F20"/>
          <w:spacing w:val="-3"/>
          <w:sz w:val="15"/>
        </w:rPr>
        <w:t>Terror</w:t>
      </w:r>
      <w:r>
        <w:rPr>
          <w:rFonts w:ascii="Arial" w:hAnsi="Arial"/>
          <w:spacing w:val="-3"/>
          <w:sz w:val="15"/>
        </w:rPr>
      </w:r>
    </w:p>
    <w:p>
      <w:pPr>
        <w:spacing w:before="76"/>
        <w:ind w:left="0" w:right="52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b/>
          <w:color w:val="231F20"/>
          <w:sz w:val="15"/>
        </w:rPr>
        <w:t>Filmes</w:t>
      </w:r>
      <w:r>
        <w:rPr>
          <w:rFonts w:ascii="Arial"/>
          <w:sz w:val="15"/>
        </w:rPr>
      </w:r>
    </w:p>
    <w:p>
      <w:pPr>
        <w:spacing w:line="240" w:lineRule="auto" w:before="2"/>
        <w:rPr>
          <w:rFonts w:ascii="Arial" w:hAnsi="Arial" w:cs="Arial" w:eastAsia="Arial" w:hint="default"/>
          <w:b/>
          <w:bCs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gráfico, quantas crianças preferem filmes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ação?</w:t>
      </w:r>
      <w:r>
        <w:rPr>
          <w:rFonts w:ascii="Arial" w:hAnsi="Arial"/>
        </w:rPr>
      </w:r>
    </w:p>
    <w:p>
      <w:pPr>
        <w:pStyle w:val="ListParagraph"/>
        <w:numPr>
          <w:ilvl w:val="1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2"/>
        </w:numPr>
        <w:tabs>
          <w:tab w:pos="467" w:val="left" w:leader="none"/>
        </w:tabs>
        <w:spacing w:line="240" w:lineRule="auto" w:before="0" w:after="0"/>
        <w:ind w:left="466" w:right="0" w:hanging="35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(M051415E4)</w:t>
      </w:r>
      <w:r>
        <w:rPr>
          <w:rFonts w:ascii="Arial" w:hAnsi="Arial"/>
          <w:color w:val="231F20"/>
          <w:spacing w:val="-22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relógio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marcando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horário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Gustavo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saiu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brincar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amigos.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225.255005pt;margin-top:15.093939pt;width:144.8pt;height:144.8pt;mso-position-horizontal-relative:page;mso-position-vertical-relative:paragraph;z-index:2776;mso-wrap-distance-left:0;mso-wrap-distance-right:0" coordorigin="4505,302" coordsize="2896,2896">
            <v:group style="position:absolute;left:6745;top:2205;width:96;height:64" coordorigin="6745,2205" coordsize="96,64">
              <v:shape style="position:absolute;left:6745;top:2205;width:96;height:64" coordorigin="6745,2205" coordsize="96,64" path="m6745,2205l6840,2268e" filled="false" stroked="true" strokeweight="2.88pt" strokecolor="#c7c8ca">
                <v:path arrowok="t"/>
              </v:shape>
            </v:group>
            <v:group style="position:absolute;left:6731;top:1254;width:103;height:55" coordorigin="6731,1254" coordsize="103,55">
              <v:shape style="position:absolute;left:6731;top:1254;width:103;height:55" coordorigin="6731,1254" coordsize="103,55" path="m6731,1309l6834,1254e" filled="false" stroked="true" strokeweight="2.88pt" strokecolor="#c7c8ca">
                <v:path arrowok="t"/>
              </v:shape>
            </v:group>
            <v:group style="position:absolute;left:6912;top:1752;width:57;height:2" coordorigin="6912,1752" coordsize="57,2">
              <v:shape style="position:absolute;left:6912;top:1752;width:57;height:2" coordorigin="6912,1752" coordsize="57,0" path="m6912,1752l6968,1752e" filled="false" stroked="true" strokeweight="2.816pt" strokecolor="#c7c8ca">
                <v:path arrowok="t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5948,454l5872,456,5797,462,5723,473,5651,488,5580,507,5511,529,5443,556,5378,585,5314,619,5253,655,5194,695,5137,738,5083,784,5032,833,4983,885,4937,939,4894,996,4854,1055,4817,1116,4784,1180,4754,1245,4728,1312,4705,1382,4686,1452,4672,1525,4661,1598,4654,1673,4652,1749,4654,1826,4661,1901,4672,1974,4686,2046,4705,2117,4728,2186,4754,2254,4784,2319,4817,2383,4854,2444,4894,2503,4937,2560,4983,2614,5032,2666,5083,2714,5137,2760,5194,2803,5253,2843,5314,2880,5378,2913,5443,2943,5511,2970,5580,2992,5651,3011,5723,3026,5797,3036,5872,3043,5948,3045,6024,3043,6099,3036,6173,3026,6245,3011,6316,2992,6385,2970,6452,2943,6518,2913,6581,2880,6642,2843,6701,2803,6758,2760,6812,2714,6864,2666,6913,2614,6959,2560,7002,2503,7042,2444,7078,2383,7112,2319,7142,2254,7168,2186,7190,2117,7209,2046,7224,1974,7235,1901,7241,1826,7243,1749,7241,1673,7235,1598,7224,1525,7209,1452,7190,1382,7168,1312,7142,1245,7112,1180,7078,1116,7042,1055,7002,996,6959,939,6913,885,6864,833,6812,784,6758,738,6701,695,6642,655,6581,619,6518,585,6452,556,6385,529,6316,507,6245,488,6173,473,6099,462,6024,456,5948,454xe" filled="true" fillcolor="#ffffff" stroked="false">
                <v:path arrowok="t"/>
                <v:fill type="solid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7243,1749l7241,1826,7235,1901,7224,1974,7209,2046,7190,2117,7168,2186,7142,2254,7112,2319,7078,2383,7042,2444,7002,2503,6959,2560,6913,2614,6864,2666,6812,2714,6758,2760,6701,2803,6642,2843,6581,2880,6518,2913,6452,2943,6385,2970,6316,2992,6245,3011,6173,3026,6099,3036,6024,3043,5948,3045,5872,3043,5797,3036,5723,3026,5651,3011,5580,2992,5511,2970,5443,2943,5378,2913,5314,2880,5253,2843,5194,2803,5137,2760,5083,2714,5032,2666,4983,2614,4937,2560,4894,2503,4854,2444,4817,2383,4784,2319,4754,2254,4728,2186,4705,2117,4686,2046,4672,1974,4661,1901,4654,1826,4652,1749,4654,1673,4661,1598,4672,1525,4686,1452,4705,1382,4728,1312,4754,1245,4784,1180,4817,1116,4854,1055,4894,996,4937,939,4983,885,5032,833,5083,784,5137,738,5194,695,5253,655,5314,619,5378,585,5443,556,5511,529,5580,507,5651,488,5723,473,5797,462,5872,456,5948,454,6024,456,6099,462,6173,473,6245,488,6316,507,6385,529,6452,556,6518,585,6581,619,6642,655,6701,695,6758,738,6812,784,6864,833,6913,885,6959,939,7002,996,7042,1055,7078,1116,7112,1180,7142,1245,7168,1312,7190,1382,7209,1452,7224,1525,7235,1598,7241,1673,7243,1749xe" filled="false" stroked="true" strokeweight="1.485pt" strokecolor="#3d3c3e">
                <v:path arrowok="t"/>
              </v:shape>
            </v:group>
            <v:group style="position:absolute;left:4689;top:491;width:2518;height:2518" coordorigin="4689,491" coordsize="2518,2518">
              <v:shape style="position:absolute;left:4689;top:491;width:2518;height:2518" coordorigin="4689,491" coordsize="2518,2518" path="m5948,491l5871,493,5796,500,5721,511,5649,526,5578,546,5509,569,5441,597,5376,628,5312,663,5251,701,5193,742,5137,787,5083,834,5033,885,4985,938,4940,995,4899,1053,4861,1114,4826,1177,4795,1243,4768,1310,4744,1380,4725,1451,4709,1523,4698,1597,4691,1673,4689,1749,4691,1826,4698,1902,4709,1976,4725,2048,4744,2119,4768,2189,4795,2256,4826,2321,4861,2385,4899,2446,4940,2504,4985,2560,5033,2614,5083,2664,5137,2712,5193,2757,5251,2798,5312,2836,5376,2871,5441,2902,5509,2929,5578,2953,5649,2972,5721,2988,5796,2999,5871,3006,5948,3008,6024,3006,6100,2999,6174,2988,6247,2972,6318,2953,6387,2929,6454,2902,6520,2871,6583,2836,6644,2798,6703,2757,6759,2712,6812,2664,6863,2614,6910,2560,6955,2504,6997,2446,7035,2385,7069,2321,7100,2256,7128,2189,7151,2119,7171,2048,7186,1976,7197,1902,7204,1826,7206,1749,7204,1673,7197,1597,7186,1523,7171,1451,7151,1380,7128,1310,7100,1243,7069,1177,7035,1114,6997,1053,6955,995,6910,938,6863,885,6812,834,6759,787,6703,742,6644,701,6583,663,6520,628,6454,597,6387,569,6318,546,6247,526,6174,511,6100,500,6024,493,5948,491xe" filled="true" fillcolor="#e3e4e5" stroked="false">
                <v:path arrowok="t"/>
                <v:fill type="solid"/>
              </v:shape>
              <v:shape style="position:absolute;left:5762;top:575;width:353;height:213" type="#_x0000_t75" stroked="false">
                <v:imagedata r:id="rId92" o:title=""/>
              </v:shape>
            </v:group>
            <v:group style="position:absolute;left:6424;top:713;width:120;height:213" coordorigin="6424,713" coordsize="120,213">
              <v:shape style="position:absolute;left:6424;top:713;width:120;height:213" coordorigin="6424,713" coordsize="120,213" path="m6543,786l6485,786,6485,926,6543,926,6543,786xe" filled="true" fillcolor="#231f20" stroked="false">
                <v:path arrowok="t"/>
                <v:fill type="solid"/>
              </v:shape>
              <v:shape style="position:absolute;left:6424;top:713;width:120;height:213" coordorigin="6424,713" coordsize="120,213" path="m6543,713l6495,713,6490,722,6484,731,6424,769,6424,817,6485,786,6543,786,6543,713xe" filled="true" fillcolor="#231f20" stroked="false">
                <v:path arrowok="t"/>
                <v:fill type="solid"/>
              </v:shape>
              <v:shape style="position:absolute;left:6783;top:1090;width:174;height:212" type="#_x0000_t75" stroked="false">
                <v:imagedata r:id="rId93" o:title=""/>
              </v:shape>
              <v:shape style="position:absolute;left:6944;top:1637;width:173;height:216" type="#_x0000_t75" stroked="false">
                <v:imagedata r:id="rId94" o:title=""/>
              </v:shape>
            </v:group>
            <v:group style="position:absolute;left:6790;top:2160;width:183;height:213" coordorigin="6790,2160" coordsize="183,213">
              <v:shape style="position:absolute;left:6790;top:2160;width:183;height:213" coordorigin="6790,2160" coordsize="183,213" path="m6946,2334l6895,2334,6895,2373,6946,2373,6946,2334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160l6895,2160,6790,2286,6790,2334,6972,2334,6972,2289,6840,2289,6895,2223,6946,2223,6946,2160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223l6895,2223,6895,2289,6946,2289,6946,2223xe" filled="true" fillcolor="#231f20" stroked="false">
                <v:path arrowok="t"/>
                <v:fill type="solid"/>
              </v:shape>
            </v:group>
            <v:group style="position:absolute;left:6412;top:2569;width:174;height:213" coordorigin="6412,2569" coordsize="174,213">
              <v:shape style="position:absolute;left:6412;top:2569;width:174;height:213" coordorigin="6412,2569" coordsize="174,213" path="m6471,2718l6412,2724,6415,2734,6419,2742,6475,2781,6486,2782,6500,2782,6564,2760,6574,2746,6492,2746,6486,2744,6481,2739,6476,2734,6472,2727,6471,2718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9,2674l6507,2674,6514,2677,6525,2688,6528,2697,6528,2722,6525,2731,6520,2737,6514,2743,6508,2746,6574,2746,6586,2705,6585,2691,6581,2678,6579,2674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6,2569l6438,2569,6420,2682,6469,2689,6474,2684,6478,2680,6482,2678,6487,2675,6493,2674,6579,2674,6575,2667,6566,2657,6556,2649,6553,2647,6478,2647,6483,2616,6576,2616,6576,2569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15,2638l6509,2638,6503,2639,6490,2642,6484,2644,6478,2647,6553,2647,6544,2643,6530,2639,6515,2638xe" filled="true" fillcolor="#231f20" stroked="false">
                <v:path arrowok="t"/>
                <v:fill type="solid"/>
              </v:shape>
            </v:group>
            <v:group style="position:absolute;left:5854;top:2708;width:173;height:217" coordorigin="5854,2708" coordsize="173,217">
              <v:shape style="position:absolute;left:5854;top:2708;width:173;height:217" coordorigin="5854,2708" coordsize="173,217" path="m5960,2708l5943,2708,5923,2709,5867,2749,5854,2811,5854,2820,5854,2835,5878,2899,5945,2924,5958,2923,6017,2887,5935,2887,5929,2884,5923,2878,5917,2871,5914,2863,5914,2840,5917,2832,5928,2820,5935,2817,6017,2817,6015,2811,6007,2801,5912,2801,5914,2786,5933,2743,6016,2743,6013,2738,6000,2723,5992,2717,5973,2710,5960,2708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7,2817l5951,2817,5957,2820,5963,2826,5968,2832,5971,2841,5971,2864,5968,2873,5958,2885,5951,2887,6017,2887,6022,2878,6026,2865,6026,2851,6024,2837,6021,2823,6017,2817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5959,2781l5949,2781,5941,2782,5926,2789,5919,2794,5912,2801,6007,2801,5959,2781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6,2743l5948,2743,5952,2745,5959,2752,5962,2757,5963,2765,6021,2758,6018,2747,6016,2743xe" filled="true" fillcolor="#231f20" stroked="false">
                <v:path arrowok="t"/>
                <v:fill type="solid"/>
              </v:shape>
            </v:group>
            <v:group style="position:absolute;left:5333;top:2561;width:170;height:209" coordorigin="5333,2561" coordsize="170,209">
              <v:shape style="position:absolute;left:5333;top:2561;width:170;height:209" coordorigin="5333,2561" coordsize="170,209" path="m5503,2561l5333,2561,5333,2610,5436,2610,5421,2630,5390,2684,5372,2746,5368,2770,5426,2770,5428,2752,5430,2736,5450,2673,5482,2621,5503,2600,5503,2561xe" filled="true" fillcolor="#231f20" stroked="false">
                <v:path arrowok="t"/>
                <v:fill type="solid"/>
              </v:shape>
            </v:group>
            <v:group style="position:absolute;left:4935;top:2160;width:171;height:217" coordorigin="4935,2160" coordsize="171,217">
              <v:shape style="position:absolute;left:4935;top:2160;width:171;height:217" coordorigin="4935,2160" coordsize="171,217" path="m5017,2160l4955,2182,4941,2216,4941,2227,4970,2261,4958,2265,4949,2272,4938,2289,4935,2299,4935,2324,4980,2372,5021,2376,5033,2376,5094,2350,5098,2341,5013,2341,5007,2338,4996,2326,4993,2319,4993,2299,4995,2292,5006,2281,5012,2278,5095,2278,5092,2273,5083,2266,5072,2261,5081,2255,5087,2249,5090,2244,5013,2244,5007,2241,4998,2233,4996,2227,4996,2212,4998,2207,5007,2198,5013,2196,5094,2196,5094,2194,5036,2161,5017,2160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5,2278l5027,2278,5033,2281,5044,2292,5047,2300,5047,2319,5045,2326,5034,2338,5027,2341,5098,2341,5103,2332,5106,2322,5106,2301,5103,2291,5095,2278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4,2196l5027,2196,5032,2198,5037,2202,5041,2207,5043,2212,5043,2227,5041,2233,5037,2237,5033,2241,5027,2244,5090,2244,5096,2235,5099,2226,5099,2216,5098,2205,5094,2196xe" filled="true" fillcolor="#231f20" stroked="false">
                <v:path arrowok="t"/>
                <v:fill type="solid"/>
              </v:shape>
            </v:group>
            <v:group style="position:absolute;left:4779;top:1613;width:173;height:217" coordorigin="4779,1613" coordsize="173,217">
              <v:shape style="position:absolute;left:4779;top:1613;width:173;height:217" coordorigin="4779,1613" coordsize="173,217" path="m4841,1771l4783,1779,4787,1790,4792,1799,4804,1814,4812,1820,4832,1827,4845,1829,4861,1829,4927,1803,4934,1793,4857,1793,4852,1792,4849,1788,4845,1785,4843,1779,4841,1771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50,1735l4892,1735,4891,1751,4889,1763,4886,1773,4884,1779,4879,1789,4871,1793,4934,1793,4938,1788,4945,1769,4950,1746,4950,1735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859,1613l4795,1636,4779,1672,4779,1686,4808,1745,4846,1756,4855,1756,4864,1754,4878,1748,4885,1742,4892,1735,4950,1735,4951,1720,4854,1720,4847,1717,4837,1705,4834,1696,4834,1672,4837,1664,4842,1658,4847,1652,4853,1649,4935,1649,4934,1647,4874,1614,4859,1613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35,1649l4869,1649,4876,1652,4882,1659,4887,1665,4890,1674,4890,1697,4888,1705,4877,1717,4870,1720,4951,1720,4950,1702,4948,1685,4945,1671,4940,1658,4935,1649xe" filled="true" fillcolor="#231f20" stroked="false">
                <v:path arrowok="t"/>
                <v:fill type="solid"/>
              </v:shape>
            </v:group>
            <v:group style="position:absolute;left:4920;top:1110;width:354;height:217" coordorigin="4920,1110" coordsize="354,217">
              <v:shape style="position:absolute;left:4920;top:1110;width:354;height:217" coordorigin="4920,1110" coordsize="354,217" path="m5203,1110l5189,1110,5169,1112,5115,1148,5102,1217,5102,1219,5113,1286,5118,1293,5125,1304,5188,1326,5209,1325,5228,1320,5243,1312,5254,1300,5261,1287,5179,1287,5172,1282,5160,1219,5160,1217,5160,1199,5178,1149,5261,1149,5256,1140,5252,1135,5246,1129,5240,1124,5233,1119,5215,1112,5203,1110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261,1149l5197,1149,5204,1154,5208,1163,5215,1232,5215,1244,5203,1281,5199,1285,5193,1287,5261,1287,5262,1285,5268,1266,5272,1243,5273,1217,5273,1204,5263,1153,5261,1149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84l4981,1184,4981,1323,5039,1323,5039,1184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10l4991,1110,4986,1120,4980,1128,4920,1166,4920,1214,4981,1184,5039,1184,5039,1110xe" filled="true" fillcolor="#231f20" stroked="false">
                <v:path arrowok="t"/>
                <v:fill type="solid"/>
              </v:shape>
              <v:shape style="position:absolute;left:5239;top:739;width:314;height:213" type="#_x0000_t75" stroked="false">
                <v:imagedata r:id="rId95" o:title=""/>
              </v:shape>
            </v:group>
            <v:group style="position:absolute;left:5891;top:1695;width:94;height:94" coordorigin="5891,1695" coordsize="94,94">
              <v:shape style="position:absolute;left:5891;top:1695;width:94;height:94" coordorigin="5891,1695" coordsize="94,94" path="m5938,1695l5920,1699,5905,1709,5895,1724,5891,1742,5895,1760,5905,1775,5920,1785,5938,1789,5956,1785,5971,1775,5981,1760,5984,1742,5981,1724,5971,1709,5956,1699,5938,1695xe" filled="true" fillcolor="#231f20" stroked="false">
                <v:path arrowok="t"/>
                <v:fill type="solid"/>
              </v:shape>
            </v:group>
            <v:group style="position:absolute;left:5938;top:455;width:2;height:90" coordorigin="5938,455" coordsize="2,90">
              <v:shape style="position:absolute;left:5938;top:455;width:2;height:90" coordorigin="5938,455" coordsize="0,90" path="m5938,544l5938,455e" filled="false" stroked="true" strokeweight="1.485pt" strokecolor="#3d3c3e">
                <v:path arrowok="t"/>
              </v:shape>
            </v:group>
            <v:group style="position:absolute;left:5941;top:2949;width:2;height:90" coordorigin="5941,2949" coordsize="2,90">
              <v:shape style="position:absolute;left:5941;top:2949;width:2;height:90" coordorigin="5941,2949" coordsize="0,90" path="m5941,3039l5941,2949e" filled="false" stroked="true" strokeweight="1.485pt" strokecolor="#3d3c3e">
                <v:path arrowok="t"/>
              </v:shape>
            </v:group>
            <v:group style="position:absolute;left:7148;top:1743;width:90;height:2" coordorigin="7148,1743" coordsize="90,2">
              <v:shape style="position:absolute;left:7148;top:1743;width:90;height:2" coordorigin="7148,1743" coordsize="90,0" path="m7237,1743l7148,1743e" filled="false" stroked="true" strokeweight="1.485pt" strokecolor="#3d3c3e">
                <v:path arrowok="t"/>
              </v:shape>
            </v:group>
            <v:group style="position:absolute;left:4660;top:1740;width:90;height:2" coordorigin="4660,1740" coordsize="90,2">
              <v:shape style="position:absolute;left:4660;top:1740;width:90;height:2" coordorigin="4660,1740" coordsize="90,0" path="m4749,1740l4660,1740e" filled="false" stroked="true" strokeweight="1.485pt" strokecolor="#3d3c3e">
                <v:path arrowok="t"/>
              </v:shape>
            </v:group>
            <v:group style="position:absolute;left:5312;top:2794;width:45;height:78" coordorigin="5312,2794" coordsize="45,78">
              <v:shape style="position:absolute;left:5312;top:2794;width:45;height:78" coordorigin="5312,2794" coordsize="45,78" path="m5357,2794l5312,2871e" filled="false" stroked="true" strokeweight="1.485pt" strokecolor="#3d3c3e">
                <v:path arrowok="t"/>
              </v:shape>
            </v:group>
            <v:group style="position:absolute;left:6557;top:632;width:45;height:78" coordorigin="6557,632" coordsize="45,78">
              <v:shape style="position:absolute;left:6557;top:632;width:45;height:78" coordorigin="6557,632" coordsize="45,78" path="m6602,632l6557,710e" filled="false" stroked="true" strokeweight="1.485pt" strokecolor="#3d3c3e">
                <v:path arrowok="t"/>
              </v:shape>
            </v:group>
            <v:group style="position:absolute;left:4831;top:1106;width:78;height:45" coordorigin="4831,1106" coordsize="78,45">
              <v:shape style="position:absolute;left:4831;top:1106;width:78;height:45" coordorigin="4831,1106" coordsize="78,45" path="m4831,1106l4908,1150e" filled="false" stroked="true" strokeweight="1.485pt" strokecolor="#3d3c3e">
                <v:path arrowok="t"/>
              </v:shape>
            </v:group>
            <v:group style="position:absolute;left:6984;top:2353;width:78;height:45" coordorigin="6984,2353" coordsize="78,45">
              <v:shape style="position:absolute;left:6984;top:2353;width:78;height:45" coordorigin="6984,2353" coordsize="78,45" path="m6984,2353l7061,2398e" filled="false" stroked="true" strokeweight="1.485pt" strokecolor="#3d3c3e">
                <v:path arrowok="t"/>
              </v:shape>
            </v:group>
            <v:group style="position:absolute;left:6559;top:2783;width:45;height:78" coordorigin="6559,2783" coordsize="45,78">
              <v:shape style="position:absolute;left:6559;top:2783;width:45;height:78" coordorigin="6559,2783" coordsize="45,78" path="m6559,2783l6604,2860e" filled="false" stroked="true" strokeweight="1.485pt" strokecolor="#3d3c3e">
                <v:path arrowok="t"/>
              </v:shape>
            </v:group>
            <v:group style="position:absolute;left:5310;top:624;width:45;height:78" coordorigin="5310,624" coordsize="45,78">
              <v:shape style="position:absolute;left:5310;top:624;width:45;height:78" coordorigin="5310,624" coordsize="45,78" path="m5310,624l5355,701e" filled="false" stroked="true" strokeweight="1.485pt" strokecolor="#3d3c3e">
                <v:path arrowok="t"/>
              </v:shape>
            </v:group>
            <v:group style="position:absolute;left:4835;top:2350;width:78;height:45" coordorigin="4835,2350" coordsize="78,45">
              <v:shape style="position:absolute;left:4835;top:2350;width:78;height:45" coordorigin="4835,2350" coordsize="78,45" path="m4835,2394l4912,2350e" filled="false" stroked="true" strokeweight="1.485pt" strokecolor="#3d3c3e">
                <v:path arrowok="t"/>
              </v:shape>
            </v:group>
            <v:group style="position:absolute;left:6991;top:1109;width:78;height:45" coordorigin="6991,1109" coordsize="78,45">
              <v:shape style="position:absolute;left:6991;top:1109;width:78;height:45" coordorigin="6991,1109" coordsize="78,45" path="m6991,1154l7068,1109e" filled="false" stroked="true" strokeweight="1.485pt" strokecolor="#3d3c3e">
                <v:path arrowok="t"/>
              </v:shape>
            </v:group>
            <v:group style="position:absolute;left:4520;top:317;width:2866;height:2866" coordorigin="4520,317" coordsize="2866,2866">
              <v:shape style="position:absolute;left:4520;top:317;width:2866;height:2866" coordorigin="4520,317" coordsize="2866,2866" path="m7385,1750l7383,1826,7378,1901,7368,1975,7354,2047,7337,2119,7317,2189,7293,2257,7266,2324,7235,2389,7202,2452,7165,2513,7126,2573,7083,2630,7038,2685,6991,2737,6940,2787,6888,2835,6833,2880,6776,2922,6716,2962,6655,2998,6592,3032,6527,3062,6460,3090,6392,3114,6322,3134,6251,3151,6178,3165,6104,3174,6029,3180,5953,3182,5877,3180,5802,3174,5728,3165,5655,3151,5584,3134,5514,3114,5445,3090,5379,3062,5314,3032,5250,2998,5189,2962,5130,2922,5073,2880,5018,2835,4965,2787,4915,2737,4867,2685,4822,2630,4780,2573,4740,2513,4704,2452,4670,2389,4640,2324,4613,2257,4589,2189,4568,2119,4551,2047,4538,1975,4528,1901,4522,1826,4520,1750,4522,1673,4528,1598,4538,1524,4551,1452,4568,1380,4589,1311,4613,1242,4640,1175,4670,1110,4704,1047,4740,986,4780,927,4822,869,4867,814,4915,762,4965,712,5018,664,5073,619,5130,577,5189,537,5250,501,5314,467,5379,437,5445,409,5514,385,5584,365,5655,348,5728,334,5802,325,5877,319,5953,317,6029,319,6104,325,6178,334,6251,348,6322,365,6392,385,6460,409,6527,437,6592,467,6655,501,6716,537,6776,577,6833,619,6888,664,6940,712,6991,762,7038,814,7083,869,7126,927,7165,986,7202,1047,7235,1110,7266,1175,7293,1242,7317,1311,7337,1380,7354,1452,7368,1524,7378,1598,7383,1673,7385,1750xe" filled="false" stroked="true" strokeweight="1.485pt" strokecolor="#3d3c3e">
                <v:path arrowok="t"/>
              </v:shape>
            </v:group>
            <v:group style="position:absolute;left:5491;top:1541;width:459;height:209" coordorigin="5491,1541" coordsize="459,209">
              <v:shape style="position:absolute;left:5491;top:1541;width:459;height:209" coordorigin="5491,1541" coordsize="459,209" path="m5949,1749l5491,1541e" filled="false" stroked="true" strokeweight="2.969pt" strokecolor="#231f20">
                <v:path arrowok="t"/>
              </v:shape>
            </v:group>
            <v:group style="position:absolute;left:5374;top:1470;width:177;height:162" coordorigin="5374,1470" coordsize="177,162">
              <v:shape style="position:absolute;left:5374;top:1470;width:177;height:162" coordorigin="5374,1470" coordsize="177,162" path="m5551,1470l5374,1487,5478,1632,5551,1470xe" filled="true" fillcolor="#231f20" stroked="false">
                <v:path arrowok="t"/>
                <v:fill type="solid"/>
              </v:shape>
            </v:group>
            <v:group style="position:absolute;left:5592;top:1101;width:353;height:645" coordorigin="5592,1101" coordsize="353,645">
              <v:shape style="position:absolute;left:5592;top:1101;width:353;height:645" coordorigin="5592,1101" coordsize="353,645" path="m5945,1745l5592,1101e" filled="false" stroked="true" strokeweight="3.519pt" strokecolor="#231f20">
                <v:path arrowok="t"/>
              </v:shape>
            </v:group>
            <v:group style="position:absolute;left:5514;top:968;width:185;height:211" coordorigin="5514,968" coordsize="185,211">
              <v:shape style="position:absolute;left:5514;top:968;width:185;height:211" coordorigin="5514,968" coordsize="185,211" path="m5519,968l5514,1178,5699,1077,5519,968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foi o horário em que Gustavo saiu para brincar com seus</w:t>
      </w:r>
      <w:r>
        <w:rPr>
          <w:color w:val="231F20"/>
          <w:spacing w:val="-30"/>
        </w:rPr>
        <w:t> </w:t>
      </w:r>
      <w:r>
        <w:rPr>
          <w:color w:val="231F20"/>
        </w:rPr>
        <w:t>amigos?</w:t>
      </w:r>
      <w:r>
        <w:rPr/>
      </w:r>
    </w:p>
    <w:p>
      <w:pPr>
        <w:pStyle w:val="ListParagraph"/>
        <w:numPr>
          <w:ilvl w:val="1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09h11min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09h55min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11h09min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1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11h45min</w:t>
      </w:r>
      <w:r>
        <w:rPr>
          <w:rFonts w:ascii="Arial"/>
          <w:spacing w:val="-3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0" w:right="8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BL04M06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pgSz w:w="11910" w:h="16840"/>
          <w:pgMar w:header="377" w:footer="324" w:top="560" w:bottom="520" w:left="740" w:right="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98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99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96"/>
      <w:footerReference w:type="default" r:id="rId97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49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48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7"/>
        <w:szCs w:val="17"/>
      </w:rPr>
    </w:pPr>
    <w:r>
      <w:rPr/>
      <w:pict>
        <v:shape style="position:absolute;margin-left:293.411011pt;margin-top:814.215881pt;width:8.450pt;height:10pt;mso-position-horizontal-relative:page;mso-position-vertical-relative:page;z-index:-6481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47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476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46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BL04P06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646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87012pt;margin-top:814.215881pt;width:12.9pt;height:10pt;mso-position-horizontal-relative:page;mso-position-vertical-relative:page;z-index:-6462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9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8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7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647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6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C0607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–"/>
      <w:lvlJc w:val="left"/>
      <w:pPr>
        <w:ind w:left="1074" w:hanging="168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2014" w:hanging="1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9" w:hanging="1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1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8" w:hanging="1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1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7" w:hanging="1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1" w:hanging="1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–"/>
      <w:lvlJc w:val="left"/>
      <w:pPr>
        <w:ind w:left="1357" w:hanging="184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2266" w:hanging="1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73" w:hanging="1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79" w:hanging="1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6" w:hanging="1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92" w:hanging="1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9" w:hanging="1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5" w:hanging="1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2" w:hanging="184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95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1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6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77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32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8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43" w:hanging="282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30"/>
      <w:numFmt w:val="decimal"/>
      <w:lvlText w:val="%1)"/>
      <w:lvlJc w:val="left"/>
      <w:pPr>
        <w:ind w:left="110" w:hanging="363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476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5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1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6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51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26">
    <w:multiLevelType w:val="hybridMultilevel"/>
    <w:lvl w:ilvl="0">
      <w:start w:val="26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23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9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8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8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13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16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19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21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3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8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0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5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0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5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">
    <w:abstractNumId w:val="2"/>
  </w:num>
  <w:num w:numId="2">
    <w:abstractNumId w:val="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www.azinteligencia.com.br/site/index.php?option=com_content&amp;amp;view=article&amp;amp;id=279%3Aas-bruxinhas&amp;amp;catid=60%3A8o-ano&amp;amp;Itemid=113" TargetMode="External"/><Relationship Id="rId20" Type="http://schemas.openxmlformats.org/officeDocument/2006/relationships/hyperlink" Target="http://www.revistadomeioambiente.org.br/capa/142-campanha-lixo-zero-quanto-mais-informacao-menos-" TargetMode="External"/><Relationship Id="rId21" Type="http://schemas.openxmlformats.org/officeDocument/2006/relationships/image" Target="media/image13.png"/><Relationship Id="rId22" Type="http://schemas.openxmlformats.org/officeDocument/2006/relationships/hyperlink" Target="http://www.rioonibus.com/2013/07/12/rio-onibus-apoia-mais-uma-campanha-de-utilidade-publica/" TargetMode="External"/><Relationship Id="rId23" Type="http://schemas.openxmlformats.org/officeDocument/2006/relationships/header" Target="header2.xml"/><Relationship Id="rId24" Type="http://schemas.openxmlformats.org/officeDocument/2006/relationships/image" Target="media/image14.png"/><Relationship Id="rId25" Type="http://schemas.openxmlformats.org/officeDocument/2006/relationships/hyperlink" Target="http://migre.me/gsVhW" TargetMode="External"/><Relationship Id="rId26" Type="http://schemas.openxmlformats.org/officeDocument/2006/relationships/header" Target="header3.xml"/><Relationship Id="rId27" Type="http://schemas.openxmlformats.org/officeDocument/2006/relationships/hyperlink" Target="http://bebe.abril.com.br/materia/ingredientes-essenciais-para-papinhas-salgadas?origem=homebebe" TargetMode="External"/><Relationship Id="rId28" Type="http://schemas.openxmlformats.org/officeDocument/2006/relationships/footer" Target="footer2.xml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footer" Target="footer3.xml"/><Relationship Id="rId77" Type="http://schemas.openxmlformats.org/officeDocument/2006/relationships/hyperlink" Target="http://portaldoprofessor.mec.gov.br/fichaTecnicaAula.html?aula=24259" TargetMode="External"/><Relationship Id="rId78" Type="http://schemas.openxmlformats.org/officeDocument/2006/relationships/hyperlink" Target="http://sitededicas.ne10.uol.com.br/humor_piadas5a.htm" TargetMode="External"/><Relationship Id="rId79" Type="http://schemas.openxmlformats.org/officeDocument/2006/relationships/header" Target="header4.xml"/><Relationship Id="rId80" Type="http://schemas.openxmlformats.org/officeDocument/2006/relationships/footer" Target="footer4.xml"/><Relationship Id="rId81" Type="http://schemas.openxmlformats.org/officeDocument/2006/relationships/image" Target="media/image62.png"/><Relationship Id="rId82" Type="http://schemas.openxmlformats.org/officeDocument/2006/relationships/hyperlink" Target="http://bichinhosdejardim.com/aos-mestres-com-carinho/" TargetMode="External"/><Relationship Id="rId83" Type="http://schemas.openxmlformats.org/officeDocument/2006/relationships/header" Target="header5.xml"/><Relationship Id="rId84" Type="http://schemas.openxmlformats.org/officeDocument/2006/relationships/footer" Target="footer5.xml"/><Relationship Id="rId85" Type="http://schemas.openxmlformats.org/officeDocument/2006/relationships/image" Target="media/image63.png"/><Relationship Id="rId86" Type="http://schemas.openxmlformats.org/officeDocument/2006/relationships/image" Target="media/image64.png"/><Relationship Id="rId87" Type="http://schemas.openxmlformats.org/officeDocument/2006/relationships/image" Target="media/image65.png"/><Relationship Id="rId88" Type="http://schemas.openxmlformats.org/officeDocument/2006/relationships/hyperlink" Target="http://ilustracartoon.blogspot.com.br/" TargetMode="External"/><Relationship Id="rId89" Type="http://schemas.openxmlformats.org/officeDocument/2006/relationships/image" Target="media/image66.png"/><Relationship Id="rId90" Type="http://schemas.openxmlformats.org/officeDocument/2006/relationships/image" Target="media/image67.png"/><Relationship Id="rId91" Type="http://schemas.openxmlformats.org/officeDocument/2006/relationships/image" Target="media/image68.png"/><Relationship Id="rId92" Type="http://schemas.openxmlformats.org/officeDocument/2006/relationships/image" Target="media/image69.png"/><Relationship Id="rId93" Type="http://schemas.openxmlformats.org/officeDocument/2006/relationships/image" Target="media/image70.png"/><Relationship Id="rId94" Type="http://schemas.openxmlformats.org/officeDocument/2006/relationships/image" Target="media/image71.png"/><Relationship Id="rId95" Type="http://schemas.openxmlformats.org/officeDocument/2006/relationships/image" Target="media/image72.png"/><Relationship Id="rId96" Type="http://schemas.openxmlformats.org/officeDocument/2006/relationships/header" Target="header6.xml"/><Relationship Id="rId97" Type="http://schemas.openxmlformats.org/officeDocument/2006/relationships/footer" Target="footer6.xml"/><Relationship Id="rId98" Type="http://schemas.openxmlformats.org/officeDocument/2006/relationships/image" Target="media/image73.png"/><Relationship Id="rId99" Type="http://schemas.openxmlformats.org/officeDocument/2006/relationships/image" Target="media/image74.png"/><Relationship Id="rId100" Type="http://schemas.openxmlformats.org/officeDocument/2006/relationships/image" Target="media/image75.png"/><Relationship Id="rId10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C0607.indb</dc:title>
  <dcterms:created xsi:type="dcterms:W3CDTF">2016-02-07T04:26:37Z</dcterms:created>
  <dcterms:modified xsi:type="dcterms:W3CDTF">2016-02-07T04:26:37Z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