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e1db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f405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F4058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F4058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F4058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f4058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F4058"/>
          <w:sz w:val="40"/>
        </w:rPr>
        <w:t>LÍNGUA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PORTUGUESA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E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F4058"/>
          <w:sz w:val="36"/>
        </w:rPr>
        <w:t>6º ano</w:t>
      </w:r>
      <w:r>
        <w:rPr>
          <w:rFonts w:ascii="Arial" w:hAnsi="Arial"/>
          <w:b/>
          <w:color w:val="EF4058"/>
          <w:spacing w:val="16"/>
          <w:sz w:val="36"/>
        </w:rPr>
        <w:t> </w:t>
      </w:r>
      <w:r>
        <w:rPr>
          <w:rFonts w:ascii="Arial" w:hAnsi="Arial"/>
          <w:b/>
          <w:color w:val="EF4058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F4058"/>
          <w:sz w:val="36"/>
        </w:rPr>
        <w:t>Ensino</w:t>
      </w:r>
      <w:r>
        <w:rPr>
          <w:rFonts w:ascii="Arial"/>
          <w:b/>
          <w:color w:val="EF4058"/>
          <w:spacing w:val="2"/>
          <w:sz w:val="36"/>
        </w:rPr>
        <w:t> </w:t>
      </w:r>
      <w:r>
        <w:rPr>
          <w:rFonts w:ascii="Arial"/>
          <w:b/>
          <w:color w:val="EF4058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F4058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F4058"/>
          <w:sz w:val="64"/>
        </w:rPr>
        <w:t>C0608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f4058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F4058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F4058"/>
          <w:w w:val="105"/>
        </w:rPr>
        <w:t>Data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de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Nascimento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6096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e1db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LM6EF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56" w:lineRule="auto" w:before="72" w:after="0"/>
        <w:ind w:left="110" w:right="10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7.888pt;margin-top:36.417881pt;width:193.5pt;height:202pt;mso-position-horizontal-relative:page;mso-position-vertical-relative:paragraph;z-index:1408;mso-wrap-distance-left:0;mso-wrap-distance-right:0" coordorigin="1958,728" coordsize="3870,4040">
            <v:shape style="position:absolute;left:2312;top:1449;width:3116;height:2480" type="#_x0000_t75" stroked="false">
              <v:imagedata r:id="rId19" o:title=""/>
            </v:shape>
            <v:shape style="position:absolute;left:1968;top:738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30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94" w:right="1250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269,90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88pt;margin-top:36.417881pt;width:193.5pt;height:202pt;mso-position-horizontal-relative:page;mso-position-vertical-relative:paragraph;z-index:1456;mso-wrap-distance-left:0;mso-wrap-distance-right:0" coordorigin="6078,728" coordsize="3870,4040">
            <v:shape style="position:absolute;left:6432;top:1449;width:3116;height:2480" type="#_x0000_t75" stroked="false">
              <v:imagedata r:id="rId20" o:title=""/>
            </v:shape>
            <v:shape style="position:absolute;left:6088;top:738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26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15" w:right="1328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165,90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color w:val="231F20"/>
          <w:sz w:val="16"/>
        </w:rPr>
        <w:t>(M041502E4)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preços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acampamento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Rafael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encontrou </w:t>
      </w:r>
      <w:r>
        <w:rPr>
          <w:rFonts w:ascii="Arial" w:hAnsi="Arial"/>
          <w:color w:val="231F20"/>
          <w:sz w:val="22"/>
        </w:rPr>
        <w:t>em duas lojas de produtos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esportivos.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309" w:lineRule="auto" w:before="72"/>
        <w:ind w:right="5127"/>
        <w:jc w:val="left"/>
      </w:pPr>
      <w:r>
        <w:rPr>
          <w:color w:val="231F20"/>
        </w:rPr>
        <w:t>Qual é a diferença entre os preços dessas barracas? A) R$</w:t>
      </w:r>
      <w:r>
        <w:rPr>
          <w:color w:val="231F20"/>
          <w:spacing w:val="-7"/>
        </w:rPr>
        <w:t> </w:t>
      </w:r>
      <w:r>
        <w:rPr>
          <w:color w:val="231F20"/>
        </w:rPr>
        <w:t>104,00</w:t>
      </w:r>
      <w:r>
        <w:rPr/>
      </w:r>
    </w:p>
    <w:p>
      <w:pPr>
        <w:pStyle w:val="BodyText"/>
        <w:spacing w:line="199" w:lineRule="exact" w:before="0"/>
        <w:ind w:right="5127"/>
        <w:jc w:val="left"/>
      </w:pPr>
      <w:r>
        <w:rPr>
          <w:color w:val="231F20"/>
        </w:rPr>
        <w:t>B) R$</w:t>
      </w:r>
      <w:r>
        <w:rPr>
          <w:color w:val="231F20"/>
          <w:spacing w:val="-7"/>
        </w:rPr>
        <w:t> </w:t>
      </w:r>
      <w:r>
        <w:rPr>
          <w:color w:val="231F20"/>
        </w:rPr>
        <w:t>165,90</w:t>
      </w:r>
      <w:r>
        <w:rPr/>
      </w:r>
    </w:p>
    <w:p>
      <w:pPr>
        <w:pStyle w:val="BodyText"/>
        <w:spacing w:line="240" w:lineRule="auto" w:before="17"/>
        <w:ind w:right="5127"/>
        <w:jc w:val="left"/>
      </w:pPr>
      <w:r>
        <w:rPr>
          <w:color w:val="231F20"/>
        </w:rPr>
        <w:t>C) R$</w:t>
      </w:r>
      <w:r>
        <w:rPr>
          <w:color w:val="231F20"/>
          <w:spacing w:val="-8"/>
        </w:rPr>
        <w:t> </w:t>
      </w:r>
      <w:r>
        <w:rPr>
          <w:color w:val="231F20"/>
        </w:rPr>
        <w:t>269,90</w:t>
      </w:r>
      <w:r>
        <w:rPr/>
      </w:r>
    </w:p>
    <w:p>
      <w:pPr>
        <w:pStyle w:val="BodyText"/>
        <w:spacing w:line="240" w:lineRule="auto" w:before="17"/>
        <w:ind w:right="5127"/>
        <w:jc w:val="left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435,80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56" w:lineRule="auto" w:before="0" w:after="0"/>
        <w:ind w:left="110" w:right="20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(M041322E4) </w:t>
      </w:r>
      <w:r>
        <w:rPr>
          <w:rFonts w:ascii="Arial" w:hAnsi="Arial"/>
          <w:color w:val="231F20"/>
          <w:sz w:val="22"/>
        </w:rPr>
        <w:t>Diego ganhou um prêmio de dois mil quatrocentos e vinte e dois reais. </w:t>
      </w:r>
      <w:r>
        <w:rPr>
          <w:rFonts w:ascii="Arial" w:hAnsi="Arial"/>
          <w:color w:val="231F20"/>
          <w:sz w:val="22"/>
        </w:rPr>
        <w:t>Quantos reais Diego ganhou de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prêmio?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5127"/>
        <w:jc w:val="left"/>
      </w:pPr>
      <w:r>
        <w:rPr>
          <w:color w:val="231F20"/>
        </w:rPr>
        <w:t>A) 2</w:t>
      </w:r>
      <w:r>
        <w:rPr>
          <w:color w:val="231F20"/>
          <w:spacing w:val="-3"/>
        </w:rPr>
        <w:t> </w:t>
      </w:r>
      <w:r>
        <w:rPr>
          <w:color w:val="231F20"/>
        </w:rPr>
        <w:t>022</w:t>
      </w:r>
      <w:r>
        <w:rPr/>
      </w:r>
    </w:p>
    <w:p>
      <w:pPr>
        <w:pStyle w:val="BodyText"/>
        <w:spacing w:line="240" w:lineRule="auto" w:before="17"/>
        <w:ind w:right="5127"/>
        <w:jc w:val="left"/>
      </w:pPr>
      <w:r>
        <w:rPr>
          <w:color w:val="231F20"/>
        </w:rPr>
        <w:t>B) 2</w:t>
      </w:r>
      <w:r>
        <w:rPr>
          <w:color w:val="231F20"/>
          <w:spacing w:val="-3"/>
        </w:rPr>
        <w:t> </w:t>
      </w:r>
      <w:r>
        <w:rPr>
          <w:color w:val="231F20"/>
        </w:rPr>
        <w:t>242</w:t>
      </w:r>
      <w:r>
        <w:rPr/>
      </w:r>
    </w:p>
    <w:p>
      <w:pPr>
        <w:pStyle w:val="BodyText"/>
        <w:spacing w:line="240" w:lineRule="auto" w:before="17"/>
        <w:ind w:right="5127"/>
        <w:jc w:val="left"/>
      </w:pPr>
      <w:r>
        <w:rPr>
          <w:color w:val="231F20"/>
        </w:rPr>
        <w:t>C) 2</w:t>
      </w:r>
      <w:r>
        <w:rPr>
          <w:color w:val="231F20"/>
          <w:spacing w:val="-4"/>
        </w:rPr>
        <w:t> </w:t>
      </w:r>
      <w:r>
        <w:rPr>
          <w:color w:val="231F20"/>
        </w:rPr>
        <w:t>400</w:t>
      </w:r>
      <w:r>
        <w:rPr/>
      </w:r>
    </w:p>
    <w:p>
      <w:pPr>
        <w:pStyle w:val="BodyText"/>
        <w:spacing w:line="240" w:lineRule="auto" w:before="17"/>
        <w:ind w:right="5127"/>
        <w:jc w:val="left"/>
      </w:pPr>
      <w:r>
        <w:rPr>
          <w:color w:val="231F20"/>
        </w:rPr>
        <w:t>D) 2</w:t>
      </w:r>
      <w:r>
        <w:rPr>
          <w:color w:val="231F20"/>
          <w:spacing w:val="-4"/>
        </w:rPr>
        <w:t> </w:t>
      </w:r>
      <w:r>
        <w:rPr>
          <w:color w:val="231F20"/>
        </w:rPr>
        <w:t>422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480" w:right="0" w:hanging="37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(M031965E4)</w:t>
      </w:r>
      <w:r>
        <w:rPr>
          <w:rFonts w:ascii="Arial"/>
          <w:color w:val="231F20"/>
          <w:spacing w:val="5"/>
          <w:sz w:val="16"/>
        </w:rPr>
        <w:t> </w:t>
      </w:r>
      <w:r>
        <w:rPr>
          <w:rFonts w:ascii="Arial"/>
          <w:color w:val="231F20"/>
          <w:sz w:val="22"/>
        </w:rPr>
        <w:t>Observe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as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4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saias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blusas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Sabrina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deseja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combinar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maneiras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diferentes.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34.310455pt;margin-top:11.26896pt;width:57.85pt;height:64.6pt;mso-position-horizontal-relative:page;mso-position-vertical-relative:paragraph;z-index:1480;mso-wrap-distance-left:0;mso-wrap-distance-right:0" coordorigin="2686,225" coordsize="1157,1292">
            <v:group style="position:absolute;left:2686;top:225;width:1157;height:1292" coordorigin="2686,225" coordsize="1157,1292">
              <v:shape style="position:absolute;left:2686;top:225;width:1157;height:1292" coordorigin="2686,225" coordsize="1157,1292" path="m3655,1461l3496,1461,3514,1462,3532,1465,3551,1468,3569,1471,3588,1473,3606,1476,3623,1479,3663,1491,3704,1506,3744,1517,3782,1515,3807,1499,3813,1490,3771,1490,3718,1480,3670,1465,3655,146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16,1468l3054,1468,3106,1469,3149,1478,3188,1490,3227,1500,3265,1504,3304,1504,3341,1500,3375,1493,3401,1485,3421,1477,3283,1477,3216,1468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33,251l3006,318,2980,386,2954,454,2929,525,2906,596,2883,668,2862,743,2842,820,2825,896,2795,1055,2778,1134,2757,1210,2730,1281,2714,1313,2697,1349,2686,1385,2687,1421,2716,1462,2770,1486,2839,1497,2914,1497,2953,1491,2989,1483,3023,1474,3054,1468,3216,1468,3216,1467,2889,1467,2810,1465,2744,1448,2712,1407,2715,1378,2726,1348,2742,1317,2756,1288,2781,1219,2803,1143,2821,1065,2838,986,2853,910,2871,823,2892,742,2913,666,2936,596,2959,529,2982,466,3004,406,3099,406,3072,400,3011,377,3021,353,3030,328,3040,303,3051,280,3221,280,3159,273,3127,266,3095,258,3064,252,3033,25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629,410l3602,410,3620,466,3636,525,3652,585,3666,647,3679,712,3687,778,3694,846,3699,917,3707,982,3720,1044,3737,1104,3756,1162,3780,1227,3802,1298,3814,1370,3807,1436,3771,1490,3813,1490,3825,1471,3838,1435,3843,1396,3836,1320,3816,1247,3791,1177,3767,1108,3749,1036,3735,960,3727,877,3724,834,3720,791,3707,698,3690,610,3668,526,3643,446,3629,410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485,1433l3461,1436,3404,1451,3345,1468,3283,1477,3421,1477,3426,1475,3452,1466,3479,1461,3655,1461,3624,1451,3573,1446,3571,1436,3528,1436,3506,1435,3485,1433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40,1043l3028,1047,3023,1059,3022,1076,3022,1090,3014,1169,3004,1247,2991,1323,2975,1396,2957,1464,2889,1467,3216,1467,3218,1457,2982,1457,2998,1390,3013,1319,3027,1247,3037,1170,3044,1090,3047,1066,3046,1053,3040,1043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93,1441l3034,1442,2982,1457,3198,1457,3150,1448,3093,144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67,726l3254,729,3251,740,3252,753,3252,762,3249,797,3248,832,3247,869,3245,906,3240,984,3234,1066,3228,1143,3221,1223,3214,1302,3204,1396,3198,1457,3218,1457,3225,1394,3233,1319,3241,1243,3248,1165,3255,1087,3261,1008,3266,929,3271,849,3274,770,3275,759,3275,747,3274,736,3267,726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483,784l3473,789,3470,800,3471,811,3472,820,3474,892,3481,968,3491,1044,3512,1197,3524,1279,3538,1358,3551,1436,3528,1436,3571,1436,3560,1372,3549,1296,3538,1219,3527,1142,3517,1063,3509,983,3501,902,3494,820,3494,811,3495,800,3492,790,3483,784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99,406l3004,406,3068,428,3141,444,3219,453,3300,456,3382,452,3461,443,3535,429,3540,427,3297,427,3218,425,3142,416,3099,406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567,262l3540,262,3553,292,3567,322,3580,352,3526,402,3454,416,3376,424,3297,427,3540,427,3602,410,3629,410,3615,370,3584,298,3567,262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21,280l3051,280,3115,292,3184,304,3255,312,3328,312,3384,307,3438,296,3483,283,3244,283,3221,280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551,225l3548,226,3486,253,3412,272,3329,282,3244,283,3483,283,3488,281,3530,262,3567,262,3551,230,3551,227,3551,225xe" filled="true" fillcolor="#231f20" stroked="false">
                <v:path arrowok="t"/>
                <v:fill type="solid"/>
              </v:shape>
            </v:group>
            <v:group style="position:absolute;left:3011;top:262;width:580;height:166" coordorigin="3011,262" coordsize="580,166">
              <v:shape style="position:absolute;left:3011;top:262;width:580;height:166" coordorigin="3011,262" coordsize="580,166" path="m3051,280l3040,303,3030,328,3021,353,3011,377,3072,400,3142,416,3218,425,3297,427,3376,424,3454,416,3526,402,3591,384,3580,352,3567,322,3563,312,3328,312,3255,312,3184,304,3115,292,3051,280xe" filled="true" fillcolor="#ffffff" stroked="false">
                <v:path arrowok="t"/>
                <v:fill type="solid"/>
              </v:shape>
              <v:shape style="position:absolute;left:3011;top:262;width:580;height:166" coordorigin="3011,262" coordsize="580,166" path="m3540,262l3530,262,3488,281,3438,296,3384,307,3328,312,3563,312,3553,292,3540,262xe" filled="true" fillcolor="#ffffff" stroked="false">
                <v:path arrowok="t"/>
                <v:fill type="solid"/>
              </v:shape>
            </v:group>
            <v:group style="position:absolute;left:2712;top:406;width:1102;height:1084" coordorigin="2712,406" coordsize="1102,1084">
              <v:shape style="position:absolute;left:2712;top:406;width:1102;height:1084" coordorigin="2712,406" coordsize="1102,1084" path="m3688,784l3483,784,3492,790,3495,800,3494,811,3494,820,3501,902,3509,984,3517,1063,3527,1143,3538,1219,3549,1296,3560,1372,3573,1446,3624,1451,3671,1465,3718,1480,3771,1490,3807,1436,3814,1370,3802,1298,3780,1227,3756,1162,3737,1104,3720,1044,3707,982,3699,917,3694,846,3688,784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680,726l3267,726,3274,736,3275,747,3275,759,3274,770,3271,849,3266,929,3261,1008,3255,1087,3248,1165,3241,1243,3233,1320,3224,1396,3216,1468,3283,1477,3345,1468,3404,1451,3461,1436,3485,1433,3551,1433,3538,1358,3524,1279,3512,1197,3491,1043,3481,968,3474,892,3472,820,3471,811,3470,800,3473,789,3483,784,3688,784,3687,778,3680,726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004,406l2982,466,2959,529,2936,596,2913,666,2892,742,2871,823,2853,910,2838,986,2821,1065,2803,1143,2781,1219,2756,1288,2726,1348,2715,1378,2712,1407,2744,1448,2810,1465,2889,1467,2957,1464,2975,1396,2991,1323,3004,1247,3014,1169,3022,1090,3022,1076,3023,1059,3028,1047,3040,1043,3236,1043,3240,984,3245,906,3247,869,3248,832,3249,797,3252,762,3252,753,3251,740,3254,729,3267,726,3680,726,3679,712,3666,647,3652,585,3636,525,3620,466,3616,456,3300,456,3219,453,3141,444,3068,428,3004,406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236,1043l3040,1043,3046,1053,3047,1066,3044,1090,3037,1170,3027,1246,3013,1320,2998,1390,2982,1457,3034,1442,3093,1441,3200,1441,3207,1370,3214,1302,3221,1219,3228,1142,3235,1063,3236,1043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200,1441l3093,1441,3150,1448,3198,1457,3200,1441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551,1433l3485,1433,3506,1435,3528,1436,3551,1436,3551,1433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602,410l3535,429,3461,443,3382,452,3300,456,3616,456,3602,410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06.397995pt;margin-top:14.31796pt;width:70.9pt;height:67.9pt;mso-position-horizontal-relative:page;mso-position-vertical-relative:paragraph;z-index:1504;mso-wrap-distance-left:0;mso-wrap-distance-right:0" coordorigin="4128,286" coordsize="1418,1358">
            <v:group style="position:absolute;left:4128;top:286;width:1418;height:1358" coordorigin="4128,286" coordsize="1418,1358">
              <v:shape style="position:absolute;left:4128;top:286;width:1418;height:1358" coordorigin="4128,286" coordsize="1418,1358" path="m4431,286l4427,288,4424,290,4424,296,4418,298,4421,304,4424,308,4405,336,4388,366,4372,398,4358,432,4344,466,4330,500,4303,570,4282,638,4263,708,4247,782,4232,856,4219,932,4207,1008,4196,1084,4186,1160,4175,1236,4159,1370,4154,1414,4147,1458,4140,1500,4133,1542,4128,1582,4280,1598,4435,1616,4514,1626,4593,1634,4673,1640,4753,1644,4907,1644,4980,1642,5195,1624,5254,1616,4745,1616,4745,1612,4720,1612,4636,1608,4555,1602,4244,1570,4164,1560,4166,1548,4167,1534,4169,1522,4168,1506,4217,1506,4213,1500,4200,1496,4184,1496,4172,1492,4182,1410,4192,1330,4202,1246,4213,1164,4224,1080,4236,998,4249,916,4263,834,4278,754,4304,642,4347,542,4354,516,4364,494,4376,474,4386,444,4389,442,4395,440,4822,440,4738,436,4713,436,4481,418,4406,410,4418,386,4430,362,4443,340,4457,318,5308,318,5306,312,5303,306,4822,306,4663,302,4585,298,4431,28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4,1568l4789,1568,4789,1616,4804,1616,4804,156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539,1508l5497,1508,5509,1510,5509,1524,5511,1536,5513,1548,5513,1560,5436,1568,5360,1578,5284,1586,5208,1596,5131,1604,5053,1610,4973,1614,4890,1616,5254,1616,5283,1612,5458,1592,5546,1586,5539,150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48,1560l4676,1560,4688,1562,4700,1564,4720,1568,4720,1612,4745,1612,4745,1568,4842,1568,4851,1564,4848,1560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647,1544l4636,1546,4629,1554,4637,1560,4649,1562,4663,1562,4676,1560,4848,1560,4843,1554,4745,1554,4746,1550,4696,1550,4672,1546,4660,1546,4647,1544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0,1540l4791,1548,4779,1552,4764,1554,4824,1554,4807,1552,4800,1540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308,318l5286,318,5291,344,5297,366,5303,390,5308,414,5069,432,4905,440,4395,440,4476,444,4553,450,4631,458,4713,462,4714,542,4716,692,4717,770,4717,848,4718,942,4718,1012,4719,1084,4719,1166,4719,1246,4720,1316,4720,1550,4746,1550,4746,1506,4746,1316,4745,1240,4745,1160,4743,916,4742,848,4742,792,4741,708,4742,494,4742,462,4979,462,5065,458,5150,452,5316,436,5349,436,5344,422,5334,396,5324,368,5316,340,5308,31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217,1506l4168,1506,4181,1508,4209,1512,4219,1510,4217,150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349,436l5316,436,5345,512,5373,590,5400,672,5423,758,5443,848,5457,924,5469,1004,5479,1084,5487,1166,5494,1250,5498,1334,5501,1410,5501,1414,5503,1450,5506,1488,5501,1496,5479,1500,5473,1506,5477,1512,5486,1512,5497,1508,5539,1508,5535,1428,5530,1348,5524,1268,5519,1222,5513,1176,5507,1128,5502,1082,5495,1012,5487,942,5477,874,5465,816,5461,792,5458,770,5455,746,5451,724,5443,698,5432,670,5421,644,5411,618,5401,590,5383,532,5374,504,5364,476,5354,450,5349,43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4,462l4789,462,4792,470,4785,488,4793,490,4802,490,4805,482,4804,474,4804,462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979,462l4804,462,4892,464,4979,462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209,318l4457,318,4519,324,4650,328,4713,334,4713,436,4738,436,4738,384,4806,384,4802,374,4742,374,4738,366,4738,356,4738,346,4738,336,4738,334,4898,330,5055,322,5209,31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6,384l4738,384,4747,400,4758,408,4769,410,4782,410,4808,388,4806,384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767,346l4742,374,4802,374,4795,360,4767,34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294,286l5140,298,5061,302,4902,306,5303,306,5294,286xe" filled="true" fillcolor="#231f20" stroked="false">
                <v:path arrowok="t"/>
                <v:fill type="solid"/>
              </v:shape>
            </v:group>
            <v:group style="position:absolute;left:4738;top:317;width:571;height:122" coordorigin="4738,317" coordsize="571,122">
              <v:shape style="position:absolute;left:4738;top:317;width:571;height:122" coordorigin="4738,317" coordsize="571,122" path="m4738,384l4738,435,4822,438,4905,438,4987,436,5069,431,5308,413,5308,410,4769,410,4758,407,4747,399,4738,384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91,346l4767,346,4795,358,4808,387,4782,409,4769,410,5308,410,5307,409,5043,409,5012,398,5004,382,5007,366,5018,354,5034,347,5292,347,5291,346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92,347l5034,347,5067,356,5065,386,5043,409,5307,409,5303,388,5297,366,5292,347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09,317l5132,319,4898,330,4818,332,4738,333,4738,346,4738,354,4738,358,4738,366,4742,373,4767,346,5291,346,5291,343,5286,318,5209,317xe" filled="true" fillcolor="#ffffff" stroked="false">
                <v:path arrowok="t"/>
                <v:fill type="solid"/>
              </v:shape>
              <v:shape style="position:absolute;left:4406;top:318;width:307;height:117" type="#_x0000_t75" stroked="false">
                <v:imagedata r:id="rId21" o:title=""/>
              </v:shape>
            </v:group>
            <v:group style="position:absolute;left:5004;top:347;width:63;height:62" coordorigin="5004,347" coordsize="63,62">
              <v:shape style="position:absolute;left:5004;top:347;width:63;height:62" coordorigin="5004,347" coordsize="63,62" path="m5034,347l5018,354,5007,366,5004,382,5012,398,5043,409,5065,386,5067,356,5034,347xe" filled="true" fillcolor="#231f20" stroked="false">
                <v:path arrowok="t"/>
                <v:fill type="solid"/>
              </v:shape>
            </v:group>
            <v:group style="position:absolute;left:4742;top:436;width:772;height:1180" coordorigin="4742,436" coordsize="772,1180">
              <v:shape style="position:absolute;left:4742;top:436;width:772;height:1180" coordorigin="4742,436" coordsize="772,1180" path="m4894,1568l4804,1568,4804,1616,4890,1616,4973,1614,5053,1610,5131,1604,5208,1596,5284,1586,5360,1578,5421,1570,4926,1570,4894,156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002,1552l4919,1552,4948,1554,4972,1558,4954,1568,4926,1570,5421,1570,5436,1568,5487,1564,5010,1564,4990,1562,5002,155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08,1540l4800,1540,4807,1552,4824,1554,4843,1554,4851,1564,4842,1568,4866,1568,4866,1558,4890,1554,4919,1552,5002,1552,5004,1550,5027,1546,5060,1546,5074,1542,5100,1542,5108,154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00,1542l5074,1542,5079,1544,5077,1552,5078,1558,5057,1560,5010,1564,5487,1564,5513,1562,5513,1558,5096,1558,5100,154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73,1536l5151,1536,5156,1538,5159,1540,5158,1546,5147,1554,5111,1554,5096,1558,5513,1558,5513,1548,5203,1548,5187,1546,5173,1546,5173,153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789,462l4742,462,4742,488,4742,714,4742,782,4742,866,4745,1164,4745,1236,4746,1294,4746,1504,4745,1554,4764,1554,4779,1552,4791,1548,4800,1540,5108,1540,5116,1538,5144,1538,5151,1536,5173,1536,5173,1532,5237,1532,5238,1528,5248,1524,5272,1524,5290,1522,5308,1518,5326,1516,5341,1514,5380,1514,5386,1510,5410,1506,4800,1506,4790,1498,4788,1480,4790,1458,4789,1440,4788,1434,4793,1434,4793,1430,5502,1430,5501,1412,5501,1400,4800,1400,4789,1390,4788,1370,4790,1348,4789,1330,4789,1316,5497,1316,5496,1294,4800,1294,4789,1284,4788,1262,4790,1236,4789,1214,4789,1204,5490,1204,5488,1184,4800,1184,4789,1174,4788,1154,4790,1132,4789,1112,5482,1112,5480,1094,4800,1094,4791,1090,4788,1080,4789,1054,4789,1044,4789,1002,4788,996,4793,996,4793,992,5467,992,5464,970,4800,970,4790,958,4788,938,4790,914,4789,892,4961,892,4961,874,4797,874,4790,868,4788,856,4789,830,4789,814,4789,796,4790,782,4793,768,4961,768,4961,738,4800,738,4791,730,4788,714,4788,696,4789,678,4789,596,5375,596,5373,590,5369,578,4800,578,4790,568,4788,550,4790,528,4789,508,5343,508,5336,490,4793,490,4785,488,4792,470,4789,46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060,1546l5027,1546,5053,1548,5060,154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237,1532l5211,1532,5221,1536,5216,1546,5203,1548,5513,1548,5511,1540,5235,1540,5237,153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44,1538l5116,1538,5136,1540,5144,153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80,1514l5352,1514,5350,1526,5339,1530,5325,1532,5312,1532,5291,1536,5250,1540,5511,1540,5511,1536,5509,1524,5383,1524,5370,1520,5380,151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75,1504l5436,1504,5458,1506,5456,1514,5448,1518,5429,1518,5414,1520,5398,1524,5509,1524,5509,1514,5477,1514,5473,1506,5475,150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509,1510l5497,1510,5486,1512,5477,1514,5509,1514,5509,151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502,1430l4804,1430,4804,1450,4804,1470,4804,1490,4800,1506,5410,1506,5436,1504,5475,1504,5479,1500,5501,1496,5506,1488,5503,1450,5502,143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97,1316l4797,1316,4804,1330,4805,1354,4803,1380,4800,1400,5501,1400,5500,1370,5498,1334,5497,131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90,1204l4797,1204,4803,1210,4805,1220,4804,1240,4804,1250,4804,1260,4805,1274,4804,1286,4800,1294,5496,1294,5493,1250,5490,120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82,1112l4797,1112,4804,1124,4805,1146,4803,1168,4800,1184,5488,1184,5487,1166,5482,111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67,992l4804,992,4804,1018,4804,1040,4804,1054,4804,1070,4800,1094,5480,1094,5479,1084,5469,1004,5467,99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961,892l4797,892,4804,906,4805,924,4805,930,4803,952,4800,970,5464,970,5458,930,5037,930,4961,926,4961,89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76,600l5275,600,5275,928,5196,928,5116,930,5458,930,5457,924,5443,848,5423,758,5400,674,5376,60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961,768l4804,768,4804,830,4805,854,4803,866,4797,874,4961,874,4961,814,4961,76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75,596l4797,596,4803,608,4805,626,4805,646,4804,666,4804,686,4805,706,4804,724,4800,738,4961,738,4961,686,4961,676,4965,600,5376,600,5375,59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43,508l4797,508,4804,522,4805,542,4803,562,4800,578,5369,578,5345,512,5343,50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804,462l4804,472,4804,482,4802,490,5336,490,5326,464,4892,464,4804,46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16,436l5150,452,5065,458,4979,462,4892,464,5326,464,5316,436xe" filled="true" fillcolor="#ffffff" stroked="false">
                <v:path arrowok="t"/>
                <v:fill type="solid"/>
              </v:shape>
            </v:group>
            <v:group style="position:absolute;left:4164;top:438;width:556;height:1173" coordorigin="4164,438" coordsize="556,1173">
              <v:shape style="position:absolute;left:4164;top:438;width:556;height:1173" coordorigin="4164,438" coordsize="556,1173" path="m4168,1505l4168,1516,4169,1522,4167,1534,4166,1547,4164,1560,4477,1593,4555,1600,4636,1607,4720,1611,4720,1568,4700,1564,4688,1562,4686,1562,4649,1562,4637,1560,4631,1555,4594,1555,4574,1554,4552,1551,4534,1549,4534,1547,4503,1547,4492,1547,4482,1546,4470,1544,4457,1541,4446,1538,4435,1538,4435,1534,4388,1534,4368,1530,4367,1530,4328,1530,4308,1524,4300,1524,4284,1522,4269,1518,4258,1516,4238,1516,4238,1511,4209,1511,4195,1510,4181,1508,4168,1505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676,1560l4663,1561,4649,1562,4686,1562,4676,1560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38l4574,1538,4594,1540,4607,1549,4594,1555,4631,1555,4629,1553,4636,1546,4647,1544,4720,1544,4720,1538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44l4647,1544,4660,1545,4672,1546,4684,1547,4696,1549,4708,1550,4720,1549,4720,1544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26l4453,1526,4474,1528,4515,1535,4512,1544,4503,1547,4534,1547,4534,1535,4720,1535,4720,152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445,1538l4435,1538,4446,1538,4445,1538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35l4534,1535,4552,1538,4574,1538,4720,1538,4720,1535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16l4362,1516,4381,1517,4401,1519,4417,1524,4407,1534,4435,1534,4435,1527,4453,1526,4720,1526,4720,151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02l4238,1502,4288,1506,4312,1510,4333,1516,4328,1530,4367,1530,4351,1527,4349,1524,4347,1522,4347,1516,4362,1516,4720,1516,4720,1502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253,1516l4238,1516,4258,1516,4253,151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395,438l4389,441,4386,444,4384,449,4376,473,4364,494,4354,515,4347,541,4322,589,4290,697,4263,833,4249,915,4236,997,4224,1081,4213,1163,4202,1246,4192,1329,4182,1410,4172,1491,4184,1495,4200,1496,4213,1499,4219,1509,4209,1511,4238,1511,4238,1502,4720,1502,4720,1315,4719,1237,4719,1159,4719,1080,4718,997,4718,915,4717,833,4716,753,4716,692,4715,615,4714,538,4713,460,4631,457,4476,443,4395,438xe" filled="true" fillcolor="#ffffff" stroked="false">
                <v:path arrowok="t"/>
                <v:fill type="solid"/>
              </v:shape>
            </v:group>
            <v:group style="position:absolute;left:4788;top:508;width:17;height:70" coordorigin="4788,508" coordsize="17,70">
              <v:shape style="position:absolute;left:4788;top:508;width:17;height:70" coordorigin="4788,508" coordsize="17,70" path="m4797,508l4789,508,4790,527,4788,549,4790,568,4800,577,4803,562,4805,540,4804,520,4797,508xe" filled="true" fillcolor="#231f20" stroked="false">
                <v:path arrowok="t"/>
                <v:fill type="solid"/>
              </v:shape>
            </v:group>
            <v:group style="position:absolute;left:4788;top:596;width:18;height:143" coordorigin="4788,596" coordsize="18,143">
              <v:shape style="position:absolute;left:4788;top:596;width:18;height:143" coordorigin="4788,596" coordsize="18,143" path="m4797,596l4789,596,4789,676,4788,695,4788,713,4791,729,4800,738,4804,723,4805,704,4804,685,4804,665,4805,645,4805,625,4803,607,4797,596xe" filled="true" fillcolor="#231f20" stroked="false">
                <v:path arrowok="t"/>
                <v:fill type="solid"/>
              </v:shape>
              <v:shape style="position:absolute;left:4961;top:599;width:315;height:329" type="#_x0000_t75" stroked="false">
                <v:imagedata r:id="rId22" o:title=""/>
              </v:shape>
            </v:group>
            <v:group style="position:absolute;left:4788;top:767;width:18;height:106" coordorigin="4788,767" coordsize="18,106">
              <v:shape style="position:absolute;left:4788;top:767;width:18;height:106" coordorigin="4788,767" coordsize="18,106" path="m4804,767l4793,767,4790,781,4789,796,4789,812,4789,829,4788,856,4790,867,4797,873,4803,866,4805,853,4804,829,4804,767xe" filled="true" fillcolor="#231f20" stroked="false">
                <v:path arrowok="t"/>
                <v:fill type="solid"/>
              </v:shape>
            </v:group>
            <v:group style="position:absolute;left:4788;top:892;width:17;height:77" coordorigin="4788,892" coordsize="17,77">
              <v:shape style="position:absolute;left:4788;top:892;width:17;height:77" coordorigin="4788,892" coordsize="17,77" path="m4797,892l4789,892,4790,913,4788,937,4790,957,4800,968,4803,951,4805,928,4804,906,4797,892xe" filled="true" fillcolor="#231f20" stroked="false">
                <v:path arrowok="t"/>
                <v:fill type="solid"/>
              </v:shape>
            </v:group>
            <v:group style="position:absolute;left:4788;top:990;width:17;height:103" coordorigin="4788,990" coordsize="17,103">
              <v:shape style="position:absolute;left:4788;top:990;width:17;height:103" coordorigin="4788,990" coordsize="17,103" path="m4804,990l4793,990,4793,995,4788,995,4789,1001,4789,1016,4789,1039,4789,1052,4788,1079,4791,1089,4800,1093,4804,1070,4804,1052,4804,1039,4804,1016,4804,990xe" filled="true" fillcolor="#231f20" stroked="false">
                <v:path arrowok="t"/>
                <v:fill type="solid"/>
              </v:shape>
            </v:group>
            <v:group style="position:absolute;left:4788;top:1111;width:18;height:74" coordorigin="4788,1111" coordsize="18,74">
              <v:shape style="position:absolute;left:4788;top:1111;width:18;height:74" coordorigin="4788,1111" coordsize="18,74" path="m4797,1111l4789,1111,4790,1131,4788,1154,4789,1174,4800,1184,4803,1167,4805,1145,4804,1124,4797,1111xe" filled="true" fillcolor="#231f20" stroked="false">
                <v:path arrowok="t"/>
                <v:fill type="solid"/>
              </v:shape>
            </v:group>
            <v:group style="position:absolute;left:4788;top:1202;width:17;height:92" coordorigin="4788,1202" coordsize="17,92">
              <v:shape style="position:absolute;left:4788;top:1202;width:17;height:92" coordorigin="4788,1202" coordsize="17,92" path="m4797,1202l4789,1202,4789,1213,4790,1235,4788,1261,4789,1283,4800,1294,4804,1285,4805,1273,4804,1259,4804,1246,4805,1219,4803,1208,4797,1202xe" filled="true" fillcolor="#231f20" stroked="false">
                <v:path arrowok="t"/>
                <v:fill type="solid"/>
              </v:shape>
            </v:group>
            <v:group style="position:absolute;left:4788;top:1315;width:18;height:85" coordorigin="4788,1315" coordsize="18,85">
              <v:shape style="position:absolute;left:4788;top:1315;width:18;height:85" coordorigin="4788,1315" coordsize="18,85" path="m4797,1315l4789,1315,4790,1330,4790,1347,4788,1370,4789,1389,4800,1400,4803,1380,4805,1354,4804,1330,4797,1315xe" filled="true" fillcolor="#231f20" stroked="false">
                <v:path arrowok="t"/>
                <v:fill type="solid"/>
              </v:shape>
            </v:group>
            <v:group style="position:absolute;left:4788;top:1429;width:17;height:77" coordorigin="4788,1429" coordsize="17,77">
              <v:shape style="position:absolute;left:4788;top:1429;width:17;height:77" coordorigin="4788,1429" coordsize="17,77" path="m4804,1429l4793,1429,4793,1433,4788,1434,4789,1440,4790,1458,4788,1479,4790,1497,4800,1505,4804,1489,4804,1469,4804,1448,4804,1429xe" filled="true" fillcolor="#231f20" stroked="false">
                <v:path arrowok="t"/>
                <v:fill type="solid"/>
              </v:shape>
            </v:group>
            <v:group style="position:absolute;left:4238;top:1502;width:95;height:28" coordorigin="4238,1502" coordsize="95,28">
              <v:shape style="position:absolute;left:4238;top:1502;width:95;height:28" coordorigin="4238,1502" coordsize="95,28" path="m4330,1516l4253,1516,4269,1518,4284,1522,4300,1524,4308,1524,4328,1530,4333,1516,4330,1516xe" filled="true" fillcolor="#231f20" stroked="false">
                <v:path arrowok="t"/>
                <v:fill type="solid"/>
              </v:shape>
              <v:shape style="position:absolute;left:4238;top:1502;width:95;height:28" coordorigin="4238,1502" coordsize="95,28" path="m4238,1502l4238,1516,4253,1516,4330,1516,4312,1510,4288,1506,4238,1502xe" filled="true" fillcolor="#231f20" stroked="false">
                <v:path arrowok="t"/>
                <v:fill type="solid"/>
              </v:shape>
            </v:group>
            <v:group style="position:absolute;left:5370;top:1504;width:88;height:20" coordorigin="5370,1504" coordsize="88,20">
              <v:shape style="position:absolute;left:5370;top:1504;width:88;height:20" coordorigin="5370,1504" coordsize="88,20" path="m5437,1504l5410,1504,5386,1509,5370,1520,5383,1524,5398,1523,5414,1520,5429,1516,5438,1516,5449,1516,5456,1514,5458,1505,5437,1504xe" filled="true" fillcolor="#231f20" stroked="false">
                <v:path arrowok="t"/>
                <v:fill type="solid"/>
              </v:shape>
              <v:shape style="position:absolute;left:5370;top:1504;width:88;height:20" coordorigin="5370,1504" coordsize="88,20" path="m5449,1516l5438,1516,5448,1517,5449,1516xe" filled="true" fillcolor="#231f20" stroked="false">
                <v:path arrowok="t"/>
                <v:fill type="solid"/>
              </v:shape>
            </v:group>
            <v:group style="position:absolute;left:4347;top:1516;width:70;height:19" coordorigin="4347,1516" coordsize="70,19">
              <v:shape style="position:absolute;left:4347;top:1516;width:70;height:19" coordorigin="4347,1516" coordsize="70,19" path="m4362,1516l4347,1516,4347,1521,4349,1524,4351,1527,4368,1530,4388,1534,4407,1534,4417,1524,4401,1519,4381,1517,4362,1516xe" filled="true" fillcolor="#231f20" stroked="false">
                <v:path arrowok="t"/>
                <v:fill type="solid"/>
              </v:shape>
            </v:group>
            <v:group style="position:absolute;left:5235;top:1513;width:117;height:27" coordorigin="5235,1513" coordsize="117,27">
              <v:shape style="position:absolute;left:5235;top:1513;width:117;height:27" coordorigin="5235,1513" coordsize="117,27" path="m5248,1523l5238,1527,5235,1538,5250,1539,5270,1538,5291,1535,5312,1531,5325,1531,5339,1530,5350,1526,5350,1524,5260,1524,5248,1523xe" filled="true" fillcolor="#231f20" stroked="false">
                <v:path arrowok="t"/>
                <v:fill type="solid"/>
              </v:shape>
              <v:shape style="position:absolute;left:5235;top:1513;width:117;height:27" coordorigin="5235,1513" coordsize="117,27" path="m5352,1513l5341,1513,5326,1515,5290,1521,5272,1524,5260,1524,5350,1524,5352,1513xe" filled="true" fillcolor="#231f20" stroked="false">
                <v:path arrowok="t"/>
                <v:fill type="solid"/>
              </v:shape>
            </v:group>
            <v:group style="position:absolute;left:4435;top:1526;width:81;height:22" coordorigin="4435,1526" coordsize="81,22">
              <v:shape style="position:absolute;left:4435;top:1526;width:81;height:22" coordorigin="4435,1526" coordsize="81,22" path="m4514,1538l4445,1538,4457,1541,4470,1544,4482,1546,4492,1547,4503,1547,4512,1544,4514,1538xe" filled="true" fillcolor="#231f20" stroked="false">
                <v:path arrowok="t"/>
                <v:fill type="solid"/>
              </v:shape>
              <v:shape style="position:absolute;left:4435;top:1526;width:81;height:22" coordorigin="4435,1526" coordsize="81,22" path="m4453,1526l4435,1527,4435,1538,4514,1538,4515,1535,4474,1528,4453,1526xe" filled="true" fillcolor="#231f20" stroked="false">
                <v:path arrowok="t"/>
                <v:fill type="solid"/>
              </v:shape>
            </v:group>
            <v:group style="position:absolute;left:5173;top:1531;width:48;height:16" coordorigin="5173,1531" coordsize="48,16">
              <v:shape style="position:absolute;left:5173;top:1531;width:48;height:16" coordorigin="5173,1531" coordsize="48,16" path="m5210,1545l5187,1545,5203,1546,5210,1545xe" filled="true" fillcolor="#231f20" stroked="false">
                <v:path arrowok="t"/>
                <v:fill type="solid"/>
              </v:shape>
              <v:shape style="position:absolute;left:5173;top:1531;width:48;height:16" coordorigin="5173,1531" coordsize="48,16" path="m5173,1531l5173,1546,5187,1545,5210,1545,5216,1544,5221,1535,5211,1531,5210,1531,5186,1531,5173,1531xe" filled="true" fillcolor="#231f20" stroked="false">
                <v:path arrowok="t"/>
                <v:fill type="solid"/>
              </v:shape>
              <v:shape style="position:absolute;left:5173;top:1531;width:48;height:16" coordorigin="5173,1531" coordsize="48,16" path="m5199,1531l5186,1531,5210,1531,5199,1531xe" filled="true" fillcolor="#231f20" stroked="false">
                <v:path arrowok="t"/>
                <v:fill type="solid"/>
              </v:shape>
            </v:group>
            <v:group style="position:absolute;left:4534;top:1535;width:74;height:21" coordorigin="4534,1535" coordsize="74,21">
              <v:shape style="position:absolute;left:4534;top:1535;width:74;height:21" coordorigin="4534,1535" coordsize="74,21" path="m4534,1535l4534,1549,4552,1551,4574,1554,4594,1555,4607,1549,4594,1540,4579,1538,4552,1538,4534,1535xe" filled="true" fillcolor="#231f20" stroked="false">
                <v:path arrowok="t"/>
                <v:fill type="solid"/>
              </v:shape>
              <v:shape style="position:absolute;left:4534;top:1535;width:74;height:21" coordorigin="4534,1535" coordsize="74,21" path="m4574,1538l4552,1538,4579,1538,4574,1538xe" filled="true" fillcolor="#231f20" stroked="false">
                <v:path arrowok="t"/>
                <v:fill type="solid"/>
              </v:shape>
            </v:group>
            <v:group style="position:absolute;left:5096;top:1535;width:63;height:22" coordorigin="5096,1535" coordsize="63,22">
              <v:shape style="position:absolute;left:5096;top:1535;width:63;height:22" coordorigin="5096,1535" coordsize="63,22" path="m5116,1538l5100,1541,5096,1557,5111,1553,5130,1553,5147,1552,5158,1546,5159,1539,5158,1539,5136,1539,5116,1538xe" filled="true" fillcolor="#231f20" stroked="false">
                <v:path arrowok="t"/>
                <v:fill type="solid"/>
              </v:shape>
              <v:shape style="position:absolute;left:5096;top:1535;width:63;height:22" coordorigin="5096,1535" coordsize="63,22" path="m5130,1553l5111,1553,5129,1553,5130,1553xe" filled="true" fillcolor="#231f20" stroked="false">
                <v:path arrowok="t"/>
                <v:fill type="solid"/>
              </v:shape>
              <v:shape style="position:absolute;left:5096;top:1535;width:63;height:22" coordorigin="5096,1535" coordsize="63,22" path="m5151,1535l5136,1539,5158,1539,5156,1536,5151,1535xe" filled="true" fillcolor="#231f20" stroked="false">
                <v:path arrowok="t"/>
                <v:fill type="solid"/>
              </v:shape>
            </v:group>
            <v:group style="position:absolute;left:4990;top:1542;width:89;height:21" coordorigin="4990,1542" coordsize="89,21">
              <v:shape style="position:absolute;left:4990;top:1542;width:89;height:21" coordorigin="4990,1542" coordsize="89,21" path="m5027,1546l5004,1548,4990,1560,5010,1562,5033,1562,5057,1560,5078,1557,5077,1551,5079,1546,5053,1546,5027,1546xe" filled="true" fillcolor="#231f20" stroked="false">
                <v:path arrowok="t"/>
                <v:fill type="solid"/>
              </v:shape>
              <v:shape style="position:absolute;left:4990;top:1542;width:89;height:21" coordorigin="4990,1542" coordsize="89,21" path="m5074,1542l5053,1546,5079,1546,5079,1543,5074,1542xe" filled="true" fillcolor="#231f20" stroked="false">
                <v:path arrowok="t"/>
                <v:fill type="solid"/>
              </v:shape>
            </v:group>
            <v:group style="position:absolute;left:4866;top:1552;width:106;height:17" coordorigin="4866,1552" coordsize="106,17">
              <v:shape style="position:absolute;left:4866;top:1552;width:106;height:17" coordorigin="4866,1552" coordsize="106,17" path="m4955,1567l4894,1567,4926,1569,4954,1568,4955,1567xe" filled="true" fillcolor="#231f20" stroked="false">
                <v:path arrowok="t"/>
                <v:fill type="solid"/>
              </v:shape>
              <v:shape style="position:absolute;left:4866;top:1552;width:106;height:17" coordorigin="4866,1552" coordsize="106,17" path="m4919,1552l4890,1553,4866,1557,4866,1568,4894,1567,4955,1567,4972,1557,4948,1553,4919,1552xe" filled="true" fillcolor="#231f20" stroked="false">
                <v:path arrowok="t"/>
                <v:fill type="solid"/>
              </v:shape>
            </v:group>
            <v:group style="position:absolute;left:4745;top:1591;width:44;height:2" coordorigin="4745,1591" coordsize="44,2">
              <v:shape style="position:absolute;left:4745;top:1591;width:44;height:2" coordorigin="4745,1591" coordsize="44,0" path="m4745,1591l4789,1591e" filled="false" stroked="true" strokeweight="2.376pt" strokecolor="#ffffff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96.515991pt;margin-top:16.027336pt;width:82.7pt;height:70.4pt;mso-position-horizontal-relative:page;mso-position-vertical-relative:paragraph;z-index:1528;mso-wrap-distance-left:0;mso-wrap-distance-right:0" coordorigin="5930,321" coordsize="1654,1408">
            <v:shape style="position:absolute;left:5930;top:321;width:1654;height:1408" type="#_x0000_t75" stroked="false">
              <v:imagedata r:id="rId23" o:title=""/>
            </v:shape>
            <v:shape style="position:absolute;left:7271;top:1059;width:238;height:313" type="#_x0000_t75" stroked="false">
              <v:imagedata r:id="rId24" o:title=""/>
            </v:shape>
            <v:group style="position:absolute;left:5951;top:1073;width:194;height:273" coordorigin="5951,1073" coordsize="194,273">
              <v:shape style="position:absolute;left:5951;top:1073;width:194;height:273" coordorigin="5951,1073" coordsize="194,273" path="m6032,1073l6021,1090,6011,1110,6001,1133,5988,1157,5976,1177,5964,1198,5954,1217,5974,1288,6018,1329,6058,1345,6078,1299,6101,1255,6123,1211,6145,1166,6111,1148,6081,1126,6055,1101,6032,1073xe" filled="true" fillcolor="#ffffff" stroked="false">
                <v:path arrowok="t"/>
                <v:fill type="solid"/>
              </v:shape>
            </v:group>
            <v:group style="position:absolute;left:6359;top:1076;width:591;height:414" coordorigin="6359,1076" coordsize="591,414">
              <v:shape style="position:absolute;left:6359;top:1076;width:591;height:414" coordorigin="6359,1076" coordsize="591,414" path="m6937,1444l6599,1444,6645,1444,6690,1451,6732,1460,6810,1481,6854,1489,6897,1487,6935,1470,6937,1444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466,1076l6436,1148,6406,1220,6379,1295,6359,1371,6391,1395,6428,1418,6470,1438,6518,1450,6538,1450,6558,1449,6579,1446,6599,1444,6937,1444,6939,1395,6943,1316,6947,1233,6950,1154,6909,1154,6868,1144,6827,1131,6815,1129,6662,1129,6625,1128,6582,1122,6541,1111,6503,1096,6466,1076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950,1151l6909,1154,6950,1154,6950,1151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743,1122l6662,1129,6815,1129,6785,1122,6743,1122xe" filled="true" fillcolor="#ffffff" stroked="false">
                <v:path arrowok="t"/>
                <v:fill type="solid"/>
              </v:shape>
            </v:group>
            <v:group style="position:absolute;left:6956;top:1104;width:62;height:297" coordorigin="6956,1104" coordsize="62,297">
              <v:shape style="position:absolute;left:6956;top:1104;width:62;height:297" coordorigin="6956,1104" coordsize="62,297" path="m6970,1111l6972,1123,6970,1133,6966,1142,6961,1151,6959,1210,6958,1271,6958,1335,6956,1400,6969,1398,6984,1395,6999,1394,7016,1394,7016,1376,7015,1356,7013,1332,7013,1305,7015,1262,7017,1212,7017,1165,7013,1131,7011,1122,7005,1114,6976,1114,6970,1111xe" filled="true" fillcolor="#ffffff" stroked="false">
                <v:path arrowok="t"/>
                <v:fill type="solid"/>
              </v:shape>
              <v:shape style="position:absolute;left:6956;top:1104;width:62;height:297" coordorigin="6956,1104" coordsize="62,297" path="m7016,1394l6999,1394,7016,1395,7016,1394xe" filled="true" fillcolor="#ffffff" stroked="false">
                <v:path arrowok="t"/>
                <v:fill type="solid"/>
              </v:shape>
              <v:shape style="position:absolute;left:6956;top:1104;width:62;height:297" coordorigin="6956,1104" coordsize="62,297" path="m6983,1104l6976,1114,7005,1114,6999,1106,6983,1104xe" filled="true" fillcolor="#ffffff" stroked="false">
                <v:path arrowok="t"/>
                <v:fill type="solid"/>
              </v:shape>
            </v:group>
            <v:group style="position:absolute;left:7022;top:1117;width:270;height:334" coordorigin="7022,1117" coordsize="270,334">
              <v:shape style="position:absolute;left:7022;top:1117;width:270;height:334" coordorigin="7022,1117" coordsize="270,334" path="m7022,1131l7025,1177,7026,1227,7028,1278,7035,1361,7054,1444,7117,1450,7184,1446,7245,1432,7291,1406,7288,1332,7282,1257,7271,1185,7263,1145,7140,1145,7098,1142,7057,1136,7022,1131xe" filled="true" fillcolor="#ffffff" stroked="false">
                <v:path arrowok="t"/>
                <v:fill type="solid"/>
              </v:shape>
              <v:shape style="position:absolute;left:7022;top:1117;width:270;height:334" coordorigin="7022,1117" coordsize="270,334" path="m7257,1117l7181,1143,7140,1145,7263,1145,7257,1117xe" filled="true" fillcolor="#ffffff" stroked="false">
                <v:path arrowok="t"/>
                <v:fill type="solid"/>
              </v:shape>
              <v:shape style="position:absolute;left:6046;top:1224;width:290;height:307" type="#_x0000_t75" stroked="false">
                <v:imagedata r:id="rId25" o:title=""/>
              </v:shape>
            </v:group>
            <v:group style="position:absolute;left:7315;top:1345;width:255;height:264" coordorigin="7315,1345" coordsize="255,264">
              <v:shape style="position:absolute;left:7315;top:1345;width:255;height:264" coordorigin="7315,1345" coordsize="255,264" path="m7315,1400l7328,1505,7334,1557,7341,1609,7377,1608,7436,1593,7495,1561,7549,1517,7569,1490,7558,1454,7547,1417,7544,1405,7378,1405,7315,1400xe" filled="true" fillcolor="#ffffff" stroked="false">
                <v:path arrowok="t"/>
                <v:fill type="solid"/>
              </v:shape>
              <v:shape style="position:absolute;left:7315;top:1345;width:255;height:264" coordorigin="7315,1345" coordsize="255,264" path="m7523,1345l7483,1374,7434,1395,7378,1405,7544,1405,7537,1380,7523,1345xe" filled="true" fillcolor="#ffffff" stroked="false">
                <v:path arrowok="t"/>
                <v:fill type="solid"/>
              </v:shape>
            </v:group>
            <v:group style="position:absolute;left:6287;top:1406;width:667;height:305" coordorigin="6287,1406" coordsize="667,305">
              <v:shape style="position:absolute;left:6287;top:1406;width:667;height:305" coordorigin="6287,1406" coordsize="667,305" path="m6952,1687l6615,1687,6651,1687,6730,1697,6809,1708,6884,1711,6953,1693,6952,1687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342,1406l6328,1448,6314,1490,6300,1532,6323,1619,6376,1654,6439,1678,6510,1690,6544,1691,6615,1687,6952,1687,6951,1654,6951,1603,6950,1556,6948,1524,6863,1524,6820,1521,6782,1513,6730,1498,6686,1487,6559,1487,6493,1479,6436,1461,6387,1436,6342,1406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947,1513l6906,1522,6863,1524,6948,1524,6947,1513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615,1478l6559,1487,6686,1487,6673,1484,6615,1478xe" filled="true" fillcolor="#ffffff" stroked="false">
                <v:path arrowok="t"/>
                <v:fill type="solid"/>
              </v:shape>
              <v:shape style="position:absolute;left:6961;top:1432;width:368;height:255" type="#_x0000_t75" stroked="false">
                <v:imagedata r:id="rId26" o:title=""/>
              </v:shape>
            </v:group>
            <v:group style="position:absolute;left:6639;top:413;width:33;height:61" coordorigin="6639,413" coordsize="33,61">
              <v:shape style="position:absolute;left:6639;top:413;width:33;height:61" coordorigin="6639,413" coordsize="33,61" path="m6672,413l6647,421,6639,443,6645,464,6663,474,6652,458,6655,439,6664,423,6672,41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90.14801pt;margin-top:27.08596pt;width:70.9pt;height:44.9pt;mso-position-horizontal-relative:page;mso-position-vertical-relative:paragraph;z-index:1552;mso-wrap-distance-left:0;mso-wrap-distance-right:0" coordorigin="7803,542" coordsize="1418,898">
            <v:shape style="position:absolute;left:7803;top:542;width:1418;height:898" type="#_x0000_t75" stroked="false">
              <v:imagedata r:id="rId27" o:title=""/>
            </v:shape>
            <v:shape style="position:absolute;left:8636;top:855;width:315;height:329" type="#_x0000_t75" stroked="false">
              <v:imagedata r:id="rId28" o:title=""/>
            </v:shape>
            <v:group style="position:absolute;left:8463;top:1023;width:18;height:106" coordorigin="8463,1023" coordsize="18,106">
              <v:shape style="position:absolute;left:8463;top:1023;width:18;height:106" coordorigin="8463,1023" coordsize="18,106" path="m8479,1023l8468,1023,8465,1036,8464,1052,8464,1068,8464,1085,8463,1112,8465,1123,8472,1129,8478,1121,8480,1109,8479,1085,8479,1023xe" filled="true" fillcolor="#231f20" stroked="false">
                <v:path arrowok="t"/>
                <v:fill type="solid"/>
              </v:shape>
            </v:group>
            <v:group style="position:absolute;left:8463;top:1147;width:17;height:77" coordorigin="8463,1147" coordsize="17,77">
              <v:shape style="position:absolute;left:8463;top:1147;width:17;height:77" coordorigin="8463,1147" coordsize="17,77" path="m8472,1147l8464,1147,8465,1169,8463,1192,8465,1213,8475,1224,8478,1207,8480,1183,8479,1162,8472,1147xe" filled="true" fillcolor="#231f20" stroked="false">
                <v:path arrowok="t"/>
                <v:fill type="solid"/>
              </v:shape>
            </v:group>
            <v:group style="position:absolute;left:8463;top:1246;width:17;height:103" coordorigin="8463,1246" coordsize="17,103">
              <v:shape style="position:absolute;left:8463;top:1246;width:17;height:103" coordorigin="8463,1246" coordsize="17,103" path="m8479,1246l8468,1246,8468,1251,8463,1251,8464,1257,8464,1272,8464,1295,8464,1308,8463,1335,8466,1345,8475,1348,8479,1326,8479,1308,8479,1295,8479,1272,8479,1246xe" filled="true" fillcolor="#231f20" stroked="false">
                <v:path arrowok="t"/>
                <v:fill type="solid"/>
              </v:shape>
            </v:group>
            <v:group style="position:absolute;left:8463;top:1367;width:18;height:74" coordorigin="8463,1367" coordsize="18,74">
              <v:shape style="position:absolute;left:8463;top:1367;width:18;height:74" coordorigin="8463,1367" coordsize="18,74" path="m8472,1367l8464,1367,8465,1387,8463,1410,8464,1430,8475,1440,8478,1423,8480,1401,8479,1380,8472,1367xe" filled="true" fillcolor="#231f20" stroked="false">
                <v:path arrowok="t"/>
                <v:fill type="solid"/>
              </v:shape>
            </v:group>
            <v:group style="position:absolute;left:8463;top:1295;width:17;height:47" coordorigin="8463,1295" coordsize="17,47">
              <v:shape style="position:absolute;left:8463;top:1295;width:17;height:47" coordorigin="8463,1295" coordsize="17,47" path="m8479,1295l8468,1295,8468,1297,8463,1298,8464,1301,8465,1312,8463,1325,8465,1336,8475,1341,8479,1331,8479,1319,8479,1306,8479,1295xe" filled="true" fillcolor="#231f20" stroked="false">
                <v:path arrowok="t"/>
                <v:fill type="solid"/>
              </v:shape>
            </v:group>
            <v:group style="position:absolute;left:7913;top:1345;width:95;height:19" coordorigin="7913,1345" coordsize="95,19">
              <v:shape style="position:absolute;left:7913;top:1345;width:95;height:19" coordorigin="7913,1345" coordsize="95,19" path="m8005,1355l7928,1355,7944,1356,7959,1359,7975,1360,7983,1360,8003,1364,8008,1355,8005,1355xe" filled="true" fillcolor="#231f20" stroked="false">
                <v:path arrowok="t"/>
                <v:fill type="solid"/>
              </v:shape>
              <v:shape style="position:absolute;left:7913;top:1345;width:95;height:19" coordorigin="7913,1345" coordsize="95,19" path="m7913,1345l7913,1355,7928,1355,8005,1355,7987,1351,7963,1348,7913,1345xe" filled="true" fillcolor="#231f20" stroked="false">
                <v:path arrowok="t"/>
                <v:fill type="solid"/>
              </v:shape>
            </v:group>
            <v:group style="position:absolute;left:9045;top:1340;width:90;height:13" coordorigin="9045,1340" coordsize="90,13">
              <v:shape style="position:absolute;left:9045;top:1340;width:90;height:13" coordorigin="9045,1340" coordsize="90,13" path="m9112,1340l9085,1340,9061,1343,9045,1350,9058,1352,9073,1352,9089,1350,9104,1348,9115,1346,9134,1346,9133,1341,9112,1340xe" filled="true" fillcolor="#231f20" stroked="false">
                <v:path arrowok="t"/>
                <v:fill type="solid"/>
              </v:shape>
              <v:shape style="position:absolute;left:9045;top:1340;width:90;height:13" coordorigin="9045,1340" coordsize="90,13" path="m9134,1346l9115,1346,9135,1351,9134,1346xe" filled="true" fillcolor="#231f20" stroked="false">
                <v:path arrowok="t"/>
                <v:fill type="solid"/>
              </v:shape>
            </v:group>
            <v:group style="position:absolute;left:8022;top:1347;width:70;height:12" coordorigin="8022,1347" coordsize="70,12">
              <v:shape style="position:absolute;left:8022;top:1347;width:70;height:12" coordorigin="8022,1347" coordsize="70,12" path="m8037,1347l8022,1348,8022,1351,8024,1353,8026,1354,8043,1356,8063,1358,8082,1358,8092,1352,8076,1350,8056,1348,8037,1347xe" filled="true" fillcolor="#231f20" stroked="false">
                <v:path arrowok="t"/>
                <v:fill type="solid"/>
              </v:shape>
            </v:group>
            <v:group style="position:absolute;left:8910;top:1345;width:117;height:17" coordorigin="8910,1345" coordsize="117,17">
              <v:shape style="position:absolute;left:8910;top:1345;width:117;height:17" coordorigin="8910,1345" coordsize="117,17" path="m8923,1352l8913,1354,8910,1361,8926,1362,8945,1361,8966,1359,8987,1357,9014,1356,9025,1353,9025,1352,8935,1352,8923,1352xe" filled="true" fillcolor="#231f20" stroked="false">
                <v:path arrowok="t"/>
                <v:fill type="solid"/>
              </v:shape>
              <v:shape style="position:absolute;left:8910;top:1345;width:117;height:17" coordorigin="8910,1345" coordsize="117,17" path="m9027,1345l9016,1345,9001,1347,8947,1352,8935,1352,9025,1352,9027,1345xe" filled="true" fillcolor="#231f20" stroked="false">
                <v:path arrowok="t"/>
                <v:fill type="solid"/>
              </v:shape>
            </v:group>
            <v:group style="position:absolute;left:8110;top:1361;width:82;height:18" coordorigin="8110,1361" coordsize="82,18">
              <v:shape style="position:absolute;left:8110;top:1361;width:82;height:18" coordorigin="8110,1361" coordsize="82,18" path="m8191,1370l8120,1370,8132,1371,8145,1373,8157,1374,8168,1375,8192,1379,8191,1370xe" filled="true" fillcolor="#231f20" stroked="false">
                <v:path arrowok="t"/>
                <v:fill type="solid"/>
              </v:shape>
              <v:shape style="position:absolute;left:8110;top:1361;width:82;height:18" coordorigin="8110,1361" coordsize="82,18" path="m8128,1361l8110,1362,8110,1370,8191,1370,8190,1367,8149,1363,8128,1361xe" filled="true" fillcolor="#231f20" stroked="false">
                <v:path arrowok="t"/>
                <v:fill type="solid"/>
              </v:shape>
            </v:group>
            <v:group style="position:absolute;left:8848;top:1356;width:48;height:10" coordorigin="8848,1356" coordsize="48,10">
              <v:shape style="position:absolute;left:8848;top:1356;width:48;height:10" coordorigin="8848,1356" coordsize="48,10" path="m8885,1365l8862,1365,8878,1366,8885,1365xe" filled="true" fillcolor="#231f20" stroked="false">
                <v:path arrowok="t"/>
                <v:fill type="solid"/>
              </v:shape>
              <v:shape style="position:absolute;left:8848;top:1356;width:48;height:10" coordorigin="8848,1356" coordsize="48,10" path="m8848,1357l8848,1365,8862,1365,8885,1365,8891,1365,8896,1359,8886,1357,8885,1357,8861,1357,8848,1357xe" filled="true" fillcolor="#231f20" stroked="false">
                <v:path arrowok="t"/>
                <v:fill type="solid"/>
              </v:shape>
              <v:shape style="position:absolute;left:8848;top:1356;width:48;height:10" coordorigin="8848,1356" coordsize="48,10" path="m8874,1356l8861,1357,8885,1357,8874,1356xe" filled="true" fillcolor="#231f20" stroked="false">
                <v:path arrowok="t"/>
                <v:fill type="solid"/>
              </v:shape>
            </v:group>
            <v:group style="position:absolute;left:8209;top:1359;width:74;height:13" coordorigin="8209,1359" coordsize="74,13">
              <v:shape style="position:absolute;left:8209;top:1359;width:74;height:13" coordorigin="8209,1359" coordsize="74,13" path="m8209,1359l8209,1368,8227,1369,8249,1371,8269,1371,8282,1368,8269,1362,8254,1361,8227,1361,8209,1359xe" filled="true" fillcolor="#231f20" stroked="false">
                <v:path arrowok="t"/>
                <v:fill type="solid"/>
              </v:shape>
              <v:shape style="position:absolute;left:8209;top:1359;width:74;height:13" coordorigin="8209,1359" coordsize="74,13" path="m8249,1361l8227,1361,8254,1361,8249,1361xe" filled="true" fillcolor="#231f20" stroked="false">
                <v:path arrowok="t"/>
                <v:fill type="solid"/>
              </v:shape>
            </v:group>
            <v:group style="position:absolute;left:8771;top:1359;width:63;height:14" coordorigin="8771,1359" coordsize="63,14">
              <v:shape style="position:absolute;left:8771;top:1359;width:63;height:14" coordorigin="8771,1359" coordsize="63,14" path="m8791,1361l8775,1362,8771,1372,8786,1370,8805,1370,8822,1369,8833,1365,8834,1362,8833,1361,8811,1361,8791,1361xe" filled="true" fillcolor="#231f20" stroked="false">
                <v:path arrowok="t"/>
                <v:fill type="solid"/>
              </v:shape>
              <v:shape style="position:absolute;left:8771;top:1359;width:63;height:14" coordorigin="8771,1359" coordsize="63,14" path="m8826,1359l8811,1361,8833,1361,8831,1360,8826,1359xe" filled="true" fillcolor="#231f20" stroked="false">
                <v:path arrowok="t"/>
                <v:fill type="solid"/>
              </v:shape>
            </v:group>
            <v:group style="position:absolute;left:8665;top:1363;width:89;height:13" coordorigin="8665,1363" coordsize="89,13">
              <v:shape style="position:absolute;left:8665;top:1363;width:89;height:13" coordorigin="8665,1363" coordsize="89,13" path="m8702,1366l8679,1367,8665,1374,8685,1376,8708,1375,8732,1374,8753,1372,8752,1369,8754,1366,8728,1366,8702,1366xe" filled="true" fillcolor="#231f20" stroked="false">
                <v:path arrowok="t"/>
                <v:fill type="solid"/>
              </v:shape>
              <v:shape style="position:absolute;left:8665;top:1363;width:89;height:13" coordorigin="8665,1363" coordsize="89,13" path="m8749,1363l8728,1366,8754,1366,8754,1364,8749,1363xe" filled="true" fillcolor="#231f20" stroked="false">
                <v:path arrowok="t"/>
                <v:fill type="solid"/>
              </v:shape>
            </v:group>
            <v:group style="position:absolute;left:8541;top:1374;width:106;height:2" coordorigin="8541,1374" coordsize="106,2">
              <v:shape style="position:absolute;left:8541;top:1374;width:106;height:2" coordorigin="8541,1374" coordsize="106,0" path="m8541,1374l8647,1374e" filled="false" stroked="true" strokeweight=".505375pt" strokecolor="#231f20">
                <v:path arrowok="t"/>
              </v:shape>
            </v:group>
            <v:group style="position:absolute;left:8421;top:1393;width:44;height:2" coordorigin="8421,1393" coordsize="44,2">
              <v:shape style="position:absolute;left:8421;top:1393;width:44;height:2" coordorigin="8421,1393" coordsize="44,0" path="m8421,1393l8464,1393e" filled="false" stroked="true" strokeweight="1.441pt" strokecolor="#ffffff">
                <v:path arrowok="t"/>
              </v:shape>
            </v:group>
            <w10:wrap type="topAndBottom"/>
          </v:group>
        </w:pict>
      </w:r>
    </w:p>
    <w:p>
      <w:pPr>
        <w:tabs>
          <w:tab w:pos="4718" w:val="left" w:leader="none"/>
          <w:tab w:pos="6558" w:val="left" w:leader="none"/>
        </w:tabs>
        <w:spacing w:line="240" w:lineRule="auto"/>
        <w:ind w:left="2518" w:right="49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position w:val="12"/>
          <w:sz w:val="20"/>
        </w:rPr>
        <w:pict>
          <v:group style="width:63.4pt;height:72.8pt;mso-position-horizontal-relative:char;mso-position-vertical-relative:line" coordorigin="0,0" coordsize="1268,1456">
            <v:shape style="position:absolute;left:0;top:0;width:1267;height:1456" type="#_x0000_t75" stroked="false">
              <v:imagedata r:id="rId29" o:title=""/>
            </v:shape>
            <v:shape style="position:absolute;left:364;top:158;width:251;height:455" type="#_x0000_t75" stroked="false">
              <v:imagedata r:id="rId30" o:title=""/>
            </v:shape>
            <v:shape style="position:absolute;left:161;top:149;width:938;height:1286" type="#_x0000_t75" stroked="false">
              <v:imagedata r:id="rId31" o:title=""/>
            </v:shape>
          </v:group>
        </w:pict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sz w:val="20"/>
        </w:rPr>
        <w:pict>
          <v:group style="width:38.75pt;height:67pt;mso-position-horizontal-relative:char;mso-position-vertical-relative:line" coordorigin="0,0" coordsize="775,1340">
            <v:group style="position:absolute;left:750;top:379;width:25;height:35" coordorigin="750,379" coordsize="25,35">
              <v:shape style="position:absolute;left:750;top:379;width:25;height:35" coordorigin="750,379" coordsize="25,35" path="m753,396l750,408,772,413,774,401,771,401,753,396xe" filled="true" fillcolor="#231f20" stroked="false">
                <v:path arrowok="t"/>
                <v:fill type="solid"/>
              </v:shape>
              <v:shape style="position:absolute;left:750;top:379;width:25;height:35" coordorigin="750,379" coordsize="25,35" path="m770,379l772,387,771,401,774,401,775,396,770,379xe" filled="true" fillcolor="#231f20" stroked="false">
                <v:path arrowok="t"/>
                <v:fill type="solid"/>
              </v:shape>
            </v:group>
            <v:group style="position:absolute;left:0;top:0;width:772;height:1340" coordorigin="0,0" coordsize="772,1340">
              <v:shape style="position:absolute;left:0;top:0;width:772;height:1340" coordorigin="0,0" coordsize="772,1340" path="m96,1l103,93,105,183,99,267,81,342,49,404,0,451,10,523,20,599,29,678,37,760,42,842,44,925,42,1007,37,1086,27,1162,11,1233,61,1272,123,1301,194,1323,271,1335,351,1340,432,1336,511,1324,577,1307,358,1307,269,1301,184,1286,110,1259,54,1222,115,1222,54,1190,66,1124,74,1048,78,964,78,875,75,783,66,705,51,627,41,555,43,494,59,462,88,432,118,400,139,365,155,283,152,204,145,126,150,44,238,44,236,13,197,13,163,10,130,5,96,1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17,1233l632,1233,589,1265,525,1289,446,1303,358,1307,577,1307,585,1305,651,1278,707,1243,717,1233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115,1222l54,1222,105,1243,171,1261,247,1276,330,1285,415,1287,496,1281,546,1269,339,1269,260,1262,184,1246,115,1222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27,796l686,796,675,805,682,877,685,953,687,1031,690,1107,697,1180,639,1214,572,1240,498,1258,419,1268,339,1269,546,1269,570,1263,632,1233,717,1233,726,1225,656,1225,689,1210,740,1210,750,1201,727,1126,716,1036,716,946,729,869,736,842,736,833,733,829,729,815,727,799,727,796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40,1210l689,1210,656,1225,726,1225,740,1210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693,44l632,44,623,126,620,213,624,297,636,373,657,433,687,472,729,483,715,574,700,665,682,742,664,794,668,802,679,799,686,796,727,796,729,730,738,669,753,609,767,549,772,494,769,469,762,444,752,420,739,397,728,382,710,369,690,351,675,322,667,248,675,163,688,79,693,44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238,44l150,44,175,50,186,73,191,99,193,119,212,190,239,260,283,315,354,344,427,339,479,312,311,312,302,296,277,273,268,258,268,257,310,257,285,229,258,167,242,93,238,44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310,257l268,257,296,278,321,302,311,312,479,312,485,309,502,290,375,290,324,272,310,257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638,0l602,1,568,1,548,81,522,161,488,229,440,276,375,290,502,290,564,202,589,140,602,87,612,62,632,44,693,44,697,12,671,2,663,1,602,1,568,1,655,1,638,0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236,12l197,13,236,13,236,12xe" filled="true" fillcolor="#231f20" stroked="false">
                <v:path arrowok="t"/>
                <v:fill type="solid"/>
              </v:shape>
            </v:group>
            <v:group style="position:absolute;left:268;top:257;width:54;height:55" coordorigin="268,257" coordsize="54,55">
              <v:shape style="position:absolute;left:268;top:257;width:54;height:55" coordorigin="268,257" coordsize="54,55" path="m268,257l268,258,277,273,302,296,311,312,321,302,296,278,268,257xe" filled="true" fillcolor="#ffffff" stroked="false">
                <v:path arrowok="t"/>
                <v:fill type="solid"/>
              </v:shape>
            </v:group>
            <v:group style="position:absolute;left:54;top:1222;width:579;height:85" coordorigin="54,1222" coordsize="579,85">
              <v:shape style="position:absolute;left:54;top:1222;width:579;height:85" coordorigin="54,1222" coordsize="579,85" path="m54,1222l110,1259,184,1286,269,1301,358,1307,446,1303,525,1289,529,1287,415,1287,330,1285,247,1276,171,1261,104,1242,54,1222xe" filled="true" fillcolor="#ffffff" stroked="false">
                <v:path arrowok="t"/>
                <v:fill type="solid"/>
              </v:shape>
              <v:shape style="position:absolute;left:54;top:1222;width:579;height:85" coordorigin="54,1222" coordsize="579,85" path="m632,1233l570,1263,496,1281,415,1287,529,1287,589,1265,632,1233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"/>
          <w:sz w:val="20"/>
        </w:rPr>
        <w:pict>
          <v:group style="width:46.55pt;height:64.6pt;mso-position-horizontal-relative:char;mso-position-vertical-relative:line" coordorigin="0,0" coordsize="931,1292">
            <v:group style="position:absolute;left:498;top:351;width:143;height:95" coordorigin="498,351" coordsize="143,95">
              <v:shape style="position:absolute;left:498;top:351;width:143;height:95" coordorigin="498,351" coordsize="143,95" path="m594,351l554,372,518,405,498,433,538,445,584,445,600,439,542,439,504,430,524,408,555,379,591,358,629,358,628,357,594,351xe" filled="true" fillcolor="#231f20" stroked="false">
                <v:path arrowok="t"/>
                <v:fill type="solid"/>
              </v:shape>
              <v:shape style="position:absolute;left:498;top:351;width:143;height:95" coordorigin="498,351" coordsize="143,95" path="m629,358l591,358,622,360,629,365,635,384,634,395,619,425,584,438,542,439,600,439,622,431,640,399,640,387,637,375,633,364,629,358xe" filled="true" fillcolor="#231f20" stroked="false">
                <v:path arrowok="t"/>
                <v:fill type="solid"/>
              </v:shape>
            </v:group>
            <v:group style="position:absolute;left:504;top:358;width:131;height:82" coordorigin="504,358" coordsize="131,82">
              <v:shape style="position:absolute;left:504;top:358;width:131;height:82" coordorigin="504,358" coordsize="131,82" path="m591,358l555,379,524,408,504,430,542,439,584,438,619,425,634,395,634,384,629,365,622,360,591,358xe" filled="true" fillcolor="#ffffff" stroked="false">
                <v:path arrowok="t"/>
                <v:fill type="solid"/>
              </v:shape>
              <v:shape style="position:absolute;left:406;top:697;width:108;height:128" type="#_x0000_t75" stroked="false">
                <v:imagedata r:id="rId32" o:title=""/>
              </v:shape>
              <v:shape style="position:absolute;left:280;top:779;width:227;height:451" type="#_x0000_t75" stroked="false">
                <v:imagedata r:id="rId33" o:title=""/>
              </v:shape>
              <v:shape style="position:absolute;left:0;top:0;width:930;height:1292" type="#_x0000_t75" stroked="false">
                <v:imagedata r:id="rId34" o:title=""/>
              </v:shape>
              <v:shape style="position:absolute;left:216;top:338;width:207;height:137" type="#_x0000_t75" stroked="false">
                <v:imagedata r:id="rId35" o:title=""/>
              </v:shape>
            </v:group>
            <v:group style="position:absolute;left:846;top:419;width:34;height:22" coordorigin="846,419" coordsize="34,22">
              <v:shape style="position:absolute;left:846;top:419;width:34;height:22" coordorigin="846,419" coordsize="34,22" path="m870,429l864,429,876,441,880,433,871,430,870,429xe" filled="true" fillcolor="#ffffff" stroked="false">
                <v:path arrowok="t"/>
                <v:fill type="solid"/>
              </v:shape>
              <v:shape style="position:absolute;left:846;top:419;width:34;height:22" coordorigin="846,419" coordsize="34,22" path="m856,419l856,424,846,432,853,433,853,431,854,429,870,429,866,422,856,419xe" filled="true" fillcolor="#ffffff" stroked="false">
                <v:path arrowok="t"/>
                <v:fill type="solid"/>
              </v:shape>
              <v:shape style="position:absolute;left:846;top:419;width:34;height:22" coordorigin="846,419" coordsize="34,22" path="m864,429l854,429,856,430,864,429xe" filled="true" fillcolor="#ffffff" stroked="false">
                <v:path arrowok="t"/>
                <v:fill type="solid"/>
              </v:shape>
            </v:group>
            <v:group style="position:absolute;left:731;top:485;width:48;height:143" coordorigin="731,485" coordsize="48,143">
              <v:shape style="position:absolute;left:731;top:485;width:48;height:143" coordorigin="731,485" coordsize="48,143" path="m779,485l759,513,741,547,731,585,735,628,743,620,750,611,757,602,770,600,767,566,768,535,772,508,779,485xe" filled="true" fillcolor="#ffffff" stroked="false">
                <v:path arrowok="t"/>
                <v:fill type="solid"/>
              </v:shape>
            </v:group>
            <v:group style="position:absolute;left:166;top:531;width:590;height:736" coordorigin="166,531" coordsize="590,736">
              <v:shape style="position:absolute;left:166;top:531;width:590;height:736" coordorigin="166,531" coordsize="590,736" path="m278,1013l261,1062,242,1107,214,1142,172,1162,173,1186,246,1249,364,1263,427,1266,448,1235,332,1235,301,1199,285,1144,279,1079,279,1058,278,101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77,1222l457,1222,503,1225,554,1246,601,1256,577,1222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35,1145l424,1149,420,1159,419,1172,418,1183,405,1207,387,1224,362,1234,332,1235,448,1235,457,1222,577,1222,574,1219,559,1193,462,1193,454,1189,443,1188,438,1179,435,1172,435,1167,436,1161,437,1151,435,114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77,1149l471,1155,474,1166,473,1178,469,1188,462,1193,559,1193,546,1172,482,1172,477,114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1,1065l486,1065,493,1074,504,1078,504,1096,502,1109,492,1110,486,1117,504,1122,511,1139,508,1158,495,1169,482,1172,546,1172,544,1167,527,1111,541,106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332,996l342,1006,353,1016,363,1026,373,1037,386,1057,397,1077,410,1096,427,1110,421,1098,418,1083,423,1069,438,1061,542,1061,559,1050,582,1045,694,1045,678,1037,668,1030,443,1030,403,1017,366,1002,332,996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2,1061l438,1061,447,1067,453,1076,458,1086,462,1096,465,1079,474,1071,486,1065,541,1065,542,106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711,1051l655,1051,684,1052,712,1061,737,1069,755,1072,739,1061,719,1054,711,105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694,1045l582,1045,606,1048,625,1061,636,1058,643,1053,655,1051,711,1051,699,1047,694,104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91,863l432,863,471,864,500,892,515,943,512,995,486,1027,443,1030,668,1030,660,1025,643,1010,631,991,628,968,640,943,663,933,706,933,705,930,696,903,694,881,617,881,592,867,591,86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706,933l663,933,691,937,717,954,706,93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13,718l305,718,355,719,375,756,375,762,373,812,356,871,332,916,364,898,397,878,432,863,591,863,581,829,582,825,483,825,463,823,453,819,451,810,446,804,446,801,415,801,412,794,406,791,406,780,408,768,416,762,427,760,422,752,412,751,406,746,408,722,413,718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699,839l675,857,647,875,617,881,694,881,693,872,699,83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83,780l482,786,486,794,489,803,489,815,483,825,582,825,595,794,604,786,500,786,483,780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47,791l442,791,435,796,426,801,446,801,447,79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7,699l475,699,489,713,483,739,507,739,514,757,511,776,500,786,604,786,625,771,661,766,637,756,619,739,598,725,569,721,547,69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91,727l217,727,237,732,242,734,259,753,264,753,271,748,281,737,291,727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28,614l237,626,244,639,249,655,252,673,234,693,212,708,188,721,166,735,199,728,217,727,291,727,293,726,305,718,413,718,422,712,453,712,455,708,359,707,329,696,305,676,287,648,282,642,287,624,269,624,254,621,239,615,228,614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53,712l422,712,438,716,447,732,453,712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68,531l461,587,448,642,426,685,391,708,455,708,456,703,475,699,547,699,534,685,510,636,490,582,468,53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81,617l269,624,287,624,288,623,281,617xe" filled="true" fillcolor="#ffffff" stroked="false">
                <v:path arrowok="t"/>
                <v:fill type="solid"/>
              </v:shape>
              <v:shape style="position:absolute;left:457;top:565;width:168;height:215" type="#_x0000_t75" stroked="false">
                <v:imagedata r:id="rId36" o:title=""/>
              </v:shape>
            </v:group>
            <v:group style="position:absolute;left:210;top:836;width:18;height:28" coordorigin="210,836" coordsize="18,28">
              <v:shape style="position:absolute;left:210;top:836;width:18;height:28" coordorigin="210,836" coordsize="18,28" path="m210,836l212,847,217,857,223,863,228,864,222,855,220,841,210,836xe" filled="true" fillcolor="#ffffff" stroked="false">
                <v:path arrowok="t"/>
                <v:fill type="solid"/>
              </v:shape>
            </v:group>
            <v:group style="position:absolute;left:440;top:1072;width:68;height:115" coordorigin="440,1072" coordsize="68,115">
              <v:shape style="position:absolute;left:440;top:1072;width:68;height:115" coordorigin="440,1072" coordsize="68,115" path="m483,1072l468,1089,466,1113,463,1134,444,1145,442,1153,440,1163,441,1176,448,1181,454,1187,465,1186,469,1175,467,1161,466,1148,468,1138,507,1138,506,1131,496,1125,481,1124,471,1117,485,1110,495,1097,496,1083,483,1072xe" filled="true" fillcolor="#ffffff" stroked="false">
                <v:path arrowok="t"/>
                <v:fill type="solid"/>
              </v:shape>
              <v:shape style="position:absolute;left:440;top:1072;width:68;height:115" coordorigin="440,1072" coordsize="68,115" path="m507,1138l468,1138,479,1143,481,1159,495,1162,503,1157,508,1148,507,1138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9"/>
          <w:sz w:val="20"/>
        </w:rPr>
      </w:r>
    </w:p>
    <w:p>
      <w:pPr>
        <w:spacing w:line="240" w:lineRule="auto" w:before="6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right="49"/>
        <w:jc w:val="left"/>
      </w:pPr>
      <w:r>
        <w:rPr>
          <w:color w:val="231F20"/>
        </w:rPr>
        <w:t>Quantas combinações diferentes Sabrina poderá fazer para usar essas saias com essas</w:t>
      </w:r>
      <w:r>
        <w:rPr>
          <w:color w:val="231F20"/>
          <w:spacing w:val="-40"/>
        </w:rPr>
        <w:t> </w:t>
      </w:r>
      <w:r>
        <w:rPr>
          <w:color w:val="231F20"/>
        </w:rPr>
        <w:t>blusas?</w:t>
      </w:r>
      <w:r>
        <w:rPr/>
      </w:r>
    </w:p>
    <w:p>
      <w:pPr>
        <w:spacing w:after="0" w:line="240" w:lineRule="auto"/>
        <w:jc w:val="left"/>
        <w:sectPr>
          <w:headerReference w:type="default" r:id="rId17"/>
          <w:footerReference w:type="default" r:id="rId18"/>
          <w:pgSz w:w="11910" w:h="16840"/>
          <w:pgMar w:header="377" w:footer="1801" w:top="560" w:bottom="200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(M031986E4) </w:t>
      </w:r>
      <w:r>
        <w:rPr>
          <w:rFonts w:ascii="Arial" w:hAnsi="Arial"/>
          <w:color w:val="231F20"/>
          <w:sz w:val="22"/>
        </w:rPr>
        <w:t>Observe abaixo a quantidade de moedas que Bárbara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tinha.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8"/>
          <w:szCs w:val="28"/>
        </w:rPr>
      </w:pPr>
      <w:r>
        <w:rPr/>
        <w:pict>
          <v:shape style="position:absolute;margin-left:109.324501pt;margin-top:17.537445pt;width:288.908955pt;height:222.75pt;mso-position-horizontal-relative:page;mso-position-vertical-relative:paragraph;z-index:1648;mso-wrap-distance-left:0;mso-wrap-distance-right:0" type="#_x0000_t75" stroked="false">
            <v:imagedata r:id="rId38" o:title=""/>
            <w10:wrap type="topAndBottom"/>
          </v:shape>
        </w:pict>
      </w:r>
    </w:p>
    <w:p>
      <w:pPr>
        <w:spacing w:line="240" w:lineRule="auto" w:before="5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right="5127"/>
        <w:jc w:val="left"/>
      </w:pPr>
      <w:r>
        <w:rPr>
          <w:color w:val="231F20"/>
        </w:rPr>
        <w:t>Ela trocou essas moedas por uma</w:t>
      </w:r>
      <w:r>
        <w:rPr>
          <w:color w:val="231F20"/>
          <w:spacing w:val="-16"/>
        </w:rPr>
        <w:t> </w:t>
      </w:r>
      <w:r>
        <w:rPr>
          <w:color w:val="231F20"/>
        </w:rPr>
        <w:t>nota.</w:t>
      </w:r>
      <w:r>
        <w:rPr/>
      </w:r>
    </w:p>
    <w:p>
      <w:pPr>
        <w:pStyle w:val="BodyText"/>
        <w:spacing w:line="240" w:lineRule="auto" w:before="7"/>
        <w:ind w:right="5127"/>
        <w:jc w:val="left"/>
      </w:pPr>
      <w:r>
        <w:rPr>
          <w:color w:val="231F20"/>
        </w:rPr>
        <w:t>Qual foi a nota que Bárbara recebeu nessa</w:t>
      </w:r>
      <w:r>
        <w:rPr>
          <w:color w:val="231F20"/>
          <w:spacing w:val="-13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49"/>
        <w:jc w:val="left"/>
      </w:pPr>
      <w:r>
        <w:rPr/>
        <w:pict>
          <v:shape style="position:absolute;margin-left:63.527599pt;margin-top:8.506880pt;width:163.2pt;height:74.16pt;mso-position-horizontal-relative:page;mso-position-vertical-relative:paragraph;z-index:-45496" type="#_x0000_t75" stroked="false">
            <v:imagedata r:id="rId39" o:title=""/>
            <w10:wrap type="none"/>
          </v:shape>
        </w:pict>
      </w:r>
      <w:r>
        <w:rPr/>
        <w:pict>
          <v:shape style="position:absolute;margin-left:312.976013pt;margin-top:8.506880pt;width:163.2pt;height:74.16pt;mso-position-horizontal-relative:page;mso-position-vertical-relative:paragraph;z-index:1792" type="#_x0000_t75" stroked="false">
            <v:imagedata r:id="rId40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49"/>
        <w:jc w:val="left"/>
      </w:pPr>
      <w:r>
        <w:rPr/>
        <w:pict>
          <v:shape style="position:absolute;margin-left:63.527599pt;margin-top:2.309884pt;width:163.0794pt;height:74.28pt;mso-position-horizontal-relative:page;mso-position-vertical-relative:paragraph;z-index:-45448" type="#_x0000_t75" stroked="false">
            <v:imagedata r:id="rId41" o:title=""/>
            <w10:wrap type="none"/>
          </v:shape>
        </w:pict>
      </w:r>
      <w:r>
        <w:rPr/>
        <w:pict>
          <v:shape style="position:absolute;margin-left:312.976013pt;margin-top:2.309884pt;width:163.080pt;height:74.16pt;mso-position-horizontal-relative:page;mso-position-vertical-relative:paragraph;z-index:1840" type="#_x0000_t75" stroked="false">
            <v:imagedata r:id="rId42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 w:hint="default"/>
          <w:sz w:val="30"/>
          <w:szCs w:val="30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(M041345E4)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337601pt;margin-top:11.793955pt;width:51.05pt;height:28.35pt;mso-position-horizontal-relative:page;mso-position-vertical-relative:paragraph;z-index:167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6" w:right="0"/>
                    <w:jc w:val="left"/>
                  </w:pPr>
                  <w:r>
                    <w:rPr>
                      <w:color w:val="231F20"/>
                    </w:rPr>
                    <w:t>45 x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10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right="5127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 C) 405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450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(M041309E4)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4"/>
          <w:sz w:val="22"/>
        </w:rPr>
        <w:t> </w:t>
      </w:r>
      <w:r>
        <w:rPr>
          <w:rFonts w:ascii="Arial" w:hAnsi="Arial"/>
          <w:color w:val="231F20"/>
          <w:sz w:val="22"/>
        </w:rPr>
        <w:t>reta numérica abaixo está dividida em partes iguais.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98.781708pt;margin-top:14.282941pt;width:140.6pt;height:21.25pt;mso-position-horizontal-relative:page;mso-position-vertical-relative:paragraph;z-index:1744;mso-wrap-distance-left:0;mso-wrap-distance-right:0" coordorigin="1976,286" coordsize="2812,425">
            <v:group style="position:absolute;left:2973;top:326;width:62;height:62" coordorigin="2973,326" coordsize="62,62">
              <v:shape style="position:absolute;left:2973;top:326;width:62;height:62" coordorigin="2973,326" coordsize="62,62" path="m3004,326l2992,328,2982,335,2976,344,2973,356,2976,368,2982,378,2992,385,3004,387,3016,385,3026,378,3032,368,3035,356,3032,344,3026,335,3016,328,3004,326xe" filled="true" fillcolor="#231f20" stroked="false">
                <v:path arrowok="t"/>
                <v:fill type="solid"/>
              </v:shape>
            </v:group>
            <v:group style="position:absolute;left:2973;top:326;width:62;height:62" coordorigin="2973,326" coordsize="62,62">
              <v:shape style="position:absolute;left:2973;top:326;width:62;height:62" coordorigin="2973,326" coordsize="62,62" path="m3004,326l3016,328,3026,335,3032,344,3035,356,3032,368,3026,378,3016,385,3004,387,2992,385,2982,378,2976,368,2973,356,2976,344,2982,335,2992,328,3004,326xe" filled="false" stroked="true" strokeweight=".216pt" strokecolor="#231f20">
                <v:path arrowok="t"/>
              </v:shape>
            </v:group>
            <v:group style="position:absolute;left:4189;top:296;width:2;height:122" coordorigin="4189,296" coordsize="2,122">
              <v:shape style="position:absolute;left:4189;top:296;width:2;height:122" coordorigin="4189,296" coordsize="0,122" path="m4189,417l4189,296e" filled="false" stroked="true" strokeweight="1pt" strokecolor="#231f20">
                <v:path arrowok="t"/>
              </v:shape>
            </v:group>
            <v:group style="position:absolute;left:1986;top:356;width:2715;height:2" coordorigin="1986,356" coordsize="2715,2">
              <v:shape style="position:absolute;left:1986;top:356;width:2715;height:2" coordorigin="1986,356" coordsize="2715,0" path="m1986,356l4700,356e" filled="false" stroked="true" strokeweight=".999972pt" strokecolor="#231f20">
                <v:path arrowok="t"/>
              </v:shape>
            </v:group>
            <v:group style="position:absolute;left:4691;top:304;width:96;height:106" coordorigin="4691,304" coordsize="96,106">
              <v:shape style="position:absolute;left:4691;top:304;width:96;height:106" coordorigin="4691,304" coordsize="96,106" path="m4691,304l4691,409,4787,356,4691,304xe" filled="true" fillcolor="#231f20" stroked="false">
                <v:path arrowok="t"/>
                <v:fill type="solid"/>
              </v:shape>
            </v:group>
            <v:group style="position:absolute;left:3594;top:296;width:2;height:122" coordorigin="3594,296" coordsize="2,122">
              <v:shape style="position:absolute;left:3594;top:296;width:2;height:122" coordorigin="3594,296" coordsize="0,122" path="m3594,417l3594,296e" filled="false" stroked="true" strokeweight="1pt" strokecolor="#231f20">
                <v:path arrowok="t"/>
              </v:shape>
            </v:group>
            <v:group style="position:absolute;left:3002;top:296;width:2;height:122" coordorigin="3002,296" coordsize="2,122">
              <v:shape style="position:absolute;left:3002;top:296;width:2;height:122" coordorigin="3002,296" coordsize="0,122" path="m3002,417l3002,296e" filled="false" stroked="true" strokeweight="1pt" strokecolor="#231f20">
                <v:path arrowok="t"/>
              </v:shape>
            </v:group>
            <v:group style="position:absolute;left:2410;top:296;width:2;height:122" coordorigin="2410,296" coordsize="2,122">
              <v:shape style="position:absolute;left:2410;top:296;width:2;height:122" coordorigin="2410,296" coordsize="0,122" path="m2410,417l2410,296e" filled="false" stroked="true" strokeweight="1pt" strokecolor="#231f20">
                <v:path arrowok="t"/>
              </v:shape>
              <v:shape style="position:absolute;left:2889;top:474;width:240;height:237" type="#_x0000_t75" stroked="false">
                <v:imagedata r:id="rId43" o:title=""/>
              </v:shape>
              <v:shape style="position:absolute;left:2307;top:476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4;top:476;width:828;height:200" type="#_x0000_t202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94</w:t>
                        <w:tab/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tabs>
          <w:tab w:pos="3537" w:val="left" w:leader="none"/>
        </w:tabs>
        <w:spacing w:line="240" w:lineRule="auto" w:before="72"/>
        <w:ind w:right="49"/>
        <w:jc w:val="left"/>
      </w:pPr>
      <w:r>
        <w:rPr/>
        <w:pict>
          <v:shape style="position:absolute;margin-left:198.065002pt;margin-top:4.943874pt;width:12.022pt;height:11.846pt;mso-position-horizontal-relative:page;mso-position-vertical-relative:paragraph;z-index:-45400" type="#_x0000_t75" stroked="false">
            <v:imagedata r:id="rId44" o:title=""/>
            <w10:wrap type="none"/>
          </v:shape>
        </w:pict>
      </w:r>
      <w:r>
        <w:rPr>
          <w:color w:val="231F20"/>
        </w:rPr>
        <w:t>Nessa reta numérica </w:t>
      </w:r>
      <w:r>
        <w:rPr>
          <w:color w:val="231F20"/>
          <w:spacing w:val="25"/>
        </w:rPr>
        <w:t> </w:t>
      </w:r>
      <w:r>
        <w:rPr>
          <w:color w:val="231F20"/>
        </w:rPr>
        <w:t>o</w:t>
      </w:r>
      <w:r>
        <w:rPr>
          <w:color w:val="231F20"/>
          <w:spacing w:val="28"/>
        </w:rPr>
        <w:t> </w:t>
      </w:r>
      <w:r>
        <w:rPr>
          <w:color w:val="231F20"/>
        </w:rPr>
        <w:t>símbolo</w:t>
        <w:tab/>
        <w:t>representa qual</w:t>
      </w:r>
      <w:r>
        <w:rPr>
          <w:color w:val="231F20"/>
          <w:spacing w:val="-11"/>
        </w:rPr>
        <w:t> </w:t>
      </w:r>
      <w:r>
        <w:rPr>
          <w:color w:val="231F20"/>
        </w:rPr>
        <w:t>número?</w:t>
      </w:r>
      <w:r>
        <w:rPr/>
      </w:r>
    </w:p>
    <w:p>
      <w:pPr>
        <w:spacing w:after="0" w:line="240" w:lineRule="auto"/>
        <w:jc w:val="left"/>
        <w:sectPr>
          <w:footerReference w:type="default" r:id="rId37"/>
          <w:pgSz w:w="11910" w:h="16840"/>
          <w:pgMar w:footer="1768" w:header="377" w:top="560" w:bottom="1960" w:left="740" w:right="740"/>
          <w:pgNumType w:start="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72" w:after="0"/>
        <w:ind w:left="110" w:right="106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(M041312E4) </w:t>
      </w:r>
      <w:r>
        <w:rPr>
          <w:rFonts w:ascii="Arial" w:hAnsi="Arial"/>
          <w:color w:val="231F20"/>
          <w:sz w:val="22"/>
        </w:rPr>
        <w:t>Lucas está fazendo uma reforma em sua casa e comprou 400 unidades de piso. </w:t>
      </w:r>
      <w:r>
        <w:rPr>
          <w:rFonts w:ascii="Arial" w:hAnsi="Arial"/>
          <w:color w:val="231F20"/>
          <w:sz w:val="22"/>
        </w:rPr>
        <w:t>Quantas centenas de piso Lucas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comprou?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400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5127"/>
        <w:jc w:val="left"/>
      </w:pPr>
      <w:r>
        <w:rPr>
          <w:color w:val="231F20"/>
        </w:rPr>
        <w:t>D) 4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(M060592E4) </w:t>
      </w:r>
      <w:r>
        <w:rPr>
          <w:rFonts w:ascii="Arial" w:hAnsi="Arial"/>
          <w:color w:val="231F20"/>
          <w:sz w:val="22"/>
        </w:rPr>
        <w:t>Observe abaixo a casa que Joaquim desenhou utilizando 4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945pt;margin-top:15.114969pt;width:213.75pt;height:168.15pt;mso-position-horizontal-relative:page;mso-position-vertical-relative:paragraph;z-index:1888;mso-wrap-distance-left:0;mso-wrap-distance-right:0" coordorigin="1999,302" coordsize="4275,3363">
            <v:group style="position:absolute;left:2617;top:1528;width:3039;height:1824" coordorigin="2617,1528" coordsize="3039,1824">
              <v:shape style="position:absolute;left:2617;top:1528;width:3039;height:1824" coordorigin="2617,1528" coordsize="3039,1824" path="m2617,3351l5655,3351,5655,1528,2617,1528,2617,3351xe" filled="true" fillcolor="#e6e7e8" stroked="false">
                <v:path arrowok="t"/>
                <v:fill type="solid"/>
              </v:shape>
            </v:group>
            <v:group style="position:absolute;left:2617;top:1528;width:3039;height:1824" coordorigin="2617,1528" coordsize="3039,1824">
              <v:shape style="position:absolute;left:2617;top:1528;width:3039;height:1824" coordorigin="2617,1528" coordsize="3039,1824" path="m2617,3351l5655,3351,5655,1528,2617,1528,2617,3351xe" filled="false" stroked="true" strokeweight="1.5pt" strokecolor="#231f20">
                <v:path arrowok="t"/>
              </v:shape>
            </v:group>
            <v:group style="position:absolute;left:2313;top:616;width:3647;height:912" coordorigin="2313,616" coordsize="3647,912">
              <v:shape style="position:absolute;left:2313;top:616;width:3647;height:912" coordorigin="2313,616" coordsize="3647,912" path="m5352,616l2921,616,2313,1528,5959,1528,5352,616xe" filled="true" fillcolor="#939598" stroked="false">
                <v:path arrowok="t"/>
                <v:fill type="solid"/>
              </v:shape>
            </v:group>
            <v:group style="position:absolute;left:2313;top:616;width:3647;height:912" coordorigin="2313,616" coordsize="3647,912">
              <v:shape style="position:absolute;left:2313;top:616;width:3647;height:912" coordorigin="2313,616" coordsize="3647,912" path="m5959,1528l2313,1528,2921,616,5352,616,5959,1528xe" filled="false" stroked="true" strokeweight="1.5pt" strokecolor="#231f20">
                <v:path arrowok="t"/>
              </v:shape>
            </v:group>
            <v:group style="position:absolute;left:2921;top:2439;width:608;height:912" coordorigin="2921,2439" coordsize="608,912">
              <v:shape style="position:absolute;left:2921;top:2439;width:608;height:912" coordorigin="2921,2439" coordsize="608,912" path="m3528,3351l2921,3351,2921,2439,3528,2439,3528,3351xe" filled="true" fillcolor="#bcbec0" stroked="false">
                <v:path arrowok="t"/>
                <v:fill type="solid"/>
              </v:shape>
            </v:group>
            <v:group style="position:absolute;left:2921;top:2439;width:608;height:912" coordorigin="2921,2439" coordsize="608,912">
              <v:shape style="position:absolute;left:2921;top:2439;width:608;height:912" coordorigin="2921,2439" coordsize="608,912" path="m3528,3351l2921,3351,2921,2439,3528,2439,3528,3351xe" filled="false" stroked="true" strokeweight="1.5pt" strokecolor="#231f20">
                <v:path arrowok="t"/>
              </v:shape>
            </v:group>
            <v:group style="position:absolute;left:4440;top:2136;width:608;height:608" coordorigin="4440,2136" coordsize="608,608">
              <v:shape style="position:absolute;left:4440;top:2136;width:608;height:608" coordorigin="4440,2136" coordsize="608,608" path="m5048,2743l4440,2743,4440,2136,5048,2136,5048,2743xe" filled="true" fillcolor="#bcbec0" stroked="false">
                <v:path arrowok="t"/>
                <v:fill type="solid"/>
              </v:shape>
            </v:group>
            <v:group style="position:absolute;left:4440;top:2136;width:608;height:608" coordorigin="4440,2136" coordsize="608,608">
              <v:shape style="position:absolute;left:4440;top:2136;width:608;height:608" coordorigin="4440,2136" coordsize="608,608" path="m5048,2743l4440,2743,4440,2136,5048,2136,5048,2743xe" filled="false" stroked="true" strokeweight="1.5pt" strokecolor="#231f20">
                <v:path arrowok="t"/>
              </v:shape>
            </v:group>
            <v:group style="position:absolute;left:2313;top:307;width:2;height:3353" coordorigin="2313,307" coordsize="2,3353">
              <v:shape style="position:absolute;left:2313;top:307;width:2;height:3353" coordorigin="2313,307" coordsize="0,3353" path="m2313,3660l2313,3660,2313,312,2313,307e" filled="false" stroked="true" strokeweight=".5pt" strokecolor="#231f20">
                <v:path arrowok="t"/>
              </v:shape>
            </v:group>
            <v:group style="position:absolute;left:2617;top:307;width:2;height:3353" coordorigin="2617,307" coordsize="2,3353">
              <v:shape style="position:absolute;left:2617;top:307;width:2;height:3353" coordorigin="2617,307" coordsize="0,3353" path="m2617,3660l2617,3660,2617,312,2617,307e" filled="false" stroked="true" strokeweight=".5pt" strokecolor="#231f20">
                <v:path arrowok="t"/>
              </v:shape>
            </v:group>
            <v:group style="position:absolute;left:2921;top:307;width:2;height:3353" coordorigin="2921,307" coordsize="2,3353">
              <v:shape style="position:absolute;left:2921;top:307;width:2;height:3353" coordorigin="2921,307" coordsize="0,3353" path="m2921,3660l2921,3660,2921,312,2921,307e" filled="false" stroked="true" strokeweight=".5pt" strokecolor="#231f20">
                <v:path arrowok="t"/>
              </v:shape>
            </v:group>
            <v:group style="position:absolute;left:3224;top:307;width:2;height:3353" coordorigin="3224,307" coordsize="2,3353">
              <v:shape style="position:absolute;left:3224;top:307;width:2;height:3353" coordorigin="3224,307" coordsize="0,3353" path="m3224,3660l3224,3660,3224,312,3224,307e" filled="false" stroked="true" strokeweight=".5pt" strokecolor="#231f20">
                <v:path arrowok="t"/>
              </v:shape>
            </v:group>
            <v:group style="position:absolute;left:3528;top:307;width:2;height:3353" coordorigin="3528,307" coordsize="2,3353">
              <v:shape style="position:absolute;left:3528;top:307;width:2;height:3353" coordorigin="3528,307" coordsize="0,3353" path="m3528,3660l3528,3660,3528,312,3528,307e" filled="false" stroked="true" strokeweight=".5pt" strokecolor="#231f20">
                <v:path arrowok="t"/>
              </v:shape>
            </v:group>
            <v:group style="position:absolute;left:3832;top:307;width:2;height:3353" coordorigin="3832,307" coordsize="2,3353">
              <v:shape style="position:absolute;left:3832;top:307;width:2;height:3353" coordorigin="3832,307" coordsize="0,3353" path="m3832,3660l3832,3660,3832,312,3832,307e" filled="false" stroked="true" strokeweight=".5pt" strokecolor="#231f20">
                <v:path arrowok="t"/>
              </v:shape>
            </v:group>
            <v:group style="position:absolute;left:4136;top:307;width:2;height:3353" coordorigin="4136,307" coordsize="2,3353">
              <v:shape style="position:absolute;left:4136;top:307;width:2;height:3353" coordorigin="4136,307" coordsize="0,3353" path="m4136,3660l4136,3660,4136,312,4136,307e" filled="false" stroked="true" strokeweight=".5pt" strokecolor="#231f20">
                <v:path arrowok="t"/>
              </v:shape>
            </v:group>
            <v:group style="position:absolute;left:4440;top:307;width:2;height:3353" coordorigin="4440,307" coordsize="2,3353">
              <v:shape style="position:absolute;left:4440;top:307;width:2;height:3353" coordorigin="4440,307" coordsize="0,3353" path="m4440,3660l4440,3660,4440,312,4440,307e" filled="false" stroked="true" strokeweight=".5pt" strokecolor="#231f20">
                <v:path arrowok="t"/>
              </v:shape>
            </v:group>
            <v:group style="position:absolute;left:4744;top:307;width:2;height:3353" coordorigin="4744,307" coordsize="2,3353">
              <v:shape style="position:absolute;left:4744;top:307;width:2;height:3353" coordorigin="4744,307" coordsize="0,3353" path="m4744,3660l4744,3660,4744,312,4744,307e" filled="false" stroked="true" strokeweight=".5pt" strokecolor="#231f20">
                <v:path arrowok="t"/>
              </v:shape>
            </v:group>
            <v:group style="position:absolute;left:5048;top:307;width:2;height:3353" coordorigin="5048,307" coordsize="2,3353">
              <v:shape style="position:absolute;left:5048;top:307;width:2;height:3353" coordorigin="5048,307" coordsize="0,3353" path="m5048,3660l5048,3660,5048,312,5048,307e" filled="false" stroked="true" strokeweight=".5pt" strokecolor="#231f20">
                <v:path arrowok="t"/>
              </v:shape>
            </v:group>
            <v:group style="position:absolute;left:5352;top:307;width:2;height:3353" coordorigin="5352,307" coordsize="2,3353">
              <v:shape style="position:absolute;left:5352;top:307;width:2;height:3353" coordorigin="5352,307" coordsize="0,3353" path="m5352,3660l5352,3660,5352,312,5352,307e" filled="false" stroked="true" strokeweight=".5pt" strokecolor="#231f20">
                <v:path arrowok="t"/>
              </v:shape>
            </v:group>
            <v:group style="position:absolute;left:5655;top:307;width:2;height:3353" coordorigin="5655,307" coordsize="2,3353">
              <v:shape style="position:absolute;left:5655;top:307;width:2;height:3353" coordorigin="5655,307" coordsize="0,3353" path="m5655,3660l5655,3660,5655,312,5655,307e" filled="false" stroked="true" strokeweight=".5pt" strokecolor="#231f20">
                <v:path arrowok="t"/>
              </v:shape>
            </v:group>
            <v:group style="position:absolute;left:5959;top:307;width:2;height:3353" coordorigin="5959,307" coordsize="2,3353">
              <v:shape style="position:absolute;left:5959;top:307;width:2;height:3353" coordorigin="5959,307" coordsize="0,3353" path="m5959,3660l5959,3660,5959,312,5959,307e" filled="false" stroked="true" strokeweight=".5pt" strokecolor="#231f20">
                <v:path arrowok="t"/>
              </v:shape>
            </v:group>
            <v:group style="position:absolute;left:2009;top:307;width:2;height:3353" coordorigin="2009,307" coordsize="2,3353">
              <v:shape style="position:absolute;left:2009;top:307;width:2;height:3353" coordorigin="2009,307" coordsize="0,3353" path="m2009,3660l2009,3660,2009,312,2009,307e" filled="false" stroked="true" strokeweight=".5pt" strokecolor="#231f20">
                <v:path arrowok="t"/>
              </v:shape>
            </v:group>
            <v:group style="position:absolute;left:6263;top:307;width:2;height:3353" coordorigin="6263,307" coordsize="2,3353">
              <v:shape style="position:absolute;left:6263;top:307;width:2;height:3353" coordorigin="6263,307" coordsize="0,3353" path="m6263,3660l6263,3660,6263,312,6263,307e" filled="false" stroked="true" strokeweight=".5pt" strokecolor="#231f20">
                <v:path arrowok="t"/>
              </v:shape>
            </v:group>
            <v:group style="position:absolute;left:2004;top:3655;width:4265;height:2" coordorigin="2004,3655" coordsize="4265,2">
              <v:shape style="position:absolute;left:2004;top:3655;width:4265;height:2" coordorigin="2004,3655" coordsize="4265,0" path="m2004,3655l2004,3655,6263,3655,6268,3655e" filled="false" stroked="true" strokeweight=".5pt" strokecolor="#231f20">
                <v:path arrowok="t"/>
              </v:shape>
            </v:group>
            <v:group style="position:absolute;left:2004;top:3351;width:4265;height:2" coordorigin="2004,3351" coordsize="4265,2">
              <v:shape style="position:absolute;left:2004;top:3351;width:4265;height:2" coordorigin="2004,3351" coordsize="4265,0" path="m2004,3351l2004,3351,6263,3351,6268,3351e" filled="false" stroked="true" strokeweight=".5pt" strokecolor="#231f20">
                <v:path arrowok="t"/>
              </v:shape>
            </v:group>
            <v:group style="position:absolute;left:2004;top:3047;width:4265;height:2" coordorigin="2004,3047" coordsize="4265,2">
              <v:shape style="position:absolute;left:2004;top:3047;width:4265;height:2" coordorigin="2004,3047" coordsize="4265,0" path="m2004,3047l2004,3047,6263,3047,6268,3047e" filled="false" stroked="true" strokeweight=".5pt" strokecolor="#231f20">
                <v:path arrowok="t"/>
              </v:shape>
            </v:group>
            <v:group style="position:absolute;left:2004;top:2743;width:4265;height:2" coordorigin="2004,2743" coordsize="4265,2">
              <v:shape style="position:absolute;left:2004;top:2743;width:4265;height:2" coordorigin="2004,2743" coordsize="4265,0" path="m2004,2743l2004,2743,6263,2743,6268,2743e" filled="false" stroked="true" strokeweight=".5pt" strokecolor="#231f20">
                <v:path arrowok="t"/>
              </v:shape>
            </v:group>
            <v:group style="position:absolute;left:2004;top:2439;width:4265;height:2" coordorigin="2004,2439" coordsize="4265,2">
              <v:shape style="position:absolute;left:2004;top:2439;width:4265;height:2" coordorigin="2004,2439" coordsize="4265,0" path="m2004,2439l2004,2439,6263,2439,6268,2439e" filled="false" stroked="true" strokeweight=".5pt" strokecolor="#231f20">
                <v:path arrowok="t"/>
              </v:shape>
            </v:group>
            <v:group style="position:absolute;left:2004;top:2136;width:4265;height:2" coordorigin="2004,2136" coordsize="4265,2">
              <v:shape style="position:absolute;left:2004;top:2136;width:4265;height:2" coordorigin="2004,2136" coordsize="4265,0" path="m2004,2136l2004,2136,6263,2136,6268,2136e" filled="false" stroked="true" strokeweight=".5pt" strokecolor="#231f20">
                <v:path arrowok="t"/>
              </v:shape>
            </v:group>
            <v:group style="position:absolute;left:2004;top:1832;width:4265;height:2" coordorigin="2004,1832" coordsize="4265,2">
              <v:shape style="position:absolute;left:2004;top:1832;width:4265;height:2" coordorigin="2004,1832" coordsize="4265,0" path="m2004,1832l2004,1832,6263,1832,6268,1832e" filled="false" stroked="true" strokeweight=".5pt" strokecolor="#231f20">
                <v:path arrowok="t"/>
              </v:shape>
            </v:group>
            <v:group style="position:absolute;left:2004;top:1528;width:4265;height:2" coordorigin="2004,1528" coordsize="4265,2">
              <v:shape style="position:absolute;left:2004;top:1528;width:4265;height:2" coordorigin="2004,1528" coordsize="4265,0" path="m2004,1528l2004,1528,6263,1528,6268,1528e" filled="false" stroked="true" strokeweight=".5pt" strokecolor="#231f20">
                <v:path arrowok="t"/>
              </v:shape>
            </v:group>
            <v:group style="position:absolute;left:2004;top:1224;width:4265;height:2" coordorigin="2004,1224" coordsize="4265,2">
              <v:shape style="position:absolute;left:2004;top:1224;width:4265;height:2" coordorigin="2004,1224" coordsize="4265,0" path="m2004,1224l2004,1224,6263,1224,6268,1224e" filled="false" stroked="true" strokeweight=".5pt" strokecolor="#231f20">
                <v:path arrowok="t"/>
              </v:shape>
            </v:group>
            <v:group style="position:absolute;left:2004;top:920;width:4265;height:2" coordorigin="2004,920" coordsize="4265,2">
              <v:shape style="position:absolute;left:2004;top:920;width:4265;height:2" coordorigin="2004,920" coordsize="4265,0" path="m2004,920l2004,920,6263,920,6268,920e" filled="false" stroked="true" strokeweight=".5pt" strokecolor="#231f20">
                <v:path arrowok="t"/>
              </v:shape>
            </v:group>
            <v:group style="position:absolute;left:2004;top:616;width:4265;height:2" coordorigin="2004,616" coordsize="4265,2">
              <v:shape style="position:absolute;left:2004;top:616;width:4265;height:2" coordorigin="2004,616" coordsize="4265,0" path="m2004,616l2004,616,6263,616,6268,616e" filled="false" stroked="true" strokeweight=".5pt" strokecolor="#231f20">
                <v:path arrowok="t"/>
              </v:shape>
            </v:group>
            <v:group style="position:absolute;left:2004;top:312;width:4265;height:2" coordorigin="2004,312" coordsize="4265,2">
              <v:shape style="position:absolute;left:2004;top:312;width:4265;height:2" coordorigin="2004,312" coordsize="4265,0" path="m2004,312l2004,312,6263,312,6268,312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49"/>
        <w:jc w:val="left"/>
      </w:pPr>
      <w:r>
        <w:rPr>
          <w:color w:val="231F20"/>
        </w:rPr>
        <w:t>O quadrilátero que ele utilizou para fazer o telhado dessa casa foi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4938pt;width:56.7pt;height:28.35pt;mso-position-horizontal-relative:page;mso-position-vertical-relative:paragraph;z-index:191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33" w:right="0"/>
                    <w:jc w:val="left"/>
                  </w:pPr>
                  <w:r>
                    <w:rPr>
                      <w:color w:val="231F20"/>
                    </w:rPr>
                    <w:t>565 +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25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19" w:lineRule="auto" w:before="72"/>
        <w:ind w:right="7132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3"/>
        </w:rPr>
        <w:t> </w:t>
      </w:r>
      <w:r>
        <w:rPr>
          <w:color w:val="231F20"/>
        </w:rPr>
        <w:t>540</w:t>
      </w:r>
      <w:r>
        <w:rPr/>
      </w:r>
    </w:p>
    <w:p>
      <w:pPr>
        <w:pStyle w:val="BodyText"/>
        <w:spacing w:line="199" w:lineRule="exact" w:before="0"/>
        <w:ind w:right="5127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590</w:t>
      </w:r>
      <w:r>
        <w:rPr/>
      </w:r>
    </w:p>
    <w:p>
      <w:pPr>
        <w:pStyle w:val="BodyText"/>
        <w:spacing w:line="240" w:lineRule="auto"/>
        <w:ind w:right="5127"/>
        <w:jc w:val="left"/>
      </w:pPr>
      <w:r>
        <w:rPr>
          <w:color w:val="231F20"/>
        </w:rPr>
        <w:t>C) 5</w:t>
      </w:r>
      <w:r>
        <w:rPr>
          <w:color w:val="231F20"/>
          <w:spacing w:val="-4"/>
        </w:rPr>
        <w:t> </w:t>
      </w:r>
      <w:r>
        <w:rPr>
          <w:color w:val="231F20"/>
        </w:rPr>
        <w:t>810</w:t>
      </w:r>
      <w:r>
        <w:rPr/>
      </w:r>
    </w:p>
    <w:p>
      <w:pPr>
        <w:pStyle w:val="BodyText"/>
        <w:spacing w:line="240" w:lineRule="auto"/>
        <w:ind w:right="5127"/>
        <w:jc w:val="left"/>
      </w:pPr>
      <w:r>
        <w:rPr>
          <w:color w:val="231F20"/>
        </w:rPr>
        <w:t>D) 5</w:t>
      </w:r>
      <w:r>
        <w:rPr>
          <w:color w:val="231F20"/>
          <w:spacing w:val="-4"/>
        </w:rPr>
        <w:t> </w:t>
      </w:r>
      <w:r>
        <w:rPr>
          <w:color w:val="231F20"/>
        </w:rPr>
        <w:t>910</w:t>
      </w:r>
      <w:r>
        <w:rPr/>
      </w:r>
    </w:p>
    <w:p>
      <w:pPr>
        <w:spacing w:after="0" w:line="240" w:lineRule="auto"/>
        <w:jc w:val="left"/>
        <w:sectPr>
          <w:footerReference w:type="default" r:id="rId45"/>
          <w:pgSz w:w="11910" w:h="16840"/>
          <w:pgMar w:footer="524" w:header="377" w:top="560" w:bottom="720" w:left="740" w:right="740"/>
          <w:pgNumType w:start="3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(M051421E4)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943" w:right="0"/>
        <w:jc w:val="left"/>
      </w:pPr>
      <w:r>
        <w:rPr/>
        <w:pict>
          <v:group style="position:absolute;margin-left:183.042267pt;margin-top:-12.773099pt;width:18.75pt;height:46.1pt;mso-position-horizontal-relative:page;mso-position-vertical-relative:paragraph;z-index:1936" coordorigin="3661,-255" coordsize="375,922">
            <v:shape style="position:absolute;left:3661;top:-255;width:375;height:922" coordorigin="3661,-255" coordsize="375,922" path="m4035,-255l3986,-190,3944,-124,3909,-58,3881,8,3861,73,3848,139,3842,205,3845,271,3856,337,3875,402,3902,468,3937,534,3982,600,4035,666,3969,617,3908,569,3853,520,3804,472,3762,423,3699,326,3666,229,3661,181,3665,132,3699,35,3770,-62,3821,-110,3881,-159,3953,-207,4035,-255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255.255005pt;margin-top:-6.254098pt;width:33.550pt;height:33.550pt;mso-position-horizontal-relative:page;mso-position-vertical-relative:paragraph;z-index:1960" coordorigin="5105,-125" coordsize="671,671">
            <v:shape style="position:absolute;left:5105;top:-125;width:671;height:671" coordorigin="5105,-125" coordsize="671,671" path="m5440,1l5472,-54,5508,-94,5552,-117,5608,-125,5673,-112,5726,-76,5762,-23,5775,42,5768,105,5746,168,5713,231,5671,294,5620,357,5563,419,5503,482,5440,545,5378,482,5317,419,5261,357,5210,294,5167,231,5134,168,5113,105,5105,42,5118,-23,5154,-76,5207,-112,5273,-125,5328,-117,5372,-94,5408,-54,5440,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339.734985pt;margin-top:-11.384099pt;width:23.25pt;height:41.1pt;mso-position-horizontal-relative:page;mso-position-vertical-relative:paragraph;z-index:1984" coordorigin="6795,-228" coordsize="465,822">
            <v:shape style="position:absolute;left:6795;top:-228;width:465;height:822" coordorigin="6795,-228" coordsize="465,822" path="m6795,-228l7212,-228,7259,19,7212,19,7259,265,7212,265,7259,429,7212,429,7259,594,7027,347,7073,347,6934,183,6980,183,6841,-63,6888,-63,6795,-228xe" filled="false" stroked="true" strokeweight=".75pt" strokecolor="#231f20">
              <v:path arrowok="t"/>
            </v:shape>
            <w10:wrap type="none"/>
          </v:group>
        </w:pict>
      </w:r>
      <w:r>
        <w:rPr/>
        <w:pict>
          <v:group style="position:absolute;margin-left:412.924988pt;margin-top:-7.862099pt;width:35.2pt;height:35.2pt;mso-position-horizontal-relative:page;mso-position-vertical-relative:paragraph;z-index:2008" coordorigin="8258,-157" coordsize="704,704">
            <v:group style="position:absolute;left:8268;top:-147;width:684;height:684" coordorigin="8268,-147" coordsize="684,684">
              <v:shape style="position:absolute;left:8268;top:-147;width:684;height:684" coordorigin="8268,-147" coordsize="684,684" path="m8952,195l8943,116,8918,44,8877,-19,8824,-72,8761,-112,8689,-138,8610,-147,8532,-138,8460,-112,8397,-72,8344,-19,8303,44,8278,116,8268,195,8278,273,8303,345,8344,409,8397,462,8460,502,8532,528,8610,537,8689,528,8761,502,8824,462,8877,409,8918,345,8943,273,8952,195xe" filled="false" stroked="true" strokeweight="1pt" strokecolor="#231f20">
                <v:path arrowok="t"/>
              </v:shape>
            </v:group>
            <v:group style="position:absolute;left:8405;top:-10;width:411;height:411" coordorigin="8405,-10" coordsize="411,411">
              <v:shape style="position:absolute;left:8405;top:-10;width:411;height:411" coordorigin="8405,-10" coordsize="411,411" path="m8816,195l8800,275,8756,340,8690,384,8610,400,8531,384,8465,340,8421,275,8405,195,8421,115,8465,50,8531,6,8610,-10,8690,6,8756,50,8800,115,8816,195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2.570999pt;margin-top:-19.763098pt;width:318.25pt;height:235.95pt;mso-position-horizontal-relative:page;mso-position-vertical-relative:paragraph;z-index:2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587"/>
                    <w:gridCol w:w="1587"/>
                    <w:gridCol w:w="1587"/>
                  </w:tblGrid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56" w:right="0"/>
        <w:jc w:val="left"/>
      </w:pPr>
      <w:r>
        <w:rPr/>
        <w:pict>
          <v:group style="position:absolute;margin-left:175.884995pt;margin-top:-9.855103pt;width:33.550pt;height:33.550pt;mso-position-horizontal-relative:page;mso-position-vertical-relative:paragraph;z-index:2032" coordorigin="3518,-197" coordsize="671,671">
            <v:shape style="position:absolute;left:3518;top:-197;width:671;height:671" coordorigin="3518,-197" coordsize="671,671" path="m3853,-71l3885,-126,3921,-166,3965,-189,4020,-197,4086,-184,4139,-148,4175,-95,4188,-30,4180,33,4159,96,4126,159,4083,222,4032,285,3976,347,3915,410,3853,473,3790,410,3730,347,3673,285,3622,222,3580,159,3546,96,3525,33,3518,-30,3531,-95,3567,-148,3620,-184,3685,-197,3741,-189,3785,-166,3821,-126,3853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412262pt;margin-top:-16.374102pt;width:18.75pt;height:46.1pt;mso-position-horizontal-relative:page;mso-position-vertical-relative:paragraph;z-index:2056" coordorigin="5248,-327" coordsize="375,922">
            <v:shape style="position:absolute;left:5248;top:-327;width:375;height:922" coordorigin="5248,-327" coordsize="375,922" path="m5622,-327l5573,-262,5531,-196,5496,-130,5468,-64,5448,1,5435,67,5430,133,5432,199,5443,265,5462,330,5489,396,5525,462,5569,528,5622,594,5556,545,5495,497,5440,448,5392,400,5350,351,5286,254,5253,157,5248,109,5252,60,5286,-37,5357,-134,5408,-182,5469,-231,5540,-279,5622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334.625pt;margin-top:-9.855103pt;width:33.550pt;height:33.550pt;mso-position-horizontal-relative:page;mso-position-vertical-relative:paragraph;z-index:2080" coordorigin="6693,-197" coordsize="671,671">
            <v:shape style="position:absolute;left:6693;top:-197;width:671;height:671" coordorigin="6693,-197" coordsize="671,671" path="m7028,-71l7060,-126,7096,-166,7139,-189,7195,-197,7260,-184,7314,-148,7349,-95,7363,-30,7355,33,7334,96,7301,159,7258,222,7207,285,7151,347,7090,410,7028,473,6965,410,6905,347,6848,285,6797,222,6754,159,6721,96,6700,33,6693,-30,6706,-95,6742,-148,6795,-184,6860,-197,6916,-189,6960,-166,6996,-126,7028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410.468994pt;margin-top:-14.263103pt;width:40.65pt;height:40.65pt;mso-position-horizontal-relative:page;mso-position-vertical-relative:paragraph;z-index:2104" coordorigin="8209,-285" coordsize="813,813">
            <v:shape style="position:absolute;left:8209;top:-285;width:813;height:813" coordorigin="8209,-285" coordsize="813,813" path="m8616,-285l8711,26,9022,121,8711,217,8616,527,8520,217,8209,121,8520,26,8616,-285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</w:rPr>
        <w:t>N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49" w:right="0"/>
        <w:jc w:val="left"/>
      </w:pPr>
      <w:r>
        <w:rPr/>
        <w:pict>
          <v:group style="position:absolute;margin-left:182.710999pt;margin-top:-8.727130pt;width:19.75pt;height:32.5500pt;mso-position-horizontal-relative:page;mso-position-vertical-relative:paragraph;z-index:2128" coordorigin="3654,-175" coordsize="395,651">
            <v:shape style="position:absolute;left:3654;top:-175;width:395;height:651" coordorigin="3654,-175" coordsize="395,651" path="m3852,-175l3883,-75,3925,10,3969,83,4009,147,4038,205,4049,259,4043,324,4022,383,3985,431,3929,464,3852,476,3774,464,3718,431,3681,383,3661,324,3654,259,3665,205,3694,147,3734,83,3778,10,3820,-75,3852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251.729004pt;margin-top:-14.26313pt;width:40.65pt;height:40.65pt;mso-position-horizontal-relative:page;mso-position-vertical-relative:paragraph;z-index:2152" coordorigin="5035,-285" coordsize="813,813">
            <v:shape style="position:absolute;left:5035;top:-285;width:813;height:813" coordorigin="5035,-285" coordsize="813,813" path="m5441,-285l5536,26,5847,121,5536,217,5441,527,5345,217,5035,121,5345,26,5441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341.782257pt;margin-top:-16.373131pt;width:18.75pt;height:46.1pt;mso-position-horizontal-relative:page;mso-position-vertical-relative:paragraph;z-index:2176" coordorigin="6836,-327" coordsize="375,922">
            <v:shape style="position:absolute;left:6836;top:-327;width:375;height:922" coordorigin="6836,-327" coordsize="375,922" path="m7210,-327l7161,-262,7119,-196,7084,-130,7056,-64,7035,1,7022,67,7017,133,7020,199,7031,265,7049,330,7077,396,7112,462,7157,528,7210,594,7143,545,7083,497,7028,448,6979,400,6937,351,6874,254,6840,157,6836,109,6839,60,6873,-37,6945,-134,6995,-182,7056,-231,7128,-279,7210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420.821014pt;margin-top:-8.727130pt;width:19.75pt;height:32.5500pt;mso-position-horizontal-relative:page;mso-position-vertical-relative:paragraph;z-index:2200" coordorigin="8416,-175" coordsize="395,651">
            <v:shape style="position:absolute;left:8416;top:-175;width:395;height:651" coordorigin="8416,-175" coordsize="395,651" path="m8614,-175l8645,-75,8687,10,8731,83,8771,147,8800,205,8811,259,8805,324,8784,383,8747,431,8691,464,8614,476,8536,464,8480,431,8443,383,8423,324,8416,259,8428,205,8457,147,8497,83,8541,10,8582,-75,8614,-175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64" w:right="0"/>
        <w:jc w:val="left"/>
      </w:pPr>
      <w:r>
        <w:rPr/>
        <w:pict>
          <v:group style="position:absolute;margin-left:172.358994pt;margin-top:-14.263134pt;width:40.65pt;height:40.65pt;mso-position-horizontal-relative:page;mso-position-vertical-relative:paragraph;z-index:2224" coordorigin="3447,-285" coordsize="813,813">
            <v:shape style="position:absolute;left:3447;top:-285;width:813;height:813" coordorigin="3447,-285" coordsize="813,813" path="m3854,-285l3949,26,4260,121,3949,217,3854,527,3758,217,3447,121,3758,26,3854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080994pt;margin-top:-8.727134pt;width:19.75pt;height:32.5500pt;mso-position-horizontal-relative:page;mso-position-vertical-relative:paragraph;z-index:2248" coordorigin="5242,-175" coordsize="395,651">
            <v:shape style="position:absolute;left:5242;top:-175;width:395;height:651" coordorigin="5242,-175" coordsize="395,651" path="m5439,-175l5471,-75,5512,10,5556,83,5596,147,5625,205,5636,259,5630,324,5609,383,5572,431,5516,464,5439,476,5362,464,5306,431,5268,383,5248,324,5242,259,5253,205,5282,147,5322,83,5366,10,5407,-75,5439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331.098999pt;margin-top:-14.263134pt;width:40.65pt;height:40.65pt;mso-position-horizontal-relative:page;mso-position-vertical-relative:paragraph;z-index:2272" coordorigin="6622,-285" coordsize="813,813">
            <v:shape style="position:absolute;left:6622;top:-285;width:813;height:813" coordorigin="6622,-285" coordsize="813,813" path="m7028,-285l7124,26,7435,121,7124,217,7028,527,6933,217,6622,121,6933,26,7028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421.152283pt;margin-top:-16.374134pt;width:18.75pt;height:46.1pt;mso-position-horizontal-relative:page;mso-position-vertical-relative:paragraph;z-index:2296" coordorigin="8423,-327" coordsize="375,922">
            <v:shape style="position:absolute;left:8423;top:-327;width:375;height:922" coordorigin="8423,-327" coordsize="375,922" path="m8797,-327l8748,-262,8706,-196,8671,-130,8643,-64,8623,1,8610,67,8605,133,8607,199,8618,265,8637,330,8664,396,8700,462,8744,528,8797,594,8731,545,8670,497,8615,448,8566,400,8524,351,8461,254,8428,157,8423,109,8427,60,8461,-37,8532,-134,8583,-182,8644,-231,8715,-279,8797,-327xe" filled="false" stroked="true" strokeweight=".731pt" strokecolor="#231f20">
              <v:path arrowok="t"/>
            </v:shape>
            <w10:wrap type="none"/>
          </v:group>
        </w:pict>
      </w:r>
      <w:r>
        <w:rPr>
          <w:color w:val="231F20"/>
        </w:rPr>
        <w:t>P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4636" w:val="left" w:leader="none"/>
          <w:tab w:pos="6223" w:val="left" w:leader="none"/>
          <w:tab w:pos="7810" w:val="left" w:leader="none"/>
        </w:tabs>
        <w:spacing w:line="240" w:lineRule="auto" w:before="72"/>
        <w:ind w:left="3048" w:right="49"/>
        <w:jc w:val="left"/>
      </w:pPr>
      <w:r>
        <w:rPr>
          <w:color w:val="231F20"/>
        </w:rPr>
        <w:t>1</w:t>
        <w:tab/>
        <w:t>2</w:t>
        <w:tab/>
        <w:t>3</w:t>
        <w:tab/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49"/>
        <w:jc w:val="left"/>
      </w:pPr>
      <w:r>
        <w:rPr>
          <w:color w:val="231F20"/>
        </w:rPr>
        <w:t>Nessa malha, as letras representam as linhas e os números, as</w:t>
      </w:r>
      <w:r>
        <w:rPr>
          <w:color w:val="231F20"/>
          <w:spacing w:val="-27"/>
        </w:rPr>
        <w:t> </w:t>
      </w:r>
      <w:r>
        <w:rPr>
          <w:color w:val="231F20"/>
        </w:rPr>
        <w:t>colunas.</w:t>
      </w:r>
      <w:r>
        <w:rPr/>
      </w:r>
    </w:p>
    <w:p>
      <w:pPr>
        <w:pStyle w:val="BodyText"/>
        <w:spacing w:line="357" w:lineRule="auto" w:before="83"/>
        <w:ind w:right="2215"/>
        <w:jc w:val="left"/>
      </w:pPr>
      <w:r>
        <w:rPr/>
        <w:pict>
          <v:group style="position:absolute;margin-left:61.115898pt;margin-top:26.467882pt;width:40.65pt;height:40.65pt;mso-position-horizontal-relative:page;mso-position-vertical-relative:paragraph;z-index:-44944" coordorigin="1222,529" coordsize="813,813">
            <v:shape style="position:absolute;left:1222;top:529;width:813;height:813" coordorigin="1222,529" coordsize="813,813" path="m1629,529l1724,840,2035,936,1724,1031,1629,1342,1533,1031,1222,936,1533,840,1629,529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</w:rPr>
        <w:t>De acordo com essa malha, qual é o desenho localizado na linha N e na coluna 4? 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6"/>
        <w:ind w:right="5127"/>
        <w:jc w:val="left"/>
      </w:pPr>
      <w:r>
        <w:rPr/>
        <w:pict>
          <v:group style="position:absolute;margin-left:60.884602pt;margin-top:13.168874pt;width:32.8pt;height:32.8pt;mso-position-horizontal-relative:page;mso-position-vertical-relative:paragraph;z-index:2344" coordorigin="1218,263" coordsize="656,656">
            <v:shape style="position:absolute;left:1218;top:263;width:656;height:656" coordorigin="1218,263" coordsize="656,656" path="m1546,386l1577,333,1612,294,1655,271,1710,263,1773,276,1826,311,1861,364,1874,427,1866,489,1845,550,1813,612,1771,673,1721,735,1666,796,1607,858,1546,919,1484,858,1425,796,1370,735,1320,673,1278,612,1246,550,1225,489,1218,427,1231,364,1266,311,1318,276,1382,263,1436,271,1479,294,1514,333,1546,386xe" filled="false" stroked="true" strokeweight=".802pt" strokecolor="#231f20">
              <v:path arrowok="t"/>
            </v:shape>
            <w10:wrap type="none"/>
          </v:group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5127"/>
        <w:jc w:val="left"/>
      </w:pPr>
      <w:r>
        <w:rPr/>
        <w:pict>
          <v:group style="position:absolute;margin-left:59.835899pt;margin-top:6.133874pt;width:35.2pt;height:35.2pt;mso-position-horizontal-relative:page;mso-position-vertical-relative:paragraph;z-index:2368" coordorigin="1197,123" coordsize="704,704">
            <v:group style="position:absolute;left:1207;top:133;width:684;height:684" coordorigin="1207,133" coordsize="684,684">
              <v:shape style="position:absolute;left:1207;top:133;width:684;height:684" coordorigin="1207,133" coordsize="684,684" path="m1891,475l1882,396,1856,324,1816,261,1763,208,1699,167,1627,142,1549,133,1470,142,1398,167,1335,208,1282,261,1241,324,1216,396,1207,475,1216,553,1241,625,1282,689,1335,742,1398,782,1470,808,1549,817,1627,808,1699,782,1763,742,1816,689,1856,625,1882,553,1891,475xe" filled="false" stroked="true" strokeweight="1pt" strokecolor="#231f20">
                <v:path arrowok="t"/>
              </v:shape>
            </v:group>
            <v:group style="position:absolute;left:1343;top:269;width:411;height:411" coordorigin="1343,269" coordsize="411,411">
              <v:shape style="position:absolute;left:1343;top:269;width:411;height:411" coordorigin="1343,269" coordsize="411,411" path="m1754,475l1738,555,1694,620,1629,664,1549,680,1469,664,1404,620,1360,555,1343,475,1360,395,1404,330,1469,286,1549,269,1629,286,1694,330,1738,395,1754,475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72"/>
        <w:ind w:right="5127"/>
        <w:jc w:val="left"/>
      </w:pPr>
      <w:r>
        <w:rPr/>
        <w:pict>
          <v:group style="position:absolute;margin-left:67.7323pt;margin-top:8.868874pt;width:19.75pt;height:32.5500pt;mso-position-horizontal-relative:page;mso-position-vertical-relative:paragraph;z-index:2392" coordorigin="1355,177" coordsize="395,651">
            <v:shape style="position:absolute;left:1355;top:177;width:395;height:651" coordorigin="1355,177" coordsize="395,651" path="m1552,177l1584,277,1625,362,1669,435,1709,499,1738,556,1749,611,1743,675,1722,734,1685,783,1629,816,1552,828,1475,816,1419,783,1381,734,1361,675,1355,611,1366,556,1395,499,1435,435,1479,362,1520,277,1552,177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40" w:lineRule="auto" w:before="72" w:after="0"/>
        <w:ind w:left="456" w:right="0" w:hanging="34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(M041469E4) </w:t>
      </w:r>
      <w:r>
        <w:rPr>
          <w:rFonts w:ascii="Arial" w:hAnsi="Arial"/>
          <w:color w:val="231F20"/>
          <w:sz w:val="22"/>
        </w:rPr>
        <w:t>Observe no quadro abaixo o tempo médio de vida de alguns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1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665"/>
      </w:tblGrid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55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ANIMAL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60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TEMPO MÉDIO DE</w:t>
            </w:r>
            <w:r>
              <w:rPr>
                <w:rFonts w:ascii="Arial" w:hAns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VIDA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Cavalo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32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3"/>
                <w:sz w:val="22"/>
              </w:rPr>
              <w:t>Tigre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28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Leão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Coruja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24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Cachorro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18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Coelho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49"/>
        <w:jc w:val="left"/>
      </w:pPr>
      <w:r>
        <w:rPr>
          <w:color w:val="231F20"/>
        </w:rPr>
        <w:t>De acordo com esse quadro, qual animal tem 28 anos de tempo médio de</w:t>
      </w:r>
      <w:r>
        <w:rPr>
          <w:color w:val="231F20"/>
          <w:spacing w:val="-32"/>
        </w:rPr>
        <w:t> </w:t>
      </w:r>
      <w:r>
        <w:rPr>
          <w:color w:val="231F20"/>
        </w:rPr>
        <w:t>vida?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Cachorro.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Coruja.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Leão.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Tigre.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5127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43.85pt;mso-position-horizontal-relative:page;mso-position-vertical-relative:paragraph;z-index:2584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1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22"/>
                        </w:rPr>
                        <w:t>Tiranossauro Rex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tem a mordida mais forte de toda a história, dizem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cientistas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 força da boca do dinossauro chegava a quase seis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toneladas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dessa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nós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aliviados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 dos dinossauros. Afinal, não gostaríamos de ter nenhum ancestral abocanhado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Tiranossauro Rex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 Pesquisadores britânicos descobriram que a mordida do bicho adulto é a mais forte de todos 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 usaram programas de computador para reconstituir os músculos da mandíbula do animal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carnívoro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tocava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terror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Pré-História.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concluíram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predador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mordida equivalente a 75 mil Newtons, ou seja, quase seis toneladas de</w:t>
                      </w:r>
                      <w:r>
                        <w:rPr>
                          <w:rFonts w:ascii="Arial" w:hAns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peso!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ideia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presa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sentia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boca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T-rex,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esmagado por dois elefantes, com a diferença de que no meio desse esmagamento,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havia dentes pontudos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afiadíssimos!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Hoje, o animal que tem a mordida mais potente é o aligátor do Mississippi – ela chega 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965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quilos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potência.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Isso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equivale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poder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tiranossauro.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pesquisa foi publicada na revista científica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Biology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Letters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001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47">
        <w:r>
          <w:rPr>
            <w:rFonts w:ascii="Arial" w:hAnsi="Arial"/>
            <w:color w:val="231F20"/>
            <w:sz w:val="16"/>
          </w:rPr>
          <w:t>: &lt;http://migre.me/fzs3F&gt;.</w:t>
        </w:r>
      </w:hyperlink>
      <w:r>
        <w:rPr>
          <w:rFonts w:ascii="Arial" w:hAnsi="Arial"/>
          <w:color w:val="231F20"/>
          <w:spacing w:val="-31"/>
          <w:sz w:val="16"/>
        </w:rPr>
        <w:t> </w:t>
      </w:r>
      <w:r>
        <w:rPr>
          <w:rFonts w:ascii="Arial" w:hAnsi="Arial"/>
          <w:color w:val="231F20"/>
          <w:sz w:val="16"/>
        </w:rPr>
        <w:t>Acesso em: 22 jul. 2013. (P050580E4_SUP)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(P050616E4)</w:t>
      </w:r>
      <w:r>
        <w:rPr>
          <w:rFonts w:ascii="Arial" w:hAnsi="Arial" w:cs="Arial" w:eastAsia="Arial" w:hint="default"/>
          <w:color w:val="231F20"/>
          <w:spacing w:val="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mordida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bicho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adulto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tempos!”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ponto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 exclamação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alerta.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(P050578E4)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animal carnívoro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tocava o terror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 Pré-História.” (ℓ. 6), a expressão</w:t>
      </w:r>
      <w:r>
        <w:rPr>
          <w:rFonts w:ascii="Arial" w:hAnsi="Arial" w:cs="Arial" w:eastAsia="Arial" w:hint="default"/>
          <w:color w:val="231F20"/>
          <w:spacing w:val="-4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animar.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colocar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vencer.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(P050615E4) </w:t>
      </w:r>
      <w:r>
        <w:rPr>
          <w:rFonts w:ascii="Arial"/>
          <w:color w:val="231F20"/>
          <w:sz w:val="22"/>
        </w:rPr>
        <w:t>Nesse texto, qual trecho marca a ideia de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tempo?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dessa descoberta,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“Afinal, não gostaríamos de ter nenhum ancestral...”.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concluíram que o predador tem uma mordida equivalente...”.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“Para você ter uma ideia de como uma presa se sentia...”.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46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01.85pt;mso-position-horizontal-relative:char;mso-position-vertical-relative:line" coordorigin="0,0" coordsize="9658,40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017" coordorigin="10,10" coordsize="2,4017">
              <v:shape style="position:absolute;left:10;top:10;width:2;height:4017" coordorigin="10,10" coordsize="0,4017" path="m10,40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017" coordorigin="577,10" coordsize="2,4017">
              <v:shape style="position:absolute;left:577;top:10;width:2;height:4017" coordorigin="577,10" coordsize="0,4017" path="m577,4027l577,10e" filled="false" stroked="true" strokeweight=".5pt" strokecolor="#231f20">
                <v:path arrowok="t"/>
              </v:shape>
            </v:group>
            <v:group style="position:absolute;left:9648;top:10;width:2;height:4017" coordorigin="9648,10" coordsize="2,4017">
              <v:shape style="position:absolute;left:9648;top:10;width:2;height:4017" coordorigin="9648,10" coordsize="0,4017" path="m9648,4027l9648,10e" filled="false" stroked="true" strokeweight=".5pt" strokecolor="#231f20">
                <v:path arrowok="t"/>
              </v:shape>
            </v:group>
            <v:group style="position:absolute;left:5;top:4032;width:572;height:2" coordorigin="5,4032" coordsize="572,2">
              <v:shape style="position:absolute;left:5;top:4032;width:572;height:2" coordorigin="5,4032" coordsize="572,0" path="m5,4032l577,4032e" filled="false" stroked="true" strokeweight=".5pt" strokecolor="#231f20">
                <v:path arrowok="t"/>
              </v:shape>
            </v:group>
            <v:group style="position:absolute;left:577;top:4032;width:9076;height:2" coordorigin="577,4032" coordsize="9076,2">
              <v:shape style="position:absolute;left:577;top:4032;width:9076;height:2" coordorigin="577,4032" coordsize="9076,0" path="m577,4032l9653,40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0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46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Musical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” em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BH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293" w:right="112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Teatro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Movimento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espetáculo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inspirado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livro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mesmo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Thalita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Rebouças.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musical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” será apresentado em BH, nos dias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11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12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maio,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no Sesc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Palladium.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espetáculo,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inspirado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livro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homônimo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Thalita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Rebouças,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mostra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quem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já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adolescente,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artista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preferido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perto.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peça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história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amigas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Gabi,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Ritinha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Manu,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Resende,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embarcam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aventura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capital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estado,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pertinho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show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ídolos,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boyband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Slavabody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livro de Thalita Rebouças, que já vendeu mais de 1,3 milhão de exemplares, foi adaptado por ela mesmo e pelo autor Gustavo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Reiz.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Teatro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Movimento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objetivo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descentralizar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grandes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espetáculos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Janeiro e São Paulo.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1405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49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3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&lt;http://www.otempo.com.br/otempinho/roteiro/&gt;.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30</w:t>
      </w:r>
      <w:r>
        <w:rPr>
          <w:rFonts w:ascii="Arial" w:hAnsi="Arial"/>
          <w:color w:val="231F20"/>
          <w:spacing w:val="-3"/>
          <w:sz w:val="16"/>
        </w:rPr>
        <w:t> abr.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(P060017F5_SUP)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(P060017F5)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3"/>
          <w:sz w:val="22"/>
        </w:rPr>
        <w:t> leitor.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evento.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para ver de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pertinho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show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seus ídolos,...” (ℓ. 8), o diminutivo na palavra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destaque foi utilizado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o número de vezes que as meninas vão aos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shows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debochar das fãs que seguem seus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ídolos.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proximidade das meninas com os ídolos no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o carinho das fãs com o seu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ídolo.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5127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76.958pt;margin-top:8.786932pt;width:442.181899pt;height:129.12pt;mso-position-horizontal-relative:page;mso-position-vertical-relative:paragraph;z-index:2704;mso-wrap-distance-left:0;mso-wrap-distance-right:0" type="#_x0000_t75" stroked="false">
            <v:imagedata r:id="rId50" o:title=""/>
            <w10:wrap type="topAndBottom"/>
          </v:shape>
        </w:pict>
      </w:r>
    </w:p>
    <w:p>
      <w:pPr>
        <w:spacing w:before="0"/>
        <w:ind w:left="274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 – um gato em apuros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Porto Alegre: L&amp;PM, 2012. p. 25.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(P060023F5_SUP)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(P060023F5) </w:t>
      </w:r>
      <w:r>
        <w:rPr>
          <w:rFonts w:ascii="Arial"/>
          <w:color w:val="231F20"/>
          <w:sz w:val="22"/>
        </w:rPr>
        <w:t>De acordo com esse texto, o gato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quer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brincar.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dormir.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sozinho.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embora.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8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89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3723" w:right="3723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Golfinho salva-vidas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337"/>
                    <w:jc w:val="both"/>
                  </w:pPr>
                  <w:r>
                    <w:rPr>
                      <w:rFonts w:ascii="Arial" w:hAnsi="Arial"/>
                      <w:color w:val="231F20"/>
                    </w:rPr>
                    <w:t>Parece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estranho,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mas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real.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Itália,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garoto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14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anos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foi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salvo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por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golfinho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quando </w:t>
                  </w:r>
                  <w:r>
                    <w:rPr>
                      <w:rFonts w:ascii="Arial" w:hAnsi="Arial"/>
                      <w:color w:val="231F20"/>
                    </w:rPr>
                  </w:r>
                  <w:r>
                    <w:rPr>
                      <w:color w:val="231F20"/>
                    </w:rPr>
                    <w:t>caiu de um barco no sul do país. Com a ajuda de seu focinho, Filipo, como o dócil animal foi batizado, levou o menino, que não sabia </w:t>
                  </w:r>
                  <w:r>
                    <w:rPr>
                      <w:color w:val="231F20"/>
                      <w:spacing w:val="-3"/>
                    </w:rPr>
                    <w:t>nadar, </w:t>
                  </w:r>
                  <w:r>
                    <w:rPr>
                      <w:color w:val="231F20"/>
                    </w:rPr>
                    <w:t>até a embarcação de onde caiu. Então, o pai do </w:t>
                  </w:r>
                  <w:r>
                    <w:rPr>
                      <w:color w:val="231F20"/>
                    </w:rPr>
                    <w:t>garoto pôde retirá-lo da água são e salvo. Realmente, o mundo animal é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surpreendente!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3071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51">
        <w:r>
          <w:rPr>
            <w:rFonts w:ascii="Arial" w:hAnsi="Arial"/>
            <w:color w:val="231F20"/>
            <w:sz w:val="16"/>
          </w:rPr>
          <w:t>: &lt;http://migre.me/guDxT&gt;.</w:t>
        </w:r>
      </w:hyperlink>
      <w:r>
        <w:rPr>
          <w:rFonts w:ascii="Arial" w:hAnsi="Arial"/>
          <w:color w:val="231F20"/>
          <w:sz w:val="16"/>
        </w:rPr>
        <w:t> Acesso em: 1 </w:t>
      </w:r>
      <w:r>
        <w:rPr>
          <w:rFonts w:ascii="Arial" w:hAnsi="Arial"/>
          <w:color w:val="231F20"/>
          <w:spacing w:val="-4"/>
          <w:sz w:val="16"/>
        </w:rPr>
        <w:t>nov.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16"/>
        </w:rPr>
        <w:t>(P060024F5_SUP)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0" w:after="0"/>
        <w:ind w:left="536" w:right="0" w:hanging="42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(P060024F5)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pacing w:val="-4"/>
          <w:sz w:val="22"/>
        </w:rPr>
        <w:t>Qual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trecho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desse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texto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apresenta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opinião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sobre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fato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golfinho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ter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salvado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garoto?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“Parece estranho, mas é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real.”.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 garoto de 14 anos foi salvo por um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golfinho...”.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o menino que não sabia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nadar,...”.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“Então, o pai do garoto pôde retirá-lo da água são e</w:t>
      </w:r>
      <w:r>
        <w:rPr>
          <w:rFonts w:ascii="Arial" w:hAnsi="Arial" w:cs="Arial" w:eastAsia="Arial" w:hint="default"/>
          <w:color w:val="231F20"/>
          <w:spacing w:val="-1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salvo.”.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5127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9975pt;width:482.9pt;height:229.85pt;mso-position-horizontal-relative:page;mso-position-vertical-relative:paragraph;z-index:2824;mso-wrap-distance-left:0;mso-wrap-distance-right:0" coordorigin="1124,173" coordsize="9658,459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4577" coordorigin="1134,183" coordsize="2,4577">
              <v:shape style="position:absolute;left:1134;top:183;width:2;height:4577" coordorigin="1134,183" coordsize="0,4577" path="m1134,476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4577" coordorigin="1701,183" coordsize="2,4577">
              <v:shape style="position:absolute;left:1701;top:183;width:2;height:4577" coordorigin="1701,183" coordsize="0,4577" path="m1701,4760l1701,183e" filled="false" stroked="true" strokeweight=".5pt" strokecolor="#231f20">
                <v:path arrowok="t"/>
              </v:shape>
            </v:group>
            <v:group style="position:absolute;left:10772;top:183;width:2;height:4577" coordorigin="10772,183" coordsize="2,4577">
              <v:shape style="position:absolute;left:10772;top:183;width:2;height:4577" coordorigin="10772,183" coordsize="0,4577" path="m10772,4760l10772,183e" filled="false" stroked="true" strokeweight=".5pt" strokecolor="#231f20">
                <v:path arrowok="t"/>
              </v:shape>
            </v:group>
            <v:group style="position:absolute;left:1129;top:4765;width:572;height:2" coordorigin="1129,4765" coordsize="572,2">
              <v:shape style="position:absolute;left:1129;top:4765;width:572;height:2" coordorigin="1129,4765" coordsize="572,0" path="m1129,4765l1701,4765e" filled="false" stroked="true" strokeweight=".5pt" strokecolor="#231f20">
                <v:path arrowok="t"/>
              </v:shape>
            </v:group>
            <v:group style="position:absolute;left:1701;top:4765;width:9076;height:2" coordorigin="1701,4765" coordsize="9076,2">
              <v:shape style="position:absolute;left:1701;top:4765;width:9076;height:2" coordorigin="1701,4765" coordsize="9076,0" path="m1701,4765l10777,4765e" filled="false" stroked="true" strokeweight=".5pt" strokecolor="#231f20">
                <v:path arrowok="t"/>
              </v:shape>
              <v:shape style="position:absolute;left:1356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45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8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Crianças criam tornados e levantam peso de cem quilos no museu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Catavento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brincar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ciência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museu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interativo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Catavento,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antigo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Palácio das Indústrias, no centro da cidade de São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Paulo.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engenhocas das quatro seções do espaço servem para arrepiar os cabelos, entrar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imensas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bolhas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sabão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redondas,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quadradas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triangulares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ouvir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pássaros brasileiros e o som de vários outros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animais.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última novidade é a instalação “Relevo Revelado pelas Cores”, que funciona com um sensor em 3D, uma caixa de areia e um computador que representa a altura dos terrenos com as cores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arco-íris.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 a areia se movimenta, forma vários tipos de relevo. Ao colocar a mão na altura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nuvens,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exemplo,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chuva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virtual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lagos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bacias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hidrográficas.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 ouvir o som da rotação das estrelas? É só ir ao espaço Universo e apertar um botão.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pufe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astronomia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observar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teto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desenho de constelações nesse céu de mentirinha.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600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52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&lt;http://www1.folha.uol.com.br/folhinha/2013/08/1327624-criancas-criam-tornados-e-levantam-peso-de-100-quilos-no-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086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museu-catavento.shtml&gt;. Acesso em: 23 ago.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(P060009F5_SUP)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(P060009F5)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atrações do museu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Catavento.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descobertas do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universo.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centro da cidade de São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Paulo.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desenho das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constelações.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(P060041F5)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89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pStyle w:val="BodyText"/>
                    <w:spacing w:line="266" w:lineRule="auto" w:before="62"/>
                    <w:ind w:left="108" w:right="81" w:firstLine="283"/>
                    <w:jc w:val="left"/>
                  </w:pPr>
                  <w:r>
                    <w:rPr>
                      <w:color w:val="231F20"/>
                    </w:rPr>
                    <w:t>“A Dama e o </w:t>
                  </w:r>
                  <w:r>
                    <w:rPr>
                      <w:color w:val="231F20"/>
                      <w:spacing w:val="-3"/>
                    </w:rPr>
                    <w:t>Vagabundo” </w:t>
                  </w:r>
                  <w:r>
                    <w:rPr>
                      <w:color w:val="231F20"/>
                    </w:rPr>
                    <w:t>(1955), “Branca de Neve” (1937) e outros clássicos vão voltar às </w:t>
                  </w:r>
                  <w:r>
                    <w:rPr>
                      <w:color w:val="231F20"/>
                    </w:rPr>
                    <w:t>telas de cinema em São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Paulo.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81" w:firstLine="283"/>
                    <w:jc w:val="left"/>
                  </w:pPr>
                  <w:r>
                    <w:rPr>
                      <w:color w:val="231F20"/>
                    </w:rPr>
                    <w:t>O projeto </w:t>
                  </w:r>
                  <w:r>
                    <w:rPr>
                      <w:rFonts w:ascii="Arial" w:hAnsi="Arial"/>
                      <w:i/>
                      <w:color w:val="231F20"/>
                    </w:rPr>
                    <w:t>Hoje é Dia de Cinema </w:t>
                  </w:r>
                  <w:r>
                    <w:rPr>
                      <w:color w:val="231F20"/>
                    </w:rPr>
                    <w:t>convida crianças a assistirem a sessões gratuitas com as animações, sempre aos domingos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[...].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81" w:firstLine="283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primeira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exibição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acontece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neste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domingo,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às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11h,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“A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Dama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Vagabundo”.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Depois,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é </w:t>
                  </w:r>
                  <w:r>
                    <w:rPr>
                      <w:color w:val="231F20"/>
                    </w:rPr>
                    <w:t>a vez de “Peter Pan”, “A Branca de Neve” e “O Corcunda de Notre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</w:rPr>
                    <w:t>Dame”.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591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53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&lt;http://www1.folha.uol.com.br/folhinha/2013/08/1320974-classicos-antigos-da-disney-sao-exibidos-gratuitamente-em-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886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cinema.shtml&gt;. Acesso em: 6 ago. 2013. Fragmento.</w:t>
      </w:r>
      <w:r>
        <w:rPr>
          <w:rFonts w:ascii="Arial"/>
          <w:color w:val="231F20"/>
          <w:spacing w:val="-20"/>
          <w:sz w:val="16"/>
        </w:rPr>
        <w:t> </w:t>
      </w:r>
      <w:r>
        <w:rPr>
          <w:rFonts w:ascii="Arial"/>
          <w:color w:val="231F20"/>
          <w:sz w:val="16"/>
        </w:rPr>
        <w:t>(P060010F5_SUP)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(P060010F5)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10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descrever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filme.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(P060042F5) </w:t>
      </w:r>
      <w:r>
        <w:rPr>
          <w:rFonts w:ascii="Arial" w:hAnsi="Arial"/>
          <w:color w:val="231F20"/>
          <w:sz w:val="22"/>
        </w:rPr>
        <w:t>O trecho que apresenta a informação principal desse texto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53" w:val="left" w:leader="none"/>
        </w:tabs>
        <w:spacing w:line="240" w:lineRule="auto" w:before="83" w:after="0"/>
        <w:ind w:left="452" w:right="0" w:hanging="34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vão voltar às telas de cinema em São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projeto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Hoje é Dia de Cinema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convida crianças a assistirem a sessões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gratuitas...”.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primeira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exibição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acontece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domingo,...”.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vez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‘Peter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Pan’,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Branca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Neve’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‘O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corcunda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Notre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Dame’”.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40" w:lineRule="auto" w:before="72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75.811005pt;margin-top:44.202854pt;width:30.778748pt;height:16.125pt;mso-position-horizontal-relative:page;mso-position-vertical-relative:paragraph;z-index:-44200" type="#_x0000_t75" stroked="false">
            <v:imagedata r:id="rId56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(M041299E4) </w:t>
      </w:r>
      <w:r>
        <w:rPr>
          <w:rFonts w:ascii="Arial" w:hAnsi="Arial"/>
          <w:color w:val="231F20"/>
          <w:sz w:val="22"/>
        </w:rPr>
        <w:t>Ana usou 18 figuras geométricas para desenhar o elefante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5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122"/>
        <w:gridCol w:w="303"/>
        <w:gridCol w:w="727"/>
        <w:gridCol w:w="303"/>
        <w:gridCol w:w="122"/>
        <w:gridCol w:w="298"/>
      </w:tblGrid>
      <w:tr>
        <w:trPr>
          <w:trHeight w:val="1278" w:hRule="exact"/>
        </w:trPr>
        <w:tc>
          <w:tcPr>
            <w:tcW w:w="2178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7" w:hRule="exact"/>
        </w:trPr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727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2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spacing w:line="240" w:lineRule="auto" w:before="72"/>
        <w:ind w:right="49"/>
        <w:jc w:val="left"/>
      </w:pPr>
      <w:r>
        <w:rPr/>
        <w:pict>
          <v:group style="position:absolute;margin-left:99.459999pt;margin-top:-110.926147pt;width:68.650pt;height:104.4pt;mso-position-horizontal-relative:page;mso-position-vertical-relative:paragraph;z-index:-44176" coordorigin="1989,-2219" coordsize="1373,2088">
            <v:group style="position:absolute;left:2322;top:-2209;width:1030;height:1030" coordorigin="2322,-2209" coordsize="1030,1030">
              <v:shape style="position:absolute;left:2322;top:-2209;width:1030;height:1030" coordorigin="2322,-2209" coordsize="1030,1030" path="m2837,-2209l2913,-2203,2986,-2187,3054,-2161,3117,-2126,3175,-2082,3226,-2031,3269,-1974,3304,-1911,3330,-1842,3346,-1770,3352,-1694,3346,-1617,3330,-1545,3304,-1476,3269,-1413,3226,-1356,3175,-1305,3117,-1261,3054,-1226,2986,-1200,2913,-1184,2837,-1179,2761,-1184,2688,-1200,2620,-1226,2557,-1261,2499,-1305,2448,-1356,2405,-1413,2370,-1476,2344,-1545,2328,-1617,2322,-1694,2328,-1770,2344,-1842,2370,-1911,2405,-1974,2448,-2031,2499,-2082,2557,-2126,2620,-2161,2688,-2187,2761,-2203,2837,-2209xe" filled="false" stroked="true" strokeweight="1pt" strokecolor="#231f20">
                <v:path arrowok="t"/>
              </v:shape>
              <v:shape style="position:absolute;left:2547;top:-1737;width:129;height:129" type="#_x0000_t75" stroked="false">
                <v:imagedata r:id="rId57" o:title=""/>
              </v:shape>
            </v:group>
            <v:group style="position:absolute;left:2257;top:-1280;width:430;height:430" coordorigin="2257,-1280" coordsize="430,430">
              <v:shape style="position:absolute;left:2257;top:-1280;width:430;height:430" coordorigin="2257,-1280" coordsize="430,430" path="m2472,-1280l2540,-1269,2599,-1238,2645,-1192,2676,-1133,2687,-1065,2676,-997,2645,-938,2599,-891,2540,-861,2472,-850,2404,-861,2345,-891,2298,-938,2268,-997,2257,-1065,2268,-1133,2298,-1192,2345,-1238,2404,-1269,2472,-1280xe" filled="false" stroked="true" strokeweight="1.0pt" strokecolor="#231f20">
                <v:path arrowok="t"/>
              </v:shape>
              <v:shape style="position:absolute;left:1989;top:-882;width:777;height:751" type="#_x0000_t75" stroked="false">
                <v:imagedata r:id="rId58" o:title=""/>
              </v:shape>
            </v:group>
            <v:group style="position:absolute;left:2848;top:-1776;width:395;height:375" coordorigin="2848,-1776" coordsize="395,375">
              <v:shape style="position:absolute;left:2848;top:-1776;width:395;height:375" coordorigin="2848,-1776" coordsize="395,375" path="m3048,-1776l2848,-1636,2923,-1401,3168,-1401,3243,-1636,3048,-1776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Quantos retângulos ela usou para desenhar esse</w:t>
      </w:r>
      <w:r>
        <w:rPr>
          <w:color w:val="231F20"/>
          <w:spacing w:val="-29"/>
        </w:rPr>
        <w:t> </w:t>
      </w:r>
      <w:r>
        <w:rPr>
          <w:color w:val="231F20"/>
        </w:rPr>
        <w:t>elefante?</w:t>
      </w:r>
      <w:r>
        <w:rPr/>
      </w:r>
    </w:p>
    <w:p>
      <w:pPr>
        <w:pStyle w:val="ListParagraph"/>
        <w:numPr>
          <w:ilvl w:val="0"/>
          <w:numId w:val="16"/>
        </w:numPr>
        <w:tabs>
          <w:tab w:pos="355" w:val="left" w:leader="none"/>
        </w:tabs>
        <w:spacing w:line="266" w:lineRule="exact" w:before="64" w:after="0"/>
        <w:ind w:left="354" w:right="0" w:hanging="24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47" w:val="left" w:leader="none"/>
        </w:tabs>
        <w:spacing w:line="264" w:lineRule="exact" w:before="0" w:after="0"/>
        <w:ind w:left="346" w:right="0" w:hanging="23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45" w:val="left" w:leader="none"/>
        </w:tabs>
        <w:spacing w:line="264" w:lineRule="exact" w:before="0" w:after="0"/>
        <w:ind w:left="344" w:right="0" w:hanging="23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63" w:val="left" w:leader="none"/>
        </w:tabs>
        <w:spacing w:line="266" w:lineRule="exact" w:before="0" w:after="0"/>
        <w:ind w:left="362" w:right="0" w:hanging="25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49" w:lineRule="auto" w:before="0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(M041354E4)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Mariana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precisa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ler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325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para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vestibular.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Ela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já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200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desse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Quantas páginas ela ainda 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8"/>
        <w:ind w:right="5127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125</w:t>
      </w:r>
      <w:r>
        <w:rPr/>
      </w:r>
    </w:p>
    <w:p>
      <w:pPr>
        <w:pStyle w:val="BodyText"/>
        <w:spacing w:line="240" w:lineRule="auto" w:before="11"/>
        <w:ind w:right="5127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200</w:t>
      </w:r>
      <w:r>
        <w:rPr/>
      </w:r>
    </w:p>
    <w:p>
      <w:pPr>
        <w:pStyle w:val="BodyText"/>
        <w:spacing w:line="240" w:lineRule="auto" w:before="11"/>
        <w:ind w:right="5127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325</w:t>
      </w:r>
      <w:r>
        <w:rPr/>
      </w:r>
    </w:p>
    <w:p>
      <w:pPr>
        <w:pStyle w:val="BodyText"/>
        <w:spacing w:line="240" w:lineRule="auto" w:before="11"/>
        <w:ind w:right="5127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525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9" w:lineRule="auto" w:before="0" w:after="0"/>
        <w:ind w:left="110" w:right="272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(M041482E4) </w:t>
      </w:r>
      <w:r>
        <w:rPr>
          <w:rFonts w:ascii="Arial" w:hAnsi="Arial"/>
          <w:color w:val="231F20"/>
          <w:sz w:val="22"/>
        </w:rPr>
        <w:t>Um supermercado vende maçãs em bandejas com 4 unidades. </w:t>
      </w:r>
      <w:r>
        <w:rPr>
          <w:rFonts w:ascii="Arial" w:hAnsi="Arial"/>
          <w:color w:val="231F20"/>
          <w:sz w:val="22"/>
        </w:rPr>
        <w:t>Quantas bandejas serão necessárias, no mínimo, para embalar 108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maçãs?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8"/>
        <w:ind w:right="5127"/>
        <w:jc w:val="left"/>
      </w:pPr>
      <w:r>
        <w:rPr>
          <w:color w:val="231F20"/>
        </w:rPr>
        <w:t>A)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112</w:t>
      </w:r>
      <w:r>
        <w:rPr/>
      </w:r>
    </w:p>
    <w:p>
      <w:pPr>
        <w:pStyle w:val="BodyText"/>
        <w:spacing w:line="240" w:lineRule="auto" w:before="11"/>
        <w:ind w:right="5127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104</w:t>
      </w:r>
      <w:r>
        <w:rPr/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(M041506E4) </w:t>
      </w:r>
      <w:r>
        <w:rPr>
          <w:rFonts w:ascii="Arial"/>
          <w:color w:val="231F20"/>
          <w:sz w:val="22"/>
        </w:rPr>
        <w:t>Observe abaixo as flores que Gabriela plantou em seu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jardim.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1"/>
          <w:szCs w:val="11"/>
        </w:rPr>
      </w:pPr>
    </w:p>
    <w:p>
      <w:pPr>
        <w:spacing w:before="83"/>
        <w:ind w:left="4895" w:right="4859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w w:val="105"/>
          <w:sz w:val="16"/>
        </w:rPr>
        <w:t>Gabriela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93.563004pt;margin-top:10.185724pt;width:408.15pt;height:162pt;mso-position-horizontal-relative:page;mso-position-vertical-relative:paragraph;z-index:3040;mso-wrap-distance-left:0;mso-wrap-distance-right:0" coordorigin="1871,204" coordsize="8163,3240">
            <v:shape style="position:absolute;left:5181;top:204;width:1629;height:3240" type="#_x0000_t75" stroked="false">
              <v:imagedata r:id="rId59" o:title=""/>
            </v:shape>
            <v:shape style="position:absolute;left:5502;top:1668;width:238;height:301" type="#_x0000_t75" stroked="false">
              <v:imagedata r:id="rId60" o:title=""/>
            </v:shape>
            <v:shape style="position:absolute;left:5241;top:970;width:188;height:301" type="#_x0000_t75" stroked="false">
              <v:imagedata r:id="rId61" o:title=""/>
            </v:shape>
            <v:group style="position:absolute;left:5942;top:2742;width:159;height:371" coordorigin="5942,2742" coordsize="159,371">
              <v:shape style="position:absolute;left:5942;top:2742;width:159;height:371" coordorigin="5942,2742" coordsize="159,371" path="m6024,2742l5989,2748,5961,2763,5944,2785,5942,2810,5962,2886,5982,2962,6002,3037,6023,3113,6033,3113,6051,3038,6068,2963,6085,2889,6101,2814,6097,2789,6079,2765,6052,2748,6024,2742xe" filled="true" fillcolor="#ffffff" stroked="false">
                <v:path arrowok="t"/>
                <v:fill type="solid"/>
              </v:shape>
              <v:shape style="position:absolute;left:6522;top:957;width:168;height:292" type="#_x0000_t75" stroked="false">
                <v:imagedata r:id="rId62" o:title=""/>
              </v:shape>
            </v:group>
            <v:group style="position:absolute;left:5650;top:2685;width:282;height:198" coordorigin="5650,2685" coordsize="282,198">
              <v:shape style="position:absolute;left:5650;top:2685;width:282;height:198" coordorigin="5650,2685" coordsize="282,198" path="m5663,2685l5659,2700,5654,2715,5651,2730,5659,2794,5683,2863,5751,2877,5810,2882,5871,2878,5932,2863,5916,2809,5858,2809,5821,2805,5791,2782,5760,2738,5753,2727,5746,2712,5735,2707,5718,2700,5700,2695,5663,2685xe" filled="true" fillcolor="#ffffff" stroked="false">
                <v:path arrowok="t"/>
                <v:fill type="solid"/>
              </v:shape>
              <v:shape style="position:absolute;left:5650;top:2685;width:282;height:198" coordorigin="5650,2685" coordsize="282,198" path="m5913,2798l5858,2809,5916,2809,5913,2798xe" filled="true" fillcolor="#ffffff" stroked="false">
                <v:path arrowok="t"/>
                <v:fill type="solid"/>
              </v:shape>
            </v:group>
            <v:group style="position:absolute;left:6018;top:3276;width:771;height:144" coordorigin="6018,3276" coordsize="771,144">
              <v:shape style="position:absolute;left:6018;top:3276;width:771;height:144" coordorigin="6018,3276" coordsize="771,144" path="m6031,3310l6018,3324,6032,3335,6046,3346,6155,3388,6235,3405,6315,3416,6396,3419,6477,3416,6558,3407,6608,3395,6634,3386,6409,3386,6334,3384,6258,3374,6183,3359,6107,3337,6031,3310xe" filled="true" fillcolor="#ffffff" stroked="false">
                <v:path arrowok="t"/>
                <v:fill type="solid"/>
              </v:shape>
              <v:shape style="position:absolute;left:6018;top:3276;width:771;height:144" coordorigin="6018,3276" coordsize="771,144" path="m6788,3276l6712,3316,6636,3346,6560,3368,6485,3381,6409,3386,6634,3386,6705,3357,6764,3326,6780,3293,6788,3276xe" filled="true" fillcolor="#ffffff" stroked="false">
                <v:path arrowok="t"/>
                <v:fill type="solid"/>
              </v:shape>
              <v:shape style="position:absolute;left:6419;top:1968;width:153;height:254" type="#_x0000_t75" stroked="false">
                <v:imagedata r:id="rId63" o:title=""/>
              </v:shape>
              <v:shape style="position:absolute;left:5894;top:1271;width:209;height:183" type="#_x0000_t75" stroked="false">
                <v:imagedata r:id="rId64" o:title=""/>
              </v:shape>
            </v:group>
            <v:group style="position:absolute;left:5282;top:3168;width:712;height:211" coordorigin="5282,3168" coordsize="712,211">
              <v:shape style="position:absolute;left:5282;top:3168;width:712;height:211" coordorigin="5282,3168" coordsize="712,211" path="m5282,3168l5298,3230,5416,3303,5491,3334,5566,3357,5643,3372,5721,3378,5800,3376,5881,3365,5959,3346,5682,3346,5612,3338,5543,3322,5476,3297,5410,3263,5345,3220,5282,3168xe" filled="true" fillcolor="#ffffff" stroked="false">
                <v:path arrowok="t"/>
                <v:fill type="solid"/>
              </v:shape>
              <v:shape style="position:absolute;left:5282;top:3168;width:712;height:211" coordorigin="5282,3168" coordsize="712,211" path="m5976,3301l5900,3323,5826,3339,5754,3346,5682,3346,5959,3346,5962,3345,5971,3340,5978,3331,5986,3321,5993,3312,5976,3301xe" filled="true" fillcolor="#ffffff" stroked="false">
                <v:path arrowok="t"/>
                <v:fill type="solid"/>
              </v:shape>
            </v:group>
            <v:group style="position:absolute;left:5541;top:1932;width:125;height:257" coordorigin="5541,1932" coordsize="125,257">
              <v:shape style="position:absolute;left:5541;top:1932;width:125;height:257" coordorigin="5541,1932" coordsize="125,257" path="m5549,1932l5541,1991,5551,2056,5579,2123,5623,2188,5666,1990,5549,1932xe" filled="true" fillcolor="#ffffff" stroked="false">
                <v:path arrowok="t"/>
                <v:fill type="solid"/>
              </v:shape>
              <v:shape style="position:absolute;left:6114;top:2744;width:276;height:161" type="#_x0000_t75" stroked="false">
                <v:imagedata r:id="rId65" o:title=""/>
              </v:shape>
            </v:group>
            <v:group style="position:absolute;left:6088;top:2187;width:345;height:94" coordorigin="6088,2187" coordsize="345,94">
              <v:shape style="position:absolute;left:6088;top:2187;width:345;height:94" coordorigin="6088,2187" coordsize="345,94" path="m6419,2187l6415,2188,6088,2228,6098,2260,6114,2278,6138,2281,6172,2271,6184,2269,6228,2269,6276,2263,6330,2256,6383,2241,6432,2212,6425,2202,6419,2187xe" filled="true" fillcolor="#ffffff" stroked="false">
                <v:path arrowok="t"/>
                <v:fill type="solid"/>
              </v:shape>
              <v:shape style="position:absolute;left:6088;top:2187;width:345;height:94" coordorigin="6088,2187" coordsize="345,94" path="m6228,2269l6184,2269,6196,2269,6209,2270,6222,2270,6228,2269xe" filled="true" fillcolor="#ffffff" stroked="false">
                <v:path arrowok="t"/>
                <v:fill type="solid"/>
              </v:shape>
              <v:shape style="position:absolute;left:5551;top:2960;width:156;height:171" type="#_x0000_t75" stroked="false">
                <v:imagedata r:id="rId66" o:title=""/>
              </v:shape>
              <v:shape style="position:absolute;left:6337;top:2977;width:106;height:197" type="#_x0000_t75" stroked="false">
                <v:imagedata r:id="rId67" o:title=""/>
              </v:shape>
            </v:group>
            <v:group style="position:absolute;left:5655;top:2143;width:144;height:109" coordorigin="5655,2143" coordsize="144,109">
              <v:shape style="position:absolute;left:5655;top:2143;width:144;height:109" coordorigin="5655,2143" coordsize="144,109" path="m5683,2143l5667,2150,5655,2152,5658,2163,5730,2220,5799,2251,5783,2205,5756,2179,5724,2162,5691,2148,5683,2143xe" filled="true" fillcolor="#ffffff" stroked="false">
                <v:path arrowok="t"/>
                <v:fill type="solid"/>
              </v:shape>
            </v:group>
            <v:group style="position:absolute;left:5675;top:1999;width:67;height:141" coordorigin="5675,1999" coordsize="67,141">
              <v:shape style="position:absolute;left:5675;top:1999;width:67;height:141" coordorigin="5675,1999" coordsize="67,141" path="m5694,1999l5676,2061,5675,2098,5696,2121,5742,2140,5694,1999xe" filled="true" fillcolor="#ffffff" stroked="false">
                <v:path arrowok="t"/>
                <v:fill type="solid"/>
              </v:shape>
            </v:group>
            <v:group style="position:absolute;left:6618;top:2455;width:93;height:77" coordorigin="6618,2455" coordsize="93,77">
              <v:shape style="position:absolute;left:6618;top:2455;width:93;height:77" coordorigin="6618,2455" coordsize="93,77" path="m6618,2455l6627,2514,6638,2519,6652,2526,6665,2531,6676,2531,6687,2524,6696,2514,6704,2502,6711,2492,6618,2455xe" filled="true" fillcolor="#ffffff" stroked="false">
                <v:path arrowok="t"/>
                <v:fill type="solid"/>
              </v:shape>
              <v:shape style="position:absolute;left:6618;top:2455;width:93;height:77" coordorigin="6618,2455" coordsize="93,77" path="m6625,2513l6627,2515,6627,2514,6625,2513xe" filled="true" fillcolor="#ffffff" stroked="false">
                <v:path arrowok="t"/>
                <v:fill type="solid"/>
              </v:shape>
            </v:group>
            <v:group style="position:absolute;left:6008;top:1030;width:58;height:176" coordorigin="6008,1030" coordsize="58,176">
              <v:shape style="position:absolute;left:6008;top:1030;width:58;height:176" coordorigin="6008,1030" coordsize="58,176" path="m6047,1030l6008,1203,6020,1205,6066,1034,6047,1030xe" filled="true" fillcolor="#231f20" stroked="false">
                <v:path arrowok="t"/>
                <v:fill type="solid"/>
              </v:shape>
            </v:group>
            <v:group style="position:absolute;left:5760;top:2520;width:129;height:84" coordorigin="5760,2520" coordsize="129,84">
              <v:shape style="position:absolute;left:5760;top:2520;width:129;height:84" coordorigin="5760,2520" coordsize="129,84" path="m5857,2520l5832,2523,5808,2529,5760,2541,5765,2553,5770,2565,5833,2603,5850,2603,5859,2598,5868,2588,5878,2574,5888,2559,5879,2546,5871,2533,5863,2523,5857,2520xe" filled="true" fillcolor="#ffffff" stroked="false">
                <v:path arrowok="t"/>
                <v:fill type="solid"/>
              </v:shape>
            </v:group>
            <v:group style="position:absolute;left:5516;top:2357;width:100;height:110" coordorigin="5516,2357" coordsize="100,110">
              <v:shape style="position:absolute;left:5516;top:2357;width:100;height:110" coordorigin="5516,2357" coordsize="100,110" path="m5517,2431l5525,2442,5533,2454,5540,2464,5544,2467,5563,2458,5581,2447,5582,2447,5569,2447,5545,2446,5521,2433,5519,2433,5519,2432,5517,2431xe" filled="true" fillcolor="#231f20" stroked="false">
                <v:path arrowok="t"/>
                <v:fill type="solid"/>
              </v:shape>
              <v:shape style="position:absolute;left:5516;top:2357;width:100;height:110" coordorigin="5516,2357" coordsize="100,110" path="m5530,2360l5523,2360,5604,2409,5588,2434,5569,2447,5582,2447,5599,2436,5614,2422,5615,2414,5611,2401,5557,2366,5536,2362,5530,2360xe" filled="true" fillcolor="#231f20" stroked="false">
                <v:path arrowok="t"/>
                <v:fill type="solid"/>
              </v:shape>
              <v:shape style="position:absolute;left:5516;top:2357;width:100;height:110" coordorigin="5516,2357" coordsize="100,110" path="m5519,2432l5519,2433,5521,2433,5519,2432xe" filled="true" fillcolor="#231f20" stroked="false">
                <v:path arrowok="t"/>
                <v:fill type="solid"/>
              </v:shape>
              <v:shape style="position:absolute;left:5516;top:2357;width:100;height:110" coordorigin="5516,2357" coordsize="100,110" path="m5516,2357l5519,2431,5519,2432,5523,2360,5530,2360,5516,2357xe" filled="true" fillcolor="#231f20" stroked="false">
                <v:path arrowok="t"/>
                <v:fill type="solid"/>
              </v:shape>
            </v:group>
            <v:group style="position:absolute;left:6051;top:2421;width:99;height:92" coordorigin="6051,2421" coordsize="99,92">
              <v:shape style="position:absolute;left:6051;top:2421;width:99;height:92" coordorigin="6051,2421" coordsize="99,92" path="m6051,2421l6064,2483,6127,2512,6150,2463,6051,2421xe" filled="true" fillcolor="#ffffff" stroked="false">
                <v:path arrowok="t"/>
                <v:fill type="solid"/>
              </v:shape>
              <v:shape style="position:absolute;left:6364;top:2483;width:108;height:124" type="#_x0000_t75" stroked="false">
                <v:imagedata r:id="rId68" o:title=""/>
              </v:shape>
            </v:group>
            <v:group style="position:absolute;left:6043;top:2416;width:119;height:96" coordorigin="6043,2416" coordsize="119,96">
              <v:shape style="position:absolute;left:6043;top:2416;width:119;height:96" coordorigin="6043,2416" coordsize="119,96" path="m6075,2421l6051,2421,6150,2463,6127,2512,6162,2447,6111,2429,6106,2426,6086,2423,6075,2421xe" filled="true" fillcolor="#231f20" stroked="false">
                <v:path arrowok="t"/>
                <v:fill type="solid"/>
              </v:shape>
              <v:shape style="position:absolute;left:6043;top:2416;width:119;height:96" coordorigin="6043,2416" coordsize="119,96" path="m6043,2416l6064,2483,6051,2421,6075,2421,6043,2416xe" filled="true" fillcolor="#231f20" stroked="false">
                <v:path arrowok="t"/>
                <v:fill type="solid"/>
              </v:shape>
            </v:group>
            <v:group style="position:absolute;left:5517;top:2360;width:87;height:87" coordorigin="5517,2360" coordsize="87,87">
              <v:shape style="position:absolute;left:5517;top:2360;width:87;height:87" coordorigin="5517,2360" coordsize="87,87" path="m5523,2360l5519,2432,5545,2446,5569,2447,5588,2434,5604,2409,5523,2360xe" filled="true" fillcolor="#ffffff" stroked="false">
                <v:path arrowok="t"/>
                <v:fill type="solid"/>
              </v:shape>
              <v:shape style="position:absolute;left:5517;top:2360;width:87;height:87" coordorigin="5517,2360" coordsize="87,87" path="m5517,2431l5519,2433,5519,2432,5517,2431xe" filled="true" fillcolor="#ffffff" stroked="false">
                <v:path arrowok="t"/>
                <v:fill type="solid"/>
              </v:shape>
              <v:shape style="position:absolute;left:2492;top:2349;width:565;height:918" type="#_x0000_t75" stroked="false">
                <v:imagedata r:id="rId69" o:title=""/>
              </v:shape>
              <v:shape style="position:absolute;left:2802;top:2403;width:185;height:196" type="#_x0000_t75" stroked="false">
                <v:imagedata r:id="rId70" o:title=""/>
              </v:shape>
              <v:shape style="position:absolute;left:2523;top:2523;width:205;height:188" type="#_x0000_t75" stroked="false">
                <v:imagedata r:id="rId71" o:title=""/>
              </v:shape>
              <v:shape style="position:absolute;left:2867;top:2837;width:181;height:160" type="#_x0000_t75" stroked="false">
                <v:imagedata r:id="rId72" o:title=""/>
              </v:shape>
              <v:shape style="position:absolute;left:2502;top:2355;width:511;height:904" type="#_x0000_t75" stroked="false">
                <v:imagedata r:id="rId73" o:title=""/>
              </v:shape>
              <v:shape style="position:absolute;left:3792;top:2419;width:582;height:864" type="#_x0000_t75" stroked="false">
                <v:imagedata r:id="rId74" o:title=""/>
              </v:shape>
            </v:group>
            <v:group style="position:absolute;left:1873;top:3269;width:3411;height:2" coordorigin="1873,3269" coordsize="3411,2">
              <v:shape style="position:absolute;left:1873;top:3269;width:3411;height:2" coordorigin="1873,3269" coordsize="3411,0" path="m1873,3269l5284,3269e" filled="false" stroked="true" strokeweight=".139126pt" strokecolor="#231f20">
                <v:path arrowok="t"/>
              </v:shape>
            </v:group>
            <v:group style="position:absolute;left:1873;top:3269;width:3411;height:2" coordorigin="1873,3269" coordsize="3411,2">
              <v:shape style="position:absolute;left:1873;top:3269;width:3411;height:2" coordorigin="1873,3269" coordsize="3411,0" path="m1873,3269l5284,3269e" filled="false" stroked="true" strokeweight=".145421pt" strokecolor="#231f20">
                <v:path arrowok="t"/>
              </v:shape>
              <v:shape style="position:absolute;left:7281;top:2423;width:679;height:847" type="#_x0000_t75" stroked="false">
                <v:imagedata r:id="rId75" o:title=""/>
              </v:shape>
              <v:shape style="position:absolute;left:7522;top:2431;width:289;height:154" type="#_x0000_t75" stroked="false">
                <v:imagedata r:id="rId76" o:title=""/>
              </v:shape>
            </v:group>
            <v:group style="position:absolute;left:7618;top:2517;width:314;height:450" coordorigin="7618,2517" coordsize="314,450">
              <v:shape style="position:absolute;left:7618;top:2517;width:314;height:450" coordorigin="7618,2517" coordsize="314,450" path="m7618,2966l7642,2911,7668,2857,7698,2805,7736,2759,7753,2735,7803,2665,7839,2609,7857,2583,7877,2563,7889,2553,7903,2542,7917,2530,7931,2517e" filled="false" stroked="true" strokeweight=".75pt" strokecolor="#231f20">
                <v:path arrowok="t"/>
              </v:shape>
              <v:shape style="position:absolute;left:7463;top:2520;width:319;height:246" type="#_x0000_t75" stroked="false">
                <v:imagedata r:id="rId77" o:title=""/>
              </v:shape>
              <v:shape style="position:absolute;left:7308;top:2848;width:183;height:140" type="#_x0000_t75" stroked="false">
                <v:imagedata r:id="rId78" o:title=""/>
              </v:shape>
            </v:group>
            <v:group style="position:absolute;left:9244;top:2758;width:9;height:4" coordorigin="9244,2758" coordsize="9,4">
              <v:shape style="position:absolute;left:9244;top:2758;width:9;height:4" coordorigin="9244,2758" coordsize="9,4" path="m9244,2758l9244,2760,9247,2761,9252,2758,9244,2758xe" filled="true" fillcolor="#231f20" stroked="false">
                <v:path arrowok="t"/>
                <v:fill type="solid"/>
              </v:shape>
            </v:group>
            <v:group style="position:absolute;left:8961;top:3133;width:23;height:40" coordorigin="8961,3133" coordsize="23,40">
              <v:shape style="position:absolute;left:8961;top:3133;width:23;height:40" coordorigin="8961,3133" coordsize="23,40" path="m8961,3158l8962,3160,8961,3163,8965,3167,8968,3172,8977,3171,8979,3167,8983,3167,8983,3158,8964,3158,8961,3158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83,3167l8979,3167,8983,3169,8983,3167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63,3133l8962,3141,8977,3146,8969,3152,8970,3156,8966,3156,8966,3157,8964,3158,8983,3158,8983,3156,8970,3156,8966,3155,8983,3155,8984,3144,8981,3137,8976,3137,8975,3134,8966,3134,8963,3133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80,3135l8976,3137,8981,3137,8980,3135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74,3133l8969,3133,8966,3134,8975,3134,8974,3133xe" filled="true" fillcolor="#231f20" stroked="false">
                <v:path arrowok="t"/>
                <v:fill type="solid"/>
              </v:shape>
            </v:group>
            <v:group style="position:absolute;left:8957;top:2932;width:37;height:61" coordorigin="8957,2932" coordsize="37,61">
              <v:shape style="position:absolute;left:8957;top:2932;width:37;height:61" coordorigin="8957,2932" coordsize="37,61" path="m8983,2932l8977,2942,8974,2954,8970,2966,8963,2976,8965,2980,8961,2981,8957,2992,8968,2991,8972,2987,8973,2983,8978,2983,8981,2973,8985,2962,8989,2951,8994,2940,8990,2939,8990,2936,8984,2936,8983,2932xe" filled="true" fillcolor="#231f20" stroked="false">
                <v:path arrowok="t"/>
                <v:fill type="solid"/>
              </v:shape>
              <v:shape style="position:absolute;left:8957;top:2932;width:37;height:61" coordorigin="8957,2932" coordsize="37,61" path="m8978,2983l8973,2983,8977,2984,8978,2983xe" filled="true" fillcolor="#231f20" stroked="false">
                <v:path arrowok="t"/>
                <v:fill type="solid"/>
              </v:shape>
              <v:shape style="position:absolute;left:8957;top:2932;width:37;height:61" coordorigin="8957,2932" coordsize="37,61" path="m8991,2935l8988,2935,8984,2936,8990,2936,8991,2935xe" filled="true" fillcolor="#231f20" stroked="false">
                <v:path arrowok="t"/>
                <v:fill type="solid"/>
              </v:shape>
            </v:group>
            <v:group style="position:absolute;left:8538;top:2978;width:429;height:216" coordorigin="8538,2978" coordsize="429,216">
              <v:shape style="position:absolute;left:8538;top:2978;width:429;height:216" coordorigin="8538,2978" coordsize="429,216" path="m8962,3160l8961,3160,8961,3160,8960,3160,8946,3155,8932,3155,8919,3159,8906,3165,8900,3166,8894,3166,8888,3166,8873,3161,8812,3176,8807,3184,8801,3187,8788,3191,8775,3192,8761,3190,8746,3189,8715,3190,8684,3193,8654,3187,8627,3163,8610,3149,8589,3142,8564,3136,8540,3127,8538,3123,8538,3118,8538,3113,8554,3091,8574,3073,8593,3054,8609,3032,8641,3016,8672,2995,8705,2979,8739,2978,8750,2983,8761,2989,8773,2993,8788,2992,8816,2988,8843,2998,8866,3017,8881,3041,8911,3056,8934,3078,8952,3105,8966,3134e" filled="false" stroked="true" strokeweight=".75pt" strokecolor="#231f20">
                <v:path arrowok="t"/>
              </v:shape>
              <v:shape style="position:absolute;left:8882;top:2405;width:450;height:750" type="#_x0000_t75" stroked="false">
                <v:imagedata r:id="rId79" o:title=""/>
              </v:shape>
            </v:group>
            <v:group style="position:absolute;left:8998;top:3061;width:425;height:221" coordorigin="8998,3061" coordsize="425,221">
              <v:shape style="position:absolute;left:8998;top:3061;width:425;height:221" coordorigin="8998,3061" coordsize="425,221" path="m9001,3148l9053,3100,9115,3067,9136,3065,9156,3068,9177,3070,9198,3069,9240,3061,9298,3063,9355,3073,9390,3084,9392,3086,9395,3087,9398,3090,9414,3118,9421,3161,9422,3205,9420,3235,9369,3250,9319,3270,9268,3281,9216,3267,9204,3249,9184,3243,9163,3241,9145,3237,9129,3224,9112,3206,9095,3189,9078,3177,9058,3173,9039,3174,9019,3175,8998,3170e" filled="false" stroked="true" strokeweight=".75pt" strokecolor="#231f20">
                <v:path arrowok="t"/>
              </v:shape>
            </v:group>
            <v:group style="position:absolute;left:8978;top:3167;width:20;height:83" coordorigin="8978,3167" coordsize="20,83">
              <v:shape style="position:absolute;left:8978;top:3167;width:20;height:83" coordorigin="8978,3167" coordsize="20,83" path="m8998,3170l8993,3189,8991,3210,8990,3230,8989,3250,8979,3234,8978,3212,8980,3189,8979,3167e" filled="false" stroked="true" strokeweight=".75pt" strokecolor="#231f20">
                <v:path arrowok="t"/>
              </v:shape>
              <v:shape style="position:absolute;left:8821;top:2459;width:350;height:464" type="#_x0000_t75" stroked="false">
                <v:imagedata r:id="rId80" o:title=""/>
              </v:shape>
            </v:group>
            <v:group style="position:absolute;left:8659;top:2547;width:293;height:439" coordorigin="8659,2547" coordsize="293,439">
              <v:shape style="position:absolute;left:8659;top:2547;width:293;height:439" coordorigin="8659,2547" coordsize="293,439" path="m8941,2634l8906,2608,8868,2585,8828,2573,8783,2579,8760,2570,8738,2558,8716,2547,8692,2547,8686,2562,8683,2578,8678,2593,8667,2604,8669,2623,8664,2641,8659,2660,8661,2679,8667,2706,8671,2736,8682,2766,8707,2789,8711,2797,8702,2802,8701,2809,8721,2833,8737,2859,8753,2883,8771,2901,8784,2906,8798,2910,8810,2917,8816,2930,8831,2941,8848,2950,8863,2960,8873,2975,8892,2981,8912,2982,8932,2983,8951,2985e" filled="false" stroked="true" strokeweight=".75pt" strokecolor="#231f20">
                <v:path arrowok="t"/>
              </v:shape>
              <v:shape style="position:absolute;left:8621;top:2608;width:783;height:622" type="#_x0000_t75" stroked="false">
                <v:imagedata r:id="rId81" o:title=""/>
              </v:shape>
            </v:group>
            <v:group style="position:absolute;left:6785;top:3269;width:3248;height:2" coordorigin="6785,3269" coordsize="3248,2">
              <v:shape style="position:absolute;left:6785;top:3269;width:3248;height:2" coordorigin="6785,3269" coordsize="3248,0" path="m6785,3269l10033,3269e" filled="false" stroked="true" strokeweight=".137727pt" strokecolor="#231f20">
                <v:path arrowok="t"/>
              </v:shape>
            </v:group>
            <v:group style="position:absolute;left:6785;top:3269;width:3248;height:2" coordorigin="6785,3269" coordsize="3248,2">
              <v:shape style="position:absolute;left:6785;top:3269;width:3248;height:2" coordorigin="6785,3269" coordsize="3248,0" path="m6785,3269l10033,3269e" filled="false" stroked="true" strokeweight=".142827pt" strokecolor="#231f20">
                <v:path arrowok="t"/>
              </v:shape>
              <v:shape style="position:absolute;left:2568;top:2101;width:321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-11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rosa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93;top:2101;width:743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margarida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43;top:2101;width:404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-8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cravo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48;top:2101;width:477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violeta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93"/>
        <w:ind w:right="4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Quais são as flores que estão do lado esquerdo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Gabriela?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4"/>
          <w:footerReference w:type="default" r:id="rId5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(M051086E4)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128.0500pt;height:19.350pt;mso-position-horizontal-relative:page;mso-position-vertical-relative:paragraph;z-index:31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02" w:right="0"/>
                    <w:jc w:val="left"/>
                  </w:pPr>
                  <w:r>
                    <w:rPr>
                      <w:color w:val="231F20"/>
                    </w:rPr>
                    <w:t>2 x 100 + 5 x 10 +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right="6251"/>
        <w:jc w:val="left"/>
      </w:pPr>
      <w:r>
        <w:rPr>
          <w:color w:val="231F20"/>
        </w:rPr>
        <w:t>Essa é a decomposição de qual número? A)</w:t>
      </w:r>
      <w:r>
        <w:rPr>
          <w:color w:val="231F20"/>
          <w:spacing w:val="-8"/>
        </w:rPr>
        <w:t> </w:t>
      </w:r>
      <w:r>
        <w:rPr>
          <w:color w:val="231F20"/>
        </w:rPr>
        <w:t>21005103</w:t>
      </w:r>
      <w:r>
        <w:rPr/>
      </w:r>
    </w:p>
    <w:p>
      <w:pPr>
        <w:pStyle w:val="BodyText"/>
        <w:spacing w:line="199" w:lineRule="exact" w:before="0"/>
        <w:ind w:right="5127"/>
        <w:jc w:val="left"/>
      </w:pPr>
      <w:r>
        <w:rPr>
          <w:color w:val="231F20"/>
        </w:rPr>
        <w:t>B)</w:t>
      </w:r>
      <w:r>
        <w:rPr>
          <w:color w:val="231F20"/>
          <w:spacing w:val="-6"/>
        </w:rPr>
        <w:t> </w:t>
      </w:r>
      <w:r>
        <w:rPr>
          <w:color w:val="231F20"/>
        </w:rPr>
        <w:t>215103</w:t>
      </w:r>
      <w:r>
        <w:rPr/>
      </w:r>
    </w:p>
    <w:p>
      <w:pPr>
        <w:pStyle w:val="BodyText"/>
        <w:spacing w:line="240" w:lineRule="auto"/>
        <w:ind w:right="5127"/>
        <w:jc w:val="left"/>
      </w:pPr>
      <w:r>
        <w:rPr>
          <w:color w:val="231F20"/>
        </w:rPr>
        <w:t>C) 2</w:t>
      </w:r>
      <w:r>
        <w:rPr>
          <w:color w:val="231F20"/>
          <w:spacing w:val="-4"/>
        </w:rPr>
        <w:t> </w:t>
      </w:r>
      <w:r>
        <w:rPr>
          <w:color w:val="231F20"/>
        </w:rPr>
        <w:t>513</w:t>
      </w:r>
      <w:r>
        <w:rPr/>
      </w:r>
    </w:p>
    <w:p>
      <w:pPr>
        <w:pStyle w:val="BodyText"/>
        <w:spacing w:line="240" w:lineRule="auto"/>
        <w:ind w:right="5127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253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365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(M041444E4) </w:t>
      </w:r>
      <w:r>
        <w:rPr>
          <w:rFonts w:ascii="Arial" w:hAnsi="Arial"/>
          <w:color w:val="231F20"/>
          <w:sz w:val="22"/>
        </w:rPr>
        <w:t>Sérgio comprou um carro e vai pagá-lo em 36 meses. </w:t>
      </w:r>
      <w:r>
        <w:rPr>
          <w:rFonts w:ascii="Arial" w:hAnsi="Arial"/>
          <w:color w:val="231F20"/>
          <w:sz w:val="22"/>
        </w:rPr>
        <w:t>Quantos anos ele levará para pagar esse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carro?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(M041434E4) </w:t>
      </w:r>
      <w:r>
        <w:rPr>
          <w:rFonts w:ascii="Arial" w:hAnsi="Arial"/>
          <w:color w:val="231F20"/>
          <w:sz w:val="22"/>
        </w:rPr>
        <w:t>Observe o relógio</w:t>
      </w:r>
      <w:r>
        <w:rPr>
          <w:rFonts w:ascii="Arial" w:hAnsi="Arial"/>
          <w:color w:val="231F20"/>
          <w:spacing w:val="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99.209999pt;margin-top:11.511915pt;width:131.15pt;height:131.15pt;mso-position-horizontal-relative:page;mso-position-vertical-relative:paragraph;z-index:3136;mso-wrap-distance-left:0;mso-wrap-distance-right:0" coordorigin="1984,230" coordsize="2623,2623">
            <v:group style="position:absolute;left:4013;top:1955;width:87;height:58" coordorigin="4013,1955" coordsize="87,58">
              <v:shape style="position:absolute;left:4013;top:1955;width:87;height:58" coordorigin="4013,1955" coordsize="87,58" path="m4013,1955l4099,2012e" filled="false" stroked="true" strokeweight="2.609pt" strokecolor="#c7c8ca">
                <v:path arrowok="t"/>
              </v:shape>
            </v:group>
            <v:group style="position:absolute;left:4001;top:1093;width:94;height:50" coordorigin="4001,1093" coordsize="94,50">
              <v:shape style="position:absolute;left:4001;top:1093;width:94;height:50" coordorigin="4001,1093" coordsize="94,50" path="m4001,1143l4094,1093e" filled="false" stroked="true" strokeweight="2.609pt" strokecolor="#c7c8ca">
                <v:path arrowok="t"/>
              </v:shape>
            </v:group>
            <v:group style="position:absolute;left:4164;top:1544;width:52;height:2" coordorigin="4164,1544" coordsize="52,2">
              <v:shape style="position:absolute;left:4164;top:1544;width:52;height:2" coordorigin="4164,1544" coordsize="52,0" path="m4164,1544l4216,1544e" filled="false" stroked="true" strokeweight="2.551pt" strokecolor="#c7c8ca">
                <v:path arrowok="t"/>
              </v:shape>
            </v:group>
            <v:group style="position:absolute;left:2117;top:368;width:2348;height:2348" coordorigin="2117,368" coordsize="2348,2348">
              <v:shape style="position:absolute;left:2117;top:368;width:2348;height:2348" coordorigin="2117,368" coordsize="2348,2348" path="m3291,368l3214,370,3138,378,3064,390,2991,406,2920,428,2851,453,2784,483,2720,516,2657,553,2598,594,2541,639,2487,686,2436,737,2388,791,2344,848,2303,908,2266,970,2232,1035,2203,1102,2177,1171,2156,1241,2139,1314,2127,1389,2120,1464,2117,1542,2120,1619,2127,1695,2139,1769,2156,1842,2177,1913,2203,1982,2232,2048,2266,2113,2303,2175,2344,2235,2388,2292,2436,2346,2487,2397,2541,2445,2598,2489,2657,2530,2720,2567,2784,2601,2851,2630,2920,2656,2991,2677,3064,2693,3138,2706,3214,2713,3291,2715,3368,2713,3444,2706,3518,2693,3591,2677,3662,2656,3731,2630,3798,2601,3863,2567,3925,2530,3984,2489,4041,2445,4095,2397,4146,2346,4194,2292,4238,2235,4279,2175,4317,2113,4350,2048,4380,1982,4405,1913,4426,1842,4443,1769,4455,1695,4462,1619,4465,1542,4462,1464,4455,1389,4443,1314,4426,1241,4405,1171,4380,1102,4350,1035,4317,970,4279,908,4238,848,4194,791,4146,737,4095,686,4041,639,3984,594,3925,553,3863,516,3798,483,3731,453,3662,428,3591,406,3518,390,3444,378,3368,370,3291,368xe" filled="true" fillcolor="#ffffff" stroked="false">
                <v:path arrowok="t"/>
                <v:fill type="solid"/>
              </v:shape>
            </v:group>
            <v:group style="position:absolute;left:2117;top:368;width:2348;height:2348" coordorigin="2117,368" coordsize="2348,2348">
              <v:shape style="position:absolute;left:2117;top:368;width:2348;height:2348" coordorigin="2117,368" coordsize="2348,2348" path="m4465,1542l4462,1619,4455,1695,4443,1769,4426,1842,4405,1913,4380,1982,4350,2048,4317,2113,4279,2175,4238,2235,4194,2292,4146,2346,4095,2397,4041,2445,3984,2489,3925,2530,3863,2567,3798,2601,3731,2630,3662,2656,3591,2677,3518,2693,3444,2706,3368,2713,3291,2715,3214,2713,3138,2706,3064,2693,2991,2677,2920,2656,2851,2630,2784,2601,2720,2567,2657,2530,2598,2489,2541,2445,2487,2397,2436,2346,2388,2292,2344,2235,2303,2175,2266,2113,2232,2048,2203,1982,2177,1913,2156,1842,2139,1769,2127,1695,2120,1619,2117,1542,2120,1464,2127,1389,2139,1314,2156,1241,2177,1171,2203,1102,2232,1035,2266,970,2303,908,2344,848,2388,791,2436,737,2487,686,2541,639,2598,594,2657,553,2720,516,2784,483,2851,453,2920,428,2991,406,3064,390,3138,378,3214,370,3291,368,3368,370,3444,378,3518,390,3591,406,3662,428,3731,453,3798,483,3863,516,3925,553,3984,594,4041,639,4095,686,4146,737,4194,791,4238,848,4279,908,4317,970,4350,1035,4380,1102,4405,1171,4426,1241,4443,1314,4455,1389,4462,1464,4465,1542xe" filled="false" stroked="true" strokeweight="1.345pt" strokecolor="#3d3c3e">
                <v:path arrowok="t"/>
              </v:shape>
            </v:group>
            <v:group style="position:absolute;left:2151;top:401;width:2281;height:2281" coordorigin="2151,401" coordsize="2281,2281">
              <v:shape style="position:absolute;left:2151;top:401;width:2281;height:2281" coordorigin="2151,401" coordsize="2281,2281" path="m3291,401l3216,404,3142,411,3070,423,3000,439,2931,459,2864,484,2799,513,2736,545,2676,581,2618,621,2562,664,2510,711,2460,760,2414,813,2371,868,2331,926,2295,986,2262,1049,2234,1114,2209,1181,2188,1250,2172,1321,2160,1393,2153,1467,2151,1542,2153,1617,2160,1690,2172,1763,2188,1833,2209,1902,2234,1969,2262,2034,2295,2097,2331,2157,2371,2215,2414,2270,2460,2323,2510,2372,2562,2419,2618,2462,2676,2502,2736,2538,2799,2570,2864,2599,2931,2624,3000,2644,3070,2661,3142,2672,3216,2680,3291,2682,3366,2680,3440,2672,3512,2661,3583,2644,3652,2624,3719,2599,3784,2570,3846,2538,3907,2502,3965,2462,4020,2419,4072,2372,4122,2323,4168,2270,4211,2215,4251,2157,4287,2097,4320,2034,4349,1969,4373,1902,4394,1833,4410,1763,4422,1690,4429,1617,4431,1542,4429,1467,4422,1393,4410,1321,4394,1250,4373,1181,4349,1114,4320,1049,4287,986,4251,926,4211,868,4168,813,4122,760,4072,711,4020,664,3965,621,3907,581,3846,545,3784,513,3719,484,3652,459,3583,439,3512,423,3440,411,3366,404,3291,401xe" filled="true" fillcolor="#e3e4e5" stroked="false">
                <v:path arrowok="t"/>
                <v:fill type="solid"/>
              </v:shape>
            </v:group>
            <v:group style="position:absolute;left:3122;top:478;width:320;height:193" coordorigin="3122,478" coordsize="320,193">
              <v:shape style="position:absolute;left:3122;top:478;width:320;height:193" coordorigin="3122,478" coordsize="320,193" path="m3438,514l3372,514,3378,516,3386,524,3388,529,3388,540,3386,546,3382,552,3378,558,3368,566,3352,578,3335,591,3294,637,3284,670,3442,670,3442,627,3360,627,3365,623,3369,619,3376,613,3383,608,3394,601,3406,591,3441,544,3441,522,3438,514xe" filled="true" fillcolor="#231f20" stroked="false">
                <v:path arrowok="t"/>
                <v:fill type="solid"/>
              </v:shape>
              <v:shape style="position:absolute;left:3122;top:478;width:320;height:193" coordorigin="3122,478" coordsize="320,193" path="m3364,478l3305,495,3288,538,3341,542,3342,532,3345,524,3349,520,3354,516,3359,514,3438,514,3438,512,3377,478,3364,478xe" filled="true" fillcolor="#231f20" stroked="false">
                <v:path arrowok="t"/>
                <v:fill type="solid"/>
              </v:shape>
              <v:shape style="position:absolute;left:3122;top:478;width:320;height:193" coordorigin="3122,478" coordsize="320,193" path="m3231,544l3178,544,3178,670,3231,670,3231,544xe" filled="true" fillcolor="#231f20" stroked="false">
                <v:path arrowok="t"/>
                <v:fill type="solid"/>
              </v:shape>
              <v:shape style="position:absolute;left:3122;top:478;width:320;height:193" coordorigin="3122,478" coordsize="320,193" path="m3231,478l3187,478,3182,490,3174,500,3122,528,3122,572,3178,544,3231,544,3231,478xe" filled="true" fillcolor="#231f20" stroked="false">
                <v:path arrowok="t"/>
                <v:fill type="solid"/>
              </v:shape>
            </v:group>
            <v:group style="position:absolute;left:3722;top:603;width:109;height:193" coordorigin="3722,603" coordsize="109,193">
              <v:shape style="position:absolute;left:3722;top:603;width:109;height:193" coordorigin="3722,603" coordsize="109,193" path="m3831,669l3778,669,3778,795,3831,795,3831,669xe" filled="true" fillcolor="#231f20" stroked="false">
                <v:path arrowok="t"/>
                <v:fill type="solid"/>
              </v:shape>
              <v:shape style="position:absolute;left:3722;top:603;width:109;height:193" coordorigin="3722,603" coordsize="109,193" path="m3831,603l3787,603,3782,615,3774,625,3722,653,3722,697,3778,669,3831,669,3831,603xe" filled="true" fillcolor="#231f20" stroked="false">
                <v:path arrowok="t"/>
                <v:fill type="solid"/>
              </v:shape>
              <v:shape style="position:absolute;left:4048;top:944;width:158;height:193" type="#_x0000_t75" stroked="false">
                <v:imagedata r:id="rId83" o:title=""/>
              </v:shape>
            </v:group>
            <v:group style="position:absolute;left:4194;top:1440;width:157;height:196" coordorigin="4194,1440" coordsize="157,196">
              <v:shape style="position:absolute;left:4194;top:1440;width:157;height:196" coordorigin="4194,1440" coordsize="157,196" path="m4246,1576l4194,1583,4197,1594,4202,1604,4261,1635,4274,1636,4286,1635,4342,1604,4266,1604,4260,1602,4251,1594,4248,1586,4246,1576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344,1548l4280,1548,4286,1550,4295,1560,4297,1567,4297,1584,4295,1591,4290,1596,4285,1601,4279,1604,4342,1604,4347,1594,4350,1584,4350,1564,4348,1556,4344,1548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258,1513l4255,1551,4262,1549,4268,1548,4344,1548,4341,1544,4336,1538,4330,1535,4326,1532,4321,1530,4313,1528,4322,1523,4329,1517,4332,1514,4263,1514,4261,1514,4258,1513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339,1473l4275,1473,4280,1474,4284,1478,4287,1481,4289,1486,4288,1498,4286,1503,4282,1507,4277,1512,4271,1514,4332,1514,4338,1504,4340,1497,4340,1474,4339,1473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270,1440l4212,1460,4197,1489,4246,1498,4248,1489,4250,1482,4258,1475,4263,1473,4339,1473,4335,1463,4324,1454,4314,1448,4302,1444,4287,1441,4270,1440xe" filled="true" fillcolor="#231f20" stroked="false">
                <v:path arrowok="t"/>
                <v:fill type="solid"/>
              </v:shape>
            </v:group>
            <v:group style="position:absolute;left:4054;top:1914;width:166;height:193" coordorigin="4054,1914" coordsize="166,193">
              <v:shape style="position:absolute;left:4054;top:1914;width:166;height:193" coordorigin="4054,1914" coordsize="166,193" path="m4196,2071l4150,2071,4150,2106,4196,2106,4196,2071xe" filled="true" fillcolor="#231f20" stroked="false">
                <v:path arrowok="t"/>
                <v:fill type="solid"/>
              </v:shape>
              <v:shape style="position:absolute;left:4054;top:1914;width:166;height:193" coordorigin="4054,1914" coordsize="166,193" path="m4196,1914l4150,1914,4054,2028,4054,2071,4219,2071,4219,2030,4099,2030,4150,1971,4196,1971,4196,1914xe" filled="true" fillcolor="#231f20" stroked="false">
                <v:path arrowok="t"/>
                <v:fill type="solid"/>
              </v:shape>
              <v:shape style="position:absolute;left:4054;top:1914;width:166;height:193" coordorigin="4054,1914" coordsize="166,193" path="m4196,1971l4150,1971,4150,2030,4196,2030,4196,1971xe" filled="true" fillcolor="#231f20" stroked="false">
                <v:path arrowok="t"/>
                <v:fill type="solid"/>
              </v:shape>
            </v:group>
            <v:group style="position:absolute;left:3712;top:2284;width:158;height:193" coordorigin="3712,2284" coordsize="158,193">
              <v:shape style="position:absolute;left:3712;top:2284;width:158;height:193" coordorigin="3712,2284" coordsize="158,193" path="m3765,2419l3712,2425,3714,2434,3718,2441,3768,2476,3779,2477,3792,2477,3854,2453,3859,2445,3785,2445,3779,2443,3774,2438,3769,2434,3766,2427,3765,2419xe" filled="true" fillcolor="#231f20" stroked="false">
                <v:path arrowok="t"/>
                <v:fill type="solid"/>
              </v:shape>
              <v:shape style="position:absolute;left:3712;top:2284;width:158;height:193" coordorigin="3712,2284" coordsize="158,193" path="m3863,2379l3798,2379,3804,2382,3814,2392,3816,2400,3816,2423,3814,2431,3809,2437,3804,2442,3798,2445,3859,2445,3866,2431,3869,2419,3869,2407,3868,2394,3865,2383,3863,2379xe" filled="true" fillcolor="#231f20" stroked="false">
                <v:path arrowok="t"/>
                <v:fill type="solid"/>
              </v:shape>
              <v:shape style="position:absolute;left:3712;top:2284;width:158;height:193" coordorigin="3712,2284" coordsize="158,193" path="m3860,2284l3735,2284,3719,2386,3764,2393,3768,2388,3772,2385,3780,2380,3785,2379,3863,2379,3859,2373,3852,2364,3842,2356,3839,2355,3771,2355,3776,2326,3860,2326,3860,2284xe" filled="true" fillcolor="#231f20" stroked="false">
                <v:path arrowok="t"/>
                <v:fill type="solid"/>
              </v:shape>
              <v:shape style="position:absolute;left:3712;top:2284;width:158;height:193" coordorigin="3712,2284" coordsize="158,193" path="m3805,2347l3800,2347,3794,2347,3783,2350,3777,2352,3771,2355,3839,2355,3831,2351,3819,2348,3805,2347xe" filled="true" fillcolor="#231f20" stroked="false">
                <v:path arrowok="t"/>
                <v:fill type="solid"/>
              </v:shape>
            </v:group>
            <v:group style="position:absolute;left:3206;top:2410;width:156;height:196" coordorigin="3206,2410" coordsize="156,196">
              <v:shape style="position:absolute;left:3206;top:2410;width:156;height:196" coordorigin="3206,2410" coordsize="156,196" path="m3302,2410l3287,2410,3269,2411,3218,2447,3206,2511,3206,2525,3228,2583,3289,2605,3300,2605,3354,2573,3280,2573,3274,2570,3268,2564,3263,2558,3261,2550,3261,2530,3263,2522,3273,2511,3279,2508,3354,2508,3352,2504,3345,2495,3259,2495,3260,2480,3278,2442,3353,2442,3350,2437,3339,2423,3331,2418,3314,2411,3302,2410xe" filled="true" fillcolor="#231f20" stroked="false">
                <v:path arrowok="t"/>
                <v:fill type="solid"/>
              </v:shape>
              <v:shape style="position:absolute;left:3206;top:2410;width:156;height:196" coordorigin="3206,2410" coordsize="156,196" path="m3354,2508l3294,2508,3300,2511,3305,2517,3309,2522,3312,2530,3312,2552,3309,2559,3300,2570,3294,2573,3354,2573,3359,2564,3362,2552,3362,2540,3361,2527,3357,2514,3354,2508xe" filled="true" fillcolor="#231f20" stroked="false">
                <v:path arrowok="t"/>
                <v:fill type="solid"/>
              </v:shape>
              <v:shape style="position:absolute;left:3206;top:2410;width:156;height:196" coordorigin="3206,2410" coordsize="156,196" path="m3301,2476l3293,2476,3285,2477,3272,2484,3265,2488,3259,2495,3345,2495,3301,2476xe" filled="true" fillcolor="#231f20" stroked="false">
                <v:path arrowok="t"/>
                <v:fill type="solid"/>
              </v:shape>
              <v:shape style="position:absolute;left:3206;top:2410;width:156;height:196" coordorigin="3206,2410" coordsize="156,196" path="m3353,2442l3291,2442,3295,2443,3302,2449,3304,2455,3305,2462,3358,2456,3355,2445,3353,2442xe" filled="true" fillcolor="#231f20" stroked="false">
                <v:path arrowok="t"/>
                <v:fill type="solid"/>
              </v:shape>
            </v:group>
            <v:group style="position:absolute;left:2734;top:2277;width:154;height:190" coordorigin="2734,2277" coordsize="154,190">
              <v:shape style="position:absolute;left:2734;top:2277;width:154;height:190" coordorigin="2734,2277" coordsize="154,190" path="m2888,2277l2734,2277,2734,2321,2828,2321,2814,2339,2779,2405,2766,2466,2819,2466,2820,2450,2822,2435,2847,2365,2888,2313,2888,2277xe" filled="true" fillcolor="#231f20" stroked="false">
                <v:path arrowok="t"/>
                <v:fill type="solid"/>
              </v:shape>
            </v:group>
            <v:group style="position:absolute;left:2373;top:1914;width:155;height:196" coordorigin="2373,1914" coordsize="155,196">
              <v:shape style="position:absolute;left:2373;top:1914;width:155;height:196" coordorigin="2373,1914" coordsize="155,196" path="m2448,1914l2385,1943,2379,1964,2379,1974,2405,2005,2394,2009,2386,2015,2376,2030,2373,2040,2373,2062,2425,2108,2452,2110,2462,2110,2522,2077,2444,2077,2439,2075,2428,2064,2426,2057,2426,2040,2428,2033,2438,2023,2444,2020,2518,2020,2516,2016,2508,2010,2498,2005,2505,2000,2511,1994,2514,1989,2444,1989,2439,1987,2431,1979,2429,1974,2429,1961,2431,1956,2439,1948,2444,1946,2518,1946,2517,1945,2465,1915,2448,1914xe" filled="true" fillcolor="#231f20" stroked="false">
                <v:path arrowok="t"/>
                <v:fill type="solid"/>
              </v:shape>
              <v:shape style="position:absolute;left:2373;top:1914;width:155;height:196" coordorigin="2373,1914" coordsize="155,196" path="m2518,2020l2457,2020,2463,2023,2473,2034,2475,2040,2475,2057,2473,2064,2463,2075,2457,2077,2522,2077,2526,2069,2528,2061,2528,2040,2526,2032,2518,2020xe" filled="true" fillcolor="#231f20" stroked="false">
                <v:path arrowok="t"/>
                <v:fill type="solid"/>
              </v:shape>
              <v:shape style="position:absolute;left:2373;top:1914;width:155;height:196" coordorigin="2373,1914" coordsize="155,196" path="m2518,1946l2457,1946,2462,1948,2466,1952,2470,1956,2472,1961,2472,1974,2470,1979,2466,1983,2462,1987,2457,1989,2514,1989,2519,1981,2522,1973,2522,1964,2521,1954,2518,1946xe" filled="true" fillcolor="#231f20" stroked="false">
                <v:path arrowok="t"/>
                <v:fill type="solid"/>
              </v:shape>
            </v:group>
            <v:group style="position:absolute;left:2232;top:1418;width:156;height:196" coordorigin="2232,1418" coordsize="156,196">
              <v:shape style="position:absolute;left:2232;top:1418;width:156;height:196" coordorigin="2232,1418" coordsize="156,196" path="m2288,1561l2236,1568,2239,1578,2244,1587,2255,1600,2262,1605,2280,1612,2292,1614,2307,1614,2367,1590,2372,1582,2303,1582,2299,1580,2295,1577,2292,1574,2290,1569,2288,1561xe" filled="true" fillcolor="#231f20" stroked="false">
                <v:path arrowok="t"/>
                <v:fill type="solid"/>
              </v:shape>
              <v:shape style="position:absolute;left:2232;top:1418;width:156;height:196" coordorigin="2232,1418" coordsize="156,196" path="m2387,1529l2335,1529,2333,1543,2332,1554,2330,1563,2327,1569,2322,1577,2316,1582,2372,1582,2376,1576,2383,1559,2387,1539,2387,1529xe" filled="true" fillcolor="#231f20" stroked="false">
                <v:path arrowok="t"/>
                <v:fill type="solid"/>
              </v:shape>
              <v:shape style="position:absolute;left:2232;top:1418;width:156;height:196" coordorigin="2232,1418" coordsize="156,196" path="m2305,1418l2247,1439,2232,1471,2232,1484,2269,1543,2293,1548,2301,1548,2309,1546,2322,1540,2329,1535,2335,1529,2387,1529,2388,1515,2300,1515,2294,1512,2285,1501,2282,1493,2282,1471,2284,1464,2294,1453,2299,1451,2373,1451,2372,1449,2318,1419,2305,1418xe" filled="true" fillcolor="#231f20" stroked="false">
                <v:path arrowok="t"/>
                <v:fill type="solid"/>
              </v:shape>
              <v:shape style="position:absolute;left:2232;top:1418;width:156;height:196" coordorigin="2232,1418" coordsize="156,196" path="m2373,1451l2314,1451,2320,1454,2330,1465,2333,1473,2333,1494,2331,1501,2321,1512,2315,1515,2388,1515,2388,1498,2386,1483,2382,1470,2378,1459,2373,1451xe" filled="true" fillcolor="#231f20" stroked="false">
                <v:path arrowok="t"/>
                <v:fill type="solid"/>
              </v:shape>
            </v:group>
            <v:group style="position:absolute;left:2360;top:963;width:321;height:196" coordorigin="2360,963" coordsize="321,196">
              <v:shape style="position:absolute;left:2360;top:963;width:321;height:196" coordorigin="2360,963" coordsize="321,196" path="m2617,963l2604,963,2585,964,2530,1014,2525,1059,2525,1061,2535,1121,2540,1128,2546,1138,2554,1146,2574,1156,2587,1158,2603,1158,2663,1134,2669,1122,2594,1122,2588,1118,2577,1059,2578,1043,2593,998,2669,998,2665,990,2661,985,2655,980,2650,975,2643,970,2627,964,2617,963xe" filled="true" fillcolor="#231f20" stroked="false">
                <v:path arrowok="t"/>
                <v:fill type="solid"/>
              </v:shape>
              <v:shape style="position:absolute;left:2360;top:963;width:321;height:196" coordorigin="2360,963" coordsize="321,196" path="m2669,998l2611,998,2617,1002,2621,1011,2628,1081,2627,1091,2623,1107,2620,1113,2616,1117,2612,1121,2608,1122,2669,1122,2670,1121,2676,1104,2679,1083,2680,1059,2680,1048,2670,1001,2669,998xe" filled="true" fillcolor="#231f20" stroked="false">
                <v:path arrowok="t"/>
                <v:fill type="solid"/>
              </v:shape>
              <v:shape style="position:absolute;left:2360;top:963;width:321;height:196" coordorigin="2360,963" coordsize="321,196" path="m2468,1029l2415,1029,2415,1155,2468,1155,2468,1029xe" filled="true" fillcolor="#231f20" stroked="false">
                <v:path arrowok="t"/>
                <v:fill type="solid"/>
              </v:shape>
              <v:shape style="position:absolute;left:2360;top:963;width:321;height:196" coordorigin="2360,963" coordsize="321,196" path="m2468,963l2425,963,2419,974,2411,984,2360,1013,2360,1056,2415,1029,2468,1029,2468,963xe" filled="true" fillcolor="#231f20" stroked="false">
                <v:path arrowok="t"/>
                <v:fill type="solid"/>
              </v:shape>
              <v:shape style="position:absolute;left:2649;top:626;width:285;height:193" type="#_x0000_t75" stroked="false">
                <v:imagedata r:id="rId84" o:title=""/>
              </v:shape>
            </v:group>
            <v:group style="position:absolute;left:3240;top:1493;width:85;height:85" coordorigin="3240,1493" coordsize="85,85">
              <v:shape style="position:absolute;left:3240;top:1493;width:85;height:85" coordorigin="3240,1493" coordsize="85,85" path="m3282,1493l3266,1496,3252,1505,3243,1518,3240,1535,3243,1551,3252,1565,3266,1574,3282,1577,3299,1574,3312,1565,3321,1551,3324,1535,3321,1518,3312,1505,3299,1496,3282,1493xe" filled="true" fillcolor="#231f20" stroked="false">
                <v:path arrowok="t"/>
                <v:fill type="solid"/>
              </v:shape>
            </v:group>
            <v:group style="position:absolute;left:3282;top:369;width:2;height:81" coordorigin="3282,369" coordsize="2,81">
              <v:shape style="position:absolute;left:3282;top:369;width:2;height:81" coordorigin="3282,369" coordsize="0,81" path="m3282,450l3282,369e" filled="false" stroked="true" strokeweight="1.345pt" strokecolor="#3d3c3e">
                <v:path arrowok="t"/>
              </v:shape>
            </v:group>
            <v:group style="position:absolute;left:3285;top:2629;width:2;height:81" coordorigin="3285,2629" coordsize="2,81">
              <v:shape style="position:absolute;left:3285;top:2629;width:2;height:81" coordorigin="3285,2629" coordsize="0,81" path="m3285,2710l3285,2629e" filled="false" stroked="true" strokeweight="1.345pt" strokecolor="#3d3c3e">
                <v:path arrowok="t"/>
              </v:shape>
            </v:group>
            <v:group style="position:absolute;left:4379;top:1536;width:81;height:2" coordorigin="4379,1536" coordsize="81,2">
              <v:shape style="position:absolute;left:4379;top:1536;width:81;height:2" coordorigin="4379,1536" coordsize="81,0" path="m4459,1536l4379,1536e" filled="false" stroked="true" strokeweight="1.345pt" strokecolor="#3d3c3e">
                <v:path arrowok="t"/>
              </v:shape>
            </v:group>
            <v:group style="position:absolute;left:2125;top:1533;width:81;height:2" coordorigin="2125,1533" coordsize="81,2">
              <v:shape style="position:absolute;left:2125;top:1533;width:81;height:2" coordorigin="2125,1533" coordsize="81,0" path="m2205,1533l2125,1533e" filled="false" stroked="true" strokeweight="1.345pt" strokecolor="#3d3c3e">
                <v:path arrowok="t"/>
              </v:shape>
            </v:group>
            <v:group style="position:absolute;left:2715;top:2488;width:41;height:70" coordorigin="2715,2488" coordsize="41,70">
              <v:shape style="position:absolute;left:2715;top:2488;width:41;height:70" coordorigin="2715,2488" coordsize="41,70" path="m2756,2488l2715,2558e" filled="false" stroked="true" strokeweight="1.345pt" strokecolor="#3d3c3e">
                <v:path arrowok="t"/>
              </v:shape>
            </v:group>
            <v:group style="position:absolute;left:3843;top:530;width:41;height:70" coordorigin="3843,530" coordsize="41,70">
              <v:shape style="position:absolute;left:3843;top:530;width:41;height:70" coordorigin="3843,530" coordsize="41,70" path="m3884,530l3843,600e" filled="false" stroked="true" strokeweight="1.345pt" strokecolor="#3d3c3e">
                <v:path arrowok="t"/>
              </v:shape>
            </v:group>
            <v:group style="position:absolute;left:2279;top:959;width:70;height:41" coordorigin="2279,959" coordsize="70,41">
              <v:shape style="position:absolute;left:2279;top:959;width:70;height:41" coordorigin="2279,959" coordsize="70,41" path="m2279,959l2349,999e" filled="false" stroked="true" strokeweight="1.345pt" strokecolor="#3d3c3e">
                <v:path arrowok="t"/>
              </v:shape>
            </v:group>
            <v:group style="position:absolute;left:4230;top:2088;width:70;height:41" coordorigin="4230,2088" coordsize="70,41">
              <v:shape style="position:absolute;left:4230;top:2088;width:70;height:41" coordorigin="4230,2088" coordsize="70,41" path="m4230,2088l4300,2129e" filled="false" stroked="true" strokeweight="1.345pt" strokecolor="#3d3c3e">
                <v:path arrowok="t"/>
              </v:shape>
            </v:group>
            <v:group style="position:absolute;left:3845;top:2478;width:41;height:70" coordorigin="3845,2478" coordsize="41,70">
              <v:shape style="position:absolute;left:3845;top:2478;width:41;height:70" coordorigin="3845,2478" coordsize="41,70" path="m3845,2478l3885,2548e" filled="false" stroked="true" strokeweight="1.345pt" strokecolor="#3d3c3e">
                <v:path arrowok="t"/>
              </v:shape>
            </v:group>
            <v:group style="position:absolute;left:2713;top:522;width:41;height:70" coordorigin="2713,522" coordsize="41,70">
              <v:shape style="position:absolute;left:2713;top:522;width:41;height:70" coordorigin="2713,522" coordsize="41,70" path="m2713,522l2754,592e" filled="false" stroked="true" strokeweight="1.345pt" strokecolor="#3d3c3e">
                <v:path arrowok="t"/>
              </v:shape>
            </v:group>
            <v:group style="position:absolute;left:2283;top:2086;width:70;height:41" coordorigin="2283,2086" coordsize="70,41">
              <v:shape style="position:absolute;left:2283;top:2086;width:70;height:41" coordorigin="2283,2086" coordsize="70,41" path="m2283,2126l2353,2086e" filled="false" stroked="true" strokeweight="1.345pt" strokecolor="#3d3c3e">
                <v:path arrowok="t"/>
              </v:shape>
            </v:group>
            <v:group style="position:absolute;left:4236;top:961;width:70;height:41" coordorigin="4236,961" coordsize="70,41">
              <v:shape style="position:absolute;left:4236;top:961;width:70;height:41" coordorigin="4236,961" coordsize="70,41" path="m4236,1002l4306,961e" filled="false" stroked="true" strokeweight="1.345pt" strokecolor="#3d3c3e">
                <v:path arrowok="t"/>
              </v:shape>
            </v:group>
            <v:group style="position:absolute;left:1998;top:244;width:2596;height:2596" coordorigin="1998,244" coordsize="2596,2596">
              <v:shape style="position:absolute;left:1998;top:244;width:2596;height:2596" coordorigin="1998,244" coordsize="2596,2596" path="m4594,1542l4591,1618,4585,1693,4574,1767,4559,1839,4541,1910,4518,1979,4492,2047,4462,2113,4428,2176,4392,2238,4352,2297,4308,2354,4262,2408,4213,2459,4162,2508,4107,2554,4051,2598,3991,2638,3930,2674,3866,2708,3801,2738,3733,2764,3664,2787,3593,2805,3521,2820,3447,2831,3372,2837,3296,2840,3219,2837,3144,2831,3070,2820,2998,2805,2927,2787,2858,2764,2790,2738,2725,2708,2661,2674,2600,2638,2541,2598,2484,2554,2430,2508,2378,2459,2329,2408,2283,2354,2240,2297,2200,2238,2163,2176,2130,2113,2100,2047,2073,1979,2051,1910,2032,1839,2017,1767,2006,1693,2000,1618,1998,1542,2000,1465,2006,1390,2017,1317,2032,1244,2051,1173,2073,1104,2100,1036,2130,971,2163,907,2200,846,2240,787,2283,730,2329,676,2378,624,2430,575,2484,529,2541,486,2600,446,2661,409,2725,376,2790,346,2858,319,2927,297,2998,278,3070,263,3144,252,3219,246,3296,244,3372,246,3447,252,3521,263,3593,278,3664,297,3733,319,3801,346,3866,376,3930,409,3991,446,4051,486,4107,529,4162,575,4213,624,4262,676,4308,730,4352,787,4392,846,4428,907,4462,971,4492,1036,4518,1104,4541,1173,4559,1244,4574,1317,4585,1390,4591,1465,4594,1542xe" filled="false" stroked="true" strokeweight="1.345pt" strokecolor="#3d3c3e">
                <v:path arrowok="t"/>
              </v:shape>
            </v:group>
            <v:group style="position:absolute;left:3275;top:1160;width:253;height:380" coordorigin="3275,1160" coordsize="253,380">
              <v:shape style="position:absolute;left:3275;top:1160;width:253;height:380" coordorigin="3275,1160" coordsize="253,380" path="m3275,1539l3528,1160e" filled="false" stroked="true" strokeweight="2.69pt" strokecolor="#231f20">
                <v:path arrowok="t"/>
              </v:shape>
            </v:group>
            <v:group style="position:absolute;left:3447;top:1063;width:145;height:161" coordorigin="3447,1063" coordsize="145,161">
              <v:shape style="position:absolute;left:3447;top:1063;width:145;height:161" coordorigin="3447,1063" coordsize="145,161" path="m3591,1063l3447,1135,3581,1224,3591,1063xe" filled="true" fillcolor="#231f20" stroked="false">
                <v:path arrowok="t"/>
                <v:fill type="solid"/>
              </v:shape>
            </v:group>
            <v:group style="position:absolute;left:3280;top:874;width:2;height:666" coordorigin="3280,874" coordsize="2,666">
              <v:shape style="position:absolute;left:3280;top:874;width:2;height:666" coordorigin="3280,874" coordsize="0,666" path="m3280,1539l3280,874e" filled="false" stroked="true" strokeweight="3.188pt" strokecolor="#231f20">
                <v:path arrowok="t"/>
              </v:shape>
            </v:group>
            <v:group style="position:absolute;left:3184;top:736;width:191;height:166" coordorigin="3184,736" coordsize="191,166">
              <v:shape style="position:absolute;left:3184;top:736;width:191;height:166" coordorigin="3184,736" coordsize="191,166" path="m3279,736l3184,901,3375,901,3279,736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right="5127"/>
        <w:jc w:val="left"/>
      </w:pPr>
      <w:r>
        <w:rPr>
          <w:color w:val="231F20"/>
        </w:rPr>
        <w:t>Qual é a hora que esse relógio está</w:t>
      </w:r>
      <w:r>
        <w:rPr>
          <w:color w:val="231F20"/>
          <w:spacing w:val="-13"/>
        </w:rPr>
        <w:t> </w:t>
      </w:r>
      <w:r>
        <w:rPr>
          <w:color w:val="231F20"/>
        </w:rPr>
        <w:t>marcando?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hora.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 hora e 12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horas.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 horas e 5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(M060020C2) </w:t>
      </w:r>
      <w:r>
        <w:rPr>
          <w:rFonts w:ascii="Arial"/>
          <w:color w:val="231F20"/>
          <w:sz w:val="22"/>
        </w:rPr>
        <w:t>Observe as figuras desenhadas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87.937599pt;margin-top:21.304914pt;width:79.8pt;height:79.25pt;mso-position-horizontal-relative:page;mso-position-vertical-relative:paragraph;z-index:3160;mso-wrap-distance-left:0;mso-wrap-distance-right:0" coordorigin="1759,426" coordsize="1596,1585">
            <v:group style="position:absolute;left:1769;top:447;width:1576;height:1554" coordorigin="1769,447" coordsize="1576,1554">
              <v:shape style="position:absolute;left:1769;top:447;width:1576;height:1554" coordorigin="1769,447" coordsize="1576,1554" path="m1769,2001l2865,2001,3344,1542,2415,447,1769,2001xe" filled="false" stroked="true" strokeweight="1pt" strokecolor="#231f20">
                <v:path arrowok="t"/>
              </v:shape>
            </v:group>
            <v:group style="position:absolute;left:2415;top:447;width:450;height:1554" coordorigin="2415,447" coordsize="450,1554">
              <v:shape style="position:absolute;left:2415;top:447;width:450;height:1554" coordorigin="2415,447" coordsize="450,1554" path="m2415,447l2865,2001e" filled="false" stroked="true" strokeweight="1pt" strokecolor="#231f20">
                <v:path arrowok="t"/>
              </v:shape>
            </v:group>
            <v:group style="position:absolute;left:2197;top:436;width:1147;height:1107" coordorigin="2197,436" coordsize="1147,1107">
              <v:shape style="position:absolute;left:2197;top:436;width:1147;height:1107" coordorigin="2197,436" coordsize="1147,1107" path="m2415,436l2197,1542,3344,1542e" filled="false" stroked="true" strokeweight="1pt" strokecolor="#231f20">
                <v:path arrowok="t"/>
                <v:stroke dashstyle="dash"/>
              </v:shape>
            </v:group>
            <v:group style="position:absolute;left:1769;top:1542;width:429;height:459" coordorigin="1769,1542" coordsize="429,459">
              <v:shape style="position:absolute;left:1769;top:1542;width:429;height:459" coordorigin="1769,1542" coordsize="429,459" path="m2197,1542l1769,2001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98.511002pt;margin-top:16.959915pt;width:84.6pt;height:82.5pt;mso-position-horizontal-relative:page;mso-position-vertical-relative:paragraph;z-index:3184;mso-wrap-distance-left:0;mso-wrap-distance-right:0" coordorigin="3970,339" coordsize="1692,1650">
            <v:group style="position:absolute;left:3980;top:349;width:1672;height:1630" coordorigin="3980,349" coordsize="1672,1630">
              <v:shape style="position:absolute;left:3980;top:349;width:1672;height:1630" coordorigin="3980,349" coordsize="1672,1630" path="m4816,349l4892,353,4966,362,5038,378,5108,400,5175,428,5238,460,5298,498,5355,541,5407,588,5455,639,5499,694,5538,753,5572,815,5600,880,5622,947,5639,1017,5649,1090,5652,1164,5649,1238,5639,1310,5622,1380,5600,1448,5572,1513,5538,1575,5499,1634,5455,1689,5407,1740,5355,1787,5298,1829,5238,1867,5175,1900,5108,1928,5038,1949,4966,1965,4892,1975,4816,1979,4740,1975,4666,1965,4594,1949,4524,1928,4458,1900,4394,1867,4334,1829,4278,1787,4225,1740,4177,1689,4133,1634,4094,1575,4061,1513,4033,1448,4010,1380,3994,1310,3984,1238,3980,1164,3984,1090,3994,1017,4010,947,4033,880,4061,815,4094,753,4133,694,4177,639,4225,588,4278,541,4334,498,4394,460,4458,428,4524,400,4594,378,4666,362,4740,353,4816,349xe" filled="false" stroked="true" strokeweight="1pt" strokecolor="#231f20">
                <v:path arrowok="t"/>
              </v:shape>
            </v:group>
            <v:group style="position:absolute;left:3980;top:1164;width:1672;height:329" coordorigin="3980,1164" coordsize="1672,329">
              <v:shape style="position:absolute;left:3980;top:1164;width:1672;height:329" coordorigin="3980,1164" coordsize="1672,329" path="m5652,1164l5627,1245,5554,1318,5502,1351,5441,1382,5371,1409,5294,1433,5209,1454,5118,1470,5022,1482,4921,1490,4816,1492,4711,1490,4610,1482,4514,1470,4423,1454,4339,1433,4261,1409,4191,1382,4130,1351,4078,1318,4006,1245,3987,1205,3980,1164e" filled="false" stroked="true" strokeweight="1pt" strokecolor="#231f20">
                <v:path arrowok="t"/>
              </v:shape>
            </v:group>
            <v:group style="position:absolute;left:4521;top:349;width:295;height:1630" coordorigin="4521,349" coordsize="295,1630">
              <v:shape style="position:absolute;left:4521;top:349;width:295;height:1630" coordorigin="4521,349" coordsize="295,1630" path="m4816,349l4744,374,4678,445,4620,555,4596,623,4574,698,4556,781,4541,869,4530,963,4524,1062,4521,1164,4524,1266,4530,1364,4541,1458,4556,1547,4574,1629,4596,1705,4620,1773,4648,1833,4710,1924,4779,1972,4816,1979e" filled="false" stroked="true" strokeweight="1pt" strokecolor="#231f20">
                <v:path arrowok="t"/>
              </v:shape>
            </v:group>
            <v:group style="position:absolute;left:4816;top:349;width:295;height:1630" coordorigin="4816,349" coordsize="295,1630">
              <v:shape style="position:absolute;left:4816;top:349;width:295;height:1630" coordorigin="4816,349" coordsize="295,1630" path="m4816,1979l4889,1954,4955,1883,5012,1773,5037,1705,5058,1629,5076,1547,5091,1458,5102,1364,5109,1266,5111,1164,5109,1062,5102,963,5091,869,5076,781,5058,698,5037,623,5012,555,4985,495,4923,404,4853,356,4816,349e" filled="false" stroked="true" strokeweight="1pt" strokecolor="#231f20">
                <v:path arrowok="t"/>
                <v:stroke dashstyle="longDash"/>
              </v:shape>
            </v:group>
            <v:group style="position:absolute;left:3980;top:836;width:1672;height:329" coordorigin="3980,836" coordsize="1672,329">
              <v:shape style="position:absolute;left:3980;top:836;width:1672;height:329" coordorigin="3980,836" coordsize="1672,329" path="m5652,1164l5627,1083,5554,1010,5502,976,5441,946,5371,918,5294,894,5209,874,5118,858,5022,846,4921,838,4816,836,4711,838,4610,846,4514,858,4423,874,4339,894,4261,918,4191,946,4130,976,4078,1010,4006,1083,3987,1123,3980,1164e" filled="false" stroked="true" strokeweight="1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1.674011pt;margin-top:16.162916pt;width:65.9pt;height:83.45pt;mso-position-horizontal-relative:page;mso-position-vertical-relative:paragraph;z-index:3208;mso-wrap-distance-left:0;mso-wrap-distance-right:0" coordorigin="6433,323" coordsize="1318,1669">
            <v:group style="position:absolute;left:6445;top:1815;width:1297;height:169" coordorigin="6445,1815" coordsize="1297,169">
              <v:shape style="position:absolute;left:6445;top:1815;width:1297;height:169" coordorigin="6445,1815" coordsize="1297,169" path="m7742,1815l7701,1874,7589,1923,7511,1944,7420,1960,7319,1973,7210,1980,7093,1983,6977,1980,6867,1973,6766,1960,6675,1944,6597,1923,6533,1900,6455,1845,6445,1815e" filled="false" stroked="true" strokeweight=".89pt" strokecolor="#231f20">
                <v:path arrowok="t"/>
              </v:shape>
            </v:group>
            <v:group style="position:absolute;left:6445;top:332;width:642;height:1483" coordorigin="6445,332" coordsize="642,1483">
              <v:shape style="position:absolute;left:6445;top:332;width:642;height:1483" coordorigin="6445,332" coordsize="642,1483" path="m6445,1815l7086,332e" filled="false" stroked="true" strokeweight=".89pt" strokecolor="#231f20">
                <v:path arrowok="t"/>
              </v:shape>
            </v:group>
            <v:group style="position:absolute;left:7086;top:332;width:656;height:1483" coordorigin="7086,332" coordsize="656,1483">
              <v:shape style="position:absolute;left:7086;top:332;width:656;height:1483" coordorigin="7086,332" coordsize="656,1483" path="m7742,1815l7086,332e" filled="false" stroked="true" strokeweight=".89pt" strokecolor="#231f20">
                <v:path arrowok="t"/>
              </v:shape>
            </v:group>
            <v:group style="position:absolute;left:6442;top:1652;width:1297;height:169" coordorigin="6442,1652" coordsize="1297,169">
              <v:shape style="position:absolute;left:6442;top:1652;width:1297;height:169" coordorigin="6442,1652" coordsize="1297,169" path="m7739,1821l7699,1762,7587,1712,7509,1692,7418,1675,7317,1663,7207,1655,7091,1652,6974,1655,6865,1663,6764,1675,6673,1692,6595,1712,6531,1736,6453,1790,6442,1821e" filled="false" stroked="true" strokeweight=".89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429.253998pt;margin-top:11.434916pt;width:76.55pt;height:88.65pt;mso-position-horizontal-relative:page;mso-position-vertical-relative:paragraph;z-index:3232;mso-wrap-distance-left:0;mso-wrap-distance-right:0" coordorigin="8585,229" coordsize="1531,1773">
            <v:group style="position:absolute;left:8595;top:1717;width:1511;height:275" coordorigin="8595,1717" coordsize="1511,275">
              <v:shape style="position:absolute;left:8595;top:1717;width:1511;height:275" coordorigin="8595,1717" coordsize="1511,275" path="m10106,1717l10079,1790,10003,1856,9948,1885,9885,1911,9812,1934,9732,1954,9644,1970,9551,1982,9453,1989,9350,1991,9248,1989,9150,1982,9056,1970,8969,1954,8889,1934,8816,1911,8752,1885,8698,1856,8622,1790,8602,1755,8595,1717e" filled="false" stroked="true" strokeweight="1.0pt" strokecolor="#231f20">
                <v:path arrowok="t"/>
              </v:shape>
            </v:group>
            <v:group style="position:absolute;left:8595;top:239;width:1511;height:549" coordorigin="8595,239" coordsize="1511,549">
              <v:shape style="position:absolute;left:8595;top:239;width:1511;height:549" coordorigin="8595,239" coordsize="1511,549" path="m8595,513l8622,440,8698,374,8752,345,8816,319,8889,296,8969,276,9056,260,9150,248,9248,241,9350,239,9453,241,9551,248,9644,260,9732,276,9812,296,9885,319,9948,345,10003,374,10079,440,10106,513,10099,550,10046,619,9948,680,9885,707,9812,730,9732,749,9644,765,9551,777,9453,784,9350,787,9248,784,9150,777,9056,765,8969,749,8889,730,8816,707,8752,680,8698,651,8622,586,8595,513xe" filled="false" stroked="true" strokeweight="1.0pt" strokecolor="#231f20">
                <v:path arrowok="t"/>
              </v:shape>
            </v:group>
            <v:group style="position:absolute;left:8595;top:513;width:2;height:1205" coordorigin="8595,513" coordsize="2,1205">
              <v:shape style="position:absolute;left:8595;top:513;width:2;height:1205" coordorigin="8595,513" coordsize="0,1205" path="m8595,1717l8595,513e" filled="false" stroked="true" strokeweight="1pt" strokecolor="#231f20">
                <v:path arrowok="t"/>
              </v:shape>
            </v:group>
            <v:group style="position:absolute;left:10106;top:513;width:2;height:1205" coordorigin="10106,513" coordsize="2,1205">
              <v:shape style="position:absolute;left:10106;top:513;width:2;height:1205" coordorigin="10106,513" coordsize="0,1205" path="m10106,1717l10106,513e" filled="false" stroked="true" strokeweight="1pt" strokecolor="#231f20">
                <v:path arrowok="t"/>
              </v:shape>
            </v:group>
            <v:group style="position:absolute;left:8595;top:1443;width:1511;height:275" coordorigin="8595,1443" coordsize="1511,275">
              <v:shape style="position:absolute;left:8595;top:1443;width:1511;height:275" coordorigin="8595,1443" coordsize="1511,275" path="m8595,1717l8622,1644,8698,1579,8752,1550,8816,1524,8889,1500,8969,1481,9056,1465,9150,1453,9248,1446,9350,1443,9453,1446,9551,1453,9644,1465,9732,1481,9812,1500,9885,1524,9948,1550,10003,1579,10079,1644,10099,1680,10106,171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675" w:val="left" w:leader="none"/>
          <w:tab w:pos="5943" w:val="left" w:leader="none"/>
          <w:tab w:pos="8210" w:val="left" w:leader="none"/>
        </w:tabs>
        <w:spacing w:line="240" w:lineRule="auto" w:before="72"/>
        <w:ind w:left="1407" w:right="49"/>
        <w:jc w:val="left"/>
      </w:pPr>
      <w:r>
        <w:rPr>
          <w:color w:val="231F20"/>
        </w:rPr>
        <w:t>Figura  </w:t>
      </w:r>
      <w:r>
        <w:rPr>
          <w:color w:val="231F20"/>
          <w:spacing w:val="3"/>
        </w:rPr>
        <w:t> </w:t>
      </w:r>
      <w:r>
        <w:rPr>
          <w:color w:val="231F20"/>
        </w:rPr>
        <w:t>1</w:t>
        <w:tab/>
        <w:t>Figura  </w:t>
      </w:r>
      <w:r>
        <w:rPr>
          <w:color w:val="231F20"/>
          <w:spacing w:val="3"/>
        </w:rPr>
        <w:t> </w:t>
      </w:r>
      <w:r>
        <w:rPr>
          <w:color w:val="231F20"/>
        </w:rPr>
        <w:t>2</w:t>
        <w:tab/>
        <w:t>Figura  </w:t>
      </w:r>
      <w:r>
        <w:rPr>
          <w:color w:val="231F20"/>
          <w:spacing w:val="3"/>
        </w:rPr>
        <w:t> </w:t>
      </w:r>
      <w:r>
        <w:rPr>
          <w:color w:val="231F20"/>
        </w:rPr>
        <w:t>3</w:t>
        <w:tab/>
        <w:t>Figura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5127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dessas figuras é um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poliedro?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1.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4.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82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(M051456E4) </w:t>
      </w:r>
      <w:r>
        <w:rPr>
          <w:rFonts w:ascii="Arial" w:hAnsi="Arial"/>
          <w:color w:val="231F20"/>
          <w:sz w:val="22"/>
        </w:rPr>
        <w:t>Observe abaixo o preço do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sorvete.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212997pt;margin-top:12.606695pt;width:144.550pt;height:205pt;mso-position-horizontal-relative:page;mso-position-vertical-relative:paragraph;z-index:3280;mso-wrap-distance-left:0;mso-wrap-distance-right:0" coordorigin="1984,252" coordsize="2891,4100">
            <v:shape style="position:absolute;left:3615;top:857;width:137;height:128" type="#_x0000_t75" stroked="false">
              <v:imagedata r:id="rId87" o:title=""/>
            </v:shape>
            <v:group style="position:absolute;left:3615;top:960;width:420;height:104" coordorigin="3615,960" coordsize="420,104">
              <v:shape style="position:absolute;left:3615;top:960;width:420;height:104" coordorigin="3615,960" coordsize="420,104" path="m3817,960l3792,995,3737,1015,3671,1030,3615,1049,3702,1061,3793,1064,3883,1059,3965,1044,4035,1017,3985,996,3929,976,3872,961,3817,960xe" filled="true" fillcolor="#ffffff" stroked="false">
                <v:path arrowok="t"/>
                <v:fill type="solid"/>
              </v:shape>
            </v:group>
            <v:group style="position:absolute;left:3462;top:1041;width:436;height:99" coordorigin="3462,1041" coordsize="436,99">
              <v:shape style="position:absolute;left:3462;top:1041;width:436;height:99" coordorigin="3462,1041" coordsize="436,99" path="m3791,1090l3728,1090,3763,1129,3816,1140,3867,1124,3891,1090,3819,1090,3791,1090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729,1086l3636,1086,3648,1090,3648,1130,3675,1127,3693,1114,3708,1099,3728,1090,3791,1090,3745,1088,3729,1086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462,1041l3463,1072,3475,1092,3497,1103,3526,1106,3536,1097,3542,1085,3551,1076,3567,1073,3648,1073,3532,1051,3462,1041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648,1073l3567,1073,3566,1088,3572,1097,3581,1101,3591,1106,3606,1099,3621,1091,3636,1086,3729,1086,3673,1078,3648,1073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898,1081l3819,1090,3891,1090,3898,1081xe" filled="true" fillcolor="#ffffff" stroked="false">
                <v:path arrowok="t"/>
                <v:fill type="solid"/>
              </v:shape>
              <v:shape style="position:absolute;left:3866;top:1074;width:113;height:185" type="#_x0000_t75" stroked="false">
                <v:imagedata r:id="rId88" o:title=""/>
              </v:shape>
            </v:group>
            <v:group style="position:absolute;left:3525;top:1130;width:39;height:25" coordorigin="3525,1130" coordsize="39,25">
              <v:shape style="position:absolute;left:3525;top:1130;width:39;height:25" coordorigin="3525,1130" coordsize="39,25" path="m3551,1130l3546,1138,3535,1139,3525,1141,3526,1154,3547,1155,3561,1148,3564,1138,3551,1130xe" filled="true" fillcolor="#231f20" stroked="false">
                <v:path arrowok="t"/>
                <v:fill type="solid"/>
              </v:shape>
            </v:group>
            <v:group style="position:absolute;left:3608;top:1170;width:89;height:130" coordorigin="3608,1170" coordsize="89,130">
              <v:shape style="position:absolute;left:3608;top:1170;width:89;height:130" coordorigin="3608,1170" coordsize="89,130" path="m3656,1170l3619,1195,3608,1242,3625,1286,3672,1299,3690,1269,3690,1267,3648,1267,3632,1266,3625,1245,3628,1216,3639,1194,3689,1194,3687,1188,3656,1170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60,1223l3653,1224,3639,1227,3640,1238,3639,1252,3640,1263,3648,1267,3690,1267,3697,1227,3680,1227,3667,1224,3660,1223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89,1194l3672,1194,3671,1209,3682,1212,3680,1227,3697,1227,3697,1226,3689,1194xe" filled="true" fillcolor="#231f20" stroked="false">
                <v:path arrowok="t"/>
                <v:fill type="solid"/>
              </v:shape>
            </v:group>
            <v:group style="position:absolute;left:3486;top:1178;width:92;height:122" coordorigin="3486,1178" coordsize="92,122">
              <v:shape style="position:absolute;left:3486;top:1178;width:92;height:122" coordorigin="3486,1178" coordsize="92,122" path="m3539,1292l3510,1292,3510,1299,3539,1292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59,1178l3517,1184,3493,1211,3486,1250,3494,1291,3500,1293,3510,1292,3539,1292,3554,1288,3557,1283,3535,1283,3504,1263,3508,1225,3531,1198,3568,1198,3559,1178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68,1198l3531,1198,3559,1211,3545,1226,3532,1240,3526,1258,3535,1283,3557,1283,3576,1256,3577,1216,3568,1198xe" filled="true" fillcolor="#231f20" stroked="false">
                <v:path arrowok="t"/>
                <v:fill type="solid"/>
              </v:shape>
            </v:group>
            <v:group style="position:absolute;left:3504;top:1198;width:55;height:86" coordorigin="3504,1198" coordsize="55,86">
              <v:shape style="position:absolute;left:3504;top:1198;width:55;height:86" coordorigin="3504,1198" coordsize="55,86" path="m3531,1198l3508,1225,3504,1263,3534,1283,3526,1259,3532,1240,3545,1226,3559,1211,3531,1198xe" filled="true" fillcolor="#ffffff" stroked="false">
                <v:path arrowok="t"/>
                <v:fill type="solid"/>
              </v:shape>
            </v:group>
            <v:group style="position:absolute;left:3559;top:1302;width:114;height:96" coordorigin="3559,1302" coordsize="114,96">
              <v:shape style="position:absolute;left:3559;top:1302;width:114;height:96" coordorigin="3559,1302" coordsize="114,96" path="m3662,1316l3617,1316,3639,1316,3645,1324,3647,1336,3648,1349,3648,1364,3626,1373,3600,1377,3575,1383,3559,1396,3594,1398,3632,1387,3662,1363,3672,1324,3662,1316xe" filled="true" fillcolor="#231f20" stroked="false">
                <v:path arrowok="t"/>
                <v:fill type="solid"/>
              </v:shape>
              <v:shape style="position:absolute;left:3559;top:1302;width:114;height:96" coordorigin="3559,1302" coordsize="114,96" path="m3617,1302l3586,1310,3567,1332,3587,1330,3602,1322,3617,1316,3662,1316,3650,1306,3617,1302xe" filled="true" fillcolor="#231f20" stroked="false">
                <v:path arrowok="t"/>
                <v:fill type="solid"/>
              </v:shape>
            </v:group>
            <v:group style="position:absolute;left:3914;top:1316;width:25;height:41" coordorigin="3914,1316" coordsize="25,41">
              <v:shape style="position:absolute;left:3914;top:1316;width:25;height:41" coordorigin="3914,1316" coordsize="25,41" path="m3922,1316l3923,1329,3917,1341,3914,1350,3922,1356,3929,1346,3937,1332,3938,1320,3922,1316xe" filled="true" fillcolor="#231f20" stroked="false">
                <v:path arrowok="t"/>
                <v:fill type="solid"/>
              </v:shape>
            </v:group>
            <v:group style="position:absolute;left:3373;top:1412;width:332;height:146" coordorigin="3373,1412" coordsize="332,146">
              <v:shape style="position:absolute;left:3373;top:1412;width:332;height:146" coordorigin="3373,1412" coordsize="332,146" path="m3413,1412l3399,1416,3388,1424,3380,1434,3373,1445,3420,1450,3451,1483,3477,1525,3510,1558,3565,1548,3594,1526,3541,1526,3491,1507,3446,1453,3485,1447,3673,1447,3673,1446,3689,1446,3702,1443,3703,1433,3558,1433,3482,1431,3413,1412xe" filled="true" fillcolor="#231f20" stroked="false">
                <v:path arrowok="t"/>
                <v:fill type="solid"/>
              </v:shape>
              <v:shape style="position:absolute;left:3373;top:1412;width:332;height:146" coordorigin="3373,1412" coordsize="332,146" path="m3664,1453l3631,1453,3590,1508,3541,1526,3594,1526,3601,1520,3630,1484,3664,1453xe" filled="true" fillcolor="#231f20" stroked="false">
                <v:path arrowok="t"/>
                <v:fill type="solid"/>
              </v:shape>
              <v:shape style="position:absolute;left:3373;top:1412;width:332;height:146" coordorigin="3373,1412" coordsize="332,146" path="m3673,1447l3485,1447,3531,1450,3581,1455,3631,1453,3664,1453,3673,1447xe" filled="true" fillcolor="#231f20" stroked="false">
                <v:path arrowok="t"/>
                <v:fill type="solid"/>
              </v:shape>
              <v:shape style="position:absolute;left:3373;top:1412;width:332;height:146" coordorigin="3373,1412" coordsize="332,146" path="m3634,1429l3558,1433,3703,1433,3704,1429,3634,1429xe" filled="true" fillcolor="#231f20" stroked="false">
                <v:path arrowok="t"/>
                <v:fill type="solid"/>
              </v:shape>
            </v:group>
            <v:group style="position:absolute;left:3446;top:1447;width:186;height:79" coordorigin="3446,1447" coordsize="186,79">
              <v:shape style="position:absolute;left:3446;top:1447;width:186;height:79" coordorigin="3446,1447" coordsize="186,79" path="m3485,1447l3446,1453,3491,1507,3541,1526,3590,1508,3630,1455,3581,1455,3531,1450,3485,1447xe" filled="true" fillcolor="#ffffff" stroked="false">
                <v:path arrowok="t"/>
                <v:fill type="solid"/>
              </v:shape>
              <v:shape style="position:absolute;left:3446;top:1447;width:186;height:79" coordorigin="3446,1447" coordsize="186,79" path="m3631,1453l3581,1455,3630,1455,3631,1453xe" filled="true" fillcolor="#ffffff" stroked="false">
                <v:path arrowok="t"/>
                <v:fill type="solid"/>
              </v:shape>
            </v:group>
            <v:group style="position:absolute;left:3502;top:1567;width:49;height:23" coordorigin="3502,1567" coordsize="49,23">
              <v:shape style="position:absolute;left:3502;top:1567;width:49;height:23" coordorigin="3502,1567" coordsize="49,23" path="m3529,1567l3511,1574,3502,1590,3551,1590,3546,1571,3529,1567xe" filled="true" fillcolor="#231f20" stroked="false">
                <v:path arrowok="t"/>
                <v:fill type="solid"/>
              </v:shape>
            </v:group>
            <v:group style="position:absolute;left:3163;top:1308;width:45;height:57" coordorigin="3163,1308" coordsize="45,57">
              <v:shape style="position:absolute;left:3163;top:1308;width:45;height:57" coordorigin="3163,1308" coordsize="45,57" path="m3165,1315l3163,1324,3173,1334,3179,1348,3187,1361,3203,1364,3207,1350,3199,1337,3187,1323,3185,1318,3179,1318,3165,1315xe" filled="true" fillcolor="#231f20" stroked="false">
                <v:path arrowok="t"/>
                <v:fill type="solid"/>
              </v:shape>
              <v:shape style="position:absolute;left:3163;top:1308;width:45;height:57" coordorigin="3163,1308" coordsize="45,57" path="m3179,1308l3179,1318,3185,1318,3179,1308xe" filled="true" fillcolor="#231f20" stroked="false">
                <v:path arrowok="t"/>
                <v:fill type="solid"/>
              </v:shape>
            </v:group>
            <v:group style="position:absolute;left:4285;top:1525;width:122;height:118" coordorigin="4285,1525" coordsize="122,118">
              <v:shape style="position:absolute;left:4285;top:1525;width:122;height:118" coordorigin="4285,1525" coordsize="122,118" path="m4388,1525l4369,1527,4348,1532,4326,1534,4315,1559,4301,1582,4289,1606,4289,1606,4285,1639,4316,1643,4344,1633,4363,1623,4334,1623,4310,1622,4313,1606,4320,1593,4326,1578,4326,1558,4348,1558,4367,1542,4390,1542,4406,1542,4407,1534,4388,1525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406,1542l4390,1542,4384,1552,4382,1566,4382,1593,4382,1598,4359,1599,4347,1611,4334,1623,4363,1623,4371,1618,4398,1606,4397,1585,4400,1568,4404,1552,4406,1542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348,1558l4326,1558,4341,1563,4348,1558xe" filled="true" fillcolor="#231f20" stroked="false">
                <v:path arrowok="t"/>
                <v:fill type="solid"/>
              </v:shape>
            </v:group>
            <v:group style="position:absolute;left:4310;top:1542;width:81;height:81" coordorigin="4310,1542" coordsize="81,81">
              <v:shape style="position:absolute;left:4310;top:1542;width:81;height:81" coordorigin="4310,1542" coordsize="81,81" path="m4326,1558l4326,1578,4320,1593,4313,1606,4310,1622,4334,1623,4347,1611,4359,1599,4382,1598,4382,1593,4382,1566,4383,1563,4341,1563,4326,1558xe" filled="true" fillcolor="#ffffff" stroked="false">
                <v:path arrowok="t"/>
                <v:fill type="solid"/>
              </v:shape>
              <v:shape style="position:absolute;left:4310;top:1542;width:81;height:81" coordorigin="4310,1542" coordsize="81,81" path="m4390,1542l4367,1542,4341,1563,4383,1563,4384,1552,4390,1542xe" filled="true" fillcolor="#ffffff" stroked="false">
                <v:path arrowok="t"/>
                <v:fill type="solid"/>
              </v:shape>
            </v:group>
            <v:group style="position:absolute;left:4277;top:1629;width:202;height:81" coordorigin="4277,1629" coordsize="202,81">
              <v:shape style="position:absolute;left:4277;top:1629;width:202;height:81" coordorigin="4277,1629" coordsize="202,81" path="m4461,1629l4447,1630,4409,1651,4314,1673,4277,1695,4329,1709,4388,1701,4442,1677,4479,1647,4472,1641,4468,1634,4461,1629xe" filled="true" fillcolor="#ffffff" stroked="false">
                <v:path arrowok="t"/>
                <v:fill type="solid"/>
              </v:shape>
            </v:group>
            <v:group style="position:absolute;left:4293;top:1695;width:194;height:87" coordorigin="4293,1695" coordsize="194,87">
              <v:shape style="position:absolute;left:4293;top:1695;width:194;height:87" coordorigin="4293,1695" coordsize="194,87" path="m4487,1695l4449,1700,4403,1714,4351,1726,4293,1727,4315,1774,4368,1782,4428,1764,4475,1731,4487,1695xe" filled="true" fillcolor="#ffffff" stroked="false">
                <v:path arrowok="t"/>
                <v:fill type="solid"/>
              </v:shape>
            </v:group>
            <v:group style="position:absolute;left:3496;top:2140;width:64;height:57" coordorigin="3496,2140" coordsize="64,57">
              <v:shape style="position:absolute;left:3496;top:2140;width:64;height:57" coordorigin="3496,2140" coordsize="64,57" path="m3535,2140l3510,2146,3496,2167,3502,2196,3527,2196,3544,2189,3551,2180,3518,2180,3518,2155,3559,2155,3535,2140xe" filled="true" fillcolor="#231f20" stroked="false">
                <v:path arrowok="t"/>
                <v:fill type="solid"/>
              </v:shape>
              <v:shape style="position:absolute;left:3496;top:2140;width:64;height:57" coordorigin="3496,2140" coordsize="64,57" path="m3559,2155l3518,2155,3532,2156,3536,2167,3532,2179,3518,2180,3551,2180,3554,2175,3559,2155xe" filled="true" fillcolor="#231f20" stroked="false">
                <v:path arrowok="t"/>
                <v:fill type="solid"/>
              </v:shape>
            </v:group>
            <v:group style="position:absolute;left:3518;top:2155;width:18;height:25" coordorigin="3518,2155" coordsize="18,25">
              <v:shape style="position:absolute;left:3518;top:2155;width:18;height:25" coordorigin="3518,2155" coordsize="18,25" path="m3518,2155l3518,2180,3532,2179,3536,2167,3532,2156,3518,2155xe" filled="true" fillcolor="#ffffff" stroked="false">
                <v:path arrowok="t"/>
                <v:fill type="solid"/>
              </v:shape>
            </v:group>
            <v:group style="position:absolute;left:3494;top:2345;width:57;height:53" coordorigin="3494,2345" coordsize="57,53">
              <v:shape style="position:absolute;left:3494;top:2345;width:57;height:53" coordorigin="3494,2345" coordsize="57,53" path="m3532,2345l3508,2348,3494,2368,3502,2398,3522,2398,3537,2392,3547,2382,3524,2382,3510,2381,3507,2364,3550,2364,3532,234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1,2365l3534,2365,3531,2375,3524,2382,3547,2382,3547,2381,3551,236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0,2364l3507,2364,3522,2366,3534,2365,3551,2365,3550,2364xe" filled="true" fillcolor="#231f20" stroked="false">
                <v:path arrowok="t"/>
                <v:fill type="solid"/>
              </v:shape>
            </v:group>
            <v:group style="position:absolute;left:3507;top:2364;width:28;height:18" coordorigin="3507,2364" coordsize="28,18">
              <v:shape style="position:absolute;left:3507;top:2364;width:28;height:18" coordorigin="3507,2364" coordsize="28,18" path="m3507,2364l3510,2381,3524,2382,3531,2375,3534,2366,3522,2366,3507,2364xe" filled="true" fillcolor="#ffffff" stroked="false">
                <v:path arrowok="t"/>
                <v:fill type="solid"/>
              </v:shape>
              <v:shape style="position:absolute;left:3507;top:2364;width:28;height:18" coordorigin="3507,2364" coordsize="28,18" path="m3535,2365l3522,2366,3534,2366,3535,2365xe" filled="true" fillcolor="#ffffff" stroked="false">
                <v:path arrowok="t"/>
                <v:fill type="solid"/>
              </v:shape>
            </v:group>
            <v:group style="position:absolute;left:3325;top:2761;width:1258;height:283" coordorigin="3325,2761" coordsize="1258,283">
              <v:shape style="position:absolute;left:3325;top:2761;width:1258;height:283" coordorigin="3325,2761" coordsize="1258,283" path="m3696,2761l3633,2801,3503,2879,3440,2919,3380,2963,3325,3011,3403,3018,3481,3022,3559,3025,3878,3032,3962,3035,4121,3043,4196,3043,4261,3035,4301,3020,4163,3020,4129,3018,4059,3011,3985,3009,3907,3007,3588,3006,3431,3005,3357,3003,3415,2962,3480,2918,3549,2873,3620,2831,3688,2793,3749,2783,4312,2783,4092,2773,3696,2761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4312,2783l3749,2783,3847,2783,4035,2793,4377,2805,4461,2810,4544,2817,4514,2845,4444,2897,4361,2952,4258,3006,4197,3019,4163,3020,4301,3020,4308,3017,4355,2987,4398,2953,4439,2922,4460,2909,4483,2895,4506,2881,4528,2866,4548,2850,4570,2832,4582,2814,4576,2801,4495,2794,4415,2789,4312,2783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3748,3006l3588,3006,3751,3006,3748,3006xe" filled="true" fillcolor="#231f20" stroked="false">
                <v:path arrowok="t"/>
                <v:fill type="solid"/>
              </v:shape>
            </v:group>
            <v:group style="position:absolute;left:3357;top:2783;width:1187;height:238" coordorigin="3357,2783" coordsize="1187,238">
              <v:shape style="position:absolute;left:3357;top:2783;width:1187;height:238" coordorigin="3357,2783" coordsize="1187,238" path="m4258,3006l3748,3006,3907,3007,3985,3009,4059,3011,4094,3014,4129,3018,4163,3020,4197,3019,4258,3006,4258,3006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3749,2783l3688,2793,3620,2831,3549,2873,3480,2918,3415,2962,3357,3003,3431,3005,3588,3006,4258,3006,4312,2982,4361,2952,4382,2939,3591,2939,3618,2889,3659,2852,3702,2846,4513,2846,4514,2845,4544,2817,4461,2810,4377,2805,4035,2793,3847,2783,3749,2783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4513,2846l3702,2846,3736,2890,3719,2921,3684,2935,3640,2939,4382,2939,4444,2897,4480,2872,4513,2846xe" filled="true" fillcolor="#ffffff" stroked="false">
                <v:path arrowok="t"/>
                <v:fill type="solid"/>
              </v:shape>
            </v:group>
            <v:group style="position:absolute;left:2630;top:2793;width:840;height:218" coordorigin="2630,2793" coordsize="840,218">
              <v:shape style="position:absolute;left:2630;top:2793;width:840;height:218" coordorigin="2630,2793" coordsize="840,218" path="m2743,2882l2717,2908,2687,2931,2657,2953,2630,2979,2704,2988,2781,2994,2861,2997,3023,3001,3102,3005,3179,3011,3235,2966,3263,2947,2840,2947,2833,2935,2836,2923,2778,2923,2751,2922,2744,2912,2747,2900,2751,2890,2743,288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050,2850l3008,2884,2964,2917,2910,2940,2840,2947,3263,2947,3286,2930,3236,2930,3227,2919,3221,2905,3219,2889,3219,2882,3139,2882,3118,2873,3095,2865,3072,2858,3050,2850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25,2832l3307,2832,3349,2834,3339,2864,3309,2889,3271,2911,3236,2930,3286,2930,3295,2924,3357,2883,3416,2841,3425,283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2832,2898l2818,2910,2800,2919,2778,2923,2836,2923,2841,2909,2832,2898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70,2793l3155,2793,3159,2810,3166,2823,3172,2837,3171,2858,3162,2862,3149,2878,3139,2882,3219,2882,3220,2866,3243,2849,3272,2838,3307,2832,3425,2832,3470,2793xe" filled="true" fillcolor="#ffffff" stroked="false">
                <v:path arrowok="t"/>
                <v:fill type="solid"/>
              </v:shape>
            </v:group>
            <v:group style="position:absolute;left:3219;top:2832;width:131;height:99" coordorigin="3219,2832" coordsize="131,99">
              <v:shape style="position:absolute;left:3219;top:2832;width:131;height:99" coordorigin="3219,2832" coordsize="131,99" path="m3307,2832l3272,2838,3243,2849,3220,2866,3219,2887,3221,2905,3227,2919,3236,2930,3271,2911,3294,2898,3236,2898,3242,2872,3260,2858,3286,2851,3316,2850,3343,2850,3349,2834,3307,2832xe" filled="true" fillcolor="#231f20" stroked="false">
                <v:path arrowok="t"/>
                <v:fill type="solid"/>
              </v:shape>
              <v:shape style="position:absolute;left:3219;top:2832;width:131;height:99" coordorigin="3219,2832" coordsize="131,99" path="m3343,2850l3316,2850,3302,2868,3285,2883,3263,2893,3236,2898,3294,2898,3309,2889,3339,2864,3343,2850xe" filled="true" fillcolor="#231f20" stroked="false">
                <v:path arrowok="t"/>
                <v:fill type="solid"/>
              </v:shape>
            </v:group>
            <v:group style="position:absolute;left:3591;top:2846;width:146;height:93" coordorigin="3591,2846" coordsize="146,93">
              <v:shape style="position:absolute;left:3591;top:2846;width:146;height:93" coordorigin="3591,2846" coordsize="146,93" path="m3702,2846l3659,2852,3618,2889,3591,2939,3640,2939,3684,2935,3715,2922,3615,2922,3635,2898,3661,2872,3688,2861,3713,2861,3702,2846xe" filled="true" fillcolor="#231f20" stroked="false">
                <v:path arrowok="t"/>
                <v:fill type="solid"/>
              </v:shape>
              <v:shape style="position:absolute;left:3591;top:2846;width:146;height:93" coordorigin="3591,2846" coordsize="146,93" path="m3713,2861l3688,2861,3712,2882,3700,2904,3678,2916,3648,2921,3615,2922,3715,2922,3719,2921,3736,2890,3713,2861xe" filled="true" fillcolor="#231f20" stroked="false">
                <v:path arrowok="t"/>
                <v:fill type="solid"/>
              </v:shape>
            </v:group>
            <v:group style="position:absolute;left:4390;top:2834;width:448;height:436" coordorigin="4390,2834" coordsize="448,436">
              <v:shape style="position:absolute;left:4390;top:2834;width:448;height:436" coordorigin="4390,2834" coordsize="448,436" path="m4834,2834l4770,2882,4701,2927,4630,2968,4485,3049,4415,3092,4407,3135,4399,3178,4393,3222,4390,3270,4467,3241,4541,3210,4612,3176,4681,3141,4747,3102,4810,3060,4817,3001,4829,2943,4838,2887,4834,2834xe" filled="true" fillcolor="#ffffff" stroked="false">
                <v:path arrowok="t"/>
                <v:fill type="solid"/>
              </v:shape>
            </v:group>
            <v:group style="position:absolute;left:3236;top:2850;width:81;height:49" coordorigin="3236,2850" coordsize="81,49">
              <v:shape style="position:absolute;left:3236;top:2850;width:81;height:49" coordorigin="3236,2850" coordsize="81,49" path="m3316,2850l3286,2851,3260,2858,3242,2872,3236,2898,3263,2893,3285,2883,3302,2868,3316,2850xe" filled="true" fillcolor="#ffffff" stroked="false">
                <v:path arrowok="t"/>
                <v:fill type="solid"/>
              </v:shape>
            </v:group>
            <v:group style="position:absolute;left:3615;top:2861;width:97;height:62" coordorigin="3615,2861" coordsize="97,62">
              <v:shape style="position:absolute;left:3615;top:2861;width:97;height:62" coordorigin="3615,2861" coordsize="97,62" path="m3688,2861l3661,2872,3635,2898,3615,2922,3648,2921,3678,2916,3700,2904,3712,2882,3688,2861xe" filled="true" fillcolor="#ffffff" stroked="false">
                <v:path arrowok="t"/>
                <v:fill type="solid"/>
              </v:shape>
            </v:group>
            <v:group style="position:absolute;left:4205;top:3115;width:574;height:1003" coordorigin="4205,3115" coordsize="574,1003">
              <v:shape style="position:absolute;left:4205;top:3115;width:574;height:1003" coordorigin="4205,3115" coordsize="574,1003" path="m4777,3115l4770,3116,4696,3157,4620,3196,4542,3232,4382,3302,4367,3386,4351,3469,4333,3551,4315,3632,4296,3712,4277,3792,4258,3873,4239,3953,4221,4035,4205,4117,4270,4110,4327,4095,4380,4075,4431,4053,4458,3982,4487,3913,4517,3845,4578,3709,4608,3641,4637,3572,4665,3502,4692,3431,4717,3358,4740,3283,4761,3205,4778,3124,4778,3119,4777,3115xe" filled="true" fillcolor="#ffffff" stroked="false">
                <v:path arrowok="t"/>
                <v:fill type="solid"/>
              </v:shape>
            </v:group>
            <v:group style="position:absolute;left:2404;top:3270;width:1946;height:882" coordorigin="2404,3270" coordsize="1946,882">
              <v:shape style="position:absolute;left:2404;top:3270;width:1946;height:882" coordorigin="2404,3270" coordsize="1946,882" path="m4198,4031l3705,4031,3762,4038,3812,4060,3848,4097,3866,4150,3951,4151,4033,4147,4107,4137,4172,4117,4195,4042,4198,40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539,4133l3394,4133,3468,4133,3535,4142,3539,4133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205,4006l3057,4006,3121,4015,3180,4041,3223,4081,3244,4134,3318,4134,3394,4133,3539,4133,3556,4094,3595,4060,3647,4038,3705,4031,4198,4031,4205,4006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404,3270l2426,3338,2452,3413,2480,3493,2510,3577,2542,3661,2574,3743,2607,3820,2638,3891,2672,3962,2710,4023,2757,4068,2823,4093,2913,4093,2944,4043,2995,4014,3057,4006,4205,4006,4210,3986,3368,3986,3336,3978,3334,3977,3069,3977,3011,3958,2969,3933,2944,3933,2884,3901,2845,3845,2833,3827,2795,3812,2703,3763,2661,3714,2640,3655,2650,3591,2665,3566,2685,3548,2709,3535,2736,3526,2722,3519,2709,3511,2696,3501,2683,3491,2664,3459,2664,3420,2682,3386,2715,3368,2753,3365,2790,3364,2867,3364,2875,3357,2887,3350,2901,3345,2917,3343,2950,3343,2951,3343,2952,3343,2953,3342,2871,3336,2790,3328,2710,3319,2632,3308,2555,3297,2479,3284,2404,327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09,3825l3600,3826,3592,3829,3593,3832,3594,3835,3596,3839,3607,3870,3606,3902,3589,3928,3555,3942,3509,3953,3463,3970,3416,3983,3368,3986,4210,3986,4216,3965,4236,3888,4248,3838,3922,3838,3872,3828,3865,3827,3631,3827,3619,3825,3609,3825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199,3930l3163,3960,3120,3977,3069,3977,3334,3977,3312,3964,3296,3945,3292,3933,3220,3933,3209,3933,3199,393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965,3931l2944,3933,2969,3933,2965,39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288,3922l3245,3928,3220,3933,3292,3933,3288,3922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46,3341l4003,3341,4051,3341,4096,3351,4143,3378,4176,3417,4191,3466,4183,3521,4150,3582,4102,3631,4045,3671,3982,3704,4012,3742,4008,3790,3976,3829,3922,3838,4248,3838,4273,3730,4290,3649,4307,3566,4322,3485,4336,3402,4346,334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61,3788l3653,3797,3649,3810,3643,3821,3631,3827,3865,3827,3821,3820,3770,3815,3718,3814,3700,3813,3684,3808,3671,3799,3661,3788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867,3364l2790,3364,2827,3365,2863,3367,2867,3364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50,3318l4281,3327,4207,3331,4130,3333,3976,3334,3901,3337,3905,3337,3909,3338,3913,3339,3956,3342,4003,3341,4346,3341,4350,3318xe" filled="true" fillcolor="#ffffff" stroked="false">
                <v:path arrowok="t"/>
                <v:fill type="solid"/>
              </v:shape>
            </v:group>
            <v:group style="position:absolute;left:2977;top:3270;width:598;height:547" coordorigin="2977,3270" coordsize="598,547">
              <v:shape style="position:absolute;left:2977;top:3270;width:598;height:547" coordorigin="2977,3270" coordsize="598,547" path="m3540,3758l3395,3758,3422,3769,3443,3790,3455,3816,3463,3813,3471,3811,3480,3808,3489,3801,3501,3795,3514,3792,3528,3790,3565,3790,3546,3766,3540,3758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565,3790l3528,3790,3542,3791,3553,3794,3564,3799,3573,3805,3574,3804,3574,3803,3575,3802,3565,379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2998,3270l2983,3274,2977,3286,3024,3308,3042,3324,3050,3350,3047,3351,3044,3352,3040,3352,3057,3363,3069,3379,3077,3397,3080,3417,3080,3420,3080,3424,3079,3427,3107,3497,3109,3517,3170,3537,3216,3579,3245,3638,3259,3707,3259,3779,3285,3775,3311,3770,3338,3765,3364,3759,3395,3758,3540,3758,3518,3730,3349,3730,3298,3670,3249,3608,3201,3545,3155,3480,3112,3413,3071,3343,3034,3270,2998,327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454,3665l3432,3685,3407,3703,3380,3718,3349,3730,3518,3730,3488,3696,3454,3665xe" filled="true" fillcolor="#ffffff" stroked="false">
                <v:path arrowok="t"/>
                <v:fill type="solid"/>
              </v:shape>
              <v:shape style="position:absolute;left:3147;top:3286;width:291;height:283" type="#_x0000_t75" stroked="false">
                <v:imagedata r:id="rId89" o:title=""/>
              </v:shape>
              <v:shape style="position:absolute;left:1984;top:252;width:2891;height:4100" type="#_x0000_t75" stroked="false">
                <v:imagedata r:id="rId90" o:title=""/>
              </v:shape>
              <v:shape style="position:absolute;left:2579;top:3589;width:993;height:40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13"/>
                        </w:rPr>
                        <w:t>SORVETE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9" w:lineRule="exact" w:before="21"/>
                        <w:ind w:left="209" w:right="-1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R$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1,90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72"/>
        <w:ind w:right="3830"/>
        <w:jc w:val="left"/>
      </w:pPr>
      <w:r>
        <w:rPr>
          <w:color w:val="231F20"/>
        </w:rPr>
        <w:t>Luciana comprou um sorvete e pagou com uma nota de R$ 20,00. O troco que Luciana recebeu nessa compra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/>
      </w:r>
    </w:p>
    <w:p>
      <w:pPr>
        <w:pStyle w:val="BodyText"/>
        <w:spacing w:line="240" w:lineRule="auto" w:before="56"/>
        <w:ind w:right="5127"/>
        <w:jc w:val="left"/>
      </w:pPr>
      <w:r>
        <w:rPr>
          <w:color w:val="231F20"/>
        </w:rPr>
        <w:t>A) R$</w:t>
      </w:r>
      <w:r>
        <w:rPr>
          <w:color w:val="231F20"/>
          <w:spacing w:val="-6"/>
        </w:rPr>
        <w:t> </w:t>
      </w:r>
      <w:r>
        <w:rPr>
          <w:color w:val="231F20"/>
        </w:rPr>
        <w:t>21,90</w:t>
      </w:r>
      <w:r>
        <w:rPr/>
      </w:r>
    </w:p>
    <w:p>
      <w:pPr>
        <w:pStyle w:val="BodyText"/>
        <w:spacing w:line="240" w:lineRule="auto"/>
        <w:ind w:right="5127"/>
        <w:jc w:val="left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19,10</w:t>
      </w:r>
      <w:r>
        <w:rPr/>
      </w:r>
    </w:p>
    <w:p>
      <w:pPr>
        <w:pStyle w:val="BodyText"/>
        <w:spacing w:line="240" w:lineRule="auto"/>
        <w:ind w:right="5127"/>
        <w:jc w:val="left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18,10</w:t>
      </w:r>
      <w:r>
        <w:rPr/>
      </w:r>
    </w:p>
    <w:p>
      <w:pPr>
        <w:pStyle w:val="BodyText"/>
        <w:spacing w:line="240" w:lineRule="auto"/>
        <w:ind w:right="5127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18,00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539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(M041496E4) </w:t>
      </w:r>
      <w:r>
        <w:rPr>
          <w:rFonts w:ascii="Arial" w:hAnsi="Arial"/>
          <w:color w:val="231F20"/>
          <w:sz w:val="22"/>
        </w:rPr>
        <w:t>A irmã de Laura nasceu com 3,8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kg. </w:t>
      </w:r>
      <w:r>
        <w:rPr>
          <w:rFonts w:ascii="Arial" w:hAnsi="Arial"/>
          <w:color w:val="231F20"/>
          <w:sz w:val="22"/>
        </w:rPr>
        <w:t>Com quantos gramas a irmã de Laura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nasceu?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3,8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66" w:lineRule="auto" w:before="27" w:after="0"/>
        <w:ind w:left="110" w:right="928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380 g D) 3 800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40" w:lineRule="auto" w:before="0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(M051505E4) </w:t>
      </w:r>
      <w:r>
        <w:rPr>
          <w:rFonts w:ascii="Arial" w:hAnsi="Arial"/>
          <w:color w:val="231F20"/>
          <w:sz w:val="22"/>
        </w:rPr>
        <w:t>Observe abaixo a tabela de preços de alguns materiais escolares vendidos em uma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loja.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6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2250"/>
      </w:tblGrid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Material</w:t>
            </w:r>
            <w:r>
              <w:rPr>
                <w:rFonts w:asci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escolar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720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9,50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Régua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3,90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right="6019"/>
        <w:jc w:val="left"/>
      </w:pPr>
      <w:r>
        <w:rPr>
          <w:color w:val="231F20"/>
        </w:rPr>
        <w:t>Nessa tabela, qual é o preço do apontador? A) R$</w:t>
      </w:r>
      <w:r>
        <w:rPr>
          <w:color w:val="231F20"/>
          <w:spacing w:val="-5"/>
        </w:rPr>
        <w:t> </w:t>
      </w:r>
      <w:r>
        <w:rPr>
          <w:color w:val="231F20"/>
        </w:rPr>
        <w:t>1,50</w:t>
      </w:r>
      <w:r>
        <w:rPr/>
      </w:r>
    </w:p>
    <w:p>
      <w:pPr>
        <w:pStyle w:val="BodyText"/>
        <w:spacing w:line="199" w:lineRule="exact" w:before="0"/>
        <w:ind w:right="5127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3,50</w:t>
      </w:r>
      <w:r>
        <w:rPr/>
      </w:r>
    </w:p>
    <w:p>
      <w:pPr>
        <w:pStyle w:val="BodyText"/>
        <w:spacing w:line="240" w:lineRule="auto"/>
        <w:ind w:right="5127"/>
        <w:jc w:val="left"/>
      </w:pPr>
      <w:r>
        <w:rPr>
          <w:color w:val="231F20"/>
        </w:rPr>
        <w:t>C) R$</w:t>
      </w:r>
      <w:r>
        <w:rPr>
          <w:color w:val="231F20"/>
          <w:spacing w:val="-6"/>
        </w:rPr>
        <w:t> </w:t>
      </w:r>
      <w:r>
        <w:rPr>
          <w:color w:val="231F20"/>
        </w:rPr>
        <w:t>3,90</w:t>
      </w:r>
      <w:r>
        <w:rPr/>
      </w:r>
    </w:p>
    <w:p>
      <w:pPr>
        <w:pStyle w:val="BodyText"/>
        <w:spacing w:line="240" w:lineRule="auto"/>
        <w:ind w:right="5127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9,500</w:t>
      </w:r>
      <w:r>
        <w:rPr/>
      </w:r>
    </w:p>
    <w:p>
      <w:pPr>
        <w:spacing w:after="0" w:line="240" w:lineRule="auto"/>
        <w:jc w:val="left"/>
        <w:sectPr>
          <w:headerReference w:type="default" r:id="rId85"/>
          <w:footerReference w:type="default" r:id="rId8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48.2pt;mso-position-horizontal-relative:char;mso-position-vertical-relative:line" coordorigin="0,0" coordsize="10225,964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546" coordorigin="20,398" coordsize="2,546">
              <v:shape style="position:absolute;left:20;top:398;width:2;height:546" coordorigin="20,398" coordsize="0,546" path="m20,944l20,398e" filled="false" stroked="true" strokeweight="1pt" strokecolor="#231f20">
                <v:path arrowok="t"/>
              </v:shape>
            </v:group>
            <v:group style="position:absolute;left:10205;top:398;width:2;height:546" coordorigin="10205,398" coordsize="2,546">
              <v:shape style="position:absolute;left:10205;top:398;width:2;height:546" coordorigin="10205,398" coordsize="0,546" path="m10205,944l10205,398e" filled="false" stroked="true" strokeweight="1pt" strokecolor="#231f20">
                <v:path arrowok="t"/>
              </v:shape>
            </v:group>
            <v:group style="position:absolute;left:10;top:954;width:10205;height:2" coordorigin="10,954" coordsize="10205,2">
              <v:shape style="position:absolute;left:10;top:954;width:10205;height:2" coordorigin="10,954" coordsize="10205,0" path="m10,954l10215,954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566" type="#_x0000_t202" filled="false" stroked="false">
                <v:textbox inset="0,0,0,0">
                  <w:txbxContent>
                    <w:p>
                      <w:pPr>
                        <w:spacing w:before="122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Heading1"/>
        <w:spacing w:line="240" w:lineRule="auto" w:before="47"/>
        <w:ind w:right="5127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3"/>
        <w:gridCol w:w="4422"/>
      </w:tblGrid>
      <w:tr>
        <w:trPr>
          <w:trHeight w:val="320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738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0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2939984" cy="4056888"/>
                  <wp:effectExtent l="0" t="0" r="0" b="0"/>
                  <wp:docPr id="3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7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84" cy="405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8"/>
              <w:ind w:left="667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93">
              <w:r>
                <w:rPr>
                  <w:rFonts w:ascii="Arial" w:hAnsi="Arial"/>
                  <w:color w:val="231F20"/>
                  <w:sz w:val="16"/>
                </w:rPr>
                <w:t>: &lt;http://migre.me/gjdOp&gt;.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</w:t>
            </w:r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 8 out. 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6" w:lineRule="auto" w:before="29"/>
              <w:ind w:left="75" w:right="72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Ninguém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morre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amores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(afinal, quem é que gosta de injeção?),</w:t>
            </w:r>
            <w:r>
              <w:rPr>
                <w:rFonts w:ascii="Arial" w:hAnsi="Arial"/>
                <w:color w:val="231F20"/>
                <w:spacing w:val="-2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pode apostar que sem elas nossa vida ia ser bem mais</w:t>
            </w:r>
            <w:r>
              <w:rPr>
                <w:rFonts w:ascii="Arial" w:hAnsi="Arial"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difícil.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 vacinas são como “cães de guarda” da nossa saúde e trabalham bastante para manter a gente livre de doenças</w:t>
            </w:r>
            <w:r>
              <w:rPr>
                <w:rFonts w:ascii="Arial" w:hAnsi="Arial" w:cs="Arial" w:eastAsia="Arial" w:hint="default"/>
                <w:color w:val="231F20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chatas.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É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hora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perder </w:t>
            </w:r>
            <w:r>
              <w:rPr>
                <w:rFonts w:ascii="Arial" w:hAnsi="Arial"/>
                <w:color w:val="231F20"/>
                <w:sz w:val="22"/>
              </w:rPr>
              <w:t>o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medo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conhecer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mais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essas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gotinhas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milagrosas!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473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94">
              <w:r>
                <w:rPr>
                  <w:rFonts w:ascii="Arial" w:hAnsi="Arial"/>
                  <w:color w:val="231F20"/>
                  <w:sz w:val="16"/>
                </w:rPr>
                <w:t>:</w:t>
              </w:r>
              <w:r>
                <w:rPr>
                  <w:rFonts w:ascii="Arial" w:hAnsi="Arial"/>
                  <w:color w:val="231F20"/>
                  <w:spacing w:val="-1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&lt;http://migre.me/gjdR1&gt;.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261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8 out.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 w:hint="default"/>
          <w:sz w:val="16"/>
          <w:szCs w:val="16"/>
        </w:rPr>
        <w:sectPr>
          <w:footerReference w:type="default" r:id="rId91"/>
          <w:pgSz w:w="11910" w:h="16840"/>
          <w:pgMar w:footer="304" w:header="377" w:top="560" w:bottom="500" w:left="740" w:right="740"/>
          <w:pgNumType w:start="12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(P050632E4) </w:t>
      </w:r>
      <w:r>
        <w:rPr>
          <w:rFonts w:ascii="Arial" w:hAnsi="Arial"/>
          <w:color w:val="231F20"/>
          <w:sz w:val="22"/>
        </w:rPr>
        <w:t>Qual é a informação comum a esses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importância da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vacinação.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luta contra a paralisia</w:t>
      </w:r>
      <w:r>
        <w:rPr>
          <w:rFonts w:ascii="Arial"/>
          <w:color w:val="231F20"/>
          <w:spacing w:val="-34"/>
          <w:sz w:val="22"/>
        </w:rPr>
        <w:t> </w:t>
      </w:r>
      <w:r>
        <w:rPr>
          <w:rFonts w:ascii="Arial"/>
          <w:color w:val="231F20"/>
          <w:sz w:val="22"/>
        </w:rPr>
        <w:t>infantil.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brincadeiras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27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(P050632E4_SUP)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847" w:space="2827"/>
            <w:col w:w="1756"/>
          </w:cols>
        </w:sectPr>
      </w:pPr>
    </w:p>
    <w:p>
      <w:pPr>
        <w:spacing w:line="240" w:lineRule="auto" w:before="4"/>
        <w:rPr>
          <w:rFonts w:ascii="Arial" w:hAnsi="Arial" w:cs="Arial" w:eastAsia="Arial" w:hint="default"/>
          <w:sz w:val="6"/>
          <w:szCs w:val="6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153.85pt;mso-position-horizontal-relative:char;mso-position-vertical-relative:line" coordorigin="0,0" coordsize="9658,307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3057" coordorigin="10,10" coordsize="2,3057">
              <v:shape style="position:absolute;left:10;top:10;width:2;height:3057" coordorigin="10,10" coordsize="0,3057" path="m10,306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3057" coordorigin="577,10" coordsize="2,3057">
              <v:shape style="position:absolute;left:577;top:10;width:2;height:3057" coordorigin="577,10" coordsize="0,3057" path="m577,3067l577,10e" filled="false" stroked="true" strokeweight=".5pt" strokecolor="#231f20">
                <v:path arrowok="t"/>
              </v:shape>
            </v:group>
            <v:group style="position:absolute;left:9648;top:10;width:2;height:3057" coordorigin="9648,10" coordsize="2,3057">
              <v:shape style="position:absolute;left:9648;top:10;width:2;height:3057" coordorigin="9648,10" coordsize="0,3057" path="m9648,3067l9648,10e" filled="false" stroked="true" strokeweight=".5pt" strokecolor="#231f20">
                <v:path arrowok="t"/>
              </v:shape>
            </v:group>
            <v:group style="position:absolute;left:5;top:3072;width:572;height:2" coordorigin="5,3072" coordsize="572,2">
              <v:shape style="position:absolute;left:5;top:3072;width:572;height:2" coordorigin="5,3072" coordsize="572,0" path="m5,3072l577,3072e" filled="false" stroked="true" strokeweight=".5pt" strokecolor="#231f20">
                <v:path arrowok="t"/>
              </v:shape>
            </v:group>
            <v:group style="position:absolute;left:577;top:3072;width:9076;height:2" coordorigin="577,3072" coordsize="9076,2">
              <v:shape style="position:absolute;left:577;top:3072;width:9076;height:2" coordorigin="577,3072" coordsize="9076,0" path="m577,3072l9653,3072e" filled="false" stroked="true" strokeweight=".5pt" strokecolor="#231f20">
                <v:path arrowok="t"/>
              </v:shape>
              <v:shape style="position:absolute;left:232;top:14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27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3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56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Garoto de oito anos indica livro sobre Leonardo Da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Vinci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8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 de ter ouvido falar muito sobre Leonardo da Vinci (1452-1519), Daniel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Vasco,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ganhou de presente o “Diário das Invenções – Leonardo da Vinci”, de Jaspre Bark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mostra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ideias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invenções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espécie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avião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antigo.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as figuras ‘saem’ do livro”,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conta.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obra, com imagens em alto relevo, é uma reunião de textos, anotações e esboços feitos pelo cientista, engenheiro e pintor Leonardo da Vinci, reconhecido por suas criações e também por suas obras de arte. É dele, por exemplo, o famoso quadro “Monalisa”, em exposição no museu do Louvre,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“É legal saber como ele construía as coisas. De todas as invenções mostradas no livro, a de que mais gostei foi a carruagem, porque parece que ela 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andando.”.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176" w:lineRule="exact" w:before="0"/>
        <w:ind w:left="367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1"/>
          <w:sz w:val="16"/>
        </w:rPr>
        <w:t>Disponível em</w:t>
      </w:r>
      <w:hyperlink r:id="rId95">
        <w:r>
          <w:rPr>
            <w:rFonts w:ascii="Arial" w:hAnsi="Arial"/>
            <w:color w:val="231F20"/>
            <w:spacing w:val="-1"/>
            <w:sz w:val="16"/>
          </w:rPr>
          <w:t>:</w:t>
        </w:r>
        <w:r>
          <w:rPr>
            <w:rFonts w:ascii="Arial" w:hAnsi="Arial"/>
            <w:color w:val="231F20"/>
            <w:spacing w:val="36"/>
            <w:sz w:val="16"/>
          </w:rPr>
          <w:t> </w:t>
        </w:r>
        <w:r>
          <w:rPr>
            <w:rFonts w:ascii="Arial" w:hAnsi="Arial"/>
            <w:color w:val="231F20"/>
            <w:spacing w:val="-1"/>
            <w:sz w:val="16"/>
          </w:rPr>
          <w:t>&lt;http://www1.folha.uol.com.br/folhinha/2013/11/1375373-garoto-de-oito-anos-indica-livro-sobre-leonardo-da-vinci.shtml&gt;.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25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28 </w:t>
      </w:r>
      <w:r>
        <w:rPr>
          <w:rFonts w:ascii="Arial"/>
          <w:color w:val="231F20"/>
          <w:spacing w:val="-4"/>
          <w:sz w:val="16"/>
        </w:rPr>
        <w:t>nov.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(P050627E4_SUP)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3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(P050628E4)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convidar para uma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exposição.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dar uma dica de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leitura.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um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conteúdo.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BL05P06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025" w:space="5521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7" w:lineRule="auto" w:before="72"/>
        <w:ind w:right="49"/>
        <w:jc w:val="left"/>
        <w:rPr>
          <w:b w:val="0"/>
          <w:bCs w:val="0"/>
        </w:rPr>
      </w:pPr>
      <w:r>
        <w:rPr>
          <w:color w:val="231F20"/>
        </w:rPr>
        <w:t>Leia</w:t>
      </w:r>
      <w:r>
        <w:rPr>
          <w:color w:val="231F20"/>
          <w:spacing w:val="-12"/>
        </w:rPr>
        <w:t> </w:t>
      </w:r>
      <w:r>
        <w:rPr>
          <w:color w:val="231F20"/>
        </w:rPr>
        <w:t>novamente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texto</w:t>
      </w:r>
      <w:r>
        <w:rPr>
          <w:color w:val="231F20"/>
          <w:spacing w:val="-11"/>
        </w:rPr>
        <w:t> </w:t>
      </w:r>
      <w:r>
        <w:rPr>
          <w:color w:val="231F20"/>
        </w:rPr>
        <w:t>“Garoto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oito</w:t>
      </w:r>
      <w:r>
        <w:rPr>
          <w:color w:val="231F20"/>
          <w:spacing w:val="-12"/>
        </w:rPr>
        <w:t> </w:t>
      </w:r>
      <w:r>
        <w:rPr>
          <w:color w:val="231F20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</w:rPr>
        <w:t>indica</w:t>
      </w:r>
      <w:r>
        <w:rPr>
          <w:color w:val="231F20"/>
          <w:spacing w:val="-12"/>
        </w:rPr>
        <w:t> </w:t>
      </w:r>
      <w:r>
        <w:rPr>
          <w:color w:val="231F20"/>
        </w:rPr>
        <w:t>livro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Leonardo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Vinci”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responder </w:t>
      </w:r>
      <w:r>
        <w:rPr>
          <w:color w:val="231F20"/>
        </w:rPr>
        <w:t>à questão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(P050627E4)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exposição no museu do Louvre em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Paris.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invenções preferidas de Daniel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Vasco.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O livro “Diário das Invenções – Leonardo da</w:t>
      </w:r>
      <w:r>
        <w:rPr>
          <w:rFonts w:ascii="Arial" w:hAnsi="Arial" w:cs="Arial" w:eastAsia="Arial" w:hint="default"/>
          <w:color w:val="231F20"/>
          <w:spacing w:val="-2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Vinci”.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quadros famosos de Leonardo da</w:t>
      </w:r>
      <w:r>
        <w:rPr>
          <w:rFonts w:ascii="Arial"/>
          <w:color w:val="231F20"/>
          <w:spacing w:val="-25"/>
          <w:sz w:val="22"/>
        </w:rPr>
        <w:t> </w:t>
      </w:r>
      <w:r>
        <w:rPr>
          <w:rFonts w:ascii="Arial"/>
          <w:color w:val="231F20"/>
          <w:sz w:val="22"/>
        </w:rPr>
        <w:t>Vinci.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5127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6pt;width:482.9pt;height:243.85pt;mso-position-horizontal-relative:page;mso-position-vertical-relative:paragraph;z-index:3568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  <v:shape style="position:absolute;left:1356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8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Príncipe que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bocejava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um reino longe daqui, havia um príncipe que tinha se preparado a vida inteira para ser rei. Quando criança, aprendeu que não podia se esconder atrás da cortina ou andar  de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skate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de patins pelos corredores. Ele deveria ter bons modos à mesa, saber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dançar,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cavalgar, jogar golfe e fazer ginástica. 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Teve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decorar a história de seu país e a geografia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príncipe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encantador,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daqueles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princesa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casar.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acontece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conversava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princesa,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bocejar.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inevitável!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sempre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gentil,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acabava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tomado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hábito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desagradável.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Todo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reino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falava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coitado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tinha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razões: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princesas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sabiam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falar de roupas, cabeleireiro, dieta, chapéu… Não tem homem que não boceje com um papo desses! Então, o príncipe decide mudar o visual e viajar sem ser reconhecido. E não 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conhece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moça,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conversar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livros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boceja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 só? Que segredo tinha 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papo?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você pode descobrir no livro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O Príncipe que Bocejava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mais um título de Ana</w:t>
                      </w:r>
                      <w:r>
                        <w:rPr>
                          <w:rFonts w:ascii="Arial" w:hAnsi="Arial"/>
                          <w:color w:val="231F20"/>
                          <w:spacing w:val="-3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Maria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Machado [...]. Com bonitas ilustrações de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Taline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Schubach, vale a pena tentar descobrir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qual era o segredo dessa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moça.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85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97">
        <w:r>
          <w:rPr>
            <w:rFonts w:ascii="Arial" w:hAnsi="Arial"/>
            <w:color w:val="231F20"/>
            <w:sz w:val="16"/>
          </w:rPr>
          <w:t>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14 </w:t>
      </w:r>
      <w:r>
        <w:rPr>
          <w:rFonts w:ascii="Arial" w:hAnsi="Arial"/>
          <w:color w:val="231F20"/>
          <w:spacing w:val="-4"/>
          <w:sz w:val="16"/>
        </w:rPr>
        <w:t>nov. </w:t>
      </w:r>
      <w:r>
        <w:rPr>
          <w:rFonts w:ascii="Arial" w:hAnsi="Arial"/>
          <w:color w:val="231F20"/>
          <w:sz w:val="16"/>
        </w:rPr>
        <w:t>2012. Fragmento.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(P060033F5_SUP)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(P060034F5)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narrar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descrever uma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cena.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0" w:after="0"/>
        <w:ind w:left="536" w:right="0" w:hanging="42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(P060033F5) </w:t>
      </w:r>
      <w:r>
        <w:rPr>
          <w:rFonts w:ascii="Arial" w:hAnsi="Arial"/>
          <w:color w:val="231F20"/>
          <w:sz w:val="22"/>
        </w:rPr>
        <w:t>Nesse texto, o trecho que marca uma ideia de lugar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um reino longe daqui,...”.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criança, aprendeu que não podia se esconder...”.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acontece que toda vez que ele conversava...”.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vale a pena tentar descobrir...”.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(P060035F5) </w:t>
      </w:r>
      <w:r>
        <w:rPr>
          <w:rFonts w:ascii="Arial" w:hAnsi="Arial"/>
          <w:color w:val="231F20"/>
          <w:sz w:val="22"/>
        </w:rPr>
        <w:t>Nesse texto, o trecho que marca uma opinião sobre a conversa das princesas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“Não tem homem que não boceje com um papo desses!”.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começa a conversar sobre livros...”.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você pode descobrir no livro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O Príncipe que Bocejava</w:t>
      </w:r>
      <w:r>
        <w:rPr>
          <w:rFonts w:ascii="Arial" w:hAnsi="Arial" w:cs="Arial" w:eastAsia="Arial" w:hint="default"/>
          <w:color w:val="231F20"/>
          <w:sz w:val="22"/>
          <w:szCs w:val="22"/>
        </w:rPr>
        <w:t>,...”. (ℓ.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mais um título de Ana Maria Machado...”. 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(P060036F5) </w:t>
      </w:r>
      <w:r>
        <w:rPr>
          <w:rFonts w:ascii="Arial" w:hAnsi="Arial"/>
          <w:color w:val="231F20"/>
          <w:sz w:val="22"/>
        </w:rPr>
        <w:t>De acordo com esse texto, o príncipe bocejava por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causa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 seu preparo para ser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rei.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 sua mudança de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visual.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cansaço da viagem de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trem.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papo tido com as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96"/>
          <w:pgSz w:w="11910" w:h="16840"/>
          <w:pgMar w:footer="524" w:header="377" w:top="560" w:bottom="720" w:left="740" w:right="740"/>
          <w:pgNumType w:start="13"/>
        </w:sectPr>
      </w:pPr>
    </w:p>
    <w:p>
      <w:pPr>
        <w:spacing w:line="240" w:lineRule="auto" w:before="10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/>
        <w:ind w:left="57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885688" cy="1146048"/>
            <wp:effectExtent l="0" t="0" r="0" b="0"/>
            <wp:docPr id="5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8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2936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SHULZ, Charles M. </w:t>
      </w:r>
      <w:r>
        <w:rPr>
          <w:rFonts w:ascii="Arial"/>
          <w:i/>
          <w:color w:val="231F20"/>
          <w:sz w:val="16"/>
        </w:rPr>
        <w:t>Peanuts completo</w:t>
      </w:r>
      <w:r>
        <w:rPr>
          <w:rFonts w:ascii="Arial"/>
          <w:color w:val="231F20"/>
          <w:sz w:val="16"/>
        </w:rPr>
        <w:t>. Porto Alegre, RS: L&amp;PM, </w:t>
      </w:r>
      <w:r>
        <w:rPr>
          <w:rFonts w:ascii="Arial"/>
          <w:color w:val="231F20"/>
          <w:spacing w:val="-3"/>
          <w:sz w:val="16"/>
        </w:rPr>
        <w:t>2011. </w:t>
      </w:r>
      <w:r>
        <w:rPr>
          <w:rFonts w:ascii="Arial"/>
          <w:color w:val="231F20"/>
          <w:sz w:val="16"/>
        </w:rPr>
        <w:t>p. 296.</w:t>
      </w:r>
      <w:r>
        <w:rPr>
          <w:rFonts w:ascii="Arial"/>
          <w:color w:val="231F20"/>
          <w:spacing w:val="-24"/>
          <w:sz w:val="16"/>
        </w:rPr>
        <w:t> </w:t>
      </w:r>
      <w:r>
        <w:rPr>
          <w:rFonts w:ascii="Arial"/>
          <w:color w:val="231F20"/>
          <w:sz w:val="16"/>
        </w:rPr>
        <w:t>(P060037F5_SUP)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(P060037F5) </w:t>
      </w:r>
      <w:r>
        <w:rPr>
          <w:rFonts w:ascii="Arial" w:hAnsi="Arial"/>
          <w:color w:val="231F20"/>
          <w:sz w:val="22"/>
        </w:rPr>
        <w:t>No último quadrinho desse texto, 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 o alimento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procurado.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foge de medo do outro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quebra o galho da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árvore.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5127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6pt;width:482.9pt;height:271.850pt;mso-position-horizontal-relative:page;mso-position-vertical-relative:paragraph;z-index:3688;mso-wrap-distance-left:0;mso-wrap-distance-right:0" coordorigin="1124,313" coordsize="9658,543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129;top:5745;width:572;height:2" coordorigin="1129,5745" coordsize="572,2">
              <v:shape style="position:absolute;left:1129;top:5745;width:572;height:2" coordorigin="1129,5745" coordsize="572,0" path="m1129,5745l1701,5745e" filled="false" stroked="true" strokeweight=".5pt" strokecolor="#231f20">
                <v:path arrowok="t"/>
              </v:shape>
            </v:group>
            <v:group style="position:absolute;left:1701;top:5745;width:9076;height:2" coordorigin="1701,5745" coordsize="9076,2">
              <v:shape style="position:absolute;left:1701;top:5745;width:9076;height:2" coordorigin="1701,5745" coordsize="9076,0" path="m1701,5745l10777,5745e" filled="false" stroked="true" strokeweight=".5pt" strokecolor="#231f20">
                <v:path arrowok="t"/>
              </v:shape>
            </v:group>
            <v:group style="position:absolute;left:1134;top:323;width:2;height:5417" coordorigin="1134,323" coordsize="2,5417">
              <v:shape style="position:absolute;left:1134;top:323;width:2;height:5417" coordorigin="1134,323" coordsize="0,5417" path="m1134,5740l1134,323e" filled="false" stroked="true" strokeweight=".5pt" strokecolor="#231f20">
                <v:path arrowok="t"/>
              </v:shape>
            </v:group>
            <v:group style="position:absolute;left:1701;top:323;width:2;height:5417" coordorigin="1701,323" coordsize="2,5417">
              <v:shape style="position:absolute;left:1701;top:323;width:2;height:5417" coordorigin="1701,323" coordsize="0,5417" path="m1701,5740l1701,323e" filled="false" stroked="true" strokeweight=".5pt" strokecolor="#231f20">
                <v:path arrowok="t"/>
              </v:shape>
            </v:group>
            <v:group style="position:absolute;left:10772;top:323;width:2;height:5417" coordorigin="10772,323" coordsize="2,5417">
              <v:shape style="position:absolute;left:10772;top:323;width:2;height:5417" coordorigin="10772,323" coordsize="0,5417" path="m10772,5740l10772,323e" filled="false" stroked="true" strokeweight=".5pt" strokecolor="#231f20">
                <v:path arrowok="t"/>
              </v:shape>
              <v:shape style="position:absolute;left:1356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8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36" w:right="1152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Carlos vai ao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dentista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ai!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mal”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lamentou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crocodilo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tinha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dentista.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conseguia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esquecer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doía.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“Aiii!”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gemeu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segurou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queixo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dor.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tinha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escolha: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precisava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dentista.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Todo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desajeitado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com muito medo, foi para o consultório 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Pic, o castor. Ele não estava sozinho na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sala de espera, havia muitos animais lá: o elefante, que tinha quebrado uma presa; Zora, o morcego; e Pepe, o cão, que estava lá para tratar de seu canino. Na sala de espera, o desespero era geral: todo mundo olhava para as pontas dos pés ou para o teto só para disfarçar.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tremia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cabeça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pés.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parecia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amável.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sentou-se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cadeira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abriu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mandíbula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olhar.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“Oh,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este dente está muito cariado.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dar um jeito nisso.” Carlos estava tão assustado que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lágrimas desciam pelo seu nariz.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 disse: “Por que essas lágrimas?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bem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grande para chorar.” A cirurgia começou e, aos poucos, Carlos foi sentindo uma grande vontade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dormir.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Quando acordou, ele estava sozinho na sala de operação. Sentou-se,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olhou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ninguém.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sentia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estômago.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“Ah,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não!” – disse ele – “Eu comi o dentista”. Mas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 entrou na sala e disse que Carlos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podia ir para casa. Carlos sentiu um grande alívio e saiu do consultório feliz da vida, mas esperando nunca mais ter dor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7"/>
          <w:sz w:val="16"/>
          <w:szCs w:val="16"/>
        </w:rPr>
        <w:t>MURAT.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Wollstein</w:t>
      </w:r>
      <w:r>
        <w:rPr>
          <w:rFonts w:ascii="Arial" w:hAnsi="Arial" w:cs="Arial" w:eastAsia="Arial" w:hint="default"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(Trad.).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p.153.</w:t>
      </w:r>
      <w:r>
        <w:rPr>
          <w:rFonts w:ascii="Arial" w:hAnsi="Arial" w:cs="Arial" w:eastAsia="Arial" w:hint="default"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(P060015F5_SUP)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(P060015F5) </w:t>
      </w:r>
      <w:r>
        <w:rPr>
          <w:rFonts w:ascii="Arial" w:hAnsi="Arial"/>
          <w:color w:val="231F20"/>
          <w:sz w:val="22"/>
        </w:rPr>
        <w:t>Quem é o personagem principal dessa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5"/>
          <w:sz w:val="22"/>
        </w:rPr>
        <w:t>Dr.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z w:val="22"/>
        </w:rPr>
        <w:t>Pic.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Pepe.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Zora.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(P060016F5) </w:t>
      </w:r>
      <w:r>
        <w:rPr>
          <w:rFonts w:ascii="Arial" w:hAnsi="Arial"/>
          <w:color w:val="231F20"/>
          <w:sz w:val="22"/>
        </w:rPr>
        <w:t>Nesse texto, o trecho que apresenta uma opinião do </w:t>
      </w:r>
      <w:r>
        <w:rPr>
          <w:rFonts w:ascii="Arial" w:hAnsi="Arial"/>
          <w:color w:val="231F20"/>
          <w:spacing w:val="-5"/>
          <w:sz w:val="22"/>
        </w:rPr>
        <w:t>Dr. </w:t>
      </w:r>
      <w:r>
        <w:rPr>
          <w:rFonts w:ascii="Arial" w:hAnsi="Arial"/>
          <w:color w:val="231F20"/>
          <w:sz w:val="22"/>
        </w:rPr>
        <w:t>Pic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chegou sua vez, Carlos tremia da cabeça aos pés.”.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“‘Oh, este dente está muito cariado.’”.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“Carlos estava tão assustado que as lágrimas desciam pelo seu nariz.”. (ℓ.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10-11)</w:t>
      </w:r>
      <w:r>
        <w:rPr>
          <w:rFonts w:ascii="Arial" w:hAnsi="Arial" w:cs="Arial" w:eastAsia="Arial" w:hint="default"/>
          <w:spacing w:val="-3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bem grande para chorar.’”. 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11-12)</w:t>
      </w:r>
      <w:r>
        <w:rPr>
          <w:rFonts w:ascii="Arial" w:hAnsi="Arial" w:cs="Arial" w:eastAsia="Arial" w:hint="default"/>
          <w:spacing w:val="-3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98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10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/>
        <w:ind w:left="83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563492" cy="1682496"/>
            <wp:effectExtent l="0" t="0" r="0" b="0"/>
            <wp:docPr id="7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9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64"/>
        <w:ind w:left="327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DAVIS,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Jim.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Toneladas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diversão.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Porto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Alegre: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L&amp;PM,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2012.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40.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(P060011F5_SUP)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(P060011F5) </w:t>
      </w:r>
      <w:r>
        <w:rPr>
          <w:rFonts w:ascii="Arial" w:hAnsi="Arial"/>
          <w:color w:val="231F20"/>
          <w:sz w:val="22"/>
        </w:rPr>
        <w:t>Esse texto é engraçado porque 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gato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urso.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 com 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urso.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pensa que o urso queria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deitar.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tenta manter o urso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sentado.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01"/>
          <w:footerReference w:type="default" r:id="rId10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03"/>
          <w:footerReference w:type="default" r:id="rId104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07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08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05"/>
      <w:footerReference w:type="default" r:id="rId106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1.519699pt;margin-top:740.858765pt;width:28.9pt;height:54pt;mso-position-horizontal-relative:page;mso-position-vertical-relative:page;z-index:-46216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A) 3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17"/>
                  <w:ind w:left="20" w:right="0"/>
                  <w:jc w:val="left"/>
                </w:pPr>
                <w:r>
                  <w:rPr>
                    <w:color w:val="231F20"/>
                  </w:rPr>
                  <w:t>B) 4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17"/>
                  <w:ind w:left="20" w:right="0"/>
                  <w:jc w:val="left"/>
                </w:pPr>
                <w:r>
                  <w:rPr>
                    <w:color w:val="231F20"/>
                  </w:rPr>
                  <w:t>C)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7</w:t>
                </w:r>
                <w:r>
                  <w:rPr/>
                </w:r>
              </w:p>
              <w:p>
                <w:pPr>
                  <w:pStyle w:val="BodyText"/>
                  <w:spacing w:line="240" w:lineRule="auto"/>
                  <w:ind w:left="20" w:right="0"/>
                  <w:jc w:val="left"/>
                </w:pPr>
                <w:r>
                  <w:rPr>
                    <w:color w:val="231F20"/>
                  </w:rPr>
                  <w:t>D)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12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517.51001pt;margin-top:804.711975pt;width:36.25pt;height:10pt;mso-position-horizontal-relative:page;mso-position-vertical-relative:page;z-index:-461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616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1.519798pt;margin-top:742.503052pt;width:28.9pt;height:53.05pt;mso-position-horizontal-relative:page;mso-position-vertical-relative:page;z-index:-46144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A)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91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7"/>
                  <w:ind w:left="20" w:right="0"/>
                  <w:jc w:val="left"/>
                </w:pPr>
                <w:r>
                  <w:rPr>
                    <w:color w:val="231F20"/>
                  </w:rPr>
                  <w:t>B)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92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7"/>
                  <w:ind w:left="20" w:right="0"/>
                  <w:jc w:val="left"/>
                </w:pPr>
                <w:r>
                  <w:rPr>
                    <w:color w:val="231F20"/>
                  </w:rPr>
                  <w:t>C)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93</w:t>
                </w:r>
                <w:r>
                  <w:rPr/>
                </w:r>
              </w:p>
              <w:p>
                <w:pPr>
                  <w:pStyle w:val="BodyText"/>
                  <w:spacing w:line="240" w:lineRule="auto"/>
                  <w:ind w:left="20" w:right="0"/>
                  <w:jc w:val="left"/>
                </w:pPr>
                <w:r>
                  <w:rPr>
                    <w:color w:val="231F20"/>
                  </w:rPr>
                  <w:t>D)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95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517.51001pt;margin-top:804.711975pt;width:36.25pt;height:10pt;mso-position-horizontal-relative:page;mso-position-vertical-relative:page;z-index:-461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60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60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60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60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60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5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45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5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45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57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45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457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57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56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62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59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6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56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76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4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3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99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26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3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0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13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60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0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53" w:hanging="269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54" w:hanging="244"/>
        <w:jc w:val="left"/>
      </w:pPr>
      <w:rPr>
        <w:rFonts w:hint="default" w:ascii="Calibri" w:hAnsi="Calibri" w:eastAsia="Calibri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66" w:hanging="2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3" w:hanging="2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2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6" w:hanging="2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2" w:hanging="2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9" w:hanging="2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5" w:hanging="2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244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6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46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5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97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2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4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footer" Target="footer2.xml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footer" Target="footer3.xml"/><Relationship Id="rId46" Type="http://schemas.openxmlformats.org/officeDocument/2006/relationships/footer" Target="footer4.xml"/><Relationship Id="rId47" Type="http://schemas.openxmlformats.org/officeDocument/2006/relationships/hyperlink" Target="http://migre.me/fzs3F" TargetMode="External"/><Relationship Id="rId48" Type="http://schemas.openxmlformats.org/officeDocument/2006/relationships/header" Target="header2.xml"/><Relationship Id="rId49" Type="http://schemas.openxmlformats.org/officeDocument/2006/relationships/hyperlink" Target="http://www.otempo.com.br/otempinho/roteiro/" TargetMode="External"/><Relationship Id="rId50" Type="http://schemas.openxmlformats.org/officeDocument/2006/relationships/image" Target="media/image38.png"/><Relationship Id="rId51" Type="http://schemas.openxmlformats.org/officeDocument/2006/relationships/hyperlink" Target="http://migre.me/guDxT" TargetMode="External"/><Relationship Id="rId52" Type="http://schemas.openxmlformats.org/officeDocument/2006/relationships/hyperlink" Target="http://www1.folha.uol.com.br/folhinha/2013/08/1327624-criancas-criam-tornados-e-levantam-peso-de-100-quilos-no-" TargetMode="External"/><Relationship Id="rId53" Type="http://schemas.openxmlformats.org/officeDocument/2006/relationships/hyperlink" Target="http://www1.folha.uol.com.br/folhinha/2013/08/1320974-classicos-antigos-da-disney-sao-exibidos-gratuitamente-em-" TargetMode="External"/><Relationship Id="rId54" Type="http://schemas.openxmlformats.org/officeDocument/2006/relationships/header" Target="header3.xml"/><Relationship Id="rId55" Type="http://schemas.openxmlformats.org/officeDocument/2006/relationships/footer" Target="footer5.xml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footer" Target="footer6.xml"/><Relationship Id="rId83" Type="http://schemas.openxmlformats.org/officeDocument/2006/relationships/image" Target="media/image65.png"/><Relationship Id="rId84" Type="http://schemas.openxmlformats.org/officeDocument/2006/relationships/image" Target="media/image66.png"/><Relationship Id="rId85" Type="http://schemas.openxmlformats.org/officeDocument/2006/relationships/header" Target="header4.xml"/><Relationship Id="rId86" Type="http://schemas.openxmlformats.org/officeDocument/2006/relationships/footer" Target="footer7.xml"/><Relationship Id="rId87" Type="http://schemas.openxmlformats.org/officeDocument/2006/relationships/image" Target="media/image67.png"/><Relationship Id="rId88" Type="http://schemas.openxmlformats.org/officeDocument/2006/relationships/image" Target="media/image68.png"/><Relationship Id="rId89" Type="http://schemas.openxmlformats.org/officeDocument/2006/relationships/image" Target="media/image69.png"/><Relationship Id="rId90" Type="http://schemas.openxmlformats.org/officeDocument/2006/relationships/image" Target="media/image70.png"/><Relationship Id="rId91" Type="http://schemas.openxmlformats.org/officeDocument/2006/relationships/footer" Target="footer8.xml"/><Relationship Id="rId92" Type="http://schemas.openxmlformats.org/officeDocument/2006/relationships/image" Target="media/image71.png"/><Relationship Id="rId93" Type="http://schemas.openxmlformats.org/officeDocument/2006/relationships/hyperlink" Target="http://migre.me/gjdOp" TargetMode="External"/><Relationship Id="rId94" Type="http://schemas.openxmlformats.org/officeDocument/2006/relationships/hyperlink" Target="http://migre.me/gjdR1" TargetMode="External"/><Relationship Id="rId95" Type="http://schemas.openxmlformats.org/officeDocument/2006/relationships/hyperlink" Target="http://www1.folha.uol.com.br/folhinha/2013/11/1375373-garoto-de-oito-anos-indica-livro-sobre-leonardo-da-vinci.shtml" TargetMode="External"/><Relationship Id="rId96" Type="http://schemas.openxmlformats.org/officeDocument/2006/relationships/footer" Target="footer9.xml"/><Relationship Id="rId97" Type="http://schemas.openxmlformats.org/officeDocument/2006/relationships/hyperlink" Target="http://blogs.estadao.com.br/estadinho/" TargetMode="External"/><Relationship Id="rId98" Type="http://schemas.openxmlformats.org/officeDocument/2006/relationships/header" Target="header5.xml"/><Relationship Id="rId99" Type="http://schemas.openxmlformats.org/officeDocument/2006/relationships/image" Target="media/image72.png"/><Relationship Id="rId100" Type="http://schemas.openxmlformats.org/officeDocument/2006/relationships/image" Target="media/image73.png"/><Relationship Id="rId101" Type="http://schemas.openxmlformats.org/officeDocument/2006/relationships/header" Target="header6.xml"/><Relationship Id="rId102" Type="http://schemas.openxmlformats.org/officeDocument/2006/relationships/footer" Target="footer10.xml"/><Relationship Id="rId103" Type="http://schemas.openxmlformats.org/officeDocument/2006/relationships/header" Target="header7.xml"/><Relationship Id="rId104" Type="http://schemas.openxmlformats.org/officeDocument/2006/relationships/footer" Target="footer11.xml"/><Relationship Id="rId105" Type="http://schemas.openxmlformats.org/officeDocument/2006/relationships/header" Target="header8.xml"/><Relationship Id="rId106" Type="http://schemas.openxmlformats.org/officeDocument/2006/relationships/footer" Target="footer12.xml"/><Relationship Id="rId107" Type="http://schemas.openxmlformats.org/officeDocument/2006/relationships/image" Target="media/image74.png"/><Relationship Id="rId108" Type="http://schemas.openxmlformats.org/officeDocument/2006/relationships/image" Target="media/image75.png"/><Relationship Id="rId109" Type="http://schemas.openxmlformats.org/officeDocument/2006/relationships/image" Target="media/image76.png"/><Relationship Id="rId1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C0608.indb</dc:title>
  <dcterms:created xsi:type="dcterms:W3CDTF">2016-02-07T04:26:41Z</dcterms:created>
  <dcterms:modified xsi:type="dcterms:W3CDTF">2016-02-07T04:26:41Z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