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e1db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f4058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F4058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F4058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F4058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f4058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F4058"/>
          <w:sz w:val="40"/>
        </w:rPr>
        <w:t>LÍNGUA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PORTUGUESA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E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F4058"/>
          <w:sz w:val="36"/>
        </w:rPr>
        <w:t>6º ano</w:t>
      </w:r>
      <w:r>
        <w:rPr>
          <w:rFonts w:ascii="Arial" w:hAnsi="Arial"/>
          <w:b/>
          <w:color w:val="EF4058"/>
          <w:spacing w:val="16"/>
          <w:sz w:val="36"/>
        </w:rPr>
        <w:t> </w:t>
      </w:r>
      <w:r>
        <w:rPr>
          <w:rFonts w:ascii="Arial" w:hAnsi="Arial"/>
          <w:b/>
          <w:color w:val="EF4058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F4058"/>
          <w:sz w:val="36"/>
        </w:rPr>
        <w:t>Ensino</w:t>
      </w:r>
      <w:r>
        <w:rPr>
          <w:rFonts w:ascii="Arial"/>
          <w:b/>
          <w:color w:val="EF4058"/>
          <w:spacing w:val="2"/>
          <w:sz w:val="36"/>
        </w:rPr>
        <w:t> </w:t>
      </w:r>
      <w:r>
        <w:rPr>
          <w:rFonts w:ascii="Arial"/>
          <w:b/>
          <w:color w:val="EF4058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F4058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F4058"/>
          <w:sz w:val="64"/>
        </w:rPr>
        <w:t>C0609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f4058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F4058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F4058"/>
          <w:w w:val="105"/>
        </w:rPr>
        <w:t>Data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de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Nascimento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44248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e1db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LM6EF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1"/>
          <w:szCs w:val="11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68954pt;width:482.9pt;height:253.85pt;mso-position-horizontal-relative:page;mso-position-vertical-relative:paragraph;z-index:1480;mso-wrap-distance-left:0;mso-wrap-distance-right:0" coordorigin="1124,133" coordsize="9658,507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5057" coordorigin="1134,143" coordsize="2,5057">
              <v:shape style="position:absolute;left:1134;top:143;width:2;height:5057" coordorigin="1134,143" coordsize="0,5057" path="m1134,520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5057" coordorigin="1701,143" coordsize="2,5057">
              <v:shape style="position:absolute;left:1701;top:143;width:2;height:5057" coordorigin="1701,143" coordsize="0,5057" path="m1701,5200l1701,143e" filled="false" stroked="true" strokeweight=".5pt" strokecolor="#231f20">
                <v:path arrowok="t"/>
              </v:shape>
            </v:group>
            <v:group style="position:absolute;left:10772;top:143;width:2;height:5057" coordorigin="10772,143" coordsize="2,5057">
              <v:shape style="position:absolute;left:10772;top:143;width:2;height:5057" coordorigin="10772,143" coordsize="0,5057" path="m10772,5200l10772,143e" filled="false" stroked="true" strokeweight=".5pt" strokecolor="#231f20">
                <v:path arrowok="t"/>
              </v:shape>
            </v:group>
            <v:group style="position:absolute;left:1129;top:5205;width:572;height:2" coordorigin="1129,5205" coordsize="572,2">
              <v:shape style="position:absolute;left:1129;top:5205;width:572;height:2" coordorigin="1129,5205" coordsize="572,0" path="m1129,5205l1701,5205e" filled="false" stroked="true" strokeweight=".5pt" strokecolor="#231f20">
                <v:path arrowok="t"/>
              </v:shape>
            </v:group>
            <v:group style="position:absolute;left:1701;top:5205;width:9076;height:2" coordorigin="1701,5205" coordsize="9076,2">
              <v:shape style="position:absolute;left:1701;top:5205;width:9076;height:2" coordorigin="1701,5205" coordsize="9076,0" path="m1701,5205l10777,5205e" filled="false" stroked="true" strokeweight=".5pt" strokecolor="#231f20">
                <v:path arrowok="t"/>
              </v:shape>
              <v:shape style="position:absolute;left:1247;top:17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0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43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50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197" w:right="3197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A lebre e 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tartaruga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dia uma tartaruga começou a contar vantagem dizendo que corria muito depressa, que a lebre era muito mole e, enquanto falava, a tartaruga ria e ria da lebre. Mas a lebre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ficou mesmo impressionada foi quando a tartaruga resolveu apostar uma corrida com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“Deve ser só de brincadeira!”, pensou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lebre.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raposa era o juiz e recebia as apostas. A corrida começou e, na mesma hora, claro, a lebre passou à frente da tartaruga. O dia estava quente, por isso lá pelo meio do caminho a lebre teve a ideia de brincar um pouco. Depois de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brincar,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resolveu tirar uma soneca à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sombra fresquinha de uma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árvore.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acaso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tartaruga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passar,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correr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pouco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frente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novo”,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pensou.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lebre achava que não ia perder aquela corrida de jeito nenhum. Enquanto isso, lá vinha a tartaruga com seu jeitão, arrastando os pés, sempre na mesma velocidade, sem descansar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nem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vez,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pensando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chegada.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Ora,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lebre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dormiu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tanto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esqueceu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prestar atenção na tartaruga. Quando ela acordou, cadê a tartaruga? Bem que a lebre se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levantou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saiu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zunindo,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adiantava!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longe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viu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tartaruga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esperando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 na linha de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chegada.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i/>
                          <w:color w:val="010202"/>
                          <w:sz w:val="22"/>
                        </w:rPr>
                        <w:t>Moral: Não devemos menosprezar a capacidade dos</w:t>
                      </w:r>
                      <w:r>
                        <w:rPr>
                          <w:rFonts w:ascii="Arial" w:hAnsi="Arial"/>
                          <w:i/>
                          <w:color w:val="010202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10202"/>
                          <w:sz w:val="22"/>
                        </w:rPr>
                        <w:t>outros.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"/>
        <w:ind w:left="95" w:right="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6"/>
          <w:sz w:val="16"/>
        </w:rPr>
        <w:t> </w:t>
      </w:r>
      <w:hyperlink r:id="rId19">
        <w:r>
          <w:rPr>
            <w:rFonts w:ascii="Arial" w:hAnsi="Arial"/>
            <w:color w:val="231F20"/>
            <w:spacing w:val="-6"/>
            <w:sz w:val="16"/>
          </w:rPr>
        </w:r>
        <w:r>
          <w:rPr>
            <w:rFonts w:ascii="Arial" w:hAnsi="Arial"/>
            <w:color w:val="231F20"/>
            <w:sz w:val="16"/>
          </w:rPr>
          <w:t>em:</w:t>
        </w:r>
        <w:r>
          <w:rPr>
            <w:rFonts w:ascii="Arial" w:hAnsi="Arial"/>
            <w:color w:val="231F20"/>
            <w:spacing w:val="-6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&lt;http://portaldoprofessor.mec.gov.br/fichaTecnicaAula.html?aula=24259&gt;.</w:t>
        </w:r>
      </w:hyperlink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10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(P070064F5_SUP)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(P070068F5) </w:t>
      </w:r>
      <w:r>
        <w:rPr>
          <w:rFonts w:ascii="Arial"/>
          <w:color w:val="231F20"/>
          <w:sz w:val="22"/>
        </w:rPr>
        <w:t>De acordo com esse texto, a tartaruga venceu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porque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lebre dormiu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muito.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raposa era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juiz.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desafiou 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lebre.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era mais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rápida.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8" w:val="left" w:leader="none"/>
        </w:tabs>
        <w:spacing w:line="240" w:lineRule="auto" w:before="0" w:after="0"/>
        <w:ind w:left="497" w:right="0" w:hanging="38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(P070069F5) 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‘</w:t>
      </w:r>
      <w:r>
        <w:rPr>
          <w:rFonts w:ascii="Arial" w:hAnsi="Arial" w:cs="Arial" w:eastAsia="Arial" w:hint="default"/>
          <w:color w:val="231F20"/>
          <w:sz w:val="22"/>
          <w:szCs w:val="22"/>
        </w:rPr>
        <w:t>Se por acaso a tartaruga me passar, é só correr um pouco e fico na frente </w:t>
      </w:r>
      <w:r>
        <w:rPr>
          <w:rFonts w:ascii="Arial" w:hAnsi="Arial" w:cs="Arial" w:eastAsia="Arial" w:hint="default"/>
          <w:color w:val="231F20"/>
          <w:spacing w:val="4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6"/>
        <w:ind w:right="0"/>
        <w:jc w:val="left"/>
      </w:pPr>
      <w:r>
        <w:rPr>
          <w:rFonts w:ascii="Arial" w:hAnsi="Arial" w:cs="Arial" w:eastAsia="Arial" w:hint="default"/>
          <w:color w:val="231F20"/>
        </w:rPr>
        <w:t>novo</w:t>
      </w:r>
      <w:r>
        <w:rPr>
          <w:rFonts w:ascii="Arial" w:hAnsi="Arial" w:cs="Arial" w:eastAsia="Arial" w:hint="default"/>
          <w:b/>
          <w:bCs/>
          <w:color w:val="231F20"/>
        </w:rPr>
        <w:t>’</w:t>
      </w:r>
      <w:r>
        <w:rPr>
          <w:color w:val="231F20"/>
        </w:rPr>
        <w:t>, pensou.” (ℓ. 9-10) , as aspas foram usadas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/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um comentário do narrador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o uso de uma expressão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inventada.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introduzir o pensamento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uma frase importante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texto.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shape style="position:absolute;margin-left:87.999001pt;margin-top:6.90195pt;width:419.3pt;height:110.35pt;mso-position-horizontal-relative:page;mso-position-vertical-relative:paragraph;z-index:150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482" w:right="3482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Os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peixinhos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3"/>
                    <w:rPr>
                      <w:rFonts w:ascii="Arial" w:hAnsi="Arial" w:cs="Arial" w:eastAsia="Arial" w:hint="default"/>
                      <w:b/>
                      <w:bCs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108" w:right="442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No maternal, uma menininha chega correndo e diz à</w:t>
                  </w:r>
                  <w:r>
                    <w:rPr>
                      <w:rFonts w:ascii="Arial" w:hAnsi="Arial"/>
                      <w:color w:val="231F20"/>
                      <w:spacing w:val="-20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professora: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7" w:lineRule="auto" w:before="7"/>
                    <w:ind w:left="108" w:right="442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“Professora corra que a Pati está olhando os peixinhos lá no tanque do parque!” Diz 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professora: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  <w:p>
                  <w:pPr>
                    <w:pStyle w:val="BodyText"/>
                    <w:spacing w:line="253" w:lineRule="exact" w:before="0"/>
                    <w:ind w:left="108" w:right="442"/>
                    <w:jc w:val="left"/>
                  </w:pPr>
                  <w:r>
                    <w:rPr>
                      <w:color w:val="231F20"/>
                    </w:rPr>
                    <w:t>“Tudo bem Clarinha, olhar peixinhos não tem problema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algum...”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"/>
                    <w:ind w:left="108" w:right="442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Esclarece</w:t>
                  </w:r>
                  <w:r>
                    <w:rPr>
                      <w:rFonts w:ascii="Arial"/>
                      <w:color w:val="231F20"/>
                      <w:spacing w:val="-10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Clarinha: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7"/>
                    <w:ind w:left="10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“Acho melhor a senhora ir logo, é que ela está debaixo da água, junto com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7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eles...”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1"/>
        <w:ind w:left="100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0">
        <w:r>
          <w:rPr>
            <w:rFonts w:ascii="Arial" w:hAnsi="Arial"/>
            <w:color w:val="231F20"/>
            <w:sz w:val="16"/>
          </w:rPr>
          <w:t>em: &lt;http://sitededicas.ne10.uol.com.br/humor_piadas5a.htm&gt;.</w:t>
        </w:r>
      </w:hyperlink>
      <w:r>
        <w:rPr>
          <w:rFonts w:ascii="Arial" w:hAnsi="Arial"/>
          <w:color w:val="231F20"/>
          <w:sz w:val="16"/>
        </w:rPr>
        <w:t> Acesso em: 2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16"/>
        </w:rPr>
        <w:t>(P050625E4_SUP)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9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(P050625E4) </w:t>
      </w:r>
      <w:r>
        <w:rPr>
          <w:rFonts w:ascii="Arial" w:hAnsi="Arial"/>
          <w:color w:val="231F20"/>
          <w:sz w:val="22"/>
        </w:rPr>
        <w:t>Esse texto é engraçado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professora acha normal observar 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peixes.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professora dá aula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maternal.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Clarinha pede ajuda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professora.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Pati está observando os peixes debaixo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d’água.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14.85pt;mso-position-horizontal-relative:char;mso-position-vertical-relative:line" coordorigin="0,0" coordsize="9658,429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4277" coordorigin="10,10" coordsize="2,4277">
              <v:shape style="position:absolute;left:10;top:10;width:2;height:4277" coordorigin="10,10" coordsize="0,4277" path="m10,428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4277" coordorigin="577,10" coordsize="2,4277">
              <v:shape style="position:absolute;left:577;top:10;width:2;height:4277" coordorigin="577,10" coordsize="0,4277" path="m577,4287l577,10e" filled="false" stroked="true" strokeweight=".5pt" strokecolor="#231f20">
                <v:path arrowok="t"/>
              </v:shape>
            </v:group>
            <v:group style="position:absolute;left:9648;top:10;width:2;height:4277" coordorigin="9648,10" coordsize="2,4277">
              <v:shape style="position:absolute;left:9648;top:10;width:2;height:4277" coordorigin="9648,10" coordsize="0,4277" path="m9648,4287l9648,10e" filled="false" stroked="true" strokeweight=".5pt" strokecolor="#231f20">
                <v:path arrowok="t"/>
              </v:shape>
            </v:group>
            <v:group style="position:absolute;left:5;top:4292;width:572;height:2" coordorigin="5,4292" coordsize="572,2">
              <v:shape style="position:absolute;left:5;top:4292;width:572;height:2" coordorigin="5,4292" coordsize="572,0" path="m5,4292l577,4292e" filled="false" stroked="true" strokeweight=".5pt" strokecolor="#231f20">
                <v:path arrowok="t"/>
              </v:shape>
            </v:group>
            <v:group style="position:absolute;left:577;top:4292;width:9076;height:2" coordorigin="577,4292" coordsize="9076,2">
              <v:shape style="position:absolute;left:577;top:4292;width:9076;height:2" coordorigin="577,4292" coordsize="9076,0" path="m577,4292l9653,4292e" filled="false" stroked="true" strokeweight=".5pt" strokecolor="#231f20">
                <v:path arrowok="t"/>
              </v:shape>
              <v:shape style="position:absolute;left:232;top:157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292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42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98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 pardal que queria ser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águia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137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“Minhocas! Eca! Isso é comida para bebês!”, Tuco, o pequeno pardal, nunca deixa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irritar seus amigos. Um dia, ele vai visitar sua mãe e diz: “Eu, mais tarde, vou me tornar uma águia dourada!”, “Mas, querido, mais tarde você vai continuar sendo o que já é: um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pequeno pardal” – explica-lhe a mãe. “Não, eu vou ser uma ave de rapina poderosa!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vai ver! Além do mais, hoje à noite no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jantar,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vou comer um carneiro que eu mesmo vou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pegar.”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campo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próximo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pairar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rebanho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ovelhas.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gorda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crava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unhas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costas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dela.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“Quem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aí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minhas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costas?”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pergunta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ovelha.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“Sou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Tuco!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presa!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capturei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você!”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voz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baixinha. “Quem é você? Eu não consigo nem vê-lo” – perguntou a ovelha, se divertindo.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“Você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 minha prisioneira agora!” – diz Tuco. Mas, de repente, ele escorrega e cai entre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pernas da ovelha. Ela inclina-se até ele: “Oh, oh!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Vejam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só, uma águia dourada!” E ela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pequeno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pardal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entre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carrega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mãe,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dizendo: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“Estou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trazendo de volta a sua terrível águia.”. Ele nem consegue olhar para a mãe. Essa foi 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primeira e única aventura de Tuco, a águia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dourada!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7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MURAT.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D’Annie.</w:t>
      </w:r>
      <w:r>
        <w:rPr>
          <w:rFonts w:ascii="Arial" w:hAnsi="Arial" w:cs="Arial" w:eastAsia="Arial" w:hint="default"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365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histórias</w:t>
      </w:r>
      <w:r>
        <w:rPr>
          <w:rFonts w:ascii="Arial" w:hAnsi="Arial" w:cs="Arial" w:eastAsia="Arial" w:hint="default"/>
          <w:i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–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uma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para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cada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dia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do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ano!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Tradução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de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Martim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G.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Wollstein.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Blumenau: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Blu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editora,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2010.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157.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(P060025F5_SUP)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(P060025F5)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88" w:val="left" w:leader="none"/>
        </w:tabs>
        <w:spacing w:line="240" w:lineRule="auto" w:before="73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caçar um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carneiro.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88" w:val="left" w:leader="none"/>
        </w:tabs>
        <w:spacing w:line="240" w:lineRule="auto" w:before="17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Tuco </w:t>
      </w:r>
      <w:r>
        <w:rPr>
          <w:rFonts w:ascii="Arial"/>
          <w:color w:val="231F20"/>
          <w:sz w:val="22"/>
        </w:rPr>
        <w:t>irritar os seus</w:t>
      </w:r>
      <w:r>
        <w:rPr>
          <w:rFonts w:ascii="Arial"/>
          <w:color w:val="231F20"/>
          <w:spacing w:val="5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0" w:val="left" w:leader="none"/>
        </w:tabs>
        <w:spacing w:line="240" w:lineRule="auto" w:before="1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querer ser uma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águia.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0" w:val="left" w:leader="none"/>
        </w:tabs>
        <w:spacing w:line="240" w:lineRule="auto" w:before="1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visitar sua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rFonts w:ascii="Arial" w:hAnsi="Arial" w:cs="Arial" w:eastAsia="Arial" w:hint="default"/>
          <w:color w:val="231F20"/>
        </w:rPr>
        <w:t>05</w:t>
      </w:r>
      <w:r>
        <w:rPr>
          <w:color w:val="231F20"/>
        </w:rPr>
        <w:t>) </w:t>
      </w:r>
      <w:r>
        <w:rPr>
          <w:color w:val="231F20"/>
          <w:sz w:val="16"/>
          <w:szCs w:val="16"/>
        </w:rPr>
        <w:t>(P060026F5) </w:t>
      </w:r>
      <w:r>
        <w:rPr>
          <w:color w:val="231F20"/>
        </w:rPr>
        <w:t>No trecho </w:t>
      </w:r>
      <w:r>
        <w:rPr>
          <w:color w:val="231F20"/>
          <w:spacing w:val="-3"/>
        </w:rPr>
        <w:t>“‘Você </w:t>
      </w:r>
      <w:r>
        <w:rPr>
          <w:color w:val="231F20"/>
        </w:rPr>
        <w:t>é minha prisioneira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agora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!’” (ℓ. 10), a palavra destacada indica ideia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/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causa.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lugar.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8"/>
        </w:numPr>
        <w:tabs>
          <w:tab w:pos="522" w:val="left" w:leader="none"/>
        </w:tabs>
        <w:spacing w:line="240" w:lineRule="auto" w:before="0" w:after="0"/>
        <w:ind w:left="521" w:right="0" w:hanging="41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(P060027F5) </w:t>
      </w:r>
      <w:r>
        <w:rPr>
          <w:rFonts w:ascii="Arial" w:hAnsi="Arial" w:cs="Arial" w:eastAsia="Arial" w:hint="default"/>
          <w:color w:val="231F20"/>
          <w:spacing w:val="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3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“‘Estou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trazendo</w:t>
      </w:r>
      <w:r>
        <w:rPr>
          <w:rFonts w:ascii="Arial" w:hAnsi="Arial" w:cs="Arial" w:eastAsia="Arial" w:hint="default"/>
          <w:color w:val="231F20"/>
          <w:spacing w:val="3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volta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sua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31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terrível</w:t>
      </w:r>
      <w:r>
        <w:rPr>
          <w:rFonts w:ascii="Arial" w:hAnsi="Arial" w:cs="Arial" w:eastAsia="Arial" w:hint="default"/>
          <w:b/>
          <w:bCs/>
          <w:color w:val="231F20"/>
          <w:spacing w:val="31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águia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.’”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12-13),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1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destaque</w:t>
      </w:r>
      <w:r>
        <w:rPr>
          <w:rFonts w:ascii="Arial"/>
          <w:color w:val="231F20"/>
          <w:spacing w:val="-13"/>
        </w:rPr>
        <w:t> </w:t>
      </w:r>
      <w:r>
        <w:rPr>
          <w:rFonts w:ascii="Arial"/>
          <w:color w:val="231F20"/>
        </w:rPr>
        <w:t>indica</w:t>
      </w:r>
      <w:r>
        <w:rPr>
          <w:rFonts w:ascii="Arial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admiração.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irritação.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“‘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Isso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é comida...’” (ℓ. 1) O termo em destaque está no lugar</w:t>
      </w:r>
      <w:r>
        <w:rPr>
          <w:rFonts w:ascii="Arial" w:hAnsi="Arial" w:cs="Arial" w:eastAsia="Arial" w:hint="default"/>
          <w:color w:val="231F20"/>
          <w:spacing w:val="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minhocas.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bebês.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pequeno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pardal.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águia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dourada.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8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(P060038F5)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“‘Eu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não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consigo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nem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vê-lo’</w:t>
      </w:r>
      <w:r>
        <w:rPr>
          <w:rFonts w:ascii="Arial" w:hAnsi="Arial" w:cs="Arial" w:eastAsia="Arial" w:hint="default"/>
          <w:color w:val="231F20"/>
          <w:spacing w:val="-2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perguntou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ovelha,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divertindo.”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9),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travessão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1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foi utilizado</w:t>
      </w:r>
      <w:r>
        <w:rPr>
          <w:rFonts w:ascii="Arial"/>
          <w:color w:val="231F20"/>
          <w:spacing w:val="-13"/>
        </w:rPr>
        <w:t> </w:t>
      </w:r>
      <w:r>
        <w:rPr>
          <w:rFonts w:ascii="Arial"/>
          <w:color w:val="231F20"/>
        </w:rPr>
        <w:t>para</w:t>
      </w:r>
      <w:r>
        <w:rPr>
          <w:rFonts w:ascii="Arial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a opinião do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autor.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de uma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iniciar um parágrafo do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texto.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marcar um comentário do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narrador.</w:t>
      </w:r>
      <w:r>
        <w:rPr>
          <w:rFonts w:ascii="Arial" w:hAnsi="Arial"/>
          <w:spacing w:val="-3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(P060039F5) </w:t>
      </w:r>
      <w:r>
        <w:rPr>
          <w:rFonts w:ascii="Arial"/>
          <w:color w:val="231F20"/>
          <w:sz w:val="22"/>
        </w:rPr>
        <w:t>De acordo com esse texto, ao pegar o pardal entre os dentes, a ovelha</w:t>
      </w:r>
      <w:r>
        <w:rPr>
          <w:rFonts w:ascii="Arial"/>
          <w:color w:val="231F20"/>
          <w:spacing w:val="-26"/>
          <w:sz w:val="22"/>
        </w:rPr>
        <w:t> </w:t>
      </w:r>
      <w:r>
        <w:rPr>
          <w:rFonts w:ascii="Arial"/>
          <w:color w:val="231F20"/>
          <w:sz w:val="22"/>
        </w:rPr>
        <w:t>queria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assustar o pequeno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pardal.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comer o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pardal.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devolver o pardal à sua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prender 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pardal.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1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5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/>
        <w:ind w:left="335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6203927" cy="1819655"/>
            <wp:effectExtent l="0" t="0" r="0" b="0"/>
            <wp:docPr id="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927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44"/>
        <w:ind w:left="1618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3">
        <w:r>
          <w:rPr>
            <w:rFonts w:ascii="Arial" w:hAnsi="Arial"/>
            <w:color w:val="231F20"/>
            <w:sz w:val="16"/>
          </w:rPr>
          <w:t>em: &lt;http://bichinhosdejardim.com/aos-mestres-com-carinho/&gt;.</w:t>
        </w:r>
      </w:hyperlink>
      <w:r>
        <w:rPr>
          <w:rFonts w:ascii="Arial" w:hAnsi="Arial"/>
          <w:color w:val="231F20"/>
          <w:sz w:val="16"/>
        </w:rPr>
        <w:t> Acesso em: 17 jul. 2013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(P060029F5_SUP)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3"/>
        </w:numPr>
        <w:tabs>
          <w:tab w:pos="495" w:val="left" w:leader="none"/>
        </w:tabs>
        <w:spacing w:line="266" w:lineRule="auto" w:before="135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(P060029F5)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“Sim, eu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pego pesado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com a emoção...”, a expressão em destaque é exemplo de linguagem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utilizada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em uma outra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região.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em jornais 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revistas.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em conversas de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em livros de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Ciências.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3"/>
        </w:numPr>
        <w:tabs>
          <w:tab w:pos="520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(P060043F5)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toda escrita com minha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letrinha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!”, o diminutivo no termo em destaque demonstra que o personagem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foi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carinhoso.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respeitador.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simpático.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vaidoso.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(M041446E4) </w:t>
      </w:r>
      <w:r>
        <w:rPr>
          <w:rFonts w:ascii="Arial" w:hAnsi="Arial"/>
          <w:color w:val="231F20"/>
          <w:sz w:val="22"/>
        </w:rPr>
        <w:t>Bianca desafiou os amigos a escreverem o número seiscentos e cinquenta e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sete.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Observe abaixo os números que eles escreveram nos</w:t>
      </w:r>
      <w:r>
        <w:rPr>
          <w:rFonts w:ascii="Arial" w:hAnsi="Arial"/>
          <w:color w:val="231F20"/>
          <w:spacing w:val="-29"/>
        </w:rPr>
        <w:t> </w:t>
      </w:r>
      <w:r>
        <w:rPr>
          <w:rFonts w:ascii="Arial" w:hAnsi="Arial"/>
          <w:color w:val="231F20"/>
        </w:rPr>
        <w:t>cartazes.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6"/>
          <w:szCs w:val="26"/>
        </w:rPr>
      </w:pPr>
      <w:r>
        <w:rPr/>
        <w:pict>
          <v:group style="position:absolute;margin-left:106.388pt;margin-top:16.26194pt;width:382.5pt;height:239.95pt;mso-position-horizontal-relative:page;mso-position-vertical-relative:paragraph;z-index:1696;mso-wrap-distance-left:0;mso-wrap-distance-right:0" coordorigin="2128,325" coordsize="7650,4799">
            <v:shape style="position:absolute;left:2128;top:325;width:4178;height:4121" type="#_x0000_t75" stroked="false">
              <v:imagedata r:id="rId26" o:title=""/>
            </v:shape>
            <v:shape style="position:absolute;left:6298;top:325;width:3480;height:4798" type="#_x0000_t75" stroked="false">
              <v:imagedata r:id="rId27" o:title=""/>
            </v:shape>
            <v:shape style="position:absolute;left:2128;top:4438;width:4178;height:685" type="#_x0000_t75" stroked="false">
              <v:imagedata r:id="rId28" o:title=""/>
            </v:shape>
            <w10:wrap type="topAndBottom"/>
          </v:group>
        </w:pict>
      </w:r>
    </w:p>
    <w:p>
      <w:pPr>
        <w:spacing w:before="21"/>
        <w:ind w:left="123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9">
        <w:r>
          <w:rPr>
            <w:rFonts w:ascii="Arial" w:hAnsi="Arial"/>
            <w:color w:val="231F20"/>
            <w:sz w:val="16"/>
          </w:rPr>
          <w:t>em: &lt;http://ilustracartoon.blogspot.com.br/&gt;.</w:t>
        </w:r>
      </w:hyperlink>
      <w:r>
        <w:rPr>
          <w:rFonts w:ascii="Arial" w:hAnsi="Arial"/>
          <w:color w:val="231F20"/>
          <w:sz w:val="16"/>
        </w:rPr>
        <w:t>  Acesso em: 21 dez. 2013. Adaptado para fins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didáticos.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66" w:lineRule="auto" w:before="135"/>
        <w:ind w:right="372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Apenas uma dessas crianças escreveu esse número corretamente. Qual foi essa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criança?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Camila.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Jorge.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Luís.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Renato.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(M041473E4) </w:t>
      </w:r>
      <w:r>
        <w:rPr>
          <w:rFonts w:ascii="Arial"/>
          <w:color w:val="231F20"/>
          <w:sz w:val="22"/>
        </w:rPr>
        <w:t>Marcos levou uma garrafa de refrigerante de 2 litros para uma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festa.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Essa quantidade de refrigerante corresponde</w:t>
      </w:r>
      <w:r>
        <w:rPr>
          <w:rFonts w:ascii="Arial"/>
          <w:color w:val="231F20"/>
          <w:spacing w:val="-12"/>
        </w:rPr>
        <w:t> </w:t>
      </w:r>
      <w:r>
        <w:rPr>
          <w:rFonts w:ascii="Arial"/>
          <w:color w:val="231F20"/>
        </w:rPr>
        <w:t>a</w:t>
      </w:r>
      <w:r>
        <w:rPr>
          <w:rFonts w:ascii="Arial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2 000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(M041334E4)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6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337601pt;margin-top:15.790942pt;width:42.55pt;height:30.05pt;mso-position-horizontal-relative:page;mso-position-vertical-relative:paragraph;z-index:1720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31"/>
                    <w:ind w:left="401" w:right="0"/>
                    <w:jc w:val="left"/>
                  </w:pPr>
                  <w:r>
                    <w:rPr>
                      <w:color w:val="231F20"/>
                    </w:rPr>
                    <w:t>963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95" w:right="0"/>
                    <w:jc w:val="left"/>
                  </w:pPr>
                  <w:r>
                    <w:rPr>
                      <w:color w:val="231F20"/>
                      <w:w w:val="99"/>
                    </w:rPr>
                  </w:r>
                  <w:r>
                    <w:rPr>
                      <w:color w:val="231F20"/>
                      <w:u w:val="single" w:color="231F20"/>
                    </w:rPr>
                    <w:t>– </w:t>
                  </w:r>
                  <w:r>
                    <w:rPr>
                      <w:color w:val="231F20"/>
                      <w:spacing w:val="61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>345</w:t>
                  </w:r>
                  <w:r>
                    <w:rPr>
                      <w:color w:val="231F20"/>
                    </w:rPr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resultado dessa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conta?</w:t>
      </w:r>
      <w:r>
        <w:rPr>
          <w:rFonts w:ascii="Arial" w:hAnsi="Arial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618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622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628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718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7"/>
          <w:szCs w:val="17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w w:val="95"/>
          <w:sz w:val="16"/>
        </w:rPr>
        <w:t>BL04M06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headerReference w:type="default" r:id="rId24"/>
          <w:footerReference w:type="default" r:id="rId25"/>
          <w:pgSz w:w="11910" w:h="16840"/>
          <w:pgMar w:header="377" w:footer="324" w:top="560" w:bottom="520" w:left="740" w:right="740"/>
          <w:pgNumType w:start="4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(M041342E4)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99.462601pt;margin-top:12.918944pt;width:65.1500pt;height:19.350pt;mso-position-horizontal-relative:page;mso-position-vertical-relative:paragraph;z-index:174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41" w:right="0"/>
                    <w:jc w:val="left"/>
                  </w:pPr>
                  <w:r>
                    <w:rPr>
                      <w:color w:val="231F20"/>
                    </w:rPr>
                    <w:t>84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÷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4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"/>
        <w:rPr>
          <w:rFonts w:ascii="Arial" w:hAnsi="Arial" w:cs="Arial" w:eastAsia="Arial" w:hint="default"/>
          <w:sz w:val="8"/>
          <w:szCs w:val="8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resultado dessa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conta?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88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6"/>
        </w:numPr>
        <w:tabs>
          <w:tab w:pos="483" w:val="left" w:leader="none"/>
        </w:tabs>
        <w:spacing w:line="240" w:lineRule="auto" w:before="0" w:after="0"/>
        <w:ind w:left="482" w:right="0" w:hanging="37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175.757996pt;margin-top:19.425901pt;width:37.992882pt;height:37.5pt;mso-position-horizontal-relative:page;mso-position-vertical-relative:paragraph;z-index:-43504" type="#_x0000_t75" stroked="false">
            <v:imagedata r:id="rId30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(M041498E4)</w:t>
      </w:r>
      <w:r>
        <w:rPr>
          <w:rFonts w:ascii="Arial" w:hAnsi="Arial"/>
          <w:color w:val="231F20"/>
          <w:spacing w:val="5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feito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aluna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enquanto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brincava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peças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geométricas.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169.811005pt;margin-top:15.244975pt;width:256.25pt;height:126.45pt;mso-position-horizontal-relative:page;mso-position-vertical-relative:paragraph;z-index:1864;mso-wrap-distance-left:0;mso-wrap-distance-right:0" coordorigin="3396,305" coordsize="5125,2529">
            <v:group style="position:absolute;left:4601;top:624;width:1626;height:985" coordorigin="4601,624" coordsize="1626,985">
              <v:shape style="position:absolute;left:4601;top:624;width:1626;height:985" coordorigin="4601,624" coordsize="1626,985" path="m5411,624l4601,1608,6227,1608,5411,624xe" filled="false" stroked="true" strokeweight=".938pt" strokecolor="#231f20">
                <v:path arrowok="t"/>
              </v:shape>
            </v:group>
            <v:group style="position:absolute;left:4803;top:1608;width:1221;height:1216" coordorigin="4803,1608" coordsize="1221,1216">
              <v:shape style="position:absolute;left:4803;top:1608;width:1221;height:1216" coordorigin="4803,1608" coordsize="1221,1216" path="m4803,1608l4803,2824,6024,2824,6024,1608e" filled="false" stroked="true" strokeweight=".938pt" strokecolor="#231f20">
                <v:path arrowok="t"/>
              </v:shape>
            </v:group>
            <v:group style="position:absolute;left:5205;top:2210;width:415;height:614" coordorigin="5205,2210" coordsize="415,614">
              <v:shape style="position:absolute;left:5205;top:2210;width:415;height:614" coordorigin="5205,2210" coordsize="415,614" path="m5619,2824l5619,2210,5205,2210,5205,2824e" filled="false" stroked="true" strokeweight=".938pt" strokecolor="#231f20">
                <v:path arrowok="t"/>
              </v:shape>
              <v:shape style="position:absolute;left:5221;top:2449;width:148;height:148" type="#_x0000_t75" stroked="false">
                <v:imagedata r:id="rId31" o:title=""/>
              </v:shape>
              <v:shape style="position:absolute;left:5604;top:1778;width:334;height:334" type="#_x0000_t75" stroked="false">
                <v:imagedata r:id="rId32" o:title=""/>
              </v:shape>
            </v:group>
            <v:group style="position:absolute;left:6817;top:314;width:1475;height:1401" coordorigin="6817,314" coordsize="1475,1401">
              <v:shape style="position:absolute;left:6817;top:314;width:1475;height:1401" coordorigin="6817,314" coordsize="1475,1401" path="m6817,849l7110,1715,8010,1715,8292,860,7560,314,6817,849xe" filled="false" stroked="true" strokeweight=".938pt" strokecolor="#231f20">
                <v:path arrowok="t"/>
              </v:shape>
            </v:group>
            <v:group style="position:absolute;left:7290;top:1715;width:529;height:1103" coordorigin="7290,1715" coordsize="529,1103">
              <v:shape style="position:absolute;left:7290;top:1715;width:529;height:1103" coordorigin="7290,1715" coordsize="529,1103" path="m7813,1715l7819,2818,7290,2818,7290,1715,7813,1715xe" filled="false" stroked="true" strokeweight=".938pt" strokecolor="#231f20">
                <v:path arrowok="t"/>
              </v:shape>
            </v:group>
            <v:group style="position:absolute;left:3406;top:2824;width:5106;height:2" coordorigin="3406,2824" coordsize="5106,2">
              <v:shape style="position:absolute;left:3406;top:2824;width:5106;height:2" coordorigin="3406,2824" coordsize="5106,0" path="m3406,2824l8512,2824e" filled="false" stroked="true" strokeweight=".938pt" strokecolor="#231f20">
                <v:path arrowok="t"/>
              </v:shape>
              <v:shape style="position:absolute;left:7507;top:2149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76;top:999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518;top:897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279;top:1771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dessas peças utilizadas por essa aluna é um</w:t>
      </w:r>
      <w:r>
        <w:rPr>
          <w:rFonts w:ascii="Arial" w:hAnsi="Arial"/>
          <w:color w:val="231F20"/>
          <w:spacing w:val="-39"/>
        </w:rPr>
        <w:t> </w:t>
      </w:r>
      <w:r>
        <w:rPr>
          <w:rFonts w:ascii="Arial" w:hAnsi="Arial"/>
          <w:color w:val="231F20"/>
        </w:rPr>
        <w:t>pentágono?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1.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2.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3.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4.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6"/>
        </w:numPr>
        <w:tabs>
          <w:tab w:pos="483" w:val="left" w:leader="none"/>
        </w:tabs>
        <w:spacing w:line="240" w:lineRule="auto" w:before="0" w:after="0"/>
        <w:ind w:left="482" w:right="0" w:hanging="37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(M041476E4)</w:t>
      </w:r>
      <w:r>
        <w:rPr>
          <w:rFonts w:ascii="Arial" w:hAnsi="Arial"/>
          <w:color w:val="231F20"/>
          <w:spacing w:val="7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numérica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Essa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dividida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segmentos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medida.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 w:hint="default"/>
          <w:sz w:val="23"/>
          <w:szCs w:val="23"/>
        </w:rPr>
        <w:sectPr>
          <w:pgSz w:w="11910" w:h="16840"/>
          <w:pgMar w:header="377" w:footer="324" w:top="560" w:bottom="520" w:left="740" w:right="740"/>
        </w:sectPr>
      </w:pPr>
    </w:p>
    <w:p>
      <w:pPr>
        <w:tabs>
          <w:tab w:pos="592" w:val="left" w:leader="none"/>
          <w:tab w:pos="1202" w:val="left" w:leader="none"/>
          <w:tab w:pos="1791" w:val="left" w:leader="none"/>
        </w:tabs>
        <w:spacing w:before="95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97.706619pt;margin-top:15.684278pt;width:198.8pt;height:7.1pt;mso-position-horizontal-relative:page;mso-position-vertical-relative:paragraph;z-index:-43480" coordorigin="3954,314" coordsize="3976,142">
            <v:group style="position:absolute;left:6137;top:354;width:62;height:62" coordorigin="6137,354" coordsize="62,62">
              <v:shape style="position:absolute;left:6137;top:354;width:62;height:62" coordorigin="6137,354" coordsize="62,62" path="m6167,354l6155,356,6146,363,6139,373,6137,384,6139,396,6146,406,6155,413,6167,415,6179,413,6189,406,6196,396,6198,384,6196,372,6189,363,6179,356,6167,354xe" filled="true" fillcolor="#231f20" stroked="false">
                <v:path arrowok="t"/>
                <v:fill type="solid"/>
              </v:shape>
            </v:group>
            <v:group style="position:absolute;left:6137;top:354;width:62;height:62" coordorigin="6137,354" coordsize="62,62">
              <v:shape style="position:absolute;left:6137;top:354;width:62;height:62" coordorigin="6137,354" coordsize="62,62" path="m6167,354l6179,356,6189,363,6196,373,6198,384,6196,396,6189,406,6179,413,6167,415,6155,413,6146,406,6139,396,6137,384,6139,372,6146,363,6155,356,6167,354xe" filled="false" stroked="true" strokeweight=".216pt" strokecolor="#231f20">
                <v:path arrowok="t"/>
              </v:shape>
            </v:group>
            <v:group style="position:absolute;left:6167;top:324;width:2;height:122" coordorigin="6167,324" coordsize="2,122">
              <v:shape style="position:absolute;left:6167;top:324;width:2;height:122" coordorigin="6167,324" coordsize="0,122" path="m6167,445l6167,324e" filled="false" stroked="true" strokeweight="1pt" strokecolor="#231f20">
                <v:path arrowok="t"/>
              </v:shape>
            </v:group>
            <v:group style="position:absolute;left:7352;top:324;width:2;height:122" coordorigin="7352,324" coordsize="2,122">
              <v:shape style="position:absolute;left:7352;top:324;width:2;height:122" coordorigin="7352,324" coordsize="0,122" path="m7352,445l7352,324e" filled="false" stroked="true" strokeweight="1pt" strokecolor="#231f20">
                <v:path arrowok="t"/>
              </v:shape>
            </v:group>
            <v:group style="position:absolute;left:6760;top:324;width:2;height:122" coordorigin="6760,324" coordsize="2,122">
              <v:shape style="position:absolute;left:6760;top:324;width:2;height:122" coordorigin="6760,324" coordsize="0,122" path="m6760,445l6760,324e" filled="false" stroked="true" strokeweight="1pt" strokecolor="#231f20">
                <v:path arrowok="t"/>
              </v:shape>
            </v:group>
            <v:group style="position:absolute;left:3964;top:384;width:3879;height:2" coordorigin="3964,384" coordsize="3879,2">
              <v:shape style="position:absolute;left:3964;top:384;width:3879;height:2" coordorigin="3964,384" coordsize="3879,0" path="m3964,384l7842,384e" filled="false" stroked="true" strokeweight="1.000514pt" strokecolor="#231f20">
                <v:path arrowok="t"/>
              </v:shape>
            </v:group>
            <v:group style="position:absolute;left:7834;top:332;width:96;height:106" coordorigin="7834,332" coordsize="96,106">
              <v:shape style="position:absolute;left:7834;top:332;width:96;height:106" coordorigin="7834,332" coordsize="96,106" path="m7834,332l7834,437,7930,384,7834,332xe" filled="true" fillcolor="#231f20" stroked="false">
                <v:path arrowok="t"/>
                <v:fill type="solid"/>
              </v:shape>
            </v:group>
            <v:group style="position:absolute;left:5572;top:324;width:2;height:122" coordorigin="5572,324" coordsize="2,122">
              <v:shape style="position:absolute;left:5572;top:324;width:2;height:122" coordorigin="5572,324" coordsize="0,122" path="m5572,445l5572,324e" filled="false" stroked="true" strokeweight="1pt" strokecolor="#231f20">
                <v:path arrowok="t"/>
              </v:shape>
            </v:group>
            <v:group style="position:absolute;left:4980;top:324;width:2;height:122" coordorigin="4980,324" coordsize="2,122">
              <v:shape style="position:absolute;left:4980;top:324;width:2;height:122" coordorigin="4980,324" coordsize="0,122" path="m4980,445l4980,324e" filled="false" stroked="true" strokeweight="1pt" strokecolor="#231f20">
                <v:path arrowok="t"/>
              </v:shape>
            </v:group>
            <v:group style="position:absolute;left:4388;top:324;width:2;height:122" coordorigin="4388,324" coordsize="2,122">
              <v:shape style="position:absolute;left:4388;top:324;width:2;height:122" coordorigin="4388,324" coordsize="0,122" path="m4388,445l4388,324e" filled="false" stroked="true" strokeweight="1pt" strokecolor="#231f20">
                <v:path arrowok="t"/>
              </v:shape>
            </v:group>
            <v:group style="position:absolute;left:4950;top:354;width:62;height:62" coordorigin="4950,354" coordsize="62,62">
              <v:shape style="position:absolute;left:4950;top:354;width:62;height:62" coordorigin="4950,354" coordsize="62,62" path="m4980,354l4968,356,4959,363,4952,373,4950,384,4952,396,4959,406,4968,413,4980,415,4992,413,5002,406,5009,396,5011,384,5009,373,5002,363,4992,356,4980,354xe" filled="true" fillcolor="#231f20" stroked="false">
                <v:path arrowok="t"/>
                <v:fill type="solid"/>
              </v:shape>
            </v:group>
            <v:group style="position:absolute;left:4950;top:354;width:62;height:62" coordorigin="4950,354" coordsize="62,62">
              <v:shape style="position:absolute;left:4950;top:354;width:62;height:62" coordorigin="4950,354" coordsize="62,62" path="m4980,354l4992,356,5002,363,5009,373,5011,384,5009,396,5002,406,4992,413,4980,415,4968,413,4959,406,4952,396,4950,384,4952,373,4959,363,4968,356,4980,354xe" filled="false" stroked="true" strokeweight=".216pt" strokecolor="#231f20">
                <v:path arrowok="t"/>
              </v:shape>
            </v:group>
            <v:group style="position:absolute;left:5542;top:354;width:62;height:62" coordorigin="5542,354" coordsize="62,62">
              <v:shape style="position:absolute;left:5542;top:354;width:62;height:62" coordorigin="5542,354" coordsize="62,62" path="m5572,354l5560,356,5551,363,5544,373,5542,384,5544,396,5551,406,5560,413,5572,415,5584,413,5594,406,5601,396,5603,384,5601,373,5594,363,5584,356,5572,354xe" filled="true" fillcolor="#231f20" stroked="false">
                <v:path arrowok="t"/>
                <v:fill type="solid"/>
              </v:shape>
            </v:group>
            <v:group style="position:absolute;left:5542;top:354;width:62;height:62" coordorigin="5542,354" coordsize="62,62">
              <v:shape style="position:absolute;left:5542;top:354;width:62;height:62" coordorigin="5542,354" coordsize="62,62" path="m5572,354l5584,356,5594,363,5601,373,5603,384,5601,396,5594,406,5584,413,5572,415,5560,413,5551,406,5544,396,5542,384,5544,373,5551,363,5560,356,5572,354xe" filled="false" stroked="true" strokeweight=".216pt" strokecolor="#231f20">
                <v:path arrowok="t"/>
              </v:shape>
            </v:group>
            <v:group style="position:absolute;left:6729;top:354;width:62;height:62" coordorigin="6729,354" coordsize="62,62">
              <v:shape style="position:absolute;left:6729;top:354;width:62;height:62" coordorigin="6729,354" coordsize="62,62" path="m6760,354l6748,356,6738,363,6732,373,6729,384,6732,396,6738,406,6748,413,6760,415,6772,413,6781,406,6788,396,6790,384,6788,373,6781,363,6772,356,6760,354xe" filled="true" fillcolor="#231f20" stroked="false">
                <v:path arrowok="t"/>
                <v:fill type="solid"/>
              </v:shape>
            </v:group>
            <v:group style="position:absolute;left:6729;top:354;width:62;height:62" coordorigin="6729,354" coordsize="62,62">
              <v:shape style="position:absolute;left:6729;top:354;width:62;height:62" coordorigin="6729,354" coordsize="62,62" path="m6760,354l6772,356,6781,363,6788,373,6790,384,6788,396,6781,406,6772,413,6760,415,6748,413,6738,406,6732,396,6729,384,6732,373,6738,363,6748,356,6760,354xe" filled="false" stroked="true" strokeweight=".216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position w:val="1"/>
          <w:sz w:val="20"/>
        </w:rPr>
        <w:t>Q</w:t>
        <w:tab/>
      </w:r>
      <w:r>
        <w:rPr>
          <w:rFonts w:ascii="Arial"/>
          <w:b/>
          <w:color w:val="231F20"/>
          <w:sz w:val="20"/>
        </w:rPr>
        <w:t>R</w:t>
        <w:tab/>
        <w:t>S</w:t>
        <w:tab/>
      </w:r>
      <w:r>
        <w:rPr>
          <w:rFonts w:ascii="Arial"/>
          <w:b/>
          <w:color w:val="231F20"/>
          <w:spacing w:val="-1"/>
          <w:sz w:val="20"/>
        </w:rPr>
        <w:t>T</w:t>
      </w:r>
      <w:r>
        <w:rPr>
          <w:rFonts w:ascii="Arial"/>
          <w:spacing w:val="-1"/>
          <w:sz w:val="20"/>
        </w:rPr>
      </w:r>
    </w:p>
    <w:p>
      <w:pPr>
        <w:spacing w:before="177"/>
        <w:ind w:left="3474" w:right="2235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120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spacing w:before="0"/>
        <w:ind w:left="338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145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 w:hint="default"/>
          <w:sz w:val="20"/>
          <w:szCs w:val="20"/>
        </w:rPr>
        <w:sectPr>
          <w:type w:val="continuous"/>
          <w:pgSz w:w="11910" w:h="16840"/>
          <w:pgMar w:top="0" w:bottom="0" w:left="740" w:right="740"/>
          <w:cols w:num="2" w:equalWidth="0">
            <w:col w:w="6083" w:space="40"/>
            <w:col w:w="4307"/>
          </w:cols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ponto S representa qual número nessa</w:t>
      </w:r>
      <w:r>
        <w:rPr>
          <w:rFonts w:ascii="Arial" w:hAnsi="Arial"/>
          <w:color w:val="231F20"/>
          <w:spacing w:val="-17"/>
        </w:rPr>
        <w:t> </w:t>
      </w:r>
      <w:r>
        <w:rPr>
          <w:rFonts w:ascii="Arial" w:hAnsi="Arial"/>
          <w:color w:val="231F20"/>
        </w:rPr>
        <w:t>reta?</w:t>
      </w:r>
      <w:r>
        <w:rPr>
          <w:rFonts w:ascii="Arial" w:hAnsi="Arial"/>
        </w:rPr>
      </w:r>
    </w:p>
    <w:p>
      <w:pPr>
        <w:pStyle w:val="BodyText"/>
        <w:spacing w:line="240" w:lineRule="auto" w:before="64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123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135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143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147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(M041319E4) </w:t>
      </w:r>
      <w:r>
        <w:rPr>
          <w:rFonts w:ascii="Arial" w:hAnsi="Arial"/>
          <w:color w:val="231F20"/>
          <w:sz w:val="22"/>
        </w:rPr>
        <w:t>Observe no quadro abaixo a decomposição de um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337601pt;margin-top:14.613948pt;width:170.1pt;height:28.35pt;mso-position-horizontal-relative:page;mso-position-vertical-relative:paragraph;z-index:1888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47" w:right="0"/>
                    <w:jc w:val="left"/>
                  </w:pPr>
                  <w:r>
                    <w:rPr>
                      <w:color w:val="231F20"/>
                    </w:rPr>
                    <w:t>4 x 1 000 + 9 x 100 + 2 x 10 +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4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2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Essa decomposição corresponde a qual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</w:rPr>
        <w:t>número?</w:t>
      </w:r>
      <w:r>
        <w:rPr>
          <w:rFonts w:ascii="Arial" w:hAnsi="Arial"/>
        </w:rPr>
      </w:r>
    </w:p>
    <w:p>
      <w:pPr>
        <w:pStyle w:val="BodyText"/>
        <w:spacing w:line="240" w:lineRule="auto" w:before="64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494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924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C) 4</w:t>
      </w:r>
      <w:r>
        <w:rPr>
          <w:color w:val="231F20"/>
          <w:spacing w:val="-1"/>
        </w:rPr>
        <w:t> </w:t>
      </w:r>
      <w:r>
        <w:rPr>
          <w:color w:val="231F20"/>
        </w:rPr>
        <w:t>914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D) 4</w:t>
      </w:r>
      <w:r>
        <w:rPr>
          <w:color w:val="231F20"/>
          <w:spacing w:val="-1"/>
        </w:rPr>
        <w:t> </w:t>
      </w:r>
      <w:r>
        <w:rPr>
          <w:color w:val="231F20"/>
        </w:rPr>
        <w:t>924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</w:sectPr>
      </w:pPr>
    </w:p>
    <w:p>
      <w:pPr>
        <w:pStyle w:val="ListParagraph"/>
        <w:numPr>
          <w:ilvl w:val="0"/>
          <w:numId w:val="16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(M041470E4) </w:t>
      </w:r>
      <w:r>
        <w:rPr>
          <w:rFonts w:ascii="Arial" w:hAnsi="Arial"/>
          <w:color w:val="231F20"/>
          <w:sz w:val="22"/>
        </w:rPr>
        <w:t>Durante um mês Renato trabalha 4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semanas.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Quantos dias ele trabalha por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</w:rPr>
        <w:t>mês?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BL04M06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955" w:space="3565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6"/>
        </w:numPr>
        <w:tabs>
          <w:tab w:pos="482" w:val="left" w:leader="none"/>
        </w:tabs>
        <w:spacing w:line="266" w:lineRule="auto" w:before="72" w:after="0"/>
        <w:ind w:left="110" w:right="8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(M040173BH)</w:t>
      </w:r>
      <w:r>
        <w:rPr>
          <w:rFonts w:ascii="Arial" w:hAnsi="Arial"/>
          <w:color w:val="231F20"/>
          <w:spacing w:val="8"/>
          <w:sz w:val="16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comprou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ingresso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valor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15,00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ir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teatro.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Ele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pagou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esse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ingresso </w:t>
      </w:r>
      <w:r>
        <w:rPr>
          <w:rFonts w:ascii="Arial" w:hAnsi="Arial"/>
          <w:color w:val="231F20"/>
          <w:sz w:val="22"/>
        </w:rPr>
        <w:t>com uma nota de R$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50,00.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Quanto ele recebeu de troco por essa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compra?</w:t>
      </w:r>
      <w:r>
        <w:rPr>
          <w:rFonts w:ascii="Arial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25,00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35,00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45,00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65,00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6"/>
        </w:numPr>
        <w:tabs>
          <w:tab w:pos="465" w:val="left" w:leader="none"/>
        </w:tabs>
        <w:spacing w:line="240" w:lineRule="auto" w:before="0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(M041367E4)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gráfico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abaixo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mostra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preferência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algumas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crianças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determinados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gêneros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filme.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spacing w:before="77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85.990997pt;margin-top:7.543942pt;width:255.15pt;height:185.05pt;mso-position-horizontal-relative:page;mso-position-vertical-relative:paragraph;z-index:2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7"/>
                    <w:gridCol w:w="504"/>
                    <w:gridCol w:w="766"/>
                    <w:gridCol w:w="504"/>
                    <w:gridCol w:w="761"/>
                    <w:gridCol w:w="504"/>
                    <w:gridCol w:w="770"/>
                    <w:gridCol w:w="504"/>
                    <w:gridCol w:w="382"/>
                  </w:tblGrid>
                  <w:tr>
                    <w:trPr>
                      <w:trHeight w:val="243" w:hRule="exact"/>
                    </w:trPr>
                    <w:tc>
                      <w:tcPr>
                        <w:tcW w:w="5080" w:type="dxa"/>
                        <w:gridSpan w:val="9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657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657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15"/>
        </w:rPr>
        <w:t>75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70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65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60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55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50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52.314453pt;margin-top:3.684908pt;width:9.550pt;height:43.3pt;mso-position-horizontal-relative:page;mso-position-vertical-relative:paragraph;z-index:1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-675" w:firstLine="0"/>
                    <w:jc w:val="left"/>
                    <w:rPr>
                      <w:rFonts w:ascii="Arial" w:hAnsi="Arial" w:cs="Arial" w:eastAsia="Arial" w:hint="default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color w:val="231F20"/>
                      <w:w w:val="100"/>
                      <w:sz w:val="15"/>
                    </w:rPr>
                    <w:t>Quantidade</w:t>
                  </w:r>
                  <w:r>
                    <w:rPr>
                      <w:rFonts w:ascii="Arial"/>
                      <w:w w:val="100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15"/>
        </w:rPr>
        <w:t>45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40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35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30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25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20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15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10</w:t>
      </w:r>
      <w:r>
        <w:rPr>
          <w:rFonts w:ascii="Arial"/>
          <w:sz w:val="15"/>
        </w:rPr>
      </w:r>
    </w:p>
    <w:p>
      <w:pPr>
        <w:spacing w:before="75"/>
        <w:ind w:left="2778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99"/>
          <w:sz w:val="15"/>
        </w:rPr>
        <w:t>5</w:t>
      </w:r>
      <w:r>
        <w:rPr>
          <w:rFonts w:ascii="Arial"/>
          <w:sz w:val="15"/>
        </w:rPr>
      </w:r>
    </w:p>
    <w:p>
      <w:pPr>
        <w:spacing w:line="167" w:lineRule="exact" w:before="76"/>
        <w:ind w:left="2778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99"/>
          <w:sz w:val="15"/>
        </w:rPr>
        <w:t>0</w:t>
      </w:r>
      <w:r>
        <w:rPr>
          <w:rFonts w:ascii="Arial"/>
          <w:sz w:val="15"/>
        </w:rPr>
      </w:r>
    </w:p>
    <w:p>
      <w:pPr>
        <w:tabs>
          <w:tab w:pos="1137" w:val="left" w:leader="none"/>
          <w:tab w:pos="2388" w:val="left" w:leader="none"/>
          <w:tab w:pos="3798" w:val="left" w:leader="none"/>
        </w:tabs>
        <w:spacing w:line="167" w:lineRule="exact" w:before="0"/>
        <w:ind w:left="0" w:right="14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 w:hAnsi="Arial"/>
          <w:color w:val="231F20"/>
          <w:sz w:val="15"/>
        </w:rPr>
        <w:t>Ação</w:t>
        <w:tab/>
        <w:t>Comédia</w:t>
        <w:tab/>
        <w:t>Animação</w:t>
        <w:tab/>
      </w:r>
      <w:r>
        <w:rPr>
          <w:rFonts w:ascii="Arial" w:hAnsi="Arial"/>
          <w:color w:val="231F20"/>
          <w:spacing w:val="-3"/>
          <w:sz w:val="15"/>
        </w:rPr>
        <w:t>Terror</w:t>
      </w:r>
      <w:r>
        <w:rPr>
          <w:rFonts w:ascii="Arial" w:hAnsi="Arial"/>
          <w:spacing w:val="-3"/>
          <w:sz w:val="15"/>
        </w:rPr>
      </w:r>
    </w:p>
    <w:p>
      <w:pPr>
        <w:spacing w:before="76"/>
        <w:ind w:left="0" w:right="52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b/>
          <w:color w:val="231F20"/>
          <w:sz w:val="15"/>
        </w:rPr>
        <w:t>Filmes</w:t>
      </w:r>
      <w:r>
        <w:rPr>
          <w:rFonts w:ascii="Arial"/>
          <w:sz w:val="15"/>
        </w:rPr>
      </w: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4"/>
          <w:szCs w:val="14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De acordo com esse gráfico, quantas crianças preferem filmes de</w:t>
      </w:r>
      <w:r>
        <w:rPr>
          <w:color w:val="231F20"/>
          <w:spacing w:val="-1"/>
        </w:rPr>
        <w:t> </w:t>
      </w:r>
      <w:r>
        <w:rPr>
          <w:color w:val="231F20"/>
        </w:rPr>
        <w:t>ação?</w:t>
      </w:r>
      <w:r>
        <w:rPr/>
      </w:r>
    </w:p>
    <w:p>
      <w:pPr>
        <w:pStyle w:val="ListParagraph"/>
        <w:numPr>
          <w:ilvl w:val="1"/>
          <w:numId w:val="1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6"/>
        </w:numPr>
        <w:tabs>
          <w:tab w:pos="467" w:val="left" w:leader="none"/>
        </w:tabs>
        <w:spacing w:line="240" w:lineRule="auto" w:before="0" w:after="0"/>
        <w:ind w:left="466" w:right="0" w:hanging="35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(M051415E4)</w:t>
      </w:r>
      <w:r>
        <w:rPr>
          <w:rFonts w:ascii="Arial" w:hAnsi="Arial"/>
          <w:color w:val="231F20"/>
          <w:spacing w:val="-22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relógio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marcando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horário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Gustavo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saiu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brincar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seus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amigos.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225.255005pt;margin-top:15.093939pt;width:144.8pt;height:144.8pt;mso-position-horizontal-relative:page;mso-position-vertical-relative:paragraph;z-index:1960;mso-wrap-distance-left:0;mso-wrap-distance-right:0" coordorigin="4505,302" coordsize="2896,2896">
            <v:group style="position:absolute;left:6745;top:2205;width:96;height:64" coordorigin="6745,2205" coordsize="96,64">
              <v:shape style="position:absolute;left:6745;top:2205;width:96;height:64" coordorigin="6745,2205" coordsize="96,64" path="m6745,2205l6840,2268e" filled="false" stroked="true" strokeweight="2.88pt" strokecolor="#c7c8ca">
                <v:path arrowok="t"/>
              </v:shape>
            </v:group>
            <v:group style="position:absolute;left:6731;top:1254;width:103;height:55" coordorigin="6731,1254" coordsize="103,55">
              <v:shape style="position:absolute;left:6731;top:1254;width:103;height:55" coordorigin="6731,1254" coordsize="103,55" path="m6731,1309l6834,1254e" filled="false" stroked="true" strokeweight="2.88pt" strokecolor="#c7c8ca">
                <v:path arrowok="t"/>
              </v:shape>
            </v:group>
            <v:group style="position:absolute;left:6912;top:1752;width:57;height:2" coordorigin="6912,1752" coordsize="57,2">
              <v:shape style="position:absolute;left:6912;top:1752;width:57;height:2" coordorigin="6912,1752" coordsize="57,0" path="m6912,1752l6968,1752e" filled="false" stroked="true" strokeweight="2.816pt" strokecolor="#c7c8ca">
                <v:path arrowok="t"/>
              </v:shape>
            </v:group>
            <v:group style="position:absolute;left:4652;top:454;width:2592;height:2592" coordorigin="4652,454" coordsize="2592,2592">
              <v:shape style="position:absolute;left:4652;top:454;width:2592;height:2592" coordorigin="4652,454" coordsize="2592,2592" path="m5948,454l5872,456,5797,462,5723,473,5651,488,5580,507,5511,529,5443,556,5378,585,5314,619,5253,655,5194,695,5137,738,5083,784,5032,833,4983,885,4937,939,4894,996,4854,1055,4817,1116,4784,1180,4754,1245,4728,1312,4705,1382,4686,1452,4672,1525,4661,1598,4654,1673,4652,1749,4654,1826,4661,1901,4672,1974,4686,2046,4705,2117,4728,2186,4754,2254,4784,2319,4817,2383,4854,2444,4894,2503,4937,2560,4983,2614,5032,2666,5083,2714,5137,2760,5194,2803,5253,2843,5314,2880,5378,2913,5443,2943,5511,2970,5580,2992,5651,3011,5723,3026,5797,3036,5872,3043,5948,3045,6024,3043,6099,3036,6173,3026,6245,3011,6316,2992,6385,2970,6452,2943,6518,2913,6581,2880,6642,2843,6701,2803,6758,2760,6812,2714,6864,2666,6913,2614,6959,2560,7002,2503,7042,2444,7078,2383,7112,2319,7142,2254,7168,2186,7190,2117,7209,2046,7224,1974,7235,1901,7241,1826,7243,1749,7241,1673,7235,1598,7224,1525,7209,1452,7190,1382,7168,1312,7142,1245,7112,1180,7078,1116,7042,1055,7002,996,6959,939,6913,885,6864,833,6812,784,6758,738,6701,695,6642,655,6581,619,6518,585,6452,556,6385,529,6316,507,6245,488,6173,473,6099,462,6024,456,5948,454xe" filled="true" fillcolor="#ffffff" stroked="false">
                <v:path arrowok="t"/>
                <v:fill type="solid"/>
              </v:shape>
            </v:group>
            <v:group style="position:absolute;left:4652;top:454;width:2592;height:2592" coordorigin="4652,454" coordsize="2592,2592">
              <v:shape style="position:absolute;left:4652;top:454;width:2592;height:2592" coordorigin="4652,454" coordsize="2592,2592" path="m7243,1749l7241,1826,7235,1901,7224,1974,7209,2046,7190,2117,7168,2186,7142,2254,7112,2319,7078,2383,7042,2444,7002,2503,6959,2560,6913,2614,6864,2666,6812,2714,6758,2760,6701,2803,6642,2843,6581,2880,6518,2913,6452,2943,6385,2970,6316,2992,6245,3011,6173,3026,6099,3036,6024,3043,5948,3045,5872,3043,5797,3036,5723,3026,5651,3011,5580,2992,5511,2970,5443,2943,5378,2913,5314,2880,5253,2843,5194,2803,5137,2760,5083,2714,5032,2666,4983,2614,4937,2560,4894,2503,4854,2444,4817,2383,4784,2319,4754,2254,4728,2186,4705,2117,4686,2046,4672,1974,4661,1901,4654,1826,4652,1749,4654,1673,4661,1598,4672,1525,4686,1452,4705,1382,4728,1312,4754,1245,4784,1180,4817,1116,4854,1055,4894,996,4937,939,4983,885,5032,833,5083,784,5137,738,5194,695,5253,655,5314,619,5378,585,5443,556,5511,529,5580,507,5651,488,5723,473,5797,462,5872,456,5948,454,6024,456,6099,462,6173,473,6245,488,6316,507,6385,529,6452,556,6518,585,6581,619,6642,655,6701,695,6758,738,6812,784,6864,833,6913,885,6959,939,7002,996,7042,1055,7078,1116,7112,1180,7142,1245,7168,1312,7190,1382,7209,1452,7224,1525,7235,1598,7241,1673,7243,1749xe" filled="false" stroked="true" strokeweight="1.485pt" strokecolor="#3d3c3e">
                <v:path arrowok="t"/>
              </v:shape>
            </v:group>
            <v:group style="position:absolute;left:4689;top:491;width:2518;height:2518" coordorigin="4689,491" coordsize="2518,2518">
              <v:shape style="position:absolute;left:4689;top:491;width:2518;height:2518" coordorigin="4689,491" coordsize="2518,2518" path="m5948,491l5871,493,5796,500,5721,511,5649,526,5578,546,5509,569,5441,597,5376,628,5312,663,5251,701,5193,742,5137,787,5083,834,5033,885,4985,938,4940,995,4899,1053,4861,1114,4826,1177,4795,1243,4768,1310,4744,1380,4725,1451,4709,1523,4698,1597,4691,1673,4689,1749,4691,1826,4698,1902,4709,1976,4725,2048,4744,2119,4768,2189,4795,2256,4826,2321,4861,2385,4899,2446,4940,2504,4985,2560,5033,2614,5083,2664,5137,2712,5193,2757,5251,2798,5312,2836,5376,2871,5441,2902,5509,2929,5578,2953,5649,2972,5721,2988,5796,2999,5871,3006,5948,3008,6024,3006,6100,2999,6174,2988,6247,2972,6318,2953,6387,2929,6454,2902,6520,2871,6583,2836,6644,2798,6703,2757,6759,2712,6812,2664,6863,2614,6910,2560,6955,2504,6997,2446,7035,2385,7069,2321,7100,2256,7128,2189,7151,2119,7171,2048,7186,1976,7197,1902,7204,1826,7206,1749,7204,1673,7197,1597,7186,1523,7171,1451,7151,1380,7128,1310,7100,1243,7069,1177,7035,1114,6997,1053,6955,995,6910,938,6863,885,6812,834,6759,787,6703,742,6644,701,6583,663,6520,628,6454,597,6387,569,6318,546,6247,526,6174,511,6100,500,6024,493,5948,491xe" filled="true" fillcolor="#e3e4e5" stroked="false">
                <v:path arrowok="t"/>
                <v:fill type="solid"/>
              </v:shape>
              <v:shape style="position:absolute;left:5762;top:575;width:353;height:213" type="#_x0000_t75" stroked="false">
                <v:imagedata r:id="rId33" o:title=""/>
              </v:shape>
            </v:group>
            <v:group style="position:absolute;left:6424;top:713;width:120;height:213" coordorigin="6424,713" coordsize="120,213">
              <v:shape style="position:absolute;left:6424;top:713;width:120;height:213" coordorigin="6424,713" coordsize="120,213" path="m6543,786l6485,786,6485,926,6543,926,6543,786xe" filled="true" fillcolor="#231f20" stroked="false">
                <v:path arrowok="t"/>
                <v:fill type="solid"/>
              </v:shape>
              <v:shape style="position:absolute;left:6424;top:713;width:120;height:213" coordorigin="6424,713" coordsize="120,213" path="m6543,713l6495,713,6490,722,6484,731,6424,769,6424,817,6485,786,6543,786,6543,713xe" filled="true" fillcolor="#231f20" stroked="false">
                <v:path arrowok="t"/>
                <v:fill type="solid"/>
              </v:shape>
              <v:shape style="position:absolute;left:6783;top:1090;width:174;height:212" type="#_x0000_t75" stroked="false">
                <v:imagedata r:id="rId34" o:title=""/>
              </v:shape>
              <v:shape style="position:absolute;left:6944;top:1637;width:173;height:216" type="#_x0000_t75" stroked="false">
                <v:imagedata r:id="rId35" o:title=""/>
              </v:shape>
            </v:group>
            <v:group style="position:absolute;left:6790;top:2160;width:183;height:213" coordorigin="6790,2160" coordsize="183,213">
              <v:shape style="position:absolute;left:6790;top:2160;width:183;height:213" coordorigin="6790,2160" coordsize="183,213" path="m6946,2334l6895,2334,6895,2373,6946,2373,6946,2334xe" filled="true" fillcolor="#231f20" stroked="false">
                <v:path arrowok="t"/>
                <v:fill type="solid"/>
              </v:shape>
              <v:shape style="position:absolute;left:6790;top:2160;width:183;height:213" coordorigin="6790,2160" coordsize="183,213" path="m6946,2160l6895,2160,6790,2286,6790,2334,6972,2334,6972,2289,6840,2289,6895,2223,6946,2223,6946,2160xe" filled="true" fillcolor="#231f20" stroked="false">
                <v:path arrowok="t"/>
                <v:fill type="solid"/>
              </v:shape>
              <v:shape style="position:absolute;left:6790;top:2160;width:183;height:213" coordorigin="6790,2160" coordsize="183,213" path="m6946,2223l6895,2223,6895,2289,6946,2289,6946,2223xe" filled="true" fillcolor="#231f20" stroked="false">
                <v:path arrowok="t"/>
                <v:fill type="solid"/>
              </v:shape>
            </v:group>
            <v:group style="position:absolute;left:6412;top:2569;width:174;height:213" coordorigin="6412,2569" coordsize="174,213">
              <v:shape style="position:absolute;left:6412;top:2569;width:174;height:213" coordorigin="6412,2569" coordsize="174,213" path="m6471,2718l6412,2724,6415,2734,6419,2742,6475,2781,6486,2782,6500,2782,6564,2760,6574,2746,6492,2746,6486,2744,6481,2739,6476,2734,6472,2727,6471,2718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79,2674l6507,2674,6514,2677,6525,2688,6528,2697,6528,2722,6525,2731,6520,2737,6514,2743,6508,2746,6574,2746,6586,2705,6585,2691,6581,2678,6579,2674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76,2569l6438,2569,6420,2682,6469,2689,6474,2684,6478,2680,6482,2678,6487,2675,6493,2674,6579,2674,6575,2667,6566,2657,6556,2649,6553,2647,6478,2647,6483,2616,6576,2616,6576,2569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15,2638l6509,2638,6503,2639,6490,2642,6484,2644,6478,2647,6553,2647,6544,2643,6530,2639,6515,2638xe" filled="true" fillcolor="#231f20" stroked="false">
                <v:path arrowok="t"/>
                <v:fill type="solid"/>
              </v:shape>
            </v:group>
            <v:group style="position:absolute;left:5854;top:2708;width:173;height:217" coordorigin="5854,2708" coordsize="173,217">
              <v:shape style="position:absolute;left:5854;top:2708;width:173;height:217" coordorigin="5854,2708" coordsize="173,217" path="m5960,2708l5943,2708,5923,2709,5867,2749,5854,2811,5854,2820,5854,2835,5878,2899,5945,2924,5958,2923,6017,2887,5935,2887,5929,2884,5923,2878,5917,2871,5914,2863,5914,2840,5917,2832,5928,2820,5935,2817,6017,2817,6015,2811,6007,2801,5912,2801,5914,2786,5933,2743,6016,2743,6013,2738,6000,2723,5992,2717,5973,2710,5960,2708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6017,2817l5951,2817,5957,2820,5963,2826,5968,2832,5971,2841,5971,2864,5968,2873,5958,2885,5951,2887,6017,2887,6022,2878,6026,2865,6026,2851,6024,2837,6021,2823,6017,2817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5959,2781l5949,2781,5941,2782,5926,2789,5919,2794,5912,2801,6007,2801,5959,2781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6016,2743l5948,2743,5952,2745,5959,2752,5962,2757,5963,2765,6021,2758,6018,2747,6016,2743xe" filled="true" fillcolor="#231f20" stroked="false">
                <v:path arrowok="t"/>
                <v:fill type="solid"/>
              </v:shape>
            </v:group>
            <v:group style="position:absolute;left:5333;top:2561;width:170;height:209" coordorigin="5333,2561" coordsize="170,209">
              <v:shape style="position:absolute;left:5333;top:2561;width:170;height:209" coordorigin="5333,2561" coordsize="170,209" path="m5503,2561l5333,2561,5333,2610,5436,2610,5421,2630,5390,2684,5372,2746,5368,2770,5426,2770,5428,2752,5430,2736,5450,2673,5482,2621,5503,2600,5503,2561xe" filled="true" fillcolor="#231f20" stroked="false">
                <v:path arrowok="t"/>
                <v:fill type="solid"/>
              </v:shape>
            </v:group>
            <v:group style="position:absolute;left:4935;top:2160;width:171;height:217" coordorigin="4935,2160" coordsize="171,217">
              <v:shape style="position:absolute;left:4935;top:2160;width:171;height:217" coordorigin="4935,2160" coordsize="171,217" path="m5017,2160l4955,2182,4941,2216,4941,2227,4970,2261,4958,2265,4949,2272,4938,2289,4935,2299,4935,2324,4980,2372,5021,2376,5033,2376,5094,2350,5098,2341,5013,2341,5007,2338,4996,2326,4993,2319,4993,2299,4995,2292,5006,2281,5012,2278,5095,2278,5092,2273,5083,2266,5072,2261,5081,2255,5087,2249,5090,2244,5013,2244,5007,2241,4998,2233,4996,2227,4996,2212,4998,2207,5007,2198,5013,2196,5094,2196,5094,2194,5036,2161,5017,2160xe" filled="true" fillcolor="#231f20" stroked="false">
                <v:path arrowok="t"/>
                <v:fill type="solid"/>
              </v:shape>
              <v:shape style="position:absolute;left:4935;top:2160;width:171;height:217" coordorigin="4935,2160" coordsize="171,217" path="m5095,2278l5027,2278,5033,2281,5044,2292,5047,2300,5047,2319,5045,2326,5034,2338,5027,2341,5098,2341,5103,2332,5106,2322,5106,2301,5103,2291,5095,2278xe" filled="true" fillcolor="#231f20" stroked="false">
                <v:path arrowok="t"/>
                <v:fill type="solid"/>
              </v:shape>
              <v:shape style="position:absolute;left:4935;top:2160;width:171;height:217" coordorigin="4935,2160" coordsize="171,217" path="m5094,2196l5027,2196,5032,2198,5037,2202,5041,2207,5043,2212,5043,2227,5041,2233,5037,2237,5033,2241,5027,2244,5090,2244,5096,2235,5099,2226,5099,2216,5098,2205,5094,2196xe" filled="true" fillcolor="#231f20" stroked="false">
                <v:path arrowok="t"/>
                <v:fill type="solid"/>
              </v:shape>
            </v:group>
            <v:group style="position:absolute;left:4779;top:1613;width:173;height:217" coordorigin="4779,1613" coordsize="173,217">
              <v:shape style="position:absolute;left:4779;top:1613;width:173;height:217" coordorigin="4779,1613" coordsize="173,217" path="m4841,1771l4783,1779,4787,1790,4792,1799,4804,1814,4812,1820,4832,1827,4845,1829,4861,1829,4927,1803,4934,1793,4857,1793,4852,1792,4849,1788,4845,1785,4843,1779,4841,1771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950,1735l4892,1735,4891,1751,4889,1763,4886,1773,4884,1779,4879,1789,4871,1793,4934,1793,4938,1788,4945,1769,4950,1746,4950,1735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859,1613l4795,1636,4779,1672,4779,1686,4808,1745,4846,1756,4855,1756,4864,1754,4878,1748,4885,1742,4892,1735,4950,1735,4951,1720,4854,1720,4847,1717,4837,1705,4834,1696,4834,1672,4837,1664,4842,1658,4847,1652,4853,1649,4935,1649,4934,1647,4874,1614,4859,1613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935,1649l4869,1649,4876,1652,4882,1659,4887,1665,4890,1674,4890,1697,4888,1705,4877,1717,4870,1720,4951,1720,4950,1702,4948,1685,4945,1671,4940,1658,4935,1649xe" filled="true" fillcolor="#231f20" stroked="false">
                <v:path arrowok="t"/>
                <v:fill type="solid"/>
              </v:shape>
            </v:group>
            <v:group style="position:absolute;left:4920;top:1110;width:354;height:217" coordorigin="4920,1110" coordsize="354,217">
              <v:shape style="position:absolute;left:4920;top:1110;width:354;height:217" coordorigin="4920,1110" coordsize="354,217" path="m5203,1110l5189,1110,5169,1112,5115,1148,5102,1217,5102,1219,5113,1286,5118,1293,5125,1304,5188,1326,5209,1325,5228,1320,5243,1312,5254,1300,5261,1287,5179,1287,5172,1282,5160,1219,5160,1217,5160,1199,5178,1149,5261,1149,5256,1140,5252,1135,5246,1129,5240,1124,5233,1119,5215,1112,5203,1110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261,1149l5197,1149,5204,1154,5208,1163,5215,1232,5215,1244,5203,1281,5199,1285,5193,1287,5261,1287,5262,1285,5268,1266,5272,1243,5273,1217,5273,1204,5263,1153,5261,1149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039,1184l4981,1184,4981,1323,5039,1323,5039,1184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039,1110l4991,1110,4986,1120,4980,1128,4920,1166,4920,1214,4981,1184,5039,1184,5039,1110xe" filled="true" fillcolor="#231f20" stroked="false">
                <v:path arrowok="t"/>
                <v:fill type="solid"/>
              </v:shape>
              <v:shape style="position:absolute;left:5239;top:739;width:314;height:213" type="#_x0000_t75" stroked="false">
                <v:imagedata r:id="rId36" o:title=""/>
              </v:shape>
            </v:group>
            <v:group style="position:absolute;left:5891;top:1695;width:94;height:94" coordorigin="5891,1695" coordsize="94,94">
              <v:shape style="position:absolute;left:5891;top:1695;width:94;height:94" coordorigin="5891,1695" coordsize="94,94" path="m5938,1695l5920,1699,5905,1709,5895,1724,5891,1742,5895,1760,5905,1775,5920,1785,5938,1789,5956,1785,5971,1775,5981,1760,5984,1742,5981,1724,5971,1709,5956,1699,5938,1695xe" filled="true" fillcolor="#231f20" stroked="false">
                <v:path arrowok="t"/>
                <v:fill type="solid"/>
              </v:shape>
            </v:group>
            <v:group style="position:absolute;left:5938;top:455;width:2;height:90" coordorigin="5938,455" coordsize="2,90">
              <v:shape style="position:absolute;left:5938;top:455;width:2;height:90" coordorigin="5938,455" coordsize="0,90" path="m5938,544l5938,455e" filled="false" stroked="true" strokeweight="1.485pt" strokecolor="#3d3c3e">
                <v:path arrowok="t"/>
              </v:shape>
            </v:group>
            <v:group style="position:absolute;left:5941;top:2949;width:2;height:90" coordorigin="5941,2949" coordsize="2,90">
              <v:shape style="position:absolute;left:5941;top:2949;width:2;height:90" coordorigin="5941,2949" coordsize="0,90" path="m5941,3039l5941,2949e" filled="false" stroked="true" strokeweight="1.485pt" strokecolor="#3d3c3e">
                <v:path arrowok="t"/>
              </v:shape>
            </v:group>
            <v:group style="position:absolute;left:7148;top:1743;width:90;height:2" coordorigin="7148,1743" coordsize="90,2">
              <v:shape style="position:absolute;left:7148;top:1743;width:90;height:2" coordorigin="7148,1743" coordsize="90,0" path="m7237,1743l7148,1743e" filled="false" stroked="true" strokeweight="1.485pt" strokecolor="#3d3c3e">
                <v:path arrowok="t"/>
              </v:shape>
            </v:group>
            <v:group style="position:absolute;left:4660;top:1740;width:90;height:2" coordorigin="4660,1740" coordsize="90,2">
              <v:shape style="position:absolute;left:4660;top:1740;width:90;height:2" coordorigin="4660,1740" coordsize="90,0" path="m4749,1740l4660,1740e" filled="false" stroked="true" strokeweight="1.485pt" strokecolor="#3d3c3e">
                <v:path arrowok="t"/>
              </v:shape>
            </v:group>
            <v:group style="position:absolute;left:5312;top:2794;width:45;height:78" coordorigin="5312,2794" coordsize="45,78">
              <v:shape style="position:absolute;left:5312;top:2794;width:45;height:78" coordorigin="5312,2794" coordsize="45,78" path="m5357,2794l5312,2871e" filled="false" stroked="true" strokeweight="1.485pt" strokecolor="#3d3c3e">
                <v:path arrowok="t"/>
              </v:shape>
            </v:group>
            <v:group style="position:absolute;left:6557;top:632;width:45;height:78" coordorigin="6557,632" coordsize="45,78">
              <v:shape style="position:absolute;left:6557;top:632;width:45;height:78" coordorigin="6557,632" coordsize="45,78" path="m6602,632l6557,710e" filled="false" stroked="true" strokeweight="1.485pt" strokecolor="#3d3c3e">
                <v:path arrowok="t"/>
              </v:shape>
            </v:group>
            <v:group style="position:absolute;left:4831;top:1106;width:78;height:45" coordorigin="4831,1106" coordsize="78,45">
              <v:shape style="position:absolute;left:4831;top:1106;width:78;height:45" coordorigin="4831,1106" coordsize="78,45" path="m4831,1106l4908,1150e" filled="false" stroked="true" strokeweight="1.485pt" strokecolor="#3d3c3e">
                <v:path arrowok="t"/>
              </v:shape>
            </v:group>
            <v:group style="position:absolute;left:6984;top:2353;width:78;height:45" coordorigin="6984,2353" coordsize="78,45">
              <v:shape style="position:absolute;left:6984;top:2353;width:78;height:45" coordorigin="6984,2353" coordsize="78,45" path="m6984,2353l7061,2398e" filled="false" stroked="true" strokeweight="1.485pt" strokecolor="#3d3c3e">
                <v:path arrowok="t"/>
              </v:shape>
            </v:group>
            <v:group style="position:absolute;left:6559;top:2783;width:45;height:78" coordorigin="6559,2783" coordsize="45,78">
              <v:shape style="position:absolute;left:6559;top:2783;width:45;height:78" coordorigin="6559,2783" coordsize="45,78" path="m6559,2783l6604,2860e" filled="false" stroked="true" strokeweight="1.485pt" strokecolor="#3d3c3e">
                <v:path arrowok="t"/>
              </v:shape>
            </v:group>
            <v:group style="position:absolute;left:5310;top:624;width:45;height:78" coordorigin="5310,624" coordsize="45,78">
              <v:shape style="position:absolute;left:5310;top:624;width:45;height:78" coordorigin="5310,624" coordsize="45,78" path="m5310,624l5355,701e" filled="false" stroked="true" strokeweight="1.485pt" strokecolor="#3d3c3e">
                <v:path arrowok="t"/>
              </v:shape>
            </v:group>
            <v:group style="position:absolute;left:4835;top:2350;width:78;height:45" coordorigin="4835,2350" coordsize="78,45">
              <v:shape style="position:absolute;left:4835;top:2350;width:78;height:45" coordorigin="4835,2350" coordsize="78,45" path="m4835,2394l4912,2350e" filled="false" stroked="true" strokeweight="1.485pt" strokecolor="#3d3c3e">
                <v:path arrowok="t"/>
              </v:shape>
            </v:group>
            <v:group style="position:absolute;left:6991;top:1109;width:78;height:45" coordorigin="6991,1109" coordsize="78,45">
              <v:shape style="position:absolute;left:6991;top:1109;width:78;height:45" coordorigin="6991,1109" coordsize="78,45" path="m6991,1154l7068,1109e" filled="false" stroked="true" strokeweight="1.485pt" strokecolor="#3d3c3e">
                <v:path arrowok="t"/>
              </v:shape>
            </v:group>
            <v:group style="position:absolute;left:4520;top:317;width:2866;height:2866" coordorigin="4520,317" coordsize="2866,2866">
              <v:shape style="position:absolute;left:4520;top:317;width:2866;height:2866" coordorigin="4520,317" coordsize="2866,2866" path="m7385,1750l7383,1826,7378,1901,7368,1975,7354,2047,7337,2119,7317,2189,7293,2257,7266,2324,7235,2389,7202,2452,7165,2513,7126,2573,7083,2630,7038,2685,6991,2737,6940,2787,6888,2835,6833,2880,6776,2922,6716,2962,6655,2998,6592,3032,6527,3062,6460,3090,6392,3114,6322,3134,6251,3151,6178,3165,6104,3174,6029,3180,5953,3182,5877,3180,5802,3174,5728,3165,5655,3151,5584,3134,5514,3114,5445,3090,5379,3062,5314,3032,5250,2998,5189,2962,5130,2922,5073,2880,5018,2835,4965,2787,4915,2737,4867,2685,4822,2630,4780,2573,4740,2513,4704,2452,4670,2389,4640,2324,4613,2257,4589,2189,4568,2119,4551,2047,4538,1975,4528,1901,4522,1826,4520,1750,4522,1673,4528,1598,4538,1524,4551,1452,4568,1380,4589,1311,4613,1242,4640,1175,4670,1110,4704,1047,4740,986,4780,927,4822,869,4867,814,4915,762,4965,712,5018,664,5073,619,5130,577,5189,537,5250,501,5314,467,5379,437,5445,409,5514,385,5584,365,5655,348,5728,334,5802,325,5877,319,5953,317,6029,319,6104,325,6178,334,6251,348,6322,365,6392,385,6460,409,6527,437,6592,467,6655,501,6716,537,6776,577,6833,619,6888,664,6940,712,6991,762,7038,814,7083,869,7126,927,7165,986,7202,1047,7235,1110,7266,1175,7293,1242,7317,1311,7337,1380,7354,1452,7368,1524,7378,1598,7383,1673,7385,1750xe" filled="false" stroked="true" strokeweight="1.485pt" strokecolor="#3d3c3e">
                <v:path arrowok="t"/>
              </v:shape>
            </v:group>
            <v:group style="position:absolute;left:5491;top:1541;width:459;height:209" coordorigin="5491,1541" coordsize="459,209">
              <v:shape style="position:absolute;left:5491;top:1541;width:459;height:209" coordorigin="5491,1541" coordsize="459,209" path="m5949,1749l5491,1541e" filled="false" stroked="true" strokeweight="2.969pt" strokecolor="#231f20">
                <v:path arrowok="t"/>
              </v:shape>
            </v:group>
            <v:group style="position:absolute;left:5374;top:1470;width:177;height:162" coordorigin="5374,1470" coordsize="177,162">
              <v:shape style="position:absolute;left:5374;top:1470;width:177;height:162" coordorigin="5374,1470" coordsize="177,162" path="m5551,1470l5374,1487,5478,1632,5551,1470xe" filled="true" fillcolor="#231f20" stroked="false">
                <v:path arrowok="t"/>
                <v:fill type="solid"/>
              </v:shape>
            </v:group>
            <v:group style="position:absolute;left:5592;top:1101;width:353;height:645" coordorigin="5592,1101" coordsize="353,645">
              <v:shape style="position:absolute;left:5592;top:1101;width:353;height:645" coordorigin="5592,1101" coordsize="353,645" path="m5945,1745l5592,1101e" filled="false" stroked="true" strokeweight="3.519pt" strokecolor="#231f20">
                <v:path arrowok="t"/>
              </v:shape>
            </v:group>
            <v:group style="position:absolute;left:5514;top:968;width:185;height:211" coordorigin="5514,968" coordsize="185,211">
              <v:shape style="position:absolute;left:5514;top:968;width:185;height:211" coordorigin="5514,968" coordsize="185,211" path="m5519,968l5514,1178,5699,1077,5519,968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foi o horário em que Gustavo saiu para brincar com seus</w:t>
      </w:r>
      <w:r>
        <w:rPr>
          <w:color w:val="231F20"/>
          <w:spacing w:val="-2"/>
        </w:rPr>
        <w:t> </w:t>
      </w:r>
      <w:r>
        <w:rPr>
          <w:color w:val="231F20"/>
        </w:rPr>
        <w:t>amigos?</w:t>
      </w:r>
      <w:r>
        <w:rPr/>
      </w:r>
    </w:p>
    <w:p>
      <w:pPr>
        <w:pStyle w:val="ListParagraph"/>
        <w:numPr>
          <w:ilvl w:val="1"/>
          <w:numId w:val="1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09h11min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1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09h55min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11h09min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1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11h45min</w:t>
      </w:r>
      <w:r>
        <w:rPr>
          <w:rFonts w:ascii="Arial"/>
          <w:spacing w:val="-3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0" w:right="8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BL04M06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pgSz w:w="11910" w:h="16840"/>
          <w:pgMar w:header="377" w:footer="324" w:top="560" w:bottom="520" w:left="740" w:right="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55pt;width:482.9pt;height:215.85pt;mso-position-horizontal-relative:page;mso-position-vertical-relative:paragraph;z-index:2176;mso-wrap-distance-left:0;mso-wrap-distance-right:0" coordorigin="1124,313" coordsize="9658,431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297" coordorigin="1134,323" coordsize="2,4297">
              <v:shape style="position:absolute;left:1134;top:323;width:2;height:4297" coordorigin="1134,323" coordsize="0,4297" path="m1134,462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4297" coordorigin="1701,323" coordsize="2,4297">
              <v:shape style="position:absolute;left:1701;top:323;width:2;height:4297" coordorigin="1701,323" coordsize="0,4297" path="m1701,4620l1701,323e" filled="false" stroked="true" strokeweight=".5pt" strokecolor="#231f20">
                <v:path arrowok="t"/>
              </v:shape>
            </v:group>
            <v:group style="position:absolute;left:10772;top:323;width:2;height:4297" coordorigin="10772,323" coordsize="2,4297">
              <v:shape style="position:absolute;left:10772;top:323;width:2;height:4297" coordorigin="10772,323" coordsize="0,4297" path="m10772,4620l10772,323e" filled="false" stroked="true" strokeweight=".5pt" strokecolor="#231f20">
                <v:path arrowok="t"/>
              </v:shape>
            </v:group>
            <v:group style="position:absolute;left:1129;top:4625;width:572;height:2" coordorigin="1129,4625" coordsize="572,2">
              <v:shape style="position:absolute;left:1129;top:4625;width:572;height:2" coordorigin="1129,4625" coordsize="572,0" path="m1129,4625l1701,4625e" filled="false" stroked="true" strokeweight=".5pt" strokecolor="#231f20">
                <v:path arrowok="t"/>
              </v:shape>
            </v:group>
            <v:group style="position:absolute;left:1701;top:4625;width:9076;height:2" coordorigin="1701,4625" coordsize="9076,2">
              <v:shape style="position:absolute;left:1701;top:4625;width:9076;height:2" coordorigin="1701,4625" coordsize="9076,0" path="m1701,4625l10777,4625e" filled="false" stroked="true" strokeweight=".5pt" strokecolor="#231f20">
                <v:path arrowok="t"/>
              </v:shape>
              <v:shape style="position:absolute;left:1247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3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456" w:right="3174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Hotel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mal-assombrado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Drácula é um pai superprotetor e todo meiguinho com a filha Mavis, dá para acreditar?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Acredite! Na animação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Hotel Transilvânia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 o vampiro chama sua filha com todos os diminutivos carinhosos possíveis. [...] Sua principal missão na vida é proteger a filha dos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humanos.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constrói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hotel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numa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região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livre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homens,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onde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monstros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podem relaxar sem precisar se esconder nas</w:t>
                      </w:r>
                      <w:r>
                        <w:rPr>
                          <w:rFonts w:ascii="Arial" w:hAnsi="Arial"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sombras.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Quando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adolescente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Mavis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completa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118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anos,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seu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resolve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festão!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Chama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Frankenstein, Lobisomem, Múmia, Homem Invisível e todo tipo de fera, acompanhado de esposa e filhos, para comemorar. Acontece que, no meio da festa, um humano aparece. Jonathan é um mochileiro que pode levar o hotel à falência se descobrirem que ele não   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totalmente livre de humanos. Drácula vai fazer de tudo para sumir com o rapaz. Mas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nada dá certo e Jonathan acaba se fantasiando de monstro para não ser descoberto pelas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assombrações verdadeiras. E Mavis, que só queria sair do castelo e conhecer o mundo,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acaba se apaixonando pelo rapaz.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Vai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confusão na certa com</w:t>
                      </w:r>
                      <w:r>
                        <w:rPr>
                          <w:rFonts w:ascii="Arial" w:hAnsi="Arial"/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Drácula!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95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38">
        <w:r>
          <w:rPr>
            <w:rFonts w:ascii="Arial" w:hAnsi="Arial"/>
            <w:color w:val="231F20"/>
            <w:sz w:val="16"/>
          </w:rPr>
          <w:t>em: &lt;http://blogs.estadao.com.br/estadinho/&gt;.</w:t>
        </w:r>
      </w:hyperlink>
      <w:r>
        <w:rPr>
          <w:rFonts w:ascii="Arial" w:hAnsi="Arial"/>
          <w:color w:val="231F20"/>
          <w:sz w:val="16"/>
        </w:rPr>
        <w:t> Acesso em: 1 out. 2012. Fragmento.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(P050564E4_SUP)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(P050639E4) </w:t>
      </w:r>
      <w:r>
        <w:rPr>
          <w:rFonts w:ascii="Arial" w:hAnsi="Arial"/>
          <w:color w:val="231F20"/>
          <w:sz w:val="22"/>
        </w:rPr>
        <w:t>Nesse texto, o trecho que apresenta uma opinião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ele constrói um hotel numa região livre de homens,...”.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no meio da festa, um humano aparece.”.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“Jonathan é um mochileiro que pode levar o hotel à falência...”.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“Vai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ser confusão na certa com Drácula!”. (ℓ.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(P050564E4) </w:t>
      </w:r>
      <w:r>
        <w:rPr>
          <w:rFonts w:ascii="Arial" w:hAnsi="Arial"/>
          <w:color w:val="231F20"/>
          <w:sz w:val="22"/>
        </w:rPr>
        <w:t>De acordo com esse texto, a principal missão na vida de Drácula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construir um hotel em uma região sem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humanos.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 festa de aniversário para sua filha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Mavis.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proteger sua filha Mavis dos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humanos.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sumir com o rapaz que aparece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hotel.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(P050606E4) </w:t>
      </w:r>
      <w:r>
        <w:rPr>
          <w:rFonts w:ascii="Arial" w:hAnsi="Arial"/>
          <w:color w:val="231F20"/>
          <w:sz w:val="22"/>
        </w:rPr>
        <w:t>Nesse texto, o trecho que marca a ideia de lugar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“Quando a adolescente Mavis completa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118 </w:t>
      </w:r>
      <w:r>
        <w:rPr>
          <w:rFonts w:ascii="Arial" w:hAnsi="Arial" w:cs="Arial" w:eastAsia="Arial" w:hint="default"/>
          <w:color w:val="231F20"/>
          <w:sz w:val="22"/>
          <w:szCs w:val="22"/>
        </w:rPr>
        <w:t>anos,...”. (ℓ.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que ele não é totalmente livre de humanos.”.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Jonathan acaba se fantasiando de monstro...”. (ℓ.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11)</w:t>
      </w:r>
      <w:r>
        <w:rPr>
          <w:rFonts w:ascii="Arial" w:hAnsi="Arial" w:cs="Arial" w:eastAsia="Arial" w:hint="default"/>
          <w:spacing w:val="-6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Mavis, que só queria sair do castelo...”.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7"/>
          <w:pgSz w:w="11910" w:h="16840"/>
          <w:pgMar w:footer="524" w:header="377" w:top="560" w:bottom="720" w:left="740" w:right="740"/>
          <w:pgNumType w:start="7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spacing w:line="240" w:lineRule="auto"/>
        <w:ind w:left="52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958840" cy="1816607"/>
            <wp:effectExtent l="0" t="0" r="0" b="0"/>
            <wp:docPr id="5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9"/>
        <w:ind w:left="19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 </w:t>
      </w:r>
      <w:r>
        <w:rPr>
          <w:rFonts w:ascii="Arial" w:hAnsi="Arial"/>
          <w:color w:val="231F20"/>
          <w:spacing w:val="-5"/>
          <w:sz w:val="16"/>
        </w:rPr>
        <w:t>em: </w:t>
      </w:r>
      <w:hyperlink r:id="rId41">
        <w:r>
          <w:rPr>
            <w:rFonts w:ascii="Arial" w:hAnsi="Arial"/>
            <w:color w:val="231F20"/>
            <w:spacing w:val="-8"/>
            <w:sz w:val="16"/>
          </w:rPr>
          <w:t>&lt;http://www.gazetadopovo.com.br/charges/index.phtml?foffset=14&amp;offset=&amp;ch=Marchesini&gt;.</w:t>
        </w:r>
      </w:hyperlink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 </w:t>
      </w:r>
      <w:r>
        <w:rPr>
          <w:rFonts w:ascii="Arial" w:hAnsi="Arial"/>
          <w:color w:val="231F20"/>
          <w:spacing w:val="-5"/>
          <w:sz w:val="16"/>
        </w:rPr>
        <w:t>em: </w:t>
      </w:r>
      <w:r>
        <w:rPr>
          <w:rFonts w:ascii="Arial" w:hAnsi="Arial"/>
          <w:color w:val="231F20"/>
          <w:spacing w:val="-4"/>
          <w:sz w:val="16"/>
        </w:rPr>
        <w:t>21 </w:t>
      </w:r>
      <w:r>
        <w:rPr>
          <w:rFonts w:ascii="Arial" w:hAnsi="Arial"/>
          <w:color w:val="231F20"/>
          <w:spacing w:val="-6"/>
          <w:sz w:val="16"/>
        </w:rPr>
        <w:t>ago. 2013.</w:t>
      </w:r>
      <w:r>
        <w:rPr>
          <w:rFonts w:ascii="Arial" w:hAnsi="Arial"/>
          <w:color w:val="231F20"/>
          <w:spacing w:val="22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(P060001F5_SUP)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(P060001F5) </w:t>
      </w:r>
      <w:r>
        <w:rPr>
          <w:rFonts w:ascii="Arial"/>
          <w:color w:val="231F20"/>
          <w:sz w:val="22"/>
        </w:rPr>
        <w:t>Nesse texto, o personagem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fica preso ao tentar descer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montanha.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 desequilibra na ponta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montanha.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 perde ao esquiar na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montanha.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 medo de saltar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montanha.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206.429001pt;margin-top:15.66996pt;width:182.45pt;height:253.85pt;mso-position-horizontal-relative:page;mso-position-vertical-relative:paragraph;z-index:2272;mso-wrap-distance-left:0;mso-wrap-distance-right:0" coordorigin="4129,313" coordsize="3649,5077">
            <v:group style="position:absolute;left:4134;top:318;width:572;height:2" coordorigin="4134,318" coordsize="572,2">
              <v:shape style="position:absolute;left:4134;top:318;width:572;height:2" coordorigin="4134,318" coordsize="572,0" path="m4134,318l4706,318e" filled="false" stroked="true" strokeweight=".5pt" strokecolor="#231f20">
                <v:path arrowok="t"/>
              </v:shape>
            </v:group>
            <v:group style="position:absolute;left:4706;top:318;width:3067;height:2" coordorigin="4706,318" coordsize="3067,2">
              <v:shape style="position:absolute;left:4706;top:318;width:3067;height:2" coordorigin="4706,318" coordsize="3067,0" path="m4706,318l7772,318e" filled="false" stroked="true" strokeweight=".5pt" strokecolor="#231f20">
                <v:path arrowok="t"/>
              </v:shape>
            </v:group>
            <v:group style="position:absolute;left:4134;top:5385;width:572;height:2" coordorigin="4134,5385" coordsize="572,2">
              <v:shape style="position:absolute;left:4134;top:5385;width:572;height:2" coordorigin="4134,5385" coordsize="572,0" path="m4134,5385l4706,5385e" filled="false" stroked="true" strokeweight=".5pt" strokecolor="#231f20">
                <v:path arrowok="t"/>
              </v:shape>
            </v:group>
            <v:group style="position:absolute;left:4706;top:5385;width:3067;height:2" coordorigin="4706,5385" coordsize="3067,2">
              <v:shape style="position:absolute;left:4706;top:5385;width:3067;height:2" coordorigin="4706,5385" coordsize="3067,0" path="m4706,5385l7772,5385e" filled="false" stroked="true" strokeweight=".5pt" strokecolor="#231f20">
                <v:path arrowok="t"/>
              </v:shape>
            </v:group>
            <v:group style="position:absolute;left:4139;top:323;width:2;height:5057" coordorigin="4139,323" coordsize="2,5057">
              <v:shape style="position:absolute;left:4139;top:323;width:2;height:5057" coordorigin="4139,323" coordsize="0,5057" path="m4139,5380l4139,323e" filled="false" stroked="true" strokeweight=".5pt" strokecolor="#231f20">
                <v:path arrowok="t"/>
              </v:shape>
            </v:group>
            <v:group style="position:absolute;left:4706;top:323;width:2;height:5057" coordorigin="4706,323" coordsize="2,5057">
              <v:shape style="position:absolute;left:4706;top:323;width:2;height:5057" coordorigin="4706,323" coordsize="0,5057" path="m4706,5380l4706,323e" filled="false" stroked="true" strokeweight=".5pt" strokecolor="#231f20">
                <v:path arrowok="t"/>
              </v:shape>
            </v:group>
            <v:group style="position:absolute;left:7767;top:323;width:2;height:5057" coordorigin="7767,323" coordsize="2,5057">
              <v:shape style="position:absolute;left:7767;top:323;width:2;height:5057" coordorigin="7767,323" coordsize="0,5057" path="m7767,5380l7767,323e" filled="false" stroked="true" strokeweight=".5pt" strokecolor="#231f20">
                <v:path arrowok="t"/>
              </v:shape>
              <v:shape style="position:absolute;left:4361;top:24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300;top:431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706;top:318;width:3062;height:50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900" w:right="11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Minha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cama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11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hipopótamo na banheira molha sempre a casa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inteira.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11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água cai e se espalha molha o chão e 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toalha.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434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o hipopótamo: nem ligo estou lavando 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umbigo.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11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E lava e nunca sossega, esfrega, esfrega,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esfrega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35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orelha, o peito, o nariz as costas das mãos, 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diz: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39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Agora vou dormir na lama pois é lá a minha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215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42">
        <w:r>
          <w:rPr>
            <w:rFonts w:ascii="Arial" w:hAnsi="Arial"/>
            <w:color w:val="231F20"/>
            <w:sz w:val="16"/>
          </w:rPr>
          <w:t>em: &lt;http://migre.me/g1Jnn&gt;.</w:t>
        </w:r>
      </w:hyperlink>
      <w:r>
        <w:rPr>
          <w:rFonts w:ascii="Arial" w:hAnsi="Arial"/>
          <w:color w:val="231F20"/>
          <w:sz w:val="16"/>
        </w:rPr>
        <w:t> Acesso em: 10 set.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(P060002F5_SUP)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(P060002F5) </w:t>
      </w:r>
      <w:r>
        <w:rPr>
          <w:rFonts w:ascii="Arial" w:hAnsi="Arial"/>
          <w:color w:val="231F20"/>
          <w:sz w:val="22"/>
        </w:rPr>
        <w:t>De acordo com esse texto, o hipopótamo vai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dormir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em sua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banheira.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em sua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casa.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lama.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chão.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(P060003F5)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verso 8, a repetição da palavra “esfrega” tem o objetivo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apresentar a bagunça durante 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banho.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a insistência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hipopótamo.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a irritação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hipopótamo.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mostrar a duração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banho.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39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89.850pt;mso-position-horizontal-relative:char;mso-position-vertical-relative:line" coordorigin="0,0" coordsize="9658,579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5777" coordorigin="10,10" coordsize="2,5777">
              <v:shape style="position:absolute;left:10;top:10;width:2;height:5777" coordorigin="10,10" coordsize="0,5777" path="m10,578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5777" coordorigin="577,10" coordsize="2,5777">
              <v:shape style="position:absolute;left:577;top:10;width:2;height:5777" coordorigin="577,10" coordsize="0,5777" path="m577,5787l577,10e" filled="false" stroked="true" strokeweight=".5pt" strokecolor="#231f20">
                <v:path arrowok="t"/>
              </v:shape>
            </v:group>
            <v:group style="position:absolute;left:9648;top:10;width:2;height:5777" coordorigin="9648,10" coordsize="2,5777">
              <v:shape style="position:absolute;left:9648;top:10;width:2;height:5777" coordorigin="9648,10" coordsize="0,5777" path="m9648,5787l9648,10e" filled="false" stroked="true" strokeweight=".5pt" strokecolor="#231f20">
                <v:path arrowok="t"/>
              </v:shape>
            </v:group>
            <v:group style="position:absolute;left:5;top:5792;width:572;height:2" coordorigin="5,5792" coordsize="572,2">
              <v:shape style="position:absolute;left:5;top:5792;width:572;height:2" coordorigin="5,5792" coordsize="572,0" path="m5,5792l577,5792e" filled="false" stroked="true" strokeweight=".5pt" strokecolor="#231f20">
                <v:path arrowok="t"/>
              </v:shape>
            </v:group>
            <v:group style="position:absolute;left:577;top:5792;width:9076;height:2" coordorigin="577,5792" coordsize="9076,2">
              <v:shape style="position:absolute;left:577;top:5792;width:9076;height:2" coordorigin="577,5792" coordsize="9076,0" path="m577,5792l9653,5792e" filled="false" stroked="true" strokeweight=".5pt" strokecolor="#231f20">
                <v:path arrowok="t"/>
              </v:shape>
              <v:shape style="position:absolute;left:232;top:172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07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42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57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664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Nas asas da imaginação da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Janaina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56" w:lineRule="auto" w:before="0"/>
                        <w:ind w:left="113" w:right="111" w:firstLine="284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 olhinhos puxados de Janaina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Tokitaka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explicam muita coisa. Sua ligação com 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cultura oriental é forte em seu trabalho como escritora e ilustradora e, volta e meia, ela conta mais um pouquinho de uma lenda, de uma crença, de uma história inspirada nos costumes do outro lado do mundo que ela ouviu. É assim em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Asas de Dragão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, seu novo livro [...], fresquinho, fresquinho. E colorido de dar gosto de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ver.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 duas histórias que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viram uma só justamente no meio do livro. Um dragão macho e um dragão fêmea que viviam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sozinhos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até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resolverem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arriscar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voar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pelo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mundo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desconhecido.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 montanha, o outro 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caverna.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0"/>
                        <w:ind w:left="113" w:right="110" w:firstLine="284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fico aqui pensando quantas vezes ficamos inatingíveis na montanha</w:t>
                      </w:r>
                      <w:r>
                        <w:rPr>
                          <w:rFonts w:ascii="Arial" w:hAnsi="Arial"/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escondidos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caverna,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nos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arriscar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enxergar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mundo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forma,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nossa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zona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de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conforto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descobrir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coisas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novas.</w:t>
                      </w:r>
                      <w:r>
                        <w:rPr>
                          <w:rFonts w:ascii="Arial" w:hAnsi="Arial"/>
                          <w:color w:val="231F20"/>
                          <w:spacing w:val="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descobertas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podem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boas,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mostra Janaina. E quantas vezes olhamos para nosso mundo sem encontrar</w:t>
                      </w:r>
                      <w:r>
                        <w:rPr>
                          <w:rFonts w:ascii="Arial" w:hAnsi="Arial"/>
                          <w:color w:val="231F20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mistérios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encantamentos que existem nele, todos os dias, ao nosso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redor.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 é um</w:t>
                      </w:r>
                      <w:r>
                        <w:rPr>
                          <w:rFonts w:ascii="Arial" w:hAnsi="Arial"/>
                          <w:color w:val="231F20"/>
                          <w:spacing w:val="4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</w:t>
                      </w:r>
                      <w:r>
                        <w:rPr>
                          <w:rFonts w:ascii="Arial" w:hAnsi="Arial"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sobre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que se trata o segundo livro que Janaina está lançando, chamado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Novos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Moradores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[...]. Um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dentro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sapato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aparece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aranha.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planta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cresce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calçado.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menina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vê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aquilo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tudo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acontecendo.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tenta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alertar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estão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sempre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ocupados,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conseguem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enxergar.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Então,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absurdos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começam: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focas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geladeira, felinos na sala, bichos-preguiça na cadeira, baleias na banheira. Como</w:t>
                      </w:r>
                      <w:r>
                        <w:rPr>
                          <w:rFonts w:ascii="Arial" w:hAnsi="Arial"/>
                          <w:color w:val="231F20"/>
                          <w:spacing w:val="5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reagem?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apenas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tentam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acostumar.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menina,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essa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sim,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sabe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aproveitar.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7"/>
        <w:ind w:left="47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CARARO, Aryane. Disponível </w:t>
      </w:r>
      <w:hyperlink r:id="rId38">
        <w:r>
          <w:rPr>
            <w:rFonts w:ascii="Arial" w:hAnsi="Arial"/>
            <w:color w:val="231F20"/>
            <w:sz w:val="16"/>
          </w:rPr>
          <w:t>em: &lt;http://blogs.estadao.com.br/estadinho/&gt;.</w:t>
        </w:r>
      </w:hyperlink>
      <w:r>
        <w:rPr>
          <w:rFonts w:ascii="Arial" w:hAnsi="Arial"/>
          <w:color w:val="231F20"/>
          <w:sz w:val="16"/>
        </w:rPr>
        <w:t> Acesso em: 21 ago. 2013. Fragmento.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(P060004F5_SUP)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(P060004F5)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4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80" w:val="left" w:leader="none"/>
        </w:tabs>
        <w:spacing w:line="240" w:lineRule="auto" w:before="7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imaginação necessária para contar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histórias.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80" w:val="left" w:leader="none"/>
        </w:tabs>
        <w:spacing w:line="240" w:lineRule="auto" w:before="1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ligação de Janaina </w:t>
      </w:r>
      <w:r>
        <w:rPr>
          <w:rFonts w:ascii="Arial" w:hAnsi="Arial"/>
          <w:color w:val="231F20"/>
          <w:spacing w:val="-4"/>
          <w:sz w:val="22"/>
        </w:rPr>
        <w:t>Tokitaka </w:t>
      </w:r>
      <w:r>
        <w:rPr>
          <w:rFonts w:ascii="Arial" w:hAnsi="Arial"/>
          <w:color w:val="231F20"/>
          <w:sz w:val="22"/>
        </w:rPr>
        <w:t>com a cultura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oriental.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descobertas realizadas por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criança.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publicações da escritora Janaina</w:t>
      </w:r>
      <w:r>
        <w:rPr>
          <w:rFonts w:ascii="Arial" w:hAnsi="Arial"/>
          <w:color w:val="231F20"/>
          <w:spacing w:val="-3"/>
          <w:sz w:val="22"/>
        </w:rPr>
        <w:t> Tokitaka.</w:t>
      </w:r>
      <w:r>
        <w:rPr>
          <w:rFonts w:ascii="Arial" w:hAnsi="Arial"/>
          <w:spacing w:val="-3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(P060005F5) </w:t>
      </w:r>
      <w:r>
        <w:rPr>
          <w:rFonts w:ascii="Arial" w:hAnsi="Arial"/>
          <w:color w:val="231F20"/>
          <w:sz w:val="22"/>
        </w:rPr>
        <w:t>Nesse texto, o trecho que marca uma opinião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colorido de dar gosto de ver.”. 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“São duas histórias que viram uma só...”.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5-6)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“Isso é um pouco sobre o que se trata o segundo livro...”.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13-14)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“Só a menina vê aquilo tudo acontecendo.”.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16"/>
        </w:numPr>
        <w:tabs>
          <w:tab w:pos="498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(P060006F5)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no trecho “... seu novo livro [...],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fresquinho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,...” (ℓ. 4-5), a palavra destacada significa que 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livro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muito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colorido.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fácil de ser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lido.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apresentou novas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acabou de ser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publicado.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(P060007F5)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45"/>
          <w:sz w:val="22"/>
        </w:rPr>
        <w:t> </w:t>
      </w:r>
      <w:r>
        <w:rPr>
          <w:rFonts w:ascii="Arial"/>
          <w:color w:val="231F20"/>
          <w:sz w:val="22"/>
        </w:rPr>
        <w:t>autora desse texto pensa que as novas descobertas podem ser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confortáveis.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difíceis.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perigosas.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positivas.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(P060008F5) </w:t>
      </w:r>
      <w:r>
        <w:rPr>
          <w:rFonts w:ascii="Arial" w:hAnsi="Arial"/>
          <w:color w:val="231F20"/>
          <w:sz w:val="22"/>
        </w:rPr>
        <w:t>Nesse texto, o trecho que marca uma ideia de lugar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justamente no meio do livro.”.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que viviam muito sozinhos...”.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para descobrir coisas novas.”. (ℓ.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11)</w:t>
      </w:r>
      <w:r>
        <w:rPr>
          <w:rFonts w:ascii="Arial" w:hAnsi="Arial" w:cs="Arial" w:eastAsia="Arial" w:hint="default"/>
          <w:spacing w:val="-6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outro dia, uma planta cresce...”.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(M041443E4) </w:t>
      </w:r>
      <w:r>
        <w:rPr>
          <w:rFonts w:ascii="Arial"/>
          <w:color w:val="231F20"/>
          <w:sz w:val="22"/>
        </w:rPr>
        <w:t>Observe abaixo o mapa de um bairro com alguns locais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destacados.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100.818001pt;margin-top:8.289931pt;width:393.65pt;height:285.9pt;mso-position-horizontal-relative:page;mso-position-vertical-relative:paragraph;z-index:2608;mso-wrap-distance-left:0;mso-wrap-distance-right:0" coordorigin="2016,166" coordsize="7873,5718">
            <v:shape style="position:absolute;left:2016;top:166;width:7873;height:5718" type="#_x0000_t75" stroked="false">
              <v:imagedata r:id="rId45" o:title=""/>
            </v:shape>
            <v:shape style="position:absolute;left:8424;top:3383;width:126;height:102" type="#_x0000_t75" stroked="false">
              <v:imagedata r:id="rId46" o:title=""/>
            </v:shape>
            <v:shape style="position:absolute;left:5738;top:606;width:1108;height:1116" type="#_x0000_t75" stroked="false">
              <v:imagedata r:id="rId47" o:title=""/>
            </v:shape>
            <v:shape style="position:absolute;left:5993;top:638;width:614;height:111" type="#_x0000_t75" stroked="false">
              <v:imagedata r:id="rId48" o:title=""/>
            </v:shape>
            <v:shape style="position:absolute;left:5752;top:772;width:1079;height:810" type="#_x0000_t75" stroked="false">
              <v:imagedata r:id="rId49" o:title=""/>
            </v:shape>
            <v:shape style="position:absolute;left:5815;top:1007;width:212;height:214" type="#_x0000_t75" stroked="false">
              <v:imagedata r:id="rId50" o:title=""/>
            </v:shape>
            <v:shape style="position:absolute;left:5791;top:1108;width:1031;height:474" type="#_x0000_t75" stroked="false">
              <v:imagedata r:id="rId51" o:title=""/>
            </v:shape>
            <v:shape style="position:absolute;left:6559;top:1269;width:101;height:102" type="#_x0000_t75" stroked="false">
              <v:imagedata r:id="rId52" o:title=""/>
            </v:shape>
            <v:group style="position:absolute;left:6713;top:1269;width:99;height:102" coordorigin="6713,1269" coordsize="99,102">
              <v:shape style="position:absolute;left:6713;top:1269;width:99;height:102" coordorigin="6713,1269" coordsize="99,102" path="m6812,1269l6713,1269,6713,1370,6812,1370,6812,1351,6752,1351,6762,1338,6773,1326,6774,1325,6735,1325,6737,1309,6751,1305,6759,1296,6812,1296,6812,1269xe" filled="true" fillcolor="#ffffff" stroked="false">
                <v:path arrowok="t"/>
                <v:fill type="solid"/>
              </v:shape>
              <v:shape style="position:absolute;left:6713;top:1269;width:99;height:102" coordorigin="6713,1269" coordsize="99,102" path="m6812,1303l6797,1303,6800,1303,6799,1307,6800,1310,6787,1321,6776,1334,6764,1345,6752,1351,6812,1351,6812,1303xe" filled="true" fillcolor="#ffffff" stroked="false">
                <v:path arrowok="t"/>
                <v:fill type="solid"/>
              </v:shape>
              <v:shape style="position:absolute;left:6713;top:1269;width:99;height:102" coordorigin="6713,1269" coordsize="99,102" path="m6812,1296l6759,1296,6758,1304,6752,1312,6743,1319,6735,1325,6774,1325,6785,1314,6797,1303,6812,1303,6812,1296xe" filled="true" fillcolor="#ffffff" stroked="false">
                <v:path arrowok="t"/>
                <v:fill type="solid"/>
              </v:shape>
            </v:group>
            <v:group style="position:absolute;left:6735;top:1296;width:25;height:29" coordorigin="6735,1296" coordsize="25,29">
              <v:shape style="position:absolute;left:6735;top:1296;width:25;height:29" coordorigin="6735,1296" coordsize="25,29" path="m6759,1296l6751,1305,6737,1309,6735,1325,6743,1319,6752,1312,6758,1304,6759,1296xe" filled="true" fillcolor="#231f20" stroked="false">
                <v:path arrowok="t"/>
                <v:fill type="solid"/>
              </v:shape>
            </v:group>
            <v:group style="position:absolute;left:6752;top:1303;width:49;height:49" coordorigin="6752,1303" coordsize="49,49">
              <v:shape style="position:absolute;left:6752;top:1303;width:49;height:49" coordorigin="6752,1303" coordsize="49,49" path="m6797,1303l6785,1314,6773,1326,6762,1338,6752,1351,6764,1345,6776,1334,6787,1321,6800,1310,6799,1307,6800,1303,6797,1303xe" filled="true" fillcolor="#231f20" stroked="false">
                <v:path arrowok="t"/>
                <v:fill type="solid"/>
              </v:shape>
            </v:group>
            <v:group style="position:absolute;left:5805;top:1312;width:53;height:54" coordorigin="5805,1312" coordsize="53,54">
              <v:shape style="position:absolute;left:5805;top:1312;width:53;height:54" coordorigin="5805,1312" coordsize="53,54" path="m5858,1312l5853,1313,5842,1326,5829,1338,5816,1351,5805,1366,5820,1355,5833,1342,5845,1329,5858,1317,5858,1315,5858,1312xe" filled="true" fillcolor="#231f20" stroked="false">
                <v:path arrowok="t"/>
                <v:fill type="solid"/>
              </v:shape>
            </v:group>
            <v:group style="position:absolute;left:5943;top:1312;width:53;height:54" coordorigin="5943,1312" coordsize="53,54">
              <v:shape style="position:absolute;left:5943;top:1312;width:53;height:54" coordorigin="5943,1312" coordsize="53,54" path="m5994,1312l5991,1313,5979,1326,5966,1338,5953,1351,5943,1366,5958,1355,5972,1343,5984,1329,5996,1315,5995,1313,5994,1312xe" filled="true" fillcolor="#231f20" stroked="false">
                <v:path arrowok="t"/>
                <v:fill type="solid"/>
              </v:shape>
            </v:group>
            <v:group style="position:absolute;left:6487;top:1321;width:34;height:14" coordorigin="6487,1321" coordsize="34,14">
              <v:shape style="position:absolute;left:6487;top:1321;width:34;height:14" coordorigin="6487,1321" coordsize="34,14" path="m6504,1321l6493,1324,6487,1334,6521,1334,6515,1324,6504,1321xe" filled="true" fillcolor="#ffffff" stroked="false">
                <v:path arrowok="t"/>
                <v:fill type="solid"/>
              </v:shape>
            </v:group>
            <v:group style="position:absolute;left:5801;top:1327;width:99;height:99" coordorigin="5801,1327" coordsize="99,99">
              <v:shape style="position:absolute;left:5801;top:1327;width:99;height:99" coordorigin="5801,1327" coordsize="99,99" path="m5894,1327l5871,1352,5847,1376,5823,1400,5801,1426,5815,1417,5828,1406,5840,1394,5851,1382,5863,1370,5874,1358,5886,1346,5899,1334,5899,1330,5897,1328,5894,1327xe" filled="true" fillcolor="#231f20" stroked="false">
                <v:path arrowok="t"/>
                <v:fill type="solid"/>
              </v:shape>
            </v:group>
            <v:group style="position:absolute;left:6077;top:1342;width:535;height:310" coordorigin="6077,1342" coordsize="535,310">
              <v:shape style="position:absolute;left:6077;top:1342;width:535;height:310" coordorigin="6077,1342" coordsize="535,310" path="m6528,1647l6275,1647,6465,1650,6528,1652,6528,1647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09,1627l6135,1627,6145,1630,6270,1630,6272,1636,6266,1649,6275,1647,6528,1647,6528,1646,6466,1646,6437,1645,6359,1645,6333,1645,6309,1643,6309,1627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545,1356l6416,1356,6468,1356,6518,1358,6522,1383,6524,1409,6524,1437,6523,1465,6521,1512,6518,1597,6466,1646,6528,1646,6530,1591,6530,1488,6530,1477,6530,1402,6551,1401,6609,1401,6594,1388,6573,1371,6548,1357,6545,1356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412,1645l6359,1645,6437,1645,6412,1645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142,1639l6119,1639,6125,1644,6138,1643,6144,1643,6142,1639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144,1643l6138,1643,6144,1643,6144,1643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08,1504l6097,1504,6097,1544,6095,1558,6092,1570,6098,1585,6102,1602,6105,1621,6106,1640,6119,1639,6142,1639,6135,1627,6309,1627,6309,1585,6309,1544,6308,1504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184,1342l6102,1349,6086,1424,6082,1465,6077,1505,6081,1511,6097,1504,6308,1504,6308,1488,6174,1488,6174,1455,6173,1454,6149,1454,6138,1452,6138,1416,6171,1416,6177,1409,6172,1391,6174,1380,6310,1380,6311,1356,6388,1356,6416,1356,6545,1356,6521,1349,6495,1347,6347,1347,6285,1346,6233,1344,6184,1342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09,1415l6235,1415,6246,1416,6246,1452,6212,1452,6207,1460,6211,1477,6210,1488,6308,1488,6308,1426,6309,1415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166,1449l6149,1454,6173,1454,6166,1449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10,1380l6210,1380,6210,1414,6217,1419,6235,1415,6309,1415,6310,1380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609,1401l6551,1401,6572,1402,6612,1404,6609,1401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88,1356l6311,1356,6363,1356,6388,1356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468,1345l6410,1346,6347,1347,6495,1347,6468,1345xe" filled="true" fillcolor="#ffffff" stroked="false">
                <v:path arrowok="t"/>
                <v:fill type="solid"/>
              </v:shape>
            </v:group>
            <v:group style="position:absolute;left:6308;top:1356;width:216;height:291" coordorigin="6308,1356" coordsize="216,291">
              <v:shape style="position:absolute;left:6308;top:1356;width:216;height:291" coordorigin="6308,1356" coordsize="216,291" path="m6481,1645l6412,1645,6466,1646,6481,1645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311,1356l6308,1426,6308,1522,6309,1541,6309,1594,6309,1643,6333,1645,6359,1645,6481,1645,6491,1644,6513,1640,6514,1638,6413,1638,6318,1635,6318,1363,6519,1363,6518,1358,6475,1356,6363,1356,6311,1356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520,1546l6508,1546,6511,1549,6511,1597,6510,1616,6506,1635,6460,1638,6514,1638,6518,1597,6520,1553,6520,1546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500,1522l6489,1522,6477,1522,6477,1546,6483,1553,6508,1546,6520,1546,6520,1541,6484,1541,6484,1529,6512,1529,6510,1524,6500,1522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512,1529l6504,1529,6504,1541,6520,1541,6521,1532,6513,1532,6512,1529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519,1363l6318,1363,6417,1363,6466,1364,6513,1366,6516,1406,6515,1447,6513,1489,6513,1532,6521,1532,6521,1508,6523,1464,6524,1437,6524,1410,6522,1383,6519,1363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416,1356l6363,1356,6475,1356,6468,1356,6416,1356xe" filled="true" fillcolor="#231f20" stroked="false">
                <v:path arrowok="t"/>
                <v:fill type="solid"/>
              </v:shape>
            </v:group>
            <v:group style="position:absolute;left:6318;top:1363;width:198;height:275" coordorigin="6318,1363" coordsize="198,275">
              <v:shape style="position:absolute;left:6318;top:1363;width:198;height:275" coordorigin="6318,1363" coordsize="198,275" path="m6318,1363l6318,1635,6413,1638,6460,1638,6506,1635,6510,1616,6511,1594,6511,1553,6483,1553,6477,1546,6477,1522,6489,1522,6500,1522,6513,1522,6513,1499,6471,1499,6444,1496,6379,1496,6352,1495,6328,1491,6326,1469,6325,1444,6326,1419,6328,1397,6368,1392,6413,1391,6515,1391,6513,1366,6466,1364,6417,1363,6318,1363xe" filled="true" fillcolor="#ffffff" stroked="false">
                <v:path arrowok="t"/>
                <v:fill type="solid"/>
              </v:shape>
              <v:shape style="position:absolute;left:6318;top:1363;width:198;height:275" coordorigin="6318,1363" coordsize="198,275" path="m6508,1546l6483,1553,6511,1553,6511,1549,6508,1546xe" filled="true" fillcolor="#ffffff" stroked="false">
                <v:path arrowok="t"/>
                <v:fill type="solid"/>
              </v:shape>
              <v:shape style="position:absolute;left:6318;top:1363;width:198;height:275" coordorigin="6318,1363" coordsize="198,275" path="m6513,1522l6500,1522,6510,1524,6513,1532,6513,1522xe" filled="true" fillcolor="#ffffff" stroked="false">
                <v:path arrowok="t"/>
                <v:fill type="solid"/>
              </v:shape>
              <v:shape style="position:absolute;left:6318;top:1363;width:198;height:275" coordorigin="6318,1363" coordsize="198,275" path="m6515,1391l6413,1391,6459,1392,6501,1394,6507,1416,6510,1444,6509,1447,6508,1472,6501,1493,6487,1498,6471,1499,6513,1499,6513,1489,6515,1447,6516,1406,6515,1391xe" filled="true" fillcolor="#ffffff" stroked="false">
                <v:path arrowok="t"/>
                <v:fill type="solid"/>
              </v:shape>
              <v:shape style="position:absolute;left:6318;top:1363;width:198;height:275" coordorigin="6318,1363" coordsize="198,275" path="m6408,1496l6379,1496,6444,1496,6436,1496,6408,1496xe" filled="true" fillcolor="#ffffff" stroked="false">
                <v:path arrowok="t"/>
                <v:fill type="solid"/>
              </v:shape>
              <v:shape style="position:absolute;left:6138;top:1380;width:108;height:108" type="#_x0000_t75" stroked="false">
                <v:imagedata r:id="rId53" o:title=""/>
              </v:shape>
              <v:shape style="position:absolute;left:5037;top:1327;width:1780;height:507" type="#_x0000_t75" stroked="false">
                <v:imagedata r:id="rId54" o:title=""/>
              </v:shape>
              <v:shape style="position:absolute;left:2480;top:2497;width:1941;height:1210" type="#_x0000_t75" stroked="false">
                <v:imagedata r:id="rId55" o:title=""/>
              </v:shape>
              <v:shape style="position:absolute;left:5755;top:4370;width:1120;height:1170" type="#_x0000_t75" stroked="false">
                <v:imagedata r:id="rId56" o:title=""/>
              </v:shape>
              <v:shape style="position:absolute;left:5789;top:5364;width:488;height:142" type="#_x0000_t75" stroked="false">
                <v:imagedata r:id="rId57" o:title=""/>
              </v:shape>
              <v:shape style="position:absolute;left:5995;top:4720;width:190;height:245" type="#_x0000_t75" stroked="false">
                <v:imagedata r:id="rId58" o:title=""/>
              </v:shape>
            </v:group>
            <v:group style="position:absolute;left:5856;top:4818;width:909;height:621" coordorigin="5856,4818" coordsize="909,621">
              <v:shape style="position:absolute;left:5856;top:4818;width:909;height:621" coordorigin="5856,4818" coordsize="909,621" path="m6761,5349l6710,5349,6723,5351,6731,5361,6731,5373,6726,5384,6719,5394,6714,5406,6722,5409,6733,5415,6750,5424,6761,5438,6764,5428,6761,5349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5892,4818l5890,4897,5887,4977,5883,5054,5879,5131,5874,5208,5868,5286,5862,5361,5856,5434,5884,5421,5912,5409,5942,5399,5973,5389,5976,5317,5976,5308,5977,5240,5979,5168,5984,5105,6032,5103,6083,5102,6182,5102,6213,5101,6399,5101,6399,5099,6459,5096,6568,5093,6622,5091,6630,5091,6640,5085,6759,5085,6759,5025,6423,5025,6410,5024,6406,5022,6039,5022,6007,5021,5978,5016,5980,4969,5980,4922,5982,4875,5984,4829,5961,4826,5937,4824,5914,4822,5892,4818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642,5342l6257,5342,6349,5345,6437,5354,6520,5366,6597,5381,6595,5361,6605,5348,6621,5346,6639,5346,6642,5342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639,5346l6621,5346,6633,5359,6638,5348,6639,5346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761,5328l6664,5328,6673,5333,6680,5340,6678,5356,6694,5351,6710,5349,6761,5349,6761,5344,6761,5328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399,5101l6213,5101,6227,5102,6240,5105,6239,5162,6235,5224,6231,5286,6232,5334,6238,5345,6245,5345,6252,5342,6642,5342,6644,5339,6652,5331,6664,5328,6761,5328,6760,5317,6644,5317,6600,5316,6558,5314,6416,5314,6404,5313,6394,5308,6395,5254,6396,5202,6397,5149,6399,5101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230,5331l6232,5345,6232,5334,6230,5331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759,5085l6640,5085,6650,5094,6653,5149,6652,5202,6651,5208,6648,5263,6644,5317,6760,5317,6759,5263,6759,5202,6759,5085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493,5311l6441,5311,6416,5314,6558,5314,6548,5313,6493,5311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563,5019l6505,5019,6449,5021,6436,5023,6423,5025,6759,5025,6759,5021,6670,5021,6620,5019,6563,5019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107,5021l6039,5022,6406,5022,6405,5022,6174,5022,6107,5021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251,4840l6245,4883,6243,4931,6242,4977,6238,5019,6207,5021,6174,5022,6405,5022,6399,5019,6402,4981,6404,4937,6405,4897,6405,4875,6405,4843,6366,4841,6348,4841,6291,4841,6251,4840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756,4835l6738,4839,6717,4841,6695,4841,6675,4843,6673,4888,6672,4937,6671,4981,6670,5021,6759,5021,6759,5007,6758,4922,6756,4835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329,4840l6291,4841,6348,4841,6329,4840xe" filled="true" fillcolor="#ffffff" stroked="false">
                <v:path arrowok="t"/>
                <v:fill type="solid"/>
              </v:shape>
            </v:group>
            <v:group style="position:absolute;left:5047;top:5266;width:772;height:251" coordorigin="5047,5266" coordsize="772,251">
              <v:shape style="position:absolute;left:5047;top:5266;width:772;height:251" coordorigin="5047,5266" coordsize="772,251" path="m5818,5451l5813,5477,5800,5498,5779,5512,5755,5517,5110,5517,5086,5512,5065,5498,5052,5477,5047,5451,5047,5333,5052,5307,5065,5286,5086,5272,5110,5266,5755,5266,5779,5272,5800,5286,5813,5307,5818,5333,5818,5451xe" filled="false" stroked="true" strokeweight="1pt" strokecolor="#020303">
                <v:path arrowok="t"/>
              </v:shape>
              <v:shape style="position:absolute;left:7979;top:623;width:1395;height:782" type="#_x0000_t75" stroked="false">
                <v:imagedata r:id="rId59" o:title=""/>
              </v:shape>
            </v:group>
            <v:group style="position:absolute;left:7587;top:1571;width:1475;height:251" coordorigin="7587,1571" coordsize="1475,251">
              <v:shape style="position:absolute;left:7587;top:1571;width:1475;height:251" coordorigin="7587,1571" coordsize="1475,251" path="m9061,1756l9052,1782,9026,1803,8987,1817,8940,1822,7708,1822,7661,1817,7622,1803,7596,1782,7587,1756,7587,1637,7596,1612,7622,1590,7661,1576,7708,1571,8940,1571,8987,1576,9026,1590,9052,1612,9061,1637,9061,1756xe" filled="false" stroked="true" strokeweight="1pt" strokecolor="#020303">
                <v:path arrowok="t"/>
              </v:shape>
              <v:shape style="position:absolute;left:5102;top:1601;width:72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12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20303"/>
                          <w:spacing w:val="-1"/>
                          <w:sz w:val="20"/>
                        </w:rPr>
                        <w:t>Hospital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62;top:1599;width:131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20303"/>
                          <w:sz w:val="20"/>
                        </w:rPr>
                        <w:t>Supermercado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545;top:3474;width:50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20303"/>
                          <w:sz w:val="20"/>
                        </w:rPr>
                        <w:t>Igreja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94;top:3445;width:52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20303"/>
                          <w:sz w:val="20"/>
                        </w:rPr>
                        <w:t>Praça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82;top:5294;width:69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20303"/>
                          <w:sz w:val="20"/>
                        </w:rPr>
                        <w:t>Padaria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Entre os locais destacados, o mais longe da praça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igreja.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padaria.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hospital.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supermercado.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(M041340E4)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6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337601pt;margin-top:15.79494pt;width:42.55pt;height:28.35pt;mso-position-horizontal-relative:page;mso-position-vertical-relative:paragraph;z-index:2632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23" w:right="0"/>
                    <w:jc w:val="left"/>
                  </w:pPr>
                  <w:r>
                    <w:rPr>
                      <w:color w:val="231F20"/>
                    </w:rPr>
                    <w:t>72 x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4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resultado dessa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conta?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76 C) 282 D)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288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6"/>
        </w:numPr>
        <w:tabs>
          <w:tab w:pos="464" w:val="left" w:leader="none"/>
        </w:tabs>
        <w:spacing w:line="240" w:lineRule="auto" w:before="0" w:after="0"/>
        <w:ind w:left="463" w:right="0" w:hanging="35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16"/>
        </w:rPr>
        <w:t>(M031952E4)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Inês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comprou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fogão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custou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480,00.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Ela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vai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pagar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esse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fogão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6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prestações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iguais.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será o valor de cada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prestação?</w:t>
      </w:r>
      <w:r>
        <w:rPr>
          <w:rFonts w:ascii="Arial" w:hAnsi="Arial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8,00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70,00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80,00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486,00</w:t>
      </w:r>
      <w:r>
        <w:rPr/>
      </w:r>
    </w:p>
    <w:p>
      <w:pPr>
        <w:spacing w:after="0" w:line="240" w:lineRule="auto"/>
        <w:jc w:val="left"/>
        <w:sectPr>
          <w:headerReference w:type="default" r:id="rId43"/>
          <w:footerReference w:type="default" r:id="rId44"/>
          <w:pgSz w:w="11910" w:h="16840"/>
          <w:pgMar w:header="377" w:footer="524" w:top="560" w:bottom="720" w:left="740" w:right="740"/>
          <w:pgNumType w:start="1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(M041465E4) </w:t>
      </w:r>
      <w:r>
        <w:rPr>
          <w:rFonts w:ascii="Arial" w:hAnsi="Arial"/>
          <w:color w:val="231F20"/>
          <w:sz w:val="22"/>
        </w:rPr>
        <w:t>Observe na tabela abaixo o preço de alguns produtos em uma loja de</w:t>
      </w:r>
      <w:r>
        <w:rPr>
          <w:rFonts w:ascii="Arial" w:hAnsi="Arial"/>
          <w:color w:val="231F20"/>
          <w:spacing w:val="-33"/>
          <w:sz w:val="22"/>
        </w:rPr>
        <w:t> </w:t>
      </w:r>
      <w:r>
        <w:rPr>
          <w:rFonts w:ascii="Arial" w:hAnsi="Arial"/>
          <w:color w:val="231F20"/>
          <w:sz w:val="22"/>
        </w:rPr>
        <w:t>eletrodomésticos.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32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1928"/>
      </w:tblGrid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96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PRODUTO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90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PREÇO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96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Celular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89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652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reais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97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Aparelho de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Som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89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404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reais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97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3"/>
                <w:sz w:val="22"/>
              </w:rPr>
              <w:t>Televisão</w:t>
            </w:r>
            <w:r>
              <w:rPr>
                <w:rFonts w:ascii="Arial" w:hAnsi="Arial"/>
                <w:spacing w:val="-3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89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899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reais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97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Vídeo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Game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89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958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reais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essa tabela, qual é o preço do celular nessa</w:t>
      </w:r>
      <w:r>
        <w:rPr>
          <w:rFonts w:ascii="Arial" w:hAnsi="Arial"/>
          <w:color w:val="231F20"/>
          <w:spacing w:val="-28"/>
        </w:rPr>
        <w:t> </w:t>
      </w:r>
      <w:r>
        <w:rPr>
          <w:rFonts w:ascii="Arial" w:hAnsi="Arial"/>
          <w:color w:val="231F20"/>
        </w:rPr>
        <w:t>loja?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404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652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899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958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6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(M041361E4) </w:t>
      </w:r>
      <w:r>
        <w:rPr>
          <w:rFonts w:ascii="Arial" w:hAnsi="Arial"/>
          <w:color w:val="231F20"/>
          <w:sz w:val="22"/>
        </w:rPr>
        <w:t>Cecília comprou 100 caixas de salgadinho com 63 salgadinhos em cada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caixa.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Quantos salgadinhos Cecília comprou, no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total?</w:t>
      </w:r>
      <w:r>
        <w:rPr>
          <w:rFonts w:ascii="Arial" w:hAnsi="Arial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163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730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1</w:t>
      </w:r>
      <w:r>
        <w:rPr>
          <w:color w:val="231F20"/>
          <w:spacing w:val="-1"/>
        </w:rPr>
        <w:t> </w:t>
      </w:r>
      <w:r>
        <w:rPr>
          <w:color w:val="231F20"/>
        </w:rPr>
        <w:t>063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6</w:t>
      </w:r>
      <w:r>
        <w:rPr>
          <w:color w:val="231F20"/>
          <w:spacing w:val="-1"/>
        </w:rPr>
        <w:t> </w:t>
      </w:r>
      <w:r>
        <w:rPr>
          <w:color w:val="231F20"/>
        </w:rPr>
        <w:t>300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6"/>
        </w:numPr>
        <w:tabs>
          <w:tab w:pos="499" w:val="left" w:leader="none"/>
        </w:tabs>
        <w:spacing w:line="240" w:lineRule="auto" w:before="0" w:after="0"/>
        <w:ind w:left="498" w:right="0" w:hanging="38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(M051475E4) </w:t>
      </w:r>
      <w:r>
        <w:rPr>
          <w:rFonts w:ascii="Arial" w:hAnsi="Arial"/>
          <w:color w:val="231F20"/>
          <w:sz w:val="22"/>
        </w:rPr>
        <w:t>O gráfico abaixo representa a pesquisa realizada em uma escola para saber o </w:t>
      </w:r>
      <w:r>
        <w:rPr>
          <w:rFonts w:ascii="Arial" w:hAnsi="Arial"/>
          <w:color w:val="231F20"/>
          <w:spacing w:val="46"/>
          <w:sz w:val="22"/>
        </w:rPr>
        <w:t> </w:t>
      </w:r>
      <w:r>
        <w:rPr>
          <w:rFonts w:ascii="Arial" w:hAnsi="Arial"/>
          <w:color w:val="231F20"/>
          <w:sz w:val="22"/>
        </w:rPr>
        <w:t>brinquedo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preferido pelos</w:t>
      </w:r>
      <w:r>
        <w:rPr>
          <w:rFonts w:ascii="Arial"/>
          <w:color w:val="231F20"/>
          <w:spacing w:val="-23"/>
        </w:rPr>
        <w:t> </w:t>
      </w:r>
      <w:r>
        <w:rPr>
          <w:rFonts w:ascii="Arial"/>
          <w:color w:val="231F20"/>
        </w:rPr>
        <w:t>estudantes.</w:t>
      </w:r>
      <w:r>
        <w:rPr>
          <w:rFonts w:ascii="Arial"/>
        </w:rPr>
      </w:r>
    </w:p>
    <w:p>
      <w:pPr>
        <w:spacing w:before="123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57.388992pt;margin-top:10.872914pt;width:308.95pt;height:182pt;mso-position-horizontal-relative:page;mso-position-vertical-relative:paragraph;z-index:2656" coordorigin="3148,217" coordsize="6179,3640">
            <v:group style="position:absolute;left:3156;top:3777;width:6162;height:2" coordorigin="3156,3777" coordsize="6162,2">
              <v:shape style="position:absolute;left:3156;top:3777;width:6162;height:2" coordorigin="3156,3777" coordsize="6162,0" path="m3156,3777l9318,3777e" filled="false" stroked="true" strokeweight=".8pt" strokecolor="#231f20">
                <v:path arrowok="t"/>
              </v:shape>
            </v:group>
            <v:group style="position:absolute;left:3156;top:3525;width:519;height:2" coordorigin="3156,3525" coordsize="519,2">
              <v:shape style="position:absolute;left:3156;top:3525;width:519;height:2" coordorigin="3156,3525" coordsize="519,0" path="m3156,3525l3675,3525e" filled="false" stroked="true" strokeweight=".8pt" strokecolor="#231f20">
                <v:path arrowok="t"/>
              </v:shape>
            </v:group>
            <v:group style="position:absolute;left:3156;top:3279;width:519;height:2" coordorigin="3156,3279" coordsize="519,2">
              <v:shape style="position:absolute;left:3156;top:3279;width:519;height:2" coordorigin="3156,3279" coordsize="519,0" path="m3156,3279l3675,3279e" filled="false" stroked="true" strokeweight=".8pt" strokecolor="#231f20">
                <v:path arrowok="t"/>
              </v:shape>
            </v:group>
            <v:group style="position:absolute;left:3156;top:3027;width:519;height:2" coordorigin="3156,3027" coordsize="519,2">
              <v:shape style="position:absolute;left:3156;top:3027;width:519;height:2" coordorigin="3156,3027" coordsize="519,0" path="m3156,3027l3675,3027e" filled="false" stroked="true" strokeweight=".8pt" strokecolor="#231f20">
                <v:path arrowok="t"/>
              </v:shape>
            </v:group>
            <v:group style="position:absolute;left:3156;top:2757;width:519;height:2" coordorigin="3156,2757" coordsize="519,2">
              <v:shape style="position:absolute;left:3156;top:2757;width:519;height:2" coordorigin="3156,2757" coordsize="519,0" path="m3156,2757l3675,2757e" filled="false" stroked="true" strokeweight=".8pt" strokecolor="#231f20">
                <v:path arrowok="t"/>
              </v:shape>
            </v:group>
            <v:group style="position:absolute;left:3156;top:2505;width:519;height:2" coordorigin="3156,2505" coordsize="519,2">
              <v:shape style="position:absolute;left:3156;top:2505;width:519;height:2" coordorigin="3156,2505" coordsize="519,0" path="m3156,2505l3675,2505e" filled="false" stroked="true" strokeweight=".8pt" strokecolor="#231f20">
                <v:path arrowok="t"/>
              </v:shape>
            </v:group>
            <v:group style="position:absolute;left:3156;top:2259;width:519;height:2" coordorigin="3156,2259" coordsize="519,2">
              <v:shape style="position:absolute;left:3156;top:2259;width:519;height:2" coordorigin="3156,2259" coordsize="519,0" path="m3156,2259l3675,2259e" filled="false" stroked="true" strokeweight=".8pt" strokecolor="#231f20">
                <v:path arrowok="t"/>
              </v:shape>
            </v:group>
            <v:group style="position:absolute;left:3156;top:2007;width:3573;height:2" coordorigin="3156,2007" coordsize="3573,2">
              <v:shape style="position:absolute;left:3156;top:2007;width:3573;height:2" coordorigin="3156,2007" coordsize="3573,0" path="m3156,2007l6729,2007e" filled="false" stroked="true" strokeweight=".8pt" strokecolor="#231f20">
                <v:path arrowok="t"/>
              </v:shape>
            </v:group>
            <v:group style="position:absolute;left:3156;top:1737;width:3573;height:2" coordorigin="3156,1737" coordsize="3573,2">
              <v:shape style="position:absolute;left:3156;top:1737;width:3573;height:2" coordorigin="3156,1737" coordsize="3573,0" path="m3156,1737l6729,1737e" filled="false" stroked="true" strokeweight=".8pt" strokecolor="#231f20">
                <v:path arrowok="t"/>
              </v:shape>
            </v:group>
            <v:group style="position:absolute;left:3156;top:1485;width:3573;height:2" coordorigin="3156,1485" coordsize="3573,2">
              <v:shape style="position:absolute;left:3156;top:1485;width:3573;height:2" coordorigin="3156,1485" coordsize="3573,0" path="m3156,1485l6729,1485e" filled="false" stroked="true" strokeweight=".8pt" strokecolor="#231f20">
                <v:path arrowok="t"/>
              </v:shape>
            </v:group>
            <v:group style="position:absolute;left:3156;top:1239;width:3573;height:2" coordorigin="3156,1239" coordsize="3573,2">
              <v:shape style="position:absolute;left:3156;top:1239;width:3573;height:2" coordorigin="3156,1239" coordsize="3573,0" path="m3156,1239l6729,1239e" filled="false" stroked="true" strokeweight=".8pt" strokecolor="#231f20">
                <v:path arrowok="t"/>
              </v:shape>
            </v:group>
            <v:group style="position:absolute;left:3156;top:987;width:3573;height:2" coordorigin="3156,987" coordsize="3573,2">
              <v:shape style="position:absolute;left:3156;top:987;width:3573;height:2" coordorigin="3156,987" coordsize="3573,0" path="m3156,987l6729,987e" filled="false" stroked="true" strokeweight=".8pt" strokecolor="#231f20">
                <v:path arrowok="t"/>
              </v:shape>
            </v:group>
            <v:group style="position:absolute;left:3156;top:723;width:3573;height:2" coordorigin="3156,723" coordsize="3573,2">
              <v:shape style="position:absolute;left:3156;top:723;width:3573;height:2" coordorigin="3156,723" coordsize="3573,0" path="m3156,723l6729,723e" filled="false" stroked="true" strokeweight=".8pt" strokecolor="#231f20">
                <v:path arrowok="t"/>
              </v:shape>
            </v:group>
            <v:group style="position:absolute;left:3156;top:477;width:6162;height:2" coordorigin="3156,477" coordsize="6162,2">
              <v:shape style="position:absolute;left:3156;top:477;width:6162;height:2" coordorigin="3156,477" coordsize="6162,0" path="m3156,477l9318,477e" filled="false" stroked="true" strokeweight=".8pt" strokecolor="#231f20">
                <v:path arrowok="t"/>
              </v:shape>
            </v:group>
            <v:group style="position:absolute;left:3156;top:225;width:6162;height:2" coordorigin="3156,225" coordsize="6162,2">
              <v:shape style="position:absolute;left:3156;top:225;width:6162;height:2" coordorigin="3156,225" coordsize="6162,0" path="m3156,225l9318,225e" filled="false" stroked="true" strokeweight=".8pt" strokecolor="#231f20">
                <v:path arrowok="t"/>
              </v:shape>
            </v:group>
            <v:group style="position:absolute;left:3216;top:225;width:2;height:3624" coordorigin="3216,225" coordsize="2,3624">
              <v:shape style="position:absolute;left:3216;top:225;width:2;height:3624" coordorigin="3216,225" coordsize="0,3624" path="m3216,225l3216,3849e" filled="false" stroked="true" strokeweight=".8pt" strokecolor="#231f20">
                <v:path arrowok="t"/>
              </v:shape>
            </v:group>
            <v:group style="position:absolute;left:4743;top:3777;width:2;height:69" coordorigin="4743,3777" coordsize="2,69">
              <v:shape style="position:absolute;left:4743;top:3777;width:2;height:69" coordorigin="4743,3777" coordsize="0,69" path="m4743,3777l4743,3846e" filled="false" stroked="true" strokeweight=".8pt" strokecolor="#231f20">
                <v:path arrowok="t"/>
              </v:shape>
            </v:group>
            <v:group style="position:absolute;left:6261;top:3777;width:2;height:69" coordorigin="6261,3777" coordsize="2,69">
              <v:shape style="position:absolute;left:6261;top:3777;width:2;height:69" coordorigin="6261,3777" coordsize="0,69" path="m6261,3777l6261,3846e" filled="false" stroked="true" strokeweight=".8pt" strokecolor="#231f20">
                <v:path arrowok="t"/>
              </v:shape>
            </v:group>
            <v:group style="position:absolute;left:7785;top:3777;width:2;height:69" coordorigin="7785,3777" coordsize="2,69">
              <v:shape style="position:absolute;left:7785;top:3777;width:2;height:69" coordorigin="7785,3777" coordsize="0,69" path="m7785,3777l7785,3846e" filled="false" stroked="true" strokeweight=".8pt" strokecolor="#231f20">
                <v:path arrowok="t"/>
              </v:shape>
            </v:group>
            <v:group style="position:absolute;left:9309;top:3777;width:2;height:69" coordorigin="9309,3777" coordsize="2,69">
              <v:shape style="position:absolute;left:9309;top:3777;width:2;height:69" coordorigin="9309,3777" coordsize="0,69" path="m9309,3777l9309,3846e" filled="false" stroked="true" strokeweight=".8pt" strokecolor="#231f20">
                <v:path arrowok="t"/>
              </v:shape>
            </v:group>
            <v:group style="position:absolute;left:4275;top:3525;width:930;height:2" coordorigin="4275,3525" coordsize="930,2">
              <v:shape style="position:absolute;left:4275;top:3525;width:930;height:2" coordorigin="4275,3525" coordsize="930,0" path="m4275,3525l5205,3525e" filled="false" stroked="true" strokeweight=".8pt" strokecolor="#231f20">
                <v:path arrowok="t"/>
              </v:shape>
            </v:group>
            <v:group style="position:absolute;left:4275;top:3279;width:930;height:2" coordorigin="4275,3279" coordsize="930,2">
              <v:shape style="position:absolute;left:4275;top:3279;width:930;height:2" coordorigin="4275,3279" coordsize="930,0" path="m4275,3279l5205,3279e" filled="false" stroked="true" strokeweight=".8pt" strokecolor="#231f20">
                <v:path arrowok="t"/>
              </v:shape>
            </v:group>
            <v:group style="position:absolute;left:4275;top:3027;width:930;height:2" coordorigin="4275,3027" coordsize="930,2">
              <v:shape style="position:absolute;left:4275;top:3027;width:930;height:2" coordorigin="4275,3027" coordsize="930,0" path="m4275,3027l5205,3027e" filled="false" stroked="true" strokeweight=".8pt" strokecolor="#231f20">
                <v:path arrowok="t"/>
              </v:shape>
            </v:group>
            <v:group style="position:absolute;left:4275;top:2757;width:930;height:2" coordorigin="4275,2757" coordsize="930,2">
              <v:shape style="position:absolute;left:4275;top:2757;width:930;height:2" coordorigin="4275,2757" coordsize="930,0" path="m4275,2757l5205,2757e" filled="false" stroked="true" strokeweight=".8pt" strokecolor="#231f20">
                <v:path arrowok="t"/>
              </v:shape>
            </v:group>
            <v:group style="position:absolute;left:4275;top:2505;width:930;height:2" coordorigin="4275,2505" coordsize="930,2">
              <v:shape style="position:absolute;left:4275;top:2505;width:930;height:2" coordorigin="4275,2505" coordsize="930,0" path="m4275,2505l5205,2505e" filled="false" stroked="true" strokeweight=".8pt" strokecolor="#231f20">
                <v:path arrowok="t"/>
              </v:shape>
            </v:group>
            <v:group style="position:absolute;left:4275;top:2259;width:2454;height:2" coordorigin="4275,2259" coordsize="2454,2">
              <v:shape style="position:absolute;left:4275;top:2259;width:2454;height:2" coordorigin="4275,2259" coordsize="2454,0" path="m4275,2259l6729,2259e" filled="false" stroked="true" strokeweight=".8pt" strokecolor="#231f20">
                <v:path arrowok="t"/>
              </v:shape>
            </v:group>
            <v:group style="position:absolute;left:3675;top:2007;width:600;height:1770" coordorigin="3675,2007" coordsize="600,1770">
              <v:shape style="position:absolute;left:3675;top:2007;width:600;height:1770" coordorigin="3675,2007" coordsize="600,1770" path="m3675,3777l4275,3777,4275,2007,3675,2007,3675,3777xe" filled="true" fillcolor="#939598" stroked="false">
                <v:path arrowok="t"/>
                <v:fill type="solid"/>
              </v:shape>
            </v:group>
            <v:group style="position:absolute;left:3675;top:2007;width:600;height:1770" coordorigin="3675,2007" coordsize="600,1770">
              <v:shape style="position:absolute;left:3675;top:2007;width:600;height:1770" coordorigin="3675,2007" coordsize="600,1770" path="m3675,3777l4275,3777,4275,2007,3675,2007,3675,3777xe" filled="false" stroked="true" strokeweight=".8pt" strokecolor="#231f20">
                <v:path arrowok="t"/>
              </v:shape>
            </v:group>
            <v:group style="position:absolute;left:5805;top:3525;width:924;height:2" coordorigin="5805,3525" coordsize="924,2">
              <v:shape style="position:absolute;left:5805;top:3525;width:924;height:2" coordorigin="5805,3525" coordsize="924,0" path="m5805,3525l6729,3525e" filled="false" stroked="true" strokeweight=".8pt" strokecolor="#231f20">
                <v:path arrowok="t"/>
              </v:shape>
            </v:group>
            <v:group style="position:absolute;left:5805;top:3279;width:924;height:2" coordorigin="5805,3279" coordsize="924,2">
              <v:shape style="position:absolute;left:5805;top:3279;width:924;height:2" coordorigin="5805,3279" coordsize="924,0" path="m5805,3279l6729,3279e" filled="false" stroked="true" strokeweight=".8pt" strokecolor="#231f20">
                <v:path arrowok="t"/>
              </v:shape>
            </v:group>
            <v:group style="position:absolute;left:5805;top:3027;width:924;height:2" coordorigin="5805,3027" coordsize="924,2">
              <v:shape style="position:absolute;left:5805;top:3027;width:924;height:2" coordorigin="5805,3027" coordsize="924,0" path="m5805,3027l6729,3027e" filled="false" stroked="true" strokeweight=".8pt" strokecolor="#231f20">
                <v:path arrowok="t"/>
              </v:shape>
            </v:group>
            <v:group style="position:absolute;left:5805;top:2757;width:924;height:2" coordorigin="5805,2757" coordsize="924,2">
              <v:shape style="position:absolute;left:5805;top:2757;width:924;height:2" coordorigin="5805,2757" coordsize="924,0" path="m5805,2757l6729,2757e" filled="false" stroked="true" strokeweight=".8pt" strokecolor="#231f20">
                <v:path arrowok="t"/>
              </v:shape>
            </v:group>
            <v:group style="position:absolute;left:5805;top:2505;width:924;height:2" coordorigin="5805,2505" coordsize="924,2">
              <v:shape style="position:absolute;left:5805;top:2505;width:924;height:2" coordorigin="5805,2505" coordsize="924,0" path="m5805,2505l6729,2505e" filled="false" stroked="true" strokeweight=".8pt" strokecolor="#231f20">
                <v:path arrowok="t"/>
              </v:shape>
            </v:group>
            <v:group style="position:absolute;left:5205;top:2259;width:600;height:1518" coordorigin="5205,2259" coordsize="600,1518">
              <v:shape style="position:absolute;left:5205;top:2259;width:600;height:1518" coordorigin="5205,2259" coordsize="600,1518" path="m5205,3777l5805,3777,5805,2259,5205,2259,5205,3777xe" filled="true" fillcolor="#939598" stroked="false">
                <v:path arrowok="t"/>
                <v:fill type="solid"/>
              </v:shape>
            </v:group>
            <v:group style="position:absolute;left:5205;top:2259;width:600;height:1518" coordorigin="5205,2259" coordsize="600,1518">
              <v:shape style="position:absolute;left:5205;top:2259;width:600;height:1518" coordorigin="5205,2259" coordsize="600,1518" path="m5205,3777l5805,3777,5805,2259,5205,2259,5205,3777xe" filled="false" stroked="true" strokeweight=".8pt" strokecolor="#231f20">
                <v:path arrowok="t"/>
              </v:shape>
            </v:group>
            <v:group style="position:absolute;left:8853;top:3525;width:465;height:2" coordorigin="8853,3525" coordsize="465,2">
              <v:shape style="position:absolute;left:8853;top:3525;width:465;height:2" coordorigin="8853,3525" coordsize="465,0" path="m8853,3525l9318,3525e" filled="false" stroked="true" strokeweight=".8pt" strokecolor="#231f20">
                <v:path arrowok="t"/>
              </v:shape>
            </v:group>
            <v:group style="position:absolute;left:7329;top:3525;width:924;height:2" coordorigin="7329,3525" coordsize="924,2">
              <v:shape style="position:absolute;left:7329;top:3525;width:924;height:2" coordorigin="7329,3525" coordsize="924,0" path="m7329,3525l8253,3525e" filled="false" stroked="true" strokeweight=".8pt" strokecolor="#231f20">
                <v:path arrowok="t"/>
              </v:shape>
            </v:group>
            <v:group style="position:absolute;left:8853;top:3279;width:465;height:2" coordorigin="8853,3279" coordsize="465,2">
              <v:shape style="position:absolute;left:8853;top:3279;width:465;height:2" coordorigin="8853,3279" coordsize="465,0" path="m8853,3279l9318,3279e" filled="false" stroked="true" strokeweight=".8pt" strokecolor="#231f20">
                <v:path arrowok="t"/>
              </v:shape>
            </v:group>
            <v:group style="position:absolute;left:7329;top:3279;width:924;height:2" coordorigin="7329,3279" coordsize="924,2">
              <v:shape style="position:absolute;left:7329;top:3279;width:924;height:2" coordorigin="7329,3279" coordsize="924,0" path="m7329,3279l8253,3279e" filled="false" stroked="true" strokeweight=".8pt" strokecolor="#231f20">
                <v:path arrowok="t"/>
              </v:shape>
            </v:group>
            <v:group style="position:absolute;left:8853;top:3027;width:465;height:2" coordorigin="8853,3027" coordsize="465,2">
              <v:shape style="position:absolute;left:8853;top:3027;width:465;height:2" coordorigin="8853,3027" coordsize="465,0" path="m8853,3027l9318,3027e" filled="false" stroked="true" strokeweight=".8pt" strokecolor="#231f20">
                <v:path arrowok="t"/>
              </v:shape>
            </v:group>
            <v:group style="position:absolute;left:7329;top:3027;width:924;height:2" coordorigin="7329,3027" coordsize="924,2">
              <v:shape style="position:absolute;left:7329;top:3027;width:924;height:2" coordorigin="7329,3027" coordsize="924,0" path="m7329,3027l8253,3027e" filled="false" stroked="true" strokeweight=".8pt" strokecolor="#231f20">
                <v:path arrowok="t"/>
              </v:shape>
            </v:group>
            <v:group style="position:absolute;left:8853;top:2757;width:465;height:2" coordorigin="8853,2757" coordsize="465,2">
              <v:shape style="position:absolute;left:8853;top:2757;width:465;height:2" coordorigin="8853,2757" coordsize="465,0" path="m8853,2757l9318,2757e" filled="false" stroked="true" strokeweight=".8pt" strokecolor="#231f20">
                <v:path arrowok="t"/>
              </v:shape>
            </v:group>
            <v:group style="position:absolute;left:7329;top:2757;width:924;height:2" coordorigin="7329,2757" coordsize="924,2">
              <v:shape style="position:absolute;left:7329;top:2757;width:924;height:2" coordorigin="7329,2757" coordsize="924,0" path="m7329,2757l8253,2757e" filled="false" stroked="true" strokeweight=".8pt" strokecolor="#231f20">
                <v:path arrowok="t"/>
              </v:shape>
            </v:group>
            <v:group style="position:absolute;left:8853;top:2505;width:465;height:2" coordorigin="8853,2505" coordsize="465,2">
              <v:shape style="position:absolute;left:8853;top:2505;width:465;height:2" coordorigin="8853,2505" coordsize="465,0" path="m8853,2505l9318,2505e" filled="false" stroked="true" strokeweight=".8pt" strokecolor="#231f20">
                <v:path arrowok="t"/>
              </v:shape>
            </v:group>
            <v:group style="position:absolute;left:7329;top:2505;width:924;height:2" coordorigin="7329,2505" coordsize="924,2">
              <v:shape style="position:absolute;left:7329;top:2505;width:924;height:2" coordorigin="7329,2505" coordsize="924,0" path="m7329,2505l8253,2505e" filled="false" stroked="true" strokeweight=".8pt" strokecolor="#231f20">
                <v:path arrowok="t"/>
              </v:shape>
            </v:group>
            <v:group style="position:absolute;left:8853;top:2259;width:465;height:2" coordorigin="8853,2259" coordsize="465,2">
              <v:shape style="position:absolute;left:8853;top:2259;width:465;height:2" coordorigin="8853,2259" coordsize="465,0" path="m8853,2259l9318,2259e" filled="false" stroked="true" strokeweight=".8pt" strokecolor="#231f20">
                <v:path arrowok="t"/>
              </v:shape>
            </v:group>
            <v:group style="position:absolute;left:7329;top:2259;width:924;height:2" coordorigin="7329,2259" coordsize="924,2">
              <v:shape style="position:absolute;left:7329;top:2259;width:924;height:2" coordorigin="7329,2259" coordsize="924,0" path="m7329,2259l8253,2259e" filled="false" stroked="true" strokeweight=".8pt" strokecolor="#231f20">
                <v:path arrowok="t"/>
              </v:shape>
            </v:group>
            <v:group style="position:absolute;left:8853;top:2007;width:465;height:2" coordorigin="8853,2007" coordsize="465,2">
              <v:shape style="position:absolute;left:8853;top:2007;width:465;height:2" coordorigin="8853,2007" coordsize="465,0" path="m8853,2007l9318,2007e" filled="false" stroked="true" strokeweight=".8pt" strokecolor="#231f20">
                <v:path arrowok="t"/>
              </v:shape>
            </v:group>
            <v:group style="position:absolute;left:7329;top:2007;width:924;height:2" coordorigin="7329,2007" coordsize="924,2">
              <v:shape style="position:absolute;left:7329;top:2007;width:924;height:2" coordorigin="7329,2007" coordsize="924,0" path="m7329,2007l8253,2007e" filled="false" stroked="true" strokeweight=".8pt" strokecolor="#231f20">
                <v:path arrowok="t"/>
              </v:shape>
            </v:group>
            <v:group style="position:absolute;left:8853;top:1737;width:465;height:2" coordorigin="8853,1737" coordsize="465,2">
              <v:shape style="position:absolute;left:8853;top:1737;width:465;height:2" coordorigin="8853,1737" coordsize="465,0" path="m8853,1737l9318,1737e" filled="false" stroked="true" strokeweight=".8pt" strokecolor="#231f20">
                <v:path arrowok="t"/>
              </v:shape>
            </v:group>
            <v:group style="position:absolute;left:7329;top:1737;width:924;height:2" coordorigin="7329,1737" coordsize="924,2">
              <v:shape style="position:absolute;left:7329;top:1737;width:924;height:2" coordorigin="7329,1737" coordsize="924,0" path="m7329,1737l8253,1737e" filled="false" stroked="true" strokeweight=".8pt" strokecolor="#231f20">
                <v:path arrowok="t"/>
              </v:shape>
            </v:group>
            <v:group style="position:absolute;left:8853;top:1485;width:465;height:2" coordorigin="8853,1485" coordsize="465,2">
              <v:shape style="position:absolute;left:8853;top:1485;width:465;height:2" coordorigin="8853,1485" coordsize="465,0" path="m8853,1485l9318,1485e" filled="false" stroked="true" strokeweight=".8pt" strokecolor="#231f20">
                <v:path arrowok="t"/>
              </v:shape>
            </v:group>
            <v:group style="position:absolute;left:7329;top:1485;width:924;height:2" coordorigin="7329,1485" coordsize="924,2">
              <v:shape style="position:absolute;left:7329;top:1485;width:924;height:2" coordorigin="7329,1485" coordsize="924,0" path="m7329,1485l8253,1485e" filled="false" stroked="true" strokeweight=".8pt" strokecolor="#231f20">
                <v:path arrowok="t"/>
              </v:shape>
            </v:group>
            <v:group style="position:absolute;left:8853;top:1239;width:465;height:2" coordorigin="8853,1239" coordsize="465,2">
              <v:shape style="position:absolute;left:8853;top:1239;width:465;height:2" coordorigin="8853,1239" coordsize="465,0" path="m8853,1239l9318,1239e" filled="false" stroked="true" strokeweight=".8pt" strokecolor="#231f20">
                <v:path arrowok="t"/>
              </v:shape>
            </v:group>
            <v:group style="position:absolute;left:7329;top:1239;width:924;height:2" coordorigin="7329,1239" coordsize="924,2">
              <v:shape style="position:absolute;left:7329;top:1239;width:924;height:2" coordorigin="7329,1239" coordsize="924,0" path="m7329,1239l8253,1239e" filled="false" stroked="true" strokeweight=".8pt" strokecolor="#231f20">
                <v:path arrowok="t"/>
              </v:shape>
            </v:group>
            <v:group style="position:absolute;left:7329;top:987;width:1989;height:2" coordorigin="7329,987" coordsize="1989,2">
              <v:shape style="position:absolute;left:7329;top:987;width:1989;height:2" coordorigin="7329,987" coordsize="1989,0" path="m7329,987l9318,987e" filled="false" stroked="true" strokeweight=".8pt" strokecolor="#231f20">
                <v:path arrowok="t"/>
              </v:shape>
            </v:group>
            <v:group style="position:absolute;left:8253;top:987;width:600;height:2790" coordorigin="8253,987" coordsize="600,2790">
              <v:shape style="position:absolute;left:8253;top:987;width:600;height:2790" coordorigin="8253,987" coordsize="600,2790" path="m8253,3777l8853,3777,8853,987,8253,987,8253,3777xe" filled="true" fillcolor="#939598" stroked="false">
                <v:path arrowok="t"/>
                <v:fill type="solid"/>
              </v:shape>
            </v:group>
            <v:group style="position:absolute;left:8253;top:987;width:600;height:2790" coordorigin="8253,987" coordsize="600,2790">
              <v:shape style="position:absolute;left:8253;top:987;width:600;height:2790" coordorigin="8253,987" coordsize="600,2790" path="m8253,3777l8853,3777,8853,987,8253,987,8253,3777xe" filled="false" stroked="true" strokeweight=".8pt" strokecolor="#231f20">
                <v:path arrowok="t"/>
              </v:shape>
            </v:group>
            <v:group style="position:absolute;left:7329;top:723;width:1989;height:2" coordorigin="7329,723" coordsize="1989,2">
              <v:shape style="position:absolute;left:7329;top:723;width:1989;height:2" coordorigin="7329,723" coordsize="1989,0" path="m7329,723l9318,723e" filled="false" stroked="true" strokeweight=".8pt" strokecolor="#231f20">
                <v:path arrowok="t"/>
              </v:shape>
            </v:group>
            <v:group style="position:absolute;left:6729;top:477;width:600;height:3300" coordorigin="6729,477" coordsize="600,3300">
              <v:shape style="position:absolute;left:6729;top:477;width:600;height:3300" coordorigin="6729,477" coordsize="600,3300" path="m6729,3777l7329,3777,7329,477,6729,477,6729,3777xe" filled="true" fillcolor="#939598" stroked="false">
                <v:path arrowok="t"/>
                <v:fill type="solid"/>
              </v:shape>
            </v:group>
            <v:group style="position:absolute;left:6729;top:477;width:600;height:3300" coordorigin="6729,477" coordsize="600,3300">
              <v:shape style="position:absolute;left:6729;top:477;width:600;height:3300" coordorigin="6729,477" coordsize="600,3300" path="m6729,3777l7329,3777,7329,477,6729,477,6729,3777xe" filled="false" stroked="true" strokeweight=".8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w w:val="105"/>
          <w:sz w:val="17"/>
        </w:rPr>
        <w:t>28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26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24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22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/>
        <w:pict>
          <v:shape style="position:absolute;margin-left:128.224548pt;margin-top:4.330453pt;width:10.85pt;height:86.15pt;mso-position-horizontal-relative:page;mso-position-vertical-relative:paragraph;z-index:2680" type="#_x0000_t20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-538" w:firstLine="0"/>
                    <w:jc w:val="left"/>
                    <w:rPr>
                      <w:rFonts w:ascii="Arial" w:hAnsi="Arial" w:cs="Arial" w:eastAsia="Arial" w:hint="default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Número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crianças</w:t>
                  </w:r>
                  <w:r>
                    <w:rPr>
                      <w:rFonts w:ascii="Arial" w:hAns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105"/>
          <w:sz w:val="17"/>
        </w:rPr>
        <w:t>20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18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16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14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12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10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8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6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4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2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0</w:t>
      </w:r>
      <w:r>
        <w:rPr>
          <w:rFonts w:ascii="Arial"/>
          <w:sz w:val="17"/>
        </w:rPr>
      </w:r>
    </w:p>
    <w:p>
      <w:pPr>
        <w:tabs>
          <w:tab w:pos="2180" w:val="left" w:leader="none"/>
          <w:tab w:pos="3540" w:val="left" w:leader="none"/>
          <w:tab w:pos="5214" w:val="left" w:leader="none"/>
        </w:tabs>
        <w:spacing w:before="84"/>
        <w:ind w:left="796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Bola</w:t>
        <w:tab/>
        <w:t>Boneca</w:t>
        <w:tab/>
        <w:t>Video </w:t>
      </w:r>
      <w:r>
        <w:rPr>
          <w:rFonts w:ascii="Arial"/>
          <w:color w:val="231F20"/>
          <w:spacing w:val="29"/>
          <w:w w:val="105"/>
          <w:sz w:val="17"/>
        </w:rPr>
        <w:t> </w:t>
      </w:r>
      <w:r>
        <w:rPr>
          <w:rFonts w:ascii="Arial"/>
          <w:color w:val="231F20"/>
          <w:w w:val="105"/>
          <w:sz w:val="17"/>
        </w:rPr>
        <w:t>game</w:t>
        <w:tab/>
        <w:t>Bicicleta</w:t>
      </w:r>
      <w:r>
        <w:rPr>
          <w:rFonts w:ascii="Arial"/>
          <w:sz w:val="17"/>
        </w:rPr>
      </w:r>
    </w:p>
    <w:p>
      <w:pPr>
        <w:spacing w:before="105"/>
        <w:ind w:left="597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b/>
          <w:color w:val="231F20"/>
          <w:w w:val="105"/>
          <w:sz w:val="17"/>
        </w:rPr>
        <w:t>Brinquedos</w:t>
      </w:r>
      <w:r>
        <w:rPr>
          <w:rFonts w:ascii="Arial"/>
          <w:sz w:val="17"/>
        </w:rPr>
      </w:r>
    </w:p>
    <w:p>
      <w:pPr>
        <w:pStyle w:val="BodyText"/>
        <w:spacing w:line="240" w:lineRule="auto" w:before="85"/>
        <w:ind w:right="0"/>
        <w:jc w:val="left"/>
      </w:pPr>
      <w:r>
        <w:rPr>
          <w:color w:val="231F20"/>
        </w:rPr>
        <w:t>De acordo com esse gráfico, qual é o número de estudantes que preferem brincar de</w:t>
      </w:r>
      <w:r>
        <w:rPr>
          <w:color w:val="231F20"/>
          <w:spacing w:val="-2"/>
        </w:rPr>
        <w:t> </w:t>
      </w:r>
      <w:r>
        <w:rPr>
          <w:color w:val="231F20"/>
        </w:rPr>
        <w:t>bicicleta?</w:t>
      </w:r>
      <w:r>
        <w:rPr/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69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1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26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/>
        <w:ind w:left="1909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2072640" cy="941831"/>
            <wp:effectExtent l="0" t="0" r="0" b="0"/>
            <wp:docPr id="7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Times New Roman"/>
          <w:spacing w:val="27"/>
          <w:sz w:val="20"/>
        </w:rPr>
        <w:t> </w:t>
      </w:r>
      <w:r>
        <w:rPr>
          <w:rFonts w:ascii="Arial"/>
          <w:spacing w:val="27"/>
          <w:sz w:val="20"/>
        </w:rPr>
        <w:drawing>
          <wp:inline distT="0" distB="0" distL="0" distR="0">
            <wp:extent cx="2072640" cy="941831"/>
            <wp:effectExtent l="0" t="0" r="0" b="0"/>
            <wp:docPr id="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7"/>
          <w:sz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130.399506pt;margin-top:14.6595pt;width:284.05pt;height:55.3pt;mso-position-horizontal-relative:page;mso-position-vertical-relative:paragraph;z-index:2704;mso-wrap-distance-left:0;mso-wrap-distance-right:0" coordorigin="2608,293" coordsize="5681,1106">
            <v:shape style="position:absolute;left:2608;top:293;width:5679;height:1104" type="#_x0000_t75" stroked="false">
              <v:imagedata r:id="rId63" o:title=""/>
            </v:shape>
            <v:shape style="position:absolute;left:7777;top:605;width:444;height:614" type="#_x0000_t75" stroked="false">
              <v:imagedata r:id="rId64" o:title=""/>
            </v:shape>
            <v:group style="position:absolute;left:7630;top:1074;width:509;height:203" coordorigin="7630,1074" coordsize="509,203">
              <v:shape style="position:absolute;left:7630;top:1074;width:509;height:203" coordorigin="7630,1074" coordsize="509,203" path="m8138,1074l8098,1141,8044,1197,7980,1240,7906,1267,7825,1276,7773,1272,7723,1261,7674,1242,7630,1216e" filled="false" stroked="true" strokeweight=".541pt" strokecolor="#231f20">
                <v:path arrowok="t"/>
              </v:shape>
            </v:group>
            <v:group style="position:absolute;left:7362;top:473;width:921;height:921" coordorigin="7362,473" coordsize="921,921">
              <v:shape style="position:absolute;left:7362;top:473;width:921;height:921" coordorigin="7362,473" coordsize="921,921" path="m7823,473l7897,479,7968,496,8034,524,8094,561,8148,607,8194,661,8231,721,8259,787,8277,858,8283,933,8277,1008,8259,1078,8231,1144,8194,1205,8148,1258,8094,1304,8034,1342,7968,1370,7897,1387,7823,1393,7748,1387,7677,1370,7611,1342,7551,1304,7497,1258,7451,1205,7414,1144,7386,1078,7368,1008,7362,933,7368,858,7386,787,7414,721,7451,661,7497,607,7551,561,7611,524,7677,496,7748,479,7823,473xe" filled="false" stroked="true" strokeweight=".567pt" strokecolor="#231f20">
                <v:path arrowok="t"/>
              </v:shape>
              <v:shape style="position:absolute;left:7680;top:1232;width:297;height:119" type="#_x0000_t75" stroked="false">
                <v:imagedata r:id="rId65" o:title=""/>
              </v:shape>
            </v:group>
            <w10:wrap type="topAndBottom"/>
          </v:group>
        </w:pict>
      </w:r>
      <w:r>
        <w:rPr/>
        <w:pict>
          <v:group style="position:absolute;margin-left:418.700989pt;margin-top:23.327999pt;width:46.65pt;height:46.65pt;mso-position-horizontal-relative:page;mso-position-vertical-relative:paragraph;z-index:2728;mso-wrap-distance-left:0;mso-wrap-distance-right:0" coordorigin="8374,467" coordsize="933,933">
            <v:group style="position:absolute;left:8380;top:473;width:921;height:921" coordorigin="8380,473" coordsize="921,921">
              <v:shape style="position:absolute;left:8380;top:473;width:921;height:921" coordorigin="8380,473" coordsize="921,921" path="m8840,473l8766,479,8695,496,8629,524,8569,561,8515,607,8469,661,8431,721,8403,787,8386,858,8380,933,8386,1008,8403,1078,8431,1144,8469,1205,8515,1258,8569,1304,8629,1342,8695,1370,8766,1387,8840,1393,8915,1387,8986,1370,9052,1342,9112,1304,9166,1258,9212,1205,9249,1144,9277,1078,9295,1008,9301,933,9295,858,9277,787,9249,721,9212,661,9166,607,9112,561,9052,524,8986,496,8915,479,8840,473xe" filled="true" fillcolor="#d1d3d4" stroked="false">
                <v:path arrowok="t"/>
                <v:fill type="solid"/>
              </v:shape>
            </v:group>
            <v:group style="position:absolute;left:8380;top:473;width:921;height:921" coordorigin="8380,473" coordsize="921,921">
              <v:shape style="position:absolute;left:8380;top:473;width:921;height:921" coordorigin="8380,473" coordsize="921,921" path="m8840,473l8915,479,8986,496,9052,524,9112,561,9166,607,9212,661,9249,721,9277,787,9295,858,9301,933,9295,1008,9277,1078,9249,1144,9212,1205,9166,1258,9112,1304,9052,1342,8986,1370,8915,1387,8840,1393,8766,1387,8695,1370,8629,1342,8569,1304,8515,1258,8469,1205,8431,1144,8403,1078,8386,1008,8380,933,8386,858,8403,787,8431,721,8469,661,8515,607,8569,561,8629,524,8695,496,8766,479,8840,473xe" filled="false" stroked="true" strokeweight=".425pt" strokecolor="#231f20">
                <v:path arrowok="t"/>
              </v:shape>
            </v:group>
            <v:group style="position:absolute;left:8593;top:506;width:419;height:816" coordorigin="8593,506" coordsize="419,816">
              <v:shape style="position:absolute;left:8593;top:506;width:419;height:816" coordorigin="8593,506" coordsize="419,816" path="m8593,1321l9012,506e" filled="false" stroked="true" strokeweight=".306pt" strokecolor="#6d6e71">
                <v:path arrowok="t"/>
              </v:shape>
            </v:group>
            <v:group style="position:absolute;left:8390;top:622;width:112;height:217" coordorigin="8390,622" coordsize="112,217">
              <v:shape style="position:absolute;left:8390;top:622;width:112;height:217" coordorigin="8390,622" coordsize="112,217" path="m8390,839l8501,622e" filled="false" stroked="true" strokeweight=".306pt" strokecolor="#6d6e71">
                <v:path arrowok="t"/>
              </v:shape>
            </v:group>
            <v:group style="position:absolute;left:8382;top:584;width:159;height:309" coordorigin="8382,584" coordsize="159,309">
              <v:shape style="position:absolute;left:8382;top:584;width:159;height:309" coordorigin="8382,584" coordsize="159,309" path="m8382,892l8540,584e" filled="false" stroked="true" strokeweight=".306pt" strokecolor="#6d6e71">
                <v:path arrowok="t"/>
              </v:shape>
            </v:group>
            <v:group style="position:absolute;left:8380;top:558;width:193;height:376" coordorigin="8380,558" coordsize="193,376">
              <v:shape style="position:absolute;left:8380;top:558;width:193;height:376" coordorigin="8380,558" coordsize="193,376" path="m8380,934l8573,558e" filled="false" stroked="true" strokeweight=".306pt" strokecolor="#6d6e71">
                <v:path arrowok="t"/>
              </v:shape>
            </v:group>
            <v:group style="position:absolute;left:8381;top:539;width:222;height:431" coordorigin="8381,539" coordsize="222,431">
              <v:shape style="position:absolute;left:8381;top:539;width:222;height:431" coordorigin="8381,539" coordsize="222,431" path="m8381,969l8603,539e" filled="false" stroked="true" strokeweight=".306pt" strokecolor="#6d6e71">
                <v:path arrowok="t"/>
              </v:shape>
            </v:group>
            <v:group style="position:absolute;left:8385;top:523;width:246;height:478" coordorigin="8385,523" coordsize="246,478">
              <v:shape style="position:absolute;left:8385;top:523;width:246;height:478" coordorigin="8385,523" coordsize="246,478" path="m8385,1001l8630,523e" filled="false" stroked="true" strokeweight=".306pt" strokecolor="#6d6e71">
                <v:path arrowok="t"/>
              </v:shape>
            </v:group>
            <v:group style="position:absolute;left:8390;top:511;width:266;height:518" coordorigin="8390,511" coordsize="266,518">
              <v:shape style="position:absolute;left:8390;top:511;width:266;height:518" coordorigin="8390,511" coordsize="266,518" path="m8390,1029l8656,511e" filled="false" stroked="true" strokeweight=".306pt" strokecolor="#6d6e71">
                <v:path arrowok="t"/>
              </v:shape>
            </v:group>
            <v:group style="position:absolute;left:8396;top:501;width:285;height:554" coordorigin="8396,501" coordsize="285,554">
              <v:shape style="position:absolute;left:8396;top:501;width:285;height:554" coordorigin="8396,501" coordsize="285,554" path="m8396,1055l8681,501e" filled="false" stroked="true" strokeweight=".306pt" strokecolor="#6d6e71">
                <v:path arrowok="t"/>
              </v:shape>
            </v:group>
            <v:group style="position:absolute;left:8404;top:493;width:301;height:586" coordorigin="8404,493" coordsize="301,586">
              <v:shape style="position:absolute;left:8404;top:493;width:301;height:586" coordorigin="8404,493" coordsize="301,586" path="m8404,1079l8705,493e" filled="false" stroked="true" strokeweight=".306pt" strokecolor="#6d6e71">
                <v:path arrowok="t"/>
              </v:shape>
            </v:group>
            <v:group style="position:absolute;left:8412;top:487;width:316;height:615" coordorigin="8412,487" coordsize="316,615">
              <v:shape style="position:absolute;left:8412;top:487;width:316;height:615" coordorigin="8412,487" coordsize="316,615" path="m8412,1101l8727,487e" filled="false" stroked="true" strokeweight=".306pt" strokecolor="#6d6e71">
                <v:path arrowok="t"/>
              </v:shape>
            </v:group>
            <v:group style="position:absolute;left:8421;top:482;width:329;height:641" coordorigin="8421,482" coordsize="329,641">
              <v:shape style="position:absolute;left:8421;top:482;width:329;height:641" coordorigin="8421,482" coordsize="329,641" path="m8421,1122l8750,482e" filled="false" stroked="true" strokeweight=".306pt" strokecolor="#6d6e71">
                <v:path arrowok="t"/>
              </v:shape>
            </v:group>
            <v:group style="position:absolute;left:8430;top:478;width:342;height:665" coordorigin="8430,478" coordsize="342,665">
              <v:shape style="position:absolute;left:8430;top:478;width:342;height:665" coordorigin="8430,478" coordsize="342,665" path="m8430,1142l8771,478e" filled="false" stroked="true" strokeweight=".306pt" strokecolor="#6d6e71">
                <v:path arrowok="t"/>
              </v:shape>
            </v:group>
            <v:group style="position:absolute;left:8440;top:475;width:352;height:686" coordorigin="8440,475" coordsize="352,686">
              <v:shape style="position:absolute;left:8440;top:475;width:352;height:686" coordorigin="8440,475" coordsize="352,686" path="m8440,1160l8792,475e" filled="false" stroked="true" strokeweight=".306pt" strokecolor="#6d6e71">
                <v:path arrowok="t"/>
              </v:shape>
            </v:group>
            <v:group style="position:absolute;left:8451;top:473;width:362;height:705" coordorigin="8451,473" coordsize="362,705">
              <v:shape style="position:absolute;left:8451;top:473;width:362;height:705" coordorigin="8451,473" coordsize="362,705" path="m8451,1178l8813,473e" filled="false" stroked="true" strokeweight=".306pt" strokecolor="#6d6e71">
                <v:path arrowok="t"/>
              </v:shape>
            </v:group>
            <v:group style="position:absolute;left:8462;top:473;width:371;height:723" coordorigin="8462,473" coordsize="371,723">
              <v:shape style="position:absolute;left:8462;top:473;width:371;height:723" coordorigin="8462,473" coordsize="371,723" path="m8462,1195l8833,473e" filled="false" stroked="true" strokeweight=".306pt" strokecolor="#6d6e71">
                <v:path arrowok="t"/>
              </v:shape>
            </v:group>
            <v:group style="position:absolute;left:8473;top:473;width:379;height:738" coordorigin="8473,473" coordsize="379,738">
              <v:shape style="position:absolute;left:8473;top:473;width:379;height:738" coordorigin="8473,473" coordsize="379,738" path="m8473,1211l8852,473e" filled="false" stroked="true" strokeweight=".306pt" strokecolor="#6d6e71">
                <v:path arrowok="t"/>
              </v:shape>
            </v:group>
            <v:group style="position:absolute;left:8485;top:474;width:387;height:752" coordorigin="8485,474" coordsize="387,752">
              <v:shape style="position:absolute;left:8485;top:474;width:387;height:752" coordorigin="8485,474" coordsize="387,752" path="m8485,1226l8871,474e" filled="false" stroked="true" strokeweight=".306pt" strokecolor="#6d6e71">
                <v:path arrowok="t"/>
              </v:shape>
            </v:group>
            <v:group style="position:absolute;left:8497;top:475;width:393;height:765" coordorigin="8497,475" coordsize="393,765">
              <v:shape style="position:absolute;left:8497;top:475;width:393;height:765" coordorigin="8497,475" coordsize="393,765" path="m8497,1240l8890,475e" filled="false" stroked="true" strokeweight=".306pt" strokecolor="#6d6e71">
                <v:path arrowok="t"/>
              </v:shape>
            </v:group>
            <v:group style="position:absolute;left:8510;top:478;width:399;height:776" coordorigin="8510,478" coordsize="399,776">
              <v:shape style="position:absolute;left:8510;top:478;width:399;height:776" coordorigin="8510,478" coordsize="399,776" path="m8510,1253l8909,478e" filled="false" stroked="true" strokeweight=".306pt" strokecolor="#6d6e71">
                <v:path arrowok="t"/>
              </v:shape>
            </v:group>
            <v:group style="position:absolute;left:8523;top:481;width:404;height:786" coordorigin="8523,481" coordsize="404,786">
              <v:shape style="position:absolute;left:8523;top:481;width:404;height:786" coordorigin="8523,481" coordsize="404,786" path="m8523,1266l8927,481e" filled="false" stroked="true" strokeweight=".306pt" strokecolor="#6d6e71">
                <v:path arrowok="t"/>
              </v:shape>
            </v:group>
            <v:group style="position:absolute;left:8536;top:484;width:408;height:795" coordorigin="8536,484" coordsize="408,795">
              <v:shape style="position:absolute;left:8536;top:484;width:408;height:795" coordorigin="8536,484" coordsize="408,795" path="m8536,1279l8944,484e" filled="false" stroked="true" strokeweight=".306pt" strokecolor="#6d6e71">
                <v:path arrowok="t"/>
              </v:shape>
            </v:group>
            <v:group style="position:absolute;left:8550;top:489;width:412;height:802" coordorigin="8550,489" coordsize="412,802">
              <v:shape style="position:absolute;left:8550;top:489;width:412;height:802" coordorigin="8550,489" coordsize="412,802" path="m8550,1290l8962,489e" filled="false" stroked="true" strokeweight=".306pt" strokecolor="#6d6e71">
                <v:path arrowok="t"/>
              </v:shape>
            </v:group>
            <v:group style="position:absolute;left:8564;top:494;width:415;height:808" coordorigin="8564,494" coordsize="415,808">
              <v:shape style="position:absolute;left:8564;top:494;width:415;height:808" coordorigin="8564,494" coordsize="415,808" path="m8564,1301l8979,494e" filled="false" stroked="true" strokeweight=".306pt" strokecolor="#6d6e71">
                <v:path arrowok="t"/>
              </v:shape>
            </v:group>
            <v:group style="position:absolute;left:8578;top:499;width:417;height:812" coordorigin="8578,499" coordsize="417,812">
              <v:shape style="position:absolute;left:8578;top:499;width:417;height:812" coordorigin="8578,499" coordsize="417,812" path="m8578,1311l8995,499e" filled="false" stroked="true" strokeweight=".306pt" strokecolor="#6d6e71">
                <v:path arrowok="t"/>
              </v:shape>
            </v:group>
            <v:group style="position:absolute;left:8430;top:617;width:293;height:412" coordorigin="8430,617" coordsize="293,412">
              <v:shape style="position:absolute;left:8430;top:617;width:293;height:412" coordorigin="8430,617" coordsize="293,412" path="m8470,956l8454,956,8446,959,8433,972,8430,979,8430,999,8496,1028,8520,1027,8542,1023,8564,1015,8586,1005,8600,996,8536,996,8525,991,8496,969,8486,961,8482,960,8477,957,8470,956xe" filled="true" fillcolor="#231f20" stroked="false">
                <v:path arrowok="t"/>
                <v:fill type="solid"/>
              </v:shape>
              <v:shape style="position:absolute;left:8430;top:617;width:293;height:412" coordorigin="8430,617" coordsize="293,412" path="m8722,617l8566,617,8481,785,8499,787,8515,789,8569,818,8604,877,8608,911,8607,930,8578,985,8548,996,8600,996,8652,941,8674,879,8676,858,8674,841,8648,778,8596,738,8538,722,8556,686,8702,686,8722,617xe" filled="true" fillcolor="#231f20" stroked="false">
                <v:path arrowok="t"/>
                <v:fill type="solid"/>
              </v:shape>
            </v:group>
            <v:group style="position:absolute;left:8695;top:600;width:305;height:435" coordorigin="8695,600" coordsize="305,435">
              <v:shape style="position:absolute;left:8695;top:600;width:305;height:435" coordorigin="8695,600" coordsize="305,435" path="m8900,600l8828,624,8780,673,8735,746,8711,810,8697,881,8695,917,8696,933,8714,991,8764,1032,8789,1035,8804,1035,8784,1015,8777,1012,8765,1001,8762,993,8763,977,8777,900,8795,842,8823,756,8848,685,8880,627,8896,621,8960,621,8956,618,8944,610,8930,605,8916,602,8900,600xe" filled="true" fillcolor="#231f20" stroked="false">
                <v:path arrowok="t"/>
                <v:fill type="solid"/>
              </v:shape>
              <v:shape style="position:absolute;left:8695;top:600;width:305;height:435" coordorigin="8695,600" coordsize="305,435" path="m8960,621l8911,621,8918,624,8924,630,8930,636,8933,644,8933,656,8922,721,8894,813,8860,920,8839,977,8802,1015,8859,1015,8906,976,8947,918,8978,848,8996,771,8999,722,8999,707,8976,638,8966,627,8960,621xe" filled="true" fillcolor="#231f20" stroked="false">
                <v:path arrowok="t"/>
                <v:fill type="solid"/>
              </v:shape>
            </v:group>
            <v:group style="position:absolute;left:8462;top:1064;width:63;height:74" coordorigin="8462,1064" coordsize="63,74">
              <v:shape style="position:absolute;left:8462;top:1064;width:63;height:74" coordorigin="8462,1064" coordsize="63,74" path="m8505,1064l8486,1064,8477,1067,8465,1080,8462,1089,8462,1112,8465,1121,8477,1134,8485,1137,8503,1137,8509,1135,8519,1128,8521,1125,8489,1125,8485,1123,8479,1115,8477,1109,8477,1092,8479,1086,8485,1078,8490,1076,8522,1076,8521,1075,8512,1066,8505,1064xe" filled="true" fillcolor="#231f20" stroked="false">
                <v:path arrowok="t"/>
                <v:fill type="solid"/>
              </v:shape>
              <v:shape style="position:absolute;left:8462;top:1064;width:63;height:74" coordorigin="8462,1064" coordsize="63,74" path="m8511,1110l8510,1115,8508,1119,8502,1124,8499,1125,8521,1125,8523,1122,8525,1114,8511,1110xe" filled="true" fillcolor="#231f20" stroked="false">
                <v:path arrowok="t"/>
                <v:fill type="solid"/>
              </v:shape>
              <v:shape style="position:absolute;left:8462;top:1064;width:63;height:74" coordorigin="8462,1064" coordsize="63,74" path="m8522,1076l8499,1076,8502,1077,8508,1081,8509,1084,8510,1088,8525,1085,8523,1079,8522,1076xe" filled="true" fillcolor="#231f20" stroked="false">
                <v:path arrowok="t"/>
                <v:fill type="solid"/>
              </v:shape>
            </v:group>
            <v:group style="position:absolute;left:8537;top:1065;width:55;height:71" coordorigin="8537,1065" coordsize="55,71">
              <v:shape style="position:absolute;left:8537;top:1065;width:55;height:71" coordorigin="8537,1065" coordsize="55,71" path="m8591,1065l8537,1065,8537,1136,8592,1136,8592,1124,8552,1124,8552,1105,8588,1105,8588,1093,8552,1093,8552,1077,8591,1077,8591,1065xe" filled="true" fillcolor="#231f20" stroked="false">
                <v:path arrowok="t"/>
                <v:fill type="solid"/>
              </v:shape>
            </v:group>
            <v:group style="position:absolute;left:8605;top:1065;width:58;height:71" coordorigin="8605,1065" coordsize="58,71">
              <v:shape style="position:absolute;left:8605;top:1065;width:58;height:71" coordorigin="8605,1065" coordsize="58,71" path="m8619,1065l8605,1065,8605,1136,8619,1136,8619,1090,8635,1090,8619,1065xe" filled="true" fillcolor="#231f20" stroked="false">
                <v:path arrowok="t"/>
                <v:fill type="solid"/>
              </v:shape>
              <v:shape style="position:absolute;left:8605;top:1065;width:58;height:71" coordorigin="8605,1065" coordsize="58,71" path="m8635,1090l8619,1090,8648,1136,8662,1136,8662,1112,8649,1112,8635,1090xe" filled="true" fillcolor="#231f20" stroked="false">
                <v:path arrowok="t"/>
                <v:fill type="solid"/>
              </v:shape>
              <v:shape style="position:absolute;left:8605;top:1065;width:58;height:71" coordorigin="8605,1065" coordsize="58,71" path="m8662,1065l8649,1065,8649,1112,8662,1112,8662,1065xe" filled="true" fillcolor="#231f20" stroked="false">
                <v:path arrowok="t"/>
                <v:fill type="solid"/>
              </v:shape>
            </v:group>
            <v:group style="position:absolute;left:8673;top:1065;width:58;height:71" coordorigin="8673,1065" coordsize="58,71">
              <v:shape style="position:absolute;left:8673;top:1065;width:58;height:71" coordorigin="8673,1065" coordsize="58,71" path="m8709,1077l8694,1077,8694,1136,8709,1136,8709,1077xe" filled="true" fillcolor="#231f20" stroked="false">
                <v:path arrowok="t"/>
                <v:fill type="solid"/>
              </v:shape>
              <v:shape style="position:absolute;left:8673;top:1065;width:58;height:71" coordorigin="8673,1065" coordsize="58,71" path="m8730,1065l8673,1065,8673,1077,8730,1077,8730,1065xe" filled="true" fillcolor="#231f20" stroked="false">
                <v:path arrowok="t"/>
                <v:fill type="solid"/>
              </v:shape>
            </v:group>
            <v:group style="position:absolute;left:8725;top:1065;width:73;height:71" coordorigin="8725,1065" coordsize="73,71">
              <v:shape style="position:absolute;left:8725;top:1065;width:73;height:71" coordorigin="8725,1065" coordsize="73,71" path="m8768,1065l8753,1065,8725,1136,8740,1136,8746,1120,8791,1120,8786,1108,8751,1108,8760,1082,8775,1082,8768,1065xe" filled="true" fillcolor="#231f20" stroked="false">
                <v:path arrowok="t"/>
                <v:fill type="solid"/>
              </v:shape>
              <v:shape style="position:absolute;left:8725;top:1065;width:73;height:71" coordorigin="8725,1065" coordsize="73,71" path="m8791,1120l8775,1120,8781,1136,8797,1136,8791,1120xe" filled="true" fillcolor="#231f20" stroked="false">
                <v:path arrowok="t"/>
                <v:fill type="solid"/>
              </v:shape>
              <v:shape style="position:absolute;left:8725;top:1065;width:73;height:71" coordorigin="8725,1065" coordsize="73,71" path="m8775,1082l8760,1082,8770,1108,8786,1108,8775,1082xe" filled="true" fillcolor="#231f20" stroked="false">
                <v:path arrowok="t"/>
                <v:fill type="solid"/>
              </v:shape>
            </v:group>
            <v:group style="position:absolute;left:8790;top:1065;width:68;height:71" coordorigin="8790,1065" coordsize="68,71">
              <v:shape style="position:absolute;left:8790;top:1065;width:68;height:71" coordorigin="8790,1065" coordsize="68,71" path="m8806,1065l8790,1065,8816,1136,8832,1136,8838,1117,8824,1117,8806,1065xe" filled="true" fillcolor="#231f20" stroked="false">
                <v:path arrowok="t"/>
                <v:fill type="solid"/>
              </v:shape>
              <v:shape style="position:absolute;left:8790;top:1065;width:68;height:71" coordorigin="8790,1065" coordsize="68,71" path="m8857,1065l8842,1065,8824,1117,8838,1117,8857,1065xe" filled="true" fillcolor="#231f20" stroked="false">
                <v:path arrowok="t"/>
                <v:fill type="solid"/>
              </v:shape>
            </v:group>
            <v:group style="position:absolute;left:8862;top:1064;width:71;height:74" coordorigin="8862,1064" coordsize="71,74">
              <v:shape style="position:absolute;left:8862;top:1064;width:71;height:74" coordorigin="8862,1064" coordsize="71,74" path="m8908,1064l8891,1064,8886,1065,8862,1094,8862,1112,8865,1121,8878,1134,8886,1137,8908,1137,8916,1134,8925,1125,8891,1125,8886,1123,8879,1115,8877,1108,8877,1092,8879,1086,8886,1078,8891,1076,8925,1076,8916,1067,8908,1064xe" filled="true" fillcolor="#231f20" stroked="false">
                <v:path arrowok="t"/>
                <v:fill type="solid"/>
              </v:shape>
              <v:shape style="position:absolute;left:8862;top:1064;width:71;height:74" coordorigin="8862,1064" coordsize="71,74" path="m8925,1076l8903,1076,8908,1078,8915,1086,8917,1092,8917,1108,8915,1115,8908,1123,8903,1125,8925,1125,8929,1121,8932,1112,8932,1089,8929,1080,8925,1076xe" filled="true" fillcolor="#231f20" stroked="false">
                <v:path arrowok="t"/>
                <v:fill type="solid"/>
              </v:shape>
            </v:group>
            <v:group style="position:absolute;left:8940;top:1064;width:59;height:74" coordorigin="8940,1064" coordsize="59,74">
              <v:shape style="position:absolute;left:8940;top:1064;width:59;height:74" coordorigin="8940,1064" coordsize="59,74" path="m8954,1111l8940,1113,8941,1121,8944,1127,8953,1135,8961,1137,8976,1137,8981,1136,8990,1133,8993,1130,8996,1125,8965,1125,8962,1124,8957,1120,8955,1116,8954,1111xe" filled="true" fillcolor="#231f20" stroked="false">
                <v:path arrowok="t"/>
                <v:fill type="solid"/>
              </v:shape>
              <v:shape style="position:absolute;left:8940;top:1064;width:59;height:74" coordorigin="8940,1064" coordsize="59,74" path="m8978,1064l8963,1064,8959,1065,8942,1089,8945,1094,8952,1101,8958,1103,8972,1106,8976,1107,8980,1109,8982,1110,8984,1112,8984,1114,8984,1118,8983,1120,8978,1124,8975,1125,8996,1125,8997,1123,8999,1120,8999,1111,8998,1107,8965,1090,8960,1089,8957,1086,8956,1084,8956,1081,8957,1079,8961,1077,8964,1076,8995,1076,8994,1074,8985,1066,8978,1064xe" filled="true" fillcolor="#231f20" stroked="false">
                <v:path arrowok="t"/>
                <v:fill type="solid"/>
              </v:shape>
              <v:shape style="position:absolute;left:8940;top:1064;width:59;height:74" coordorigin="8940,1064" coordsize="59,74" path="m8995,1076l8973,1076,8976,1077,8980,1080,8981,1082,8982,1086,8997,1085,8996,1079,8995,1076xe" filled="true" fillcolor="#231f20" stroked="false">
                <v:path arrowok="t"/>
                <v:fill type="solid"/>
              </v:shape>
            </v:group>
            <v:group style="position:absolute;left:8953;top:783;width:269;height:419" coordorigin="8953,783" coordsize="269,419">
              <v:shape style="position:absolute;left:8953;top:783;width:269;height:419" coordorigin="8953,783" coordsize="269,419" path="m8953,783l9058,838,9150,907,9204,981,9222,1049,9209,1107,9172,1154,9119,1186,9057,1201e" filled="false" stroked="true" strokeweight=".613pt" strokecolor="#231f20">
                <v:path arrowok="t"/>
              </v:shape>
              <v:shape style="position:absolute;left:8794;top:605;width:444;height:614" type="#_x0000_t75" stroked="false">
                <v:imagedata r:id="rId66" o:title=""/>
              </v:shape>
            </v:group>
            <v:group style="position:absolute;left:8647;top:1074;width:509;height:203" coordorigin="8647,1074" coordsize="509,203">
              <v:shape style="position:absolute;left:8647;top:1074;width:509;height:203" coordorigin="8647,1074" coordsize="509,203" path="m9156,1074l9116,1141,9062,1197,8997,1240,8923,1267,8842,1276,8791,1272,8740,1261,8692,1242,8647,1216e" filled="false" stroked="true" strokeweight=".541pt" strokecolor="#231f20">
                <v:path arrowok="t"/>
              </v:shape>
            </v:group>
            <v:group style="position:absolute;left:8380;top:473;width:921;height:921" coordorigin="8380,473" coordsize="921,921">
              <v:shape style="position:absolute;left:8380;top:473;width:921;height:921" coordorigin="8380,473" coordsize="921,921" path="m8840,473l8915,479,8986,496,9052,524,9112,561,9166,607,9212,661,9249,721,9277,787,9295,858,9301,933,9295,1008,9277,1078,9249,1144,9212,1205,9166,1258,9112,1304,9052,1342,8986,1370,8915,1387,8840,1393,8766,1387,8695,1370,8629,1342,8569,1304,8515,1258,8469,1205,8431,1144,8403,1078,8386,1008,8380,933,8386,858,8403,787,8431,721,8469,661,8515,607,8569,561,8629,524,8695,496,8766,479,8840,473xe" filled="false" stroked="true" strokeweight=".567pt" strokecolor="#231f20">
                <v:path arrowok="t"/>
              </v:shape>
              <v:shape style="position:absolute;left:8697;top:1232;width:297;height:119" type="#_x0000_t75" stroked="false">
                <v:imagedata r:id="rId67" o:title="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Ela trocou esse dinheiro por uma única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</w:rPr>
        <w:t>nota.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59.527599pt;margin-top:18.49988pt;width:163.080pt;height:74.16pt;mso-position-horizontal-relative:page;mso-position-vertical-relative:paragraph;z-index:2776" type="#_x0000_t75" stroked="false">
            <v:imagedata r:id="rId68" o:title=""/>
            <w10:wrap type="none"/>
          </v:shape>
        </w:pict>
      </w:r>
      <w:r>
        <w:rPr>
          <w:rFonts w:ascii="Arial"/>
          <w:color w:val="231F20"/>
        </w:rPr>
        <w:t>Qual foi a nota que Mariana recebeu nessa</w:t>
      </w:r>
      <w:r>
        <w:rPr>
          <w:rFonts w:ascii="Arial"/>
          <w:color w:val="231F20"/>
          <w:spacing w:val="-13"/>
        </w:rPr>
        <w:t> </w:t>
      </w:r>
      <w:r>
        <w:rPr>
          <w:rFonts w:ascii="Arial"/>
          <w:color w:val="231F20"/>
        </w:rPr>
        <w:t>troca?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A)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</w:pPr>
      <w:r>
        <w:rPr/>
        <w:pict>
          <v:shape style="position:absolute;margin-left:59.527599pt;margin-top:-30.826138pt;width:163.080pt;height:74.28pt;mso-position-horizontal-relative:page;mso-position-vertical-relative:paragraph;z-index:2800" type="#_x0000_t75" stroked="false">
            <v:imagedata r:id="rId69" o:title=""/>
            <w10:wrap type="none"/>
          </v:shape>
        </w:pict>
      </w:r>
      <w:r>
        <w:rPr>
          <w:color w:val="231F20"/>
        </w:rPr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</w:pPr>
      <w:r>
        <w:rPr/>
        <w:pict>
          <v:shape style="position:absolute;margin-left:59.527599pt;margin-top:-30.766138pt;width:163.2pt;height:74.16pt;mso-position-horizontal-relative:page;mso-position-vertical-relative:paragraph;z-index:2824" type="#_x0000_t75" stroked="false">
            <v:imagedata r:id="rId61" o:title=""/>
            <w10:wrap type="none"/>
          </v:shape>
        </w:pict>
      </w:r>
      <w:r>
        <w:rPr>
          <w:color w:val="231F20"/>
        </w:rPr>
        <w:t>C)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</w:pPr>
      <w:r>
        <w:rPr/>
        <w:pict>
          <v:shape style="position:absolute;margin-left:59.527599pt;margin-top:-30.766142pt;width:163.2pt;height:74.16pt;mso-position-horizontal-relative:page;mso-position-vertical-relative:paragraph;z-index:2848" type="#_x0000_t75" stroked="false">
            <v:imagedata r:id="rId62" o:title=""/>
            <w10:wrap type="none"/>
          </v:shape>
        </w:pict>
      </w:r>
      <w:r>
        <w:rPr>
          <w:color w:val="231F20"/>
        </w:rPr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 w:hint="default"/>
          <w:sz w:val="18"/>
          <w:szCs w:val="18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41) </w:t>
      </w:r>
      <w:r>
        <w:rPr>
          <w:rFonts w:ascii="Arial" w:hAnsi="Arial"/>
          <w:color w:val="231F20"/>
          <w:sz w:val="16"/>
        </w:rPr>
        <w:t>(M051080E4)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3pt;width:64.7pt;height:19.350pt;mso-position-horizontal-relative:page;mso-position-vertical-relative:paragraph;z-index:275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66" w:right="0"/>
                    <w:jc w:val="left"/>
                  </w:pPr>
                  <w:r>
                    <w:rPr>
                      <w:color w:val="231F20"/>
                    </w:rPr>
                    <w:t>8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765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valor posicional do algarismo 7 nesse</w:t>
      </w:r>
      <w:r>
        <w:rPr>
          <w:color w:val="231F20"/>
          <w:spacing w:val="-2"/>
        </w:rPr>
        <w:t> </w:t>
      </w:r>
      <w:r>
        <w:rPr>
          <w:color w:val="231F20"/>
        </w:rPr>
        <w:t>número?</w:t>
      </w:r>
      <w:r>
        <w:rPr/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 C)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700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D) 7</w:t>
      </w:r>
      <w:r>
        <w:rPr>
          <w:color w:val="231F20"/>
          <w:spacing w:val="-1"/>
        </w:rPr>
        <w:t> </w:t>
      </w:r>
      <w:r>
        <w:rPr>
          <w:color w:val="231F20"/>
        </w:rPr>
        <w:t>000</w:t>
      </w:r>
      <w:r>
        <w:rPr/>
      </w:r>
    </w:p>
    <w:p>
      <w:pPr>
        <w:spacing w:after="0" w:line="240" w:lineRule="auto"/>
        <w:jc w:val="left"/>
        <w:sectPr>
          <w:headerReference w:type="default" r:id="rId60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line="240" w:lineRule="auto"/>
        <w:ind w:left="1731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348.1pt;height:21.5pt;mso-position-horizontal-relative:char;mso-position-vertical-relative:line" coordorigin="0,0" coordsize="6962,430">
            <v:group style="position:absolute;left:6338;top:10;width:2;height:122" coordorigin="6338,10" coordsize="2,122">
              <v:shape style="position:absolute;left:6338;top:10;width:2;height:122" coordorigin="6338,10" coordsize="0,122" path="m6338,131l6338,101,6338,71,6338,40,6338,10e" filled="false" stroked="true" strokeweight="1pt" strokecolor="#231f20">
                <v:path arrowok="t"/>
              </v:shape>
            </v:group>
            <v:group style="position:absolute;left:5746;top:10;width:2;height:122" coordorigin="5746,10" coordsize="2,122">
              <v:shape style="position:absolute;left:5746;top:10;width:2;height:122" coordorigin="5746,10" coordsize="0,122" path="m5746,131l5746,101,5746,71,5746,40,5746,10e" filled="false" stroked="true" strokeweight="1pt" strokecolor="#231f20">
                <v:path arrowok="t"/>
              </v:shape>
            </v:group>
            <v:group style="position:absolute;left:5154;top:10;width:2;height:122" coordorigin="5154,10" coordsize="2,122">
              <v:shape style="position:absolute;left:5154;top:10;width:2;height:122" coordorigin="5154,10" coordsize="0,122" path="m5154,131l5154,101,5154,71,5154,40,5154,10e" filled="false" stroked="true" strokeweight="1pt" strokecolor="#231f20">
                <v:path arrowok="t"/>
              </v:shape>
            </v:group>
            <v:group style="position:absolute;left:4562;top:10;width:2;height:122" coordorigin="4562,10" coordsize="2,122">
              <v:shape style="position:absolute;left:4562;top:10;width:2;height:122" coordorigin="4562,10" coordsize="0,122" path="m4562,131l4562,101,4562,71,4562,40,4562,10e" filled="false" stroked="true" strokeweight="1pt" strokecolor="#231f20">
                <v:path arrowok="t"/>
              </v:shape>
            </v:group>
            <v:group style="position:absolute;left:3970;top:10;width:2;height:122" coordorigin="3970,10" coordsize="2,122">
              <v:shape style="position:absolute;left:3970;top:10;width:2;height:122" coordorigin="3970,10" coordsize="0,122" path="m3970,131l3970,10e" filled="false" stroked="true" strokeweight="1pt" strokecolor="#231f20">
                <v:path arrowok="t"/>
              </v:shape>
            </v:group>
            <v:group style="position:absolute;left:3378;top:10;width:2;height:122" coordorigin="3378,10" coordsize="2,122">
              <v:shape style="position:absolute;left:3378;top:10;width:2;height:122" coordorigin="3378,10" coordsize="1,122" path="m3378,131l3378,101,3378,71,3378,40,3378,10e" filled="false" stroked="true" strokeweight="1pt" strokecolor="#231f20">
                <v:path arrowok="t"/>
              </v:shape>
            </v:group>
            <v:group style="position:absolute;left:2786;top:10;width:2;height:122" coordorigin="2786,10" coordsize="2,122">
              <v:shape style="position:absolute;left:2786;top:10;width:2;height:122" coordorigin="2786,10" coordsize="0,122" path="m2786,131l2786,10e" filled="false" stroked="true" strokeweight="1pt" strokecolor="#231f20">
                <v:path arrowok="t"/>
              </v:shape>
            </v:group>
            <v:group style="position:absolute;left:2194;top:10;width:2;height:122" coordorigin="2194,10" coordsize="2,122">
              <v:shape style="position:absolute;left:2194;top:10;width:2;height:122" coordorigin="2194,10" coordsize="0,122" path="m2194,131l2194,10e" filled="false" stroked="true" strokeweight="1pt" strokecolor="#231f20">
                <v:path arrowok="t"/>
              </v:shape>
            </v:group>
            <v:group style="position:absolute;left:1602;top:10;width:2;height:122" coordorigin="1602,10" coordsize="2,122">
              <v:shape style="position:absolute;left:1602;top:10;width:2;height:122" coordorigin="1602,10" coordsize="0,122" path="m1602,131l1602,10e" filled="false" stroked="true" strokeweight="1pt" strokecolor="#231f20">
                <v:path arrowok="t"/>
              </v:shape>
            </v:group>
            <v:group style="position:absolute;left:1009;top:10;width:2;height:122" coordorigin="1009,10" coordsize="2,122">
              <v:shape style="position:absolute;left:1009;top:10;width:2;height:122" coordorigin="1009,10" coordsize="0,122" path="m1009,131l1009,10e" filled="false" stroked="true" strokeweight="1pt" strokecolor="#231f20">
                <v:path arrowok="t"/>
              </v:shape>
            </v:group>
            <v:group style="position:absolute;left:10;top:71;width:6864;height:2" coordorigin="10,71" coordsize="6864,2">
              <v:shape style="position:absolute;left:10;top:71;width:6864;height:2" coordorigin="10,71" coordsize="6864,0" path="m10,71l6874,71e" filled="false" stroked="true" strokeweight=".999396pt" strokecolor="#231f20">
                <v:path arrowok="t"/>
              </v:shape>
            </v:group>
            <v:group style="position:absolute;left:6861;top:22;width:101;height:98" coordorigin="6861,22" coordsize="101,98">
              <v:shape style="position:absolute;left:6861;top:22;width:101;height:98" coordorigin="6861,22" coordsize="101,98" path="m6861,22l6861,120,6961,71,6861,22xe" filled="true" fillcolor="#231f20" stroked="false">
                <v:path arrowok="t"/>
                <v:fill type="solid"/>
              </v:shape>
            </v:group>
            <v:group style="position:absolute;left:414;top:10;width:2;height:122" coordorigin="414,10" coordsize="2,122">
              <v:shape style="position:absolute;left:414;top:10;width:2;height:122" coordorigin="414,10" coordsize="0,122" path="m414,131l414,10e" filled="false" stroked="true" strokeweight="1pt" strokecolor="#231f20">
                <v:path arrowok="t"/>
              </v:shape>
              <v:shape style="position:absolute;left:1482;top:197;width:230;height:220" type="#_x0000_t75" stroked="false">
                <v:imagedata r:id="rId71" o:title=""/>
              </v:shape>
              <v:shape style="position:absolute;left:2097;top:213;width:178;height:178" type="#_x0000_t75" stroked="false">
                <v:imagedata r:id="rId72" o:title=""/>
              </v:shape>
              <v:shape style="position:absolute;left:4443;top:200;width:230;height:230" type="#_x0000_t75" stroked="false">
                <v:imagedata r:id="rId73" o:title=""/>
              </v:shape>
            </v:group>
            <v:group style="position:absolute;left:1571;top:40;width:62;height:62" coordorigin="1571,40" coordsize="62,62">
              <v:shape style="position:absolute;left:1571;top:40;width:62;height:62" coordorigin="1571,40" coordsize="62,62" path="m1602,40l1590,43,1580,49,1573,59,1571,71,1573,83,1580,92,1590,99,1602,101,1614,99,1623,92,1630,83,1632,71,1630,59,1623,49,1614,43,1602,40xe" filled="true" fillcolor="#231f20" stroked="false">
                <v:path arrowok="t"/>
                <v:fill type="solid"/>
              </v:shape>
            </v:group>
            <v:group style="position:absolute;left:1571;top:40;width:62;height:62" coordorigin="1571,40" coordsize="62,62">
              <v:shape style="position:absolute;left:1571;top:40;width:62;height:62" coordorigin="1571,40" coordsize="62,62" path="m1602,40l1614,43,1623,49,1630,59,1632,71,1630,83,1623,92,1614,99,1602,101,1590,99,1580,92,1573,83,1571,71,1573,59,1580,49,1590,43,1602,40xe" filled="false" stroked="true" strokeweight=".567pt" strokecolor="#231f20">
                <v:path arrowok="t"/>
              </v:shape>
            </v:group>
            <v:group style="position:absolute;left:2163;top:40;width:62;height:62" coordorigin="2163,40" coordsize="62,62">
              <v:shape style="position:absolute;left:2163;top:40;width:62;height:62" coordorigin="2163,40" coordsize="62,62" path="m2194,40l2182,43,2172,49,2165,59,2163,71,2165,83,2172,92,2182,99,2194,101,2206,99,2215,92,2222,83,2224,71,2222,59,2215,49,2206,43,2194,40xe" filled="true" fillcolor="#231f20" stroked="false">
                <v:path arrowok="t"/>
                <v:fill type="solid"/>
              </v:shape>
            </v:group>
            <v:group style="position:absolute;left:2163;top:40;width:62;height:62" coordorigin="2163,40" coordsize="62,62">
              <v:shape style="position:absolute;left:2163;top:40;width:62;height:62" coordorigin="2163,40" coordsize="62,62" path="m2194,40l2206,43,2215,49,2222,59,2224,71,2222,83,2215,92,2206,99,2194,101,2182,99,2172,92,2165,83,2163,71,2165,59,2172,49,2182,43,2194,40xe" filled="false" stroked="true" strokeweight=".567pt" strokecolor="#231f20">
                <v:path arrowok="t"/>
              </v:shape>
            </v:group>
            <v:group style="position:absolute;left:4531;top:40;width:62;height:62" coordorigin="4531,40" coordsize="62,62">
              <v:shape style="position:absolute;left:4531;top:40;width:62;height:62" coordorigin="4531,40" coordsize="62,62" path="m4562,40l4550,43,4540,49,4533,59,4531,71,4533,83,4540,92,4550,99,4562,101,4574,99,4583,92,4590,83,4592,71,4590,59,4583,49,4574,43,4562,40xe" filled="true" fillcolor="#231f20" stroked="false">
                <v:path arrowok="t"/>
                <v:fill type="solid"/>
              </v:shape>
            </v:group>
            <v:group style="position:absolute;left:4531;top:40;width:62;height:62" coordorigin="4531,40" coordsize="62,62">
              <v:shape style="position:absolute;left:4531;top:40;width:62;height:62" coordorigin="4531,40" coordsize="62,62" path="m4562,40l4574,43,4583,49,4590,59,4592,71,4590,83,4583,92,4574,99,4562,101,4550,99,4540,92,4533,83,4531,71,4533,59,4540,49,4550,43,4562,40xe" filled="false" stroked="true" strokeweight=".567pt" strokecolor="#231f20">
                <v:path arrowok="t"/>
              </v:shape>
              <v:shape style="position:absolute;left:245;top:190;width:922;height:200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</w:tabs>
                        <w:spacing w:line="191" w:lineRule="exact" w:before="9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140</w:t>
                        <w:tab/>
                        <w:t>150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30;top:190;width:1506;height:200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  <w:tab w:pos="1172" w:val="left" w:leader="none"/>
                        </w:tabs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180</w:t>
                        <w:tab/>
                        <w:t>190</w:t>
                        <w:tab/>
                        <w:t>200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992;top:190;width:1523;height:200" type="#_x0000_t202" filled="false" stroked="false">
                <v:textbox inset="0,0,0,0">
                  <w:txbxContent>
                    <w:p>
                      <w:pPr>
                        <w:tabs>
                          <w:tab w:pos="590" w:val="left" w:leader="none"/>
                          <w:tab w:pos="1189" w:val="left" w:leader="none"/>
                        </w:tabs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220</w:t>
                        <w:tab/>
                        <w:t>230</w:t>
                        <w:tab/>
                        <w:t>240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tabs>
          <w:tab w:pos="5902" w:val="left" w:leader="none"/>
        </w:tabs>
        <w:spacing w:line="240" w:lineRule="auto" w:before="25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319.304993pt;margin-top:3.906pt;width:8.876pt;height:8.875pt;mso-position-horizontal-relative:page;mso-position-vertical-relative:paragraph;z-index:-42424" type="#_x0000_t75" stroked="false">
            <v:imagedata r:id="rId72" o:title=""/>
            <w10:wrap type="none"/>
          </v:shape>
        </w:pict>
      </w:r>
      <w:r>
        <w:rPr>
          <w:rFonts w:ascii="Arial" w:hAnsi="Arial"/>
          <w:color w:val="231F20"/>
        </w:rPr>
        <w:t>Quais números estão representados pelos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símbolos</w:t>
      </w:r>
      <w:r>
        <w:rPr>
          <w:rFonts w:ascii="Arial" w:hAnsi="Arial"/>
          <w:color w:val="231F20"/>
          <w:spacing w:val="10"/>
        </w:rPr>
        <w:t> </w:t>
      </w:r>
      <w:r>
        <w:rPr>
          <w:rFonts w:ascii="Arial" w:hAnsi="Arial"/>
          <w:color w:val="231F20"/>
          <w:spacing w:val="10"/>
          <w:position w:val="2"/>
        </w:rPr>
        <w:drawing>
          <wp:inline distT="0" distB="0" distL="0" distR="0">
            <wp:extent cx="146050" cy="139522"/>
            <wp:effectExtent l="0" t="0" r="0" b="0"/>
            <wp:docPr id="1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3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31F20"/>
          <w:spacing w:val="10"/>
          <w:position w:val="2"/>
        </w:rPr>
      </w:r>
      <w:r>
        <w:rPr>
          <w:rFonts w:ascii="Arial" w:hAnsi="Arial"/>
          <w:color w:val="231F20"/>
        </w:rPr>
        <w:t>,</w:t>
        <w:tab/>
        <w:t>e </w:t>
      </w:r>
      <w:r>
        <w:rPr>
          <w:rFonts w:ascii="Arial" w:hAnsi="Arial"/>
          <w:color w:val="231F20"/>
          <w:spacing w:val="10"/>
          <w:position w:val="2"/>
        </w:rPr>
        <w:drawing>
          <wp:inline distT="0" distB="0" distL="0" distR="0">
            <wp:extent cx="146050" cy="146050"/>
            <wp:effectExtent l="0" t="0" r="0" b="0"/>
            <wp:docPr id="1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31F20"/>
          <w:spacing w:val="10"/>
          <w:position w:val="2"/>
        </w:rPr>
      </w:r>
      <w:r>
        <w:rPr>
          <w:rFonts w:ascii="Arial" w:hAnsi="Arial"/>
          <w:color w:val="231F20"/>
        </w:rPr>
        <w:t>nessa reta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numérica?</w:t>
      </w:r>
      <w:r>
        <w:rPr>
          <w:rFonts w:ascii="Arial" w:hAnsi="Arial"/>
        </w:rPr>
      </w:r>
    </w:p>
    <w:p>
      <w:pPr>
        <w:pStyle w:val="BodyText"/>
        <w:spacing w:line="240" w:lineRule="auto" w:before="69"/>
        <w:ind w:right="0"/>
        <w:jc w:val="left"/>
      </w:pPr>
      <w:r>
        <w:rPr>
          <w:color w:val="231F20"/>
        </w:rPr>
        <w:t>A) 151, 152 e</w:t>
      </w:r>
      <w:r>
        <w:rPr>
          <w:color w:val="231F20"/>
          <w:spacing w:val="-1"/>
        </w:rPr>
        <w:t> </w:t>
      </w:r>
      <w:r>
        <w:rPr>
          <w:color w:val="231F20"/>
        </w:rPr>
        <w:t>201.</w:t>
      </w:r>
      <w:r>
        <w:rPr/>
      </w:r>
    </w:p>
    <w:p>
      <w:pPr>
        <w:pStyle w:val="BodyText"/>
        <w:spacing w:line="240" w:lineRule="auto" w:before="13"/>
        <w:ind w:right="0"/>
        <w:jc w:val="left"/>
      </w:pPr>
      <w:r>
        <w:rPr>
          <w:color w:val="231F20"/>
        </w:rPr>
        <w:t>B) 151, 179 e</w:t>
      </w:r>
      <w:r>
        <w:rPr>
          <w:color w:val="231F20"/>
          <w:spacing w:val="-1"/>
        </w:rPr>
        <w:t> </w:t>
      </w:r>
      <w:r>
        <w:rPr>
          <w:color w:val="231F20"/>
        </w:rPr>
        <w:t>210.</w:t>
      </w:r>
      <w:r>
        <w:rPr/>
      </w:r>
    </w:p>
    <w:p>
      <w:pPr>
        <w:pStyle w:val="BodyText"/>
        <w:spacing w:line="240" w:lineRule="auto" w:before="13"/>
        <w:ind w:right="0"/>
        <w:jc w:val="left"/>
      </w:pPr>
      <w:r>
        <w:rPr>
          <w:color w:val="231F20"/>
        </w:rPr>
        <w:t>C) 160, 170 e</w:t>
      </w:r>
      <w:r>
        <w:rPr>
          <w:color w:val="231F20"/>
          <w:spacing w:val="-1"/>
        </w:rPr>
        <w:t> </w:t>
      </w:r>
      <w:r>
        <w:rPr>
          <w:color w:val="231F20"/>
        </w:rPr>
        <w:t>201.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160, 170 e</w:t>
      </w:r>
      <w:r>
        <w:rPr>
          <w:color w:val="231F20"/>
          <w:spacing w:val="-1"/>
        </w:rPr>
        <w:t> </w:t>
      </w:r>
      <w:r>
        <w:rPr>
          <w:color w:val="231F20"/>
        </w:rPr>
        <w:t>210.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8"/>
        </w:numPr>
        <w:tabs>
          <w:tab w:pos="490" w:val="left" w:leader="none"/>
        </w:tabs>
        <w:spacing w:line="240" w:lineRule="auto" w:before="0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(M031829E4)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10"/>
          <w:szCs w:val="10"/>
        </w:rPr>
      </w:pPr>
      <w:r>
        <w:rPr/>
        <w:pict>
          <v:shape style="position:absolute;margin-left:99.337601pt;margin-top:7.13195pt;width:28.35pt;height:28.35pt;mso-position-horizontal-relative:page;mso-position-vertical-relative:paragraph;z-index:2968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97" w:right="0"/>
                    <w:jc w:val="left"/>
                  </w:pPr>
                  <w:r>
                    <w:rPr>
                      <w:color w:val="231F20"/>
                    </w:rPr>
                    <w:t>967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Uma das decomposições desse número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9 + 6 +</w:t>
      </w:r>
      <w:r>
        <w:rPr>
          <w:color w:val="231F20"/>
          <w:spacing w:val="-1"/>
        </w:rPr>
        <w:t> </w:t>
      </w:r>
      <w:r>
        <w:rPr>
          <w:color w:val="231F20"/>
        </w:rPr>
        <w:t>7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9 + 60</w:t>
      </w:r>
      <w:r>
        <w:rPr>
          <w:color w:val="231F20"/>
          <w:spacing w:val="-1"/>
        </w:rPr>
        <w:t> </w:t>
      </w:r>
      <w:r>
        <w:rPr>
          <w:color w:val="231F20"/>
        </w:rPr>
        <w:t>+7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900 + 6 +</w:t>
      </w:r>
      <w:r>
        <w:rPr>
          <w:color w:val="231F20"/>
          <w:spacing w:val="-1"/>
        </w:rPr>
        <w:t> </w:t>
      </w:r>
      <w:r>
        <w:rPr>
          <w:color w:val="231F20"/>
        </w:rPr>
        <w:t>7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900 + 60 +</w:t>
      </w:r>
      <w:r>
        <w:rPr>
          <w:color w:val="231F20"/>
          <w:spacing w:val="-1"/>
        </w:rPr>
        <w:t> </w:t>
      </w:r>
      <w:r>
        <w:rPr>
          <w:color w:val="231F20"/>
        </w:rPr>
        <w:t>7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8"/>
        </w:numPr>
        <w:tabs>
          <w:tab w:pos="503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(M041475E4) </w:t>
      </w:r>
      <w:r>
        <w:rPr>
          <w:rFonts w:ascii="Arial" w:hAnsi="Arial"/>
          <w:color w:val="231F20"/>
          <w:sz w:val="22"/>
        </w:rPr>
        <w:t>Em uma noite de promoções, uma pizzaria vendeu 35 pizzas de muçarela, 46 pizzas de </w:t>
      </w:r>
      <w:r>
        <w:rPr>
          <w:rFonts w:ascii="Arial" w:hAnsi="Arial"/>
          <w:color w:val="231F20"/>
          <w:sz w:val="22"/>
        </w:rPr>
        <w:t>presunto e 57 pizzas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frango.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Quantas pizzas foram vendidas ao todo nessa</w:t>
      </w:r>
      <w:r>
        <w:rPr>
          <w:rFonts w:ascii="Arial"/>
          <w:color w:val="231F20"/>
          <w:spacing w:val="-20"/>
        </w:rPr>
        <w:t> </w:t>
      </w:r>
      <w:r>
        <w:rPr>
          <w:rFonts w:ascii="Arial"/>
          <w:color w:val="231F20"/>
        </w:rPr>
        <w:t>noite?</w:t>
      </w:r>
      <w:r>
        <w:rPr>
          <w:rFonts w:ascii="Arial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61"/>
        </w:rPr>
        <w:t> </w:t>
      </w:r>
      <w:r>
        <w:rPr>
          <w:color w:val="231F20"/>
        </w:rPr>
        <w:t>138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61"/>
        </w:rPr>
        <w:t> </w:t>
      </w:r>
      <w:r>
        <w:rPr>
          <w:color w:val="231F20"/>
        </w:rPr>
        <w:t>103</w:t>
      </w:r>
      <w:r>
        <w:rPr/>
      </w:r>
    </w:p>
    <w:p>
      <w:pPr>
        <w:pStyle w:val="ListParagraph"/>
        <w:numPr>
          <w:ilvl w:val="0"/>
          <w:numId w:val="37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81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70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78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79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15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76"/>
      <w:footerReference w:type="default" r:id="rId77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43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434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4424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42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420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41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4408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43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43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442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42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41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441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41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40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289.55pt;height:13pt;mso-position-horizontal-relative:page;mso-position-vertical-relative:page;z-index:-440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color w:val="231F20"/>
                    <w:sz w:val="22"/>
                  </w:rPr>
                  <w:t>40) </w:t>
                </w:r>
                <w:r>
                  <w:rPr>
                    <w:rFonts w:ascii="Arial"/>
                    <w:color w:val="231F20"/>
                    <w:sz w:val="16"/>
                  </w:rPr>
                  <w:t>(M031988E4) </w:t>
                </w:r>
                <w:r>
                  <w:rPr>
                    <w:rFonts w:ascii="Arial"/>
                    <w:color w:val="231F20"/>
                    <w:sz w:val="22"/>
                  </w:rPr>
                  <w:t>Observe abaixo o dinheiro que Mariana</w:t>
                </w:r>
                <w:r>
                  <w:rPr>
                    <w:rFonts w:ascii="Arial"/>
                    <w:color w:val="231F20"/>
                    <w:spacing w:val="-1"/>
                    <w:sz w:val="22"/>
                  </w:rPr>
                  <w:t> </w:t>
                </w:r>
                <w:r>
                  <w:rPr>
                    <w:rFonts w:ascii="Arial"/>
                    <w:color w:val="231F20"/>
                    <w:sz w:val="22"/>
                  </w:rPr>
                  <w:t>tem.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40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512.25pt;height:13pt;mso-position-horizontal-relative:page;mso-position-vertical-relative:page;z-index:-43984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20" w:right="0"/>
                  <w:jc w:val="left"/>
                  <w:rPr>
                    <w:rFonts w:ascii="Arial" w:hAnsi="Arial" w:cs="Arial" w:eastAsia="Arial" w:hint="default"/>
                  </w:rPr>
                </w:pPr>
                <w:r>
                  <w:rPr>
                    <w:color w:val="231F20"/>
                  </w:rPr>
                  <w:t>42)</w:t>
                </w:r>
                <w:r>
                  <w:rPr>
                    <w:color w:val="231F20"/>
                    <w:spacing w:val="-9"/>
                  </w:rPr>
                  <w:t> </w:t>
                </w:r>
                <w:r>
                  <w:rPr>
                    <w:color w:val="231F20"/>
                    <w:sz w:val="16"/>
                  </w:rPr>
                  <w:t>(M051438E4)</w:t>
                </w:r>
                <w:r>
                  <w:rPr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rFonts w:ascii="Arial" w:hAnsi="Arial"/>
                    <w:color w:val="231F20"/>
                  </w:rPr>
                  <w:t>Observe</w:t>
                </w:r>
                <w:r>
                  <w:rPr>
                    <w:rFonts w:ascii="Arial" w:hAnsi="Arial"/>
                    <w:color w:val="231F20"/>
                    <w:spacing w:val="-9"/>
                  </w:rPr>
                  <w:t> </w:t>
                </w:r>
                <w:r>
                  <w:rPr>
                    <w:rFonts w:ascii="Arial" w:hAnsi="Arial"/>
                    <w:color w:val="231F20"/>
                  </w:rPr>
                  <w:t>a</w:t>
                </w:r>
                <w:r>
                  <w:rPr>
                    <w:rFonts w:ascii="Arial" w:hAnsi="Arial"/>
                    <w:color w:val="231F20"/>
                    <w:spacing w:val="-9"/>
                  </w:rPr>
                  <w:t> </w:t>
                </w:r>
                <w:r>
                  <w:rPr>
                    <w:rFonts w:ascii="Arial" w:hAnsi="Arial"/>
                    <w:color w:val="231F20"/>
                  </w:rPr>
                  <w:t>reta</w:t>
                </w:r>
                <w:r>
                  <w:rPr>
                    <w:rFonts w:ascii="Arial" w:hAnsi="Arial"/>
                    <w:color w:val="231F20"/>
                    <w:spacing w:val="-9"/>
                  </w:rPr>
                  <w:t> </w:t>
                </w:r>
                <w:r>
                  <w:rPr>
                    <w:rFonts w:ascii="Arial" w:hAnsi="Arial"/>
                    <w:color w:val="231F20"/>
                  </w:rPr>
                  <w:t>numérica</w:t>
                </w:r>
                <w:r>
                  <w:rPr>
                    <w:rFonts w:ascii="Arial" w:hAnsi="Arial"/>
                    <w:color w:val="231F20"/>
                    <w:spacing w:val="-8"/>
                  </w:rPr>
                  <w:t> </w:t>
                </w:r>
                <w:r>
                  <w:rPr>
                    <w:rFonts w:ascii="Arial" w:hAnsi="Arial"/>
                    <w:color w:val="231F20"/>
                  </w:rPr>
                  <w:t>abaixo.</w:t>
                </w:r>
                <w:r>
                  <w:rPr>
                    <w:rFonts w:ascii="Arial" w:hAnsi="Arial"/>
                    <w:color w:val="231F20"/>
                    <w:spacing w:val="-8"/>
                  </w:rPr>
                  <w:t> </w:t>
                </w:r>
                <w:r>
                  <w:rPr>
                    <w:rFonts w:ascii="Arial" w:hAnsi="Arial"/>
                    <w:color w:val="231F20"/>
                  </w:rPr>
                  <w:t>Essa</w:t>
                </w:r>
                <w:r>
                  <w:rPr>
                    <w:rFonts w:ascii="Arial" w:hAnsi="Arial"/>
                    <w:color w:val="231F20"/>
                    <w:spacing w:val="-9"/>
                  </w:rPr>
                  <w:t> </w:t>
                </w:r>
                <w:r>
                  <w:rPr>
                    <w:rFonts w:ascii="Arial" w:hAnsi="Arial"/>
                    <w:color w:val="231F20"/>
                  </w:rPr>
                  <w:t>reta</w:t>
                </w:r>
                <w:r>
                  <w:rPr>
                    <w:rFonts w:ascii="Arial" w:hAnsi="Arial"/>
                    <w:color w:val="231F20"/>
                    <w:spacing w:val="-9"/>
                  </w:rPr>
                  <w:t> </w:t>
                </w:r>
                <w:r>
                  <w:rPr>
                    <w:rFonts w:ascii="Arial" w:hAnsi="Arial"/>
                    <w:color w:val="231F20"/>
                  </w:rPr>
                  <w:t>está</w:t>
                </w:r>
                <w:r>
                  <w:rPr>
                    <w:rFonts w:ascii="Arial" w:hAnsi="Arial"/>
                    <w:color w:val="231F20"/>
                    <w:spacing w:val="-8"/>
                  </w:rPr>
                  <w:t> </w:t>
                </w:r>
                <w:r>
                  <w:rPr>
                    <w:rFonts w:ascii="Arial" w:hAnsi="Arial"/>
                    <w:color w:val="231F20"/>
                  </w:rPr>
                  <w:t>dividida</w:t>
                </w:r>
                <w:r>
                  <w:rPr>
                    <w:rFonts w:ascii="Arial" w:hAnsi="Arial"/>
                    <w:color w:val="231F20"/>
                    <w:spacing w:val="-8"/>
                  </w:rPr>
                  <w:t> </w:t>
                </w:r>
                <w:r>
                  <w:rPr>
                    <w:rFonts w:ascii="Arial" w:hAnsi="Arial"/>
                    <w:color w:val="231F20"/>
                  </w:rPr>
                  <w:t>em</w:t>
                </w:r>
                <w:r>
                  <w:rPr>
                    <w:rFonts w:ascii="Arial" w:hAnsi="Arial"/>
                    <w:color w:val="231F20"/>
                    <w:spacing w:val="-9"/>
                  </w:rPr>
                  <w:t> </w:t>
                </w:r>
                <w:r>
                  <w:rPr>
                    <w:rFonts w:ascii="Arial" w:hAnsi="Arial"/>
                    <w:color w:val="231F20"/>
                  </w:rPr>
                  <w:t>segmentos</w:t>
                </w:r>
                <w:r>
                  <w:rPr>
                    <w:rFonts w:ascii="Arial" w:hAnsi="Arial"/>
                    <w:color w:val="231F20"/>
                    <w:spacing w:val="-9"/>
                  </w:rPr>
                  <w:t> </w:t>
                </w:r>
                <w:r>
                  <w:rPr>
                    <w:rFonts w:ascii="Arial" w:hAnsi="Arial"/>
                    <w:color w:val="231F20"/>
                  </w:rPr>
                  <w:t>de</w:t>
                </w:r>
                <w:r>
                  <w:rPr>
                    <w:rFonts w:ascii="Arial" w:hAnsi="Arial"/>
                    <w:color w:val="231F20"/>
                    <w:spacing w:val="-9"/>
                  </w:rPr>
                  <w:t> </w:t>
                </w:r>
                <w:r>
                  <w:rPr>
                    <w:rFonts w:ascii="Arial" w:hAnsi="Arial"/>
                    <w:color w:val="231F20"/>
                  </w:rPr>
                  <w:t>mesma</w:t>
                </w:r>
                <w:r>
                  <w:rPr>
                    <w:rFonts w:ascii="Arial" w:hAnsi="Arial"/>
                    <w:color w:val="231F20"/>
                    <w:spacing w:val="-9"/>
                  </w:rPr>
                  <w:t> </w:t>
                </w:r>
                <w:r>
                  <w:rPr>
                    <w:rFonts w:ascii="Arial" w:hAnsi="Arial"/>
                    <w:color w:val="231F20"/>
                  </w:rPr>
                  <w:t>medida.</w:t>
                </w:r>
                <w:r>
                  <w:rPr>
                    <w:rFonts w:ascii="Arial" w:hAnsi="Arial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">
    <w:multiLevelType w:val="hybridMultilevel"/>
    <w:lvl w:ilvl="0">
      <w:start w:val="43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6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95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66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77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32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88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43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2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476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25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9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1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86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51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0"/>
      <w:numFmt w:val="decimal"/>
      <w:lvlText w:val="%1)"/>
      <w:lvlJc w:val="left"/>
      <w:pPr>
        <w:ind w:left="110" w:hanging="385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5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6"/>
      <w:numFmt w:val="decimal"/>
      <w:lvlText w:val="%1)"/>
      <w:lvlJc w:val="left"/>
      <w:pPr>
        <w:ind w:left="521" w:hanging="412"/>
        <w:jc w:val="left"/>
      </w:pPr>
      <w:rPr>
        <w:rFonts w:hint="default" w:ascii="Arial" w:hAnsi="Arial" w:eastAsia="Arial"/>
        <w:color w:val="231F20"/>
        <w:spacing w:val="-3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510" w:hanging="4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1" w:hanging="4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1" w:hanging="4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2" w:hanging="4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2" w:hanging="4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3" w:hanging="4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3" w:hanging="4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4" w:hanging="41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87" w:hanging="278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8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8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portaldoprofessor.mec.gov.br/fichaTecnicaAula.html?aula=24259" TargetMode="External"/><Relationship Id="rId20" Type="http://schemas.openxmlformats.org/officeDocument/2006/relationships/hyperlink" Target="http://sitededicas.ne10.uol.com.br/humor_piadas5a.htm" TargetMode="External"/><Relationship Id="rId21" Type="http://schemas.openxmlformats.org/officeDocument/2006/relationships/header" Target="header2.xml"/><Relationship Id="rId22" Type="http://schemas.openxmlformats.org/officeDocument/2006/relationships/image" Target="media/image13.png"/><Relationship Id="rId23" Type="http://schemas.openxmlformats.org/officeDocument/2006/relationships/hyperlink" Target="http://bichinhosdejardim.com/aos-mestres-com-carinho/" TargetMode="External"/><Relationship Id="rId24" Type="http://schemas.openxmlformats.org/officeDocument/2006/relationships/header" Target="header3.xml"/><Relationship Id="rId25" Type="http://schemas.openxmlformats.org/officeDocument/2006/relationships/footer" Target="footer2.xml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hyperlink" Target="http://ilustracartoon.blogspot.com.br/" TargetMode="External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footer" Target="footer3.xml"/><Relationship Id="rId38" Type="http://schemas.openxmlformats.org/officeDocument/2006/relationships/hyperlink" Target="http://blogs.estadao.com.br/estadinho/" TargetMode="External"/><Relationship Id="rId39" Type="http://schemas.openxmlformats.org/officeDocument/2006/relationships/header" Target="header4.xml"/><Relationship Id="rId40" Type="http://schemas.openxmlformats.org/officeDocument/2006/relationships/image" Target="media/image24.png"/><Relationship Id="rId41" Type="http://schemas.openxmlformats.org/officeDocument/2006/relationships/hyperlink" Target="http://www.gazetadopovo.com.br/charges/index.phtml?foffset=14&amp;amp;offset&amp;amp;ch=Marchesini" TargetMode="External"/><Relationship Id="rId42" Type="http://schemas.openxmlformats.org/officeDocument/2006/relationships/hyperlink" Target="http://migre.me/g1Jnn" TargetMode="External"/><Relationship Id="rId43" Type="http://schemas.openxmlformats.org/officeDocument/2006/relationships/header" Target="header5.xml"/><Relationship Id="rId44" Type="http://schemas.openxmlformats.org/officeDocument/2006/relationships/footer" Target="footer4.xml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image" Target="media/image27.png"/><Relationship Id="rId48" Type="http://schemas.openxmlformats.org/officeDocument/2006/relationships/image" Target="media/image28.png"/><Relationship Id="rId49" Type="http://schemas.openxmlformats.org/officeDocument/2006/relationships/image" Target="media/image29.png"/><Relationship Id="rId50" Type="http://schemas.openxmlformats.org/officeDocument/2006/relationships/image" Target="media/image30.png"/><Relationship Id="rId51" Type="http://schemas.openxmlformats.org/officeDocument/2006/relationships/image" Target="media/image31.png"/><Relationship Id="rId52" Type="http://schemas.openxmlformats.org/officeDocument/2006/relationships/image" Target="media/image32.png"/><Relationship Id="rId53" Type="http://schemas.openxmlformats.org/officeDocument/2006/relationships/image" Target="media/image33.png"/><Relationship Id="rId54" Type="http://schemas.openxmlformats.org/officeDocument/2006/relationships/image" Target="media/image34.png"/><Relationship Id="rId55" Type="http://schemas.openxmlformats.org/officeDocument/2006/relationships/image" Target="media/image35.png"/><Relationship Id="rId56" Type="http://schemas.openxmlformats.org/officeDocument/2006/relationships/image" Target="media/image36.png"/><Relationship Id="rId57" Type="http://schemas.openxmlformats.org/officeDocument/2006/relationships/image" Target="media/image37.png"/><Relationship Id="rId58" Type="http://schemas.openxmlformats.org/officeDocument/2006/relationships/image" Target="media/image38.png"/><Relationship Id="rId59" Type="http://schemas.openxmlformats.org/officeDocument/2006/relationships/image" Target="media/image39.png"/><Relationship Id="rId60" Type="http://schemas.openxmlformats.org/officeDocument/2006/relationships/header" Target="header6.xml"/><Relationship Id="rId61" Type="http://schemas.openxmlformats.org/officeDocument/2006/relationships/image" Target="media/image40.png"/><Relationship Id="rId62" Type="http://schemas.openxmlformats.org/officeDocument/2006/relationships/image" Target="media/image41.png"/><Relationship Id="rId63" Type="http://schemas.openxmlformats.org/officeDocument/2006/relationships/image" Target="media/image42.png"/><Relationship Id="rId64" Type="http://schemas.openxmlformats.org/officeDocument/2006/relationships/image" Target="media/image43.png"/><Relationship Id="rId65" Type="http://schemas.openxmlformats.org/officeDocument/2006/relationships/image" Target="media/image44.png"/><Relationship Id="rId66" Type="http://schemas.openxmlformats.org/officeDocument/2006/relationships/image" Target="media/image45.png"/><Relationship Id="rId67" Type="http://schemas.openxmlformats.org/officeDocument/2006/relationships/image" Target="media/image46.png"/><Relationship Id="rId68" Type="http://schemas.openxmlformats.org/officeDocument/2006/relationships/image" Target="media/image47.png"/><Relationship Id="rId69" Type="http://schemas.openxmlformats.org/officeDocument/2006/relationships/image" Target="media/image48.png"/><Relationship Id="rId70" Type="http://schemas.openxmlformats.org/officeDocument/2006/relationships/header" Target="header7.xml"/><Relationship Id="rId71" Type="http://schemas.openxmlformats.org/officeDocument/2006/relationships/image" Target="media/image49.png"/><Relationship Id="rId72" Type="http://schemas.openxmlformats.org/officeDocument/2006/relationships/image" Target="media/image50.png"/><Relationship Id="rId73" Type="http://schemas.openxmlformats.org/officeDocument/2006/relationships/image" Target="media/image51.png"/><Relationship Id="rId74" Type="http://schemas.openxmlformats.org/officeDocument/2006/relationships/image" Target="media/image52.png"/><Relationship Id="rId75" Type="http://schemas.openxmlformats.org/officeDocument/2006/relationships/image" Target="media/image53.png"/><Relationship Id="rId76" Type="http://schemas.openxmlformats.org/officeDocument/2006/relationships/header" Target="header8.xml"/><Relationship Id="rId77" Type="http://schemas.openxmlformats.org/officeDocument/2006/relationships/footer" Target="footer5.xml"/><Relationship Id="rId78" Type="http://schemas.openxmlformats.org/officeDocument/2006/relationships/image" Target="media/image54.png"/><Relationship Id="rId79" Type="http://schemas.openxmlformats.org/officeDocument/2006/relationships/image" Target="media/image55.png"/><Relationship Id="rId80" Type="http://schemas.openxmlformats.org/officeDocument/2006/relationships/image" Target="media/image56.png"/><Relationship Id="rId8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C0609.indb</dc:title>
  <dcterms:created xsi:type="dcterms:W3CDTF">2016-02-07T04:29:47Z</dcterms:created>
  <dcterms:modified xsi:type="dcterms:W3CDTF">2016-02-07T04:29:47Z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