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ece9f4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a38dc2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A38DC2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A38DC2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A38DC2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A38DC2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A38DC2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a38dc2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A38DC2"/>
          <w:sz w:val="40"/>
        </w:rPr>
        <w:t>LÍNGUA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PORTUGUESA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E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A38DC2"/>
          <w:sz w:val="36"/>
        </w:rPr>
        <w:t>7º ano</w:t>
      </w:r>
      <w:r>
        <w:rPr>
          <w:rFonts w:ascii="Arial" w:hAnsi="Arial"/>
          <w:b/>
          <w:color w:val="A38DC2"/>
          <w:spacing w:val="16"/>
          <w:sz w:val="36"/>
        </w:rPr>
        <w:t> </w:t>
      </w:r>
      <w:r>
        <w:rPr>
          <w:rFonts w:ascii="Arial" w:hAnsi="Arial"/>
          <w:b/>
          <w:color w:val="A38DC2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A38DC2"/>
          <w:sz w:val="36"/>
        </w:rPr>
        <w:t>Ensino</w:t>
      </w:r>
      <w:r>
        <w:rPr>
          <w:rFonts w:ascii="Arial"/>
          <w:b/>
          <w:color w:val="A38DC2"/>
          <w:spacing w:val="2"/>
          <w:sz w:val="36"/>
        </w:rPr>
        <w:t> </w:t>
      </w:r>
      <w:r>
        <w:rPr>
          <w:rFonts w:ascii="Arial"/>
          <w:b/>
          <w:color w:val="A38DC2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A38DC2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A38DC2"/>
          <w:sz w:val="64"/>
        </w:rPr>
        <w:t>C0703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a38dc2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A38DC2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A38DC2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A38DC2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 w:firstLine="0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2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2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2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2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A38DC2"/>
          <w:w w:val="105"/>
        </w:rPr>
        <w:t>Data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de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Nascimento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do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 w:firstLine="0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85840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ece9f4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LM7EF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 w:hint="default"/>
          <w:sz w:val="11"/>
          <w:szCs w:val="11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11"/>
          <w:szCs w:val="11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027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4240" w:right="424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Água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1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água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um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recurso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natural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precioso,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essencial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para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nossa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sobrevivência.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Milhões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 </w:t>
            </w:r>
            <w:r>
              <w:rPr>
                <w:rFonts w:ascii="Arial" w:hAnsi="Arial"/>
                <w:color w:val="231F20"/>
                <w:sz w:val="22"/>
              </w:rPr>
              <w:t>litros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água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tratada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pingam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das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torneiras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todos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os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dias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são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utilizados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consumo. </w:t>
            </w:r>
            <w:r>
              <w:rPr>
                <w:rFonts w:ascii="Arial" w:hAnsi="Arial"/>
                <w:color w:val="231F20"/>
                <w:sz w:val="22"/>
              </w:rPr>
              <w:t>No Brasil, o desperdício de água é muito grande em razão do mau uso deste recurso.</w:t>
            </w:r>
            <w:r>
              <w:rPr>
                <w:rFonts w:ascii="Arial" w:hAnsi="Arial"/>
                <w:color w:val="231F20"/>
                <w:spacing w:val="-3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7" w:lineRule="auto"/>
              <w:ind w:left="108" w:right="105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Lavando as mãos, escovando os dentes ou fazendo a barba ─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não deixe a torneira aberta, você economizará de 12 a 80 litros de água.</w:t>
            </w:r>
            <w:r>
              <w:rPr>
                <w:rFonts w:ascii="Arial" w:hAnsi="Arial" w:cs="Arial" w:eastAsia="Arial" w:hint="default"/>
                <w:color w:val="231F20"/>
                <w:spacing w:val="-3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Descarga ─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uma descarga quando acionada, por seis segundos, consome de 6 a 10 litros de água. Aperte a descarga apenas o tempo necessário. Evite pressionar a válvula sem necessidade.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7" w:lineRule="auto"/>
              <w:ind w:left="108" w:right="107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Não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tome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banho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demorado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z w:val="22"/>
                <w:szCs w:val="22"/>
              </w:rPr>
              <w:t>─</w:t>
            </w:r>
            <w:r>
              <w:rPr>
                <w:rFonts w:ascii="Arial" w:hAnsi="Arial" w:cs="Arial" w:eastAsia="Arial" w:hint="default"/>
                <w:b/>
                <w:bCs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5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minutos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chuveiro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ligado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liberam,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em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média,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60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litros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 água; 20 minutos consomem 120 litros. Reduzindo 1 minuto do seu banho você pode economizar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3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6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litros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água.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Desligue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chuveiro</w:t>
            </w:r>
            <w:r>
              <w:rPr>
                <w:rFonts w:ascii="Arial" w:hAnsi="Arial" w:cs="Arial" w:eastAsia="Arial" w:hint="default"/>
                <w:color w:val="231F20"/>
                <w:spacing w:val="-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quando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estiver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ensaboando.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3322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</w:t>
            </w:r>
            <w:hyperlink r:id="rId19">
              <w:r>
                <w:rPr>
                  <w:rFonts w:ascii="Arial" w:hAnsi="Arial"/>
                  <w:color w:val="231F20"/>
                  <w:sz w:val="16"/>
                </w:rPr>
                <w:t>: &lt;http://migre.me/fK1Fo&gt;.</w:t>
              </w:r>
            </w:hyperlink>
            <w:r>
              <w:rPr>
                <w:rFonts w:ascii="Arial" w:hAnsi="Arial"/>
                <w:color w:val="231F20"/>
                <w:spacing w:val="-31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Acesso em: 14 ago. 2013. Fragmento.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023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01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562343" cy="2856357"/>
                  <wp:effectExtent l="0" t="0" r="0" b="0"/>
                  <wp:docPr id="3" name="image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43" cy="2856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8"/>
              <w:ind w:left="199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</w:t>
            </w:r>
            <w:hyperlink r:id="rId21">
              <w:r>
                <w:rPr>
                  <w:rFonts w:ascii="Arial" w:hAnsi="Arial"/>
                  <w:color w:val="231F20"/>
                  <w:sz w:val="16"/>
                </w:rPr>
                <w:t>: &lt;http://tioronni.com.br/publ_046.html&gt;.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</w:t>
            </w:r>
            <w:r>
              <w:rPr>
                <w:rFonts w:ascii="Arial" w:hAnsi="Arial"/>
                <w:color w:val="231F20"/>
                <w:spacing w:val="-31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em: 2 ago. 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before="30"/>
        <w:ind w:left="0" w:right="391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(P070037F5_SUP)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(P070037F5) </w:t>
      </w:r>
      <w:r>
        <w:rPr>
          <w:rFonts w:ascii="Arial" w:hAnsi="Arial"/>
          <w:color w:val="231F20"/>
          <w:sz w:val="22"/>
        </w:rPr>
        <w:t>Qual é a informação em comum apresentada por esses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textos?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É necessário lavar as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calçadas.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É importante lavar as mãos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corretamente.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pessoas desperdiçam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crianças gostam de brincar com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(P070038F5)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Texto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 no trecho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Aperte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a descarga apenas o tempo necessário.” (ℓ. 7), a palavra</w:t>
      </w:r>
      <w:r>
        <w:rPr>
          <w:rFonts w:ascii="Arial" w:hAnsi="Arial" w:cs="Arial" w:eastAsia="Arial" w:hint="default"/>
          <w:color w:val="231F20"/>
          <w:spacing w:val="-3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</w:t>
      </w:r>
      <w:r>
        <w:rPr>
          <w:rFonts w:ascii="Arial" w:hAnsi="Arial" w:cs="Arial" w:eastAsia="Arial" w:hint="default"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 foi usada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uma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ordem.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recomendação.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um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pedido.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footerReference w:type="default" r:id="rId18"/>
          <w:pgSz w:w="11910" w:h="16840"/>
          <w:pgMar w:header="377" w:footer="443" w:top="560" w:bottom="640" w:left="740" w:right="740"/>
          <w:pgNumType w:start="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novamente o </w:t>
      </w:r>
      <w:r>
        <w:rPr>
          <w:color w:val="231F20"/>
          <w:spacing w:val="-4"/>
        </w:rPr>
        <w:t>Texto </w:t>
      </w:r>
      <w:r>
        <w:rPr>
          <w:color w:val="231F20"/>
        </w:rPr>
        <w:t>1 e o </w:t>
      </w:r>
      <w:r>
        <w:rPr>
          <w:color w:val="231F20"/>
          <w:spacing w:val="-4"/>
        </w:rPr>
        <w:t>Texto </w:t>
      </w:r>
      <w:r>
        <w:rPr>
          <w:color w:val="231F20"/>
        </w:rPr>
        <w:t>2 para responder às questões</w:t>
      </w:r>
      <w:r>
        <w:rPr>
          <w:color w:val="231F20"/>
          <w:spacing w:val="-12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(P070039F5) </w:t>
      </w:r>
      <w:r>
        <w:rPr>
          <w:rFonts w:ascii="Arial"/>
          <w:color w:val="231F20"/>
          <w:sz w:val="22"/>
        </w:rPr>
        <w:t>De acordo com o </w:t>
      </w:r>
      <w:r>
        <w:rPr>
          <w:rFonts w:ascii="Arial"/>
          <w:color w:val="231F20"/>
          <w:spacing w:val="-6"/>
          <w:sz w:val="22"/>
        </w:rPr>
        <w:t>Texto </w:t>
      </w:r>
      <w:r>
        <w:rPr>
          <w:rFonts w:ascii="Arial"/>
          <w:color w:val="231F20"/>
          <w:sz w:val="22"/>
        </w:rPr>
        <w:t>1, cinco minutos com o chuveiro ligado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gastam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120 litros de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80 litros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60 litros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10 litros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água.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(P070040F5) </w:t>
      </w:r>
      <w:r>
        <w:rPr>
          <w:rFonts w:ascii="Arial" w:hAnsi="Arial"/>
          <w:color w:val="231F20"/>
          <w:sz w:val="22"/>
        </w:rPr>
        <w:t>No </w:t>
      </w:r>
      <w:r>
        <w:rPr>
          <w:rFonts w:ascii="Arial" w:hAnsi="Arial"/>
          <w:color w:val="231F20"/>
          <w:spacing w:val="-6"/>
          <w:sz w:val="22"/>
        </w:rPr>
        <w:t>Texto </w:t>
      </w:r>
      <w:r>
        <w:rPr>
          <w:rFonts w:ascii="Arial" w:hAnsi="Arial"/>
          <w:color w:val="231F20"/>
          <w:sz w:val="22"/>
        </w:rPr>
        <w:t>2, a expressão da menina</w:t>
      </w:r>
      <w:r>
        <w:rPr>
          <w:rFonts w:ascii="Arial" w:hAnsi="Arial"/>
          <w:color w:val="231F20"/>
          <w:spacing w:val="2"/>
          <w:sz w:val="22"/>
        </w:rPr>
        <w:t> </w:t>
      </w:r>
      <w:r>
        <w:rPr>
          <w:rFonts w:ascii="Arial" w:hAnsi="Arial"/>
          <w:color w:val="231F20"/>
          <w:sz w:val="22"/>
        </w:rPr>
        <w:t>indica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tristeza.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irritação.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curiosidade.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109.358002pt;margin-top:16.717865pt;width:376.6pt;height:273.6pt;mso-position-horizontal-relative:page;mso-position-vertical-relative:paragraph;z-index:1384;mso-wrap-distance-left:0;mso-wrap-distance-right:0" coordorigin="2187,334" coordsize="7532,5472">
            <v:shape style="position:absolute;left:2187;top:334;width:4800;height:4795" type="#_x0000_t75" stroked="false">
              <v:imagedata r:id="rId22" o:title=""/>
            </v:shape>
            <v:shape style="position:absolute;left:6978;top:334;width:2741;height:5472" type="#_x0000_t75" stroked="false">
              <v:imagedata r:id="rId23" o:title=""/>
            </v:shape>
            <v:shape style="position:absolute;left:2187;top:5120;width:4800;height:686" type="#_x0000_t75" stroked="false">
              <v:imagedata r:id="rId24" o:title=""/>
            </v:shape>
            <w10:wrap type="topAndBottom"/>
          </v:group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165" w:lineRule="exact" w:before="0"/>
        <w:ind w:left="2768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25">
        <w:r>
          <w:rPr>
            <w:rFonts w:ascii="Arial" w:hAnsi="Arial"/>
            <w:color w:val="231F20"/>
            <w:sz w:val="16"/>
          </w:rPr>
          <w:t>: &lt;http://migre.me/ewZsn&gt;.</w:t>
        </w:r>
      </w:hyperlink>
      <w:r>
        <w:rPr>
          <w:rFonts w:ascii="Arial" w:hAnsi="Arial"/>
          <w:color w:val="231F20"/>
          <w:sz w:val="16"/>
        </w:rPr>
        <w:t> Acesso em: 13 maio 2013.</w:t>
      </w:r>
      <w:r>
        <w:rPr>
          <w:rFonts w:ascii="Arial" w:hAnsi="Arial"/>
          <w:color w:val="231F20"/>
          <w:spacing w:val="-29"/>
          <w:sz w:val="16"/>
        </w:rPr>
        <w:t> </w:t>
      </w:r>
      <w:r>
        <w:rPr>
          <w:rFonts w:ascii="Arial" w:hAnsi="Arial"/>
          <w:color w:val="231F20"/>
          <w:sz w:val="16"/>
        </w:rPr>
        <w:t>(P070041F5_SUP)</w:t>
      </w:r>
      <w:r>
        <w:rPr>
          <w:rFonts w:ascii="Arial" w:hAns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(P070041F5) </w:t>
      </w:r>
      <w:r>
        <w:rPr>
          <w:rFonts w:ascii="Arial" w:hAnsi="Arial"/>
          <w:color w:val="231F20"/>
          <w:sz w:val="22"/>
        </w:rPr>
        <w:t>Esse texto é um exemplo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charge.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manual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instrução.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propaganda</w:t>
      </w:r>
      <w:r>
        <w:rPr>
          <w:rFonts w:ascii="Arial"/>
          <w:color w:val="231F20"/>
          <w:spacing w:val="-19"/>
          <w:sz w:val="22"/>
        </w:rPr>
        <w:t> </w:t>
      </w:r>
      <w:r>
        <w:rPr>
          <w:rFonts w:ascii="Arial"/>
          <w:color w:val="231F20"/>
          <w:sz w:val="22"/>
        </w:rPr>
        <w:t>educativa.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tirinha.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(P070042F5) </w:t>
      </w:r>
      <w:r>
        <w:rPr>
          <w:rFonts w:ascii="Arial" w:hAnsi="Arial"/>
          <w:color w:val="231F20"/>
          <w:sz w:val="22"/>
        </w:rPr>
        <w:t>Esse texto é</w:t>
      </w:r>
      <w:r>
        <w:rPr>
          <w:rFonts w:ascii="Arial" w:hAnsi="Arial"/>
          <w:color w:val="231F20"/>
          <w:spacing w:val="7"/>
          <w:sz w:val="22"/>
        </w:rPr>
        <w:t> </w:t>
      </w:r>
      <w:r>
        <w:rPr>
          <w:rFonts w:ascii="Arial" w:hAnsi="Arial"/>
          <w:color w:val="231F20"/>
          <w:sz w:val="22"/>
        </w:rPr>
        <w:t>dirigido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ao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Denatran.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ao Ministério das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Cidades.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aos guardas 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trânsito.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aos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motoristas.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(P070043F5)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respeito no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trânsito.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problema do transporte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público.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potência dos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carros.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impaciência dos</w:t>
      </w:r>
      <w:r>
        <w:rPr>
          <w:rFonts w:ascii="Arial" w:hAnsi="Arial"/>
          <w:color w:val="231F20"/>
          <w:spacing w:val="-37"/>
          <w:sz w:val="22"/>
        </w:rPr>
        <w:t> </w:t>
      </w:r>
      <w:r>
        <w:rPr>
          <w:rFonts w:ascii="Arial" w:hAnsi="Arial"/>
          <w:color w:val="231F20"/>
          <w:sz w:val="22"/>
        </w:rPr>
        <w:t>passageiros.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443" w:top="560" w:bottom="64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/>
        <w:pict>
          <v:shape style="position:absolute;margin-left:58.958pt;margin-top:18.996870pt;width:478.057002pt;height:164.16pt;mso-position-horizontal-relative:page;mso-position-vertical-relative:paragraph;z-index:1408;mso-wrap-distance-left:0;mso-wrap-distance-right:0" type="#_x0000_t75" stroked="false">
            <v:imagedata r:id="rId27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6"/>
        <w:ind w:left="89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28">
        <w:r>
          <w:rPr>
            <w:rFonts w:ascii="Arial" w:hAnsi="Arial"/>
            <w:color w:val="231F20"/>
            <w:sz w:val="16"/>
          </w:rPr>
          <w:t>: &lt;http://blogdoxandro.blogspot.com.br/2010_10_23_archive.html&gt;.</w:t>
        </w:r>
      </w:hyperlink>
      <w:r>
        <w:rPr>
          <w:rFonts w:ascii="Arial" w:hAnsi="Arial"/>
          <w:color w:val="231F20"/>
          <w:spacing w:val="-32"/>
          <w:sz w:val="16"/>
        </w:rPr>
        <w:t> </w:t>
      </w:r>
      <w:r>
        <w:rPr>
          <w:rFonts w:ascii="Arial" w:hAnsi="Arial"/>
          <w:color w:val="231F20"/>
          <w:sz w:val="16"/>
        </w:rPr>
        <w:t>Acesso em: 30 out. 2013. (P070044F5_SUP)</w:t>
      </w:r>
      <w:r>
        <w:rPr>
          <w:rFonts w:ascii="Arial" w:hAns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19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(P070044F5) </w:t>
      </w:r>
      <w:r>
        <w:rPr>
          <w:rFonts w:ascii="Arial"/>
          <w:color w:val="231F20"/>
          <w:sz w:val="22"/>
        </w:rPr>
        <w:t>O que provoca humor nesse texto?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menino ter muitos pares de meias guardados em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casa.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menino espalhar meias pelo chão para obedecer à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ordem.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ordem dada ao menino por outra</w:t>
      </w:r>
      <w:r>
        <w:rPr>
          <w:rFonts w:ascii="Arial"/>
          <w:color w:val="231F20"/>
          <w:spacing w:val="-39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expressão do menino ao ouvir a</w:t>
      </w:r>
      <w:r>
        <w:rPr>
          <w:rFonts w:ascii="Arial" w:hAnsi="Arial"/>
          <w:color w:val="231F20"/>
          <w:spacing w:val="-34"/>
          <w:sz w:val="22"/>
        </w:rPr>
        <w:t> </w:t>
      </w:r>
      <w:r>
        <w:rPr>
          <w:rFonts w:ascii="Arial" w:hAnsi="Arial"/>
          <w:color w:val="231F20"/>
          <w:sz w:val="22"/>
        </w:rPr>
        <w:t>ordem.</w:t>
      </w:r>
      <w:r>
        <w:rPr>
          <w:rFonts w:ascii="Arial" w:hAnsi="Arial"/>
          <w:sz w:val="22"/>
        </w:rPr>
      </w:r>
    </w:p>
    <w:p>
      <w:pPr>
        <w:pStyle w:val="Heading1"/>
        <w:spacing w:line="240" w:lineRule="auto" w:before="187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1"/>
          <w:szCs w:val="11"/>
        </w:rPr>
      </w:pPr>
      <w:r>
        <w:rPr/>
        <w:pict>
          <v:group style="position:absolute;margin-left:56.192902pt;margin-top:7.657937pt;width:482.9pt;height:214.85pt;mso-position-horizontal-relative:page;mso-position-vertical-relative:paragraph;z-index:1504;mso-wrap-distance-left:0;mso-wrap-distance-right:0" coordorigin="1124,153" coordsize="9658,4297">
            <v:group style="position:absolute;left:1129;top:158;width:572;height:2" coordorigin="1129,158" coordsize="572,2">
              <v:shape style="position:absolute;left:1129;top:158;width:572;height:2" coordorigin="1129,158" coordsize="572,0" path="m1129,158l1701,158e" filled="false" stroked="true" strokeweight=".5pt" strokecolor="#231f20">
                <v:path arrowok="t"/>
              </v:shape>
            </v:group>
            <v:group style="position:absolute;left:1134;top:163;width:2;height:4277" coordorigin="1134,163" coordsize="2,4277">
              <v:shape style="position:absolute;left:1134;top:163;width:2;height:4277" coordorigin="1134,163" coordsize="0,4277" path="m1134,4440l1134,163e" filled="false" stroked="true" strokeweight=".5pt" strokecolor="#231f20">
                <v:path arrowok="t"/>
              </v:shape>
            </v:group>
            <v:group style="position:absolute;left:1701;top:158;width:9076;height:2" coordorigin="1701,158" coordsize="9076,2">
              <v:shape style="position:absolute;left:1701;top:158;width:9076;height:2" coordorigin="1701,158" coordsize="9076,0" path="m1701,158l10777,158e" filled="false" stroked="true" strokeweight=".5pt" strokecolor="#231f20">
                <v:path arrowok="t"/>
              </v:shape>
            </v:group>
            <v:group style="position:absolute;left:1701;top:163;width:2;height:4277" coordorigin="1701,163" coordsize="2,4277">
              <v:shape style="position:absolute;left:1701;top:163;width:2;height:4277" coordorigin="1701,163" coordsize="0,4277" path="m1701,4440l1701,163e" filled="false" stroked="true" strokeweight=".5pt" strokecolor="#231f20">
                <v:path arrowok="t"/>
              </v:shape>
            </v:group>
            <v:group style="position:absolute;left:10772;top:163;width:2;height:4277" coordorigin="10772,163" coordsize="2,4277">
              <v:shape style="position:absolute;left:10772;top:163;width:2;height:4277" coordorigin="10772,163" coordsize="0,4277" path="m10772,4440l10772,163e" filled="false" stroked="true" strokeweight=".5pt" strokecolor="#231f20">
                <v:path arrowok="t"/>
              </v:shape>
            </v:group>
            <v:group style="position:absolute;left:1129;top:4445;width:572;height:2" coordorigin="1129,4445" coordsize="572,2">
              <v:shape style="position:absolute;left:1129;top:4445;width:572;height:2" coordorigin="1129,4445" coordsize="572,0" path="m1129,4445l1701,4445e" filled="false" stroked="true" strokeweight=".5pt" strokecolor="#231f20">
                <v:path arrowok="t"/>
              </v:shape>
            </v:group>
            <v:group style="position:absolute;left:1701;top:4445;width:9076;height:2" coordorigin="1701,4445" coordsize="9076,2">
              <v:shape style="position:absolute;left:1701;top:4445;width:9076;height:2" coordorigin="1701,4445" coordsize="9076,0" path="m1701,4445l10777,4445e" filled="false" stroked="true" strokeweight=".5pt" strokecolor="#231f20">
                <v:path arrowok="t"/>
              </v:shape>
              <v:shape style="position:absolute;left:1356;top:1723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07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58;width:9071;height:42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98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O pardal que queria ser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águia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6" w:lineRule="auto" w:before="137"/>
                        <w:ind w:left="113" w:right="110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“Minhocas! Eca! Isso é comida para bebês!”,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Tuco,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 pequeno pardal, nunca deixa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irritar seus amigos. Um dia, ele vai visitar sua mãe e diz: “Eu, mais tarde, vou me tornar uma águia dourada!”, “Mas, querido, mais tarde você vai continuar sendo o que já é: um pequeno pardal” – explica-lhe a mãe. “Não, eu vou ser uma ave de rapina poderosa!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Você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vai ver! Além do mais, hoje à noite no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jantar,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vou comer um carneiro que eu mesmo vou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pegar.”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campo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próximo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começa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pairar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rebanho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ovelhas.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gorda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crava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unhas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costas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dela.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“Quem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aí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minhas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costas?”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pergunta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ovelha.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“Sou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Tuco!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Você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presa!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capturei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você!”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voz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baixinha. “Quem é você? Eu não consigo nem vê-lo” – perguntou a ovelha, se divertindo.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“Você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 minha prisioneira agora!” – diz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Tuco.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Mas, de repente, ele escorrega e cai entre  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 pernas da ovelha. Ela inclina-se até ele: “Oh, oh!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Vejam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só, uma águia dourada!” E ela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pequeno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pardal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entre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dentes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carrega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mãe,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dizendo: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“Estou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trazendo de volta a sua terrível águia.”. Ele nem consegue olhar para a mãe. Essa foi a primeira e única aventura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Tuco,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águia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dourada!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1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MURAT.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D’Annie.</w:t>
      </w:r>
      <w:r>
        <w:rPr>
          <w:rFonts w:ascii="Arial" w:hAnsi="Arial" w:cs="Arial" w:eastAsia="Arial" w:hint="default"/>
          <w:color w:val="231F20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365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4"/>
          <w:sz w:val="16"/>
          <w:szCs w:val="16"/>
        </w:rPr>
        <w:t>histórias</w:t>
      </w:r>
      <w:r>
        <w:rPr>
          <w:rFonts w:ascii="Arial" w:hAnsi="Arial" w:cs="Arial" w:eastAsia="Arial" w:hint="default"/>
          <w:i/>
          <w:color w:val="231F20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–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uma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para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cada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dia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do</w:t>
      </w:r>
      <w:r>
        <w:rPr>
          <w:rFonts w:ascii="Arial" w:hAnsi="Arial" w:cs="Arial" w:eastAsia="Arial" w:hint="default"/>
          <w:i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pacing w:val="-3"/>
          <w:sz w:val="16"/>
          <w:szCs w:val="16"/>
        </w:rPr>
        <w:t>ano!</w:t>
      </w:r>
      <w:r>
        <w:rPr>
          <w:rFonts w:ascii="Arial" w:hAnsi="Arial" w:cs="Arial" w:eastAsia="Arial" w:hint="default"/>
          <w:i/>
          <w:color w:val="231F20"/>
          <w:spacing w:val="-11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Tradução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de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Martim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G.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Wollstein.</w:t>
      </w:r>
      <w:r>
        <w:rPr>
          <w:rFonts w:ascii="Arial" w:hAnsi="Arial" w:cs="Arial" w:eastAsia="Arial" w:hint="default"/>
          <w:color w:val="231F20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Blumenau: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Blu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editora,</w:t>
      </w:r>
      <w:r>
        <w:rPr>
          <w:rFonts w:ascii="Arial" w:hAnsi="Arial" w:cs="Arial" w:eastAsia="Arial" w:hint="default"/>
          <w:color w:val="231F20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2010.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p.</w:t>
      </w:r>
      <w:r>
        <w:rPr>
          <w:rFonts w:ascii="Arial" w:hAnsi="Arial" w:cs="Arial" w:eastAsia="Arial" w:hint="default"/>
          <w:color w:val="231F20"/>
          <w:spacing w:val="-9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157.</w:t>
      </w:r>
      <w:r>
        <w:rPr>
          <w:rFonts w:ascii="Arial" w:hAnsi="Arial" w:cs="Arial" w:eastAsia="Arial" w:hint="default"/>
          <w:color w:val="231F20"/>
          <w:spacing w:val="-8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(P060025F5_SUP)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(P060025F5) </w:t>
      </w:r>
      <w:r>
        <w:rPr>
          <w:rFonts w:ascii="Arial" w:hAnsi="Arial"/>
          <w:color w:val="231F20"/>
          <w:sz w:val="22"/>
        </w:rPr>
        <w:t>O que fez com que essa história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88" w:val="left" w:leader="none"/>
        </w:tabs>
        <w:spacing w:line="240" w:lineRule="auto" w:before="64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caçar um</w:t>
      </w:r>
      <w:r>
        <w:rPr>
          <w:rFonts w:ascii="Arial" w:hAnsi="Arial"/>
          <w:color w:val="231F20"/>
          <w:spacing w:val="2"/>
          <w:sz w:val="22"/>
        </w:rPr>
        <w:t> </w:t>
      </w:r>
      <w:r>
        <w:rPr>
          <w:rFonts w:ascii="Arial" w:hAnsi="Arial"/>
          <w:color w:val="231F20"/>
          <w:sz w:val="22"/>
        </w:rPr>
        <w:t>carneiro.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88" w:val="left" w:leader="none"/>
        </w:tabs>
        <w:spacing w:line="240" w:lineRule="auto" w:before="7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Tuco </w:t>
      </w:r>
      <w:r>
        <w:rPr>
          <w:rFonts w:ascii="Arial"/>
          <w:color w:val="231F20"/>
          <w:sz w:val="22"/>
        </w:rPr>
        <w:t>irritar os seus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amigos.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0" w:val="left" w:leader="none"/>
        </w:tabs>
        <w:spacing w:line="240" w:lineRule="auto" w:before="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querer ser uma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águia.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0" w:val="left" w:leader="none"/>
        </w:tabs>
        <w:spacing w:line="240" w:lineRule="auto" w:before="1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22"/>
        </w:rPr>
        <w:t>Tuco </w:t>
      </w:r>
      <w:r>
        <w:rPr>
          <w:rFonts w:ascii="Arial" w:hAnsi="Arial"/>
          <w:color w:val="231F20"/>
          <w:sz w:val="22"/>
        </w:rPr>
        <w:t>visitar sua</w:t>
      </w:r>
      <w:r>
        <w:rPr>
          <w:rFonts w:ascii="Arial" w:hAnsi="Arial"/>
          <w:color w:val="231F20"/>
          <w:spacing w:val="2"/>
          <w:sz w:val="22"/>
        </w:rPr>
        <w:t> </w:t>
      </w:r>
      <w:r>
        <w:rPr>
          <w:rFonts w:ascii="Arial" w:hAnsi="Arial"/>
          <w:color w:val="231F20"/>
          <w:sz w:val="22"/>
        </w:rPr>
        <w:t>mãe.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(P060026F5)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“‘Você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 minha prisioneira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agora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!’” (ℓ. 10), a palavra destacada indica ideia</w:t>
      </w:r>
      <w:r>
        <w:rPr>
          <w:rFonts w:ascii="Arial" w:hAnsi="Arial" w:cs="Arial" w:eastAsia="Arial" w:hint="default"/>
          <w:color w:val="231F20"/>
          <w:spacing w:val="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causa.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lugar.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tempo.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507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(P060027F5)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“‘Estou trazendo de volta a sua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terrível águia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.’” (ℓ. 12-13), a expressão em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admiração.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irritação.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medo.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6"/>
          <w:pgSz w:w="11910" w:h="16840"/>
          <w:pgMar w:header="377" w:footer="443" w:top="560" w:bottom="64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88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(M041506E4) </w:t>
      </w:r>
      <w:r>
        <w:rPr>
          <w:rFonts w:ascii="Arial"/>
          <w:color w:val="231F20"/>
          <w:sz w:val="22"/>
        </w:rPr>
        <w:t>Observe abaixo as flores que Gabriela plantou em seu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jardim.</w:t>
      </w:r>
      <w:r>
        <w:rPr>
          <w:rFonts w:ascii="Arial"/>
          <w:sz w:val="22"/>
        </w:rPr>
      </w:r>
    </w:p>
    <w:p>
      <w:pPr>
        <w:spacing w:before="48"/>
        <w:ind w:left="3671" w:right="3637" w:firstLine="0"/>
        <w:jc w:val="center"/>
        <w:rPr>
          <w:rFonts w:ascii="Arial" w:hAnsi="Arial" w:cs="Arial" w:eastAsia="Arial" w:hint="default"/>
          <w:sz w:val="15"/>
          <w:szCs w:val="15"/>
        </w:rPr>
      </w:pPr>
      <w:r>
        <w:rPr>
          <w:rFonts w:ascii="Arial"/>
          <w:color w:val="231F20"/>
          <w:w w:val="105"/>
          <w:sz w:val="15"/>
        </w:rPr>
        <w:t>Gabriela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103.763pt;margin-top:9.597518pt;width:387.75pt;height:154pt;mso-position-horizontal-relative:page;mso-position-vertical-relative:paragraph;z-index:1696;mso-wrap-distance-left:0;mso-wrap-distance-right:0" coordorigin="2075,192" coordsize="7755,3080">
            <v:shape style="position:absolute;left:5219;top:192;width:1551;height:3080" type="#_x0000_t75" stroked="false">
              <v:imagedata r:id="rId31" o:title=""/>
            </v:shape>
            <v:shape style="position:absolute;left:5525;top:1585;width:226;height:286" type="#_x0000_t75" stroked="false">
              <v:imagedata r:id="rId32" o:title=""/>
            </v:shape>
            <v:shape style="position:absolute;left:5276;top:922;width:178;height:286" type="#_x0000_t75" stroked="false">
              <v:imagedata r:id="rId33" o:title=""/>
            </v:shape>
            <v:group style="position:absolute;left:5943;top:2605;width:151;height:352" coordorigin="5943,2605" coordsize="151,352">
              <v:shape style="position:absolute;left:5943;top:2605;width:151;height:352" coordorigin="5943,2605" coordsize="151,352" path="m6020,2605l5987,2611,5961,2626,5945,2646,5943,2670,5961,2742,5980,2814,6000,2886,6019,2957,6029,2957,6046,2887,6062,2816,6078,2745,6093,2674,6090,2650,6072,2628,6047,2611,6020,2605xe" filled="true" fillcolor="#ffffff" stroked="false">
                <v:path arrowok="t"/>
                <v:fill type="solid"/>
              </v:shape>
              <v:shape style="position:absolute;left:6494;top:909;width:160;height:278" type="#_x0000_t75" stroked="false">
                <v:imagedata r:id="rId34" o:title=""/>
              </v:shape>
            </v:group>
            <v:group style="position:absolute;left:5665;top:2551;width:268;height:188" coordorigin="5665,2551" coordsize="268,188">
              <v:shape style="position:absolute;left:5665;top:2551;width:268;height:188" coordorigin="5665,2551" coordsize="268,188" path="m5677,2551l5673,2566,5669,2580,5666,2594,5673,2654,5697,2720,5761,2733,5818,2738,5875,2734,5933,2720,5918,2669,5863,2669,5827,2665,5799,2644,5770,2602,5763,2591,5757,2577,5746,2572,5730,2566,5712,2560,5677,2551xe" filled="true" fillcolor="#ffffff" stroked="false">
                <v:path arrowok="t"/>
                <v:fill type="solid"/>
              </v:shape>
              <v:shape style="position:absolute;left:5665;top:2551;width:268;height:188" coordorigin="5665,2551" coordsize="268,188" path="m5915,2659l5863,2669,5918,2669,5915,2659xe" filled="true" fillcolor="#ffffff" stroked="false">
                <v:path arrowok="t"/>
                <v:fill type="solid"/>
              </v:shape>
            </v:group>
            <v:group style="position:absolute;left:6015;top:3113;width:732;height:136" coordorigin="6015,3113" coordsize="732,136">
              <v:shape style="position:absolute;left:6015;top:3113;width:732;height:136" coordorigin="6015,3113" coordsize="732,136" path="m6027,3145l6015,3158,6028,3169,6042,3179,6145,3219,6221,3235,6297,3245,6374,3249,6451,3246,6528,3237,6575,3226,6600,3217,6386,3217,6315,3215,6243,3206,6171,3191,6099,3171,6027,3145xe" filled="true" fillcolor="#ffffff" stroked="false">
                <v:path arrowok="t"/>
                <v:fill type="solid"/>
              </v:shape>
              <v:shape style="position:absolute;left:6015;top:3113;width:732;height:136" coordorigin="6015,3113" coordsize="732,136" path="m6747,3113l6674,3151,6602,3180,6530,3200,6458,3212,6386,3217,6600,3217,6667,3190,6723,3160,6739,3129,6747,3113xe" filled="true" fillcolor="#ffffff" stroked="false">
                <v:path arrowok="t"/>
                <v:fill type="solid"/>
              </v:shape>
              <v:shape style="position:absolute;left:6396;top:1870;width:145;height:242" type="#_x0000_t75" stroked="false">
                <v:imagedata r:id="rId35" o:title=""/>
              </v:shape>
              <v:shape style="position:absolute;left:5897;top:1207;width:198;height:174" type="#_x0000_t75" stroked="false">
                <v:imagedata r:id="rId36" o:title=""/>
              </v:shape>
            </v:group>
            <v:group style="position:absolute;left:5315;top:3010;width:676;height:200" coordorigin="5315,3010" coordsize="676,200">
              <v:shape style="position:absolute;left:5315;top:3010;width:676;height:200" coordorigin="5315,3010" coordsize="676,200" path="m5315,3010l5331,3069,5443,3138,5514,3168,5586,3190,5659,3204,5733,3210,5808,3208,5884,3197,5955,3180,5741,3180,5666,3177,5593,3164,5521,3141,5451,3108,5382,3065,5315,3010xe" filled="true" fillcolor="#ffffff" stroked="false">
                <v:path arrowok="t"/>
                <v:fill type="solid"/>
              </v:shape>
              <v:shape style="position:absolute;left:5315;top:3010;width:676;height:200" coordorigin="5315,3010" coordsize="676,200" path="m5975,3137l5895,3160,5817,3174,5741,3180,5955,3180,5961,3179,5970,3174,5977,3165,5984,3156,5991,3146,5975,3137xe" filled="true" fillcolor="#ffffff" stroked="false">
                <v:path arrowok="t"/>
                <v:fill type="solid"/>
              </v:shape>
            </v:group>
            <v:group style="position:absolute;left:5562;top:1836;width:119;height:244" coordorigin="5562,1836" coordsize="119,244">
              <v:shape style="position:absolute;left:5562;top:1836;width:119;height:244" coordorigin="5562,1836" coordsize="119,244" path="m5569,1836l5562,1892,5571,1954,5597,2017,5640,2079,5680,1891,5569,1836xe" filled="true" fillcolor="#ffffff" stroked="false">
                <v:path arrowok="t"/>
                <v:fill type="solid"/>
              </v:shape>
              <v:shape style="position:absolute;left:6106;top:2607;width:262;height:153" type="#_x0000_t75" stroked="false">
                <v:imagedata r:id="rId37" o:title=""/>
              </v:shape>
            </v:group>
            <v:group style="position:absolute;left:6081;top:2078;width:328;height:89" coordorigin="6081,2078" coordsize="328,89">
              <v:shape style="position:absolute;left:6081;top:2078;width:328;height:89" coordorigin="6081,2078" coordsize="328,89" path="m6396,2078l6081,2117,6091,2148,6106,2164,6129,2167,6161,2158,6172,2156,6214,2156,6260,2151,6311,2144,6361,2130,6408,2102,6402,2092,6396,2078xe" filled="true" fillcolor="#ffffff" stroked="false">
                <v:path arrowok="t"/>
                <v:fill type="solid"/>
              </v:shape>
              <v:shape style="position:absolute;left:6081;top:2078;width:328;height:89" coordorigin="6081,2078" coordsize="328,89" path="m6214,2156l6172,2156,6184,2156,6196,2157,6208,2157,6214,2156xe" filled="true" fillcolor="#ffffff" stroked="false">
                <v:path arrowok="t"/>
                <v:fill type="solid"/>
              </v:shape>
              <v:shape style="position:absolute;left:5571;top:2812;width:148;height:162" type="#_x0000_t75" stroked="false">
                <v:imagedata r:id="rId38" o:title=""/>
              </v:shape>
              <v:shape style="position:absolute;left:6318;top:2829;width:100;height:187" type="#_x0000_t75" stroked="false">
                <v:imagedata r:id="rId39" o:title=""/>
              </v:shape>
            </v:group>
            <v:group style="position:absolute;left:5670;top:2036;width:137;height:103" coordorigin="5670,2036" coordsize="137,103">
              <v:shape style="position:absolute;left:5670;top:2036;width:137;height:103" coordorigin="5670,2036" coordsize="137,103" path="m5696,2036l5682,2043,5670,2045,5675,2057,5741,2109,5807,2139,5792,2095,5766,2070,5735,2055,5704,2041,5696,2036xe" filled="true" fillcolor="#ffffff" stroked="false">
                <v:path arrowok="t"/>
                <v:fill type="solid"/>
              </v:shape>
            </v:group>
            <v:group style="position:absolute;left:5689;top:1900;width:64;height:134" coordorigin="5689,1900" coordsize="64,134">
              <v:shape style="position:absolute;left:5689;top:1900;width:64;height:134" coordorigin="5689,1900" coordsize="64,134" path="m5707,1900l5690,1958,5689,1993,5709,2015,5753,2033,5707,1900xe" filled="true" fillcolor="#ffffff" stroked="false">
                <v:path arrowok="t"/>
                <v:fill type="solid"/>
              </v:shape>
            </v:group>
            <v:group style="position:absolute;left:6585;top:2332;width:88;height:73" coordorigin="6585,2332" coordsize="88,73">
              <v:shape style="position:absolute;left:6585;top:2332;width:88;height:73" coordorigin="6585,2332" coordsize="88,73" path="m6585,2332l6593,2389,6604,2394,6617,2400,6629,2405,6640,2405,6650,2398,6659,2388,6666,2377,6673,2368,6585,2332xe" filled="true" fillcolor="#ffffff" stroked="false">
                <v:path arrowok="t"/>
                <v:fill type="solid"/>
              </v:shape>
              <v:shape style="position:absolute;left:6585;top:2332;width:88;height:73" coordorigin="6585,2332" coordsize="88,73" path="m6592,2388l6593,2389,6593,2389,6592,2388xe" filled="true" fillcolor="#ffffff" stroked="false">
                <v:path arrowok="t"/>
                <v:fill type="solid"/>
              </v:shape>
            </v:group>
            <v:group style="position:absolute;left:6006;top:979;width:55;height:167" coordorigin="6006,979" coordsize="55,167">
              <v:shape style="position:absolute;left:6006;top:979;width:55;height:167" coordorigin="6006,979" coordsize="55,167" path="m6043,979l6006,1143,6016,1145,6060,983,6043,979xe" filled="true" fillcolor="#231f20" stroked="false">
                <v:path arrowok="t"/>
                <v:fill type="solid"/>
              </v:shape>
            </v:group>
            <v:group style="position:absolute;left:5770;top:2394;width:122;height:80" coordorigin="5770,2394" coordsize="122,80">
              <v:shape style="position:absolute;left:5770;top:2394;width:122;height:80" coordorigin="5770,2394" coordsize="122,80" path="m5861,2394l5838,2397,5815,2403,5770,2415,5774,2426,5779,2438,5839,2473,5855,2473,5864,2469,5872,2459,5881,2445,5891,2432,5883,2419,5875,2407,5868,2398,5861,2394xe" filled="true" fillcolor="#ffffff" stroked="false">
                <v:path arrowok="t"/>
                <v:fill type="solid"/>
              </v:shape>
            </v:group>
            <v:group style="position:absolute;left:5538;top:2240;width:95;height:105" coordorigin="5538,2240" coordsize="95,105">
              <v:shape style="position:absolute;left:5538;top:2240;width:95;height:105" coordorigin="5538,2240" coordsize="95,105" path="m5539,2310l5546,2321,5554,2332,5561,2341,5565,2344,5583,2335,5600,2325,5601,2325,5588,2325,5566,2324,5542,2312,5541,2312,5541,2311,5539,2310xe" filled="true" fillcolor="#231f20" stroked="false">
                <v:path arrowok="t"/>
                <v:fill type="solid"/>
              </v:shape>
              <v:shape style="position:absolute;left:5538;top:2240;width:95;height:105" coordorigin="5538,2240" coordsize="95,105" path="m5552,2243l5545,2243,5621,2289,5606,2313,5588,2325,5601,2325,5616,2314,5631,2302,5632,2294,5628,2281,5577,2248,5557,2244,5552,2243xe" filled="true" fillcolor="#231f20" stroked="false">
                <v:path arrowok="t"/>
                <v:fill type="solid"/>
              </v:shape>
              <v:shape style="position:absolute;left:5538;top:2240;width:95;height:105" coordorigin="5538,2240" coordsize="95,105" path="m5541,2311l5541,2312,5542,2312,5541,2311xe" filled="true" fillcolor="#231f20" stroked="false">
                <v:path arrowok="t"/>
                <v:fill type="solid"/>
              </v:shape>
              <v:shape style="position:absolute;left:5538;top:2240;width:95;height:105" coordorigin="5538,2240" coordsize="95,105" path="m5538,2240l5541,2310,5541,2311,5545,2243,5552,2243,5538,2240xe" filled="true" fillcolor="#231f20" stroked="false">
                <v:path arrowok="t"/>
                <v:fill type="solid"/>
              </v:shape>
            </v:group>
            <v:group style="position:absolute;left:6047;top:2300;width:95;height:87" coordorigin="6047,2300" coordsize="95,87">
              <v:shape style="position:absolute;left:6047;top:2300;width:95;height:87" coordorigin="6047,2300" coordsize="95,87" path="m6047,2300l6058,2359,6118,2387,6141,2340,6047,2300xe" filled="true" fillcolor="#ffffff" stroked="false">
                <v:path arrowok="t"/>
                <v:fill type="solid"/>
              </v:shape>
              <v:shape style="position:absolute;left:6344;top:2359;width:103;height:118" type="#_x0000_t75" stroked="false">
                <v:imagedata r:id="rId40" o:title=""/>
              </v:shape>
            </v:group>
            <v:group style="position:absolute;left:6039;top:2296;width:113;height:92" coordorigin="6039,2296" coordsize="113,92">
              <v:shape style="position:absolute;left:6039;top:2296;width:113;height:92" coordorigin="6039,2296" coordsize="113,92" path="m6069,2300l6047,2300,6141,2340,6118,2387,6151,2325,6103,2308,6098,2305,6079,2302,6069,2300xe" filled="true" fillcolor="#231f20" stroked="false">
                <v:path arrowok="t"/>
                <v:fill type="solid"/>
              </v:shape>
              <v:shape style="position:absolute;left:6039;top:2296;width:113;height:92" coordorigin="6039,2296" coordsize="113,92" path="m6039,2296l6058,2359,6047,2300,6069,2300,6039,2296xe" filled="true" fillcolor="#231f20" stroked="false">
                <v:path arrowok="t"/>
                <v:fill type="solid"/>
              </v:shape>
            </v:group>
            <v:group style="position:absolute;left:5539;top:2243;width:83;height:82" coordorigin="5539,2243" coordsize="83,82">
              <v:shape style="position:absolute;left:5539;top:2243;width:83;height:82" coordorigin="5539,2243" coordsize="83,82" path="m5545,2243l5541,2311,5566,2324,5588,2325,5606,2313,5621,2289,5545,2243xe" filled="true" fillcolor="#ffffff" stroked="false">
                <v:path arrowok="t"/>
                <v:fill type="solid"/>
              </v:shape>
              <v:shape style="position:absolute;left:5539;top:2243;width:83;height:82" coordorigin="5539,2243" coordsize="83,82" path="m5539,2310l5541,2312,5541,2311,5539,2310xe" filled="true" fillcolor="#ffffff" stroked="false">
                <v:path arrowok="t"/>
                <v:fill type="solid"/>
              </v:shape>
              <v:shape style="position:absolute;left:2665;top:2232;width:536;height:872" type="#_x0000_t75" stroked="false">
                <v:imagedata r:id="rId41" o:title=""/>
              </v:shape>
              <v:shape style="position:absolute;left:2960;top:2284;width:176;height:186" type="#_x0000_t75" stroked="false">
                <v:imagedata r:id="rId42" o:title=""/>
              </v:shape>
              <v:shape style="position:absolute;left:2694;top:2397;width:195;height:179" type="#_x0000_t75" stroked="false">
                <v:imagedata r:id="rId43" o:title=""/>
              </v:shape>
              <v:shape style="position:absolute;left:3021;top:2696;width:172;height:152" type="#_x0000_t75" stroked="false">
                <v:imagedata r:id="rId44" o:title=""/>
              </v:shape>
              <v:shape style="position:absolute;left:2674;top:2238;width:485;height:858" type="#_x0000_t75" stroked="false">
                <v:imagedata r:id="rId45" o:title=""/>
              </v:shape>
              <v:shape style="position:absolute;left:3900;top:2299;width:553;height:820" type="#_x0000_t75" stroked="false">
                <v:imagedata r:id="rId46" o:title=""/>
              </v:shape>
            </v:group>
            <v:group style="position:absolute;left:2077;top:3106;width:3241;height:2" coordorigin="2077,3106" coordsize="3241,2">
              <v:shape style="position:absolute;left:2077;top:3106;width:3241;height:2" coordorigin="2077,3106" coordsize="3241,0" path="m2077,3106l5317,3106e" filled="false" stroked="true" strokeweight=".13135pt" strokecolor="#231f20">
                <v:path arrowok="t"/>
              </v:shape>
            </v:group>
            <v:group style="position:absolute;left:2077;top:3106;width:3241;height:2" coordorigin="2077,3106" coordsize="3241,2">
              <v:shape style="position:absolute;left:2077;top:3106;width:3241;height:2" coordorigin="2077,3106" coordsize="3241,0" path="m2077,3106l5317,3106e" filled="false" stroked="true" strokeweight=".137918pt" strokecolor="#231f20">
                <v:path arrowok="t"/>
              </v:shape>
              <v:shape style="position:absolute;left:7215;top:2302;width:645;height:805" type="#_x0000_t75" stroked="false">
                <v:imagedata r:id="rId47" o:title=""/>
              </v:shape>
              <v:shape style="position:absolute;left:7443;top:2310;width:274;height:146" type="#_x0000_t75" stroked="false">
                <v:imagedata r:id="rId48" o:title=""/>
              </v:shape>
            </v:group>
            <v:group style="position:absolute;left:7535;top:2391;width:298;height:427" coordorigin="7535,2391" coordsize="298,427">
              <v:shape style="position:absolute;left:7535;top:2391;width:298;height:427" coordorigin="7535,2391" coordsize="298,427" path="m7535,2818l7558,2766,7582,2715,7610,2666,7647,2621,7663,2599,7710,2532,7744,2479,7762,2455,7781,2435,7792,2425,7805,2415,7819,2404,7832,2391e" filled="false" stroked="true" strokeweight=".712pt" strokecolor="#231f20">
                <v:path arrowok="t"/>
              </v:shape>
              <v:shape style="position:absolute;left:7388;top:2395;width:303;height:234" type="#_x0000_t75" stroked="false">
                <v:imagedata r:id="rId49" o:title=""/>
              </v:shape>
              <v:shape style="position:absolute;left:7240;top:2706;width:174;height:133" type="#_x0000_t75" stroked="false">
                <v:imagedata r:id="rId50" o:title=""/>
              </v:shape>
            </v:group>
            <v:group style="position:absolute;left:9079;top:2621;width:9;height:4" coordorigin="9079,2621" coordsize="9,4">
              <v:shape style="position:absolute;left:9079;top:2621;width:9;height:4" coordorigin="9079,2621" coordsize="9,4" path="m9080,2621l9079,2623,9083,2624,9087,2621,9080,2621xe" filled="true" fillcolor="#231f20" stroked="false">
                <v:path arrowok="t"/>
                <v:fill type="solid"/>
              </v:shape>
            </v:group>
            <v:group style="position:absolute;left:8810;top:2977;width:22;height:38" coordorigin="8810,2977" coordsize="22,38">
              <v:shape style="position:absolute;left:8810;top:2977;width:22;height:38" coordorigin="8810,2977" coordsize="22,38" path="m8810,3000l8812,3003,8810,3005,8815,3009,8817,3014,8826,3013,8827,3009,8831,3009,8831,3000,8813,3000,8810,3000xe" filled="true" fillcolor="#231f20" stroked="false">
                <v:path arrowok="t"/>
                <v:fill type="solid"/>
              </v:shape>
              <v:shape style="position:absolute;left:8810;top:2977;width:22;height:38" coordorigin="8810,2977" coordsize="22,38" path="m8831,3009l8827,3009,8831,3011,8831,3009xe" filled="true" fillcolor="#231f20" stroked="false">
                <v:path arrowok="t"/>
                <v:fill type="solid"/>
              </v:shape>
              <v:shape style="position:absolute;left:8810;top:2977;width:22;height:38" coordorigin="8810,2977" coordsize="22,38" path="m8813,2977l8812,2984,8826,2989,8818,2995,8819,2999,8815,2999,8815,2999,8813,3000,8831,3000,8831,2999,8819,2999,8815,2997,8831,2997,8832,2987,8829,2980,8825,2980,8824,2978,8815,2978,8813,2977xe" filled="true" fillcolor="#231f20" stroked="false">
                <v:path arrowok="t"/>
                <v:fill type="solid"/>
              </v:shape>
              <v:shape style="position:absolute;left:8810;top:2977;width:22;height:38" coordorigin="8810,2977" coordsize="22,38" path="m8829,2979l8825,2980,8829,2980,8829,2979xe" filled="true" fillcolor="#231f20" stroked="false">
                <v:path arrowok="t"/>
                <v:fill type="solid"/>
              </v:shape>
              <v:shape style="position:absolute;left:8810;top:2977;width:22;height:38" coordorigin="8810,2977" coordsize="22,38" path="m8823,2977l8818,2977,8815,2978,8824,2978,8823,2977xe" filled="true" fillcolor="#231f20" stroked="false">
                <v:path arrowok="t"/>
                <v:fill type="solid"/>
              </v:shape>
            </v:group>
            <v:group style="position:absolute;left:8807;top:2786;width:35;height:58" coordorigin="8807,2786" coordsize="35,58">
              <v:shape style="position:absolute;left:8807;top:2786;width:35;height:58" coordorigin="8807,2786" coordsize="35,58" path="m8831,2786l8826,2796,8823,2807,8819,2818,8813,2827,8814,2831,8810,2833,8807,2843,8817,2841,8821,2838,8822,2834,8826,2834,8830,2825,8834,2814,8837,2804,8842,2793,8838,2792,8839,2790,8832,2790,8831,2786xe" filled="true" fillcolor="#231f20" stroked="false">
                <v:path arrowok="t"/>
                <v:fill type="solid"/>
              </v:shape>
              <v:shape style="position:absolute;left:8807;top:2786;width:35;height:58" coordorigin="8807,2786" coordsize="35,58" path="m8826,2834l8822,2834,8826,2835,8826,2834xe" filled="true" fillcolor="#231f20" stroked="false">
                <v:path arrowok="t"/>
                <v:fill type="solid"/>
              </v:shape>
              <v:shape style="position:absolute;left:8807;top:2786;width:35;height:58" coordorigin="8807,2786" coordsize="35,58" path="m8839,2788l8836,2788,8832,2790,8839,2790,8839,2788xe" filled="true" fillcolor="#231f20" stroked="false">
                <v:path arrowok="t"/>
                <v:fill type="solid"/>
              </v:shape>
            </v:group>
            <v:group style="position:absolute;left:8408;top:2829;width:407;height:205" coordorigin="8408,2829" coordsize="407,205">
              <v:shape style="position:absolute;left:8408;top:2829;width:407;height:205" coordorigin="8408,2829" coordsize="407,205" path="m8812,3003l8811,3003,8810,3003,8809,3003,8797,2998,8783,2998,8770,3002,8758,3008,8752,3008,8747,3008,8741,3008,8727,3004,8664,3025,8659,3028,8646,3032,8634,3032,8621,3031,8606,3030,8577,3031,8547,3034,8519,3028,8493,3005,8477,2992,8457,2985,8434,2980,8411,2971,8409,2967,8408,2963,8409,2958,8424,2937,8443,2919,8461,2901,8476,2880,8506,2865,8536,2846,8567,2831,8599,2829,8611,2834,8621,2840,8632,2844,8646,2843,8673,2839,8698,2848,8720,2867,8735,2890,8763,2904,8785,2925,8802,2950,8815,2978e" filled="false" stroked="true" strokeweight=".712pt" strokecolor="#231f20">
                <v:path arrowok="t"/>
              </v:shape>
              <v:shape style="position:absolute;left:8736;top:2285;width:428;height:713" type="#_x0000_t75" stroked="false">
                <v:imagedata r:id="rId51" o:title=""/>
              </v:shape>
            </v:group>
            <v:group style="position:absolute;left:8846;top:2908;width:404;height:210" coordorigin="8846,2908" coordsize="404,210">
              <v:shape style="position:absolute;left:8846;top:2908;width:404;height:210" coordorigin="8846,2908" coordsize="404,210" path="m8848,2991l8898,2945,8957,2914,8976,2913,8996,2915,9016,2917,9036,2916,9075,2908,9131,2911,9185,2919,9218,2930,9220,2932,9223,2933,9226,2936,9241,2962,9248,3003,9249,3045,9246,3074,9198,3088,9150,3107,9102,3117,9053,3104,9041,3087,9023,3081,9002,3080,8985,3075,8970,3063,8954,3046,8938,3030,8921,3019,8903,3014,8885,3015,8866,3016,8846,3012e" filled="false" stroked="true" strokeweight=".712pt" strokecolor="#231f20">
                <v:path arrowok="t"/>
              </v:shape>
            </v:group>
            <v:group style="position:absolute;left:8827;top:3009;width:19;height:79" coordorigin="8827,3009" coordsize="19,79">
              <v:shape style="position:absolute;left:8827;top:3009;width:19;height:79" coordorigin="8827,3009" coordsize="19,79" path="m8846,3012l8841,3030,8839,3050,8839,3069,8837,3088,8827,3072,8827,3052,8829,3030,8827,3009e" filled="false" stroked="true" strokeweight=".712pt" strokecolor="#231f20">
                <v:path arrowok="t"/>
              </v:shape>
              <v:shape style="position:absolute;left:8677;top:2336;width:332;height:441" type="#_x0000_t75" stroked="false">
                <v:imagedata r:id="rId52" o:title=""/>
              </v:shape>
            </v:group>
            <v:group style="position:absolute;left:8523;top:2420;width:278;height:417" coordorigin="8523,2420" coordsize="278,417">
              <v:shape style="position:absolute;left:8523;top:2420;width:278;height:417" coordorigin="8523,2420" coordsize="278,417" path="m8792,2503l8758,2478,8722,2456,8684,2444,8642,2451,8620,2442,8599,2430,8578,2420,8555,2420,8549,2435,8546,2450,8542,2463,8531,2474,8533,2492,8528,2509,8523,2527,8525,2546,8531,2571,8535,2600,8545,2628,8569,2650,8573,2658,8565,2662,8564,2669,8583,2692,8598,2717,8613,2739,8630,2756,8642,2761,8656,2765,8667,2771,8673,2784,8687,2794,8703,2802,8717,2812,8727,2827,8745,2832,8764,2834,8783,2834,8801,2837e" filled="false" stroked="true" strokeweight=".712pt" strokecolor="#231f20">
                <v:path arrowok="t"/>
              </v:shape>
              <v:shape style="position:absolute;left:8488;top:2478;width:744;height:590" type="#_x0000_t75" stroked="false">
                <v:imagedata r:id="rId53" o:title=""/>
              </v:shape>
            </v:group>
            <v:group style="position:absolute;left:6744;top:3106;width:3086;height:2" coordorigin="6744,3106" coordsize="3086,2">
              <v:shape style="position:absolute;left:6744;top:3106;width:3086;height:2" coordorigin="6744,3106" coordsize="3086,0" path="m6744,3106l9829,3106e" filled="false" stroked="true" strokeweight=".132831pt" strokecolor="#231f20">
                <v:path arrowok="t"/>
              </v:shape>
            </v:group>
            <v:group style="position:absolute;left:6744;top:3106;width:3086;height:2" coordorigin="6744,3106" coordsize="3086,2">
              <v:shape style="position:absolute;left:6744;top:3106;width:3086;height:2" coordorigin="6744,3106" coordsize="3086,0" path="m6744,3106l9829,3106e" filled="false" stroked="true" strokeweight=".135504pt" strokecolor="#231f20">
                <v:path arrowok="t"/>
              </v:shape>
              <v:shape style="position:absolute;left:2737;top:1996;width:305;height:157" type="#_x0000_t202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-7" w:firstLine="0"/>
                        <w:jc w:val="left"/>
                        <w:rPr>
                          <w:rFonts w:ascii="Arial" w:hAnsi="Arial" w:cs="Arial" w:eastAsia="Arial" w:hint="default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31F20"/>
                          <w:sz w:val="15"/>
                        </w:rPr>
                        <w:t>rosa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3806;top:1996;width:706;height:157" type="#_x0000_t202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31F20"/>
                          <w:sz w:val="15"/>
                        </w:rPr>
                        <w:t>margarida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7369;top:1996;width:384;height:157" type="#_x0000_t202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-3" w:firstLine="0"/>
                        <w:jc w:val="left"/>
                        <w:rPr>
                          <w:rFonts w:ascii="Arial" w:hAnsi="Arial" w:cs="Arial" w:eastAsia="Arial" w:hint="default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31F20"/>
                          <w:sz w:val="15"/>
                        </w:rPr>
                        <w:t>cravo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8608;top:1996;width:454;height:157" type="#_x0000_t202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31F20"/>
                          <w:sz w:val="15"/>
                        </w:rPr>
                        <w:t>violeta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72"/>
        <w:ind w:left="110" w:right="0" w:firstLine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Quais são as flores que estão do lado esquerdo de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Gabriela?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Cravo 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margarida.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Cravo 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violeta.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Rosa 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margarida.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Rosa 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violeta.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(M070004E4) </w:t>
      </w:r>
      <w:r>
        <w:rPr>
          <w:rFonts w:ascii="Arial" w:hAnsi="Arial"/>
          <w:color w:val="231F20"/>
          <w:sz w:val="22"/>
        </w:rPr>
        <w:t>Observe a reta numérica abaixo. Ela está dividida em segmentos de mesma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medida.</w:t>
      </w:r>
      <w:r>
        <w:rPr>
          <w:rFonts w:ascii="Arial" w:hAns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93.337585pt;margin-top:11.01094pt;width:408.3pt;height:7.1pt;mso-position-horizontal-relative:page;mso-position-vertical-relative:paragraph;z-index:1720;mso-wrap-distance-left:0;mso-wrap-distance-right:0" coordorigin="1867,220" coordsize="8166,142">
            <v:group style="position:absolute;left:9408;top:230;width:2;height:122" coordorigin="9408,230" coordsize="2,122">
              <v:shape style="position:absolute;left:9408;top:230;width:2;height:122" coordorigin="9408,230" coordsize="0,122" path="m9408,352l9408,230e" filled="false" stroked="true" strokeweight="1pt" strokecolor="#231f20">
                <v:path arrowok="t"/>
              </v:shape>
            </v:group>
            <v:group style="position:absolute;left:8816;top:247;width:2;height:80" coordorigin="8816,247" coordsize="2,80">
              <v:shape style="position:absolute;left:8816;top:247;width:2;height:80" coordorigin="8816,247" coordsize="0,80" path="m8816,327l8816,247e" filled="false" stroked="true" strokeweight=".99943pt" strokecolor="#231f20">
                <v:path arrowok="t"/>
              </v:shape>
            </v:group>
            <v:group style="position:absolute;left:8224;top:230;width:2;height:122" coordorigin="8224,230" coordsize="2,122">
              <v:shape style="position:absolute;left:8224;top:230;width:2;height:122" coordorigin="8224,230" coordsize="0,122" path="m8224,352l8224,321,8224,291,8224,261,8224,230e" filled="false" stroked="true" strokeweight="1pt" strokecolor="#231f20">
                <v:path arrowok="t"/>
              </v:shape>
            </v:group>
            <v:group style="position:absolute;left:7622;top:287;width:20;height:2" coordorigin="7622,287" coordsize="20,2">
              <v:shape style="position:absolute;left:7622;top:287;width:20;height:2" coordorigin="7622,287" coordsize="20,0" path="m7622,287l7642,287e" filled="false" stroked="true" strokeweight="3.97932pt" strokecolor="#231f20">
                <v:path arrowok="t"/>
              </v:shape>
            </v:group>
            <v:group style="position:absolute;left:7040;top:230;width:2;height:122" coordorigin="7040,230" coordsize="2,122">
              <v:shape style="position:absolute;left:7040;top:230;width:2;height:122" coordorigin="7040,230" coordsize="0,122" path="m7040,352l7040,230e" filled="false" stroked="true" strokeweight="1pt" strokecolor="#231f20">
                <v:path arrowok="t"/>
              </v:shape>
            </v:group>
            <v:group style="position:absolute;left:6448;top:247;width:2;height:80" coordorigin="6448,247" coordsize="2,80">
              <v:shape style="position:absolute;left:6448;top:247;width:2;height:80" coordorigin="6448,247" coordsize="0,80" path="m6448,327l6448,247e" filled="false" stroked="true" strokeweight=".99943pt" strokecolor="#231f20">
                <v:path arrowok="t"/>
              </v:shape>
            </v:group>
            <v:group style="position:absolute;left:5856;top:230;width:2;height:122" coordorigin="5856,230" coordsize="2,122">
              <v:shape style="position:absolute;left:5856;top:230;width:2;height:122" coordorigin="5856,230" coordsize="0,122" path="m5856,352l5856,230e" filled="false" stroked="true" strokeweight="1pt" strokecolor="#231f20">
                <v:path arrowok="t"/>
              </v:shape>
            </v:group>
            <v:group style="position:absolute;left:5264;top:247;width:2;height:80" coordorigin="5264,247" coordsize="2,80">
              <v:shape style="position:absolute;left:5264;top:247;width:2;height:80" coordorigin="5264,247" coordsize="0,80" path="m5264,327l5264,247e" filled="false" stroked="true" strokeweight=".99943pt" strokecolor="#231f20">
                <v:path arrowok="t"/>
              </v:shape>
            </v:group>
            <v:group style="position:absolute;left:4672;top:230;width:2;height:122" coordorigin="4672,230" coordsize="2,122">
              <v:shape style="position:absolute;left:4672;top:230;width:2;height:122" coordorigin="4672,230" coordsize="0,122" path="m4672,352l4672,230e" filled="false" stroked="true" strokeweight="1pt" strokecolor="#231f20">
                <v:path arrowok="t"/>
              </v:shape>
            </v:group>
            <v:group style="position:absolute;left:4080;top:247;width:2;height:80" coordorigin="4080,247" coordsize="2,80">
              <v:shape style="position:absolute;left:4080;top:247;width:2;height:80" coordorigin="4080,247" coordsize="0,80" path="m4080,327l4080,247e" filled="false" stroked="true" strokeweight=".99943pt" strokecolor="#231f20">
                <v:path arrowok="t"/>
              </v:shape>
            </v:group>
            <v:group style="position:absolute;left:1877;top:291;width:8068;height:2" coordorigin="1877,291" coordsize="8068,2">
              <v:shape style="position:absolute;left:1877;top:291;width:8068;height:2" coordorigin="1877,291" coordsize="8068,0" path="m1877,291l9945,291e" filled="false" stroked="true" strokeweight=".9999pt" strokecolor="#231f20">
                <v:path arrowok="t"/>
              </v:shape>
            </v:group>
            <v:group style="position:absolute;left:9931;top:242;width:101;height:98" coordorigin="9931,242" coordsize="101,98">
              <v:shape style="position:absolute;left:9931;top:242;width:101;height:98" coordorigin="9931,242" coordsize="101,98" path="m9931,242l9931,340,10032,291,9931,242xe" filled="true" fillcolor="#231f20" stroked="false">
                <v:path arrowok="t"/>
                <v:fill type="solid"/>
              </v:shape>
            </v:group>
            <v:group style="position:absolute;left:3485;top:230;width:2;height:122" coordorigin="3485,230" coordsize="2,122">
              <v:shape style="position:absolute;left:3485;top:230;width:2;height:122" coordorigin="3485,230" coordsize="0,122" path="m3485,352l3485,230e" filled="false" stroked="true" strokeweight="1pt" strokecolor="#231f20">
                <v:path arrowok="t"/>
              </v:shape>
            </v:group>
            <v:group style="position:absolute;left:2893;top:247;width:2;height:80" coordorigin="2893,247" coordsize="2,80">
              <v:shape style="position:absolute;left:2893;top:247;width:2;height:80" coordorigin="2893,247" coordsize="0,80" path="m2893,327l2893,247e" filled="false" stroked="true" strokeweight=".99943pt" strokecolor="#231f20">
                <v:path arrowok="t"/>
              </v:shape>
            </v:group>
            <v:group style="position:absolute;left:2301;top:230;width:2;height:122" coordorigin="2301,230" coordsize="2,122">
              <v:shape style="position:absolute;left:2301;top:230;width:2;height:122" coordorigin="2301,230" coordsize="0,122" path="m2301,352l2301,230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tabs>
          <w:tab w:pos="2527" w:val="left" w:leader="none"/>
          <w:tab w:pos="3716" w:val="left" w:leader="none"/>
          <w:tab w:pos="5059" w:val="left" w:leader="none"/>
          <w:tab w:pos="6253" w:val="left" w:leader="none"/>
          <w:tab w:pos="7437" w:val="left" w:leader="none"/>
          <w:tab w:pos="8630" w:val="left" w:leader="none"/>
        </w:tabs>
        <w:spacing w:before="29"/>
        <w:ind w:left="1336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color w:val="231F20"/>
          <w:sz w:val="20"/>
          <w:szCs w:val="20"/>
        </w:rPr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3</w:t>
        <w:tab/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2</w:t>
        <w:tab/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1</w:t>
        <w:tab/>
        <w:t>0</w:t>
        <w:tab/>
        <w:t>1</w:t>
        <w:tab/>
        <w:t>2</w:t>
        <w:tab/>
        <w:t>3</w: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BodyText"/>
        <w:spacing w:line="300" w:lineRule="auto" w:before="157"/>
        <w:ind w:left="110" w:right="4118" w:firstLine="0"/>
        <w:jc w:val="left"/>
      </w:pP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localização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número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2,5</w:t>
      </w:r>
      <w:r>
        <w:rPr>
          <w:color w:val="231F20"/>
          <w:spacing w:val="-4"/>
        </w:rPr>
        <w:t> </w:t>
      </w:r>
      <w:r>
        <w:rPr>
          <w:color w:val="231F20"/>
        </w:rPr>
        <w:t>nessa</w:t>
      </w:r>
      <w:r>
        <w:rPr>
          <w:color w:val="231F20"/>
          <w:spacing w:val="-4"/>
        </w:rPr>
        <w:t> </w:t>
      </w:r>
      <w:r>
        <w:rPr>
          <w:color w:val="231F20"/>
        </w:rPr>
        <w:t>reta</w:t>
      </w:r>
      <w:r>
        <w:rPr>
          <w:color w:val="231F20"/>
          <w:spacing w:val="-4"/>
        </w:rPr>
        <w:t> </w:t>
      </w:r>
      <w:r>
        <w:rPr>
          <w:color w:val="231F20"/>
        </w:rPr>
        <w:t>numérica</w:t>
      </w:r>
      <w:r>
        <w:rPr>
          <w:color w:val="231F20"/>
          <w:spacing w:val="-4"/>
        </w:rPr>
        <w:t> </w:t>
      </w:r>
      <w:r>
        <w:rPr>
          <w:color w:val="231F20"/>
        </w:rPr>
        <w:t>está</w:t>
      </w:r>
      <w:r>
        <w:rPr>
          <w:color w:val="231F20"/>
          <w:spacing w:val="-4"/>
        </w:rPr>
        <w:t> </w:t>
      </w:r>
      <w:r>
        <w:rPr>
          <w:color w:val="231F20"/>
        </w:rPr>
        <w:t>entre </w:t>
      </w:r>
      <w:r>
        <w:rPr>
          <w:color w:val="231F20"/>
        </w:rPr>
        <w:t>A) – 2 e –</w:t>
      </w:r>
      <w:r>
        <w:rPr>
          <w:color w:val="231F20"/>
          <w:spacing w:val="-2"/>
        </w:rPr>
        <w:t> </w:t>
      </w:r>
      <w:r>
        <w:rPr>
          <w:color w:val="231F20"/>
        </w:rPr>
        <w:t>3.</w:t>
      </w:r>
      <w:r>
        <w:rPr/>
      </w:r>
    </w:p>
    <w:p>
      <w:pPr>
        <w:pStyle w:val="BodyText"/>
        <w:spacing w:line="199" w:lineRule="exact" w:before="0"/>
        <w:ind w:left="110" w:right="0" w:firstLine="0"/>
        <w:jc w:val="left"/>
      </w:pPr>
      <w:r>
        <w:rPr>
          <w:color w:val="231F20"/>
        </w:rPr>
        <w:t>B) – 1 e –</w:t>
      </w:r>
      <w:r>
        <w:rPr>
          <w:color w:val="231F20"/>
          <w:spacing w:val="-2"/>
        </w:rPr>
        <w:t> </w:t>
      </w:r>
      <w:r>
        <w:rPr>
          <w:color w:val="231F20"/>
        </w:rPr>
        <w:t>2.</w:t>
      </w:r>
      <w:r>
        <w:rPr/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 e</w:t>
      </w:r>
      <w:r>
        <w:rPr>
          <w:rFonts w:ascii="Arial"/>
          <w:color w:val="231F20"/>
          <w:spacing w:val="59"/>
          <w:sz w:val="22"/>
        </w:rPr>
        <w:t> </w:t>
      </w:r>
      <w:r>
        <w:rPr>
          <w:rFonts w:ascii="Arial"/>
          <w:color w:val="231F20"/>
          <w:sz w:val="22"/>
        </w:rPr>
        <w:t>2.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 e</w:t>
      </w:r>
      <w:r>
        <w:rPr>
          <w:rFonts w:ascii="Arial"/>
          <w:color w:val="231F20"/>
          <w:spacing w:val="59"/>
          <w:sz w:val="22"/>
        </w:rPr>
        <w:t> </w:t>
      </w:r>
      <w:r>
        <w:rPr>
          <w:rFonts w:ascii="Arial"/>
          <w:color w:val="231F20"/>
          <w:sz w:val="22"/>
        </w:rPr>
        <w:t>3.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54" w:val="left" w:leader="none"/>
        </w:tabs>
        <w:spacing w:line="247" w:lineRule="auto" w:before="0" w:after="0"/>
        <w:ind w:left="110" w:right="116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(M070302E4)</w:t>
      </w:r>
      <w:r>
        <w:rPr>
          <w:rFonts w:ascii="Arial" w:hAnsi="Arial"/>
          <w:color w:val="231F20"/>
          <w:spacing w:val="-15"/>
          <w:sz w:val="16"/>
        </w:rPr>
        <w:t> </w:t>
      </w:r>
      <w:r>
        <w:rPr>
          <w:rFonts w:ascii="Arial" w:hAnsi="Arial"/>
          <w:color w:val="231F20"/>
          <w:spacing w:val="-3"/>
          <w:sz w:val="22"/>
        </w:rPr>
        <w:t>Observe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malha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quadriculada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abaixo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desenho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cinza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Maura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fez.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Cada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quadradinho </w:t>
      </w:r>
      <w:r>
        <w:rPr>
          <w:rFonts w:ascii="Arial" w:hAnsi="Arial"/>
          <w:color w:val="231F20"/>
          <w:spacing w:val="-3"/>
          <w:sz w:val="22"/>
        </w:rPr>
      </w:r>
      <w:r>
        <w:rPr>
          <w:rFonts w:ascii="Arial" w:hAnsi="Arial"/>
          <w:color w:val="231F20"/>
          <w:sz w:val="22"/>
        </w:rPr>
        <w:t>dessa malha tem medida de área equivalente a 3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cm².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14"/>
          <w:szCs w:val="14"/>
        </w:rPr>
      </w:pPr>
    </w:p>
    <w:tbl>
      <w:tblPr>
        <w:tblW w:w="0" w:type="auto"/>
        <w:jc w:val="left"/>
        <w:tblInd w:w="36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pStyle w:val="BodyText"/>
        <w:spacing w:line="240" w:lineRule="auto" w:before="113"/>
        <w:ind w:left="110" w:right="0" w:firstLine="0"/>
        <w:jc w:val="left"/>
      </w:pPr>
      <w:r>
        <w:rPr>
          <w:color w:val="231F20"/>
        </w:rPr>
        <w:t>Qual é a medida da área desse desenho que Maura</w:t>
      </w:r>
      <w:r>
        <w:rPr>
          <w:color w:val="231F20"/>
          <w:spacing w:val="-19"/>
        </w:rPr>
        <w:t> </w:t>
      </w:r>
      <w:r>
        <w:rPr>
          <w:color w:val="231F20"/>
        </w:rPr>
        <w:t>fez?</w:t>
      </w:r>
      <w:r>
        <w:rPr/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22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28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66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84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 w:hint="default"/>
          <w:sz w:val="11"/>
          <w:szCs w:val="11"/>
        </w:rPr>
        <w:sectPr>
          <w:headerReference w:type="default" r:id="rId29"/>
          <w:footerReference w:type="default" r:id="rId30"/>
          <w:pgSz w:w="11910" w:h="16840"/>
          <w:pgMar w:header="377" w:footer="0" w:top="560" w:bottom="0" w:left="740" w:right="740"/>
        </w:sect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7" w:lineRule="auto" w:before="72" w:after="0"/>
        <w:ind w:left="110" w:right="22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(M041496E4) </w:t>
      </w:r>
      <w:r>
        <w:rPr>
          <w:rFonts w:ascii="Arial" w:hAnsi="Arial"/>
          <w:color w:val="231F20"/>
          <w:sz w:val="22"/>
        </w:rPr>
        <w:t>A irmã de Laura nasceu com 3,8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kg. </w:t>
      </w:r>
      <w:r>
        <w:rPr>
          <w:rFonts w:ascii="Arial" w:hAnsi="Arial"/>
          <w:color w:val="231F20"/>
          <w:sz w:val="22"/>
        </w:rPr>
        <w:t>Com quantos gramas a irmã de Laura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nasceu?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3,8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g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380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g</w:t>
      </w:r>
      <w:r>
        <w:rPr>
          <w:rFonts w:ascii="Arial"/>
          <w:sz w:val="22"/>
        </w:rPr>
      </w:r>
    </w:p>
    <w:p>
      <w:pPr>
        <w:pStyle w:val="BodyText"/>
        <w:spacing w:line="220" w:lineRule="exact"/>
        <w:ind w:left="110" w:right="0" w:firstLine="0"/>
        <w:jc w:val="left"/>
      </w:pPr>
      <w:r>
        <w:rPr>
          <w:color w:val="231F20"/>
        </w:rPr>
        <w:t>D) 3 800</w:t>
      </w:r>
      <w:r>
        <w:rPr>
          <w:color w:val="231F20"/>
          <w:spacing w:val="-3"/>
        </w:rPr>
        <w:t> </w:t>
      </w:r>
      <w:r>
        <w:rPr>
          <w:color w:val="231F20"/>
        </w:rPr>
        <w:t>g</w:t>
      </w:r>
      <w:r>
        <w:rPr/>
      </w:r>
    </w:p>
    <w:p>
      <w:pPr>
        <w:spacing w:line="151" w:lineRule="exact" w:before="0"/>
        <w:ind w:left="0" w:right="0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4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 w:hint="default"/>
          <w:sz w:val="13"/>
          <w:szCs w:val="13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BL03M07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258" w:space="4262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(M051419E4)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professora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pediu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aos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alunos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que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ampliassem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desenho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40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/>
        <w:pict>
          <v:group style="position:absolute;margin-left:445.153992pt;margin-top:49.882885pt;width:86.55pt;height:86.15pt;mso-position-horizontal-relative:page;mso-position-vertical-relative:paragraph;z-index:-85264" coordorigin="8903,998" coordsize="1731,1723">
            <v:group style="position:absolute;left:8918;top:1013;width:1701;height:1693" coordorigin="8918,1013" coordsize="1701,1693">
              <v:shape style="position:absolute;left:8918;top:1013;width:1701;height:1693" coordorigin="8918,1013" coordsize="1701,1693" path="m10619,1013l8918,1013,8918,2705,10052,2705,10619,1013xe" filled="true" fillcolor="#939598" stroked="false">
                <v:path arrowok="t"/>
                <v:fill type="solid"/>
              </v:shape>
            </v:group>
            <v:group style="position:absolute;left:8918;top:1013;width:1701;height:1693" coordorigin="8918,1013" coordsize="1701,1693">
              <v:shape style="position:absolute;left:8918;top:1013;width:1701;height:1693" coordorigin="8918,1013" coordsize="1701,1693" path="m10619,1013l8918,1013,8918,2705,10052,2705,10619,1013xe" filled="false" stroked="true" strokeweight="1.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Observe a seguir as ampliações feitas por quatro</w:t>
      </w:r>
      <w:r>
        <w:rPr>
          <w:color w:val="231F20"/>
          <w:spacing w:val="-27"/>
        </w:rPr>
        <w:t> </w:t>
      </w:r>
      <w:r>
        <w:rPr>
          <w:color w:val="231F20"/>
        </w:rPr>
        <w:t>alunos.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2"/>
          <w:szCs w:val="12"/>
        </w:rPr>
      </w:pPr>
      <w:r>
        <w:rPr/>
        <w:pict>
          <v:shape style="position:absolute;margin-left:49.729801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77.039001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347992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1.480988pt;margin-top:8.532935pt;width:114.15pt;height:113.3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</w:p>
    <w:p>
      <w:pPr>
        <w:pStyle w:val="BodyText"/>
        <w:tabs>
          <w:tab w:pos="3548" w:val="left" w:leader="none"/>
          <w:tab w:pos="6131" w:val="left" w:leader="none"/>
          <w:tab w:pos="8807" w:val="left" w:leader="none"/>
        </w:tabs>
        <w:spacing w:line="240" w:lineRule="auto" w:before="100"/>
        <w:ind w:left="1130" w:right="0" w:firstLine="0"/>
        <w:jc w:val="left"/>
      </w:pPr>
      <w:r>
        <w:rPr>
          <w:color w:val="231F20"/>
        </w:rPr>
        <w:t>Carla</w:t>
        <w:tab/>
        <w:t>Marcelo</w:t>
        <w:tab/>
        <w:t>Renata</w:t>
        <w:tab/>
        <w:t>Vitor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66" w:lineRule="auto" w:before="0"/>
        <w:ind w:left="110" w:right="3879" w:firstLine="0"/>
        <w:jc w:val="left"/>
      </w:pPr>
      <w:r>
        <w:rPr>
          <w:color w:val="231F20"/>
        </w:rPr>
        <w:t>Apenas um desses alunos realizou essa ampliação corretamente. Esse aluno</w:t>
      </w:r>
      <w:r>
        <w:rPr>
          <w:color w:val="231F20"/>
          <w:spacing w:val="-4"/>
        </w:rPr>
        <w:t> </w:t>
      </w:r>
      <w:r>
        <w:rPr>
          <w:color w:val="231F20"/>
        </w:rPr>
        <w:t>foi</w:t>
      </w:r>
      <w:r>
        <w:rPr/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Marcelo.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Renata.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4"/>
          <w:sz w:val="22"/>
        </w:rPr>
        <w:t>Vitor.</w:t>
      </w:r>
      <w:r>
        <w:rPr>
          <w:rFonts w:ascii="Arial"/>
          <w:spacing w:val="-4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(M060061E4) </w:t>
      </w:r>
      <w:r>
        <w:rPr>
          <w:rFonts w:ascii="Arial" w:hAnsi="Arial"/>
          <w:color w:val="231F20"/>
          <w:sz w:val="22"/>
        </w:rPr>
        <w:t>Observe na tabela abaixo o preço de alguns produtos comprados por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Sérgio.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25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8"/>
        <w:gridCol w:w="2608"/>
      </w:tblGrid>
      <w:tr>
        <w:trPr>
          <w:trHeight w:val="387" w:hRule="exact"/>
        </w:trPr>
        <w:tc>
          <w:tcPr>
            <w:tcW w:w="260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283" w:right="27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Produtos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283" w:right="2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Valor </w:t>
            </w:r>
            <w:r>
              <w:rPr>
                <w:rFonts w:ascii="Arial"/>
                <w:b/>
                <w:color w:val="231F20"/>
                <w:sz w:val="22"/>
              </w:rPr>
              <w:t>dos</w:t>
            </w:r>
            <w:r>
              <w:rPr>
                <w:rFonts w:ascii="Arial"/>
                <w:b/>
                <w:color w:val="231F20"/>
                <w:spacing w:val="7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produtos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60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83" w:right="279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4"/>
                <w:sz w:val="22"/>
              </w:rPr>
              <w:t>Televisão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6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82" w:right="2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R$ 1</w:t>
            </w:r>
            <w:r>
              <w:rPr>
                <w:rFonts w:ascii="Arial"/>
                <w:color w:val="231F20"/>
                <w:spacing w:val="-7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290,00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60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83" w:right="279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Aparelho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celular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82" w:right="2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7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390,00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60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83" w:right="279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Despertador</w:t>
            </w:r>
            <w:r>
              <w:rPr>
                <w:rFonts w:ascii="Arial"/>
                <w:sz w:val="22"/>
              </w:rPr>
            </w:r>
          </w:p>
        </w:tc>
        <w:tc>
          <w:tcPr>
            <w:tcW w:w="260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82" w:right="28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6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29,00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319" w:lineRule="auto" w:before="72"/>
        <w:ind w:left="110" w:right="4710" w:firstLine="0"/>
        <w:jc w:val="left"/>
      </w:pPr>
      <w:r>
        <w:rPr>
          <w:color w:val="231F20"/>
        </w:rPr>
        <w:t>Quanto Sérgio pagou pela compra desses três produtos? A) R$ 1</w:t>
      </w:r>
      <w:r>
        <w:rPr>
          <w:color w:val="231F20"/>
          <w:spacing w:val="-7"/>
        </w:rPr>
        <w:t> </w:t>
      </w:r>
      <w:r>
        <w:rPr>
          <w:color w:val="231F20"/>
        </w:rPr>
        <w:t>290,00</w:t>
      </w:r>
      <w:r>
        <w:rPr/>
      </w:r>
    </w:p>
    <w:p>
      <w:pPr>
        <w:pStyle w:val="BodyText"/>
        <w:spacing w:line="199" w:lineRule="exact" w:before="0"/>
        <w:ind w:left="110" w:right="0" w:firstLine="0"/>
        <w:jc w:val="left"/>
      </w:pPr>
      <w:r>
        <w:rPr>
          <w:color w:val="231F20"/>
        </w:rPr>
        <w:t>B) R$ 1</w:t>
      </w:r>
      <w:r>
        <w:rPr>
          <w:color w:val="231F20"/>
          <w:spacing w:val="-7"/>
        </w:rPr>
        <w:t> </w:t>
      </w:r>
      <w:r>
        <w:rPr>
          <w:color w:val="231F20"/>
        </w:rPr>
        <w:t>319,00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C) R$ 1</w:t>
      </w:r>
      <w:r>
        <w:rPr>
          <w:color w:val="231F20"/>
          <w:spacing w:val="-8"/>
        </w:rPr>
        <w:t> </w:t>
      </w:r>
      <w:r>
        <w:rPr>
          <w:color w:val="231F20"/>
        </w:rPr>
        <w:t>680,00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 R$ 1</w:t>
      </w:r>
      <w:r>
        <w:rPr>
          <w:color w:val="231F20"/>
          <w:spacing w:val="-8"/>
        </w:rPr>
        <w:t> </w:t>
      </w:r>
      <w:r>
        <w:rPr>
          <w:color w:val="231F20"/>
        </w:rPr>
        <w:t>709,00</w:t>
      </w:r>
      <w:r>
        <w:rPr/>
      </w:r>
    </w:p>
    <w:p>
      <w:pPr>
        <w:spacing w:after="0" w:line="240" w:lineRule="auto"/>
        <w:jc w:val="left"/>
        <w:sectPr>
          <w:footerReference w:type="default" r:id="rId54"/>
          <w:pgSz w:w="11910" w:h="16840"/>
          <w:pgMar w:footer="524" w:header="377" w:top="560" w:bottom="720" w:left="740" w:right="740"/>
          <w:pgNumType w:start="5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66" w:lineRule="auto" w:before="72" w:after="0"/>
        <w:ind w:left="110" w:right="10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(M041502E4)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preços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mesma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barraca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acampamento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Rafael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encontrou </w:t>
      </w:r>
      <w:r>
        <w:rPr>
          <w:rFonts w:ascii="Arial" w:hAnsi="Arial"/>
          <w:color w:val="231F20"/>
          <w:sz w:val="22"/>
        </w:rPr>
        <w:t>em duas lojas de produtos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esportivos.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97.888pt;margin-top:6.815134pt;width:193.5pt;height:202pt;mso-position-horizontal-relative:page;mso-position-vertical-relative:paragraph;z-index:1792;mso-wrap-distance-left:0;mso-wrap-distance-right:0" coordorigin="1958,136" coordsize="3870,4040">
            <v:shape style="position:absolute;left:2312;top:857;width:3116;height:2480" type="#_x0000_t75" stroked="false">
              <v:imagedata r:id="rId55" o:title=""/>
            </v:shape>
            <v:shape style="position:absolute;left:1968;top:146;width:3850;height:4020" type="#_x0000_t202" filled="false" stroked="true" strokeweight="1pt" strokecolor="#231f2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 w:hAnsi="Arial" w:cs="Arial" w:eastAsia="Arial" w:hint="default"/>
                        <w:sz w:val="17"/>
                        <w:szCs w:val="17"/>
                      </w:rPr>
                    </w:pPr>
                  </w:p>
                  <w:p>
                    <w:pPr>
                      <w:spacing w:before="0"/>
                      <w:ind w:left="1394" w:right="1309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Loja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1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before="184"/>
                      <w:ind w:left="1394" w:right="1250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R$</w:t>
                    </w:r>
                    <w:r>
                      <w:rPr>
                        <w:rFonts w:ascii="Arial"/>
                        <w:b/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269,90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3.888pt;margin-top:6.815134pt;width:193.5pt;height:202pt;mso-position-horizontal-relative:page;mso-position-vertical-relative:paragraph;z-index:1840;mso-wrap-distance-left:0;mso-wrap-distance-right:0" coordorigin="6078,136" coordsize="3870,4040">
            <v:shape style="position:absolute;left:6432;top:857;width:3116;height:2480" type="#_x0000_t75" stroked="false">
              <v:imagedata r:id="rId56" o:title=""/>
            </v:shape>
            <v:shape style="position:absolute;left:6088;top:146;width:3850;height:4020" type="#_x0000_t202" filled="false" stroked="true" strokeweight="1pt" strokecolor="#231f2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 w:hAnsi="Arial" w:cs="Arial" w:eastAsia="Arial" w:hint="default"/>
                        <w:sz w:val="17"/>
                        <w:szCs w:val="17"/>
                      </w:rPr>
                    </w:pPr>
                  </w:p>
                  <w:p>
                    <w:pPr>
                      <w:spacing w:before="0"/>
                      <w:ind w:left="1394" w:right="1269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Loja</w:t>
                    </w:r>
                    <w:r>
                      <w:rPr>
                        <w:rFonts w:ascii="Arial"/>
                        <w:b/>
                        <w:color w:val="231F20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2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</w:p>
                  <w:p>
                    <w:pPr>
                      <w:spacing w:before="184"/>
                      <w:ind w:left="1315" w:right="1328" w:firstLine="0"/>
                      <w:jc w:val="center"/>
                      <w:rPr>
                        <w:rFonts w:ascii="Arial" w:hAnsi="Arial" w:cs="Arial" w:eastAsia="Arial" w:hint="default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R$</w:t>
                    </w:r>
                    <w:r>
                      <w:rPr>
                        <w:rFonts w:ascii="Arial"/>
                        <w:b/>
                        <w:color w:val="231F20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22"/>
                      </w:rPr>
                      <w:t>165,90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319" w:lineRule="auto" w:before="72"/>
        <w:ind w:left="110" w:right="5127" w:firstLine="0"/>
        <w:jc w:val="left"/>
      </w:pPr>
      <w:r>
        <w:rPr>
          <w:color w:val="231F20"/>
        </w:rPr>
        <w:t>Qual é a diferença entre os preços dessas barracas? A) R$</w:t>
      </w:r>
      <w:r>
        <w:rPr>
          <w:color w:val="231F20"/>
          <w:spacing w:val="-7"/>
        </w:rPr>
        <w:t> </w:t>
      </w:r>
      <w:r>
        <w:rPr>
          <w:color w:val="231F20"/>
        </w:rPr>
        <w:t>104,00</w:t>
      </w:r>
      <w:r>
        <w:rPr/>
      </w:r>
    </w:p>
    <w:p>
      <w:pPr>
        <w:pStyle w:val="BodyText"/>
        <w:spacing w:line="199" w:lineRule="exact" w:before="0"/>
        <w:ind w:left="110" w:right="0" w:firstLine="0"/>
        <w:jc w:val="left"/>
      </w:pPr>
      <w:r>
        <w:rPr>
          <w:color w:val="231F20"/>
        </w:rPr>
        <w:t>B) R$</w:t>
      </w:r>
      <w:r>
        <w:rPr>
          <w:color w:val="231F20"/>
          <w:spacing w:val="-7"/>
        </w:rPr>
        <w:t> </w:t>
      </w:r>
      <w:r>
        <w:rPr>
          <w:color w:val="231F20"/>
        </w:rPr>
        <w:t>165,90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C) R$</w:t>
      </w:r>
      <w:r>
        <w:rPr>
          <w:color w:val="231F20"/>
          <w:spacing w:val="-8"/>
        </w:rPr>
        <w:t> </w:t>
      </w:r>
      <w:r>
        <w:rPr>
          <w:color w:val="231F20"/>
        </w:rPr>
        <w:t>269,90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 R$</w:t>
      </w:r>
      <w:r>
        <w:rPr>
          <w:color w:val="231F20"/>
          <w:spacing w:val="-8"/>
        </w:rPr>
        <w:t> </w:t>
      </w:r>
      <w:r>
        <w:rPr>
          <w:color w:val="231F20"/>
        </w:rPr>
        <w:t>435,80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(M070013E4) </w:t>
      </w:r>
      <w:r>
        <w:rPr>
          <w:rFonts w:ascii="Arial" w:hAnsi="Arial"/>
          <w:color w:val="231F20"/>
          <w:sz w:val="22"/>
        </w:rPr>
        <w:t>O giro realizado pelo ponteiro das horas a cada hora equivale a um</w:t>
      </w:r>
      <w:r>
        <w:rPr>
          <w:rFonts w:ascii="Arial" w:hAnsi="Arial"/>
          <w:color w:val="231F20"/>
          <w:spacing w:val="-38"/>
          <w:sz w:val="22"/>
        </w:rPr>
        <w:t> </w:t>
      </w:r>
      <w:r>
        <w:rPr>
          <w:rFonts w:ascii="Arial" w:hAnsi="Arial"/>
          <w:color w:val="231F20"/>
          <w:sz w:val="22"/>
        </w:rPr>
        <w:t>ângulo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agudo.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raso.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obtuso.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0" w:after="0"/>
        <w:ind w:left="110" w:right="121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(M041361E4) </w:t>
      </w:r>
      <w:r>
        <w:rPr>
          <w:rFonts w:ascii="Arial" w:hAnsi="Arial"/>
          <w:color w:val="231F20"/>
          <w:sz w:val="22"/>
        </w:rPr>
        <w:t>Cecília comprou 100 caixas de salgadinho com 63 salgadinhos em cada caixa. </w:t>
      </w:r>
      <w:r>
        <w:rPr>
          <w:rFonts w:ascii="Arial" w:hAnsi="Arial"/>
          <w:color w:val="231F20"/>
          <w:sz w:val="22"/>
        </w:rPr>
        <w:t>Quantos salgadinhos Cecília comprou, no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total?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left="110" w:right="0" w:firstLine="0"/>
        <w:jc w:val="left"/>
      </w:pP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163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730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C) 1</w:t>
      </w:r>
      <w:r>
        <w:rPr>
          <w:color w:val="231F20"/>
          <w:spacing w:val="-4"/>
        </w:rPr>
        <w:t> </w:t>
      </w:r>
      <w:r>
        <w:rPr>
          <w:color w:val="231F20"/>
        </w:rPr>
        <w:t>063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 6</w:t>
      </w:r>
      <w:r>
        <w:rPr>
          <w:color w:val="231F20"/>
          <w:spacing w:val="-4"/>
        </w:rPr>
        <w:t> </w:t>
      </w:r>
      <w:r>
        <w:rPr>
          <w:color w:val="231F20"/>
        </w:rPr>
        <w:t>300</w:t>
      </w:r>
      <w:r>
        <w:rPr/>
      </w:r>
    </w:p>
    <w:p>
      <w:pPr>
        <w:spacing w:line="240" w:lineRule="auto" w:before="4"/>
        <w:rPr>
          <w:rFonts w:ascii="Arial" w:hAnsi="Arial" w:cs="Arial" w:eastAsia="Arial" w:hint="default"/>
          <w:sz w:val="12"/>
          <w:szCs w:val="12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97" w:lineRule="exact" w:before="64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(M070448E4) </w:t>
      </w:r>
      <w:r>
        <w:rPr>
          <w:rFonts w:ascii="Arial" w:hAnsi="Arial"/>
          <w:color w:val="231F20"/>
          <w:sz w:val="22"/>
        </w:rPr>
        <w:t>A representação decimal da fração  </w:t>
      </w:r>
      <w:r>
        <w:rPr>
          <w:rFonts w:ascii="Arial" w:hAnsi="Arial"/>
          <w:color w:val="231F20"/>
          <w:position w:val="10"/>
          <w:sz w:val="22"/>
        </w:rPr>
      </w:r>
      <w:r>
        <w:rPr>
          <w:rFonts w:ascii="Arial" w:hAnsi="Arial"/>
          <w:color w:val="231F20"/>
          <w:position w:val="10"/>
          <w:sz w:val="22"/>
          <w:u w:val="single" w:color="231F20"/>
        </w:rPr>
        <w:t>2</w:t>
      </w:r>
      <w:r>
        <w:rPr>
          <w:rFonts w:ascii="Arial" w:hAnsi="Arial"/>
          <w:color w:val="231F20"/>
          <w:spacing w:val="30"/>
          <w:position w:val="10"/>
          <w:sz w:val="22"/>
          <w:u w:val="single" w:color="231F20"/>
        </w:rPr>
        <w:t> </w:t>
      </w:r>
      <w:r>
        <w:rPr>
          <w:rFonts w:ascii="Arial" w:hAnsi="Arial"/>
          <w:color w:val="231F20"/>
          <w:spacing w:val="30"/>
          <w:position w:val="10"/>
          <w:sz w:val="22"/>
        </w:rPr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BodyText"/>
        <w:spacing w:line="168" w:lineRule="exact" w:before="0"/>
        <w:ind w:left="0" w:right="264" w:firstLine="0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5</w:t>
      </w:r>
      <w:r>
        <w:rPr>
          <w:rFonts w:ascii="Arial"/>
        </w:rPr>
      </w:r>
    </w:p>
    <w:p>
      <w:pPr>
        <w:pStyle w:val="BodyText"/>
        <w:spacing w:line="224" w:lineRule="exact" w:before="0"/>
        <w:ind w:left="110" w:right="0" w:firstLine="0"/>
        <w:jc w:val="left"/>
      </w:pP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4,0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2,5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0,4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0,2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(M080023BH) </w:t>
      </w:r>
      <w:r>
        <w:rPr>
          <w:rFonts w:ascii="Arial" w:hAnsi="Arial"/>
          <w:color w:val="231F20"/>
          <w:sz w:val="22"/>
        </w:rPr>
        <w:t>Observe o polígono desenhado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99.598999pt;margin-top:15.163945pt;width:155.9pt;height:177.3pt;mso-position-horizontal-relative:page;mso-position-vertical-relative:paragraph;z-index:1864;mso-wrap-distance-left:0;mso-wrap-distance-right:0" coordorigin="1992,303" coordsize="3118,3546">
            <v:group style="position:absolute;left:2004;top:315;width:3094;height:3522" coordorigin="2004,315" coordsize="3094,3522">
              <v:shape style="position:absolute;left:2004;top:315;width:3094;height:3522" coordorigin="2004,315" coordsize="3094,3522" path="m5090,458l2004,315,2004,1967,3160,3836,5097,2147,5090,458xe" filled="false" stroked="true" strokeweight="1.171pt" strokecolor="#231f20">
                <v:path arrowok="t"/>
              </v:shape>
            </v:group>
            <v:group style="position:absolute;left:2004;top:1967;width:3094;height:181" coordorigin="2004,1967" coordsize="3094,181">
              <v:shape style="position:absolute;left:2004;top:1967;width:3094;height:181" coordorigin="2004,1967" coordsize="3094,181" path="m2004,1967l5097,2147e" filled="false" stroked="true" strokeweight="1.171pt" strokecolor="#231f20">
                <v:path arrowok="t"/>
                <v:stroke dashstyle="dash"/>
              </v:shape>
            </v:group>
            <v:group style="position:absolute;left:3160;top:458;width:1930;height:3379" coordorigin="3160,458" coordsize="1930,3379">
              <v:shape style="position:absolute;left:3160;top:458;width:1930;height:3379" coordorigin="3160,458" coordsize="1930,3379" path="m3160,3836l3175,2177,5090,458e" filled="false" stroked="true" strokeweight="1.171pt" strokecolor="#231f20">
                <v:path arrowok="t"/>
              </v:shape>
            </v:group>
            <v:group style="position:absolute;left:2004;top:315;width:1172;height:1862" coordorigin="2004,315" coordsize="1172,1862">
              <v:shape style="position:absolute;left:2004;top:315;width:1172;height:1862" coordorigin="2004,315" coordsize="1172,1862" path="m3175,2177l2004,315e" filled="false" stroked="true" strokeweight="1.17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2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>
          <w:color w:val="231F20"/>
        </w:rPr>
        <w:t>O número de faces desse polígono</w:t>
      </w:r>
      <w:r>
        <w:rPr>
          <w:color w:val="231F20"/>
          <w:spacing w:val="-18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1.05pt;mso-position-horizontal-relative:char;mso-position-vertical-relative:line" coordorigin="0,0" coordsize="10225,1021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03" coordorigin="20,398" coordsize="2,603">
              <v:shape style="position:absolute;left:20;top:398;width:2;height:603" coordorigin="20,398" coordsize="0,603" path="m20,1000l20,398e" filled="false" stroked="true" strokeweight="1pt" strokecolor="#231f20">
                <v:path arrowok="t"/>
              </v:shape>
            </v:group>
            <v:group style="position:absolute;left:10205;top:398;width:2;height:603" coordorigin="10205,398" coordsize="2,603">
              <v:shape style="position:absolute;left:10205;top:398;width:2;height:603" coordorigin="10205,398" coordsize="0,603" path="m10205,1000l10205,398e" filled="false" stroked="true" strokeweight="1pt" strokecolor="#231f20">
                <v:path arrowok="t"/>
              </v:shape>
            </v:group>
            <v:group style="position:absolute;left:10;top:1010;width:10205;height:2" coordorigin="10,1010" coordsize="10205,2">
              <v:shape style="position:absolute;left:10;top:1010;width:10205;height:2" coordorigin="10,1010" coordsize="10205,0" path="m10,1010l10215,1010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623" type="#_x0000_t202" filled="false" stroked="false">
                <v:textbox inset="0,0,0,0">
                  <w:txbxContent>
                    <w:p>
                      <w:pPr>
                        <w:spacing w:before="150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 w:hint="default"/>
          <w:sz w:val="6"/>
          <w:szCs w:val="6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9"/>
          <w:szCs w:val="9"/>
        </w:rPr>
      </w:pPr>
      <w:r>
        <w:rPr/>
        <w:pict>
          <v:group style="position:absolute;margin-left:56.192902pt;margin-top:6.668953pt;width:482.9pt;height:206.85pt;mso-position-horizontal-relative:page;mso-position-vertical-relative:paragraph;z-index:2032;mso-wrap-distance-left:0;mso-wrap-distance-right:0" coordorigin="1124,133" coordsize="9658,4137">
            <v:group style="position:absolute;left:1129;top:138;width:572;height:2" coordorigin="1129,138" coordsize="572,2">
              <v:shape style="position:absolute;left:1129;top:138;width:572;height:2" coordorigin="1129,138" coordsize="572,0" path="m1129,138l1701,138e" filled="false" stroked="true" strokeweight=".5pt" strokecolor="#231f20">
                <v:path arrowok="t"/>
              </v:shape>
            </v:group>
            <v:group style="position:absolute;left:1134;top:143;width:2;height:4117" coordorigin="1134,143" coordsize="2,4117">
              <v:shape style="position:absolute;left:1134;top:143;width:2;height:4117" coordorigin="1134,143" coordsize="0,4117" path="m1134,4260l1134,143e" filled="false" stroked="true" strokeweight=".5pt" strokecolor="#231f20">
                <v:path arrowok="t"/>
              </v:shape>
            </v:group>
            <v:group style="position:absolute;left:1701;top:138;width:9076;height:2" coordorigin="1701,138" coordsize="9076,2">
              <v:shape style="position:absolute;left:1701;top:138;width:9076;height:2" coordorigin="1701,138" coordsize="9076,0" path="m1701,138l10777,138e" filled="false" stroked="true" strokeweight=".5pt" strokecolor="#231f20">
                <v:path arrowok="t"/>
              </v:shape>
            </v:group>
            <v:group style="position:absolute;left:1701;top:143;width:2;height:4117" coordorigin="1701,143" coordsize="2,4117">
              <v:shape style="position:absolute;left:1701;top:143;width:2;height:4117" coordorigin="1701,143" coordsize="0,4117" path="m1701,4260l1701,143e" filled="false" stroked="true" strokeweight=".5pt" strokecolor="#231f20">
                <v:path arrowok="t"/>
              </v:shape>
            </v:group>
            <v:group style="position:absolute;left:10772;top:143;width:2;height:4117" coordorigin="10772,143" coordsize="2,4117">
              <v:shape style="position:absolute;left:10772;top:143;width:2;height:4117" coordorigin="10772,143" coordsize="0,4117" path="m10772,4260l10772,143e" filled="false" stroked="true" strokeweight=".5pt" strokecolor="#231f20">
                <v:path arrowok="t"/>
              </v:shape>
            </v:group>
            <v:group style="position:absolute;left:1129;top:4265;width:572;height:2" coordorigin="1129,4265" coordsize="572,2">
              <v:shape style="position:absolute;left:1129;top:4265;width:572;height:2" coordorigin="1129,4265" coordsize="572,0" path="m1129,4265l1701,4265e" filled="false" stroked="true" strokeweight=".5pt" strokecolor="#231f20">
                <v:path arrowok="t"/>
              </v:shape>
            </v:group>
            <v:group style="position:absolute;left:1701;top:4265;width:9076;height:2" coordorigin="1701,4265" coordsize="9076,2">
              <v:shape style="position:absolute;left:1701;top:4265;width:9076;height:2" coordorigin="1701,4265" coordsize="9076,0" path="m1701,4265l10777,4265e" filled="false" stroked="true" strokeweight=".5pt" strokecolor="#231f20">
                <v:path arrowok="t"/>
              </v:shape>
              <v:shape style="position:absolute;left:1356;top:163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293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38;width:9071;height:41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301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Campanha de vacinação contra raiva segue até 28 de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outubro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10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Campanha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Vacinação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Antirrábica Animal 2013 foi lançada ontem, 27, na Praça 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Cruz Grande, no bairro Serrinha. A estimativa é que cerca de 1,7 milhão de animais sejam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vacinados em todo o Estado a partir de hoje ─ Dia “D” da campanha.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Três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mil postos fixos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volantes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serão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disponibilizados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vacinação;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desses,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861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distribuídos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seis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regionais 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Fortaleza.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Devem ser vacinados cães e gatos sadios com mais de três meses de</w:t>
                      </w:r>
                      <w:r>
                        <w:rPr>
                          <w:rFonts w:ascii="Arial" w:hAnsi="Arial"/>
                          <w:color w:val="231F20"/>
                          <w:spacing w:val="-2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idade.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 animais que nunca foram vacinados precisam receber o reforço da vacina em 30 dias. A</w:t>
                      </w:r>
                      <w:r>
                        <w:rPr>
                          <w:rFonts w:ascii="Arial" w:hAnsi="Arial"/>
                          <w:color w:val="231F20"/>
                          <w:spacing w:val="-4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campanha segue até o dia 28 de outubro.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2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Francisco Barroso Pinto, coordenador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Programa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Raiva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Centro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Zoonoses,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destacou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letalidade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doença.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Segundo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ele,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raiva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mata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quase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todas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pessoas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infectadas.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Fortaleza,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 são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registrados casos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doença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humanos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animais domésticos há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10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anos. Para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também coordenador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campanha,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controle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deve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à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distribuição das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vacinas nessas ações.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raiva,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entanto, ainda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 foi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erradicada. “Não podemos baixar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guarda. Esse controle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 foi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possível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causa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vacinação”,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aponta.[...]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"/>
        <w:ind w:left="29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58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20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&lt;www.opovo.com.br/app/opovo/cotidiano/2013/09/28/noticiasjornalcotidiano,3137490/campanha-de-vacinacao-contra-raiva-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375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segue-ate-28-de-outubro.shtml&gt;. Acesso em: 21 out. 2013. Fragmento.</w:t>
      </w:r>
      <w:r>
        <w:rPr>
          <w:rFonts w:ascii="Arial"/>
          <w:color w:val="231F20"/>
          <w:spacing w:val="-21"/>
          <w:sz w:val="16"/>
        </w:rPr>
        <w:t> </w:t>
      </w:r>
      <w:r>
        <w:rPr>
          <w:rFonts w:ascii="Arial"/>
          <w:color w:val="231F20"/>
          <w:sz w:val="16"/>
        </w:rPr>
        <w:t>(P070045F5_SUP)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9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(P070045F5) </w:t>
      </w:r>
      <w:r>
        <w:rPr>
          <w:rFonts w:ascii="Arial" w:hAnsi="Arial"/>
          <w:color w:val="231F20"/>
          <w:sz w:val="22"/>
        </w:rPr>
        <w:t>Nesse texto, qual é a informação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principal?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quantidade de postos fixos e volantes da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campanha.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80" w:val="left" w:leader="none"/>
        </w:tabs>
        <w:spacing w:line="240" w:lineRule="auto" w:before="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participação do coordenador da</w:t>
      </w:r>
      <w:r>
        <w:rPr>
          <w:rFonts w:ascii="Arial" w:hAnsi="Arial"/>
          <w:color w:val="231F20"/>
          <w:spacing w:val="-27"/>
          <w:sz w:val="22"/>
        </w:rPr>
        <w:t> </w:t>
      </w:r>
      <w:r>
        <w:rPr>
          <w:rFonts w:ascii="Arial" w:hAnsi="Arial"/>
          <w:color w:val="231F20"/>
          <w:sz w:val="22"/>
        </w:rPr>
        <w:t>campanha.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início da campanha de vacinação contra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raiva.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perigo da infecção de raiva em humanos e</w:t>
      </w:r>
      <w:r>
        <w:rPr>
          <w:rFonts w:ascii="Arial" w:hAnsi="Arial"/>
          <w:color w:val="231F20"/>
          <w:spacing w:val="-30"/>
          <w:sz w:val="22"/>
        </w:rPr>
        <w:t> </w:t>
      </w:r>
      <w:r>
        <w:rPr>
          <w:rFonts w:ascii="Arial" w:hAnsi="Arial"/>
          <w:color w:val="231F20"/>
          <w:sz w:val="22"/>
        </w:rPr>
        <w:t>animais.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(P070046F5)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informação.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descrever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características.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regras.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(P070047F5) </w:t>
      </w:r>
      <w:r>
        <w:rPr>
          <w:rFonts w:ascii="Arial"/>
          <w:color w:val="231F20"/>
          <w:sz w:val="22"/>
        </w:rPr>
        <w:t>De acordo com esse texto, em Fortaleza, o controle dos casos de raiva se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deve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aos postos fixos e volantes instalados na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cidade.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ao apoio do coordenador no combate à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doença.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à distribuição de vacinas durante as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campanhas.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à campanha seguir até o final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outubro.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Heading1"/>
        <w:spacing w:line="240" w:lineRule="auto" w:after="13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/>
        <w:ind w:left="167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6313020" cy="1263777"/>
            <wp:effectExtent l="0" t="0" r="0" b="0"/>
            <wp:docPr id="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020" cy="126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99"/>
        <w:ind w:left="266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SCHULZ,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16"/>
        </w:rPr>
        <w:t>Charles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M.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i/>
          <w:color w:val="231F20"/>
          <w:sz w:val="16"/>
        </w:rPr>
        <w:t>Peanuts</w:t>
      </w:r>
      <w:r>
        <w:rPr>
          <w:rFonts w:ascii="Arial"/>
          <w:i/>
          <w:color w:val="231F20"/>
          <w:spacing w:val="-4"/>
          <w:sz w:val="16"/>
        </w:rPr>
        <w:t> </w:t>
      </w:r>
      <w:r>
        <w:rPr>
          <w:rFonts w:ascii="Arial"/>
          <w:i/>
          <w:color w:val="231F20"/>
          <w:sz w:val="16"/>
        </w:rPr>
        <w:t>completo:</w:t>
      </w:r>
      <w:r>
        <w:rPr>
          <w:rFonts w:ascii="Arial"/>
          <w:i/>
          <w:color w:val="231F20"/>
          <w:spacing w:val="-4"/>
          <w:sz w:val="16"/>
        </w:rPr>
        <w:t> </w:t>
      </w:r>
      <w:r>
        <w:rPr>
          <w:rFonts w:ascii="Arial"/>
          <w:i/>
          <w:color w:val="231F20"/>
          <w:sz w:val="16"/>
        </w:rPr>
        <w:t>1955-1956</w:t>
      </w:r>
      <w:r>
        <w:rPr>
          <w:rFonts w:ascii="Arial"/>
          <w:color w:val="231F20"/>
          <w:sz w:val="16"/>
        </w:rPr>
        <w:t>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Porto</w:t>
      </w:r>
      <w:r>
        <w:rPr>
          <w:rFonts w:ascii="Arial"/>
          <w:color w:val="231F20"/>
          <w:spacing w:val="-11"/>
          <w:sz w:val="16"/>
        </w:rPr>
        <w:t> </w:t>
      </w:r>
      <w:r>
        <w:rPr>
          <w:rFonts w:ascii="Arial"/>
          <w:color w:val="231F20"/>
          <w:sz w:val="16"/>
        </w:rPr>
        <w:t>Alegre: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16"/>
        </w:rPr>
        <w:t>L&amp;PM,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2010.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p.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238.</w:t>
      </w:r>
      <w:r>
        <w:rPr>
          <w:rFonts w:ascii="Arial"/>
          <w:color w:val="231F20"/>
          <w:spacing w:val="-3"/>
          <w:sz w:val="16"/>
        </w:rPr>
        <w:t> </w:t>
      </w:r>
      <w:r>
        <w:rPr>
          <w:rFonts w:ascii="Arial"/>
          <w:color w:val="231F20"/>
          <w:sz w:val="16"/>
        </w:rPr>
        <w:t>(P070053F5_SUP)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1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(P070053F5) </w:t>
      </w:r>
      <w:r>
        <w:rPr>
          <w:rFonts w:ascii="Arial" w:hAnsi="Arial"/>
          <w:color w:val="231F20"/>
          <w:sz w:val="22"/>
        </w:rPr>
        <w:t>Nesse texto, no último quadrinho, 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cachorro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não conseguia descer da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bola.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não conseguia ver no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escuro.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parou de brincar para</w:t>
      </w:r>
      <w:r>
        <w:rPr>
          <w:rFonts w:ascii="Arial"/>
          <w:color w:val="231F20"/>
          <w:spacing w:val="-34"/>
          <w:sz w:val="22"/>
        </w:rPr>
        <w:t> </w:t>
      </w:r>
      <w:r>
        <w:rPr>
          <w:rFonts w:ascii="Arial"/>
          <w:color w:val="231F20"/>
          <w:sz w:val="22"/>
        </w:rPr>
        <w:t>descansar.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tentou estourar 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bola.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57"/>
          <w:pgSz w:w="11910" w:h="16840"/>
          <w:pgMar w:footer="524" w:header="377" w:top="560" w:bottom="720" w:left="740" w:right="740"/>
          <w:pgNumType w:start="8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71.850pt;mso-position-horizontal-relative:char;mso-position-vertical-relative:line" coordorigin="0,0" coordsize="9658,543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5417" coordorigin="10,10" coordsize="2,5417">
              <v:shape style="position:absolute;left:10;top:10;width:2;height:5417" coordorigin="10,10" coordsize="0,5417" path="m10,542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5417" coordorigin="577,10" coordsize="2,5417">
              <v:shape style="position:absolute;left:577;top:10;width:2;height:5417" coordorigin="577,10" coordsize="0,5417" path="m577,5427l577,10e" filled="false" stroked="true" strokeweight=".5pt" strokecolor="#231f20">
                <v:path arrowok="t"/>
              </v:shape>
            </v:group>
            <v:group style="position:absolute;left:9648;top:10;width:2;height:5417" coordorigin="9648,10" coordsize="2,5417">
              <v:shape style="position:absolute;left:9648;top:10;width:2;height:5417" coordorigin="9648,10" coordsize="0,5417" path="m9648,5427l9648,10e" filled="false" stroked="true" strokeweight=".5pt" strokecolor="#231f20">
                <v:path arrowok="t"/>
              </v:shape>
            </v:group>
            <v:group style="position:absolute;left:5;top:5432;width:572;height:2" coordorigin="5,5432" coordsize="572,2">
              <v:shape style="position:absolute;left:5;top:5432;width:572;height:2" coordorigin="5,5432" coordsize="572,0" path="m5,5432l577,5432e" filled="false" stroked="true" strokeweight=".5pt" strokecolor="#231f20">
                <v:path arrowok="t"/>
              </v:shape>
            </v:group>
            <v:group style="position:absolute;left:577;top:5432;width:9076;height:2" coordorigin="577,5432" coordsize="9076,2">
              <v:shape style="position:absolute;left:577;top:5432;width:9076;height:2" coordorigin="577,5432" coordsize="9076,0" path="m577,5432l9653,543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45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54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697" w:right="3697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Uma ideia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tonta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 dia a hiena recebeu convite para dois banquetes que se realizavam à mesma hora em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duas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povoações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distantes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outra.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qualquer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festins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era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abatido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boi, carne que a hiena é especialmente</w:t>
                      </w:r>
                      <w:r>
                        <w:rPr>
                          <w:rFonts w:ascii="Arial" w:hAnsi="Arial"/>
                          <w:color w:val="231F20"/>
                          <w:spacing w:val="-2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gulosa.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4"/>
                        </w:numPr>
                        <w:tabs>
                          <w:tab w:pos="552" w:val="left" w:leader="none"/>
                        </w:tabs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há</w:t>
                      </w:r>
                      <w:r>
                        <w:rPr>
                          <w:rFonts w:ascii="Arial" w:hAnsi="Arial"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dúvida</w:t>
                      </w:r>
                      <w:r>
                        <w:rPr>
                          <w:rFonts w:ascii="Arial" w:hAnsi="Arial"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tenho</w:t>
                      </w:r>
                      <w:r>
                        <w:rPr>
                          <w:rFonts w:ascii="Arial" w:hAnsi="Arial"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assistir</w:t>
                      </w:r>
                      <w:r>
                        <w:rPr>
                          <w:rFonts w:ascii="Arial" w:hAnsi="Arial"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aos</w:t>
                      </w:r>
                      <w:r>
                        <w:rPr>
                          <w:rFonts w:ascii="Arial" w:hAnsi="Arial"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dois</w:t>
                      </w:r>
                      <w:r>
                        <w:rPr>
                          <w:rFonts w:ascii="Arial" w:hAnsi="Arial"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banquetes,</w:t>
                      </w:r>
                      <w:r>
                        <w:rPr>
                          <w:rFonts w:ascii="Arial" w:hAnsi="Arial"/>
                          <w:color w:val="231F20"/>
                          <w:spacing w:val="-3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pois</w:t>
                      </w:r>
                      <w:r>
                        <w:rPr>
                          <w:rFonts w:ascii="Arial" w:hAnsi="Arial"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quero</w:t>
                      </w:r>
                      <w:r>
                        <w:rPr>
                          <w:rFonts w:ascii="Arial" w:hAnsi="Arial"/>
                          <w:color w:val="231F20"/>
                          <w:spacing w:val="-3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desconsiderar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anfitriões.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Também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oportunidades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comer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carne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boi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muitas...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hei de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fazer,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 as festas são em lugares tão distantes um do</w:t>
                      </w:r>
                      <w:r>
                        <w:rPr>
                          <w:rFonts w:ascii="Arial" w:hAnsi="Arial"/>
                          <w:color w:val="231F20"/>
                          <w:spacing w:val="-2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outro?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hiena pensou, pensou... e, de repente, bateu com a mão na</w:t>
                      </w:r>
                      <w:r>
                        <w:rPr>
                          <w:rFonts w:ascii="Arial" w:hAnsi="Arial"/>
                          <w:color w:val="231F20"/>
                          <w:spacing w:val="-4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testa.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4"/>
                        </w:numPr>
                        <w:tabs>
                          <w:tab w:pos="591" w:val="left" w:leader="none"/>
                        </w:tabs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Descobri! Afinal é simples... – disse ela, muito contente com a sua esperteza. Saiu à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pressa de casa. Assim que chegou ao local donde partiam os dois caminhos que levavam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locais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festas,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começou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andar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pelo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caminho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ficava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direito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perna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direita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pelo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caminho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ficava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esquerdo,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esquerda.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Pensava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chegar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deste modo a ambas as festas ao mesmo tempo. Mas começou a ficar admirada de lhe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custar tanto caminhar dessa maneira. E fez tanto esforço, que se sentiu dividir em duas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alto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baixo.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Coitada, lá a levaram ao médico – que a proibiu, desde logo, de comer carne de boi durante 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mês.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muito tonta 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hiena!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7"/>
        <w:ind w:left="20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GOMES, Aldónio. Disponível </w:t>
      </w:r>
      <w:hyperlink r:id="rId61">
        <w:r>
          <w:rPr>
            <w:rFonts w:ascii="Arial" w:hAnsi="Arial"/>
            <w:color w:val="231F20"/>
            <w:sz w:val="16"/>
          </w:rPr>
          <w:t>em: &lt;http://migre.me/gxPo5&gt;.</w:t>
        </w:r>
      </w:hyperlink>
      <w:r>
        <w:rPr>
          <w:rFonts w:ascii="Arial" w:hAnsi="Arial"/>
          <w:color w:val="231F20"/>
          <w:sz w:val="16"/>
        </w:rPr>
        <w:t> Acesso em 1 </w:t>
      </w:r>
      <w:r>
        <w:rPr>
          <w:rFonts w:ascii="Arial" w:hAnsi="Arial"/>
          <w:color w:val="231F20"/>
          <w:spacing w:val="-3"/>
          <w:sz w:val="16"/>
        </w:rPr>
        <w:t>nov. </w:t>
      </w:r>
      <w:r>
        <w:rPr>
          <w:rFonts w:ascii="Arial" w:hAnsi="Arial"/>
          <w:color w:val="231F20"/>
          <w:sz w:val="16"/>
        </w:rPr>
        <w:t>2013. *Adaptado: Novo Acordo Ortográfico.</w:t>
      </w:r>
      <w:r>
        <w:rPr>
          <w:rFonts w:ascii="Arial" w:hAnsi="Arial"/>
          <w:color w:val="231F20"/>
          <w:spacing w:val="-25"/>
          <w:sz w:val="16"/>
        </w:rPr>
        <w:t> </w:t>
      </w:r>
      <w:r>
        <w:rPr>
          <w:rFonts w:ascii="Arial" w:hAnsi="Arial"/>
          <w:color w:val="231F20"/>
          <w:sz w:val="16"/>
        </w:rPr>
        <w:t>(P070048F5_SUP)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(P070048F5) </w:t>
      </w:r>
      <w:r>
        <w:rPr>
          <w:rFonts w:ascii="Arial" w:hAnsi="Arial"/>
          <w:color w:val="231F20"/>
          <w:sz w:val="22"/>
        </w:rPr>
        <w:t>Qual é o fato que dá origem a essa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história?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hiena achar que é muito</w:t>
      </w:r>
      <w:r>
        <w:rPr>
          <w:rFonts w:ascii="Arial" w:hAnsi="Arial"/>
          <w:color w:val="231F20"/>
          <w:spacing w:val="-31"/>
          <w:sz w:val="22"/>
        </w:rPr>
        <w:t> </w:t>
      </w:r>
      <w:r>
        <w:rPr>
          <w:rFonts w:ascii="Arial" w:hAnsi="Arial"/>
          <w:color w:val="231F20"/>
          <w:sz w:val="22"/>
        </w:rPr>
        <w:t>esperta.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hiena querer ir às duas festas ao mesmo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tempo.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hiena ser levada ao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médico.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hiena ser proibida de comer carne</w:t>
      </w:r>
      <w:r>
        <w:rPr>
          <w:rFonts w:ascii="Arial"/>
          <w:color w:val="231F20"/>
          <w:spacing w:val="-27"/>
          <w:sz w:val="22"/>
        </w:rPr>
        <w:t> </w:t>
      </w:r>
      <w:r>
        <w:rPr>
          <w:rFonts w:ascii="Arial"/>
          <w:color w:val="231F20"/>
          <w:sz w:val="22"/>
        </w:rPr>
        <w:t>vermelha.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5" w:val="left" w:leader="none"/>
        </w:tabs>
        <w:spacing w:line="240" w:lineRule="auto" w:before="0" w:after="0"/>
        <w:ind w:left="475" w:right="0" w:hanging="36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(P070049F5)</w:t>
      </w:r>
      <w:r>
        <w:rPr>
          <w:rFonts w:ascii="Arial" w:hAnsi="Arial" w:cs="Arial" w:eastAsia="Arial" w:hint="default"/>
          <w:color w:val="231F20"/>
          <w:spacing w:val="-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“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Coitada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</w:rPr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,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lá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levaram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ao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médico...”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15),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utilização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sugere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espanto.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preocupação.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(P070050F5)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“– Descobri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! </w:t>
      </w:r>
      <w:r>
        <w:rPr>
          <w:rFonts w:ascii="Arial" w:hAnsi="Arial" w:cs="Arial" w:eastAsia="Arial" w:hint="default"/>
          <w:color w:val="231F20"/>
          <w:sz w:val="22"/>
          <w:szCs w:val="22"/>
        </w:rPr>
        <w:t>Afinal é simples...” (ℓ. 8), o uso do ponto de exclamação</w:t>
      </w:r>
      <w:r>
        <w:rPr>
          <w:rFonts w:ascii="Arial" w:hAnsi="Arial" w:cs="Arial" w:eastAsia="Arial" w:hint="default"/>
          <w:color w:val="231F20"/>
          <w:spacing w:val="-2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irritação.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espanto.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curiosidade.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animação.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(P070051F5) </w:t>
      </w:r>
      <w:r>
        <w:rPr>
          <w:rFonts w:ascii="Arial" w:hAnsi="Arial"/>
          <w:color w:val="231F20"/>
          <w:sz w:val="22"/>
        </w:rPr>
        <w:t>Esse texto apresenta uma opinião no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“Um dia a hiena recebeu convite para dois banquetes...”.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“Em qualquer dos festins era abatido um boi,...”.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2-3)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“Saiu à pressa de casa.”.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8-9)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“É muito tonta a hiena!”.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60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5"/>
          <w:szCs w:val="15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29.85pt;mso-position-horizontal-relative:char;mso-position-vertical-relative:line" coordorigin="0,0" coordsize="9658,459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4577" coordorigin="10,10" coordsize="2,4577">
              <v:shape style="position:absolute;left:10;top:10;width:2;height:4577" coordorigin="10,10" coordsize="0,4577" path="m10,458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4577" coordorigin="577,10" coordsize="2,4577">
              <v:shape style="position:absolute;left:577;top:10;width:2;height:4577" coordorigin="577,10" coordsize="0,4577" path="m577,4587l577,10e" filled="false" stroked="true" strokeweight=".5pt" strokecolor="#231f20">
                <v:path arrowok="t"/>
              </v:shape>
            </v:group>
            <v:group style="position:absolute;left:9648;top:10;width:2;height:4577" coordorigin="9648,10" coordsize="2,4577">
              <v:shape style="position:absolute;left:9648;top:10;width:2;height:4577" coordorigin="9648,10" coordsize="0,4577" path="m9648,4587l9648,10e" filled="false" stroked="true" strokeweight=".5pt" strokecolor="#231f20">
                <v:path arrowok="t"/>
              </v:shape>
            </v:group>
            <v:group style="position:absolute;left:5;top:4592;width:572;height:2" coordorigin="5,4592" coordsize="572,2">
              <v:shape style="position:absolute;left:5;top:4592;width:572;height:2" coordorigin="5,4592" coordsize="572,0" path="m5,4592l577,4592e" filled="false" stroked="true" strokeweight=".5pt" strokecolor="#231f20">
                <v:path arrowok="t"/>
              </v:shape>
            </v:group>
            <v:group style="position:absolute;left:577;top:4592;width:9076;height:2" coordorigin="577,4592" coordsize="9076,2">
              <v:shape style="position:absolute;left:577;top:4592;width:9076;height:2" coordorigin="577,4592" coordsize="9076,0" path="m577,4592l9653,459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4587" type="#_x0000_t202" filled="false" stroked="false">
                <v:textbox inset="0,0,0,0">
                  <w:txbxContent>
                    <w:p>
                      <w:pPr>
                        <w:spacing w:before="67"/>
                        <w:ind w:left="482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Crianças criam tornados e levantam peso de cem quilos no museu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Catavento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pouco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brincar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ciência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museu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interativo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Catavento,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antigo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Palácio das Indústrias, no centro da cidade de São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Paulo.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2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 engenhocas das quatro seções do espaço servem para arrepiar os cabelos, entrar 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imensas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bolhas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sabão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redondas,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quadradas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triangulares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ouvir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canto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pássaros brasileiros e o som de vários outros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animais.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última novidade é a instalação “Relevo Revelado pelas Cores”, que funciona com um sensor em 3D, uma caixa de areia e um computador que representa a altura dos terrenos com as cores 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arco-íris.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Quando a areia se movimenta, forma vários tipos de relevo. Ao colocar a mão na altura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onde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ficam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nuvens,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exemplo,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possível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provocar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chuva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virtual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forma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lagos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 bacias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hidrográficas.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0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Quer ouvir o som da rotação das estrelas? É só ir ao espaço Universo e apertar um botão.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Você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também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sentar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pufe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salão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astronomia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observar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teto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desenho de constelações nesse céu de mentirinha.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7"/>
        <w:ind w:left="60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</w:t>
      </w:r>
      <w:hyperlink r:id="rId63">
        <w:r>
          <w:rPr>
            <w:rFonts w:ascii="Arial" w:hAnsi="Arial"/>
            <w:color w:val="231F20"/>
            <w:sz w:val="16"/>
          </w:rPr>
          <w:t>:</w:t>
        </w:r>
        <w:r>
          <w:rPr>
            <w:rFonts w:ascii="Arial" w:hAnsi="Arial"/>
            <w:color w:val="231F20"/>
            <w:spacing w:val="-11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&lt;http://www1.folha.uol.com.br/folhinha/2013/08/1327624-criancas-criam-tornados-e-levantam-peso-de-100-quilos-no-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408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museu-catavento.shtml&gt;. Acesso em: 23 ago. 2013. Fragmento.</w:t>
      </w:r>
      <w:r>
        <w:rPr>
          <w:rFonts w:ascii="Arial"/>
          <w:color w:val="231F20"/>
          <w:spacing w:val="-21"/>
          <w:sz w:val="16"/>
        </w:rPr>
        <w:t> </w:t>
      </w:r>
      <w:r>
        <w:rPr>
          <w:rFonts w:ascii="Arial"/>
          <w:color w:val="231F20"/>
          <w:sz w:val="16"/>
        </w:rPr>
        <w:t>(P060009F5_SUP)</w:t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 w:hint="default"/>
          <w:sz w:val="17"/>
          <w:szCs w:val="17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(P060009F5)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atrações do museu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Catavento.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 descobertas do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universo.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centro da cidade de São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Paulo.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desenho das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constelações.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(P060041F5) </w:t>
      </w:r>
      <w:r>
        <w:rPr>
          <w:rFonts w:ascii="Arial" w:hAnsi="Arial"/>
          <w:color w:val="231F20"/>
          <w:sz w:val="22"/>
        </w:rPr>
        <w:t>Esse texto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anúncio.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diário.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entrevista.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reportagem.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 style="position:absolute;margin-left:65.917999pt;margin-top:18.078880pt;width:463.444936pt;height:90.24pt;mso-position-horizontal-relative:page;mso-position-vertical-relative:paragraph;z-index:2272;mso-wrap-distance-left:0;mso-wrap-distance-right:0" type="#_x0000_t75" stroked="false">
            <v:imagedata r:id="rId64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"/>
        <w:ind w:left="293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SHULZ, Charles M. </w:t>
      </w:r>
      <w:r>
        <w:rPr>
          <w:rFonts w:ascii="Arial"/>
          <w:i/>
          <w:color w:val="231F20"/>
          <w:sz w:val="16"/>
        </w:rPr>
        <w:t>Peanuts completo</w:t>
      </w:r>
      <w:r>
        <w:rPr>
          <w:rFonts w:ascii="Arial"/>
          <w:color w:val="231F20"/>
          <w:sz w:val="16"/>
        </w:rPr>
        <w:t>. Porto Alegre, RS: L&amp;PM, </w:t>
      </w:r>
      <w:r>
        <w:rPr>
          <w:rFonts w:ascii="Arial"/>
          <w:color w:val="231F20"/>
          <w:spacing w:val="-3"/>
          <w:sz w:val="16"/>
        </w:rPr>
        <w:t>2011. </w:t>
      </w:r>
      <w:r>
        <w:rPr>
          <w:rFonts w:ascii="Arial"/>
          <w:color w:val="231F20"/>
          <w:sz w:val="16"/>
        </w:rPr>
        <w:t>p. 296.</w:t>
      </w:r>
      <w:r>
        <w:rPr>
          <w:rFonts w:ascii="Arial"/>
          <w:color w:val="231F20"/>
          <w:spacing w:val="-24"/>
          <w:sz w:val="16"/>
        </w:rPr>
        <w:t> </w:t>
      </w:r>
      <w:r>
        <w:rPr>
          <w:rFonts w:ascii="Arial"/>
          <w:color w:val="231F20"/>
          <w:sz w:val="16"/>
        </w:rPr>
        <w:t>(P060037F5_SUP)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(P060037F5) </w:t>
      </w:r>
      <w:r>
        <w:rPr>
          <w:rFonts w:ascii="Arial" w:hAnsi="Arial"/>
          <w:color w:val="231F20"/>
          <w:sz w:val="22"/>
        </w:rPr>
        <w:t>No último quadrinho desse texto, o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cachorro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 com o outro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bicho.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encontra o alimento</w:t>
      </w:r>
      <w:r>
        <w:rPr>
          <w:rFonts w:ascii="Arial"/>
          <w:color w:val="231F20"/>
          <w:spacing w:val="-24"/>
          <w:sz w:val="22"/>
        </w:rPr>
        <w:t> </w:t>
      </w:r>
      <w:r>
        <w:rPr>
          <w:rFonts w:ascii="Arial"/>
          <w:color w:val="231F20"/>
          <w:sz w:val="22"/>
        </w:rPr>
        <w:t>procurado.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foge de medo do outro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bicho.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quebra o galho da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árvore.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62"/>
          <w:pgSz w:w="11910" w:h="16840"/>
          <w:pgMar w:footer="524" w:header="417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56" w:lineRule="auto" w:before="72" w:after="0"/>
        <w:ind w:left="110" w:right="10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3"/>
          <w:sz w:val="16"/>
        </w:rPr>
        <w:t>(M041354E4)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pacing w:val="-3"/>
          <w:sz w:val="22"/>
        </w:rPr>
        <w:t>Mariana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precisa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ler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livro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325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páginas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para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vestibular.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Ela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já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leu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200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páginas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desse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livro. </w:t>
      </w:r>
      <w:r>
        <w:rPr>
          <w:rFonts w:ascii="Arial" w:hAnsi="Arial"/>
          <w:color w:val="231F20"/>
          <w:spacing w:val="-3"/>
          <w:sz w:val="22"/>
        </w:rPr>
      </w:r>
      <w:r>
        <w:rPr>
          <w:rFonts w:ascii="Arial" w:hAnsi="Arial"/>
          <w:color w:val="231F20"/>
          <w:sz w:val="22"/>
        </w:rPr>
        <w:t>Quantas páginas ela ainda precisa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ler?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left="110" w:right="0" w:firstLine="0"/>
        <w:jc w:val="left"/>
      </w:pP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125</w:t>
      </w:r>
      <w:r>
        <w:rPr/>
      </w:r>
    </w:p>
    <w:p>
      <w:pPr>
        <w:pStyle w:val="BodyText"/>
        <w:spacing w:line="240" w:lineRule="auto" w:before="17"/>
        <w:ind w:left="110" w:right="0" w:firstLine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200</w:t>
      </w:r>
      <w:r>
        <w:rPr/>
      </w:r>
    </w:p>
    <w:p>
      <w:pPr>
        <w:pStyle w:val="BodyText"/>
        <w:spacing w:line="240" w:lineRule="auto" w:before="17"/>
        <w:ind w:left="110" w:right="0" w:firstLine="0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325</w:t>
      </w:r>
      <w:r>
        <w:rPr/>
      </w:r>
    </w:p>
    <w:p>
      <w:pPr>
        <w:pStyle w:val="BodyText"/>
        <w:spacing w:line="240" w:lineRule="auto" w:before="17"/>
        <w:ind w:left="110" w:right="0" w:firstLine="0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525</w:t>
      </w:r>
      <w:r>
        <w:rPr/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56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(M070316E4) </w:t>
      </w:r>
      <w:r>
        <w:rPr>
          <w:rFonts w:ascii="Arial" w:hAnsi="Arial"/>
          <w:color w:val="231F20"/>
          <w:sz w:val="22"/>
        </w:rPr>
        <w:t>Eveline precisou cortar pedaços de tecidos para fazer enfeites de festa junina. O desenho </w:t>
      </w:r>
      <w:r>
        <w:rPr>
          <w:rFonts w:ascii="Arial" w:hAnsi="Arial"/>
          <w:color w:val="231F20"/>
          <w:sz w:val="22"/>
        </w:rPr>
        <w:t>abaixo representa o formato de um pedaço desses enfeites formados por triângulos</w:t>
      </w:r>
      <w:r>
        <w:rPr>
          <w:rFonts w:ascii="Arial" w:hAnsi="Arial"/>
          <w:color w:val="231F20"/>
          <w:spacing w:val="-30"/>
          <w:sz w:val="22"/>
        </w:rPr>
        <w:t> </w:t>
      </w:r>
      <w:r>
        <w:rPr>
          <w:rFonts w:ascii="Arial" w:hAnsi="Arial"/>
          <w:color w:val="231F20"/>
          <w:sz w:val="22"/>
        </w:rPr>
        <w:t>retângulos.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0"/>
        <w:ind w:left="4914" w:right="2093" w:firstLine="0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220.322998pt;margin-top:-33.825459pt;width:139.4pt;height:64.55pt;mso-position-horizontal-relative:page;mso-position-vertical-relative:paragraph;z-index:2440" coordorigin="4406,-677" coordsize="2788,1291">
            <v:group style="position:absolute;left:4420;top:-368;width:1287;height:968" coordorigin="4420,-368" coordsize="1287,968">
              <v:shape style="position:absolute;left:4420;top:-368;width:1287;height:968" coordorigin="4420,-368" coordsize="1287,968" path="m5706,-368l4420,-368,4420,599,5706,-368xe" filled="true" fillcolor="#939598" stroked="false">
                <v:path arrowok="t"/>
                <v:fill type="solid"/>
              </v:shape>
            </v:group>
            <v:group style="position:absolute;left:4420;top:-368;width:1287;height:968" coordorigin="4420,-368" coordsize="1287,968">
              <v:shape style="position:absolute;left:4420;top:-368;width:1287;height:968" coordorigin="4420,-368" coordsize="1287,968" path="m5706,-368l4420,599,4420,-368,5706,-368xe" filled="false" stroked="true" strokeweight="1pt" strokecolor="#231f20">
                <v:path arrowok="t"/>
              </v:shape>
            </v:group>
            <v:group style="position:absolute;left:5703;top:-368;width:1287;height:968" coordorigin="5703,-368" coordsize="1287,968">
              <v:shape style="position:absolute;left:5703;top:-368;width:1287;height:968" coordorigin="5703,-368" coordsize="1287,968" path="m6989,-368l5703,-368,6989,599,6989,-368xe" filled="true" fillcolor="#939598" stroked="false">
                <v:path arrowok="t"/>
                <v:fill type="solid"/>
              </v:shape>
            </v:group>
            <v:group style="position:absolute;left:5703;top:-368;width:1287;height:968" coordorigin="5703,-368" coordsize="1287,968">
              <v:shape style="position:absolute;left:5703;top:-368;width:1287;height:968" coordorigin="5703,-368" coordsize="1287,968" path="m5703,-368l6989,599,6989,-368,5703,-368xe" filled="false" stroked="true" strokeweight="1pt" strokecolor="#231f20">
                <v:path arrowok="t"/>
              </v:shape>
            </v:group>
            <v:group style="position:absolute;left:4416;top:-560;width:2;height:139" coordorigin="4416,-560" coordsize="2,139">
              <v:shape style="position:absolute;left:4416;top:-560;width:2;height:139" coordorigin="4416,-560" coordsize="0,139" path="m4416,-421l4416,-560e" filled="false" stroked="true" strokeweight="1pt" strokecolor="#231f20">
                <v:path arrowok="t"/>
              </v:shape>
            </v:group>
            <v:group style="position:absolute;left:4416;top:-543;width:96;height:106" coordorigin="4416,-543" coordsize="96,106">
              <v:shape style="position:absolute;left:4416;top:-543;width:96;height:106" coordorigin="4416,-543" coordsize="96,106" path="m4512,-543l4416,-490,4512,-437,4512,-543xe" filled="true" fillcolor="#231f20" stroked="false">
                <v:path arrowok="t"/>
                <v:fill type="solid"/>
              </v:shape>
            </v:group>
            <v:group style="position:absolute;left:6978;top:-560;width:2;height:139" coordorigin="6978,-560" coordsize="2,139">
              <v:shape style="position:absolute;left:6978;top:-560;width:2;height:139" coordorigin="6978,-560" coordsize="0,139" path="m6978,-421l6978,-560e" filled="false" stroked="true" strokeweight="1pt" strokecolor="#231f20">
                <v:path arrowok="t"/>
              </v:shape>
            </v:group>
            <v:group style="position:absolute;left:6882;top:-543;width:96;height:106" coordorigin="6882,-543" coordsize="96,106">
              <v:shape style="position:absolute;left:6882;top:-543;width:96;height:106" coordorigin="6882,-543" coordsize="96,106" path="m6882,-543l6882,-437,6978,-490,6882,-543xe" filled="true" fillcolor="#231f20" stroked="false">
                <v:path arrowok="t"/>
                <v:fill type="solid"/>
              </v:shape>
            </v:group>
            <v:group style="position:absolute;left:7045;top:604;width:139;height:2" coordorigin="7045,604" coordsize="139,2">
              <v:shape style="position:absolute;left:7045;top:604;width:139;height:2" coordorigin="7045,604" coordsize="139,0" path="m7045,604l7184,604e" filled="false" stroked="true" strokeweight="1pt" strokecolor="#231f20">
                <v:path arrowok="t"/>
              </v:shape>
            </v:group>
            <v:group style="position:absolute;left:7115;top:241;width:2;height:276" coordorigin="7115,241" coordsize="2,276">
              <v:shape style="position:absolute;left:7115;top:241;width:2;height:276" coordorigin="7115,241" coordsize="0,276" path="m7115,516l7115,241e" filled="false" stroked="true" strokeweight="1pt" strokecolor="#231f20">
                <v:path arrowok="t"/>
              </v:shape>
            </v:group>
            <v:group style="position:absolute;left:7062;top:508;width:106;height:96" coordorigin="7062,508" coordsize="106,96">
              <v:shape style="position:absolute;left:7062;top:508;width:106;height:96" coordorigin="7062,508" coordsize="106,96" path="m7167,508l7062,508,7115,604,7167,508xe" filled="true" fillcolor="#231f20" stroked="false">
                <v:path arrowok="t"/>
                <v:fill type="solid"/>
              </v:shape>
            </v:group>
            <v:group style="position:absolute;left:7045;top:-375;width:139;height:2" coordorigin="7045,-375" coordsize="139,2">
              <v:shape style="position:absolute;left:7045;top:-375;width:139;height:2" coordorigin="7045,-375" coordsize="139,0" path="m7045,-375l7184,-375e" filled="false" stroked="true" strokeweight="1pt" strokecolor="#231f20">
                <v:path arrowok="t"/>
              </v:shape>
            </v:group>
            <v:group style="position:absolute;left:7115;top:-288;width:2;height:276" coordorigin="7115,-288" coordsize="2,276">
              <v:shape style="position:absolute;left:7115;top:-288;width:2;height:276" coordorigin="7115,-288" coordsize="0,276" path="m7115,-288l7115,-12e" filled="false" stroked="true" strokeweight="1pt" strokecolor="#231f20">
                <v:path arrowok="t"/>
              </v:shape>
            </v:group>
            <v:group style="position:absolute;left:7062;top:-375;width:106;height:96" coordorigin="7062,-375" coordsize="106,96">
              <v:shape style="position:absolute;left:7062;top:-375;width:106;height:96" coordorigin="7062,-375" coordsize="106,96" path="m7115,-375l7062,-279,7167,-279,7115,-375xe" filled="true" fillcolor="#231f20" stroked="false">
                <v:path arrowok="t"/>
                <v:fill type="solid"/>
              </v:shape>
              <v:shape style="position:absolute;left:4504;top:-677;width:2387;height:220" type="#_x0000_t202" filled="false" stroked="false">
                <v:textbox inset="0,0,0,0">
                  <w:txbxContent>
                    <w:p>
                      <w:pPr>
                        <w:tabs>
                          <w:tab w:pos="773" w:val="left" w:leader="none"/>
                          <w:tab w:pos="2386" w:val="left" w:leader="none"/>
                        </w:tabs>
                        <w:spacing w:line="210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100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w w:val="100"/>
                          <w:sz w:val="22"/>
                          <w:u w:val="single" w:color="231F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  <w:u w:val="single" w:color="231F20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16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cm 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7"/>
                          <w:w w:val="100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w w:val="100"/>
                          <w:sz w:val="22"/>
                          <w:u w:val="single" w:color="231F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  <w:u w:val="single" w:color="231F20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033;top:-10;width:123;height:220" type="#_x0000_t202" filled="false" stroked="false">
                <v:textbox inset="0,0,0,0">
                  <w:txbxContent>
                    <w:p>
                      <w:pPr>
                        <w:spacing w:line="210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6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</w:rPr>
        <w:t>cm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0"/>
        <w:ind w:left="110" w:right="0" w:firstLine="0"/>
        <w:jc w:val="left"/>
      </w:pPr>
      <w:r>
        <w:rPr>
          <w:color w:val="231F20"/>
        </w:rPr>
        <w:t>Quantos centímetros quadrados de tecido foram gastos para confeccionar esse pedaço de</w:t>
      </w:r>
      <w:r>
        <w:rPr>
          <w:color w:val="231F20"/>
          <w:spacing w:val="-38"/>
        </w:rPr>
        <w:t> </w:t>
      </w:r>
      <w:r>
        <w:rPr>
          <w:color w:val="231F20"/>
        </w:rPr>
        <w:t>enfeite?</w:t>
      </w:r>
      <w:r>
        <w:rPr/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22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24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48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96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cm²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516" w:val="left" w:leader="none"/>
        </w:tabs>
        <w:spacing w:line="25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(M070269E4) </w:t>
      </w:r>
      <w:r>
        <w:rPr>
          <w:rFonts w:ascii="Arial" w:hAnsi="Arial"/>
          <w:color w:val="231F20"/>
          <w:sz w:val="22"/>
        </w:rPr>
        <w:t>Observe abaixo as representações gráficas de algumas frações que os alunos de uma escola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fizeram.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3"/>
          <w:szCs w:val="13"/>
        </w:rPr>
      </w:pPr>
      <w:r>
        <w:rPr/>
        <w:pict>
          <v:shape style="position:absolute;margin-left:157.154999pt;margin-top:8.482681pt;width:35.871998pt;height:34.875pt;mso-position-horizontal-relative:page;mso-position-vertical-relative:paragraph;z-index:2368;mso-wrap-distance-left:0;mso-wrap-distance-right:0" type="#_x0000_t75" stroked="false">
            <v:imagedata r:id="rId67" o:title=""/>
            <w10:wrap type="topAndBottom"/>
          </v:shape>
        </w:pict>
      </w:r>
      <w:r>
        <w:rPr/>
        <w:pict>
          <v:shape style="position:absolute;margin-left:359.834991pt;margin-top:24.989681pt;width:120.35pt;height:18.5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"/>
                    <w:gridCol w:w="340"/>
                    <w:gridCol w:w="340"/>
                    <w:gridCol w:w="340"/>
                    <w:gridCol w:w="340"/>
                    <w:gridCol w:w="340"/>
                    <w:gridCol w:w="340"/>
                  </w:tblGrid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</w:p>
    <w:p>
      <w:pPr>
        <w:spacing w:line="240" w:lineRule="auto" w:before="11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tabs>
          <w:tab w:pos="7718" w:val="right" w:leader="none"/>
        </w:tabs>
        <w:spacing w:line="240" w:lineRule="auto" w:before="72"/>
        <w:ind w:left="2737" w:right="0" w:firstLine="0"/>
        <w:jc w:val="left"/>
      </w:pPr>
      <w:r>
        <w:rPr>
          <w:color w:val="231F20"/>
        </w:rPr>
        <w:t>I</w:t>
        <w:tab/>
        <w:t>II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14"/>
          <w:szCs w:val="14"/>
        </w:rPr>
      </w:pPr>
      <w:r>
        <w:rPr/>
        <w:pict>
          <v:shape style="position:absolute;margin-left:149.151001pt;margin-top:9.007936pt;width:53.3pt;height:35.550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"/>
                    <w:gridCol w:w="340"/>
                    <w:gridCol w:w="340"/>
                  </w:tblGrid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76.842987pt;margin-top:26.015936pt;width:86.3pt;height:18.5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"/>
                    <w:gridCol w:w="340"/>
                    <w:gridCol w:w="340"/>
                    <w:gridCol w:w="340"/>
                    <w:gridCol w:w="340"/>
                  </w:tblGrid>
                  <w:tr>
                    <w:trPr>
                      <w:trHeight w:val="340" w:hRule="exact"/>
                    </w:trPr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</w:p>
    <w:p>
      <w:pPr>
        <w:pStyle w:val="BodyText"/>
        <w:tabs>
          <w:tab w:pos="7553" w:val="left" w:leader="none"/>
        </w:tabs>
        <w:spacing w:line="240" w:lineRule="auto" w:before="165"/>
        <w:ind w:left="2676" w:right="0" w:firstLine="0"/>
        <w:jc w:val="left"/>
      </w:pPr>
      <w:r>
        <w:rPr>
          <w:color w:val="231F20"/>
        </w:rPr>
        <w:t>III</w:t>
        <w:tab/>
        <w:t>IV</w:t>
      </w:r>
      <w:r>
        <w:rPr/>
      </w:r>
    </w:p>
    <w:p>
      <w:pPr>
        <w:pStyle w:val="BodyText"/>
        <w:spacing w:line="195" w:lineRule="exact" w:before="153"/>
        <w:ind w:left="2455" w:right="0" w:firstLine="0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</w:r>
      <w:r>
        <w:rPr>
          <w:rFonts w:ascii="Arial"/>
          <w:color w:val="231F20"/>
          <w:w w:val="99"/>
          <w:u w:val="single" w:color="231F20"/>
        </w:rPr>
        <w:t>1</w:t>
      </w:r>
      <w:r>
        <w:rPr>
          <w:rFonts w:ascii="Arial"/>
          <w:color w:val="231F20"/>
          <w:w w:val="99"/>
        </w:rPr>
      </w:r>
      <w:r>
        <w:rPr>
          <w:rFonts w:ascii="Arial"/>
        </w:rPr>
      </w:r>
    </w:p>
    <w:p>
      <w:pPr>
        <w:spacing w:after="0" w:line="195" w:lineRule="exact"/>
        <w:jc w:val="center"/>
        <w:rPr>
          <w:rFonts w:ascii="Arial" w:hAnsi="Arial" w:cs="Arial" w:eastAsia="Arial" w:hint="default"/>
        </w:rPr>
        <w:sectPr>
          <w:headerReference w:type="default" r:id="rId65"/>
          <w:footerReference w:type="default" r:id="rId66"/>
          <w:pgSz w:w="11910" w:h="16840"/>
          <w:pgMar w:header="377" w:footer="524" w:top="560" w:bottom="720" w:left="740" w:right="740"/>
          <w:pgNumType w:start="11"/>
        </w:sectPr>
      </w:pPr>
    </w:p>
    <w:p>
      <w:pPr>
        <w:pStyle w:val="BodyText"/>
        <w:spacing w:line="302" w:lineRule="exact" w:before="0"/>
        <w:ind w:left="110" w:right="-5" w:firstLine="0"/>
        <w:jc w:val="left"/>
        <w:rPr>
          <w:rFonts w:ascii="Arial" w:hAnsi="Arial" w:cs="Arial" w:eastAsia="Arial" w:hint="default"/>
        </w:rPr>
      </w:pPr>
      <w:r>
        <w:rPr>
          <w:color w:val="231F20"/>
        </w:rPr>
        <w:t>Em qual dessas representações a parte sombreada representa</w:t>
      </w:r>
      <w:r>
        <w:rPr>
          <w:color w:val="231F20"/>
          <w:spacing w:val="41"/>
        </w:rPr>
        <w:t> </w:t>
      </w:r>
      <w:r>
        <w:rPr>
          <w:rFonts w:ascii="Arial" w:hAnsi="Arial"/>
          <w:color w:val="231F20"/>
          <w:position w:val="-7"/>
        </w:rPr>
        <w:t>4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50" w:lineRule="exact" w:before="0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IV</w:t>
      </w:r>
      <w:r>
        <w:rPr>
          <w:rFonts w:ascii="Arial"/>
          <w:sz w:val="22"/>
        </w:rPr>
      </w:r>
    </w:p>
    <w:p>
      <w:pPr>
        <w:pStyle w:val="BodyText"/>
        <w:spacing w:line="225" w:lineRule="exact" w:before="0"/>
        <w:ind w:left="78" w:right="0" w:firstLine="0"/>
        <w:jc w:val="left"/>
      </w:pPr>
      <w:r>
        <w:rPr/>
        <w:br w:type="column"/>
      </w:r>
      <w:r>
        <w:rPr>
          <w:color w:val="231F20"/>
        </w:rPr>
        <w:t>do desenho</w:t>
      </w:r>
      <w:r>
        <w:rPr>
          <w:color w:val="231F20"/>
          <w:spacing w:val="-7"/>
        </w:rPr>
        <w:t> </w:t>
      </w:r>
      <w:r>
        <w:rPr>
          <w:color w:val="231F20"/>
        </w:rPr>
        <w:t>todo?</w:t>
      </w:r>
      <w:r>
        <w:rPr/>
      </w:r>
    </w:p>
    <w:p>
      <w:pPr>
        <w:spacing w:after="0" w:line="225" w:lineRule="exact"/>
        <w:jc w:val="left"/>
        <w:sectPr>
          <w:type w:val="continuous"/>
          <w:pgSz w:w="11910" w:h="16840"/>
          <w:pgMar w:top="0" w:bottom="0" w:left="740" w:right="740"/>
          <w:cols w:num="2" w:equalWidth="0">
            <w:col w:w="6513" w:space="40"/>
            <w:col w:w="3877"/>
          </w:cols>
        </w:sectPr>
      </w:pPr>
    </w:p>
    <w:p>
      <w:pPr>
        <w:spacing w:line="240" w:lineRule="auto" w:before="7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66" w:lineRule="auto" w:before="72" w:after="0"/>
        <w:ind w:left="110" w:right="137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(M060596E4) </w:t>
      </w:r>
      <w:r>
        <w:rPr>
          <w:rFonts w:ascii="Arial" w:hAnsi="Arial"/>
          <w:color w:val="231F20"/>
          <w:sz w:val="22"/>
        </w:rPr>
        <w:t>Jonas levantou da cama às 6h15min, se arrumou e saiu de casa às 7h05min. </w:t>
      </w:r>
      <w:r>
        <w:rPr>
          <w:rFonts w:ascii="Arial" w:hAnsi="Arial"/>
          <w:color w:val="231F20"/>
          <w:sz w:val="22"/>
        </w:rPr>
        <w:t>Quanto tempo Jonas levou para sair de casa após se levantar da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cama?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1h10min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1h20min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13h20min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(M060275B1) </w:t>
      </w:r>
      <w:r>
        <w:rPr>
          <w:rFonts w:ascii="Arial" w:hAnsi="Arial"/>
          <w:color w:val="231F20"/>
          <w:sz w:val="22"/>
        </w:rPr>
        <w:t>Observe os sólidos desenhados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  <w:r>
        <w:rPr/>
        <w:pict>
          <v:group style="position:absolute;margin-left:71.321999pt;margin-top:9.439921pt;width:70.3pt;height:89.1pt;mso-position-horizontal-relative:page;mso-position-vertical-relative:paragraph;z-index:2464;mso-wrap-distance-left:0;mso-wrap-distance-right:0" coordorigin="1426,189" coordsize="1406,1782">
            <v:group style="position:absolute;left:1438;top:1781;width:1385;height:180" coordorigin="1438,1781" coordsize="1385,180">
              <v:shape style="position:absolute;left:1438;top:1781;width:1385;height:180" coordorigin="1438,1781" coordsize="1385,180" path="m2823,1781l2787,1838,2689,1887,2620,1908,2539,1926,2449,1940,2349,1951,2243,1958,2131,1960,2018,1958,1912,1951,1812,1940,1722,1926,1641,1908,1572,1887,1516,1863,1447,1810,1438,1781e" filled="false" stroked="true" strokeweight=".95pt" strokecolor="#231f20">
                <v:path arrowok="t"/>
              </v:shape>
            </v:group>
            <v:group style="position:absolute;left:1438;top:198;width:685;height:1583" coordorigin="1438,198" coordsize="685,1583">
              <v:shape style="position:absolute;left:1438;top:198;width:685;height:1583" coordorigin="1438,198" coordsize="685,1583" path="m1438,1781l2123,198e" filled="false" stroked="true" strokeweight=".95pt" strokecolor="#231f20">
                <v:path arrowok="t"/>
              </v:shape>
            </v:group>
            <v:group style="position:absolute;left:2123;top:198;width:700;height:1583" coordorigin="2123,198" coordsize="700,1583">
              <v:shape style="position:absolute;left:2123;top:198;width:700;height:1583" coordorigin="2123,198" coordsize="700,1583" path="m2823,1781l2123,198e" filled="false" stroked="true" strokeweight=".95pt" strokecolor="#231f20">
                <v:path arrowok="t"/>
              </v:shape>
            </v:group>
            <v:group style="position:absolute;left:1436;top:1607;width:1385;height:180" coordorigin="1436,1607" coordsize="1385,180">
              <v:shape style="position:absolute;left:1436;top:1607;width:1385;height:180" coordorigin="1436,1607" coordsize="1385,180" path="m2820,1787l2785,1730,2687,1681,2618,1660,2537,1642,2446,1627,2347,1617,2240,1610,2128,1607,2016,1610,1909,1617,1810,1627,1719,1642,1639,1660,1569,1681,1513,1704,1445,1758,1436,1787e" filled="false" stroked="true" strokeweight=".95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187.794998pt;margin-top:8.184921pt;width:90.85pt;height:91.95pt;mso-position-horizontal-relative:page;mso-position-vertical-relative:paragraph;z-index:2488;mso-wrap-distance-left:0;mso-wrap-distance-right:0" coordorigin="3756,164" coordsize="1817,1839">
            <v:group style="position:absolute;left:3763;top:171;width:1802;height:1824" coordorigin="3763,171" coordsize="1802,1824">
              <v:shape style="position:absolute;left:3763;top:171;width:1802;height:1824" coordorigin="3763,171" coordsize="1802,1824" path="m3763,1633l4204,1995,5565,1705,4600,171,3763,1633xe" filled="false" stroked="true" strokeweight=".744pt" strokecolor="#231f20">
                <v:path arrowok="t"/>
              </v:shape>
            </v:group>
            <v:group style="position:absolute;left:4204;top:171;width:396;height:1824" coordorigin="4204,171" coordsize="396,1824">
              <v:shape style="position:absolute;left:4204;top:171;width:396;height:1824" coordorigin="4204,171" coordsize="396,1824" path="m4204,1995l4600,171e" filled="false" stroked="true" strokeweight=".744pt" strokecolor="#231f20">
                <v:path arrowok="t"/>
              </v:shape>
            </v:group>
            <v:group style="position:absolute;left:3763;top:1633;width:1802;height:73" coordorigin="3763,1633" coordsize="1802,73">
              <v:shape style="position:absolute;left:3763;top:1633;width:1802;height:73" coordorigin="3763,1633" coordsize="1802,73" path="m3763,1633l5565,1705e" filled="false" stroked="true" strokeweight=".744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327.272003pt;margin-top:8.583921pt;width:67.6pt;height:67.4pt;mso-position-horizontal-relative:page;mso-position-vertical-relative:paragraph;z-index:2512;mso-wrap-distance-left:0;mso-wrap-distance-right:0" coordorigin="6545,172" coordsize="1352,1348">
            <v:group style="position:absolute;left:7542;top:182;width:345;height:353" coordorigin="7542,182" coordsize="345,353">
              <v:shape style="position:absolute;left:7542;top:182;width:345;height:353" coordorigin="7542,182" coordsize="345,353" path="m7542,534l7887,182e" filled="false" stroked="true" strokeweight="1pt" strokecolor="#231f20">
                <v:path arrowok="t"/>
              </v:shape>
            </v:group>
            <v:group style="position:absolute;left:7531;top:1157;width:345;height:353" coordorigin="7531,1157" coordsize="345,353">
              <v:shape style="position:absolute;left:7531;top:1157;width:345;height:353" coordorigin="7531,1157" coordsize="345,353" path="m7531,1509l7876,1157e" filled="false" stroked="true" strokeweight="1pt" strokecolor="#231f20">
                <v:path arrowok="t"/>
              </v:shape>
            </v:group>
            <v:group style="position:absolute;left:6893;top:1160;width:989;height:2" coordorigin="6893,1160" coordsize="989,2">
              <v:shape style="position:absolute;left:6893;top:1160;width:989;height:2" coordorigin="6893,1160" coordsize="989,0" path="m6893,1160l7882,1160e" filled="false" stroked="true" strokeweight="1pt" strokecolor="#231f20">
                <v:path arrowok="t"/>
                <v:stroke dashstyle="dash"/>
              </v:shape>
            </v:group>
            <v:group style="position:absolute;left:7882;top:197;width:2;height:961" coordorigin="7882,197" coordsize="2,961">
              <v:shape style="position:absolute;left:7882;top:197;width:2;height:961" coordorigin="7882,197" coordsize="0,961" path="m7882,197l7882,1157e" filled="false" stroked="true" strokeweight="1pt" strokecolor="#231f20">
                <v:path arrowok="t"/>
              </v:shape>
            </v:group>
            <v:group style="position:absolute;left:6900;top:197;width:2;height:961" coordorigin="6900,197" coordsize="2,961">
              <v:shape style="position:absolute;left:6900;top:197;width:2;height:961" coordorigin="6900,197" coordsize="0,961" path="m6900,197l6900,1157e" filled="false" stroked="true" strokeweight="1pt" strokecolor="#231f20">
                <v:path arrowok="t"/>
                <v:stroke dashstyle="dash"/>
              </v:shape>
            </v:group>
            <v:group style="position:absolute;left:6563;top:182;width:345;height:353" coordorigin="6563,182" coordsize="345,353">
              <v:shape style="position:absolute;left:6563;top:182;width:345;height:353" coordorigin="6563,182" coordsize="345,353" path="m6563,534l6908,182e" filled="false" stroked="true" strokeweight="1pt" strokecolor="#231f20">
                <v:path arrowok="t"/>
              </v:shape>
            </v:group>
            <v:group style="position:absolute;left:6555;top:1157;width:345;height:353" coordorigin="6555,1157" coordsize="345,353">
              <v:shape style="position:absolute;left:6555;top:1157;width:345;height:353" coordorigin="6555,1157" coordsize="345,353" path="m6555,1509l6900,1157e" filled="false" stroked="true" strokeweight="1pt" strokecolor="#231f20">
                <v:path arrowok="t"/>
                <v:stroke dashstyle="dash"/>
              </v:shape>
            </v:group>
            <v:group style="position:absolute;left:6563;top:534;width:968;height:968" coordorigin="6563,534" coordsize="968,968">
              <v:shape style="position:absolute;left:6563;top:534;width:968;height:968" coordorigin="6563,534" coordsize="968,968" path="m6563,534l7530,534,7530,1502,6563,1502,6563,534xe" filled="false" stroked="true" strokeweight="1pt" strokecolor="#231f20">
                <v:path arrowok="t"/>
              </v:shape>
            </v:group>
            <v:group style="position:absolute;left:6908;top:182;width:980;height:2" coordorigin="6908,182" coordsize="980,2">
              <v:shape style="position:absolute;left:6908;top:182;width:980;height:2" coordorigin="6908,182" coordsize="980,0" path="m6908,182l7887,182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449.638pt;margin-top:9.264921pt;width:76.55pt;height:88.65pt;mso-position-horizontal-relative:page;mso-position-vertical-relative:paragraph;z-index:2536;mso-wrap-distance-left:0;mso-wrap-distance-right:0" coordorigin="8993,185" coordsize="1531,1773">
            <v:group style="position:absolute;left:9003;top:1674;width:1511;height:275" coordorigin="9003,1674" coordsize="1511,275">
              <v:shape style="position:absolute;left:9003;top:1674;width:1511;height:275" coordorigin="9003,1674" coordsize="1511,275" path="m10513,1674l10486,1747,10410,1812,10356,1841,10292,1868,10220,1891,10139,1911,10052,1926,9959,1938,9861,1946,9758,1948,9656,1946,9557,1938,9464,1926,9377,1911,9297,1891,9224,1868,9160,1841,9106,1812,9030,1747,9010,1711,9003,1674e" filled="false" stroked="true" strokeweight="1.0pt" strokecolor="#231f20">
                <v:path arrowok="t"/>
              </v:shape>
            </v:group>
            <v:group style="position:absolute;left:9003;top:195;width:1511;height:549" coordorigin="9003,195" coordsize="1511,549">
              <v:shape style="position:absolute;left:9003;top:195;width:1511;height:549" coordorigin="9003,195" coordsize="1511,549" path="m9003,469l9030,397,9106,331,9160,302,9224,276,9297,252,9377,233,9464,217,9557,205,9656,198,9758,195,9861,198,9959,205,10052,217,10139,233,10220,252,10292,276,10356,302,10410,331,10486,397,10513,469,10507,507,10454,576,10356,637,10292,663,10220,686,10139,706,10052,722,9959,734,9861,741,9758,743,9656,741,9557,734,9464,722,9377,706,9297,686,9224,663,9160,637,9106,608,9030,542,9003,469xe" filled="false" stroked="true" strokeweight="1.0pt" strokecolor="#231f20">
                <v:path arrowok="t"/>
              </v:shape>
            </v:group>
            <v:group style="position:absolute;left:9003;top:469;width:2;height:1205" coordorigin="9003,469" coordsize="2,1205">
              <v:shape style="position:absolute;left:9003;top:469;width:2;height:1205" coordorigin="9003,469" coordsize="0,1205" path="m9003,1674l9003,469e" filled="false" stroked="true" strokeweight="1pt" strokecolor="#231f20">
                <v:path arrowok="t"/>
              </v:shape>
            </v:group>
            <v:group style="position:absolute;left:10513;top:469;width:2;height:1205" coordorigin="10513,469" coordsize="2,1205">
              <v:shape style="position:absolute;left:10513;top:469;width:2;height:1205" coordorigin="10513,469" coordsize="0,1205" path="m10513,1674l10513,469e" filled="false" stroked="true" strokeweight="1pt" strokecolor="#231f20">
                <v:path arrowok="t"/>
              </v:shape>
            </v:group>
            <v:group style="position:absolute;left:9003;top:1400;width:1511;height:275" coordorigin="9003,1400" coordsize="1511,275">
              <v:shape style="position:absolute;left:9003;top:1400;width:1511;height:275" coordorigin="9003,1400" coordsize="1511,275" path="m9003,1674l9030,1601,9106,1536,9160,1506,9224,1480,9297,1457,9377,1437,9464,1421,9557,1410,9656,1402,9758,1400,9861,1402,9959,1410,10052,1421,10139,1437,10220,1457,10292,1480,10356,1506,10410,1536,10486,1601,10507,1637,10513,1674e" filled="false" stroked="true" strokeweight="1.0pt" strokecolor="#231f20">
                <v:path arrowok="t"/>
                <v:stroke dashstyle="longDash"/>
              </v:shape>
            </v:group>
            <w10:wrap type="topAndBottom"/>
          </v:group>
        </w:pict>
      </w:r>
    </w:p>
    <w:p>
      <w:pPr>
        <w:pStyle w:val="BodyText"/>
        <w:tabs>
          <w:tab w:pos="3495" w:val="left" w:leader="none"/>
          <w:tab w:pos="6212" w:val="left" w:leader="none"/>
          <w:tab w:pos="8649" w:val="left" w:leader="none"/>
        </w:tabs>
        <w:spacing w:line="240" w:lineRule="auto" w:before="95"/>
        <w:ind w:left="1120" w:right="0" w:firstLine="0"/>
        <w:jc w:val="left"/>
      </w:pPr>
      <w:r>
        <w:rPr>
          <w:color w:val="231F20"/>
        </w:rPr>
        <w:t>Cone</w:t>
        <w:tab/>
        <w:t>Pirâmide</w:t>
        <w:tab/>
        <w:t>Cubo</w:t>
        <w:tab/>
        <w:t>Cilindro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0"/>
        <w:ind w:left="110" w:right="0" w:firstLine="0"/>
        <w:jc w:val="left"/>
      </w:pPr>
      <w:r>
        <w:rPr>
          <w:color w:val="231F20"/>
        </w:rPr>
        <w:t>Quais desses sólidos possuem superfícies</w:t>
      </w:r>
      <w:r>
        <w:rPr>
          <w:color w:val="231F20"/>
          <w:spacing w:val="-27"/>
        </w:rPr>
        <w:t> </w:t>
      </w:r>
      <w:r>
        <w:rPr>
          <w:color w:val="231F20"/>
        </w:rPr>
        <w:t>arredondadas?</w:t>
      </w:r>
      <w:r>
        <w:rPr/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Pirâmide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cone.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Cubo e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cilindro.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Cubo 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pirâmide.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Cilindro 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cone.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(M051444E4) </w:t>
      </w:r>
      <w:r>
        <w:rPr>
          <w:rFonts w:ascii="Arial"/>
          <w:color w:val="231F20"/>
          <w:sz w:val="22"/>
        </w:rPr>
        <w:t>Observe abaixo o formato do fundo da piscina de um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clube.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7"/>
          <w:szCs w:val="27"/>
        </w:rPr>
      </w:pPr>
      <w:r>
        <w:rPr/>
        <w:pict>
          <v:group style="position:absolute;margin-left:100.585999pt;margin-top:17.570967pt;width:164.15pt;height:75.850pt;mso-position-horizontal-relative:page;mso-position-vertical-relative:paragraph;z-index:2560;mso-wrap-distance-left:0;mso-wrap-distance-right:0" coordorigin="2012,351" coordsize="3283,1517">
            <v:shape style="position:absolute;left:2012;top:351;width:3283;height:1517" coordorigin="2012,351" coordsize="3283,1517" path="m2012,351l2012,449,2012,1868,4517,1868,5294,1091,4554,351,2012,351xe" filled="false" stroked="true" strokeweight="1.006pt" strokecolor="#231f20">
              <v:path arrowok="t"/>
            </v:shape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>
          <w:color w:val="231F20"/>
        </w:rPr>
        <w:t>Qual é o formato do fundo dessa</w:t>
      </w:r>
      <w:r>
        <w:rPr>
          <w:color w:val="231F20"/>
          <w:spacing w:val="-16"/>
        </w:rPr>
        <w:t> </w:t>
      </w:r>
      <w:r>
        <w:rPr>
          <w:color w:val="231F20"/>
        </w:rPr>
        <w:t>piscina?</w:t>
      </w:r>
      <w:r>
        <w:rPr/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Circular.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Pentagonal.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Retangular.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0" w:val="left" w:leader="none"/>
        </w:tabs>
        <w:spacing w:line="240" w:lineRule="auto" w:before="2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Triangular.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(M031829E4)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10"/>
          <w:szCs w:val="10"/>
        </w:rPr>
      </w:pPr>
      <w:r>
        <w:rPr/>
        <w:pict>
          <v:shape style="position:absolute;margin-left:99.337601pt;margin-top:7.11892pt;width:28.35pt;height:28.35pt;mso-position-horizontal-relative:page;mso-position-vertical-relative:paragraph;z-index:2584;mso-wrap-distance-left:0;mso-wrap-distance-right:0" type="#_x0000_t202" filled="false" stroked="true" strokeweight=".25pt" strokecolor="#231f20">
            <v:textbox inset="0,0,0,0">
              <w:txbxContent>
                <w:p>
                  <w:pPr>
                    <w:pStyle w:val="BodyText"/>
                    <w:spacing w:line="240" w:lineRule="auto" w:before="154"/>
                    <w:ind w:left="97" w:right="0" w:firstLine="0"/>
                    <w:jc w:val="left"/>
                  </w:pPr>
                  <w:r>
                    <w:rPr>
                      <w:color w:val="231F20"/>
                    </w:rPr>
                    <w:t>967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0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319" w:lineRule="auto" w:before="72"/>
        <w:ind w:left="110" w:right="6191" w:firstLine="0"/>
        <w:jc w:val="left"/>
      </w:pPr>
      <w:r>
        <w:rPr>
          <w:color w:val="231F20"/>
        </w:rPr>
        <w:t>Uma das decomposições desse número é A) 9 + 6 + 7</w:t>
      </w:r>
      <w:r>
        <w:rPr/>
      </w:r>
    </w:p>
    <w:p>
      <w:pPr>
        <w:pStyle w:val="BodyText"/>
        <w:spacing w:line="199" w:lineRule="exact" w:before="0"/>
        <w:ind w:left="110" w:right="0" w:firstLine="0"/>
        <w:jc w:val="left"/>
      </w:pPr>
      <w:r>
        <w:rPr>
          <w:color w:val="231F20"/>
        </w:rPr>
        <w:t>B) 9 + 60</w:t>
      </w:r>
      <w:r>
        <w:rPr>
          <w:color w:val="231F20"/>
          <w:spacing w:val="-1"/>
        </w:rPr>
        <w:t> </w:t>
      </w:r>
      <w:r>
        <w:rPr>
          <w:color w:val="231F20"/>
        </w:rPr>
        <w:t>+7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C) 900 + 6 +</w:t>
      </w:r>
      <w:r>
        <w:rPr>
          <w:color w:val="231F20"/>
          <w:spacing w:val="-3"/>
        </w:rPr>
        <w:t> </w:t>
      </w:r>
      <w:r>
        <w:rPr>
          <w:color w:val="231F20"/>
        </w:rPr>
        <w:t>7</w:t>
      </w:r>
      <w:r>
        <w:rPr/>
      </w:r>
    </w:p>
    <w:p>
      <w:pPr>
        <w:pStyle w:val="BodyText"/>
        <w:spacing w:line="240" w:lineRule="auto"/>
        <w:ind w:left="110" w:right="0" w:firstLine="0"/>
        <w:jc w:val="left"/>
      </w:pPr>
      <w:r>
        <w:rPr>
          <w:color w:val="231F20"/>
        </w:rPr>
        <w:t>D) 900 + 60 +</w:t>
      </w:r>
      <w:r>
        <w:rPr>
          <w:color w:val="231F20"/>
          <w:spacing w:val="-4"/>
        </w:rPr>
        <w:t> </w:t>
      </w:r>
      <w:r>
        <w:rPr>
          <w:color w:val="231F20"/>
        </w:rPr>
        <w:t>7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11" w:val="left" w:leader="none"/>
        </w:tabs>
        <w:spacing w:line="266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(M080027C2) </w:t>
      </w:r>
      <w:r>
        <w:rPr>
          <w:rFonts w:ascii="Arial" w:hAnsi="Arial"/>
          <w:color w:val="231F20"/>
          <w:sz w:val="22"/>
        </w:rPr>
        <w:t>A tabela abaixo relaciona a preferência de algumas crianças pelos sabores de sorvetes </w:t>
      </w:r>
      <w:r>
        <w:rPr>
          <w:rFonts w:ascii="Arial" w:hAnsi="Arial"/>
          <w:color w:val="231F20"/>
          <w:sz w:val="22"/>
        </w:rPr>
        <w:t>vendidos em uma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sorveteria.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34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1134"/>
        <w:gridCol w:w="1134"/>
      </w:tblGrid>
      <w:tr>
        <w:trPr>
          <w:trHeight w:val="387" w:hRule="exact"/>
        </w:trPr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Meninos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Meninas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Abacaxi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Chocolate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40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Coco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25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Morango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0" w:right="10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35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left="110" w:right="0" w:firstLine="0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510.393005pt;margin-top:54.780853pt;width:6.1pt;height:6.1pt;mso-position-horizontal-relative:page;mso-position-vertical-relative:paragraph;z-index:2656" coordorigin="10208,1096" coordsize="122,122">
            <v:shape style="position:absolute;left:10208;top:1096;width:122;height:122" coordorigin="10208,1096" coordsize="122,122" path="m10208,1096l10330,1096,10330,1217,10208,1217,10208,1096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10.067993pt;margin-top:67.251854pt;width:6.75pt;height:6.75pt;mso-position-horizontal-relative:page;mso-position-vertical-relative:paragraph;z-index:2680" coordorigin="10201,1345" coordsize="135,135">
            <v:group style="position:absolute;left:10208;top:1352;width:122;height:122" coordorigin="10208,1352" coordsize="122,122">
              <v:shape style="position:absolute;left:10208;top:1352;width:122;height:122" coordorigin="10208,1352" coordsize="122,122" path="m10208,1352l10330,1352,10330,1473,10208,1473,10208,1352xe" filled="true" fillcolor="#939598" stroked="false">
                <v:path arrowok="t"/>
                <v:fill type="solid"/>
              </v:shape>
            </v:group>
            <v:group style="position:absolute;left:10208;top:1352;width:122;height:122" coordorigin="10208,1352" coordsize="122,122">
              <v:shape style="position:absolute;left:10208;top:1352;width:122;height:122" coordorigin="10208,1352" coordsize="122,122" path="m10208,1352l10330,1352,10330,1473,10208,1473,10208,1352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</w:rPr>
        <w:t>Qual é o gráfico que melhor representa os dados dessa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tabela?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0"/>
          <w:szCs w:val="10"/>
        </w:rPr>
      </w:pPr>
    </w:p>
    <w:p>
      <w:pPr>
        <w:pStyle w:val="ListParagraph"/>
        <w:numPr>
          <w:ilvl w:val="0"/>
          <w:numId w:val="37"/>
        </w:numPr>
        <w:tabs>
          <w:tab w:pos="537" w:val="left" w:leader="none"/>
        </w:tabs>
        <w:spacing w:line="386" w:lineRule="auto" w:before="0" w:after="0"/>
        <w:ind w:left="536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5"/>
          <w:sz w:val="13"/>
        </w:rPr>
        <w:t>40 35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29"/>
        <w:gridCol w:w="224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510.393005pt;margin-top:53.578911pt;width:6.1pt;height:6.1pt;mso-position-horizontal-relative:page;mso-position-vertical-relative:paragraph;z-index:2752" coordorigin="10208,1072" coordsize="122,122">
            <v:shape style="position:absolute;left:10208;top:1072;width:122;height:122" coordorigin="10208,1072" coordsize="122,122" path="m10208,1072l10330,1072,10330,1193,10208,1193,10208,1072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10.067993pt;margin-top:66.050911pt;width:6.75pt;height:6.75pt;mso-position-horizontal-relative:page;mso-position-vertical-relative:paragraph;z-index:2776" coordorigin="10201,1321" coordsize="135,135">
            <v:group style="position:absolute;left:10208;top:1328;width:122;height:122" coordorigin="10208,1328" coordsize="122,122">
              <v:shape style="position:absolute;left:10208;top:1328;width:122;height:122" coordorigin="10208,1328" coordsize="122,122" path="m10208,1328l10330,1328,10330,1449,10208,1449,10208,1328xe" filled="true" fillcolor="#939598" stroked="false">
                <v:path arrowok="t"/>
                <v:fill type="solid"/>
              </v:shape>
            </v:group>
            <v:group style="position:absolute;left:10208;top:1328;width:122;height:122" coordorigin="10208,1328" coordsize="122,122">
              <v:shape style="position:absolute;left:10208;top:1328;width:122;height:122" coordorigin="10208,1328" coordsize="122,122" path="m10208,1328l10330,1328,10330,1449,10208,1449,10208,1328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9"/>
        <w:rPr>
          <w:rFonts w:ascii="Arial" w:hAnsi="Arial" w:cs="Arial" w:eastAsia="Arial" w:hint="default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pStyle w:val="ListParagraph"/>
        <w:numPr>
          <w:ilvl w:val="0"/>
          <w:numId w:val="37"/>
        </w:numPr>
        <w:tabs>
          <w:tab w:pos="1203" w:val="left" w:leader="none"/>
        </w:tabs>
        <w:spacing w:line="386" w:lineRule="auto" w:before="0" w:after="0"/>
        <w:ind w:left="1202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5"/>
          <w:sz w:val="13"/>
        </w:rPr>
        <w:t>40 35</w:t>
      </w:r>
      <w:r>
        <w:rPr>
          <w:rFonts w:ascii="Arial"/>
          <w:sz w:val="13"/>
        </w:rPr>
      </w:r>
    </w:p>
    <w:p>
      <w:pPr>
        <w:spacing w:line="133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5.274994pt;margin-top:.043928pt;width:6.1pt;height:6.1pt;mso-position-horizontal-relative:page;mso-position-vertical-relative:paragraph;z-index:2608" coordorigin="5105,1" coordsize="122,122">
            <v:shape style="position:absolute;left:5105;top:1;width:122;height:122" coordorigin="5105,1" coordsize="122,122" path="m5105,1l5227,1,5227,123,5105,123,5105,1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  <w:sz w:val="13"/>
        </w:rPr>
        <w:t>Meninos</w:t>
      </w:r>
      <w:r>
        <w:rPr>
          <w:rFonts w:ascii="Arial"/>
          <w:sz w:val="13"/>
        </w:rPr>
      </w:r>
    </w:p>
    <w:p>
      <w:pPr>
        <w:spacing w:line="125" w:lineRule="exact" w:before="12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4.949997pt;margin-top:5.849936pt;width:6.75pt;height:6.75pt;mso-position-horizontal-relative:page;mso-position-vertical-relative:paragraph;z-index:2632" coordorigin="5099,117" coordsize="135,135"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true" fillcolor="#939598" stroked="false">
                <v:path arrowok="t"/>
                <v:fill type="solid"/>
              </v:shape>
            </v:group>
            <v:group style="position:absolute;left:5105;top:123;width:122;height:122" coordorigin="5105,123" coordsize="122,122">
              <v:shape style="position:absolute;left:5105;top:123;width:122;height:122" coordorigin="5105,123" coordsize="122,122" path="m5105,123l5227,123,5227,245,5105,245,5105,123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125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Meninas</w:t>
      </w:r>
      <w:r>
        <w:rPr>
          <w:rFonts w:ascii="Arial"/>
          <w:sz w:val="13"/>
        </w:rPr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36"/>
        <w:gridCol w:w="218"/>
        <w:gridCol w:w="317"/>
        <w:gridCol w:w="229"/>
        <w:gridCol w:w="224"/>
        <w:gridCol w:w="336"/>
        <w:gridCol w:w="229"/>
        <w:gridCol w:w="224"/>
        <w:gridCol w:w="302"/>
        <w:gridCol w:w="236"/>
        <w:gridCol w:w="218"/>
        <w:gridCol w:w="190"/>
      </w:tblGrid>
      <w:tr>
        <w:trPr>
          <w:trHeight w:val="385" w:hRule="exact"/>
        </w:trPr>
        <w:tc>
          <w:tcPr>
            <w:tcW w:w="1150" w:type="dxa"/>
            <w:gridSpan w:val="5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735" w:type="dxa"/>
            <w:gridSpan w:val="7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150" w:type="dxa"/>
            <w:gridSpan w:val="5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092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092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535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408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535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 w:val="restart"/>
            <w:tcBorders>
              <w:top w:val="single" w:sz="5" w:space="0" w:color="231F20"/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 w:val="restart"/>
            <w:tcBorders>
              <w:top w:val="single" w:sz="5" w:space="0" w:color="231F20"/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6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18" w:type="dxa"/>
            <w:vMerge/>
            <w:tcBorders>
              <w:left w:val="nil" w:sz="6" w:space="0" w:color="auto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spacing w:line="422" w:lineRule="auto" w:before="0"/>
        <w:ind w:left="110" w:right="27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Meninos Meninas</w:t>
      </w:r>
      <w:r>
        <w:rPr>
          <w:rFonts w:ascii="Arial"/>
          <w:sz w:val="13"/>
        </w:rPr>
      </w:r>
    </w:p>
    <w:p>
      <w:pPr>
        <w:spacing w:after="0" w:line="422" w:lineRule="auto"/>
        <w:jc w:val="left"/>
        <w:rPr>
          <w:rFonts w:ascii="Arial" w:hAnsi="Arial" w:cs="Arial" w:eastAsia="Arial" w:hint="default"/>
          <w:sz w:val="13"/>
          <w:szCs w:val="13"/>
        </w:rPr>
        <w:sectPr>
          <w:type w:val="continuous"/>
          <w:pgSz w:w="11910" w:h="16840"/>
          <w:pgMar w:top="0" w:bottom="0" w:left="740" w:right="740"/>
          <w:cols w:num="5" w:equalWidth="0">
            <w:col w:w="681" w:space="102"/>
            <w:col w:w="2921" w:space="732"/>
            <w:col w:w="1347" w:space="102"/>
            <w:col w:w="2921" w:space="732"/>
            <w:col w:w="892"/>
          </w:cols>
        </w:sectPr>
      </w:pPr>
    </w:p>
    <w:p>
      <w:pPr>
        <w:spacing w:line="240" w:lineRule="auto" w:before="2"/>
        <w:rPr>
          <w:rFonts w:ascii="Arial" w:hAnsi="Arial" w:cs="Arial" w:eastAsia="Arial" w:hint="default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 w:hint="default"/>
          <w:sz w:val="14"/>
          <w:szCs w:val="14"/>
        </w:rPr>
        <w:sectPr>
          <w:type w:val="continuous"/>
          <w:pgSz w:w="11910" w:h="16840"/>
          <w:pgMar w:top="0" w:bottom="0" w:left="740" w:right="740"/>
        </w:sectPr>
      </w:pPr>
    </w:p>
    <w:p>
      <w:pPr>
        <w:pStyle w:val="ListParagraph"/>
        <w:numPr>
          <w:ilvl w:val="0"/>
          <w:numId w:val="37"/>
        </w:numPr>
        <w:tabs>
          <w:tab w:pos="537" w:val="left" w:leader="none"/>
        </w:tabs>
        <w:spacing w:line="240" w:lineRule="auto" w:before="72" w:after="0"/>
        <w:ind w:left="536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5"/>
          <w:sz w:val="13"/>
        </w:rPr>
        <w:t>40</w:t>
      </w:r>
      <w:r>
        <w:rPr>
          <w:rFonts w:ascii="Arial"/>
          <w:sz w:val="13"/>
        </w:rPr>
      </w:r>
    </w:p>
    <w:p>
      <w:pPr>
        <w:spacing w:before="155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35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2"/>
        <w:rPr>
          <w:rFonts w:ascii="Arial" w:hAnsi="Arial" w:cs="Arial" w:eastAsia="Arial" w:hint="default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32"/>
        <w:gridCol w:w="221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956" w:type="dxa"/>
            <w:gridSpan w:val="8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1321" w:type="dxa"/>
            <w:gridSpan w:val="5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pStyle w:val="ListParagraph"/>
        <w:numPr>
          <w:ilvl w:val="0"/>
          <w:numId w:val="37"/>
        </w:numPr>
        <w:tabs>
          <w:tab w:pos="1203" w:val="left" w:leader="none"/>
        </w:tabs>
        <w:spacing w:line="386" w:lineRule="auto" w:before="72" w:after="0"/>
        <w:ind w:left="1202" w:right="0" w:hanging="426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5"/>
          <w:sz w:val="13"/>
        </w:rPr>
        <w:br w:type="column"/>
        <w:t>40 35</w:t>
      </w:r>
      <w:r>
        <w:rPr>
          <w:rFonts w:ascii="Arial"/>
          <w:sz w:val="13"/>
        </w:rPr>
      </w:r>
    </w:p>
    <w:p>
      <w:pPr>
        <w:spacing w:line="133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5.274994pt;margin-top:.042909pt;width:6.1pt;height:6.1pt;mso-position-horizontal-relative:page;mso-position-vertical-relative:paragraph;z-index:2704" coordorigin="5105,1" coordsize="122,122">
            <v:shape style="position:absolute;left:5105;top:1;width:122;height:122" coordorigin="5105,1" coordsize="122,122" path="m5105,1l5227,1,5227,123,5105,123,5105,1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231F20"/>
          <w:sz w:val="13"/>
        </w:rPr>
        <w:t>Meninos</w:t>
      </w:r>
      <w:r>
        <w:rPr>
          <w:rFonts w:ascii="Arial"/>
          <w:sz w:val="13"/>
        </w:rPr>
      </w:r>
    </w:p>
    <w:p>
      <w:pPr>
        <w:spacing w:line="125" w:lineRule="exact" w:before="12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254.949997pt;margin-top:5.850923pt;width:6.75pt;height:6.75pt;mso-position-horizontal-relative:page;mso-position-vertical-relative:paragraph;z-index:2728" coordorigin="5099,117" coordsize="135,135">
            <v:group style="position:absolute;left:5105;top:124;width:122;height:122" coordorigin="5105,124" coordsize="122,122">
              <v:shape style="position:absolute;left:5105;top:124;width:122;height:122" coordorigin="5105,124" coordsize="122,122" path="m5105,124l5227,124,5227,245,5105,245,5105,124xe" filled="true" fillcolor="#939598" stroked="false">
                <v:path arrowok="t"/>
                <v:fill type="solid"/>
              </v:shape>
            </v:group>
            <v:group style="position:absolute;left:5105;top:124;width:122;height:122" coordorigin="5105,124" coordsize="122,122">
              <v:shape style="position:absolute;left:5105;top:124;width:122;height:122" coordorigin="5105,124" coordsize="122,122" path="m5105,124l5227,124,5227,245,5105,245,5105,124xe" filled="false" stroked="true" strokeweight=".6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sz w:val="13"/>
        </w:rPr>
        <w:t>30</w:t>
      </w:r>
      <w:r>
        <w:rPr>
          <w:rFonts w:ascii="Arial"/>
          <w:spacing w:val="-1"/>
          <w:sz w:val="13"/>
        </w:rPr>
      </w:r>
    </w:p>
    <w:p>
      <w:pPr>
        <w:spacing w:line="125" w:lineRule="exact" w:before="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Meninas</w:t>
      </w:r>
      <w:r>
        <w:rPr>
          <w:rFonts w:ascii="Arial"/>
          <w:sz w:val="13"/>
        </w:rPr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20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15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10</w:t>
      </w:r>
      <w:r>
        <w:rPr>
          <w:rFonts w:ascii="Arial"/>
          <w:spacing w:val="-1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5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before="96"/>
        <w:ind w:left="0" w:right="0" w:firstLine="0"/>
        <w:jc w:val="righ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w w:val="99"/>
          <w:sz w:val="13"/>
        </w:rPr>
        <w:t>0</w:t>
      </w:r>
      <w:r>
        <w:rPr>
          <w:rFonts w:ascii="Arial"/>
          <w:sz w:val="13"/>
        </w:rPr>
      </w:r>
    </w:p>
    <w:p>
      <w:pPr>
        <w:spacing w:line="240" w:lineRule="auto" w:before="2"/>
        <w:rPr>
          <w:rFonts w:ascii="Arial" w:hAnsi="Arial" w:cs="Arial" w:eastAsia="Arial" w:hint="default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tbl>
      <w:tblPr>
        <w:tblW w:w="0" w:type="auto"/>
        <w:jc w:val="left"/>
        <w:tblInd w:w="-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"/>
        <w:gridCol w:w="229"/>
        <w:gridCol w:w="224"/>
        <w:gridCol w:w="317"/>
        <w:gridCol w:w="232"/>
        <w:gridCol w:w="221"/>
        <w:gridCol w:w="336"/>
        <w:gridCol w:w="229"/>
        <w:gridCol w:w="224"/>
        <w:gridCol w:w="302"/>
        <w:gridCol w:w="229"/>
        <w:gridCol w:w="224"/>
        <w:gridCol w:w="190"/>
      </w:tblGrid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 w:val="restart"/>
            <w:tcBorders>
              <w:top w:val="nil" w:sz="6" w:space="0" w:color="auto"/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1542" w:type="dxa"/>
            <w:gridSpan w:val="6"/>
            <w:tcBorders>
              <w:top w:val="single" w:sz="5" w:space="0" w:color="231F20"/>
              <w:left w:val="single" w:sz="3" w:space="0" w:color="FFFFFF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 w:val="restart"/>
            <w:tcBorders>
              <w:top w:val="single" w:sz="5" w:space="0" w:color="231F20"/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921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566" w:type="dxa"/>
            <w:gridSpan w:val="2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53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380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  <w:tr>
        <w:trPr>
          <w:trHeight w:val="385" w:hRule="exact"/>
        </w:trPr>
        <w:tc>
          <w:tcPr>
            <w:tcW w:w="1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17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32" w:type="dxa"/>
            <w:vMerge/>
            <w:tcBorders>
              <w:left w:val="nil" w:sz="6" w:space="0" w:color="auto"/>
              <w:bottom w:val="nil" w:sz="6" w:space="0" w:color="auto"/>
              <w:right w:val="single" w:sz="3" w:space="0" w:color="FFFFFF"/>
            </w:tcBorders>
            <w:shd w:val="clear" w:color="auto" w:fill="231F20"/>
          </w:tcPr>
          <w:p>
            <w:pPr/>
          </w:p>
        </w:tc>
        <w:tc>
          <w:tcPr>
            <w:tcW w:w="221" w:type="dxa"/>
            <w:vMerge/>
            <w:tcBorders>
              <w:left w:val="single" w:sz="3" w:space="0" w:color="FFFFFF"/>
              <w:bottom w:val="single" w:sz="5" w:space="0" w:color="231F20"/>
              <w:right w:val="nil" w:sz="6" w:space="0" w:color="auto"/>
            </w:tcBorders>
            <w:shd w:val="clear" w:color="auto" w:fill="939598"/>
          </w:tcPr>
          <w:p>
            <w:pPr/>
          </w:p>
        </w:tc>
        <w:tc>
          <w:tcPr>
            <w:tcW w:w="336" w:type="dxa"/>
            <w:tcBorders>
              <w:top w:val="single" w:sz="5" w:space="0" w:color="231F20"/>
              <w:left w:val="nil" w:sz="6" w:space="0" w:color="auto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302" w:type="dxa"/>
            <w:tcBorders>
              <w:top w:val="single" w:sz="5" w:space="0" w:color="231F20"/>
              <w:left w:val="single" w:sz="5" w:space="0" w:color="231F20"/>
              <w:bottom w:val="single" w:sz="32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229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31F20"/>
          </w:tcPr>
          <w:p>
            <w:pPr/>
          </w:p>
        </w:tc>
        <w:tc>
          <w:tcPr>
            <w:tcW w:w="224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939598"/>
          </w:tcPr>
          <w:p>
            <w:pPr/>
          </w:p>
        </w:tc>
        <w:tc>
          <w:tcPr>
            <w:tcW w:w="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nil" w:sz="6" w:space="0" w:color="auto"/>
            </w:tcBorders>
          </w:tcPr>
          <w:p>
            <w:pPr/>
          </w:p>
        </w:tc>
      </w:tr>
    </w:tbl>
    <w:p>
      <w:pPr>
        <w:tabs>
          <w:tab w:pos="841" w:val="left" w:leader="none"/>
          <w:tab w:pos="1733" w:val="left" w:leader="none"/>
          <w:tab w:pos="2408" w:val="left" w:leader="none"/>
        </w:tabs>
        <w:spacing w:before="40"/>
        <w:ind w:left="110" w:right="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Abacaxi</w:t>
        <w:tab/>
        <w:t>Chocolate</w:t>
        <w:tab/>
        <w:t>Coco</w:t>
        <w:tab/>
      </w:r>
      <w:r>
        <w:rPr>
          <w:rFonts w:ascii="Arial"/>
          <w:color w:val="231F20"/>
          <w:w w:val="95"/>
          <w:sz w:val="13"/>
        </w:rPr>
        <w:t>Morango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 w:hint="default"/>
          <w:sz w:val="13"/>
          <w:szCs w:val="13"/>
        </w:rPr>
      </w:pPr>
    </w:p>
    <w:p>
      <w:pPr>
        <w:spacing w:line="422" w:lineRule="auto" w:before="0"/>
        <w:ind w:left="110" w:right="270" w:firstLine="0"/>
        <w:jc w:val="left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231F20"/>
          <w:sz w:val="13"/>
        </w:rPr>
        <w:t>Meninos Meninas</w:t>
      </w:r>
      <w:r>
        <w:rPr>
          <w:rFonts w:ascii="Arial"/>
          <w:sz w:val="13"/>
        </w:rPr>
      </w:r>
    </w:p>
    <w:p>
      <w:pPr>
        <w:spacing w:after="0" w:line="422" w:lineRule="auto"/>
        <w:jc w:val="left"/>
        <w:rPr>
          <w:rFonts w:ascii="Arial" w:hAnsi="Arial" w:cs="Arial" w:eastAsia="Arial" w:hint="default"/>
          <w:sz w:val="13"/>
          <w:szCs w:val="13"/>
        </w:rPr>
        <w:sectPr>
          <w:type w:val="continuous"/>
          <w:pgSz w:w="11910" w:h="16840"/>
          <w:pgMar w:top="0" w:bottom="0" w:left="740" w:right="740"/>
          <w:cols w:num="5" w:equalWidth="0">
            <w:col w:w="681" w:space="102"/>
            <w:col w:w="2921" w:space="732"/>
            <w:col w:w="1347" w:space="102"/>
            <w:col w:w="2921" w:space="732"/>
            <w:col w:w="892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46" w:val="left" w:leader="none"/>
        </w:tabs>
        <w:spacing w:line="240" w:lineRule="auto" w:before="72" w:after="0"/>
        <w:ind w:left="545" w:right="0" w:hanging="44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(M060592E4) </w:t>
      </w:r>
      <w:r>
        <w:rPr>
          <w:rFonts w:ascii="Arial" w:hAnsi="Arial"/>
          <w:color w:val="231F20"/>
          <w:sz w:val="22"/>
        </w:rPr>
        <w:t>Observe abaixo a casa que Joaquim desenhou utilizando 4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quadriláteros.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99.695pt;margin-top:15.116945pt;width:213.75pt;height:168.15pt;mso-position-horizontal-relative:page;mso-position-vertical-relative:paragraph;z-index:2800;mso-wrap-distance-left:0;mso-wrap-distance-right:0" coordorigin="1994,302" coordsize="4275,3363">
            <v:group style="position:absolute;left:2612;top:1528;width:3039;height:1824" coordorigin="2612,1528" coordsize="3039,1824">
              <v:shape style="position:absolute;left:2612;top:1528;width:3039;height:1824" coordorigin="2612,1528" coordsize="3039,1824" path="m2612,3351l5650,3351,5650,1528,2612,1528,2612,3351xe" filled="true" fillcolor="#e6e7e8" stroked="false">
                <v:path arrowok="t"/>
                <v:fill type="solid"/>
              </v:shape>
            </v:group>
            <v:group style="position:absolute;left:2612;top:1528;width:3039;height:1824" coordorigin="2612,1528" coordsize="3039,1824">
              <v:shape style="position:absolute;left:2612;top:1528;width:3039;height:1824" coordorigin="2612,1528" coordsize="3039,1824" path="m2612,3351l5650,3351,5650,1528,2612,1528,2612,3351xe" filled="false" stroked="true" strokeweight="1.5pt" strokecolor="#231f20">
                <v:path arrowok="t"/>
              </v:shape>
            </v:group>
            <v:group style="position:absolute;left:2308;top:616;width:3647;height:912" coordorigin="2308,616" coordsize="3647,912">
              <v:shape style="position:absolute;left:2308;top:616;width:3647;height:912" coordorigin="2308,616" coordsize="3647,912" path="m5347,616l2916,616,2308,1528,5954,1528,5347,616xe" filled="true" fillcolor="#939598" stroked="false">
                <v:path arrowok="t"/>
                <v:fill type="solid"/>
              </v:shape>
            </v:group>
            <v:group style="position:absolute;left:2308;top:616;width:3647;height:912" coordorigin="2308,616" coordsize="3647,912">
              <v:shape style="position:absolute;left:2308;top:616;width:3647;height:912" coordorigin="2308,616" coordsize="3647,912" path="m5954,1528l2308,1528,2916,616,5347,616,5954,1528xe" filled="false" stroked="true" strokeweight="1.5pt" strokecolor="#231f20">
                <v:path arrowok="t"/>
              </v:shape>
            </v:group>
            <v:group style="position:absolute;left:2916;top:2439;width:608;height:912" coordorigin="2916,2439" coordsize="608,912">
              <v:shape style="position:absolute;left:2916;top:2439;width:608;height:912" coordorigin="2916,2439" coordsize="608,912" path="m3523,3351l2916,3351,2916,2439,3523,2439,3523,3351xe" filled="true" fillcolor="#bcbec0" stroked="false">
                <v:path arrowok="t"/>
                <v:fill type="solid"/>
              </v:shape>
            </v:group>
            <v:group style="position:absolute;left:2916;top:2439;width:608;height:912" coordorigin="2916,2439" coordsize="608,912">
              <v:shape style="position:absolute;left:2916;top:2439;width:608;height:912" coordorigin="2916,2439" coordsize="608,912" path="m3523,3351l2916,3351,2916,2439,3523,2439,3523,3351xe" filled="false" stroked="true" strokeweight="1.5pt" strokecolor="#231f20">
                <v:path arrowok="t"/>
              </v:shape>
            </v:group>
            <v:group style="position:absolute;left:4435;top:2136;width:608;height:608" coordorigin="4435,2136" coordsize="608,608">
              <v:shape style="position:absolute;left:4435;top:2136;width:608;height:608" coordorigin="4435,2136" coordsize="608,608" path="m5043,2743l4435,2743,4435,2136,5043,2136,5043,2743xe" filled="true" fillcolor="#bcbec0" stroked="false">
                <v:path arrowok="t"/>
                <v:fill type="solid"/>
              </v:shape>
            </v:group>
            <v:group style="position:absolute;left:4435;top:2136;width:608;height:608" coordorigin="4435,2136" coordsize="608,608">
              <v:shape style="position:absolute;left:4435;top:2136;width:608;height:608" coordorigin="4435,2136" coordsize="608,608" path="m5043,2743l4435,2743,4435,2136,5043,2136,5043,2743xe" filled="false" stroked="true" strokeweight="1.5pt" strokecolor="#231f20">
                <v:path arrowok="t"/>
              </v:shape>
            </v:group>
            <v:group style="position:absolute;left:2308;top:307;width:2;height:3353" coordorigin="2308,307" coordsize="2,3353">
              <v:shape style="position:absolute;left:2308;top:307;width:2;height:3353" coordorigin="2308,307" coordsize="0,3353" path="m2308,3660l2308,3660,2308,312,2308,307e" filled="false" stroked="true" strokeweight=".5pt" strokecolor="#231f20">
                <v:path arrowok="t"/>
              </v:shape>
            </v:group>
            <v:group style="position:absolute;left:2612;top:307;width:2;height:3353" coordorigin="2612,307" coordsize="2,3353">
              <v:shape style="position:absolute;left:2612;top:307;width:2;height:3353" coordorigin="2612,307" coordsize="0,3353" path="m2612,3660l2612,3660,2612,312,2612,307e" filled="false" stroked="true" strokeweight=".5pt" strokecolor="#231f20">
                <v:path arrowok="t"/>
              </v:shape>
            </v:group>
            <v:group style="position:absolute;left:2916;top:307;width:2;height:3353" coordorigin="2916,307" coordsize="2,3353">
              <v:shape style="position:absolute;left:2916;top:307;width:2;height:3353" coordorigin="2916,307" coordsize="0,3353" path="m2916,3660l2916,3660,2916,312,2916,307e" filled="false" stroked="true" strokeweight=".5pt" strokecolor="#231f20">
                <v:path arrowok="t"/>
              </v:shape>
            </v:group>
            <v:group style="position:absolute;left:3219;top:307;width:2;height:3353" coordorigin="3219,307" coordsize="2,3353">
              <v:shape style="position:absolute;left:3219;top:307;width:2;height:3353" coordorigin="3219,307" coordsize="0,3353" path="m3219,3660l3219,3660,3219,312,3219,307e" filled="false" stroked="true" strokeweight=".5pt" strokecolor="#231f20">
                <v:path arrowok="t"/>
              </v:shape>
            </v:group>
            <v:group style="position:absolute;left:3523;top:307;width:2;height:3353" coordorigin="3523,307" coordsize="2,3353">
              <v:shape style="position:absolute;left:3523;top:307;width:2;height:3353" coordorigin="3523,307" coordsize="0,3353" path="m3523,3660l3523,3660,3523,312,3523,307e" filled="false" stroked="true" strokeweight=".5pt" strokecolor="#231f20">
                <v:path arrowok="t"/>
              </v:shape>
            </v:group>
            <v:group style="position:absolute;left:3827;top:307;width:2;height:3353" coordorigin="3827,307" coordsize="2,3353">
              <v:shape style="position:absolute;left:3827;top:307;width:2;height:3353" coordorigin="3827,307" coordsize="0,3353" path="m3827,3660l3827,3660,3827,312,3827,307e" filled="false" stroked="true" strokeweight=".5pt" strokecolor="#231f20">
                <v:path arrowok="t"/>
              </v:shape>
            </v:group>
            <v:group style="position:absolute;left:4131;top:307;width:2;height:3353" coordorigin="4131,307" coordsize="2,3353">
              <v:shape style="position:absolute;left:4131;top:307;width:2;height:3353" coordorigin="4131,307" coordsize="0,3353" path="m4131,3660l4131,3660,4131,312,4131,307e" filled="false" stroked="true" strokeweight=".5pt" strokecolor="#231f20">
                <v:path arrowok="t"/>
              </v:shape>
            </v:group>
            <v:group style="position:absolute;left:4435;top:307;width:2;height:3353" coordorigin="4435,307" coordsize="2,3353">
              <v:shape style="position:absolute;left:4435;top:307;width:2;height:3353" coordorigin="4435,307" coordsize="0,3353" path="m4435,3660l4435,3660,4435,312,4435,307e" filled="false" stroked="true" strokeweight=".5pt" strokecolor="#231f20">
                <v:path arrowok="t"/>
              </v:shape>
            </v:group>
            <v:group style="position:absolute;left:4739;top:307;width:2;height:3353" coordorigin="4739,307" coordsize="2,3353">
              <v:shape style="position:absolute;left:4739;top:307;width:2;height:3353" coordorigin="4739,307" coordsize="0,3353" path="m4739,3660l4739,3660,4739,312,4739,307e" filled="false" stroked="true" strokeweight=".5pt" strokecolor="#231f20">
                <v:path arrowok="t"/>
              </v:shape>
            </v:group>
            <v:group style="position:absolute;left:5043;top:307;width:2;height:3353" coordorigin="5043,307" coordsize="2,3353">
              <v:shape style="position:absolute;left:5043;top:307;width:2;height:3353" coordorigin="5043,307" coordsize="0,3353" path="m5043,3660l5043,3660,5043,312,5043,307e" filled="false" stroked="true" strokeweight=".5pt" strokecolor="#231f20">
                <v:path arrowok="t"/>
              </v:shape>
            </v:group>
            <v:group style="position:absolute;left:5347;top:307;width:2;height:3353" coordorigin="5347,307" coordsize="2,3353">
              <v:shape style="position:absolute;left:5347;top:307;width:2;height:3353" coordorigin="5347,307" coordsize="0,3353" path="m5347,3660l5347,3660,5347,312,5347,307e" filled="false" stroked="true" strokeweight=".5pt" strokecolor="#231f20">
                <v:path arrowok="t"/>
              </v:shape>
            </v:group>
            <v:group style="position:absolute;left:5650;top:307;width:2;height:3353" coordorigin="5650,307" coordsize="2,3353">
              <v:shape style="position:absolute;left:5650;top:307;width:2;height:3353" coordorigin="5650,307" coordsize="0,3353" path="m5650,3660l5650,3660,5650,312,5650,307e" filled="false" stroked="true" strokeweight=".5pt" strokecolor="#231f20">
                <v:path arrowok="t"/>
              </v:shape>
            </v:group>
            <v:group style="position:absolute;left:5954;top:307;width:2;height:3353" coordorigin="5954,307" coordsize="2,3353">
              <v:shape style="position:absolute;left:5954;top:307;width:2;height:3353" coordorigin="5954,307" coordsize="0,3353" path="m5954,3660l5954,3660,5954,312,5954,307e" filled="false" stroked="true" strokeweight=".5pt" strokecolor="#231f20">
                <v:path arrowok="t"/>
              </v:shape>
            </v:group>
            <v:group style="position:absolute;left:2004;top:307;width:2;height:3353" coordorigin="2004,307" coordsize="2,3353">
              <v:shape style="position:absolute;left:2004;top:307;width:2;height:3353" coordorigin="2004,307" coordsize="0,3353" path="m2004,3660l2004,3660,2004,312,2004,307e" filled="false" stroked="true" strokeweight=".5pt" strokecolor="#231f20">
                <v:path arrowok="t"/>
              </v:shape>
            </v:group>
            <v:group style="position:absolute;left:6258;top:307;width:2;height:3353" coordorigin="6258,307" coordsize="2,3353">
              <v:shape style="position:absolute;left:6258;top:307;width:2;height:3353" coordorigin="6258,307" coordsize="0,3353" path="m6258,3660l6258,3660,6258,312,6258,307e" filled="false" stroked="true" strokeweight=".5pt" strokecolor="#231f20">
                <v:path arrowok="t"/>
              </v:shape>
            </v:group>
            <v:group style="position:absolute;left:1999;top:3655;width:4265;height:2" coordorigin="1999,3655" coordsize="4265,2">
              <v:shape style="position:absolute;left:1999;top:3655;width:4265;height:2" coordorigin="1999,3655" coordsize="4265,0" path="m1999,3655l1999,3655,6258,3655,6263,3655e" filled="false" stroked="true" strokeweight=".5pt" strokecolor="#231f20">
                <v:path arrowok="t"/>
              </v:shape>
            </v:group>
            <v:group style="position:absolute;left:1999;top:3351;width:4265;height:2" coordorigin="1999,3351" coordsize="4265,2">
              <v:shape style="position:absolute;left:1999;top:3351;width:4265;height:2" coordorigin="1999,3351" coordsize="4265,0" path="m1999,3351l1999,3351,6258,3351,6263,3351e" filled="false" stroked="true" strokeweight=".5pt" strokecolor="#231f20">
                <v:path arrowok="t"/>
              </v:shape>
            </v:group>
            <v:group style="position:absolute;left:1999;top:3047;width:4265;height:2" coordorigin="1999,3047" coordsize="4265,2">
              <v:shape style="position:absolute;left:1999;top:3047;width:4265;height:2" coordorigin="1999,3047" coordsize="4265,0" path="m1999,3047l1999,3047,6258,3047,6263,3047e" filled="false" stroked="true" strokeweight=".5pt" strokecolor="#231f20">
                <v:path arrowok="t"/>
              </v:shape>
            </v:group>
            <v:group style="position:absolute;left:1999;top:2743;width:4265;height:2" coordorigin="1999,2743" coordsize="4265,2">
              <v:shape style="position:absolute;left:1999;top:2743;width:4265;height:2" coordorigin="1999,2743" coordsize="4265,0" path="m1999,2743l1999,2743,6258,2743,6263,2743e" filled="false" stroked="true" strokeweight=".5pt" strokecolor="#231f20">
                <v:path arrowok="t"/>
              </v:shape>
            </v:group>
            <v:group style="position:absolute;left:1999;top:2439;width:4265;height:2" coordorigin="1999,2439" coordsize="4265,2">
              <v:shape style="position:absolute;left:1999;top:2439;width:4265;height:2" coordorigin="1999,2439" coordsize="4265,0" path="m1999,2439l1999,2439,6258,2439,6263,2439e" filled="false" stroked="true" strokeweight=".5pt" strokecolor="#231f20">
                <v:path arrowok="t"/>
              </v:shape>
            </v:group>
            <v:group style="position:absolute;left:1999;top:2136;width:4265;height:2" coordorigin="1999,2136" coordsize="4265,2">
              <v:shape style="position:absolute;left:1999;top:2136;width:4265;height:2" coordorigin="1999,2136" coordsize="4265,0" path="m1999,2136l1999,2136,6258,2136,6263,2136e" filled="false" stroked="true" strokeweight=".5pt" strokecolor="#231f20">
                <v:path arrowok="t"/>
              </v:shape>
            </v:group>
            <v:group style="position:absolute;left:1999;top:1832;width:4265;height:2" coordorigin="1999,1832" coordsize="4265,2">
              <v:shape style="position:absolute;left:1999;top:1832;width:4265;height:2" coordorigin="1999,1832" coordsize="4265,0" path="m1999,1832l1999,1832,6258,1832,6263,1832e" filled="false" stroked="true" strokeweight=".5pt" strokecolor="#231f20">
                <v:path arrowok="t"/>
              </v:shape>
            </v:group>
            <v:group style="position:absolute;left:1999;top:1528;width:4265;height:2" coordorigin="1999,1528" coordsize="4265,2">
              <v:shape style="position:absolute;left:1999;top:1528;width:4265;height:2" coordorigin="1999,1528" coordsize="4265,0" path="m1999,1528l1999,1528,6258,1528,6263,1528e" filled="false" stroked="true" strokeweight=".5pt" strokecolor="#231f20">
                <v:path arrowok="t"/>
              </v:shape>
            </v:group>
            <v:group style="position:absolute;left:1999;top:1224;width:4265;height:2" coordorigin="1999,1224" coordsize="4265,2">
              <v:shape style="position:absolute;left:1999;top:1224;width:4265;height:2" coordorigin="1999,1224" coordsize="4265,0" path="m1999,1224l1999,1224,6258,1224,6263,1224e" filled="false" stroked="true" strokeweight=".5pt" strokecolor="#231f20">
                <v:path arrowok="t"/>
              </v:shape>
            </v:group>
            <v:group style="position:absolute;left:1999;top:920;width:4265;height:2" coordorigin="1999,920" coordsize="4265,2">
              <v:shape style="position:absolute;left:1999;top:920;width:4265;height:2" coordorigin="1999,920" coordsize="4265,0" path="m1999,920l1999,920,6258,920,6263,920e" filled="false" stroked="true" strokeweight=".5pt" strokecolor="#231f20">
                <v:path arrowok="t"/>
              </v:shape>
            </v:group>
            <v:group style="position:absolute;left:1999;top:616;width:4265;height:2" coordorigin="1999,616" coordsize="4265,2">
              <v:shape style="position:absolute;left:1999;top:616;width:4265;height:2" coordorigin="1999,616" coordsize="4265,0" path="m1999,616l1999,616,6258,616,6263,616e" filled="false" stroked="true" strokeweight=".5pt" strokecolor="#231f20">
                <v:path arrowok="t"/>
              </v:shape>
            </v:group>
            <v:group style="position:absolute;left:1999;top:312;width:4265;height:2" coordorigin="1999,312" coordsize="4265,2">
              <v:shape style="position:absolute;left:1999;top:312;width:4265;height:2" coordorigin="1999,312" coordsize="4265,0" path="m1999,312l1999,312,6258,312,6263,312e" filled="false" stroked="true" strokeweight=".5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9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left="105" w:right="0" w:firstLine="0"/>
        <w:jc w:val="left"/>
      </w:pPr>
      <w:r>
        <w:rPr>
          <w:color w:val="231F20"/>
        </w:rPr>
        <w:t>O quadrilátero que ele utilizou para fazer o telhado dessa casa foi</w:t>
      </w:r>
      <w:r>
        <w:rPr>
          <w:color w:val="231F20"/>
          <w:spacing w:val="-33"/>
        </w:rPr>
        <w:t> </w:t>
      </w:r>
      <w:r>
        <w:rPr>
          <w:color w:val="231F20"/>
        </w:rPr>
        <w:t>o</w:t>
      </w:r>
      <w:r>
        <w:rPr/>
      </w:r>
    </w:p>
    <w:p>
      <w:pPr>
        <w:pStyle w:val="ListParagraph"/>
        <w:numPr>
          <w:ilvl w:val="0"/>
          <w:numId w:val="38"/>
        </w:numPr>
        <w:tabs>
          <w:tab w:pos="387" w:val="left" w:leader="none"/>
        </w:tabs>
        <w:spacing w:line="240" w:lineRule="auto" w:before="83" w:after="0"/>
        <w:ind w:left="386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losango.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87" w:val="left" w:leader="none"/>
        </w:tabs>
        <w:spacing w:line="240" w:lineRule="auto" w:before="27" w:after="0"/>
        <w:ind w:left="386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quadrado.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9" w:val="left" w:leader="none"/>
        </w:tabs>
        <w:spacing w:line="240" w:lineRule="auto" w:before="27" w:after="0"/>
        <w:ind w:left="398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retângulo.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9" w:val="left" w:leader="none"/>
        </w:tabs>
        <w:spacing w:line="240" w:lineRule="auto" w:before="27" w:after="0"/>
        <w:ind w:left="398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trapézio.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5" w:val="left" w:leader="none"/>
        </w:tabs>
        <w:spacing w:line="240" w:lineRule="auto" w:before="0" w:after="0"/>
        <w:ind w:left="484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(M060591E4) </w:t>
      </w:r>
      <w:r>
        <w:rPr>
          <w:rFonts w:ascii="Arial" w:hAnsi="Arial"/>
          <w:color w:val="231F20"/>
          <w:sz w:val="22"/>
        </w:rPr>
        <w:t>Observe abaixo a planificação de um sólido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geométrico.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9.782997pt;margin-top:12.83996pt;width:120.55pt;height:96.05pt;mso-position-horizontal-relative:page;mso-position-vertical-relative:paragraph;z-index:2824;mso-wrap-distance-left:0;mso-wrap-distance-right:0" coordorigin="1996,257" coordsize="2411,1921">
            <v:group style="position:absolute;left:2210;top:266;width:2187;height:1363" coordorigin="2210,266" coordsize="2187,1363">
              <v:shape style="position:absolute;left:2210;top:266;width:2187;height:1363" coordorigin="2210,266" coordsize="2187,1363" path="m4396,1376l3576,266,2210,437,2223,509,2238,579,2257,647,2279,713,2303,778,2331,840,2361,901,2394,959,2429,1015,2467,1070,2507,1122,2549,1172,2594,1219,2640,1264,2689,1307,2739,1347,2791,1385,2845,1421,2900,1453,2957,1484,3016,1511,3075,1536,3136,1558,3198,1577,3261,1593,3325,1606,3390,1616,3455,1623,3521,1627,3588,1628,3655,1626,3722,1621,3790,1612,3858,1600,3926,1584,3994,1565,4062,1543,4129,1517,4197,1487,4264,1454,4330,1417,4396,1376xe" filled="false" stroked="true" strokeweight=".949pt" strokecolor="#231f20">
                <v:path arrowok="t"/>
              </v:shape>
            </v:group>
            <v:group style="position:absolute;left:2005;top:1257;width:911;height:911" coordorigin="2005,1257" coordsize="911,911">
              <v:shape style="position:absolute;left:2005;top:1257;width:911;height:911" coordorigin="2005,1257" coordsize="911,911" path="m2461,1257l2534,1263,2605,1280,2670,1308,2730,1345,2783,1390,2828,1443,2865,1503,2893,1568,2910,1638,2916,1712,2910,1786,2893,1856,2865,1922,2828,1981,2783,2034,2730,2080,2670,2117,2605,2145,2534,2162,2461,2168,2387,2162,2317,2145,2251,2117,2192,2080,2139,2034,2093,1981,2056,1922,2028,1856,2011,1786,2005,1712,2011,1638,2028,1568,2056,1503,2093,1443,2139,1390,2192,1345,2251,1308,2317,1280,2387,1263,2461,1257xe" filled="false" stroked="true" strokeweight=".949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4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72"/>
        <w:ind w:left="105" w:right="0" w:firstLine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Essa é a planificação de qual sólido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geométrico?</w:t>
      </w:r>
      <w:r>
        <w:rPr>
          <w:rFonts w:ascii="Arial" w:hAnsi="Arial"/>
        </w:rPr>
      </w:r>
    </w:p>
    <w:p>
      <w:pPr>
        <w:pStyle w:val="BodyText"/>
        <w:tabs>
          <w:tab w:pos="4211" w:val="left" w:leader="none"/>
        </w:tabs>
        <w:spacing w:line="240" w:lineRule="auto" w:before="124"/>
        <w:ind w:left="105" w:right="0" w:firstLine="0"/>
        <w:jc w:val="left"/>
      </w:pPr>
      <w:r>
        <w:rPr/>
        <w:pict>
          <v:group style="position:absolute;margin-left:64.202904pt;margin-top:9.342861pt;width:79.9pt;height:69.350pt;mso-position-horizontal-relative:page;mso-position-vertical-relative:paragraph;z-index:-84160" coordorigin="1284,187" coordsize="1598,1387">
            <v:group style="position:absolute;left:1297;top:200;width:1572;height:1361" coordorigin="1297,200" coordsize="1572,1361">
              <v:shape style="position:absolute;left:1297;top:200;width:1572;height:1361" coordorigin="1297,200" coordsize="1572,1361" path="m2083,200l2476,880,2868,1561,2083,1561,1297,1561,1690,880,2083,200xe" filled="false" stroked="true" strokeweight="1.26pt" strokecolor="#231f20">
                <v:path arrowok="t"/>
              </v:shape>
            </v:group>
            <v:group style="position:absolute;left:1297;top:1107;width:1572;height:454" coordorigin="1297,1107" coordsize="1572,454">
              <v:shape style="position:absolute;left:1297;top:1107;width:1572;height:454" coordorigin="1297,1107" coordsize="1572,454" path="m1297,1561l2083,1107,2868,1561e" filled="false" stroked="true" strokeweight="1.26pt" strokecolor="#231f20">
                <v:path arrowok="t"/>
                <v:stroke dashstyle="dash"/>
              </v:shape>
            </v:group>
            <v:group style="position:absolute;left:2083;top:200;width:2;height:908" coordorigin="2083,200" coordsize="2,908">
              <v:shape style="position:absolute;left:2083;top:200;width:2;height:908" coordorigin="2083,200" coordsize="0,908" path="m2083,1107l2083,200e" filled="false" stroked="true" strokeweight="1.26pt" strokecolor="#231f20">
                <v:path arrowok="t"/>
                <v:stroke dashstyle="dash"/>
              </v:shape>
            </v:group>
            <w10:wrap type="none"/>
          </v:group>
        </w:pict>
      </w:r>
      <w:r>
        <w:rPr/>
        <w:pict>
          <v:group style="position:absolute;margin-left:270.105988pt;margin-top:10.091862pt;width:63.7pt;height:80.7pt;mso-position-horizontal-relative:page;mso-position-vertical-relative:paragraph;z-index:2872" coordorigin="5402,202" coordsize="1274,1614">
            <v:group style="position:absolute;left:5413;top:1643;width:1254;height:163" coordorigin="5413,1643" coordsize="1254,163">
              <v:shape style="position:absolute;left:5413;top:1643;width:1254;height:163" coordorigin="5413,1643" coordsize="1254,163" path="m6666,1643l6627,1700,6519,1748,6444,1768,6356,1784,6259,1796,6153,1803,6040,1806,5927,1803,5821,1796,5724,1784,5636,1768,5561,1748,5499,1726,5423,1673,5413,1643e" filled="false" stroked="true" strokeweight=".86pt" strokecolor="#231f20">
                <v:path arrowok="t"/>
              </v:shape>
            </v:group>
            <v:group style="position:absolute;left:5413;top:211;width:620;height:1433" coordorigin="5413,211" coordsize="620,1433">
              <v:shape style="position:absolute;left:5413;top:211;width:620;height:1433" coordorigin="5413,211" coordsize="620,1433" path="m5413,1643l6033,211e" filled="false" stroked="true" strokeweight=".86pt" strokecolor="#231f20">
                <v:path arrowok="t"/>
              </v:shape>
            </v:group>
            <v:group style="position:absolute;left:6033;top:211;width:634;height:1433" coordorigin="6033,211" coordsize="634,1433">
              <v:shape style="position:absolute;left:6033;top:211;width:634;height:1433" coordorigin="6033,211" coordsize="634,1433" path="m6666,1643l6033,211e" filled="false" stroked="true" strokeweight=".86pt" strokecolor="#231f20">
                <v:path arrowok="t"/>
              </v:shape>
            </v:group>
            <v:group style="position:absolute;left:5411;top:1486;width:1254;height:163" coordorigin="5411,1486" coordsize="1254,163">
              <v:shape style="position:absolute;left:5411;top:1486;width:1254;height:163" coordorigin="5411,1486" coordsize="1254,163" path="m6664,1649l6625,1592,6517,1544,6441,1525,6354,1509,6256,1497,6150,1489,6038,1486,5925,1489,5819,1497,5721,1509,5634,1525,5558,1544,5497,1567,5421,1620,5411,1649e" filled="false" stroked="true" strokeweight=".86pt" strokecolor="#231f20">
                <v:path arrowok="t"/>
                <v:stroke dashstyle="longDash"/>
              </v:shape>
            </v:group>
            <w10:wrap type="none"/>
          </v:group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tabs>
          <w:tab w:pos="4211" w:val="left" w:leader="none"/>
        </w:tabs>
        <w:spacing w:line="240" w:lineRule="auto" w:before="72"/>
        <w:ind w:left="105" w:right="0" w:firstLine="0"/>
        <w:jc w:val="left"/>
      </w:pPr>
      <w:r>
        <w:rPr/>
        <w:pict>
          <v:group style="position:absolute;margin-left:64.563698pt;margin-top:7.243872pt;width:64.3pt;height:74.5pt;mso-position-horizontal-relative:page;mso-position-vertical-relative:paragraph;z-index:-84112" coordorigin="1291,145" coordsize="1286,1490">
            <v:group style="position:absolute;left:1300;top:1395;width:1269;height:231" coordorigin="1300,1395" coordsize="1269,231">
              <v:shape style="position:absolute;left:1300;top:1395;width:1269;height:231" coordorigin="1300,1395" coordsize="1269,231" path="m2569,1395l2536,1468,2446,1531,2383,1558,2309,1581,2226,1600,2135,1614,2037,1623,1934,1626,1831,1623,1734,1614,1643,1600,1560,1581,1486,1558,1422,1531,1332,1468,1308,1433,1300,1395e" filled="false" stroked="true" strokeweight=".84pt" strokecolor="#231f20">
                <v:path arrowok="t"/>
              </v:shape>
            </v:group>
            <v:group style="position:absolute;left:1300;top:153;width:1269;height:461" coordorigin="1300,153" coordsize="1269,461">
              <v:shape style="position:absolute;left:1300;top:153;width:1269;height:461" coordorigin="1300,153" coordsize="1269,461" path="m1300,384l1332,311,1422,248,1486,221,1560,198,1643,179,1734,165,1831,156,1934,153,2037,156,2135,165,2226,179,2309,198,2383,221,2446,248,2536,311,2569,384,2560,421,2498,489,2383,546,2309,569,2226,588,2135,602,2037,611,1934,614,1831,611,1734,602,1643,588,1560,569,1486,546,1422,520,1332,456,1300,384xe" filled="false" stroked="true" strokeweight=".84pt" strokecolor="#231f20">
                <v:path arrowok="t"/>
              </v:shape>
            </v:group>
            <v:group style="position:absolute;left:1300;top:384;width:2;height:1012" coordorigin="1300,384" coordsize="2,1012">
              <v:shape style="position:absolute;left:1300;top:384;width:2;height:1012" coordorigin="1300,384" coordsize="0,1012" path="m1300,1395l1300,384e" filled="false" stroked="true" strokeweight=".84pt" strokecolor="#231f20">
                <v:path arrowok="t"/>
              </v:shape>
            </v:group>
            <v:group style="position:absolute;left:2569;top:384;width:2;height:1012" coordorigin="2569,384" coordsize="2,1012">
              <v:shape style="position:absolute;left:2569;top:384;width:2;height:1012" coordorigin="2569,384" coordsize="0,1012" path="m2569,1395l2569,384e" filled="false" stroked="true" strokeweight=".84pt" strokecolor="#231f20">
                <v:path arrowok="t"/>
              </v:shape>
            </v:group>
            <v:group style="position:absolute;left:1300;top:1165;width:1269;height:231" coordorigin="1300,1165" coordsize="1269,231">
              <v:shape style="position:absolute;left:1300;top:1165;width:1269;height:231" coordorigin="1300,1165" coordsize="1269,231" path="m1300,1395l1332,1323,1422,1259,1486,1233,1560,1210,1643,1191,1734,1177,1831,1168,1934,1165,2037,1168,2135,1177,2226,1191,2309,1210,2383,1233,2446,1259,2536,1323,2560,1358,2569,1395e" filled="false" stroked="true" strokeweight=".84pt" strokecolor="#231f20">
                <v:path arrowok="t"/>
                <v:stroke dashstyle="longDash"/>
              </v:shape>
            </v:group>
            <w10:wrap type="none"/>
          </v:group>
        </w:pict>
      </w:r>
      <w:r>
        <w:rPr/>
        <w:pict>
          <v:group style="position:absolute;margin-left:269.881989pt;margin-top:6.843873pt;width:72.350pt;height:70.55pt;mso-position-horizontal-relative:page;mso-position-vertical-relative:paragraph;z-index:2920" coordorigin="5398,137" coordsize="1447,1411">
            <v:group style="position:absolute;left:5407;top:146;width:1429;height:1393" coordorigin="5407,146" coordsize="1429,1393">
              <v:shape style="position:absolute;left:5407;top:146;width:1429;height:1393" coordorigin="5407,146" coordsize="1429,1393" path="m6121,146l6199,150,6274,162,6347,181,6416,208,6482,241,6543,280,6600,325,6652,376,6698,431,6738,491,6772,555,6799,622,6819,693,6831,766,6836,842,6831,918,6819,992,6799,1062,6772,1130,6738,1194,6698,1253,6652,1309,6600,1359,6543,1404,6482,1443,6416,1477,6347,1503,6274,1522,6199,1534,6121,1538,6043,1534,5968,1522,5895,1503,5826,1477,5761,1443,5699,1404,5642,1359,5591,1309,5545,1253,5504,1194,5470,1130,5443,1062,5423,992,5411,918,5407,842,5411,766,5423,693,5443,622,5470,555,5504,491,5545,431,5591,376,5642,325,5699,280,5761,241,5826,208,5895,181,5968,162,6043,150,6121,146xe" filled="false" stroked="true" strokeweight=".855pt" strokecolor="#231f20">
                <v:path arrowok="t"/>
              </v:shape>
            </v:group>
            <v:group style="position:absolute;left:5407;top:842;width:1429;height:281" coordorigin="5407,842" coordsize="1429,281">
              <v:shape style="position:absolute;left:5407;top:842;width:1429;height:281" coordorigin="5407,842" coordsize="1429,281" path="m6836,842l6805,923,6720,995,6660,1026,6590,1054,6510,1078,6422,1097,6327,1111,6227,1120,6121,1123,6016,1120,5915,1111,5820,1097,5732,1078,5652,1054,5582,1026,5522,995,5437,923,5414,884,5407,842e" filled="false" stroked="true" strokeweight=".855pt" strokecolor="#231f20">
                <v:path arrowok="t"/>
              </v:shape>
            </v:group>
            <v:group style="position:absolute;left:5869;top:146;width:252;height:1393" coordorigin="5869,146" coordsize="252,1393">
              <v:shape style="position:absolute;left:5869;top:146;width:252;height:1393" coordorigin="5869,146" coordsize="252,1393" path="m6121,146l6048,175,5984,258,5956,317,5931,385,5910,463,5893,549,5880,641,5872,739,5869,842,5872,945,5880,1043,5893,1136,5910,1221,5931,1299,5956,1368,5984,1426,6048,1509,6084,1531,6121,1538e" filled="false" stroked="true" strokeweight=".855pt" strokecolor="#231f20">
                <v:path arrowok="t"/>
              </v:shape>
            </v:group>
            <v:group style="position:absolute;left:6121;top:146;width:252;height:1393" coordorigin="6121,146" coordsize="252,1393">
              <v:shape style="position:absolute;left:6121;top:146;width:252;height:1393" coordorigin="6121,146" coordsize="252,1393" path="m6121,1538l6194,1509,6258,1426,6286,1368,6311,1299,6333,1221,6350,1136,6362,1043,6370,945,6373,842,6370,739,6362,641,6350,549,6333,463,6311,385,6286,317,6258,258,6194,175,6158,153,6121,146e" filled="false" stroked="true" strokeweight=".855pt" strokecolor="#231f20">
                <v:path arrowok="t"/>
                <v:stroke dashstyle="longDash"/>
              </v:shape>
            </v:group>
            <v:group style="position:absolute;left:5407;top:562;width:1429;height:281" coordorigin="5407,562" coordsize="1429,281">
              <v:shape style="position:absolute;left:5407;top:562;width:1429;height:281" coordorigin="5407,562" coordsize="1429,281" path="m6836,842l6805,761,6721,689,6660,658,6590,630,6510,607,6422,588,6327,573,6227,565,6121,562,6016,565,5915,573,5820,588,5732,607,5652,630,5582,658,5522,689,5437,761,5414,801,5407,842e" filled="false" stroked="true" strokeweight=".855pt" strokecolor="#231f20">
                <v:path arrowok="t"/>
                <v:stroke dashstyle="longDash"/>
              </v:shape>
            </v:group>
            <w10:wrap type="none"/>
          </v:group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78.089005pt;margin-top:55.75687pt;width:137.15pt;height:137.6pt;mso-position-horizontal-relative:page;mso-position-vertical-relative:paragraph;z-index:-84064" coordorigin="3562,1115" coordsize="2743,2752">
            <v:group style="position:absolute;left:3577;top:1130;width:2713;height:2722" coordorigin="3577,1130" coordsize="2713,2722">
              <v:shape style="position:absolute;left:3577;top:1130;width:2713;height:2722" coordorigin="3577,1130" coordsize="2713,2722" path="m5611,1130l4933,1810,3577,1810,4255,2491,3577,3171,4255,3851,4933,3171,6290,3171,5611,2491,6290,1810,4933,1810,4255,1130,5611,1130xe" filled="true" fillcolor="#939598" stroked="false">
                <v:path arrowok="t"/>
                <v:fill type="solid"/>
              </v:shape>
              <v:shape style="position:absolute;left:3577;top:1130;width:2713;height:2722" coordorigin="3577,1130" coordsize="2713,2722" path="m6290,3171l4933,3171,5611,3851,6290,3171xe" filled="true" fillcolor="#939598" stroked="false">
                <v:path arrowok="t"/>
                <v:fill type="solid"/>
              </v:shape>
            </v:group>
            <v:group style="position:absolute;left:3577;top:1130;width:2713;height:2722" coordorigin="3577,1130" coordsize="2713,2722">
              <v:shape style="position:absolute;left:3577;top:1130;width:2713;height:2722" coordorigin="3577,1130" coordsize="2713,2722" path="m4255,1130l3577,1810,4255,2491,3577,3171,4255,3851,4933,3171,5611,3851,6290,3171,5611,2491,6290,1810,5611,1130,4933,1810,4255,1130xe" filled="false" stroked="true" strokeweight="1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  <w:sz w:val="16"/>
        </w:rPr>
        <w:t>(M070439E4) </w:t>
      </w:r>
      <w:r>
        <w:rPr>
          <w:rFonts w:ascii="Arial" w:hAnsi="Arial"/>
          <w:color w:val="231F20"/>
          <w:sz w:val="22"/>
        </w:rPr>
        <w:t>Observe os dois desenhos coloridos de cinza na malha quadriculada abaixo. O desenho II </w:t>
      </w:r>
      <w:r>
        <w:rPr>
          <w:rFonts w:ascii="Arial" w:hAnsi="Arial"/>
          <w:color w:val="231F20"/>
          <w:sz w:val="22"/>
        </w:rPr>
        <w:t>é uma redução do desenho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I.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13"/>
          <w:szCs w:val="13"/>
        </w:rPr>
      </w:pPr>
    </w:p>
    <w:tbl>
      <w:tblPr>
        <w:tblW w:w="0" w:type="auto"/>
        <w:jc w:val="left"/>
        <w:tblInd w:w="24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3"/>
              <w:ind w:left="107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w w:val="100"/>
                <w:sz w:val="22"/>
              </w:rPr>
              <w:t>I</w:t>
            </w:r>
            <w:r>
              <w:rPr>
                <w:rFonts w:ascii="Arial"/>
                <w:w w:val="100"/>
                <w:sz w:val="22"/>
              </w:rPr>
            </w:r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left="94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II</w:t>
            </w:r>
            <w:r>
              <w:rPr>
                <w:rFonts w:ascii="Arial"/>
                <w:sz w:val="22"/>
              </w:rPr>
            </w:r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72"/>
        <w:ind w:left="110" w:right="0" w:firstLine="0"/>
        <w:jc w:val="left"/>
      </w:pPr>
      <w:r>
        <w:rPr/>
        <w:pict>
          <v:group style="position:absolute;margin-left:347.638pt;margin-top:-117.219131pt;width:69.350pt;height:69.55pt;mso-position-horizontal-relative:page;mso-position-vertical-relative:paragraph;z-index:-84040" coordorigin="6953,-2344" coordsize="1387,1391">
            <v:group style="position:absolute;left:6968;top:-2329;width:1357;height:1361" coordorigin="6968,-2329" coordsize="1357,1361">
              <v:shape style="position:absolute;left:6968;top:-2329;width:1357;height:1361" coordorigin="6968,-2329" coordsize="1357,1361" path="m7985,-2329l7646,-1989,6968,-1989,7307,-1649,6968,-1309,7307,-969,7646,-1309,8324,-1309,7985,-1649,8324,-1989,7646,-1989,7307,-2329,7985,-2329xe" filled="true" fillcolor="#939598" stroked="false">
                <v:path arrowok="t"/>
                <v:fill type="solid"/>
              </v:shape>
              <v:shape style="position:absolute;left:6968;top:-2329;width:1357;height:1361" coordorigin="6968,-2329" coordsize="1357,1361" path="m8324,-1309l7646,-1309,7985,-969,8324,-1309xe" filled="true" fillcolor="#939598" stroked="false">
                <v:path arrowok="t"/>
                <v:fill type="solid"/>
              </v:shape>
            </v:group>
            <v:group style="position:absolute;left:6968;top:-2329;width:1357;height:1361" coordorigin="6968,-2329" coordsize="1357,1361">
              <v:shape style="position:absolute;left:6968;top:-2329;width:1357;height:1361" coordorigin="6968,-2329" coordsize="1357,1361" path="m7307,-1649l6968,-1309,7307,-969,7646,-1309,7985,-969,8324,-1309,7985,-1649,8324,-1989,7985,-2329,7646,-1989,7307,-2329,6968,-1989,7307,-1649xe" filled="false" stroked="true" strokeweight="1.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Qual é a relação entre as medidas dos perímetros desses dois</w:t>
      </w:r>
      <w:r>
        <w:rPr>
          <w:color w:val="231F20"/>
          <w:spacing w:val="-36"/>
        </w:rPr>
        <w:t> </w:t>
      </w:r>
      <w:r>
        <w:rPr>
          <w:color w:val="231F20"/>
        </w:rPr>
        <w:t>desenhos?</w:t>
      </w:r>
      <w:r>
        <w:rPr/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perímetro do desenho I é o dobro do perímetro do desenho</w:t>
      </w:r>
      <w:r>
        <w:rPr>
          <w:rFonts w:ascii="Arial" w:hAnsi="Arial"/>
          <w:color w:val="231F20"/>
          <w:spacing w:val="-35"/>
          <w:sz w:val="22"/>
        </w:rPr>
        <w:t> </w:t>
      </w:r>
      <w:r>
        <w:rPr>
          <w:rFonts w:ascii="Arial" w:hAnsi="Arial"/>
          <w:color w:val="231F20"/>
          <w:sz w:val="22"/>
        </w:rPr>
        <w:t>II.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perímetro do desenho I é igual ao perímetro do desenho II</w:t>
      </w:r>
      <w:r>
        <w:rPr>
          <w:rFonts w:ascii="Arial" w:hAnsi="Arial"/>
          <w:color w:val="231F20"/>
          <w:spacing w:val="-35"/>
          <w:sz w:val="22"/>
        </w:rPr>
        <w:t> </w:t>
      </w:r>
      <w:r>
        <w:rPr>
          <w:rFonts w:ascii="Arial" w:hAnsi="Arial"/>
          <w:color w:val="231F20"/>
          <w:sz w:val="22"/>
        </w:rPr>
        <w:t>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perímetro do desenho I é a metade do perímetro do desenho</w:t>
      </w:r>
      <w:r>
        <w:rPr>
          <w:rFonts w:ascii="Arial" w:hAnsi="Arial"/>
          <w:color w:val="231F20"/>
          <w:spacing w:val="-32"/>
          <w:sz w:val="22"/>
        </w:rPr>
        <w:t> </w:t>
      </w:r>
      <w:r>
        <w:rPr>
          <w:rFonts w:ascii="Arial" w:hAnsi="Arial"/>
          <w:color w:val="231F20"/>
          <w:sz w:val="22"/>
        </w:rPr>
        <w:t>II.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perímetro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I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igual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ao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quádruplo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perímetro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II.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68"/>
          <w:footerReference w:type="default" r:id="rId69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70"/>
          <w:footerReference w:type="default" r:id="rId71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74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75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72"/>
      <w:footerReference w:type="default" r:id="rId73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859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BL03P07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8593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858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BL03M07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8584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858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8579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857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856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856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BL04M07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062012pt;margin-top:814.215881pt;width:13.05pt;height:10pt;mso-position-horizontal-relative:page;mso-position-vertical-relative:page;z-index:-85624" type="#_x0000_t202" filled="false" stroked="false">
          <v:textbox inset="0,0,0,0">
            <w:txbxContent>
              <w:p>
                <w:pPr>
                  <w:spacing w:line="184" w:lineRule="exact" w:before="0"/>
                  <w:ind w:left="42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59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59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58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57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857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56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C0703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)"/>
      <w:lvlJc w:val="left"/>
      <w:pPr>
        <w:ind w:left="386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82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536" w:hanging="426"/>
        <w:jc w:val="right"/>
      </w:pPr>
      <w:rPr>
        <w:rFonts w:hint="default" w:ascii="Arial" w:hAnsi="Arial" w:eastAsia="Arial"/>
        <w:color w:val="231F20"/>
        <w:w w:val="99"/>
        <w:position w:val="-5"/>
        <w:sz w:val="22"/>
        <w:szCs w:val="22"/>
      </w:rPr>
    </w:lvl>
    <w:lvl w:ilvl="1">
      <w:start w:val="1"/>
      <w:numFmt w:val="bullet"/>
      <w:lvlText w:val="•"/>
      <w:lvlJc w:val="left"/>
      <w:pPr>
        <w:ind w:left="554" w:hanging="42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68" w:hanging="4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2" w:hanging="4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6" w:hanging="4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0" w:hanging="4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" w:hanging="4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" w:hanging="4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2" w:hanging="426"/>
      </w:pPr>
      <w:rPr>
        <w:rFonts w:hint="default"/>
      </w:rPr>
    </w:lvl>
  </w:abstractNum>
  <w:abstractNum w:abstractNumId="3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011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22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33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44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56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67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78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89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–"/>
      <w:lvlJc w:val="left"/>
      <w:pPr>
        <w:ind w:left="113" w:hanging="155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015" w:hanging="1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10" w:hanging="1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05" w:hanging="1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0" w:hanging="1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5" w:hanging="1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0" w:hanging="1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5" w:hanging="1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0" w:hanging="155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885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7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5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8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14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00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5" w:hanging="282"/>
      </w:pPr>
      <w:rPr>
        <w:rFonts w:hint="default"/>
      </w:rPr>
    </w:lvl>
  </w:abstractNum>
  <w:abstractNum w:abstractNumId="14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87" w:hanging="278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78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80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151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2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28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391" w:hanging="281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yperlink" Target="http://migre.me/fK1Fo" TargetMode="External"/><Relationship Id="rId20" Type="http://schemas.openxmlformats.org/officeDocument/2006/relationships/image" Target="media/image13.png"/><Relationship Id="rId21" Type="http://schemas.openxmlformats.org/officeDocument/2006/relationships/hyperlink" Target="http://tioronni.com.br/publ_046.html" TargetMode="External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hyperlink" Target="http://migre.me/ewZsn" TargetMode="External"/><Relationship Id="rId26" Type="http://schemas.openxmlformats.org/officeDocument/2006/relationships/header" Target="header2.xml"/><Relationship Id="rId27" Type="http://schemas.openxmlformats.org/officeDocument/2006/relationships/image" Target="media/image17.png"/><Relationship Id="rId28" Type="http://schemas.openxmlformats.org/officeDocument/2006/relationships/hyperlink" Target="http://blogdoxandro.blogspot.com.br/2010_10_23_archive.html" TargetMode="External"/><Relationship Id="rId29" Type="http://schemas.openxmlformats.org/officeDocument/2006/relationships/header" Target="header3.xml"/><Relationship Id="rId30" Type="http://schemas.openxmlformats.org/officeDocument/2006/relationships/footer" Target="footer2.xml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footer" Target="footer3.xml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footer" Target="footer4.xml"/><Relationship Id="rId58" Type="http://schemas.openxmlformats.org/officeDocument/2006/relationships/hyperlink" Target="http://www.opovo.com.br/app/opovo/cotidiano/2013/09/28/noticiasjornalcotidiano%2C3137490/campanha-de-vacinacao-contra-raiva-" TargetMode="External"/><Relationship Id="rId59" Type="http://schemas.openxmlformats.org/officeDocument/2006/relationships/image" Target="media/image43.png"/><Relationship Id="rId60" Type="http://schemas.openxmlformats.org/officeDocument/2006/relationships/header" Target="header4.xml"/><Relationship Id="rId61" Type="http://schemas.openxmlformats.org/officeDocument/2006/relationships/hyperlink" Target="http://migre.me/gxPo5" TargetMode="External"/><Relationship Id="rId62" Type="http://schemas.openxmlformats.org/officeDocument/2006/relationships/footer" Target="footer5.xml"/><Relationship Id="rId63" Type="http://schemas.openxmlformats.org/officeDocument/2006/relationships/hyperlink" Target="http://www1.folha.uol.com.br/folhinha/2013/08/1327624-criancas-criam-tornados-e-levantam-peso-de-100-quilos-no-" TargetMode="External"/><Relationship Id="rId64" Type="http://schemas.openxmlformats.org/officeDocument/2006/relationships/image" Target="media/image44.png"/><Relationship Id="rId65" Type="http://schemas.openxmlformats.org/officeDocument/2006/relationships/header" Target="header5.xml"/><Relationship Id="rId66" Type="http://schemas.openxmlformats.org/officeDocument/2006/relationships/footer" Target="footer6.xml"/><Relationship Id="rId67" Type="http://schemas.openxmlformats.org/officeDocument/2006/relationships/image" Target="media/image45.png"/><Relationship Id="rId68" Type="http://schemas.openxmlformats.org/officeDocument/2006/relationships/header" Target="header6.xml"/><Relationship Id="rId69" Type="http://schemas.openxmlformats.org/officeDocument/2006/relationships/footer" Target="footer7.xml"/><Relationship Id="rId70" Type="http://schemas.openxmlformats.org/officeDocument/2006/relationships/header" Target="header7.xml"/><Relationship Id="rId71" Type="http://schemas.openxmlformats.org/officeDocument/2006/relationships/footer" Target="footer8.xml"/><Relationship Id="rId72" Type="http://schemas.openxmlformats.org/officeDocument/2006/relationships/header" Target="header8.xml"/><Relationship Id="rId73" Type="http://schemas.openxmlformats.org/officeDocument/2006/relationships/footer" Target="footer9.xml"/><Relationship Id="rId74" Type="http://schemas.openxmlformats.org/officeDocument/2006/relationships/image" Target="media/image46.png"/><Relationship Id="rId75" Type="http://schemas.openxmlformats.org/officeDocument/2006/relationships/image" Target="media/image47.png"/><Relationship Id="rId76" Type="http://schemas.openxmlformats.org/officeDocument/2006/relationships/image" Target="media/image48.png"/><Relationship Id="rId7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C0703.indb</dc:title>
  <dcterms:created xsi:type="dcterms:W3CDTF">2016-02-07T04:35:02Z</dcterms:created>
  <dcterms:modified xsi:type="dcterms:W3CDTF">2016-02-07T04:35:02Z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