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ce9f4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38dc2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38DC2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38DC2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38DC2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38dc2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38DC2"/>
          <w:sz w:val="40"/>
        </w:rPr>
        <w:t>LÍNGUA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PORTUGUESA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E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38DC2"/>
          <w:sz w:val="36"/>
        </w:rPr>
        <w:t>7º ano</w:t>
      </w:r>
      <w:r>
        <w:rPr>
          <w:rFonts w:ascii="Arial" w:hAnsi="Arial"/>
          <w:b/>
          <w:color w:val="A38DC2"/>
          <w:spacing w:val="16"/>
          <w:sz w:val="36"/>
        </w:rPr>
        <w:t> </w:t>
      </w:r>
      <w:r>
        <w:rPr>
          <w:rFonts w:ascii="Arial" w:hAnsi="Arial"/>
          <w:b/>
          <w:color w:val="A38DC2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38DC2"/>
          <w:sz w:val="36"/>
        </w:rPr>
        <w:t>Ensino</w:t>
      </w:r>
      <w:r>
        <w:rPr>
          <w:rFonts w:ascii="Arial"/>
          <w:b/>
          <w:color w:val="A38DC2"/>
          <w:spacing w:val="2"/>
          <w:sz w:val="36"/>
        </w:rPr>
        <w:t> </w:t>
      </w:r>
      <w:r>
        <w:rPr>
          <w:rFonts w:ascii="Arial"/>
          <w:b/>
          <w:color w:val="A38DC2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38DC2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A38DC2"/>
          <w:sz w:val="64"/>
        </w:rPr>
        <w:t>C0704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38dc2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38DC2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38DC2"/>
          <w:w w:val="105"/>
        </w:rPr>
        <w:t>Data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de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Nascimento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8879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ce9f4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LM7EF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56" w:lineRule="auto" w:before="72" w:after="0"/>
        <w:ind w:left="110" w:right="10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(M041354E4)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Mariana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precisa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ler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325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para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vestibular.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Ela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já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leu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200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desse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livro.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Quantas páginas ela ainda precisa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ler?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125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200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325</w:t>
      </w:r>
      <w:r>
        <w:rPr/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525</w:t>
      </w:r>
      <w:r>
        <w:rPr/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5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(M070316E4) </w:t>
      </w:r>
      <w:r>
        <w:rPr>
          <w:rFonts w:ascii="Arial" w:hAnsi="Arial"/>
          <w:color w:val="231F20"/>
          <w:sz w:val="22"/>
        </w:rPr>
        <w:t>Eveline precisou cortar pedaços de tecidos para fazer enfeites de festa junina. O desenho </w:t>
      </w:r>
      <w:r>
        <w:rPr>
          <w:rFonts w:ascii="Arial" w:hAnsi="Arial"/>
          <w:color w:val="231F20"/>
          <w:sz w:val="22"/>
        </w:rPr>
        <w:t>abaixo representa o formato de um pedaço desses enfeites formados por triângulos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retângulos.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6458" w:right="3637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220.322998pt;margin-top:-33.825459pt;width:139.4pt;height:64.55pt;mso-position-horizontal-relative:page;mso-position-vertical-relative:paragraph;z-index:1456" coordorigin="4406,-677" coordsize="2788,1291">
            <v:group style="position:absolute;left:4420;top:-368;width:1287;height:968" coordorigin="4420,-368" coordsize="1287,968">
              <v:shape style="position:absolute;left:4420;top:-368;width:1287;height:968" coordorigin="4420,-368" coordsize="1287,968" path="m5706,-368l4420,-368,4420,599,5706,-368xe" filled="true" fillcolor="#939598" stroked="false">
                <v:path arrowok="t"/>
                <v:fill type="solid"/>
              </v:shape>
            </v:group>
            <v:group style="position:absolute;left:4420;top:-368;width:1287;height:968" coordorigin="4420,-368" coordsize="1287,968">
              <v:shape style="position:absolute;left:4420;top:-368;width:1287;height:968" coordorigin="4420,-368" coordsize="1287,968" path="m5706,-368l4420,599,4420,-368,5706,-368xe" filled="false" stroked="true" strokeweight="1pt" strokecolor="#231f20">
                <v:path arrowok="t"/>
              </v:shape>
            </v:group>
            <v:group style="position:absolute;left:5703;top:-368;width:1287;height:968" coordorigin="5703,-368" coordsize="1287,968">
              <v:shape style="position:absolute;left:5703;top:-368;width:1287;height:968" coordorigin="5703,-368" coordsize="1287,968" path="m6989,-368l5703,-368,6989,599,6989,-368xe" filled="true" fillcolor="#939598" stroked="false">
                <v:path arrowok="t"/>
                <v:fill type="solid"/>
              </v:shape>
            </v:group>
            <v:group style="position:absolute;left:5703;top:-368;width:1287;height:968" coordorigin="5703,-368" coordsize="1287,968">
              <v:shape style="position:absolute;left:5703;top:-368;width:1287;height:968" coordorigin="5703,-368" coordsize="1287,968" path="m5703,-368l6989,599,6989,-368,5703,-368xe" filled="false" stroked="true" strokeweight="1pt" strokecolor="#231f20">
                <v:path arrowok="t"/>
              </v:shape>
            </v:group>
            <v:group style="position:absolute;left:4416;top:-560;width:2;height:139" coordorigin="4416,-560" coordsize="2,139">
              <v:shape style="position:absolute;left:4416;top:-560;width:2;height:139" coordorigin="4416,-560" coordsize="0,139" path="m4416,-421l4416,-560e" filled="false" stroked="true" strokeweight="1pt" strokecolor="#231f20">
                <v:path arrowok="t"/>
              </v:shape>
            </v:group>
            <v:group style="position:absolute;left:4416;top:-543;width:96;height:106" coordorigin="4416,-543" coordsize="96,106">
              <v:shape style="position:absolute;left:4416;top:-543;width:96;height:106" coordorigin="4416,-543" coordsize="96,106" path="m4512,-543l4416,-490,4512,-437,4512,-543xe" filled="true" fillcolor="#231f20" stroked="false">
                <v:path arrowok="t"/>
                <v:fill type="solid"/>
              </v:shape>
            </v:group>
            <v:group style="position:absolute;left:6978;top:-560;width:2;height:139" coordorigin="6978,-560" coordsize="2,139">
              <v:shape style="position:absolute;left:6978;top:-560;width:2;height:139" coordorigin="6978,-560" coordsize="0,139" path="m6978,-421l6978,-560e" filled="false" stroked="true" strokeweight="1pt" strokecolor="#231f20">
                <v:path arrowok="t"/>
              </v:shape>
            </v:group>
            <v:group style="position:absolute;left:6882;top:-543;width:96;height:106" coordorigin="6882,-543" coordsize="96,106">
              <v:shape style="position:absolute;left:6882;top:-543;width:96;height:106" coordorigin="6882,-543" coordsize="96,106" path="m6882,-543l6882,-437,6978,-490,6882,-543xe" filled="true" fillcolor="#231f20" stroked="false">
                <v:path arrowok="t"/>
                <v:fill type="solid"/>
              </v:shape>
            </v:group>
            <v:group style="position:absolute;left:7045;top:604;width:139;height:2" coordorigin="7045,604" coordsize="139,2">
              <v:shape style="position:absolute;left:7045;top:604;width:139;height:2" coordorigin="7045,604" coordsize="139,0" path="m7045,604l7184,604e" filled="false" stroked="true" strokeweight="1pt" strokecolor="#231f20">
                <v:path arrowok="t"/>
              </v:shape>
            </v:group>
            <v:group style="position:absolute;left:7115;top:241;width:2;height:276" coordorigin="7115,241" coordsize="2,276">
              <v:shape style="position:absolute;left:7115;top:241;width:2;height:276" coordorigin="7115,241" coordsize="0,276" path="m7115,516l7115,241e" filled="false" stroked="true" strokeweight="1pt" strokecolor="#231f20">
                <v:path arrowok="t"/>
              </v:shape>
            </v:group>
            <v:group style="position:absolute;left:7062;top:508;width:106;height:96" coordorigin="7062,508" coordsize="106,96">
              <v:shape style="position:absolute;left:7062;top:508;width:106;height:96" coordorigin="7062,508" coordsize="106,96" path="m7167,508l7062,508,7115,604,7167,508xe" filled="true" fillcolor="#231f20" stroked="false">
                <v:path arrowok="t"/>
                <v:fill type="solid"/>
              </v:shape>
            </v:group>
            <v:group style="position:absolute;left:7045;top:-375;width:139;height:2" coordorigin="7045,-375" coordsize="139,2">
              <v:shape style="position:absolute;left:7045;top:-375;width:139;height:2" coordorigin="7045,-375" coordsize="139,0" path="m7045,-375l7184,-375e" filled="false" stroked="true" strokeweight="1pt" strokecolor="#231f20">
                <v:path arrowok="t"/>
              </v:shape>
            </v:group>
            <v:group style="position:absolute;left:7115;top:-288;width:2;height:276" coordorigin="7115,-288" coordsize="2,276">
              <v:shape style="position:absolute;left:7115;top:-288;width:2;height:276" coordorigin="7115,-288" coordsize="0,276" path="m7115,-288l7115,-12e" filled="false" stroked="true" strokeweight="1pt" strokecolor="#231f20">
                <v:path arrowok="t"/>
              </v:shape>
            </v:group>
            <v:group style="position:absolute;left:7062;top:-375;width:106;height:96" coordorigin="7062,-375" coordsize="106,96">
              <v:shape style="position:absolute;left:7062;top:-375;width:106;height:96" coordorigin="7062,-375" coordsize="106,96" path="m7115,-375l7062,-279,7167,-279,7115,-375xe" filled="true" fillcolor="#231f20" stroked="false">
                <v:path arrowok="t"/>
                <v:fill type="solid"/>
              </v:shape>
              <v:shape style="position:absolute;left:4504;top:-677;width:2387;height:220" type="#_x0000_t202" filled="false" stroked="false">
                <v:textbox inset="0,0,0,0">
                  <w:txbxContent>
                    <w:p>
                      <w:pPr>
                        <w:tabs>
                          <w:tab w:pos="773" w:val="left" w:leader="none"/>
                          <w:tab w:pos="2386" w:val="left" w:leader="none"/>
                        </w:tabs>
                        <w:spacing w:line="21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  <w:u w:val="single" w:color="231F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16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cm 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10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  <w:u w:val="single" w:color="231F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033;top:-10;width:123;height:220" type="#_x0000_t202" filled="false" stroked="false">
                <v:textbox inset="0,0,0,0">
                  <w:txbxContent>
                    <w:p>
                      <w:pPr>
                        <w:spacing w:line="21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</w:rPr>
        <w:t>cm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Quantos centímetros quadrados de tecido foram gastos para confeccionar esse pedaço de</w:t>
      </w:r>
      <w:r>
        <w:rPr>
          <w:color w:val="231F20"/>
          <w:spacing w:val="-38"/>
        </w:rPr>
        <w:t> </w:t>
      </w:r>
      <w:r>
        <w:rPr>
          <w:color w:val="231F20"/>
        </w:rPr>
        <w:t>enfeite?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22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24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96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(M070269E4) </w:t>
      </w:r>
      <w:r>
        <w:rPr>
          <w:rFonts w:ascii="Arial" w:hAnsi="Arial"/>
          <w:color w:val="231F20"/>
          <w:sz w:val="22"/>
        </w:rPr>
        <w:t>Observe abaixo as representações gráficas de algumas frações que os alunos de uma escola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fizeram.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  <w:r>
        <w:rPr/>
        <w:pict>
          <v:shape style="position:absolute;margin-left:157.154999pt;margin-top:8.482681pt;width:35.871998pt;height:34.875pt;mso-position-horizontal-relative:page;mso-position-vertical-relative:paragraph;z-index:1384;mso-wrap-distance-left:0;mso-wrap-distance-right:0" type="#_x0000_t75" stroked="false">
            <v:imagedata r:id="rId19" o:title=""/>
            <w10:wrap type="topAndBottom"/>
          </v:shape>
        </w:pict>
      </w:r>
      <w:r>
        <w:rPr/>
        <w:pict>
          <v:shape style="position:absolute;margin-left:359.834991pt;margin-top:24.989681pt;width:120.35pt;height:18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tabs>
          <w:tab w:pos="7718" w:val="right" w:leader="none"/>
        </w:tabs>
        <w:spacing w:line="240" w:lineRule="auto" w:before="72"/>
        <w:ind w:left="2737" w:right="0"/>
        <w:jc w:val="left"/>
      </w:pPr>
      <w:r>
        <w:rPr>
          <w:color w:val="231F20"/>
        </w:rPr>
        <w:t>I</w:t>
        <w:tab/>
        <w:t>II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149.151001pt;margin-top:9.007936pt;width:53.3pt;height:35.550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6.842987pt;margin-top:26.015936pt;width:86.3pt;height:18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7553" w:val="left" w:leader="none"/>
        </w:tabs>
        <w:spacing w:line="240" w:lineRule="auto" w:before="165"/>
        <w:ind w:left="2676" w:right="0"/>
        <w:jc w:val="left"/>
      </w:pPr>
      <w:r>
        <w:rPr>
          <w:color w:val="231F20"/>
        </w:rPr>
        <w:t>III</w:t>
        <w:tab/>
        <w:t>IV</w:t>
      </w:r>
      <w:r>
        <w:rPr/>
      </w:r>
    </w:p>
    <w:p>
      <w:pPr>
        <w:pStyle w:val="BodyText"/>
        <w:spacing w:line="195" w:lineRule="exact" w:before="153"/>
        <w:ind w:left="2455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</w:r>
      <w:r>
        <w:rPr>
          <w:rFonts w:ascii="Arial"/>
          <w:color w:val="231F20"/>
          <w:w w:val="99"/>
          <w:u w:val="single" w:color="231F20"/>
        </w:rPr>
        <w:t>1</w:t>
      </w:r>
      <w:r>
        <w:rPr>
          <w:rFonts w:ascii="Arial"/>
          <w:color w:val="231F20"/>
          <w:w w:val="99"/>
        </w:rPr>
      </w:r>
      <w:r>
        <w:rPr>
          <w:rFonts w:ascii="Arial"/>
        </w:rPr>
      </w:r>
    </w:p>
    <w:p>
      <w:pPr>
        <w:spacing w:after="0" w:line="195" w:lineRule="exact"/>
        <w:jc w:val="center"/>
        <w:rPr>
          <w:rFonts w:ascii="Arial" w:hAnsi="Arial" w:cs="Arial" w:eastAsia="Arial" w:hint="default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pStyle w:val="BodyText"/>
        <w:spacing w:line="302" w:lineRule="exact" w:before="0"/>
        <w:ind w:right="-5"/>
        <w:jc w:val="left"/>
        <w:rPr>
          <w:rFonts w:ascii="Arial" w:hAnsi="Arial" w:cs="Arial" w:eastAsia="Arial" w:hint="default"/>
        </w:rPr>
      </w:pPr>
      <w:r>
        <w:rPr>
          <w:color w:val="231F20"/>
        </w:rPr>
        <w:t>Em qual dessas representações a parte sombreada representa</w:t>
      </w:r>
      <w:r>
        <w:rPr>
          <w:color w:val="231F20"/>
          <w:spacing w:val="41"/>
        </w:rPr>
        <w:t> </w:t>
      </w:r>
      <w:r>
        <w:rPr>
          <w:rFonts w:ascii="Arial" w:hAnsi="Arial"/>
          <w:color w:val="231F20"/>
          <w:position w:val="-7"/>
        </w:rPr>
        <w:t>4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50" w:lineRule="exact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pStyle w:val="BodyText"/>
        <w:spacing w:line="225" w:lineRule="exact" w:before="0"/>
        <w:ind w:left="78" w:right="0"/>
        <w:jc w:val="left"/>
      </w:pPr>
      <w:r>
        <w:rPr/>
        <w:br w:type="column"/>
      </w:r>
      <w:r>
        <w:rPr>
          <w:color w:val="231F20"/>
        </w:rPr>
        <w:t>do desenho</w:t>
      </w:r>
      <w:r>
        <w:rPr>
          <w:color w:val="231F20"/>
          <w:spacing w:val="-7"/>
        </w:rPr>
        <w:t> </w:t>
      </w:r>
      <w:r>
        <w:rPr>
          <w:color w:val="231F20"/>
        </w:rPr>
        <w:t>todo?</w:t>
      </w:r>
      <w:r>
        <w:rPr/>
      </w:r>
    </w:p>
    <w:p>
      <w:pPr>
        <w:spacing w:after="0" w:line="225" w:lineRule="exact"/>
        <w:jc w:val="left"/>
        <w:sectPr>
          <w:type w:val="continuous"/>
          <w:pgSz w:w="11910" w:h="16840"/>
          <w:pgMar w:top="0" w:bottom="0" w:left="740" w:right="740"/>
          <w:cols w:num="2" w:equalWidth="0">
            <w:col w:w="6513" w:space="40"/>
            <w:col w:w="3877"/>
          </w:cols>
        </w:sectPr>
      </w:pP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66" w:lineRule="auto" w:before="72" w:after="0"/>
        <w:ind w:left="110" w:right="137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(M060596E4) </w:t>
      </w:r>
      <w:r>
        <w:rPr>
          <w:rFonts w:ascii="Arial" w:hAnsi="Arial"/>
          <w:color w:val="231F20"/>
          <w:sz w:val="22"/>
        </w:rPr>
        <w:t>Jonas levantou da cama às 6h15min, se arrumou e saiu de casa às 7h05min. </w:t>
      </w:r>
      <w:r>
        <w:rPr>
          <w:rFonts w:ascii="Arial" w:hAnsi="Arial"/>
          <w:color w:val="231F20"/>
          <w:sz w:val="22"/>
        </w:rPr>
        <w:t>Quanto tempo Jonas levou para sair de casa após se levantar da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cama?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1h10min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1h20min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13h20min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(M060275B1) </w:t>
      </w:r>
      <w:r>
        <w:rPr>
          <w:rFonts w:ascii="Arial" w:hAnsi="Arial"/>
          <w:color w:val="231F20"/>
          <w:sz w:val="22"/>
        </w:rPr>
        <w:t>Observe os sólidos desenhados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71.321999pt;margin-top:9.439921pt;width:70.3pt;height:89.1pt;mso-position-horizontal-relative:page;mso-position-vertical-relative:paragraph;z-index:1480;mso-wrap-distance-left:0;mso-wrap-distance-right:0" coordorigin="1426,189" coordsize="1406,1782">
            <v:group style="position:absolute;left:1438;top:1781;width:1385;height:180" coordorigin="1438,1781" coordsize="1385,180">
              <v:shape style="position:absolute;left:1438;top:1781;width:1385;height:180" coordorigin="1438,1781" coordsize="1385,180" path="m2823,1781l2787,1838,2689,1887,2620,1908,2539,1926,2449,1940,2349,1951,2243,1958,2131,1960,2018,1958,1912,1951,1812,1940,1722,1926,1641,1908,1572,1887,1516,1863,1447,1810,1438,1781e" filled="false" stroked="true" strokeweight=".95pt" strokecolor="#231f20">
                <v:path arrowok="t"/>
              </v:shape>
            </v:group>
            <v:group style="position:absolute;left:1438;top:198;width:685;height:1583" coordorigin="1438,198" coordsize="685,1583">
              <v:shape style="position:absolute;left:1438;top:198;width:685;height:1583" coordorigin="1438,198" coordsize="685,1583" path="m1438,1781l2123,198e" filled="false" stroked="true" strokeweight=".95pt" strokecolor="#231f20">
                <v:path arrowok="t"/>
              </v:shape>
            </v:group>
            <v:group style="position:absolute;left:2123;top:198;width:700;height:1583" coordorigin="2123,198" coordsize="700,1583">
              <v:shape style="position:absolute;left:2123;top:198;width:700;height:1583" coordorigin="2123,198" coordsize="700,1583" path="m2823,1781l2123,198e" filled="false" stroked="true" strokeweight=".95pt" strokecolor="#231f20">
                <v:path arrowok="t"/>
              </v:shape>
            </v:group>
            <v:group style="position:absolute;left:1436;top:1607;width:1385;height:180" coordorigin="1436,1607" coordsize="1385,180">
              <v:shape style="position:absolute;left:1436;top:1607;width:1385;height:180" coordorigin="1436,1607" coordsize="1385,180" path="m2820,1787l2785,1730,2687,1681,2618,1660,2537,1642,2446,1627,2347,1617,2240,1610,2128,1607,2016,1610,1909,1617,1810,1627,1719,1642,1639,1660,1569,1681,1513,1704,1445,1758,1436,1787e" filled="false" stroked="true" strokeweight=".95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187.794998pt;margin-top:8.184921pt;width:90.85pt;height:91.95pt;mso-position-horizontal-relative:page;mso-position-vertical-relative:paragraph;z-index:1504;mso-wrap-distance-left:0;mso-wrap-distance-right:0" coordorigin="3756,164" coordsize="1817,1839">
            <v:group style="position:absolute;left:3763;top:171;width:1802;height:1824" coordorigin="3763,171" coordsize="1802,1824">
              <v:shape style="position:absolute;left:3763;top:171;width:1802;height:1824" coordorigin="3763,171" coordsize="1802,1824" path="m3763,1633l4204,1995,5565,1705,4600,171,3763,1633xe" filled="false" stroked="true" strokeweight=".744pt" strokecolor="#231f20">
                <v:path arrowok="t"/>
              </v:shape>
            </v:group>
            <v:group style="position:absolute;left:4204;top:171;width:396;height:1824" coordorigin="4204,171" coordsize="396,1824">
              <v:shape style="position:absolute;left:4204;top:171;width:396;height:1824" coordorigin="4204,171" coordsize="396,1824" path="m4204,1995l4600,171e" filled="false" stroked="true" strokeweight=".744pt" strokecolor="#231f20">
                <v:path arrowok="t"/>
              </v:shape>
            </v:group>
            <v:group style="position:absolute;left:3763;top:1633;width:1802;height:73" coordorigin="3763,1633" coordsize="1802,73">
              <v:shape style="position:absolute;left:3763;top:1633;width:1802;height:73" coordorigin="3763,1633" coordsize="1802,73" path="m3763,1633l5565,1705e" filled="false" stroked="true" strokeweight=".744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327.272003pt;margin-top:8.583921pt;width:67.6pt;height:67.4pt;mso-position-horizontal-relative:page;mso-position-vertical-relative:paragraph;z-index:1528;mso-wrap-distance-left:0;mso-wrap-distance-right:0" coordorigin="6545,172" coordsize="1352,1348">
            <v:group style="position:absolute;left:7542;top:182;width:345;height:353" coordorigin="7542,182" coordsize="345,353">
              <v:shape style="position:absolute;left:7542;top:182;width:345;height:353" coordorigin="7542,182" coordsize="345,353" path="m7542,534l7887,182e" filled="false" stroked="true" strokeweight="1pt" strokecolor="#231f20">
                <v:path arrowok="t"/>
              </v:shape>
            </v:group>
            <v:group style="position:absolute;left:7531;top:1157;width:345;height:353" coordorigin="7531,1157" coordsize="345,353">
              <v:shape style="position:absolute;left:7531;top:1157;width:345;height:353" coordorigin="7531,1157" coordsize="345,353" path="m7531,1509l7876,1157e" filled="false" stroked="true" strokeweight="1pt" strokecolor="#231f20">
                <v:path arrowok="t"/>
              </v:shape>
            </v:group>
            <v:group style="position:absolute;left:6893;top:1160;width:989;height:2" coordorigin="6893,1160" coordsize="989,2">
              <v:shape style="position:absolute;left:6893;top:1160;width:989;height:2" coordorigin="6893,1160" coordsize="989,0" path="m6893,1160l7882,1160e" filled="false" stroked="true" strokeweight="1pt" strokecolor="#231f20">
                <v:path arrowok="t"/>
                <v:stroke dashstyle="dash"/>
              </v:shape>
            </v:group>
            <v:group style="position:absolute;left:7882;top:197;width:2;height:961" coordorigin="7882,197" coordsize="2,961">
              <v:shape style="position:absolute;left:7882;top:197;width:2;height:961" coordorigin="7882,197" coordsize="0,961" path="m7882,197l7882,1157e" filled="false" stroked="true" strokeweight="1pt" strokecolor="#231f20">
                <v:path arrowok="t"/>
              </v:shape>
            </v:group>
            <v:group style="position:absolute;left:6900;top:197;width:2;height:961" coordorigin="6900,197" coordsize="2,961">
              <v:shape style="position:absolute;left:6900;top:197;width:2;height:961" coordorigin="6900,197" coordsize="0,961" path="m6900,197l6900,1157e" filled="false" stroked="true" strokeweight="1pt" strokecolor="#231f20">
                <v:path arrowok="t"/>
                <v:stroke dashstyle="dash"/>
              </v:shape>
            </v:group>
            <v:group style="position:absolute;left:6563;top:182;width:345;height:353" coordorigin="6563,182" coordsize="345,353">
              <v:shape style="position:absolute;left:6563;top:182;width:345;height:353" coordorigin="6563,182" coordsize="345,353" path="m6563,534l6908,182e" filled="false" stroked="true" strokeweight="1pt" strokecolor="#231f20">
                <v:path arrowok="t"/>
              </v:shape>
            </v:group>
            <v:group style="position:absolute;left:6555;top:1157;width:345;height:353" coordorigin="6555,1157" coordsize="345,353">
              <v:shape style="position:absolute;left:6555;top:1157;width:345;height:353" coordorigin="6555,1157" coordsize="345,353" path="m6555,1509l6900,1157e" filled="false" stroked="true" strokeweight="1pt" strokecolor="#231f20">
                <v:path arrowok="t"/>
                <v:stroke dashstyle="dash"/>
              </v:shape>
            </v:group>
            <v:group style="position:absolute;left:6563;top:534;width:968;height:968" coordorigin="6563,534" coordsize="968,968">
              <v:shape style="position:absolute;left:6563;top:534;width:968;height:968" coordorigin="6563,534" coordsize="968,968" path="m6563,534l7530,534,7530,1502,6563,1502,6563,534xe" filled="false" stroked="true" strokeweight="1pt" strokecolor="#231f20">
                <v:path arrowok="t"/>
              </v:shape>
            </v:group>
            <v:group style="position:absolute;left:6908;top:182;width:980;height:2" coordorigin="6908,182" coordsize="980,2">
              <v:shape style="position:absolute;left:6908;top:182;width:980;height:2" coordorigin="6908,182" coordsize="980,0" path="m6908,182l7887,182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49.638pt;margin-top:9.264921pt;width:76.55pt;height:88.65pt;mso-position-horizontal-relative:page;mso-position-vertical-relative:paragraph;z-index:1552;mso-wrap-distance-left:0;mso-wrap-distance-right:0" coordorigin="8993,185" coordsize="1531,1773">
            <v:group style="position:absolute;left:9003;top:1674;width:1511;height:275" coordorigin="9003,1674" coordsize="1511,275">
              <v:shape style="position:absolute;left:9003;top:1674;width:1511;height:275" coordorigin="9003,1674" coordsize="1511,275" path="m10513,1674l10486,1747,10410,1812,10356,1841,10292,1868,10220,1891,10139,1911,10052,1926,9959,1938,9861,1946,9758,1948,9656,1946,9557,1938,9464,1926,9377,1911,9297,1891,9224,1868,9160,1841,9106,1812,9030,1747,9010,1711,9003,1674e" filled="false" stroked="true" strokeweight="1.0pt" strokecolor="#231f20">
                <v:path arrowok="t"/>
              </v:shape>
            </v:group>
            <v:group style="position:absolute;left:9003;top:195;width:1511;height:549" coordorigin="9003,195" coordsize="1511,549">
              <v:shape style="position:absolute;left:9003;top:195;width:1511;height:549" coordorigin="9003,195" coordsize="1511,549" path="m9003,469l9030,397,9106,331,9160,302,9224,276,9297,252,9377,233,9464,217,9557,205,9656,198,9758,195,9861,198,9959,205,10052,217,10139,233,10220,252,10292,276,10356,302,10410,331,10486,397,10513,469,10507,507,10454,576,10356,637,10292,663,10220,686,10139,706,10052,722,9959,734,9861,741,9758,743,9656,741,9557,734,9464,722,9377,706,9297,686,9224,663,9160,637,9106,608,9030,542,9003,469xe" filled="false" stroked="true" strokeweight="1.0pt" strokecolor="#231f20">
                <v:path arrowok="t"/>
              </v:shape>
            </v:group>
            <v:group style="position:absolute;left:9003;top:469;width:2;height:1205" coordorigin="9003,469" coordsize="2,1205">
              <v:shape style="position:absolute;left:9003;top:469;width:2;height:1205" coordorigin="9003,469" coordsize="0,1205" path="m9003,1674l9003,469e" filled="false" stroked="true" strokeweight="1pt" strokecolor="#231f20">
                <v:path arrowok="t"/>
              </v:shape>
            </v:group>
            <v:group style="position:absolute;left:10513;top:469;width:2;height:1205" coordorigin="10513,469" coordsize="2,1205">
              <v:shape style="position:absolute;left:10513;top:469;width:2;height:1205" coordorigin="10513,469" coordsize="0,1205" path="m10513,1674l10513,469e" filled="false" stroked="true" strokeweight="1pt" strokecolor="#231f20">
                <v:path arrowok="t"/>
              </v:shape>
            </v:group>
            <v:group style="position:absolute;left:9003;top:1400;width:1511;height:275" coordorigin="9003,1400" coordsize="1511,275">
              <v:shape style="position:absolute;left:9003;top:1400;width:1511;height:275" coordorigin="9003,1400" coordsize="1511,275" path="m9003,1674l9030,1601,9106,1536,9160,1506,9224,1480,9297,1457,9377,1437,9464,1421,9557,1410,9656,1402,9758,1400,9861,1402,9959,1410,10052,1421,10139,1437,10220,1457,10292,1480,10356,1506,10410,1536,10486,1601,10507,1637,10513,1674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pStyle w:val="BodyText"/>
        <w:tabs>
          <w:tab w:pos="3495" w:val="left" w:leader="none"/>
          <w:tab w:pos="6212" w:val="left" w:leader="none"/>
          <w:tab w:pos="8649" w:val="left" w:leader="none"/>
        </w:tabs>
        <w:spacing w:line="240" w:lineRule="auto" w:before="95"/>
        <w:ind w:left="1120" w:right="0"/>
        <w:jc w:val="left"/>
      </w:pPr>
      <w:r>
        <w:rPr>
          <w:color w:val="231F20"/>
        </w:rPr>
        <w:t>Cone</w:t>
        <w:tab/>
        <w:t>Pirâmide</w:t>
        <w:tab/>
        <w:t>Cubo</w:t>
        <w:tab/>
        <w:t>Cilindro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Quais desses sólidos possuem superfícies</w:t>
      </w:r>
      <w:r>
        <w:rPr>
          <w:color w:val="231F20"/>
          <w:spacing w:val="-27"/>
        </w:rPr>
        <w:t> </w:t>
      </w:r>
      <w:r>
        <w:rPr>
          <w:color w:val="231F20"/>
        </w:rPr>
        <w:t>arredondadas?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Cubo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cilindro.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Cubo 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Cilindro 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cone.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(M051444E4) </w:t>
      </w:r>
      <w:r>
        <w:rPr>
          <w:rFonts w:ascii="Arial"/>
          <w:color w:val="231F20"/>
          <w:sz w:val="22"/>
        </w:rPr>
        <w:t>Observe abaixo o formato do fundo da piscina de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clube.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100.585999pt;margin-top:17.570967pt;width:164.15pt;height:75.850pt;mso-position-horizontal-relative:page;mso-position-vertical-relative:paragraph;z-index:1576;mso-wrap-distance-left:0;mso-wrap-distance-right:0" coordorigin="2012,351" coordsize="3283,1517">
            <v:shape style="position:absolute;left:2012;top:351;width:3283;height:1517" coordorigin="2012,351" coordsize="3283,1517" path="m2012,351l2012,449,2012,1868,4517,1868,5294,1091,4554,351,2012,351xe" filled="false" stroked="true" strokeweight="1.006pt" strokecolor="#231f20">
              <v:path arrowok="t"/>
            </v:shape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formato do fundo dessa</w:t>
      </w:r>
      <w:r>
        <w:rPr>
          <w:color w:val="231F20"/>
          <w:spacing w:val="-16"/>
        </w:rPr>
        <w:t> </w:t>
      </w:r>
      <w:r>
        <w:rPr>
          <w:color w:val="231F20"/>
        </w:rPr>
        <w:t>piscina?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Circular.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Pentagonal.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Triangular.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(M031829E4)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337601pt;margin-top:7.11892pt;width:28.35pt;height:28.35pt;mso-position-horizontal-relative:page;mso-position-vertical-relative:paragraph;z-index:1600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97" w:right="0"/>
                    <w:jc w:val="left"/>
                  </w:pPr>
                  <w:r>
                    <w:rPr>
                      <w:color w:val="231F20"/>
                    </w:rPr>
                    <w:t>967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319" w:lineRule="auto" w:before="72"/>
        <w:ind w:right="6191"/>
        <w:jc w:val="left"/>
      </w:pPr>
      <w:r>
        <w:rPr>
          <w:color w:val="231F20"/>
        </w:rPr>
        <w:t>Uma das decomposições desse número é A) 9 + 6 + 7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9 + 60</w:t>
      </w:r>
      <w:r>
        <w:rPr>
          <w:color w:val="231F20"/>
          <w:spacing w:val="-1"/>
        </w:rPr>
        <w:t> </w:t>
      </w:r>
      <w:r>
        <w:rPr>
          <w:color w:val="231F20"/>
        </w:rPr>
        <w:t>+7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900 + 6 +</w:t>
      </w:r>
      <w:r>
        <w:rPr>
          <w:color w:val="231F20"/>
          <w:spacing w:val="-3"/>
        </w:rPr>
        <w:t> </w:t>
      </w:r>
      <w:r>
        <w:rPr>
          <w:color w:val="231F20"/>
        </w:rPr>
        <w:t>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900 + 60 +</w:t>
      </w:r>
      <w:r>
        <w:rPr>
          <w:color w:val="231F20"/>
          <w:spacing w:val="-4"/>
        </w:rPr>
        <w:t> </w:t>
      </w:r>
      <w:r>
        <w:rPr>
          <w:color w:val="231F20"/>
        </w:rPr>
        <w:t>7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(M080027C2) </w:t>
      </w:r>
      <w:r>
        <w:rPr>
          <w:rFonts w:ascii="Arial" w:hAnsi="Arial"/>
          <w:color w:val="231F20"/>
          <w:sz w:val="22"/>
        </w:rPr>
        <w:t>A tabela abaixo relaciona a preferência de algumas crianças pelos sabores de sorvetes </w:t>
      </w:r>
      <w:r>
        <w:rPr>
          <w:rFonts w:ascii="Arial" w:hAnsi="Arial"/>
          <w:color w:val="231F20"/>
          <w:sz w:val="22"/>
        </w:rPr>
        <w:t>vendidos em uma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sorveteria.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4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134"/>
        <w:gridCol w:w="1134"/>
      </w:tblGrid>
      <w:tr>
        <w:trPr>
          <w:trHeight w:val="387" w:hRule="exact"/>
        </w:trPr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Meninas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Abacaxi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Chocolate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Coco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Morango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510.393005pt;margin-top:54.780853pt;width:6.1pt;height:6.1pt;mso-position-horizontal-relative:page;mso-position-vertical-relative:paragraph;z-index:1672" coordorigin="10208,1096" coordsize="122,122">
            <v:shape style="position:absolute;left:10208;top:1096;width:122;height:122" coordorigin="10208,1096" coordsize="122,122" path="m10208,1096l10330,1096,10330,1217,10208,1217,10208,109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67.251854pt;width:6.75pt;height:6.75pt;mso-position-horizontal-relative:page;mso-position-vertical-relative:paragraph;z-index:1696" coordorigin="10201,1345" coordsize="135,135">
            <v:group style="position:absolute;left:10208;top:1352;width:122;height:122" coordorigin="10208,1352" coordsize="122,122">
              <v:shape style="position:absolute;left:10208;top:1352;width:122;height:122" coordorigin="10208,1352" coordsize="122,122" path="m10208,1352l10330,1352,10330,1473,10208,1473,10208,1352xe" filled="true" fillcolor="#939598" stroked="false">
                <v:path arrowok="t"/>
                <v:fill type="solid"/>
              </v:shape>
            </v:group>
            <v:group style="position:absolute;left:10208;top:1352;width:122;height:122" coordorigin="10208,1352" coordsize="122,122">
              <v:shape style="position:absolute;left:10208;top:1352;width:122;height:122" coordorigin="10208,1352" coordsize="122,122" path="m10208,1352l10330,1352,10330,1473,10208,1473,10208,1352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Qual é o gráfico que melhor representa os dados dessa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tabela?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</w:p>
    <w:p>
      <w:pPr>
        <w:pStyle w:val="ListParagraph"/>
        <w:numPr>
          <w:ilvl w:val="0"/>
          <w:numId w:val="8"/>
        </w:numPr>
        <w:tabs>
          <w:tab w:pos="537" w:val="left" w:leader="none"/>
        </w:tabs>
        <w:spacing w:line="386" w:lineRule="auto" w:before="0" w:after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40 35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510.393005pt;margin-top:53.578911pt;width:6.1pt;height:6.1pt;mso-position-horizontal-relative:page;mso-position-vertical-relative:paragraph;z-index:1768" coordorigin="10208,1072" coordsize="122,122">
            <v:shape style="position:absolute;left:10208;top:1072;width:122;height:122" coordorigin="10208,1072" coordsize="122,122" path="m10208,1072l10330,1072,10330,1193,10208,1193,10208,107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66.050911pt;width:6.75pt;height:6.75pt;mso-position-horizontal-relative:page;mso-position-vertical-relative:paragraph;z-index:1792" coordorigin="10201,1321" coordsize="135,135">
            <v:group style="position:absolute;left:10208;top:1328;width:122;height:122" coordorigin="10208,1328" coordsize="122,122">
              <v:shape style="position:absolute;left:10208;top:1328;width:122;height:122" coordorigin="10208,1328" coordsize="122,122" path="m10208,1328l10330,1328,10330,1449,10208,1449,10208,1328xe" filled="true" fillcolor="#939598" stroked="false">
                <v:path arrowok="t"/>
                <v:fill type="solid"/>
              </v:shape>
            </v:group>
            <v:group style="position:absolute;left:10208;top:1328;width:122;height:122" coordorigin="10208,1328" coordsize="122,122">
              <v:shape style="position:absolute;left:10208;top:1328;width:122;height:122" coordorigin="10208,1328" coordsize="122,122" path="m10208,1328l10330,1328,10330,1449,10208,1449,10208,1328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386" w:lineRule="auto" w:before="0" w:after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40 35</w:t>
      </w:r>
      <w:r>
        <w:rPr>
          <w:rFonts w:ascii="Arial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28pt;width:6.1pt;height:6.1pt;mso-position-horizontal-relative:page;mso-position-vertical-relative:paragraph;z-index:1624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36pt;width:6.75pt;height:6.75pt;mso-position-horizontal-relative:page;mso-position-vertical-relative:paragraph;z-index:1648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36"/>
        <w:gridCol w:w="218"/>
        <w:gridCol w:w="317"/>
        <w:gridCol w:w="229"/>
        <w:gridCol w:w="224"/>
        <w:gridCol w:w="336"/>
        <w:gridCol w:w="229"/>
        <w:gridCol w:w="224"/>
        <w:gridCol w:w="302"/>
        <w:gridCol w:w="236"/>
        <w:gridCol w:w="218"/>
        <w:gridCol w:w="190"/>
      </w:tblGrid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735" w:type="dxa"/>
            <w:gridSpan w:val="7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ListParagraph"/>
        <w:numPr>
          <w:ilvl w:val="0"/>
          <w:numId w:val="8"/>
        </w:numPr>
        <w:tabs>
          <w:tab w:pos="537" w:val="left" w:leader="none"/>
        </w:tabs>
        <w:spacing w:line="240" w:lineRule="auto" w:before="72" w:after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</w:t>
      </w:r>
      <w:r>
        <w:rPr>
          <w:rFonts w:ascii="Arial"/>
          <w:sz w:val="13"/>
        </w:rPr>
      </w:r>
    </w:p>
    <w:p>
      <w:pPr>
        <w:spacing w:before="155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32"/>
        <w:gridCol w:w="221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386" w:lineRule="auto" w:before="72" w:after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br w:type="column"/>
        <w:t>40 35</w:t>
      </w:r>
      <w:r>
        <w:rPr>
          <w:rFonts w:ascii="Arial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2909pt;width:6.1pt;height:6.1pt;mso-position-horizontal-relative:page;mso-position-vertical-relative:paragraph;z-index:1720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50923pt;width:6.75pt;height:6.75pt;mso-position-horizontal-relative:page;mso-position-vertical-relative:paragraph;z-index:1744" coordorigin="5099,117" coordsize="135,135">
            <v:group style="position:absolute;left:5105;top:124;width:122;height:122" coordorigin="5105,124" coordsize="122,122">
              <v:shape style="position:absolute;left:5105;top:124;width:122;height:122" coordorigin="5105,124" coordsize="122,122" path="m5105,124l5227,124,5227,245,5105,245,5105,124xe" filled="true" fillcolor="#939598" stroked="false">
                <v:path arrowok="t"/>
                <v:fill type="solid"/>
              </v:shape>
            </v:group>
            <v:group style="position:absolute;left:5105;top:124;width:122;height:122" coordorigin="5105,124" coordsize="122,122">
              <v:shape style="position:absolute;left:5105;top:124;width:122;height:122" coordorigin="5105,124" coordsize="122,122" path="m5105,124l5227,124,5227,245,5105,245,5105,124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3"/>
          <w:szCs w:val="13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46" w:val="left" w:leader="none"/>
        </w:tabs>
        <w:spacing w:line="240" w:lineRule="auto" w:before="72" w:after="0"/>
        <w:ind w:left="545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(M060592E4) </w:t>
      </w:r>
      <w:r>
        <w:rPr>
          <w:rFonts w:ascii="Arial" w:hAnsi="Arial"/>
          <w:color w:val="231F20"/>
          <w:sz w:val="22"/>
        </w:rPr>
        <w:t>Observe abaixo a casa que Joaquim desenhou utilizando 4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quadriláteros.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695pt;margin-top:15.116945pt;width:213.75pt;height:168.15pt;mso-position-horizontal-relative:page;mso-position-vertical-relative:paragraph;z-index:1816;mso-wrap-distance-left:0;mso-wrap-distance-right:0" coordorigin="1994,302" coordsize="4275,3363">
            <v:group style="position:absolute;left:2612;top:1528;width:3039;height:1824" coordorigin="2612,1528" coordsize="3039,1824">
              <v:shape style="position:absolute;left:2612;top:1528;width:3039;height:1824" coordorigin="2612,1528" coordsize="3039,1824" path="m2612,3351l5650,3351,5650,1528,2612,1528,2612,3351xe" filled="true" fillcolor="#e6e7e8" stroked="false">
                <v:path arrowok="t"/>
                <v:fill type="solid"/>
              </v:shape>
            </v:group>
            <v:group style="position:absolute;left:2612;top:1528;width:3039;height:1824" coordorigin="2612,1528" coordsize="3039,1824">
              <v:shape style="position:absolute;left:2612;top:1528;width:3039;height:1824" coordorigin="2612,1528" coordsize="3039,1824" path="m2612,3351l5650,3351,5650,1528,2612,1528,2612,3351xe" filled="false" stroked="true" strokeweight="1.5pt" strokecolor="#231f20">
                <v:path arrowok="t"/>
              </v:shape>
            </v:group>
            <v:group style="position:absolute;left:2308;top:616;width:3647;height:912" coordorigin="2308,616" coordsize="3647,912">
              <v:shape style="position:absolute;left:2308;top:616;width:3647;height:912" coordorigin="2308,616" coordsize="3647,912" path="m5347,616l2916,616,2308,1528,5954,1528,5347,616xe" filled="true" fillcolor="#939598" stroked="false">
                <v:path arrowok="t"/>
                <v:fill type="solid"/>
              </v:shape>
            </v:group>
            <v:group style="position:absolute;left:2308;top:616;width:3647;height:912" coordorigin="2308,616" coordsize="3647,912">
              <v:shape style="position:absolute;left:2308;top:616;width:3647;height:912" coordorigin="2308,616" coordsize="3647,912" path="m5954,1528l2308,1528,2916,616,5347,616,5954,1528xe" filled="false" stroked="true" strokeweight="1.5pt" strokecolor="#231f20">
                <v:path arrowok="t"/>
              </v:shape>
            </v:group>
            <v:group style="position:absolute;left:2916;top:2439;width:608;height:912" coordorigin="2916,2439" coordsize="608,912">
              <v:shape style="position:absolute;left:2916;top:2439;width:608;height:912" coordorigin="2916,2439" coordsize="608,912" path="m3523,3351l2916,3351,2916,2439,3523,2439,3523,3351xe" filled="true" fillcolor="#bcbec0" stroked="false">
                <v:path arrowok="t"/>
                <v:fill type="solid"/>
              </v:shape>
            </v:group>
            <v:group style="position:absolute;left:2916;top:2439;width:608;height:912" coordorigin="2916,2439" coordsize="608,912">
              <v:shape style="position:absolute;left:2916;top:2439;width:608;height:912" coordorigin="2916,2439" coordsize="608,912" path="m3523,3351l2916,3351,2916,2439,3523,2439,3523,3351xe" filled="false" stroked="true" strokeweight="1.5pt" strokecolor="#231f20">
                <v:path arrowok="t"/>
              </v:shape>
            </v:group>
            <v:group style="position:absolute;left:4435;top:2136;width:608;height:608" coordorigin="4435,2136" coordsize="608,608">
              <v:shape style="position:absolute;left:4435;top:2136;width:608;height:608" coordorigin="4435,2136" coordsize="608,608" path="m5043,2743l4435,2743,4435,2136,5043,2136,5043,2743xe" filled="true" fillcolor="#bcbec0" stroked="false">
                <v:path arrowok="t"/>
                <v:fill type="solid"/>
              </v:shape>
            </v:group>
            <v:group style="position:absolute;left:4435;top:2136;width:608;height:608" coordorigin="4435,2136" coordsize="608,608">
              <v:shape style="position:absolute;left:4435;top:2136;width:608;height:608" coordorigin="4435,2136" coordsize="608,608" path="m5043,2743l4435,2743,4435,2136,5043,2136,5043,2743xe" filled="false" stroked="true" strokeweight="1.5pt" strokecolor="#231f20">
                <v:path arrowok="t"/>
              </v:shape>
            </v:group>
            <v:group style="position:absolute;left:2308;top:307;width:2;height:3353" coordorigin="2308,307" coordsize="2,3353">
              <v:shape style="position:absolute;left:2308;top:307;width:2;height:3353" coordorigin="2308,307" coordsize="0,3353" path="m2308,3660l2308,3660,2308,312,2308,307e" filled="false" stroked="true" strokeweight=".5pt" strokecolor="#231f20">
                <v:path arrowok="t"/>
              </v:shape>
            </v:group>
            <v:group style="position:absolute;left:2612;top:307;width:2;height:3353" coordorigin="2612,307" coordsize="2,3353">
              <v:shape style="position:absolute;left:2612;top:307;width:2;height:3353" coordorigin="2612,307" coordsize="0,3353" path="m2612,3660l2612,3660,2612,312,2612,307e" filled="false" stroked="true" strokeweight=".5pt" strokecolor="#231f20">
                <v:path arrowok="t"/>
              </v:shape>
            </v:group>
            <v:group style="position:absolute;left:2916;top:307;width:2;height:3353" coordorigin="2916,307" coordsize="2,3353">
              <v:shape style="position:absolute;left:2916;top:307;width:2;height:3353" coordorigin="2916,307" coordsize="0,3353" path="m2916,3660l2916,3660,2916,312,2916,307e" filled="false" stroked="true" strokeweight=".5pt" strokecolor="#231f20">
                <v:path arrowok="t"/>
              </v:shape>
            </v:group>
            <v:group style="position:absolute;left:3219;top:307;width:2;height:3353" coordorigin="3219,307" coordsize="2,3353">
              <v:shape style="position:absolute;left:3219;top:307;width:2;height:3353" coordorigin="3219,307" coordsize="0,3353" path="m3219,3660l3219,3660,3219,312,3219,307e" filled="false" stroked="true" strokeweight=".5pt" strokecolor="#231f20">
                <v:path arrowok="t"/>
              </v:shape>
            </v:group>
            <v:group style="position:absolute;left:3523;top:307;width:2;height:3353" coordorigin="3523,307" coordsize="2,3353">
              <v:shape style="position:absolute;left:3523;top:307;width:2;height:3353" coordorigin="3523,307" coordsize="0,3353" path="m3523,3660l3523,3660,3523,312,3523,307e" filled="false" stroked="true" strokeweight=".5pt" strokecolor="#231f20">
                <v:path arrowok="t"/>
              </v:shape>
            </v:group>
            <v:group style="position:absolute;left:3827;top:307;width:2;height:3353" coordorigin="3827,307" coordsize="2,3353">
              <v:shape style="position:absolute;left:3827;top:307;width:2;height:3353" coordorigin="3827,307" coordsize="0,3353" path="m3827,3660l3827,3660,3827,312,3827,307e" filled="false" stroked="true" strokeweight=".5pt" strokecolor="#231f20">
                <v:path arrowok="t"/>
              </v:shape>
            </v:group>
            <v:group style="position:absolute;left:4131;top:307;width:2;height:3353" coordorigin="4131,307" coordsize="2,3353">
              <v:shape style="position:absolute;left:4131;top:307;width:2;height:3353" coordorigin="4131,307" coordsize="0,3353" path="m4131,3660l4131,3660,4131,312,4131,307e" filled="false" stroked="true" strokeweight=".5pt" strokecolor="#231f20">
                <v:path arrowok="t"/>
              </v:shape>
            </v:group>
            <v:group style="position:absolute;left:4435;top:307;width:2;height:3353" coordorigin="4435,307" coordsize="2,3353">
              <v:shape style="position:absolute;left:4435;top:307;width:2;height:3353" coordorigin="4435,307" coordsize="0,3353" path="m4435,3660l4435,3660,4435,312,4435,307e" filled="false" stroked="true" strokeweight=".5pt" strokecolor="#231f20">
                <v:path arrowok="t"/>
              </v:shape>
            </v:group>
            <v:group style="position:absolute;left:4739;top:307;width:2;height:3353" coordorigin="4739,307" coordsize="2,3353">
              <v:shape style="position:absolute;left:4739;top:307;width:2;height:3353" coordorigin="4739,307" coordsize="0,3353" path="m4739,3660l4739,3660,4739,312,4739,307e" filled="false" stroked="true" strokeweight=".5pt" strokecolor="#231f20">
                <v:path arrowok="t"/>
              </v:shape>
            </v:group>
            <v:group style="position:absolute;left:5043;top:307;width:2;height:3353" coordorigin="5043,307" coordsize="2,3353">
              <v:shape style="position:absolute;left:5043;top:307;width:2;height:3353" coordorigin="5043,307" coordsize="0,3353" path="m5043,3660l5043,3660,5043,312,5043,307e" filled="false" stroked="true" strokeweight=".5pt" strokecolor="#231f20">
                <v:path arrowok="t"/>
              </v:shape>
            </v:group>
            <v:group style="position:absolute;left:5347;top:307;width:2;height:3353" coordorigin="5347,307" coordsize="2,3353">
              <v:shape style="position:absolute;left:5347;top:307;width:2;height:3353" coordorigin="5347,307" coordsize="0,3353" path="m5347,3660l5347,3660,5347,312,5347,307e" filled="false" stroked="true" strokeweight=".5pt" strokecolor="#231f20">
                <v:path arrowok="t"/>
              </v:shape>
            </v:group>
            <v:group style="position:absolute;left:5650;top:307;width:2;height:3353" coordorigin="5650,307" coordsize="2,3353">
              <v:shape style="position:absolute;left:5650;top:307;width:2;height:3353" coordorigin="5650,307" coordsize="0,3353" path="m5650,3660l5650,3660,5650,312,5650,307e" filled="false" stroked="true" strokeweight=".5pt" strokecolor="#231f20">
                <v:path arrowok="t"/>
              </v:shape>
            </v:group>
            <v:group style="position:absolute;left:5954;top:307;width:2;height:3353" coordorigin="5954,307" coordsize="2,3353">
              <v:shape style="position:absolute;left:5954;top:307;width:2;height:3353" coordorigin="5954,307" coordsize="0,3353" path="m5954,3660l5954,3660,5954,312,5954,307e" filled="false" stroked="true" strokeweight=".5pt" strokecolor="#231f20">
                <v:path arrowok="t"/>
              </v:shape>
            </v:group>
            <v:group style="position:absolute;left:2004;top:307;width:2;height:3353" coordorigin="2004,307" coordsize="2,3353">
              <v:shape style="position:absolute;left:2004;top:307;width:2;height:3353" coordorigin="2004,307" coordsize="0,3353" path="m2004,3660l2004,3660,2004,312,2004,307e" filled="false" stroked="true" strokeweight=".5pt" strokecolor="#231f20">
                <v:path arrowok="t"/>
              </v:shape>
            </v:group>
            <v:group style="position:absolute;left:6258;top:307;width:2;height:3353" coordorigin="6258,307" coordsize="2,3353">
              <v:shape style="position:absolute;left:6258;top:307;width:2;height:3353" coordorigin="6258,307" coordsize="0,3353" path="m6258,3660l6258,3660,6258,312,6258,307e" filled="false" stroked="true" strokeweight=".5pt" strokecolor="#231f20">
                <v:path arrowok="t"/>
              </v:shape>
            </v:group>
            <v:group style="position:absolute;left:1999;top:3655;width:4265;height:2" coordorigin="1999,3655" coordsize="4265,2">
              <v:shape style="position:absolute;left:1999;top:3655;width:4265;height:2" coordorigin="1999,3655" coordsize="4265,0" path="m1999,3655l1999,3655,6258,3655,6263,3655e" filled="false" stroked="true" strokeweight=".5pt" strokecolor="#231f20">
                <v:path arrowok="t"/>
              </v:shape>
            </v:group>
            <v:group style="position:absolute;left:1999;top:3351;width:4265;height:2" coordorigin="1999,3351" coordsize="4265,2">
              <v:shape style="position:absolute;left:1999;top:3351;width:4265;height:2" coordorigin="1999,3351" coordsize="4265,0" path="m1999,3351l1999,3351,6258,3351,6263,3351e" filled="false" stroked="true" strokeweight=".5pt" strokecolor="#231f20">
                <v:path arrowok="t"/>
              </v:shape>
            </v:group>
            <v:group style="position:absolute;left:1999;top:3047;width:4265;height:2" coordorigin="1999,3047" coordsize="4265,2">
              <v:shape style="position:absolute;left:1999;top:3047;width:4265;height:2" coordorigin="1999,3047" coordsize="4265,0" path="m1999,3047l1999,3047,6258,3047,6263,3047e" filled="false" stroked="true" strokeweight=".5pt" strokecolor="#231f20">
                <v:path arrowok="t"/>
              </v:shape>
            </v:group>
            <v:group style="position:absolute;left:1999;top:2743;width:4265;height:2" coordorigin="1999,2743" coordsize="4265,2">
              <v:shape style="position:absolute;left:1999;top:2743;width:4265;height:2" coordorigin="1999,2743" coordsize="4265,0" path="m1999,2743l1999,2743,6258,2743,6263,2743e" filled="false" stroked="true" strokeweight=".5pt" strokecolor="#231f20">
                <v:path arrowok="t"/>
              </v:shape>
            </v:group>
            <v:group style="position:absolute;left:1999;top:2439;width:4265;height:2" coordorigin="1999,2439" coordsize="4265,2">
              <v:shape style="position:absolute;left:1999;top:2439;width:4265;height:2" coordorigin="1999,2439" coordsize="4265,0" path="m1999,2439l1999,2439,6258,2439,6263,2439e" filled="false" stroked="true" strokeweight=".5pt" strokecolor="#231f20">
                <v:path arrowok="t"/>
              </v:shape>
            </v:group>
            <v:group style="position:absolute;left:1999;top:2136;width:4265;height:2" coordorigin="1999,2136" coordsize="4265,2">
              <v:shape style="position:absolute;left:1999;top:2136;width:4265;height:2" coordorigin="1999,2136" coordsize="4265,0" path="m1999,2136l1999,2136,6258,2136,6263,2136e" filled="false" stroked="true" strokeweight=".5pt" strokecolor="#231f20">
                <v:path arrowok="t"/>
              </v:shape>
            </v:group>
            <v:group style="position:absolute;left:1999;top:1832;width:4265;height:2" coordorigin="1999,1832" coordsize="4265,2">
              <v:shape style="position:absolute;left:1999;top:1832;width:4265;height:2" coordorigin="1999,1832" coordsize="4265,0" path="m1999,1832l1999,1832,6258,1832,6263,1832e" filled="false" stroked="true" strokeweight=".5pt" strokecolor="#231f20">
                <v:path arrowok="t"/>
              </v:shape>
            </v:group>
            <v:group style="position:absolute;left:1999;top:1528;width:4265;height:2" coordorigin="1999,1528" coordsize="4265,2">
              <v:shape style="position:absolute;left:1999;top:1528;width:4265;height:2" coordorigin="1999,1528" coordsize="4265,0" path="m1999,1528l1999,1528,6258,1528,6263,1528e" filled="false" stroked="true" strokeweight=".5pt" strokecolor="#231f20">
                <v:path arrowok="t"/>
              </v:shape>
            </v:group>
            <v:group style="position:absolute;left:1999;top:1224;width:4265;height:2" coordorigin="1999,1224" coordsize="4265,2">
              <v:shape style="position:absolute;left:1999;top:1224;width:4265;height:2" coordorigin="1999,1224" coordsize="4265,0" path="m1999,1224l1999,1224,6258,1224,6263,1224e" filled="false" stroked="true" strokeweight=".5pt" strokecolor="#231f20">
                <v:path arrowok="t"/>
              </v:shape>
            </v:group>
            <v:group style="position:absolute;left:1999;top:920;width:4265;height:2" coordorigin="1999,920" coordsize="4265,2">
              <v:shape style="position:absolute;left:1999;top:920;width:4265;height:2" coordorigin="1999,920" coordsize="4265,0" path="m1999,920l1999,920,6258,920,6263,920e" filled="false" stroked="true" strokeweight=".5pt" strokecolor="#231f20">
                <v:path arrowok="t"/>
              </v:shape>
            </v:group>
            <v:group style="position:absolute;left:1999;top:616;width:4265;height:2" coordorigin="1999,616" coordsize="4265,2">
              <v:shape style="position:absolute;left:1999;top:616;width:4265;height:2" coordorigin="1999,616" coordsize="4265,0" path="m1999,616l1999,616,6258,616,6263,616e" filled="false" stroked="true" strokeweight=".5pt" strokecolor="#231f20">
                <v:path arrowok="t"/>
              </v:shape>
            </v:group>
            <v:group style="position:absolute;left:1999;top:312;width:4265;height:2" coordorigin="1999,312" coordsize="4265,2">
              <v:shape style="position:absolute;left:1999;top:312;width:4265;height:2" coordorigin="1999,312" coordsize="4265,0" path="m1999,312l1999,312,6258,312,6263,312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05" w:right="0"/>
        <w:jc w:val="left"/>
      </w:pPr>
      <w:r>
        <w:rPr>
          <w:color w:val="231F20"/>
        </w:rPr>
        <w:t>O quadrilátero que ele utilizou para fazer o telhado dessa casa foi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/>
      </w:r>
    </w:p>
    <w:p>
      <w:pPr>
        <w:pStyle w:val="ListParagraph"/>
        <w:numPr>
          <w:ilvl w:val="0"/>
          <w:numId w:val="9"/>
        </w:numPr>
        <w:tabs>
          <w:tab w:pos="387" w:val="left" w:leader="none"/>
        </w:tabs>
        <w:spacing w:line="240" w:lineRule="auto" w:before="83" w:after="0"/>
        <w:ind w:left="386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87" w:val="left" w:leader="none"/>
        </w:tabs>
        <w:spacing w:line="240" w:lineRule="auto" w:before="27" w:after="0"/>
        <w:ind w:left="386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9" w:val="left" w:leader="none"/>
        </w:tabs>
        <w:spacing w:line="240" w:lineRule="auto" w:before="27" w:after="0"/>
        <w:ind w:left="398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9" w:val="left" w:leader="none"/>
        </w:tabs>
        <w:spacing w:line="240" w:lineRule="auto" w:before="27" w:after="0"/>
        <w:ind w:left="398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40" w:lineRule="auto" w:before="0" w:after="0"/>
        <w:ind w:left="484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(M060591E4) </w:t>
      </w:r>
      <w:r>
        <w:rPr>
          <w:rFonts w:ascii="Arial" w:hAnsi="Arial"/>
          <w:color w:val="231F20"/>
          <w:sz w:val="22"/>
        </w:rPr>
        <w:t>Observe abaixo a planificação de um sólido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782997pt;margin-top:12.83996pt;width:120.55pt;height:96.05pt;mso-position-horizontal-relative:page;mso-position-vertical-relative:paragraph;z-index:1840;mso-wrap-distance-left:0;mso-wrap-distance-right:0" coordorigin="1996,257" coordsize="2411,1921">
            <v:group style="position:absolute;left:2210;top:266;width:2187;height:1363" coordorigin="2210,266" coordsize="2187,1363">
              <v:shape style="position:absolute;left:2210;top:266;width:2187;height:1363" coordorigin="2210,266" coordsize="2187,1363" path="m4396,1376l3576,266,2210,437,2223,509,2238,579,2257,647,2279,713,2303,778,2331,840,2361,901,2394,959,2429,1015,2467,1070,2507,1122,2549,1172,2594,1219,2640,1264,2689,1307,2739,1347,2791,1385,2845,1421,2900,1453,2957,1484,3016,1511,3075,1536,3136,1558,3198,1577,3261,1593,3325,1606,3390,1616,3455,1623,3521,1627,3588,1628,3655,1626,3722,1621,3790,1612,3858,1600,3926,1584,3994,1565,4062,1543,4129,1517,4197,1487,4264,1454,4330,1417,4396,1376xe" filled="false" stroked="true" strokeweight=".949pt" strokecolor="#231f20">
                <v:path arrowok="t"/>
              </v:shape>
            </v:group>
            <v:group style="position:absolute;left:2005;top:1257;width:911;height:911" coordorigin="2005,1257" coordsize="911,911">
              <v:shape style="position:absolute;left:2005;top:1257;width:911;height:911" coordorigin="2005,1257" coordsize="911,911" path="m2461,1257l2534,1263,2605,1280,2670,1308,2730,1345,2783,1390,2828,1443,2865,1503,2893,1568,2910,1638,2916,1712,2910,1786,2893,1856,2865,1922,2828,1981,2783,2034,2730,2080,2670,2117,2605,2145,2534,2162,2461,2168,2387,2162,2317,2145,2251,2117,2192,2080,2139,2034,2093,1981,2056,1922,2028,1856,2011,1786,2005,1712,2011,1638,2028,1568,2056,1503,2093,1443,2139,1390,2192,1345,2251,1308,2317,1280,2387,1263,2461,1257xe" filled="false" stroked="true" strokeweight=".949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left="105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é a planificação de qual sólido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BodyText"/>
        <w:tabs>
          <w:tab w:pos="4211" w:val="left" w:leader="none"/>
        </w:tabs>
        <w:spacing w:line="240" w:lineRule="auto" w:before="124"/>
        <w:ind w:left="105" w:right="0"/>
        <w:jc w:val="left"/>
      </w:pPr>
      <w:r>
        <w:rPr/>
        <w:pict>
          <v:group style="position:absolute;margin-left:64.202904pt;margin-top:9.342861pt;width:79.9pt;height:69.350pt;mso-position-horizontal-relative:page;mso-position-vertical-relative:paragraph;z-index:-88096" coordorigin="1284,187" coordsize="1598,1387">
            <v:group style="position:absolute;left:1297;top:200;width:1572;height:1361" coordorigin="1297,200" coordsize="1572,1361">
              <v:shape style="position:absolute;left:1297;top:200;width:1572;height:1361" coordorigin="1297,200" coordsize="1572,1361" path="m2083,200l2476,880,2868,1561,2083,1561,1297,1561,1690,880,2083,200xe" filled="false" stroked="true" strokeweight="1.26pt" strokecolor="#231f20">
                <v:path arrowok="t"/>
              </v:shape>
            </v:group>
            <v:group style="position:absolute;left:1297;top:1107;width:1572;height:454" coordorigin="1297,1107" coordsize="1572,454">
              <v:shape style="position:absolute;left:1297;top:1107;width:1572;height:454" coordorigin="1297,1107" coordsize="1572,454" path="m1297,1561l2083,1107,2868,1561e" filled="false" stroked="true" strokeweight="1.26pt" strokecolor="#231f20">
                <v:path arrowok="t"/>
                <v:stroke dashstyle="dash"/>
              </v:shape>
            </v:group>
            <v:group style="position:absolute;left:2083;top:200;width:2;height:908" coordorigin="2083,200" coordsize="2,908">
              <v:shape style="position:absolute;left:2083;top:200;width:2;height:908" coordorigin="2083,200" coordsize="0,908" path="m2083,1107l2083,200e" filled="false" stroked="true" strokeweight="1.26pt" strokecolor="#231f20">
                <v:path arrowok="t"/>
                <v:stroke dashstyle="dash"/>
              </v:shape>
            </v:group>
            <w10:wrap type="none"/>
          </v:group>
        </w:pict>
      </w:r>
      <w:r>
        <w:rPr/>
        <w:pict>
          <v:group style="position:absolute;margin-left:270.105988pt;margin-top:10.091862pt;width:63.7pt;height:80.7pt;mso-position-horizontal-relative:page;mso-position-vertical-relative:paragraph;z-index:1888" coordorigin="5402,202" coordsize="1274,1614">
            <v:group style="position:absolute;left:5413;top:1643;width:1254;height:163" coordorigin="5413,1643" coordsize="1254,163">
              <v:shape style="position:absolute;left:5413;top:1643;width:1254;height:163" coordorigin="5413,1643" coordsize="1254,163" path="m6666,1643l6627,1700,6519,1748,6444,1768,6356,1784,6259,1796,6153,1803,6040,1806,5927,1803,5821,1796,5724,1784,5636,1768,5561,1748,5499,1726,5423,1673,5413,1643e" filled="false" stroked="true" strokeweight=".86pt" strokecolor="#231f20">
                <v:path arrowok="t"/>
              </v:shape>
            </v:group>
            <v:group style="position:absolute;left:5413;top:211;width:620;height:1433" coordorigin="5413,211" coordsize="620,1433">
              <v:shape style="position:absolute;left:5413;top:211;width:620;height:1433" coordorigin="5413,211" coordsize="620,1433" path="m5413,1643l6033,211e" filled="false" stroked="true" strokeweight=".86pt" strokecolor="#231f20">
                <v:path arrowok="t"/>
              </v:shape>
            </v:group>
            <v:group style="position:absolute;left:6033;top:211;width:634;height:1433" coordorigin="6033,211" coordsize="634,1433">
              <v:shape style="position:absolute;left:6033;top:211;width:634;height:1433" coordorigin="6033,211" coordsize="634,1433" path="m6666,1643l6033,211e" filled="false" stroked="true" strokeweight=".86pt" strokecolor="#231f20">
                <v:path arrowok="t"/>
              </v:shape>
            </v:group>
            <v:group style="position:absolute;left:5411;top:1486;width:1254;height:163" coordorigin="5411,1486" coordsize="1254,163">
              <v:shape style="position:absolute;left:5411;top:1486;width:1254;height:163" coordorigin="5411,1486" coordsize="1254,163" path="m6664,1649l6625,1592,6517,1544,6441,1525,6354,1509,6256,1497,6150,1489,6038,1486,5925,1489,5819,1497,5721,1509,5634,1525,5558,1544,5497,1567,5421,1620,5411,1649e" filled="false" stroked="true" strokeweight=".86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4211" w:val="left" w:leader="none"/>
        </w:tabs>
        <w:spacing w:line="240" w:lineRule="auto" w:before="72"/>
        <w:ind w:left="105" w:right="0"/>
        <w:jc w:val="left"/>
      </w:pPr>
      <w:r>
        <w:rPr/>
        <w:pict>
          <v:group style="position:absolute;margin-left:64.563698pt;margin-top:7.243872pt;width:64.3pt;height:74.5pt;mso-position-horizontal-relative:page;mso-position-vertical-relative:paragraph;z-index:-88048" coordorigin="1291,145" coordsize="1286,1490">
            <v:group style="position:absolute;left:1300;top:1395;width:1269;height:231" coordorigin="1300,1395" coordsize="1269,231">
              <v:shape style="position:absolute;left:1300;top:1395;width:1269;height:231" coordorigin="1300,1395" coordsize="1269,231" path="m2569,1395l2536,1468,2446,1531,2383,1558,2309,1581,2226,1600,2135,1614,2037,1623,1934,1626,1831,1623,1734,1614,1643,1600,1560,1581,1486,1558,1422,1531,1332,1468,1308,1433,1300,1395e" filled="false" stroked="true" strokeweight=".84pt" strokecolor="#231f20">
                <v:path arrowok="t"/>
              </v:shape>
            </v:group>
            <v:group style="position:absolute;left:1300;top:153;width:1269;height:461" coordorigin="1300,153" coordsize="1269,461">
              <v:shape style="position:absolute;left:1300;top:153;width:1269;height:461" coordorigin="1300,153" coordsize="1269,461" path="m1300,384l1332,311,1422,248,1486,221,1560,198,1643,179,1734,165,1831,156,1934,153,2037,156,2135,165,2226,179,2309,198,2383,221,2446,248,2536,311,2569,384,2560,421,2498,489,2383,546,2309,569,2226,588,2135,602,2037,611,1934,614,1831,611,1734,602,1643,588,1560,569,1486,546,1422,520,1332,456,1300,384xe" filled="false" stroked="true" strokeweight=".84pt" strokecolor="#231f20">
                <v:path arrowok="t"/>
              </v:shape>
            </v:group>
            <v:group style="position:absolute;left:1300;top:384;width:2;height:1012" coordorigin="1300,384" coordsize="2,1012">
              <v:shape style="position:absolute;left:1300;top:384;width:2;height:1012" coordorigin="1300,384" coordsize="0,1012" path="m1300,1395l1300,384e" filled="false" stroked="true" strokeweight=".84pt" strokecolor="#231f20">
                <v:path arrowok="t"/>
              </v:shape>
            </v:group>
            <v:group style="position:absolute;left:2569;top:384;width:2;height:1012" coordorigin="2569,384" coordsize="2,1012">
              <v:shape style="position:absolute;left:2569;top:384;width:2;height:1012" coordorigin="2569,384" coordsize="0,1012" path="m2569,1395l2569,384e" filled="false" stroked="true" strokeweight=".84pt" strokecolor="#231f20">
                <v:path arrowok="t"/>
              </v:shape>
            </v:group>
            <v:group style="position:absolute;left:1300;top:1165;width:1269;height:231" coordorigin="1300,1165" coordsize="1269,231">
              <v:shape style="position:absolute;left:1300;top:1165;width:1269;height:231" coordorigin="1300,1165" coordsize="1269,231" path="m1300,1395l1332,1323,1422,1259,1486,1233,1560,1210,1643,1191,1734,1177,1831,1168,1934,1165,2037,1168,2135,1177,2226,1191,2309,1210,2383,1233,2446,1259,2536,1323,2560,1358,2569,1395e" filled="false" stroked="true" strokeweight=".84pt" strokecolor="#231f20">
                <v:path arrowok="t"/>
                <v:stroke dashstyle="longDash"/>
              </v:shape>
            </v:group>
            <w10:wrap type="none"/>
          </v:group>
        </w:pict>
      </w:r>
      <w:r>
        <w:rPr/>
        <w:pict>
          <v:group style="position:absolute;margin-left:269.881989pt;margin-top:6.843873pt;width:72.350pt;height:70.55pt;mso-position-horizontal-relative:page;mso-position-vertical-relative:paragraph;z-index:1936" coordorigin="5398,137" coordsize="1447,1411">
            <v:group style="position:absolute;left:5407;top:146;width:1429;height:1393" coordorigin="5407,146" coordsize="1429,1393">
              <v:shape style="position:absolute;left:5407;top:146;width:1429;height:1393" coordorigin="5407,146" coordsize="1429,1393" path="m6121,146l6199,150,6274,162,6347,181,6416,208,6482,241,6543,280,6600,325,6652,376,6698,431,6738,491,6772,555,6799,622,6819,693,6831,766,6836,842,6831,918,6819,992,6799,1062,6772,1130,6738,1194,6698,1253,6652,1309,6600,1359,6543,1404,6482,1443,6416,1477,6347,1503,6274,1522,6199,1534,6121,1538,6043,1534,5968,1522,5895,1503,5826,1477,5761,1443,5699,1404,5642,1359,5591,1309,5545,1253,5504,1194,5470,1130,5443,1062,5423,992,5411,918,5407,842,5411,766,5423,693,5443,622,5470,555,5504,491,5545,431,5591,376,5642,325,5699,280,5761,241,5826,208,5895,181,5968,162,6043,150,6121,146xe" filled="false" stroked="true" strokeweight=".855pt" strokecolor="#231f20">
                <v:path arrowok="t"/>
              </v:shape>
            </v:group>
            <v:group style="position:absolute;left:5407;top:842;width:1429;height:281" coordorigin="5407,842" coordsize="1429,281">
              <v:shape style="position:absolute;left:5407;top:842;width:1429;height:281" coordorigin="5407,842" coordsize="1429,281" path="m6836,842l6805,923,6720,995,6660,1026,6590,1054,6510,1078,6422,1097,6327,1111,6227,1120,6121,1123,6016,1120,5915,1111,5820,1097,5732,1078,5652,1054,5582,1026,5522,995,5437,923,5414,884,5407,842e" filled="false" stroked="true" strokeweight=".855pt" strokecolor="#231f20">
                <v:path arrowok="t"/>
              </v:shape>
            </v:group>
            <v:group style="position:absolute;left:5869;top:146;width:252;height:1393" coordorigin="5869,146" coordsize="252,1393">
              <v:shape style="position:absolute;left:5869;top:146;width:252;height:1393" coordorigin="5869,146" coordsize="252,1393" path="m6121,146l6048,175,5984,258,5956,317,5931,385,5910,463,5893,549,5880,641,5872,739,5869,842,5872,945,5880,1043,5893,1136,5910,1221,5931,1299,5956,1368,5984,1426,6048,1509,6084,1531,6121,1538e" filled="false" stroked="true" strokeweight=".855pt" strokecolor="#231f20">
                <v:path arrowok="t"/>
              </v:shape>
            </v:group>
            <v:group style="position:absolute;left:6121;top:146;width:252;height:1393" coordorigin="6121,146" coordsize="252,1393">
              <v:shape style="position:absolute;left:6121;top:146;width:252;height:1393" coordorigin="6121,146" coordsize="252,1393" path="m6121,1538l6194,1509,6258,1426,6286,1368,6311,1299,6333,1221,6350,1136,6362,1043,6370,945,6373,842,6370,739,6362,641,6350,549,6333,463,6311,385,6286,317,6258,258,6194,175,6158,153,6121,146e" filled="false" stroked="true" strokeweight=".855pt" strokecolor="#231f20">
                <v:path arrowok="t"/>
                <v:stroke dashstyle="longDash"/>
              </v:shape>
            </v:group>
            <v:group style="position:absolute;left:5407;top:562;width:1429;height:281" coordorigin="5407,562" coordsize="1429,281">
              <v:shape style="position:absolute;left:5407;top:562;width:1429;height:281" coordorigin="5407,562" coordsize="1429,281" path="m6836,842l6805,761,6721,689,6660,658,6590,630,6510,607,6422,588,6327,573,6227,565,6121,562,6016,565,5915,573,5820,588,5732,607,5652,630,5582,658,5522,689,5437,761,5414,801,5407,842e" filled="false" stroked="true" strokeweight=".855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72" w:after="0"/>
        <w:ind w:left="474" w:right="0" w:hanging="36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(M070439E4) </w:t>
      </w:r>
      <w:r>
        <w:rPr>
          <w:rFonts w:ascii="Arial"/>
          <w:color w:val="231F20"/>
          <w:sz w:val="22"/>
        </w:rPr>
        <w:t>Observe os dois desenhos coloridos de cinza na malha quadriculada abaixo. O desenho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78.089005pt;margin-top:39.50388pt;width:137.15pt;height:137.6pt;mso-position-horizontal-relative:page;mso-position-vertical-relative:paragraph;z-index:-88000" coordorigin="3562,790" coordsize="2743,2752">
            <v:group style="position:absolute;left:3577;top:805;width:2713;height:2722" coordorigin="3577,805" coordsize="2713,2722">
              <v:shape style="position:absolute;left:3577;top:805;width:2713;height:2722" coordorigin="3577,805" coordsize="2713,2722" path="m5611,805l4933,1485,3577,1485,4255,2166,3577,2846,4255,3526,4933,2846,6290,2846,5611,2166,6290,1485,4933,1485,4255,805,5611,805xe" filled="true" fillcolor="#939598" stroked="false">
                <v:path arrowok="t"/>
                <v:fill type="solid"/>
              </v:shape>
              <v:shape style="position:absolute;left:3577;top:805;width:2713;height:2722" coordorigin="3577,805" coordsize="2713,2722" path="m6290,2846l4933,2846,5611,3526,6290,2846xe" filled="true" fillcolor="#939598" stroked="false">
                <v:path arrowok="t"/>
                <v:fill type="solid"/>
              </v:shape>
            </v:group>
            <v:group style="position:absolute;left:3577;top:805;width:2713;height:2722" coordorigin="3577,805" coordsize="2713,2722">
              <v:shape style="position:absolute;left:3577;top:805;width:2713;height:2722" coordorigin="3577,805" coordsize="2713,2722" path="m4255,805l3577,1485,4255,2166,3577,2846,4255,3526,4933,2846,5611,3526,6290,2846,5611,2166,6290,1485,5611,805,4933,1485,4255,805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é uma redução do desenho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I.</w:t>
      </w:r>
      <w:r>
        <w:rPr>
          <w:rFonts w:ascii="Arial" w:hAnsi="Arial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tbl>
      <w:tblPr>
        <w:tblW w:w="0" w:type="auto"/>
        <w:jc w:val="left"/>
        <w:tblInd w:w="24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3"/>
              <w:ind w:left="107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100"/>
                <w:sz w:val="22"/>
              </w:rPr>
              <w:t>I</w:t>
            </w:r>
            <w:r>
              <w:rPr>
                <w:rFonts w:ascii="Arial"/>
                <w:w w:val="100"/>
                <w:sz w:val="22"/>
              </w:rPr>
            </w:r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II</w:t>
            </w:r>
            <w:r>
              <w:rPr>
                <w:rFonts w:ascii="Arial"/>
                <w:sz w:val="22"/>
              </w:rPr>
            </w:r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347.638pt;margin-top:-117.219131pt;width:69.350pt;height:69.55pt;mso-position-horizontal-relative:page;mso-position-vertical-relative:paragraph;z-index:-87976" coordorigin="6953,-2344" coordsize="1387,1391">
            <v:group style="position:absolute;left:6968;top:-2329;width:1357;height:1361" coordorigin="6968,-2329" coordsize="1357,1361">
              <v:shape style="position:absolute;left:6968;top:-2329;width:1357;height:1361" coordorigin="6968,-2329" coordsize="1357,1361" path="m7985,-2329l7646,-1989,6968,-1989,7307,-1649,6968,-1309,7307,-969,7646,-1309,8324,-1309,7985,-1649,8324,-1989,7646,-1989,7307,-2329,7985,-2329xe" filled="true" fillcolor="#939598" stroked="false">
                <v:path arrowok="t"/>
                <v:fill type="solid"/>
              </v:shape>
              <v:shape style="position:absolute;left:6968;top:-2329;width:1357;height:1361" coordorigin="6968,-2329" coordsize="1357,1361" path="m8324,-1309l7646,-1309,7985,-969,8324,-1309xe" filled="true" fillcolor="#939598" stroked="false">
                <v:path arrowok="t"/>
                <v:fill type="solid"/>
              </v:shape>
            </v:group>
            <v:group style="position:absolute;left:6968;top:-2329;width:1357;height:1361" coordorigin="6968,-2329" coordsize="1357,1361">
              <v:shape style="position:absolute;left:6968;top:-2329;width:1357;height:1361" coordorigin="6968,-2329" coordsize="1357,1361" path="m7307,-1649l6968,-1309,7307,-969,7646,-1309,7985,-969,8324,-1309,7985,-1649,8324,-1989,7985,-2329,7646,-1989,7307,-2329,6968,-1989,7307,-1649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Qual é a relação entre as medidas dos perímetros desses dois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desenhos?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o dobro do perímetro do desenho</w:t>
      </w:r>
      <w:r>
        <w:rPr>
          <w:rFonts w:ascii="Arial" w:hAnsi="Arial"/>
          <w:color w:val="231F20"/>
          <w:spacing w:val="-35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igual ao perímetro do desenho II</w:t>
      </w:r>
      <w:r>
        <w:rPr>
          <w:rFonts w:ascii="Arial" w:hAnsi="Arial"/>
          <w:color w:val="231F20"/>
          <w:spacing w:val="-35"/>
          <w:sz w:val="22"/>
        </w:rPr>
        <w:t> 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a metade do perímetro do desenho</w:t>
      </w:r>
      <w:r>
        <w:rPr>
          <w:rFonts w:ascii="Arial" w:hAnsi="Arial"/>
          <w:color w:val="231F20"/>
          <w:spacing w:val="-32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perímetro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I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igual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quádruplo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perímetro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1.05pt;mso-position-horizontal-relative:char;mso-position-vertical-relative:line" coordorigin="0,0" coordsize="10225,1021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03" coordorigin="20,398" coordsize="2,603">
              <v:shape style="position:absolute;left:20;top:398;width:2;height:603" coordorigin="20,398" coordsize="0,603" path="m20,1000l20,398e" filled="false" stroked="true" strokeweight="1pt" strokecolor="#231f20">
                <v:path arrowok="t"/>
              </v:shape>
            </v:group>
            <v:group style="position:absolute;left:10205;top:398;width:2;height:603" coordorigin="10205,398" coordsize="2,603">
              <v:shape style="position:absolute;left:10205;top:398;width:2;height:603" coordorigin="10205,398" coordsize="0,603" path="m10205,1000l10205,398e" filled="false" stroked="true" strokeweight="1pt" strokecolor="#231f20">
                <v:path arrowok="t"/>
              </v:shape>
            </v:group>
            <v:group style="position:absolute;left:10;top:1010;width:10205;height:2" coordorigin="10,1010" coordsize="10205,2">
              <v:shape style="position:absolute;left:10;top:1010;width:10205;height:2" coordorigin="10,1010" coordsize="10205,0" path="m10,1010l10215,1010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623" type="#_x0000_t202" filled="false" stroked="false">
                <v:textbox inset="0,0,0,0">
                  <w:txbxContent>
                    <w:p>
                      <w:pPr>
                        <w:spacing w:before="150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 w:hint="default"/>
          <w:sz w:val="6"/>
          <w:szCs w:val="6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3pt;width:482.9pt;height:206.85pt;mso-position-horizontal-relative:page;mso-position-vertical-relative:paragraph;z-index:2152;mso-wrap-distance-left:0;mso-wrap-distance-right:0" coordorigin="1124,133" coordsize="9658,413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4117" coordorigin="1134,143" coordsize="2,4117">
              <v:shape style="position:absolute;left:1134;top:143;width:2;height:4117" coordorigin="1134,143" coordsize="0,4117" path="m1134,426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4117" coordorigin="1701,143" coordsize="2,4117">
              <v:shape style="position:absolute;left:1701;top:143;width:2;height:4117" coordorigin="1701,143" coordsize="0,4117" path="m1701,4260l1701,143e" filled="false" stroked="true" strokeweight=".5pt" strokecolor="#231f20">
                <v:path arrowok="t"/>
              </v:shape>
            </v:group>
            <v:group style="position:absolute;left:10772;top:143;width:2;height:4117" coordorigin="10772,143" coordsize="2,4117">
              <v:shape style="position:absolute;left:10772;top:143;width:2;height:4117" coordorigin="10772,143" coordsize="0,4117" path="m10772,4260l10772,143e" filled="false" stroked="true" strokeweight=".5pt" strokecolor="#231f20">
                <v:path arrowok="t"/>
              </v:shape>
            </v:group>
            <v:group style="position:absolute;left:1129;top:4265;width:572;height:2" coordorigin="1129,4265" coordsize="572,2">
              <v:shape style="position:absolute;left:1129;top:4265;width:572;height:2" coordorigin="1129,4265" coordsize="572,0" path="m1129,4265l1701,4265e" filled="false" stroked="true" strokeweight=".5pt" strokecolor="#231f20">
                <v:path arrowok="t"/>
              </v:shape>
            </v:group>
            <v:group style="position:absolute;left:1701;top:4265;width:9076;height:2" coordorigin="1701,4265" coordsize="9076,2">
              <v:shape style="position:absolute;left:1701;top:4265;width:9076;height:2" coordorigin="1701,4265" coordsize="9076,0" path="m1701,4265l10777,4265e" filled="false" stroked="true" strokeweight=".5pt" strokecolor="#231f20">
                <v:path arrowok="t"/>
              </v:shape>
              <v:shape style="position:absolute;left:1356;top:163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293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41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30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Campanha de vacinação contra raiva segue até 28 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outubro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10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Campanha de Vacinação Antirrábica Animal 2013 foi lançada ontem, 27, na Praça da Cruz Grande, no bairro Serrinha. A estimativa é que cerca de 1,7 milhão de animais sejam vacinados em todo o Estado a partir de hoje ─ Dia “D” da campanha.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Três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mil postos fixos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volantes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disponibilizados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vacinação;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desses,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861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distribuídos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seis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regionais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Fortaleza.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Devem ser vacinados cães e gatos sadios com mais de três meses de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idade.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animais que nunca foram vacinados precisam receber o reforço da vacina em 30 dias. A</w:t>
                      </w:r>
                      <w:r>
                        <w:rPr>
                          <w:rFonts w:ascii="Arial" w:hAnsi="Arial"/>
                          <w:color w:val="231F20"/>
                          <w:spacing w:val="-4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campanha segue até o dia 28 de outubro.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Francisco Barroso Pinto,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Programa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Centro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Zoonoses,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destacou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letalidade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Segundo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mata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quase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todas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pessoas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infectadas.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Fortaleza,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são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registrados casos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humanos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animais domésticos há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10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anos. 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também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campanha,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deve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distribuição das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vacinas nessas ações.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entanto, ainda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erradicada. “Não podemos baixar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guarda. Esse 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possível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causa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vacinação”,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aponta.[...]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2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21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20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&lt;www.opovo.com.br/app/opovo/cotidiano/2013/09/28/noticiasjornalcotidiano,3137490/campanha-de-vacinacao-contra-raiva-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375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segue-ate-28-de-outubro.shtml&gt;. Acesso em: 21 out. 2013. Fragmento.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16"/>
        </w:rPr>
        <w:t>(P070045F5_SUP)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(P070045F5) </w:t>
      </w:r>
      <w:r>
        <w:rPr>
          <w:rFonts w:ascii="Arial" w:hAnsi="Arial"/>
          <w:color w:val="231F20"/>
          <w:sz w:val="22"/>
        </w:rPr>
        <w:t>Nesse texto, qual é a informação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principal?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quantidade de postos fixos e volantes da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campanha.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participação do coordenador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campanha.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início da campanha de vacinação contra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raiva.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perigo da infecção de raiva em humanos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animais.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(P070046F5)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BodyText"/>
        <w:spacing w:line="240" w:lineRule="auto" w:before="63"/>
        <w:ind w:right="0"/>
        <w:jc w:val="left"/>
      </w:pPr>
      <w:r>
        <w:rPr>
          <w:color w:val="231F20"/>
        </w:rPr>
        <w:t>A) contar uma</w:t>
      </w:r>
      <w:r>
        <w:rPr>
          <w:color w:val="231F20"/>
          <w:spacing w:val="-12"/>
        </w:rPr>
        <w:t> </w:t>
      </w:r>
      <w:r>
        <w:rPr>
          <w:color w:val="231F20"/>
        </w:rPr>
        <w:t>história.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B) dar uma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informação.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descrever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características.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regras.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(P070047F5) </w:t>
      </w:r>
      <w:r>
        <w:rPr>
          <w:rFonts w:ascii="Arial"/>
          <w:color w:val="231F20"/>
          <w:sz w:val="22"/>
        </w:rPr>
        <w:t>De acordo com esse texto, em Fortaleza, o controle dos casos de raiva se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deve</w:t>
      </w:r>
      <w:r>
        <w:rPr>
          <w:rFonts w:ascii="Arial"/>
          <w:sz w:val="22"/>
        </w:rPr>
      </w:r>
    </w:p>
    <w:p>
      <w:pPr>
        <w:pStyle w:val="BodyText"/>
        <w:spacing w:line="240" w:lineRule="auto" w:before="6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aos postos fixos e volantes instalados na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cidade.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B) ao apoio do coordenador no combate à</w:t>
      </w:r>
      <w:r>
        <w:rPr>
          <w:color w:val="231F20"/>
          <w:spacing w:val="-16"/>
        </w:rPr>
        <w:t> </w:t>
      </w:r>
      <w:r>
        <w:rPr>
          <w:color w:val="231F20"/>
        </w:rPr>
        <w:t>doença.</w:t>
      </w:r>
      <w:r>
        <w:rPr/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distribuição de vacinas durante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campanhas.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campanha seguir até o final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outubro.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Heading1"/>
        <w:spacing w:line="240" w:lineRule="auto" w:after="13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/>
        <w:ind w:left="167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6313020" cy="1263777"/>
            <wp:effectExtent l="0" t="0" r="0" b="0"/>
            <wp:docPr id="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20" cy="126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99"/>
        <w:ind w:left="266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SCHULZ,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Charles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M.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i/>
          <w:color w:val="231F20"/>
          <w:sz w:val="16"/>
        </w:rPr>
        <w:t>Peanuts</w:t>
      </w:r>
      <w:r>
        <w:rPr>
          <w:rFonts w:ascii="Arial"/>
          <w:i/>
          <w:color w:val="231F20"/>
          <w:spacing w:val="-4"/>
          <w:sz w:val="16"/>
        </w:rPr>
        <w:t> </w:t>
      </w:r>
      <w:r>
        <w:rPr>
          <w:rFonts w:ascii="Arial"/>
          <w:i/>
          <w:color w:val="231F20"/>
          <w:sz w:val="16"/>
        </w:rPr>
        <w:t>completo:</w:t>
      </w:r>
      <w:r>
        <w:rPr>
          <w:rFonts w:ascii="Arial"/>
          <w:i/>
          <w:color w:val="231F20"/>
          <w:spacing w:val="-4"/>
          <w:sz w:val="16"/>
        </w:rPr>
        <w:t> </w:t>
      </w:r>
      <w:r>
        <w:rPr>
          <w:rFonts w:ascii="Arial"/>
          <w:i/>
          <w:color w:val="231F20"/>
          <w:sz w:val="16"/>
        </w:rPr>
        <w:t>1955-1956</w:t>
      </w:r>
      <w:r>
        <w:rPr>
          <w:rFonts w:ascii="Arial"/>
          <w:color w:val="231F20"/>
          <w:sz w:val="16"/>
        </w:rPr>
        <w:t>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Porto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Alegre: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L&amp;PM,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2010.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p.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238.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(P070053F5_SUP)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1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(P070053F5) </w:t>
      </w:r>
      <w:r>
        <w:rPr>
          <w:rFonts w:ascii="Arial" w:hAnsi="Arial"/>
          <w:color w:val="231F20"/>
          <w:sz w:val="22"/>
        </w:rPr>
        <w:t>Nesse texto, no último quadrinho, 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descer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bola.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ver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escuro.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parou de brincar para</w:t>
      </w:r>
      <w:r>
        <w:rPr>
          <w:rFonts w:ascii="Arial"/>
          <w:color w:val="231F20"/>
          <w:spacing w:val="-34"/>
          <w:sz w:val="22"/>
        </w:rPr>
        <w:t> </w:t>
      </w:r>
      <w:r>
        <w:rPr>
          <w:rFonts w:ascii="Arial"/>
          <w:color w:val="231F20"/>
          <w:sz w:val="22"/>
        </w:rPr>
        <w:t>descansar.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tentou estourar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bola.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0"/>
          <w:pgSz w:w="11910" w:h="16840"/>
          <w:pgMar w:footer="524" w:header="377" w:top="560" w:bottom="720" w:left="740" w:right="740"/>
          <w:pgNumType w:start="6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71.850pt;mso-position-horizontal-relative:char;mso-position-vertical-relative:line" coordorigin="0,0" coordsize="9658,543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417" coordorigin="10,10" coordsize="2,5417">
              <v:shape style="position:absolute;left:10;top:10;width:2;height:5417" coordorigin="10,10" coordsize="0,5417" path="m10,542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417" coordorigin="577,10" coordsize="2,5417">
              <v:shape style="position:absolute;left:577;top:10;width:2;height:5417" coordorigin="577,10" coordsize="0,5417" path="m577,5427l577,10e" filled="false" stroked="true" strokeweight=".5pt" strokecolor="#231f20">
                <v:path arrowok="t"/>
              </v:shape>
            </v:group>
            <v:group style="position:absolute;left:9648;top:10;width:2;height:5417" coordorigin="9648,10" coordsize="2,5417">
              <v:shape style="position:absolute;left:9648;top:10;width:2;height:5417" coordorigin="9648,10" coordsize="0,5417" path="m9648,5427l9648,10e" filled="false" stroked="true" strokeweight=".5pt" strokecolor="#231f20">
                <v:path arrowok="t"/>
              </v:shape>
            </v:group>
            <v:group style="position:absolute;left:5;top:5432;width:572;height:2" coordorigin="5,5432" coordsize="572,2">
              <v:shape style="position:absolute;left:5;top:5432;width:572;height:2" coordorigin="5,5432" coordsize="572,0" path="m5,5432l577,5432e" filled="false" stroked="true" strokeweight=".5pt" strokecolor="#231f20">
                <v:path arrowok="t"/>
              </v:shape>
            </v:group>
            <v:group style="position:absolute;left:577;top:5432;width:9076;height:2" coordorigin="577,5432" coordsize="9076,2">
              <v:shape style="position:absolute;left:577;top:5432;width:9076;height:2" coordorigin="577,5432" coordsize="9076,0" path="m577,5432l9653,543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697" w:right="3697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Uma ideia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tonta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a hiena recebeu convite para dois banquetes que se realizavam à mesma hora 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duas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povoações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distantes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qualquer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festins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abatido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boi, carne que a hiena é especialmente</w:t>
                      </w:r>
                      <w:r>
                        <w:rPr>
                          <w:rFonts w:ascii="Arial" w:hAnsi="Arial"/>
                          <w:color w:val="231F20"/>
                          <w:spacing w:val="-2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gulosa.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552" w:val="left" w:leader="none"/>
                        </w:tabs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dúvida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tenho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assistir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dois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banquetes,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pois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quero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desconsiderar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anfitriões.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oportunidades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boi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muitas...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hei de fazer, se as festas são em lugares tão distantes um do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hiena pensou, pensou... e, de repente, bateu com a mão na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testa.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591" w:val="left" w:leader="none"/>
                        </w:tabs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Descobri! Afinal é simples... – disse ela, muito contente com a sua esperteza. Saiu à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pressa de casa. Assim que chegou ao local donde partiam os dois caminhos que levavam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festas,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andar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caminho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direito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perna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direita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caminho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esquerdo,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esquerda.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Pensava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chegar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deste modo a ambas as festas ao mesmo tempo. Mas começou a ficar admirada de lhe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custar tanto caminhar dessa maneira. E fez tanto esforço, que se sentiu dividir em duas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alto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Coitada, lá a levaram ao médico – que a proibiu, desde logo, de comer carne de boi durante 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mês.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muito tonta 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hiena!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20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GOMES, Aldónio. Disponível </w:t>
      </w:r>
      <w:hyperlink r:id="rId24">
        <w:r>
          <w:rPr>
            <w:rFonts w:ascii="Arial" w:hAnsi="Arial"/>
            <w:color w:val="231F20"/>
            <w:sz w:val="16"/>
          </w:rPr>
          <w:t>em: &lt;http://migre.me/gxPo5&gt;.</w:t>
        </w:r>
      </w:hyperlink>
      <w:r>
        <w:rPr>
          <w:rFonts w:ascii="Arial" w:hAnsi="Arial"/>
          <w:color w:val="231F20"/>
          <w:sz w:val="16"/>
        </w:rPr>
        <w:t> Acesso em 1 </w:t>
      </w:r>
      <w:r>
        <w:rPr>
          <w:rFonts w:ascii="Arial" w:hAnsi="Arial"/>
          <w:color w:val="231F20"/>
          <w:spacing w:val="-3"/>
          <w:sz w:val="16"/>
        </w:rPr>
        <w:t>nov. </w:t>
      </w:r>
      <w:r>
        <w:rPr>
          <w:rFonts w:ascii="Arial" w:hAnsi="Arial"/>
          <w:color w:val="231F20"/>
          <w:sz w:val="16"/>
        </w:rPr>
        <w:t>2013. *Adaptado: Novo Acordo Ortográfico.</w:t>
      </w:r>
      <w:r>
        <w:rPr>
          <w:rFonts w:ascii="Arial" w:hAnsi="Arial"/>
          <w:color w:val="231F20"/>
          <w:spacing w:val="-25"/>
          <w:sz w:val="16"/>
        </w:rPr>
        <w:t> </w:t>
      </w:r>
      <w:r>
        <w:rPr>
          <w:rFonts w:ascii="Arial" w:hAnsi="Arial"/>
          <w:color w:val="231F20"/>
          <w:sz w:val="16"/>
        </w:rPr>
        <w:t>(P070048F5_SUP)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(P070048F5) </w:t>
      </w:r>
      <w:r>
        <w:rPr>
          <w:rFonts w:ascii="Arial" w:hAnsi="Arial"/>
          <w:color w:val="231F20"/>
          <w:sz w:val="22"/>
        </w:rPr>
        <w:t>Qual é o fato que dá origem a essa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história?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achar que é muito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esperta.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querer ir às duas festas ao mesmo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tempo.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ser levada ao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médico.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hiena ser proibida de comer carne</w:t>
      </w:r>
      <w:r>
        <w:rPr>
          <w:rFonts w:ascii="Arial"/>
          <w:color w:val="231F20"/>
          <w:spacing w:val="-27"/>
          <w:sz w:val="22"/>
        </w:rPr>
        <w:t> </w:t>
      </w:r>
      <w:r>
        <w:rPr>
          <w:rFonts w:ascii="Arial"/>
          <w:color w:val="231F20"/>
          <w:sz w:val="22"/>
        </w:rPr>
        <w:t>vermelha.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0" w:after="0"/>
        <w:ind w:left="475" w:right="0" w:hanging="36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(P070049F5)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Coitada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lá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levaram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médico...”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15),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utilização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sugere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pena.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preocupação.</w:t>
      </w:r>
      <w:r>
        <w:rPr>
          <w:rFonts w:ascii="Arial" w:hAns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(P070050F5)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“– Descobri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! </w:t>
      </w:r>
      <w:r>
        <w:rPr>
          <w:rFonts w:ascii="Arial" w:hAnsi="Arial" w:cs="Arial" w:eastAsia="Arial" w:hint="default"/>
          <w:color w:val="231F20"/>
          <w:sz w:val="22"/>
          <w:szCs w:val="22"/>
        </w:rPr>
        <w:t>Afinal é simples...” (ℓ. 8), o uso do ponto de exclamação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irritação.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curiosidade.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animação.</w:t>
      </w:r>
      <w:r>
        <w:rPr>
          <w:rFonts w:ascii="Arial" w:hAns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(P070051F5) </w:t>
      </w:r>
      <w:r>
        <w:rPr>
          <w:rFonts w:ascii="Arial" w:hAnsi="Arial"/>
          <w:color w:val="231F20"/>
          <w:sz w:val="22"/>
        </w:rPr>
        <w:t>Esse texto apresenta uma opinião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 dia a hiena recebeu convite para dois banquetes...”.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qualquer dos festins era abatido um boi,...”.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2-3)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“Saiu à pressa de casa.”.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8-9)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“É muito tonta a hiena!”.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3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29.85pt;mso-position-horizontal-relative:char;mso-position-vertical-relative:line" coordorigin="0,0" coordsize="9658,45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577" coordorigin="10,10" coordsize="2,4577">
              <v:shape style="position:absolute;left:10;top:10;width:2;height:4577" coordorigin="10,10" coordsize="0,4577" path="m10,45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4577" coordorigin="577,10" coordsize="2,4577">
              <v:shape style="position:absolute;left:577;top:10;width:2;height:4577" coordorigin="577,10" coordsize="0,4577" path="m577,4587l577,10e" filled="false" stroked="true" strokeweight=".5pt" strokecolor="#231f20">
                <v:path arrowok="t"/>
              </v:shape>
            </v:group>
            <v:group style="position:absolute;left:9648;top:10;width:2;height:4577" coordorigin="9648,10" coordsize="2,4577">
              <v:shape style="position:absolute;left:9648;top:10;width:2;height:4577" coordorigin="9648,10" coordsize="0,4577" path="m9648,4587l9648,10e" filled="false" stroked="true" strokeweight=".5pt" strokecolor="#231f20">
                <v:path arrowok="t"/>
              </v:shape>
            </v:group>
            <v:group style="position:absolute;left:5;top:4592;width:572;height:2" coordorigin="5,4592" coordsize="572,2">
              <v:shape style="position:absolute;left:5;top:4592;width:572;height:2" coordorigin="5,4592" coordsize="572,0" path="m5,4592l577,4592e" filled="false" stroked="true" strokeweight=".5pt" strokecolor="#231f20">
                <v:path arrowok="t"/>
              </v:shape>
            </v:group>
            <v:group style="position:absolute;left:577;top:4592;width:9076;height:2" coordorigin="577,4592" coordsize="9076,2">
              <v:shape style="position:absolute;left:577;top:4592;width:9076;height:2" coordorigin="577,4592" coordsize="9076,0" path="m577,4592l9653,459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45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8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Crianças criam tornados e levantam peso de cem quilos no museu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Catavento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brincar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ciência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museu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interativo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Catavento,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antigo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Palácio das Indústrias, no centro da cidade de São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Paulo.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engenhocas das quatro seções do espaço servem para arrepiar os cabelos, entrar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imensas bolhas de sabão – redondas, quadradas e triangulares –, ou ouvir o canto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pássaros brasileiros e o som de vários outros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animais.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última novidade é a instalação “Relevo Revelado pelas Cores”, que funciona com um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sensor em 3D, uma caixa de areia e um computador que representa a altura dos terrenos com as cores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arco-íris.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 a areia se movimenta, forma vários tipos de relevo. Ao colocar a mão na altura onde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nuvens,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exemplo,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chuva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virtual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lagos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bacias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hidrográficas.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 ouvir o som da rotação das estrelas? É só ir ao espaço Universo e apertar um botão.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sentar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pufe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astronomia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observar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teto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desenho de constelações nesse céu de mentirinha.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60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25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11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&lt;http://www1.folha.uol.com.br/folhinha/2013/08/1327624-criancas-criam-tornados-e-levantam-peso-de-100-quilos-no-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08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museu-catavento.shtml&gt;. Acesso em: 23 ago. 2013. Fragmento.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16"/>
        </w:rPr>
        <w:t>(P060009F5_SUP)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(P060009F5)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atrações do museu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Catavento.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descobertas do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universo.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O centro da cidade de São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Paulo.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O desenho das</w:t>
      </w:r>
      <w:r>
        <w:rPr>
          <w:color w:val="231F20"/>
          <w:spacing w:val="-9"/>
        </w:rPr>
        <w:t> </w:t>
      </w:r>
      <w:r>
        <w:rPr>
          <w:color w:val="231F20"/>
        </w:rPr>
        <w:t>constelações.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(P060041F5)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reportagem.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65.917999pt;margin-top:18.078880pt;width:463.444936pt;height:90.24pt;mso-position-horizontal-relative:page;mso-position-vertical-relative:paragraph;z-index:2392;mso-wrap-distance-left:0;mso-wrap-distance-right:0" type="#_x0000_t75" stroked="false">
            <v:imagedata r:id="rId26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"/>
        <w:ind w:left="29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SHULZ, Charles M. </w:t>
      </w:r>
      <w:r>
        <w:rPr>
          <w:rFonts w:ascii="Arial"/>
          <w:i/>
          <w:color w:val="231F20"/>
          <w:sz w:val="16"/>
        </w:rPr>
        <w:t>Peanuts completo</w:t>
      </w:r>
      <w:r>
        <w:rPr>
          <w:rFonts w:ascii="Arial"/>
          <w:color w:val="231F20"/>
          <w:sz w:val="16"/>
        </w:rPr>
        <w:t>. Porto Alegre, RS: L&amp;PM, </w:t>
      </w:r>
      <w:r>
        <w:rPr>
          <w:rFonts w:ascii="Arial"/>
          <w:color w:val="231F20"/>
          <w:spacing w:val="-3"/>
          <w:sz w:val="16"/>
        </w:rPr>
        <w:t>2011. </w:t>
      </w:r>
      <w:r>
        <w:rPr>
          <w:rFonts w:ascii="Arial"/>
          <w:color w:val="231F20"/>
          <w:sz w:val="16"/>
        </w:rPr>
        <w:t>p. 296.</w:t>
      </w:r>
      <w:r>
        <w:rPr>
          <w:rFonts w:ascii="Arial"/>
          <w:color w:val="231F20"/>
          <w:spacing w:val="-24"/>
          <w:sz w:val="16"/>
        </w:rPr>
        <w:t> </w:t>
      </w:r>
      <w:r>
        <w:rPr>
          <w:rFonts w:ascii="Arial"/>
          <w:color w:val="231F20"/>
          <w:sz w:val="16"/>
        </w:rPr>
        <w:t>(P060037F5_SUP)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(P060037F5) </w:t>
      </w:r>
      <w:r>
        <w:rPr>
          <w:rFonts w:ascii="Arial" w:hAnsi="Arial"/>
          <w:color w:val="231F20"/>
          <w:sz w:val="22"/>
        </w:rPr>
        <w:t>No último quadrinho desse texto, 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 outro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 o alimento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procurado.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foge de medo do outro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quebra o galho da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árvore.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72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175.757996pt;margin-top:24.237881pt;width:37.992882pt;height:37.5pt;mso-position-horizontal-relative:page;mso-position-vertical-relative:paragraph;z-index:-87232" type="#_x0000_t75" stroked="false">
            <v:imagedata r:id="rId29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(M041498E4)</w:t>
      </w:r>
      <w:r>
        <w:rPr>
          <w:rFonts w:ascii="Arial" w:hAnsi="Arial"/>
          <w:color w:val="231F20"/>
          <w:spacing w:val="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feito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aluna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enquanto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brincava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peças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geométricas.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6"/>
          <w:szCs w:val="26"/>
        </w:rPr>
      </w:pPr>
      <w:r>
        <w:rPr/>
        <w:pict>
          <v:group style="position:absolute;margin-left:169.811005pt;margin-top:16.456955pt;width:256.25pt;height:126.45pt;mso-position-horizontal-relative:page;mso-position-vertical-relative:paragraph;z-index:2584;mso-wrap-distance-left:0;mso-wrap-distance-right:0" coordorigin="3396,329" coordsize="5125,2529">
            <v:group style="position:absolute;left:4601;top:648;width:1626;height:985" coordorigin="4601,648" coordsize="1626,985">
              <v:shape style="position:absolute;left:4601;top:648;width:1626;height:985" coordorigin="4601,648" coordsize="1626,985" path="m5411,648l4601,1633,6227,1633,5411,648xe" filled="false" stroked="true" strokeweight=".938pt" strokecolor="#231f20">
                <v:path arrowok="t"/>
              </v:shape>
            </v:group>
            <v:group style="position:absolute;left:4803;top:1633;width:1221;height:1216" coordorigin="4803,1633" coordsize="1221,1216">
              <v:shape style="position:absolute;left:4803;top:1633;width:1221;height:1216" coordorigin="4803,1633" coordsize="1221,1216" path="m4803,1633l4803,2848,6024,2848,6024,1633e" filled="false" stroked="true" strokeweight=".938pt" strokecolor="#231f20">
                <v:path arrowok="t"/>
              </v:shape>
            </v:group>
            <v:group style="position:absolute;left:5205;top:2235;width:415;height:614" coordorigin="5205,2235" coordsize="415,614">
              <v:shape style="position:absolute;left:5205;top:2235;width:415;height:614" coordorigin="5205,2235" coordsize="415,614" path="m5619,2848l5619,2235,5205,2235,5205,2848e" filled="false" stroked="true" strokeweight=".938pt" strokecolor="#231f20">
                <v:path arrowok="t"/>
              </v:shape>
              <v:shape style="position:absolute;left:5221;top:2473;width:148;height:148" type="#_x0000_t75" stroked="false">
                <v:imagedata r:id="rId30" o:title=""/>
              </v:shape>
              <v:shape style="position:absolute;left:5604;top:1802;width:334;height:334" type="#_x0000_t75" stroked="false">
                <v:imagedata r:id="rId31" o:title=""/>
              </v:shape>
            </v:group>
            <v:group style="position:absolute;left:6817;top:339;width:1475;height:1401" coordorigin="6817,339" coordsize="1475,1401">
              <v:shape style="position:absolute;left:6817;top:339;width:1475;height:1401" coordorigin="6817,339" coordsize="1475,1401" path="m6817,873l7110,1740,8010,1740,8292,884,7560,339,6817,873xe" filled="false" stroked="true" strokeweight=".938pt" strokecolor="#231f20">
                <v:path arrowok="t"/>
              </v:shape>
            </v:group>
            <v:group style="position:absolute;left:7290;top:1740;width:529;height:1103" coordorigin="7290,1740" coordsize="529,1103">
              <v:shape style="position:absolute;left:7290;top:1740;width:529;height:1103" coordorigin="7290,1740" coordsize="529,1103" path="m7813,1740l7819,2842,7290,2842,7290,1740,7813,1740xe" filled="false" stroked="true" strokeweight=".938pt" strokecolor="#231f20">
                <v:path arrowok="t"/>
              </v:shape>
            </v:group>
            <v:group style="position:absolute;left:3406;top:2848;width:5106;height:2" coordorigin="3406,2848" coordsize="5106,2">
              <v:shape style="position:absolute;left:3406;top:2848;width:5106;height:2" coordorigin="3406,2848" coordsize="5106,0" path="m3406,2848l8512,2848e" filled="false" stroked="true" strokeweight=".938pt" strokecolor="#231f20">
                <v:path arrowok="t"/>
              </v:shape>
              <v:shape style="position:absolute;left:7507;top:2173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6;top:1023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18;top:922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79;top:1795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Qual dessas peças utilizadas por essa aluna é um</w:t>
      </w:r>
      <w:r>
        <w:rPr>
          <w:color w:val="231F20"/>
          <w:spacing w:val="-39"/>
        </w:rPr>
        <w:t> </w:t>
      </w:r>
      <w:r>
        <w:rPr>
          <w:color w:val="231F20"/>
        </w:rPr>
        <w:t>pentágono?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2.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3.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4.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79" w:val="left" w:leader="none"/>
        </w:tabs>
        <w:spacing w:line="249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(M070459E4) </w:t>
      </w:r>
      <w:r>
        <w:rPr>
          <w:rFonts w:ascii="Arial" w:hAnsi="Arial"/>
          <w:color w:val="231F20"/>
          <w:sz w:val="22"/>
        </w:rPr>
        <w:t>Ao entrar em uma loja para comprar uma bicicleta que custava 200 reais, Carlos recebeu </w:t>
      </w:r>
      <w:r>
        <w:rPr>
          <w:rFonts w:ascii="Arial" w:hAnsi="Arial"/>
          <w:color w:val="231F20"/>
          <w:sz w:val="22"/>
        </w:rPr>
        <w:t>um desconto de 15% sobre esse valor por pagar à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vista.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"/>
        <w:ind w:right="0"/>
        <w:jc w:val="left"/>
      </w:pPr>
      <w:r>
        <w:rPr>
          <w:color w:val="231F20"/>
        </w:rPr>
        <w:t>Quanto ele pagou por essa</w:t>
      </w:r>
      <w:r>
        <w:rPr>
          <w:color w:val="231F20"/>
          <w:spacing w:val="-22"/>
        </w:rPr>
        <w:t> </w:t>
      </w:r>
      <w:r>
        <w:rPr>
          <w:color w:val="231F20"/>
        </w:rPr>
        <w:t>bicicleta?</w:t>
      </w:r>
      <w:r>
        <w:rPr/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185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170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(M070434E4) </w:t>
      </w:r>
      <w:r>
        <w:rPr>
          <w:rFonts w:ascii="Arial" w:hAnsi="Arial"/>
          <w:color w:val="231F20"/>
          <w:sz w:val="22"/>
        </w:rPr>
        <w:t>Observe os quadriláteros coloridos de cinza na malha quadriculada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9.500999pt;margin-top:11.12496pt;width:272.3pt;height:69.05pt;mso-position-horizontal-relative:page;mso-position-vertical-relative:paragraph;z-index:2704;mso-wrap-distance-left:0;mso-wrap-distance-right:0" coordorigin="1990,222" coordsize="5446,1381">
            <v:group style="position:absolute;left:2339;top:573;width:679;height:681" coordorigin="2339,573" coordsize="679,681">
              <v:shape style="position:absolute;left:2339;top:573;width:679;height:681" coordorigin="2339,573" coordsize="679,681" path="m2678,573l2339,913,2678,1253,3017,913,2678,573xe" filled="true" fillcolor="#939598" stroked="false">
                <v:path arrowok="t"/>
                <v:fill type="solid"/>
              </v:shape>
            </v:group>
            <v:group style="position:absolute;left:2339;top:573;width:679;height:681" coordorigin="2339,573" coordsize="679,681">
              <v:shape style="position:absolute;left:2339;top:573;width:679;height:681" coordorigin="2339,573" coordsize="679,681" path="m3017,913l2678,573,2339,913,2678,1253,3017,913xe" filled="false" stroked="true" strokeweight="1.5pt" strokecolor="#231f20">
                <v:path arrowok="t"/>
              </v:shape>
            </v:group>
            <v:group style="position:absolute;left:2339;top:227;width:2;height:1371" coordorigin="2339,227" coordsize="2,1371">
              <v:shape style="position:absolute;left:2339;top:227;width:2;height:1371" coordorigin="2339,227" coordsize="0,1371" path="m2339,1598l2339,1598,2339,233,2339,227e" filled="false" stroked="true" strokeweight=".5pt" strokecolor="#231f20">
                <v:path arrowok="t"/>
              </v:shape>
            </v:group>
            <v:group style="position:absolute;left:2678;top:227;width:2;height:1371" coordorigin="2678,227" coordsize="2,1371">
              <v:shape style="position:absolute;left:2678;top:227;width:2;height:1371" coordorigin="2678,227" coordsize="0,1371" path="m2678,1598l2678,1598,2678,233,2678,227e" filled="false" stroked="true" strokeweight=".5pt" strokecolor="#231f20">
                <v:path arrowok="t"/>
              </v:shape>
            </v:group>
            <v:group style="position:absolute;left:3017;top:227;width:2;height:1371" coordorigin="3017,227" coordsize="2,1371">
              <v:shape style="position:absolute;left:3017;top:227;width:2;height:1371" coordorigin="3017,227" coordsize="0,1371" path="m3017,1598l3017,1598,3017,233,3017,227e" filled="false" stroked="true" strokeweight=".5pt" strokecolor="#231f20">
                <v:path arrowok="t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true" fillcolor="#939598" stroked="false">
                <v:path arrowok="t"/>
                <v:fill type="solid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false" stroked="true" strokeweight="1.5pt" strokecolor="#231f20">
                <v:path arrowok="t"/>
              </v:shape>
            </v:group>
            <v:group style="position:absolute;left:3356;top:227;width:2;height:1371" coordorigin="3356,227" coordsize="2,1371">
              <v:shape style="position:absolute;left:3356;top:227;width:2;height:1371" coordorigin="3356,227" coordsize="0,1371" path="m3356,1598l3356,1598,3356,233,3356,227e" filled="false" stroked="true" strokeweight=".5pt" strokecolor="#231f20">
                <v:path arrowok="t"/>
              </v:shape>
            </v:group>
            <v:group style="position:absolute;left:3696;top:227;width:2;height:1371" coordorigin="3696,227" coordsize="2,1371">
              <v:shape style="position:absolute;left:3696;top:227;width:2;height:1371" coordorigin="3696,227" coordsize="0,1371" path="m3696,1598l3696,1598,3696,233,3696,227e" filled="false" stroked="true" strokeweight=".5pt" strokecolor="#231f20">
                <v:path arrowok="t"/>
              </v:shape>
            </v:group>
            <v:group style="position:absolute;left:4035;top:227;width:2;height:1371" coordorigin="4035,227" coordsize="2,1371">
              <v:shape style="position:absolute;left:4035;top:227;width:2;height:1371" coordorigin="4035,227" coordsize="0,1371" path="m4035,1598l4035,1598,4035,233,4035,227e" filled="false" stroked="true" strokeweight=".5pt" strokecolor="#231f20">
                <v:path arrowok="t"/>
              </v:shape>
            </v:group>
            <v:group style="position:absolute;left:4374;top:227;width:2;height:1371" coordorigin="4374,227" coordsize="2,1371">
              <v:shape style="position:absolute;left:4374;top:227;width:2;height:1371" coordorigin="4374,227" coordsize="0,1371" path="m4374,1598l4374,1598,4374,233,4374,227e" filled="false" stroked="true" strokeweight=".5pt" strokecolor="#231f20">
                <v:path arrowok="t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true" fillcolor="#939598" stroked="false">
                <v:path arrowok="t"/>
                <v:fill type="solid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false" stroked="true" strokeweight="1.5pt" strokecolor="#231f20">
                <v:path arrowok="t"/>
              </v:shape>
            </v:group>
            <v:group style="position:absolute;left:4713;top:227;width:2;height:1371" coordorigin="4713,227" coordsize="2,1371">
              <v:shape style="position:absolute;left:4713;top:227;width:2;height:1371" coordorigin="4713,227" coordsize="0,1371" path="m4713,1598l4713,1598,4713,233,4713,227e" filled="false" stroked="true" strokeweight=".5pt" strokecolor="#231f20">
                <v:path arrowok="t"/>
              </v:shape>
            </v:group>
            <v:group style="position:absolute;left:5052;top:227;width:2;height:1371" coordorigin="5052,227" coordsize="2,1371">
              <v:shape style="position:absolute;left:5052;top:227;width:2;height:1371" coordorigin="5052,227" coordsize="0,1371" path="m5052,1598l5052,1598,5052,233,5052,227e" filled="false" stroked="true" strokeweight=".5pt" strokecolor="#231f20">
                <v:path arrowok="t"/>
              </v:shape>
            </v:group>
            <v:group style="position:absolute;left:5391;top:227;width:2;height:1371" coordorigin="5391,227" coordsize="2,1371">
              <v:shape style="position:absolute;left:5391;top:227;width:2;height:1371" coordorigin="5391,227" coordsize="0,1371" path="m5391,1598l5391,1598,5391,233,5391,227e" filled="false" stroked="true" strokeweight=".5pt" strokecolor="#231f20">
                <v:path arrowok="t"/>
              </v:shape>
            </v:group>
            <v:group style="position:absolute;left:5730;top:227;width:2;height:1371" coordorigin="5730,227" coordsize="2,1371">
              <v:shape style="position:absolute;left:5730;top:227;width:2;height:1371" coordorigin="5730,227" coordsize="0,1371" path="m5730,1598l5730,1598,5730,233,5730,227e" filled="false" stroked="true" strokeweight=".5pt" strokecolor="#231f20">
                <v:path arrowok="t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7086,573l6408,573,6069,1253,6747,1253,7086,573xe" filled="true" fillcolor="#939598" stroked="false">
                <v:path arrowok="t"/>
                <v:fill type="solid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6408,573l6069,1253,6747,1253,7086,573,6408,573xe" filled="false" stroked="true" strokeweight="1.5pt" strokecolor="#231f20">
                <v:path arrowok="t"/>
              </v:shape>
            </v:group>
            <v:group style="position:absolute;left:6069;top:227;width:2;height:1371" coordorigin="6069,227" coordsize="2,1371">
              <v:shape style="position:absolute;left:6069;top:227;width:2;height:1371" coordorigin="6069,227" coordsize="0,1371" path="m6069,1598l6069,1598,6069,233,6069,227e" filled="false" stroked="true" strokeweight=".5pt" strokecolor="#231f20">
                <v:path arrowok="t"/>
              </v:shape>
            </v:group>
            <v:group style="position:absolute;left:6408;top:227;width:2;height:1371" coordorigin="6408,227" coordsize="2,1371">
              <v:shape style="position:absolute;left:6408;top:227;width:2;height:1371" coordorigin="6408,227" coordsize="0,1371" path="m6408,1598l6408,1598,6408,233,6408,227e" filled="false" stroked="true" strokeweight=".5pt" strokecolor="#231f20">
                <v:path arrowok="t"/>
              </v:shape>
            </v:group>
            <v:group style="position:absolute;left:6747;top:227;width:2;height:1371" coordorigin="6747,227" coordsize="2,1371">
              <v:shape style="position:absolute;left:6747;top:227;width:2;height:1371" coordorigin="6747,227" coordsize="0,1371" path="m6747,1598l6747,1598,6747,233,6747,227e" filled="false" stroked="true" strokeweight=".5pt" strokecolor="#231f20">
                <v:path arrowok="t"/>
              </v:shape>
            </v:group>
            <v:group style="position:absolute;left:7086;top:227;width:2;height:1371" coordorigin="7086,227" coordsize="2,1371">
              <v:shape style="position:absolute;left:7086;top:227;width:2;height:1371" coordorigin="7086,227" coordsize="0,1371" path="m7086,1598l7086,1598,7086,233,7086,227e" filled="false" stroked="true" strokeweight=".5pt" strokecolor="#231f20">
                <v:path arrowok="t"/>
              </v:shape>
            </v:group>
            <v:group style="position:absolute;left:2000;top:227;width:2;height:1371" coordorigin="2000,227" coordsize="2,1371">
              <v:shape style="position:absolute;left:2000;top:227;width:2;height:1371" coordorigin="2000,227" coordsize="0,1371" path="m2000,1598l2000,1598,2000,233,2000,227e" filled="false" stroked="true" strokeweight=".5pt" strokecolor="#231f20">
                <v:path arrowok="t"/>
              </v:shape>
            </v:group>
            <v:group style="position:absolute;left:7426;top:227;width:2;height:1371" coordorigin="7426,227" coordsize="2,1371">
              <v:shape style="position:absolute;left:7426;top:227;width:2;height:1371" coordorigin="7426,227" coordsize="0,1371" path="m7426,1598l7426,1598,7426,233,7426,227e" filled="false" stroked="true" strokeweight=".5pt" strokecolor="#231f20">
                <v:path arrowok="t"/>
              </v:shape>
            </v:group>
            <v:group style="position:absolute;left:1995;top:1593;width:5436;height:2" coordorigin="1995,1593" coordsize="5436,2">
              <v:shape style="position:absolute;left:1995;top:1593;width:5436;height:2" coordorigin="1995,1593" coordsize="5436,0" path="m1995,1593l1995,1593,7426,1593,7431,1593e" filled="false" stroked="true" strokeweight=".5pt" strokecolor="#231f20">
                <v:path arrowok="t"/>
              </v:shape>
            </v:group>
            <v:group style="position:absolute;left:1995;top:1253;width:5436;height:2" coordorigin="1995,1253" coordsize="5436,2">
              <v:shape style="position:absolute;left:1995;top:1253;width:5436;height:2" coordorigin="1995,1253" coordsize="5436,0" path="m1995,1253l1995,1253,7426,1253,7431,1253e" filled="false" stroked="true" strokeweight=".5pt" strokecolor="#231f20">
                <v:path arrowok="t"/>
              </v:shape>
            </v:group>
            <v:group style="position:absolute;left:1995;top:913;width:5436;height:2" coordorigin="1995,913" coordsize="5436,2">
              <v:shape style="position:absolute;left:1995;top:913;width:5436;height:2" coordorigin="1995,913" coordsize="5436,0" path="m1995,913l1995,913,7426,913,7431,913e" filled="false" stroked="true" strokeweight=".5pt" strokecolor="#231f20">
                <v:path arrowok="t"/>
              </v:shape>
            </v:group>
            <v:group style="position:absolute;left:1995;top:573;width:5436;height:2" coordorigin="1995,573" coordsize="5436,2">
              <v:shape style="position:absolute;left:1995;top:573;width:5436;height:2" coordorigin="1995,573" coordsize="5436,0" path="m1995,573l1995,573,7426,573,7431,573e" filled="false" stroked="true" strokeweight=".5pt" strokecolor="#231f20">
                <v:path arrowok="t"/>
              </v:shape>
            </v:group>
            <v:group style="position:absolute;left:1995;top:233;width:5436;height:2" coordorigin="1995,233" coordsize="5436,2">
              <v:shape style="position:absolute;left:1995;top:233;width:5436;height:2" coordorigin="1995,233" coordsize="5436,0" path="m1995,233l1995,233,7426,233,7431,233e" filled="false" stroked="true" strokeweight=".5pt" strokecolor="#231f20">
                <v:path arrowok="t"/>
              </v:shape>
              <v:shape style="position:absolute;left:267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4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96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13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52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7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40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5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IV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desses quadriláteros é o</w:t>
      </w:r>
      <w:r>
        <w:rPr>
          <w:color w:val="231F20"/>
          <w:spacing w:val="-27"/>
        </w:rPr>
        <w:t> </w:t>
      </w:r>
      <w:r>
        <w:rPr>
          <w:color w:val="231F20"/>
        </w:rPr>
        <w:t>quadrado?</w:t>
      </w:r>
      <w:r>
        <w:rPr/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BL05M07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27"/>
          <w:footerReference w:type="default" r:id="rId28"/>
          <w:pgSz w:w="11910" w:h="16840"/>
          <w:pgMar w:header="377" w:footer="324" w:top="560" w:bottom="5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(M070435E4) </w:t>
      </w:r>
      <w:r>
        <w:rPr>
          <w:rFonts w:ascii="Arial" w:hAnsi="Arial"/>
          <w:color w:val="231F20"/>
          <w:sz w:val="22"/>
        </w:rPr>
        <w:t>Observe abaixo o desenho de um sólido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9"/>
          <w:szCs w:val="9"/>
        </w:rPr>
      </w:pPr>
      <w:r>
        <w:rPr/>
        <w:pict>
          <v:group style="position:absolute;margin-left:100.039001pt;margin-top:6.372945pt;width:72.3pt;height:94.75pt;mso-position-horizontal-relative:page;mso-position-vertical-relative:paragraph;z-index:2752;mso-wrap-distance-left:0;mso-wrap-distance-right:0" coordorigin="2001,127" coordsize="1446,1895">
            <v:group style="position:absolute;left:2001;top:1643;width:1446;height:376" coordorigin="2001,1643" coordsize="1446,376">
              <v:shape style="position:absolute;left:2001;top:1643;width:1446;height:376" coordorigin="2001,1643" coordsize="1446,376" path="m2053,1643l2001,1643,2280,2019,3166,2019,3181,1999,2290,1999,2031,1650,2053,1643xe" filled="true" fillcolor="#231f20" stroked="false">
                <v:path arrowok="t"/>
                <v:fill type="solid"/>
              </v:shape>
              <v:shape style="position:absolute;left:2001;top:1643;width:1446;height:376" coordorigin="2001,1643" coordsize="1446,376" path="m3446,1643l3393,1643,3416,1650,3156,1999,3181,1999,3446,1643xe" filled="true" fillcolor="#231f20" stroked="false">
                <v:path arrowok="t"/>
                <v:fill type="solid"/>
              </v:shape>
            </v:group>
            <v:group style="position:absolute;left:2015;top:1373;width:1418;height:272" coordorigin="2015,1373" coordsize="1418,272">
              <v:shape style="position:absolute;left:2015;top:1373;width:1418;height:272" coordorigin="2015,1373" coordsize="1418,272" path="m2015,1645l2723,1373,3432,1645e" filled="false" stroked="true" strokeweight="1.0pt" strokecolor="#231f20">
                <v:path arrowok="t"/>
                <v:stroke dashstyle="dash"/>
              </v:shape>
            </v:group>
            <v:group style="position:absolute;left:2015;top:137;width:1418;height:590" coordorigin="2015,137" coordsize="1418,590">
              <v:shape style="position:absolute;left:2015;top:137;width:1418;height:590" coordorigin="2015,137" coordsize="1418,590" path="m2723,137l3078,250,3432,362,3297,544,3161,727,2723,727,2285,727,2150,544,2015,362,2369,250,2723,137xe" filled="false" stroked="true" strokeweight="1pt" strokecolor="#231f20">
                <v:path arrowok="t"/>
              </v:shape>
            </v:group>
            <v:group style="position:absolute;left:2723;top:137;width:2;height:1283" coordorigin="2723,137" coordsize="2,1283">
              <v:shape style="position:absolute;left:2723;top:137;width:2;height:1283" coordorigin="2723,137" coordsize="1,1283" path="m2723,137l2723,1420e" filled="false" stroked="true" strokeweight="1pt" strokecolor="#231f20">
                <v:path arrowok="t"/>
                <v:stroke dashstyle="dash"/>
              </v:shape>
            </v:group>
            <v:group style="position:absolute;left:2015;top:362;width:2;height:1283" coordorigin="2015,362" coordsize="2,1283">
              <v:shape style="position:absolute;left:2015;top:362;width:2;height:1283" coordorigin="2015,362" coordsize="0,1283" path="m2015,362l2015,1645e" filled="false" stroked="true" strokeweight="1pt" strokecolor="#231f20">
                <v:path arrowok="t"/>
              </v:shape>
            </v:group>
            <v:group style="position:absolute;left:3435;top:374;width:2;height:1283" coordorigin="3435,374" coordsize="2,1283">
              <v:shape style="position:absolute;left:3435;top:374;width:2;height:1283" coordorigin="3435,374" coordsize="0,1283" path="m3435,374l3435,1657e" filled="false" stroked="true" strokeweight="1pt" strokecolor="#231f20">
                <v:path arrowok="t"/>
              </v:shape>
            </v:group>
            <v:group style="position:absolute;left:2287;top:730;width:2;height:1283" coordorigin="2287,730" coordsize="2,1283">
              <v:shape style="position:absolute;left:2287;top:730;width:2;height:1283" coordorigin="2287,730" coordsize="0,1283" path="m2287,730l2287,2012e" filled="false" stroked="true" strokeweight="1pt" strokecolor="#231f20">
                <v:path arrowok="t"/>
              </v:shape>
            </v:group>
            <v:group style="position:absolute;left:3165;top:719;width:2;height:1283" coordorigin="3165,719" coordsize="2,1283">
              <v:shape style="position:absolute;left:3165;top:719;width:2;height:1283" coordorigin="3165,719" coordsize="0,1283" path="m3165,719l3165,2002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O número de arestas desse sólido</w:t>
      </w:r>
      <w:r>
        <w:rPr>
          <w:color w:val="231F20"/>
          <w:spacing w:val="-17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64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5" w:val="left" w:leader="none"/>
        </w:tabs>
        <w:spacing w:line="240" w:lineRule="auto" w:before="7" w:after="0"/>
        <w:ind w:left="394" w:right="0" w:hanging="2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40" w:lineRule="auto" w:before="0" w:after="0"/>
        <w:ind w:left="484" w:right="0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(M070442E4)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malha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quadriculada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representação,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cinza,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Marcela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right="0"/>
        <w:jc w:val="left"/>
      </w:pPr>
      <w:r>
        <w:rPr>
          <w:color w:val="231F20"/>
        </w:rPr>
        <w:t>quer</w:t>
      </w:r>
      <w:r>
        <w:rPr>
          <w:color w:val="231F20"/>
          <w:spacing w:val="-16"/>
        </w:rPr>
        <w:t> </w:t>
      </w:r>
      <w:r>
        <w:rPr>
          <w:color w:val="231F20"/>
        </w:rPr>
        <w:t>comprar.</w:t>
      </w:r>
      <w:r>
        <w:rPr/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tbl>
      <w:tblPr>
        <w:tblW w:w="0" w:type="auto"/>
        <w:jc w:val="left"/>
        <w:tblInd w:w="16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5"/>
              <w:ind w:left="65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7"/>
              <w:ind w:left="124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119.305pt;margin-top:-32.833141pt;width:16.75pt;height:24.25pt;mso-position-horizontal-relative:page;mso-position-vertical-relative:paragraph;z-index:-87160" coordorigin="2386,-657" coordsize="335,485">
            <v:group style="position:absolute;left:2495;top:-606;width:117;height:2" coordorigin="2495,-606" coordsize="117,2">
              <v:shape style="position:absolute;left:2495;top:-606;width:117;height:2" coordorigin="2495,-606" coordsize="117,0" path="m2495,-606l2611,-606e" filled="false" stroked="true" strokeweight="1pt" strokecolor="#231f20">
                <v:path arrowok="t"/>
              </v:shape>
            </v:group>
            <v:group style="position:absolute;left:2386;top:-657;width:141;height:103" coordorigin="2386,-657" coordsize="141,103">
              <v:shape style="position:absolute;left:2386;top:-657;width:141;height:103" coordorigin="2386,-657" coordsize="141,103" path="m2526,-657l2386,-606,2526,-555,2495,-606,2526,-657xe" filled="true" fillcolor="#231f20" stroked="false">
                <v:path arrowok="t"/>
                <v:fill type="solid"/>
              </v:shape>
            </v:group>
            <v:group style="position:absolute;left:2580;top:-657;width:141;height:103" coordorigin="2580,-657" coordsize="141,103">
              <v:shape style="position:absolute;left:2580;top:-657;width:141;height:103" coordorigin="2580,-657" coordsize="141,103" path="m2580,-657l2611,-606,2580,-555,2721,-606,2580,-657xe" filled="true" fillcolor="#231f20" stroked="false">
                <v:path arrowok="t"/>
                <v:fill type="solid"/>
              </v:shape>
            </v:group>
            <v:group style="position:absolute;left:2459;top:-393;width:2;height:112" coordorigin="2459,-393" coordsize="2,112">
              <v:shape style="position:absolute;left:2459;top:-393;width:2;height:112" coordorigin="2459,-393" coordsize="0,112" path="m2459,-393l2459,-281e" filled="false" stroked="true" strokeweight="1pt" strokecolor="#231f20">
                <v:path arrowok="t"/>
              </v:shape>
            </v:group>
            <v:group style="position:absolute;left:2408;top:-502;width:103;height:141" coordorigin="2408,-502" coordsize="103,141">
              <v:shape style="position:absolute;left:2408;top:-502;width:103;height:141" coordorigin="2408,-502" coordsize="103,141" path="m2459,-502l2408,-362,2459,-393,2499,-393,2459,-502xe" filled="true" fillcolor="#231f20" stroked="false">
                <v:path arrowok="t"/>
                <v:fill type="solid"/>
              </v:shape>
              <v:shape style="position:absolute;left:2408;top:-502;width:103;height:141" coordorigin="2408,-502" coordsize="103,141" path="m2499,-393l2459,-393,2510,-362,2499,-393xe" filled="true" fillcolor="#231f20" stroked="false">
                <v:path arrowok="t"/>
                <v:fill type="solid"/>
              </v:shape>
            </v:group>
            <v:group style="position:absolute;left:2408;top:-312;width:103;height:141" coordorigin="2408,-312" coordsize="103,141">
              <v:shape style="position:absolute;left:2408;top:-312;width:103;height:141" coordorigin="2408,-312" coordsize="103,141" path="m2408,-312l2459,-172,2499,-281,2459,-281,2408,-312xe" filled="true" fillcolor="#231f20" stroked="false">
                <v:path arrowok="t"/>
                <v:fill type="solid"/>
              </v:shape>
              <v:shape style="position:absolute;left:2408;top:-312;width:103;height:141" coordorigin="2408,-312" coordsize="103,141" path="m2510,-312l2459,-281,2499,-281,2510,-31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Qual é o perímetro desse</w:t>
      </w:r>
      <w:r>
        <w:rPr>
          <w:color w:val="231F20"/>
          <w:spacing w:val="-13"/>
        </w:rPr>
        <w:t> </w:t>
      </w:r>
      <w:r>
        <w:rPr>
          <w:color w:val="231F20"/>
        </w:rPr>
        <w:t>terreno?</w:t>
      </w:r>
      <w:r>
        <w:rPr/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128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47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  <w:tab w:pos="5832" w:val="right" w:leader="none"/>
        </w:tabs>
        <w:spacing w:line="177" w:lineRule="auto" w:before="261" w:after="0"/>
        <w:ind w:left="110" w:right="44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(M070447E4) </w:t>
      </w:r>
      <w:r>
        <w:rPr>
          <w:rFonts w:ascii="Arial" w:hAnsi="Arial"/>
          <w:color w:val="231F20"/>
          <w:sz w:val="22"/>
        </w:rPr>
        <w:t>Qual é a representação decimal da fração </w:t>
      </w:r>
      <w:r>
        <w:rPr>
          <w:rFonts w:ascii="Arial" w:hAnsi="Arial"/>
          <w:color w:val="231F20"/>
          <w:position w:val="8"/>
          <w:sz w:val="22"/>
        </w:rPr>
      </w:r>
      <w:r>
        <w:rPr>
          <w:rFonts w:ascii="Arial" w:hAnsi="Arial"/>
          <w:color w:val="231F20"/>
          <w:position w:val="8"/>
          <w:sz w:val="22"/>
          <w:u w:val="single" w:color="231F20"/>
        </w:rPr>
        <w:t>3 </w:t>
      </w:r>
      <w:r>
        <w:rPr>
          <w:rFonts w:ascii="Arial" w:hAnsi="Arial"/>
          <w:color w:val="231F20"/>
          <w:position w:val="8"/>
          <w:sz w:val="22"/>
        </w:rPr>
      </w:r>
      <w:r>
        <w:rPr>
          <w:rFonts w:ascii="Arial" w:hAnsi="Arial"/>
          <w:color w:val="231F20"/>
          <w:sz w:val="22"/>
        </w:rPr>
        <w:t>? A)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0,375</w:t>
      </w:r>
      <w:r>
        <w:rPr>
          <w:rFonts w:ascii="Times New Roman" w:hAnsi="Times New Roman"/>
          <w:color w:val="231F20"/>
          <w:position w:val="15"/>
          <w:sz w:val="22"/>
        </w:rPr>
        <w:tab/>
      </w:r>
      <w:r>
        <w:rPr>
          <w:rFonts w:ascii="Arial" w:hAnsi="Arial"/>
          <w:color w:val="231F20"/>
          <w:position w:val="15"/>
          <w:sz w:val="22"/>
        </w:rPr>
        <w:t>8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9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8"/>
        </w:rPr>
        <w:t> </w:t>
      </w:r>
      <w:r>
        <w:rPr>
          <w:color w:val="231F20"/>
        </w:rPr>
        <w:t>2,666...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3,8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8,3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40" w:lineRule="auto" w:before="72" w:after="0"/>
        <w:ind w:left="550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(M041319E4) </w:t>
      </w:r>
      <w:r>
        <w:rPr>
          <w:rFonts w:ascii="Arial" w:hAnsi="Arial"/>
          <w:color w:val="231F20"/>
          <w:sz w:val="22"/>
        </w:rPr>
        <w:t>Observe no quadro abaixo a decomposição de um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99.337601pt;margin-top:9.612951pt;width:170.1pt;height:28.35pt;mso-position-horizontal-relative:page;mso-position-vertical-relative:paragraph;z-index:2776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7" w:right="0"/>
                    <w:jc w:val="left"/>
                  </w:pPr>
                  <w:r>
                    <w:rPr>
                      <w:color w:val="231F20"/>
                    </w:rPr>
                    <w:t>4 x 1 000 + 9 x 100 + 2 x 10 +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footerReference w:type="default" r:id="rId32"/>
          <w:pgSz w:w="11910" w:h="16840"/>
          <w:pgMar w:footer="324" w:header="377" w:top="560" w:bottom="520" w:left="740" w:right="740"/>
        </w:sectPr>
      </w:pPr>
    </w:p>
    <w:p>
      <w:pPr>
        <w:pStyle w:val="BodyText"/>
        <w:spacing w:line="240" w:lineRule="auto" w:before="100"/>
        <w:ind w:right="-1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decomposição corresponde a qual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número?</w:t>
      </w:r>
      <w:r>
        <w:rPr>
          <w:rFonts w:ascii="Arial" w:hAnsi="Arial"/>
        </w:rPr>
      </w:r>
    </w:p>
    <w:p>
      <w:pPr>
        <w:pStyle w:val="BodyText"/>
        <w:spacing w:line="240" w:lineRule="auto" w:before="64"/>
        <w:ind w:right="-19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494</w:t>
      </w:r>
      <w:r>
        <w:rPr/>
      </w:r>
    </w:p>
    <w:p>
      <w:pPr>
        <w:pStyle w:val="BodyText"/>
        <w:spacing w:line="240" w:lineRule="auto" w:before="7"/>
        <w:ind w:right="-19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924</w:t>
      </w:r>
      <w:r>
        <w:rPr/>
      </w:r>
    </w:p>
    <w:p>
      <w:pPr>
        <w:pStyle w:val="BodyText"/>
        <w:spacing w:line="240" w:lineRule="auto" w:before="7"/>
        <w:ind w:right="-19"/>
        <w:jc w:val="left"/>
      </w:pPr>
      <w:r>
        <w:rPr>
          <w:color w:val="231F20"/>
        </w:rPr>
        <w:t>C) 4</w:t>
      </w:r>
      <w:r>
        <w:rPr>
          <w:color w:val="231F20"/>
          <w:spacing w:val="-4"/>
        </w:rPr>
        <w:t> </w:t>
      </w:r>
      <w:r>
        <w:rPr>
          <w:color w:val="231F20"/>
        </w:rPr>
        <w:t>914</w:t>
      </w:r>
      <w:r>
        <w:rPr/>
      </w:r>
    </w:p>
    <w:p>
      <w:pPr>
        <w:pStyle w:val="BodyText"/>
        <w:spacing w:line="240" w:lineRule="auto"/>
        <w:ind w:right="-19"/>
        <w:jc w:val="left"/>
      </w:pPr>
      <w:r>
        <w:rPr>
          <w:color w:val="231F20"/>
        </w:rPr>
        <w:t>D) 4</w:t>
      </w:r>
      <w:r>
        <w:rPr>
          <w:color w:val="231F20"/>
          <w:spacing w:val="-4"/>
        </w:rPr>
        <w:t> </w:t>
      </w:r>
      <w:r>
        <w:rPr>
          <w:color w:val="231F20"/>
        </w:rPr>
        <w:t>924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953" w:space="4567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auto" w:before="72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(M041367E4)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gráfico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mostra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preferência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algumas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crianças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determinados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gêneros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filme.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7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85.990997pt;margin-top:7.546894pt;width:255.15pt;height:185.05pt;mso-position-horizontal-relative:page;mso-position-vertical-relative:paragraph;z-index:2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7"/>
                    <w:gridCol w:w="504"/>
                    <w:gridCol w:w="766"/>
                    <w:gridCol w:w="504"/>
                    <w:gridCol w:w="761"/>
                    <w:gridCol w:w="504"/>
                    <w:gridCol w:w="770"/>
                    <w:gridCol w:w="504"/>
                    <w:gridCol w:w="382"/>
                  </w:tblGrid>
                  <w:tr>
                    <w:trPr>
                      <w:trHeight w:val="243" w:hRule="exact"/>
                    </w:trPr>
                    <w:tc>
                      <w:tcPr>
                        <w:tcW w:w="5080" w:type="dxa"/>
                        <w:gridSpan w:val="9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75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70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52.314453pt;margin-top:3.688898pt;width:9.550pt;height:43.3pt;mso-position-horizontal-relative:page;mso-position-vertical-relative:paragraph;z-index:2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-675" w:firstLine="0"/>
                    <w:jc w:val="left"/>
                    <w:rPr>
                      <w:rFonts w:ascii="Arial" w:hAnsi="Arial" w:cs="Arial" w:eastAsia="Arial" w:hint="default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15"/>
                    </w:rPr>
                    <w:t>Quantidade</w:t>
                  </w:r>
                  <w:r>
                    <w:rPr>
                      <w:rFonts w:ascii="Arial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45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40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10</w:t>
      </w:r>
      <w:r>
        <w:rPr>
          <w:rFonts w:ascii="Arial"/>
          <w:sz w:val="15"/>
        </w:rPr>
      </w:r>
    </w:p>
    <w:p>
      <w:pPr>
        <w:spacing w:before="75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5</w:t>
      </w:r>
      <w:r>
        <w:rPr>
          <w:rFonts w:ascii="Arial"/>
          <w:sz w:val="15"/>
        </w:rPr>
      </w:r>
    </w:p>
    <w:p>
      <w:pPr>
        <w:spacing w:line="167" w:lineRule="exact" w:before="76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0</w:t>
      </w:r>
      <w:r>
        <w:rPr>
          <w:rFonts w:ascii="Arial"/>
          <w:sz w:val="15"/>
        </w:rPr>
      </w:r>
    </w:p>
    <w:p>
      <w:pPr>
        <w:tabs>
          <w:tab w:pos="1137" w:val="left" w:leader="none"/>
          <w:tab w:pos="2388" w:val="left" w:leader="none"/>
          <w:tab w:pos="3798" w:val="left" w:leader="none"/>
        </w:tabs>
        <w:spacing w:line="167" w:lineRule="exact" w:before="0"/>
        <w:ind w:left="0" w:right="54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 w:hAnsi="Arial"/>
          <w:color w:val="231F20"/>
          <w:sz w:val="15"/>
        </w:rPr>
        <w:t>Ação</w:t>
        <w:tab/>
        <w:t>Comédia</w:t>
        <w:tab/>
        <w:t>Animação</w:t>
        <w:tab/>
      </w:r>
      <w:r>
        <w:rPr>
          <w:rFonts w:ascii="Arial" w:hAnsi="Arial"/>
          <w:color w:val="231F20"/>
          <w:spacing w:val="-3"/>
          <w:sz w:val="15"/>
        </w:rPr>
        <w:t>Terror</w:t>
      </w:r>
      <w:r>
        <w:rPr>
          <w:rFonts w:ascii="Arial" w:hAnsi="Arial"/>
          <w:spacing w:val="-3"/>
          <w:sz w:val="15"/>
        </w:rPr>
      </w:r>
    </w:p>
    <w:p>
      <w:pPr>
        <w:spacing w:before="76"/>
        <w:ind w:left="0" w:right="92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b/>
          <w:color w:val="231F20"/>
          <w:sz w:val="15"/>
        </w:rPr>
        <w:t>Filmes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quantas crianças preferem filmes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ação?</w:t>
      </w:r>
      <w:r>
        <w:rPr>
          <w:rFonts w:ascii="Arial" w:hAnsi="Arial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(M051488E4) </w:t>
      </w:r>
      <w:r>
        <w:rPr>
          <w:rFonts w:ascii="Arial" w:hAnsi="Arial"/>
          <w:color w:val="231F20"/>
          <w:sz w:val="22"/>
        </w:rPr>
        <w:t>Observe abaixo um retângulo que foi dividido em quadrados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12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fração que representa os quadrados pintados de cinza em relação ao total de quadrados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151" w:lineRule="auto" w:before="0" w:after="0"/>
        <w:ind w:left="553" w:right="10434" w:hanging="44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10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3" w:val="left" w:leader="none"/>
        </w:tabs>
        <w:spacing w:line="153" w:lineRule="auto" w:before="0" w:after="0"/>
        <w:ind w:left="505" w:right="10535" w:hanging="39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6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6" w:val="left" w:leader="none"/>
        </w:tabs>
        <w:spacing w:line="153" w:lineRule="auto" w:before="0" w:after="0"/>
        <w:ind w:left="502" w:right="10535" w:hanging="39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4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73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30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6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(M041339E4)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793951pt;width:56.7pt;height:28.35pt;mso-position-horizontal-relative:page;mso-position-vertical-relative:paragraph;z-index:282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98" w:right="0"/>
                    <w:jc w:val="left"/>
                  </w:pPr>
                  <w:r>
                    <w:rPr>
                      <w:color w:val="231F20"/>
                    </w:rPr>
                    <w:t>396 ÷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300" w:lineRule="auto" w:before="72"/>
        <w:ind w:right="7872"/>
        <w:jc w:val="left"/>
      </w:pPr>
      <w:r>
        <w:rPr>
          <w:color w:val="231F20"/>
        </w:rPr>
        <w:t>Qual é o resultado dessa conta? A)</w:t>
      </w:r>
      <w:r>
        <w:rPr>
          <w:color w:val="231F20"/>
          <w:spacing w:val="-3"/>
        </w:rPr>
        <w:t> </w:t>
      </w:r>
      <w:r>
        <w:rPr>
          <w:color w:val="231F20"/>
        </w:rPr>
        <w:t>132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196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231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399</w:t>
      </w:r>
      <w:r>
        <w:rPr/>
      </w:r>
    </w:p>
    <w:p>
      <w:pPr>
        <w:spacing w:after="0" w:line="240" w:lineRule="auto"/>
        <w:jc w:val="left"/>
        <w:sectPr>
          <w:headerReference w:type="default" r:id="rId33"/>
          <w:footerReference w:type="default" r:id="rId34"/>
          <w:pgSz w:w="11910" w:h="16840"/>
          <w:pgMar w:header="377" w:footer="524" w:top="560" w:bottom="720" w:left="740" w:right="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(M060161B1) </w:t>
      </w:r>
      <w:r>
        <w:rPr>
          <w:rFonts w:ascii="Arial" w:hAnsi="Arial"/>
          <w:color w:val="231F20"/>
          <w:sz w:val="22"/>
        </w:rPr>
        <w:t>Observe abaixo os objetos que Maíra levou para a aula de</w:t>
      </w:r>
      <w:r>
        <w:rPr>
          <w:rFonts w:ascii="Arial" w:hAnsi="Arial"/>
          <w:color w:val="231F20"/>
          <w:spacing w:val="-36"/>
          <w:sz w:val="22"/>
        </w:rPr>
        <w:t> </w:t>
      </w:r>
      <w:r>
        <w:rPr>
          <w:rFonts w:ascii="Arial" w:hAnsi="Arial"/>
          <w:color w:val="231F20"/>
          <w:sz w:val="22"/>
        </w:rPr>
        <w:t>geometria.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80.110741pt;margin-top:8.413422pt;width:26.25pt;height:88.45pt;mso-position-horizontal-relative:page;mso-position-vertical-relative:paragraph;z-index:2896;mso-wrap-distance-left:0;mso-wrap-distance-right:0" coordorigin="1602,168" coordsize="525,1769">
            <v:shape style="position:absolute;left:1761;top:413;width:210;height:210" type="#_x0000_t75" stroked="false">
              <v:imagedata r:id="rId36" o:title=""/>
            </v:shape>
            <v:shape style="position:absolute;left:1763;top:1664;width:214;height:209" type="#_x0000_t75" stroked="false">
              <v:imagedata r:id="rId37" o:title=""/>
            </v:shape>
            <v:group style="position:absolute;left:1602;top:168;width:525;height:1769" coordorigin="1602,168" coordsize="525,1769">
              <v:shape style="position:absolute;left:1602;top:168;width:525;height:1769" coordorigin="1602,168" coordsize="525,1769" path="m1848,168l1759,180,1670,213,1612,252,1602,332,1602,345,1603,357,1604,556,1605,716,1606,877,1607,1028,1608,1185,1608,1329,1609,1440,1609,1659,1607,1707,1605,1763,1605,1776,1614,1859,1712,1918,1779,1931,1841,1936,1908,1935,1987,1924,2061,1901,2063,1899,1847,1899,1776,1891,1708,1871,1647,1844,1646,1763,1645,1682,1644,1601,1643,1521,1643,1440,1643,1329,1642,1005,1642,791,1642,696,1642,634,1642,556,1641,474,1640,394,1639,313,1718,313,1717,313,1663,276,1669,267,1674,257,1681,249,1694,242,1738,242,1740,241,1756,235,1955,234,1955,231,2101,231,2095,226,1863,226,1833,223,1807,212,1839,207,1871,205,2056,205,2043,199,1995,184,1949,174,1899,169,1848,168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26,321l2081,321,2082,399,2083,477,2084,556,2085,636,2086,716,2086,791,2087,877,2087,949,2088,1028,2088,1106,2088,1343,2089,1601,2089,1664,2090,1705,2090,1752,2087,1798,2078,1843,2000,1878,1922,1896,1847,1899,2063,1899,2113,1861,2123,1827,2126,1776,2125,1705,2124,1664,2124,1601,2124,1329,2124,1248,2124,1167,2123,1086,2120,680,2120,615,2119,516,2119,450,2122,398,2126,340,2126,32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18,313l1639,313,1701,346,1769,369,1842,380,1919,376,2000,357,2028,345,1852,345,1781,336,1718,313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4,234l2023,234,2037,239,2050,247,2061,260,2070,280,1999,317,1925,339,1852,345,2028,345,2081,321,2126,321,2125,284,2112,241,2104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738,242l1694,242,1692,253,1691,265,1691,267,1693,278,1700,286,1754,316,1817,332,1884,334,1955,319,1979,308,1873,308,1881,305,1820,305,1782,300,1742,286,1715,259,1726,250,1738,242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101,231l1955,231,1971,235,1986,240,1999,250,2010,266,1985,285,1954,297,1921,304,1889,307,1873,308,1979,308,2026,286,2033,276,2034,264,2030,250,2023,234,2104,234,2101,231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34l1770,234,1773,265,1789,287,1813,299,1841,303,1820,305,1881,305,1886,303,1914,294,1945,283,1948,278,1865,278,1830,274,1799,268,1794,259,1800,253,1794,244,1799,240,1955,240,1955,234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4,249l1901,249,1932,255,1900,274,1865,278,1948,278,1952,272,1954,259,1954,253,1954,249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1955,240l1799,240,1801,244,1802,247,1834,251,1868,250,1901,249,1954,249,1954,243,1955,240xe" filled="true" fillcolor="#231f20" stroked="false">
                <v:path arrowok="t"/>
                <v:fill type="solid"/>
              </v:shape>
              <v:shape style="position:absolute;left:1602;top:168;width:525;height:1769" coordorigin="1602,168" coordsize="525,1769" path="m2056,205l1871,205,1901,207,1928,217,1895,224,1863,226,2095,226,2086,219,2056,20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159.876617pt;margin-top:8.197296pt;width:71.45pt;height:87.1pt;mso-position-horizontal-relative:page;mso-position-vertical-relative:paragraph;z-index:2920;mso-wrap-distance-left:0;mso-wrap-distance-right:0" coordorigin="3198,164" coordsize="1429,1742">
            <v:group style="position:absolute;left:3198;top:164;width:1429;height:1742" coordorigin="3198,164" coordsize="1429,1742">
              <v:shape style="position:absolute;left:3198;top:164;width:1429;height:1742" coordorigin="3198,164" coordsize="1429,1742" path="m3657,1494l3560,1494,3568,1506,3576,1516,3648,1654,3682,1718,3714,1782,3747,1846,3765,1878,3787,1898,3815,1906,3851,1902,3936,1872,3821,1872,3809,1774,3777,1774,3730,1714,3696,1652,3672,1588,3658,1522,3657,149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33,1424l4114,1424,4114,1482,4114,1598,4114,1664,4112,1744,4014,1810,3821,1872,3936,1872,4089,1818,4168,1792,4247,1764,4144,1764,4159,1684,4162,1606,4157,1532,4143,1458,4133,142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8,1372l3660,1372,3709,1444,3742,1520,3763,1600,3773,1686,3777,1774,3809,1774,3803,1720,3794,1648,3787,1576,3789,1564,3796,1554,3805,1544,3815,1536,3873,1514,3795,1514,3771,1506,3747,1468,3710,1396,3699,1374,3698,137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25,982l3912,982,3979,998,4034,1020,4078,1052,4107,1104,4113,1120,4119,1134,4127,1148,4136,1160,4183,1228,4217,1300,4240,1372,4255,1448,4261,1524,4262,1588,4263,1606,4260,1682,4247,1726,4219,1744,4182,1752,4144,1764,4247,1764,4406,1716,4480,1696,4352,1696,4336,1694,4318,1686,4302,1676,4296,1666,4296,1628,4296,1588,4300,1464,4304,1398,4385,1330,4309,1330,4251,1294,4216,1232,4182,1168,4116,1040,4225,98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617,1256l4587,1256,4587,1472,4587,1528,4561,1614,4479,1656,4447,1664,4384,1688,4352,1696,4480,1696,4560,1666,4622,1572,4626,1506,4626,1356,4622,1284,4617,125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90,270l3622,286,3631,290,3458,356,3378,384,3247,424,3210,446,3198,482,3219,540,3221,550,3219,562,3216,574,3216,586,3227,662,3237,738,3251,814,3271,886,3301,958,3336,1028,3414,1162,3443,1224,3459,1288,3460,1352,3441,1418,3427,1452,3414,1488,3400,1528,3384,1574,3560,1494,3657,1494,3656,1474,3475,1474,3488,1390,3500,1302,3515,1214,3523,1176,3465,1176,3429,1104,3392,1034,3356,964,3323,892,3296,818,3275,742,3264,662,3263,576,3299,576,3253,466,3375,422,3434,402,3494,384,3589,384,3575,358,3660,326,3722,326,3716,306,3806,274,3706,274,3690,27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37,1026l3899,1026,4006,1240,4041,1308,4068,1366,4046,1422,3986,1448,3926,1472,3905,1478,3836,1504,3795,1514,3873,1514,3884,1510,3955,1482,4114,1424,4133,1424,4122,1388,4095,1320,4063,1252,4028,1184,3937,10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1002l3859,1002,3821,1030,3788,1056,3757,1078,3674,1132,3620,1226,3618,1288,3619,1326,3619,1374,3619,1406,3618,1438,3475,1474,3656,1474,3654,1452,3654,1448,3660,1372,3698,1372,3687,1350,3676,1328,3668,1304,3659,1258,3663,1216,3683,1178,3719,1146,3761,1118,3804,1090,3899,1026,3937,1026,3924,10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9,892l4393,892,4583,1230,4443,1282,4376,1308,4309,1330,4385,1330,4396,1326,4457,1304,4587,1256,4617,1256,4609,1212,4583,1144,4540,1076,4500,1018,4466,954,4439,89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356,718l3381,776,3406,836,3433,896,3462,952,3488,1006,3500,1062,3494,1116,3465,1176,3523,1176,3533,1124,3552,1076,3584,1038,3613,1022,3559,1022,3546,1014,3531,1008,3518,1000,3509,990,3470,922,3432,854,3356,71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65,728l3533,728,3510,738,3499,760,3502,796,3505,808,3509,824,3505,834,3496,886,3506,930,3535,968,3579,998,3559,1022,3613,1022,3627,1014,3681,1002,3924,1002,3912,982,4225,982,4228,980,3680,980,3614,966,3564,934,3550,908,3543,878,3540,844,3535,812,3629,812,3575,790,3594,752,3680,752,3657,746,3611,736,3565,72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29,812l3535,812,3884,928,3824,960,3753,978,3680,980,4228,980,4232,978,4083,978,3996,964,4038,924,4004,924,3976,900,4001,874,3780,874,3629,81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432,878l4298,878,4233,934,4162,968,4083,978,4232,978,4393,892,4439,892,4435,884,4432,878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207,742l4131,742,4156,766,4004,924,4038,924,4048,914,4107,892,4171,886,4235,886,4298,878,4432,878,4421,854,4140,854,4189,794,4207,7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680,752l3594,752,3793,844,3780,874,3946,874,3943,842,3939,812,3938,800,3838,800,3828,770,3750,770,3680,75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70,646l4104,646,4114,650,4130,662,4149,680,4166,694,3946,874,4001,874,4131,742,4207,742,4209,738,4199,684,4170,64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041,204l4002,204,4350,818,4140,854,4421,854,4401,814,4407,812,4401,800,4395,788,4393,784,4382,784,4306,646,4279,608,4254,568,4230,528,4208,484,4188,460,4169,432,4152,402,4137,368,4114,316,4087,264,4053,216,4041,20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59,522l3872,522,3838,800,3938,800,3938,790,3940,784,3914,784,3881,732,3871,680,3885,630,3925,580,3972,580,3966,542,3959,52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72,580l3925,580,3914,784,3940,784,3944,774,3981,740,4020,706,4061,676,4084,660,3979,660,3978,640,3977,622,3975,604,3973,586,3972,5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388,776l4382,784,4393,784,4389,778,4388,7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589,384l3494,384,3514,386,3537,394,3610,494,3646,562,3681,630,3750,770,3828,770,3825,760,3811,716,3798,674,3793,654,3736,654,3589,384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299,576l3263,576,3358,720,3307,596,3299,57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4108,602l4065,610,4023,636,3979,660,4084,660,4104,646,4170,646,4158,630,4108,60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22,326l3660,326,3703,384,3734,444,3750,508,3751,578,3736,654,3793,654,3788,628,3783,578,3794,546,3823,530,3872,522,3959,522,3954,504,3931,486,3864,486,3826,484,3767,436,3739,380,3732,358,3722,326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24,480l3864,486,3931,486,3924,480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776,242l3738,254,3726,260,3718,270,3706,274,3806,274,3879,248,3776,248,3776,242xe" filled="true" fillcolor="#231f20" stroked="false">
                <v:path arrowok="t"/>
                <v:fill type="solid"/>
              </v:shape>
              <v:shape style="position:absolute;left:3198;top:164;width:1429;height:1742" coordorigin="3198,164" coordsize="1429,1742" path="m3991,164l3943,184,3919,192,3894,202,3888,208,3882,212,3876,216,3856,228,3833,234,3806,240,3776,248,3879,248,4002,204,4041,204,4010,170,3991,164xe" filled="true" fillcolor="#231f20" stroked="false">
                <v:path arrowok="t"/>
                <v:fill type="solid"/>
              </v:shape>
              <v:shape style="position:absolute;left:4010;top:169;width:198;height:315" type="#_x0000_t75" stroked="false">
                <v:imagedata r:id="rId38" o:title=""/>
              </v:shape>
            </v:group>
            <v:group style="position:absolute;left:3776;top:200;width:119;height:48" coordorigin="3776,200" coordsize="119,48">
              <v:shape style="position:absolute;left:3776;top:200;width:119;height:48" coordorigin="3776,200" coordsize="119,48" path="m3894,200l3878,205,3862,210,3845,214,3829,218,3816,224,3802,230,3789,235,3776,240,3776,247,3806,240,3833,234,3856,226,3876,216,3882,211,3888,206,3894,200xe" filled="true" fillcolor="#ffffff" stroked="false">
                <v:path arrowok="t"/>
                <v:fill type="solid"/>
              </v:shape>
            </v:group>
            <v:group style="position:absolute;left:3716;top:203;width:635;height:651" coordorigin="3716,203" coordsize="635,651">
              <v:shape style="position:absolute;left:3716;top:203;width:635;height:651" coordorigin="3716,203" coordsize="635,651" path="m4228,602l4108,602,4158,629,4199,683,4209,737,4189,793,4140,853,4350,817,4228,602xe" filled="true" fillcolor="#ffffff" stroked="false">
                <v:path arrowok="t"/>
                <v:fill type="solid"/>
              </v:shape>
              <v:shape style="position:absolute;left:3716;top:203;width:635;height:651" coordorigin="3716,203" coordsize="635,651" path="m4159,480l3924,480,3954,502,3966,541,3973,586,3975,603,3977,620,3978,638,3979,658,4023,635,4065,610,4108,602,4228,602,4159,480xe" filled="true" fillcolor="#ffffff" stroked="false">
                <v:path arrowok="t"/>
                <v:fill type="solid"/>
              </v:shape>
              <v:shape style="position:absolute;left:3716;top:203;width:635;height:651" coordorigin="3716,203" coordsize="635,651" path="m4002,203l3716,306,3725,333,3732,357,3767,436,3826,484,3864,484,3924,480,4159,480,4002,203xe" filled="true" fillcolor="#ffffff" stroked="false">
                <v:path arrowok="t"/>
                <v:fill type="solid"/>
              </v:shape>
            </v:group>
            <v:group style="position:absolute;left:3253;top:383;width:497;height:638" coordorigin="3253,383" coordsize="497,638">
              <v:shape style="position:absolute;left:3253;top:383;width:497;height:638" coordorigin="3253,383" coordsize="497,638" path="m3356,716l3432,853,3470,921,3509,988,3546,1013,3559,1020,3579,997,3535,966,3506,929,3496,885,3505,833,3509,822,3505,808,3502,795,3499,760,3510,737,3533,726,3729,726,3725,719,3358,719,3356,71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729,726l3533,726,3565,727,3611,735,3657,746,3750,768,3729,726xe" filled="true" fillcolor="#ffffff" stroked="false">
                <v:path arrowok="t"/>
                <v:fill type="solid"/>
              </v:shape>
              <v:shape style="position:absolute;left:3253;top:383;width:497;height:638" coordorigin="3253,383" coordsize="497,638" path="m3494,383l3434,401,3375,421,3253,465,3358,719,3725,719,3715,699,3681,630,3646,561,3610,492,3573,424,3514,384,3494,383xe" filled="true" fillcolor="#ffffff" stroked="false">
                <v:path arrowok="t"/>
                <v:fill type="solid"/>
              </v:shape>
            </v:group>
            <v:group style="position:absolute;left:3659;top:1026;width:413;height:489" coordorigin="3659,1026" coordsize="413,489">
              <v:shape style="position:absolute;left:3659;top:1026;width:413;height:489" coordorigin="3659,1026" coordsize="413,489" path="m3899,1026l3719,1144,3683,1177,3663,1214,3659,1257,3668,1303,3676,1327,3687,1350,3698,1373,3710,1396,3747,1467,3771,1504,3795,1514,3836,1503,3905,1477,3926,1470,3946,1463,3986,1447,4046,1421,4072,1398,4068,1365,4041,1307,3899,1026xe" filled="true" fillcolor="#ffffff" stroked="false">
                <v:path arrowok="t"/>
                <v:fill type="solid"/>
              </v:shape>
            </v:group>
            <v:group style="position:absolute;left:4116;top:891;width:468;height:438" coordorigin="4116,891" coordsize="468,438">
              <v:shape style="position:absolute;left:4116;top:891;width:468;height:438" coordorigin="4116,891" coordsize="468,438" path="m4393,891l4116,1040,4182,1167,4216,1231,4251,1294,4309,1328,4376,1306,4443,1282,4583,1229,4393,891xe" filled="true" fillcolor="#ffffff" stroked="false">
                <v:path arrowok="t"/>
                <v:fill type="solid"/>
              </v:shape>
            </v:group>
            <v:group style="position:absolute;left:3787;top:1422;width:328;height:449" coordorigin="3787,1422" coordsize="328,449">
              <v:shape style="position:absolute;left:3787;top:1422;width:328;height:449" coordorigin="3787,1422" coordsize="328,449" path="m4114,1422l3884,1509,3815,1535,3787,1574,3794,1646,3803,1719,3821,1871,4014,1808,4076,1787,4114,1668,4114,1589,4114,1422xe" filled="true" fillcolor="#ffffff" stroked="false">
                <v:path arrowok="t"/>
                <v:fill type="solid"/>
              </v:shape>
            </v:group>
            <v:group style="position:absolute;left:4296;top:1255;width:292;height:441" coordorigin="4296,1255" coordsize="292,441">
              <v:shape style="position:absolute;left:4296;top:1255;width:292;height:441" coordorigin="4296,1255" coordsize="292,441" path="m4587,1255l4457,1302,4396,1325,4335,1349,4300,1463,4297,1530,4296,1597,4296,1664,4302,1674,4318,1686,4336,1694,4352,1696,4384,1687,4447,1663,4479,1654,4561,1613,4587,1527,4587,1463,4587,1255xe" filled="true" fillcolor="#ffffff" stroked="false">
                <v:path arrowok="t"/>
                <v:fill type="solid"/>
              </v:shape>
            </v:group>
            <v:group style="position:absolute;left:3912;top:982;width:351;height:782" coordorigin="3912,982" coordsize="351,782">
              <v:shape style="position:absolute;left:3912;top:982;width:351;height:782" coordorigin="3912,982" coordsize="351,782" path="m3912,982l3990,1116,4028,1183,4063,1250,4095,1318,4122,1387,4143,1458,4157,1530,4162,1605,4159,1683,4144,1763,4182,1751,4219,1743,4247,1725,4260,1682,4263,1602,4261,1524,4255,1446,4240,1371,4217,1298,4183,1227,4136,1160,4127,1147,4119,1133,4113,1119,4107,1104,4078,1052,4034,1018,3979,997,3912,982xe" filled="true" fillcolor="#ffffff" stroked="false">
                <v:path arrowok="t"/>
                <v:fill type="solid"/>
              </v:shape>
            </v:group>
            <v:group style="position:absolute;left:3475;top:1000;width:385;height:474" coordorigin="3475,1000" coordsize="385,474">
              <v:shape style="position:absolute;left:3475;top:1000;width:385;height:474" coordorigin="3475,1000" coordsize="385,474" path="m3761,1000l3681,1002,3584,1038,3533,1124,3515,1213,3500,1302,3487,1389,3475,1474,3618,1437,3619,1404,3620,1367,3619,1328,3618,1287,3620,1225,3639,1173,3674,1130,3726,1096,3757,1077,3788,1055,3821,1030,3859,1001,3761,1000xe" filled="true" fillcolor="#ffffff" stroked="false">
                <v:path arrowok="t"/>
                <v:fill type="solid"/>
              </v:shape>
            </v:group>
            <v:group style="position:absolute;left:3263;top:576;width:238;height:599" coordorigin="3263,576" coordsize="238,599">
              <v:shape style="position:absolute;left:3263;top:576;width:238;height:599" coordorigin="3263,576" coordsize="238,599" path="m3263,576l3264,661,3275,741,3296,818,3323,891,3356,963,3392,1033,3429,1104,3465,1174,3494,1116,3500,1060,3488,1006,3462,951,3433,894,3406,835,3381,776,3356,716,3356,716,3263,576xe" filled="true" fillcolor="#ffffff" stroked="false">
                <v:path arrowok="t"/>
                <v:fill type="solid"/>
              </v:shape>
              <v:shape style="position:absolute;left:3263;top:576;width:238;height:599" coordorigin="3263,576" coordsize="238,599" path="m3356,716l3356,716,3358,719,3356,716xe" filled="true" fillcolor="#ffffff" stroked="false">
                <v:path arrowok="t"/>
                <v:fill type="solid"/>
              </v:shape>
              <v:shape style="position:absolute;left:3535;top:810;width:349;height:169" type="#_x0000_t75" stroked="false">
                <v:imagedata r:id="rId39" o:title=""/>
              </v:shape>
              <v:shape style="position:absolute;left:3575;top:324;width:176;height:329" type="#_x0000_t75" stroked="false">
                <v:imagedata r:id="rId40" o:title=""/>
              </v:shape>
            </v:group>
            <v:group style="position:absolute;left:3654;top:1371;width:123;height:402" coordorigin="3654,1371" coordsize="123,402">
              <v:shape style="position:absolute;left:3654;top:1371;width:123;height:402" coordorigin="3654,1371" coordsize="123,402" path="m3660,1371l3654,1450,3658,1521,3672,1588,3696,1651,3730,1712,3777,1773,3773,1684,3763,1599,3742,1519,3709,1443,3660,1371xe" filled="true" fillcolor="#ffffff" stroked="false">
                <v:path arrowok="t"/>
                <v:fill type="solid"/>
              </v:shape>
            </v:group>
            <v:group style="position:absolute;left:3938;top:645;width:228;height:228" coordorigin="3938,645" coordsize="228,228">
              <v:shape style="position:absolute;left:3938;top:645;width:228;height:228" coordorigin="3938,645" coordsize="228,228" path="m4104,645l4020,705,3944,774,3938,789,3939,812,3943,841,3946,873,4166,693,4149,679,4130,662,4114,649,4104,645xe" filled="true" fillcolor="#ffffff" stroked="false">
                <v:path arrowok="t"/>
                <v:fill type="solid"/>
              </v:shape>
            </v:group>
            <v:group style="position:absolute;left:3996;top:877;width:302;height:99" coordorigin="3996,877" coordsize="302,99">
              <v:shape style="position:absolute;left:3996;top:877;width:302;height:99" coordorigin="3996,877" coordsize="302,99" path="m4298,877l4235,884,4171,885,4107,890,4048,913,3996,963,4083,976,4162,966,4233,933,4298,877xe" filled="true" fillcolor="#ffffff" stroked="false">
                <v:path arrowok="t"/>
                <v:fill type="solid"/>
              </v:shape>
            </v:group>
            <v:group style="position:absolute;left:3783;top:522;width:90;height:278" coordorigin="3783,522" coordsize="90,278">
              <v:shape style="position:absolute;left:3783;top:522;width:90;height:278" coordorigin="3783,522" coordsize="90,278" path="m3872,522l3823,529,3794,545,3783,576,3788,628,3798,672,3811,716,3825,758,3838,799,3872,522xe" filled="true" fillcolor="#ffffff" stroked="false">
                <v:path arrowok="t"/>
                <v:fill type="solid"/>
              </v:shape>
            </v:group>
            <v:group style="position:absolute;left:4306;top:646;width:82;height:137" coordorigin="4306,646" coordsize="82,137">
              <v:shape style="position:absolute;left:4306;top:646;width:82;height:137" coordorigin="4306,646" coordsize="82,137" path="m4306,646l4382,782,4388,775,4370,748,4352,720,4335,692,4320,663,4311,652,4306,646xe" filled="true" fillcolor="#ffffff" stroked="false">
                <v:path arrowok="t"/>
                <v:fill type="solid"/>
              </v:shape>
            </v:group>
            <v:group style="position:absolute;left:3575;top:750;width:218;height:124" coordorigin="3575,750" coordsize="218,124">
              <v:shape style="position:absolute;left:3575;top:750;width:218;height:124" coordorigin="3575,750" coordsize="218,124" path="m3594,750l3575,790,3780,874,3793,843,3594,750xe" filled="true" fillcolor="#ffffff" stroked="false">
                <v:path arrowok="t"/>
                <v:fill type="solid"/>
              </v:shape>
            </v:group>
            <v:group style="position:absolute;left:3871;top:579;width:54;height:205" coordorigin="3871,579" coordsize="54,205">
              <v:shape style="position:absolute;left:3871;top:579;width:54;height:205" coordorigin="3871,579" coordsize="54,205" path="m3924,579l3885,629,3871,679,3881,731,3914,783,3924,579xe" filled="true" fillcolor="#ffffff" stroked="false">
                <v:path arrowok="t"/>
                <v:fill type="solid"/>
              </v:shape>
            </v:group>
            <v:group style="position:absolute;left:3976;top:741;width:181;height:183" coordorigin="3976,741" coordsize="181,183">
              <v:shape style="position:absolute;left:3976;top:741;width:181;height:183" coordorigin="3976,741" coordsize="181,183" path="m4131,741l3976,899,4004,924,4156,765,4131,741xe" filled="true" fillcolor="#ffffff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shape style="position:absolute;margin-left:271.796997pt;margin-top:9.350677pt;width:50.403469pt;height:87pt;mso-position-horizontal-relative:page;mso-position-vertical-relative:paragraph;z-index:2944;mso-wrap-distance-left:0;mso-wrap-distance-right:0" type="#_x0000_t75" stroked="false">
            <v:imagedata r:id="rId41" o:title=""/>
            <w10:wrap type="topAndBottom"/>
          </v:shape>
        </w:pict>
      </w:r>
      <w:r>
        <w:rPr/>
        <w:pict>
          <v:group style="position:absolute;margin-left:353.040009pt;margin-top:8.426922pt;width:91.65pt;height:86.6pt;mso-position-horizontal-relative:page;mso-position-vertical-relative:paragraph;z-index:2968;mso-wrap-distance-left:0;mso-wrap-distance-right:0" coordorigin="7061,169" coordsize="1833,1732">
            <v:group style="position:absolute;left:7543;top:1124;width:867;height:772" coordorigin="7543,1124" coordsize="867,772">
              <v:shape style="position:absolute;left:7543;top:1124;width:867;height:772" coordorigin="7543,1124" coordsize="867,772" path="m7543,1896l8410,1896,8410,1124,7543,1124,7543,1896xe" filled="false" stroked="true" strokeweight=".455pt" strokecolor="#231f20">
                <v:path arrowok="t"/>
              </v:shape>
            </v:group>
            <v:group style="position:absolute;left:8410;top:757;width:478;height:1139" coordorigin="8410,757" coordsize="478,1139">
              <v:shape style="position:absolute;left:8410;top:757;width:478;height:1139" coordorigin="8410,757" coordsize="478,1139" path="m8888,1528l8410,1896,8410,1124,8888,757,8888,1528xe" filled="false" stroked="true" strokeweight=".455pt" strokecolor="#231f20">
                <v:path arrowok="t"/>
              </v:shape>
            </v:group>
            <v:group style="position:absolute;left:7067;top:757;width:478;height:1139" coordorigin="7067,757" coordsize="478,1139">
              <v:shape style="position:absolute;left:7067;top:757;width:478;height:1139" coordorigin="7067,757" coordsize="478,1139" path="m7067,1528l7545,1896,7545,1124,7067,757,7067,1528xe" filled="false" stroked="true" strokeweight=".455pt" strokecolor="#231f20">
                <v:path arrowok="t"/>
              </v:shape>
            </v:group>
            <v:group style="position:absolute;left:7543;top:1027;width:868;height:98" coordorigin="7543,1027" coordsize="868,98">
              <v:shape style="position:absolute;left:7543;top:1027;width:868;height:98" coordorigin="7543,1027" coordsize="868,98" path="m7543,1124l8411,1124,8411,1027,7543,1027,7543,1124xe" filled="false" stroked="true" strokeweight=".455pt" strokecolor="#231f20">
                <v:path arrowok="t"/>
              </v:shape>
            </v:group>
            <v:group style="position:absolute;left:8411;top:656;width:477;height:468" coordorigin="8411,656" coordsize="477,468">
              <v:shape style="position:absolute;left:8411;top:656;width:477;height:468" coordorigin="8411,656" coordsize="477,468" path="m8888,754l8411,1124,8411,1027,8888,656,8888,754xe" filled="false" stroked="true" strokeweight=".455pt" strokecolor="#231f20">
                <v:path arrowok="t"/>
              </v:shape>
            </v:group>
            <v:group style="position:absolute;left:7066;top:656;width:477;height:468" coordorigin="7066,656" coordsize="477,468">
              <v:shape style="position:absolute;left:7066;top:656;width:477;height:468" coordorigin="7066,656" coordsize="477,468" path="m7066,754l7543,1124,7543,1027,7066,656,7066,754xe" filled="false" stroked="true" strokeweight=".455pt" strokecolor="#231f20">
                <v:path arrowok="t"/>
              </v:shape>
            </v:group>
            <v:group style="position:absolute;left:7066;top:546;width:1823;height:483" coordorigin="7066,546" coordsize="1823,483">
              <v:shape style="position:absolute;left:7066;top:546;width:1823;height:483" coordorigin="7066,546" coordsize="1823,483" path="m7066,656l7543,1027,8411,1028,8888,656,8888,546e" filled="false" stroked="true" strokeweight=".455pt" strokecolor="#231f20">
                <v:path arrowok="t"/>
              </v:shape>
            </v:group>
            <v:group style="position:absolute;left:7066;top:174;width:1823;height:639" coordorigin="7066,174" coordsize="1823,639">
              <v:shape style="position:absolute;left:7066;top:174;width:1823;height:639" coordorigin="7066,174" coordsize="1823,639" path="m8888,546l8397,174,7543,174,7066,546,7066,812e" filled="false" stroked="true" strokeweight=".455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464.94101pt;margin-top:8.255453pt;width:71.539493pt;height:88.5pt;mso-position-horizontal-relative:page;mso-position-vertical-relative:paragraph;z-index:2992;mso-wrap-distance-left:0;mso-wrap-distance-right:0" type="#_x0000_t75" stroked="false">
            <v:imagedata r:id="rId42" o:title=""/>
            <w10:wrap type="topAndBottom"/>
          </v:shape>
        </w:pict>
      </w:r>
    </w:p>
    <w:p>
      <w:pPr>
        <w:pStyle w:val="BodyText"/>
        <w:tabs>
          <w:tab w:pos="3104" w:val="left" w:leader="none"/>
          <w:tab w:pos="5111" w:val="left" w:leader="none"/>
          <w:tab w:pos="7135" w:val="left" w:leader="none"/>
          <w:tab w:pos="9203" w:val="left" w:leader="none"/>
        </w:tabs>
        <w:spacing w:line="240" w:lineRule="auto" w:before="104"/>
        <w:ind w:left="1098" w:right="0"/>
        <w:jc w:val="left"/>
      </w:pPr>
      <w:r>
        <w:rPr>
          <w:color w:val="231F20"/>
        </w:rPr>
        <w:t>I</w:t>
        <w:tab/>
        <w:t>II</w:t>
        <w:tab/>
        <w:t>III</w:t>
        <w:tab/>
        <w:t>IV</w:t>
        <w:tab/>
        <w:t>V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Quais desses objetos lembram corpos</w:t>
      </w:r>
      <w:r>
        <w:rPr>
          <w:color w:val="231F20"/>
          <w:spacing w:val="-19"/>
        </w:rPr>
        <w:t> </w:t>
      </w:r>
      <w:r>
        <w:rPr>
          <w:color w:val="231F20"/>
        </w:rPr>
        <w:t>redondos?</w:t>
      </w:r>
      <w:r>
        <w:rPr/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I, III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II, IV e</w:t>
      </w:r>
      <w:r>
        <w:rPr>
          <w:rFonts w:ascii="Arial"/>
          <w:color w:val="231F20"/>
          <w:spacing w:val="1"/>
          <w:sz w:val="22"/>
        </w:rPr>
        <w:t> </w:t>
      </w:r>
      <w:r>
        <w:rPr>
          <w:rFonts w:ascii="Arial"/>
          <w:color w:val="231F20"/>
          <w:spacing w:val="-11"/>
          <w:sz w:val="22"/>
        </w:rPr>
        <w:t>V.</w:t>
      </w:r>
      <w:r>
        <w:rPr>
          <w:rFonts w:ascii="Arial"/>
          <w:spacing w:val="-11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3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285.850pt;mso-position-horizontal-relative:page;mso-position-vertical-relative:paragraph;z-index:3184;mso-wrap-distance-left:0;mso-wrap-distance-right:0" coordorigin="1124,133" coordsize="9658,571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5697" coordorigin="1134,143" coordsize="2,5697">
              <v:shape style="position:absolute;left:1134;top:143;width:2;height:5697" coordorigin="1134,143" coordsize="0,5697" path="m1134,584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5697" coordorigin="1701,143" coordsize="2,5697">
              <v:shape style="position:absolute;left:1701;top:143;width:2;height:5697" coordorigin="1701,143" coordsize="0,5697" path="m1701,5840l1701,143e" filled="false" stroked="true" strokeweight=".5pt" strokecolor="#231f20">
                <v:path arrowok="t"/>
              </v:shape>
            </v:group>
            <v:group style="position:absolute;left:10772;top:143;width:2;height:5697" coordorigin="10772,143" coordsize="2,5697">
              <v:shape style="position:absolute;left:10772;top:143;width:2;height:5697" coordorigin="10772,143" coordsize="0,5697" path="m10772,5840l10772,143e" filled="false" stroked="true" strokeweight=".5pt" strokecolor="#231f20">
                <v:path arrowok="t"/>
              </v:shape>
            </v:group>
            <v:group style="position:absolute;left:1129;top:5845;width:572;height:2" coordorigin="1129,5845" coordsize="572,2">
              <v:shape style="position:absolute;left:1129;top:5845;width:572;height:2" coordorigin="1129,5845" coordsize="572,0" path="m1129,5845l1701,5845e" filled="false" stroked="true" strokeweight=".5pt" strokecolor="#231f20">
                <v:path arrowok="t"/>
              </v:shape>
            </v:group>
            <v:group style="position:absolute;left:1701;top:5845;width:9076;height:2" coordorigin="1701,5845" coordsize="9076,2">
              <v:shape style="position:absolute;left:1701;top:5845;width:9076;height:2" coordorigin="1701,5845" coordsize="9076,0" path="m1701,5845l10777,5845e" filled="false" stroked="true" strokeweight=".5pt" strokecolor="#231f20">
                <v:path arrowok="t"/>
              </v:shape>
              <v:shape style="position:absolute;left:1356;top:191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7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57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77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Que famoso escultor brasileiro nasceu há 283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anos?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Muitos</w:t>
                      </w:r>
                      <w:r>
                        <w:rPr>
                          <w:rFonts w:ascii="Arial" w:hAnsi="Arial"/>
                          <w:color w:val="231F20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brasileiros</w:t>
                      </w:r>
                      <w:r>
                        <w:rPr>
                          <w:rFonts w:ascii="Arial" w:hAnsi="Arial"/>
                          <w:color w:val="231F20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turistas</w:t>
                      </w:r>
                      <w:r>
                        <w:rPr>
                          <w:rFonts w:ascii="Arial" w:hAnsi="Arial"/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internacionais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visitam</w:t>
                      </w:r>
                      <w:r>
                        <w:rPr>
                          <w:rFonts w:ascii="Arial" w:hAnsi="Arial"/>
                          <w:color w:val="231F20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Minas</w:t>
                      </w:r>
                      <w:r>
                        <w:rPr>
                          <w:rFonts w:ascii="Arial" w:hAnsi="Arial"/>
                          <w:color w:val="231F20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Gerais</w:t>
                      </w:r>
                      <w:r>
                        <w:rPr>
                          <w:rFonts w:ascii="Arial" w:hAnsi="Arial"/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conhecer</w:t>
                      </w:r>
                      <w:r>
                        <w:rPr>
                          <w:rFonts w:ascii="Arial" w:hAnsi="Arial"/>
                          <w:color w:val="231F20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obras dele e, nas escolas, suas esculturas são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estudadas.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Adivinhou de quem estamos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falando?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 mais de 200 anos, nascia Aleijadinho, arquiteto e escultor mineiro. Suas obras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chamam muito a atenção pela riqueza de detalhes, assim como a figura de Aleijadinho, que, mesmo com mãos e pés doentes, ficou conhecido mundialmente pelas esculturas 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igrejas que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projetou.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29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agosto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1730,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Vila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(MG),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nasceu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aquele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depois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séculos,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seria chamado “Patrono de Arte no Brasil”: Antonio Francisco Lisboa, o “Aleijadinho”.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Tem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 nome porque foi, em 1777, vítima de moléstia epidêmica, denominada zamparina,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caracterizada por grande alteração do sistema nervoso e locomotor.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Amarrando os instrumentos de trabalho nas mãos, Aleijadinho fez esculturas para as igrejas mineiras de São Francisco de Assis, Carmo e Matozinhos, em Ouro Preto; matriz 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Pilar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Francisco,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João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Del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Rei;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Jesus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Matozinhos,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 Campo; matriz de Sabará; e várias outras. Um dos locais mais visitados pelos turistas brasileiros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estrangeiros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Campo,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Minas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Gerias,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pois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famosos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profetas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realizados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Aleijadinho,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morreu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1814,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84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hoje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considerado um dos maiores escultores de todos os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20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hyperlink r:id="rId44">
        <w:r>
          <w:rPr>
            <w:rFonts w:ascii="Arial" w:hAnsi="Arial"/>
            <w:color w:val="231F20"/>
            <w:spacing w:val="-4"/>
            <w:sz w:val="16"/>
          </w:rPr>
          <w:t>&lt;http://www1.folha.uol.com.br/folhinha/2013/08/1334006-conhece-as-obras-de-aleijadinho-saiba-quem-foi-o-escultor-mineiro.shtml&gt;.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36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4"/>
          <w:sz w:val="16"/>
        </w:rPr>
        <w:t>Acesso </w:t>
      </w:r>
      <w:r>
        <w:rPr>
          <w:rFonts w:ascii="Arial"/>
          <w:color w:val="231F20"/>
          <w:spacing w:val="-3"/>
          <w:sz w:val="16"/>
        </w:rPr>
        <w:t>em: </w:t>
      </w:r>
      <w:r>
        <w:rPr>
          <w:rFonts w:ascii="Arial"/>
          <w:color w:val="231F20"/>
          <w:spacing w:val="-8"/>
          <w:sz w:val="16"/>
        </w:rPr>
        <w:t>11 </w:t>
      </w:r>
      <w:r>
        <w:rPr>
          <w:rFonts w:ascii="Arial"/>
          <w:color w:val="231F20"/>
          <w:spacing w:val="-3"/>
          <w:sz w:val="16"/>
        </w:rPr>
        <w:t>set. </w:t>
      </w:r>
      <w:r>
        <w:rPr>
          <w:rFonts w:ascii="Arial"/>
          <w:color w:val="231F20"/>
          <w:spacing w:val="-4"/>
          <w:sz w:val="16"/>
        </w:rPr>
        <w:t>2013. Fragmento.</w:t>
      </w:r>
      <w:r>
        <w:rPr>
          <w:rFonts w:ascii="Arial"/>
          <w:color w:val="231F20"/>
          <w:spacing w:val="-7"/>
          <w:sz w:val="16"/>
        </w:rPr>
        <w:t> </w:t>
      </w:r>
      <w:r>
        <w:rPr>
          <w:rFonts w:ascii="Arial"/>
          <w:color w:val="231F20"/>
          <w:spacing w:val="-4"/>
          <w:sz w:val="16"/>
        </w:rPr>
        <w:t>(P070057F5_SUP)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(P070057F5) </w:t>
      </w:r>
      <w:r>
        <w:rPr>
          <w:rFonts w:ascii="Arial" w:hAnsi="Arial"/>
          <w:color w:val="231F20"/>
          <w:sz w:val="22"/>
        </w:rPr>
        <w:t>De acordo com esse texto, Congonhas do Campo é o local mais visitado por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causa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localização no estado de Minas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Gerais.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das igrejas existentes nessa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região.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local de nascimento de</w:t>
      </w:r>
      <w:r>
        <w:rPr>
          <w:rFonts w:ascii="Arial"/>
          <w:color w:val="231F20"/>
          <w:spacing w:val="-28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dos famosos profetas feitos por</w:t>
      </w:r>
      <w:r>
        <w:rPr>
          <w:rFonts w:ascii="Arial"/>
          <w:color w:val="231F20"/>
          <w:spacing w:val="-25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40" w:lineRule="auto" w:before="0" w:after="0"/>
        <w:ind w:left="481" w:right="0" w:hanging="37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(P070058F5)</w:t>
      </w:r>
      <w:r>
        <w:rPr>
          <w:rFonts w:ascii="Arial" w:hAnsi="Arial" w:cs="Arial" w:eastAsia="Arial" w:hint="default"/>
          <w:color w:val="231F20"/>
          <w:spacing w:val="-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trecho: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pois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lá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estão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famosos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profetas...”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16-17),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substitui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palavra</w:t>
      </w:r>
      <w:r>
        <w:rPr/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Bom Jesus de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Matozinhos.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Congonhas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Campo.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Sabará.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(P070059F5) </w:t>
      </w:r>
      <w:r>
        <w:rPr>
          <w:rFonts w:ascii="Arial" w:hAnsi="Arial"/>
          <w:color w:val="231F20"/>
          <w:sz w:val="22"/>
        </w:rPr>
        <w:t>O assunto desse texto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turismo em Minas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Gerais.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escultor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visita às igrejas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históricas.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doença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zamparina.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(P070056F5) </w:t>
      </w:r>
      <w:r>
        <w:rPr>
          <w:rFonts w:ascii="Arial"/>
          <w:color w:val="231F20"/>
          <w:sz w:val="22"/>
        </w:rPr>
        <w:t>Onde Aleijadinho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nasceu?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Congonhas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Campo.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Sabará.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São João Del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Rei.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Vila</w:t>
      </w:r>
      <w:r>
        <w:rPr>
          <w:color w:val="231F20"/>
          <w:spacing w:val="-12"/>
        </w:rPr>
        <w:t> </w:t>
      </w:r>
      <w:r>
        <w:rPr>
          <w:color w:val="231F20"/>
        </w:rPr>
        <w:t>Rica.</w:t>
      </w:r>
      <w:r>
        <w:rPr/>
      </w:r>
    </w:p>
    <w:p>
      <w:pPr>
        <w:spacing w:after="0" w:line="240" w:lineRule="auto"/>
        <w:jc w:val="left"/>
        <w:sectPr>
          <w:footerReference w:type="default" r:id="rId43"/>
          <w:pgSz w:w="11910" w:h="16840"/>
          <w:pgMar w:footer="524" w:header="377" w:top="560" w:bottom="720" w:left="740" w:right="740"/>
          <w:pgNumType w:start="13"/>
        </w:sectPr>
      </w:pPr>
    </w:p>
    <w:p>
      <w:pPr>
        <w:spacing w:line="240" w:lineRule="auto" w:before="4"/>
        <w:rPr>
          <w:rFonts w:ascii="Arial" w:hAnsi="Arial" w:cs="Arial" w:eastAsia="Arial" w:hint="default"/>
          <w:sz w:val="3"/>
          <w:szCs w:val="3"/>
        </w:rPr>
      </w:pPr>
    </w:p>
    <w:p>
      <w:pPr>
        <w:spacing w:line="240" w:lineRule="auto"/>
        <w:ind w:left="3427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178.5pt;height:215.85pt;mso-position-horizontal-relative:char;mso-position-vertical-relative:line" coordorigin="0,0" coordsize="3570,431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297" coordorigin="10,10" coordsize="2,4297">
              <v:shape style="position:absolute;left:10;top:10;width:2;height:4297" coordorigin="10,10" coordsize="0,4297" path="m10,4307l10,10e" filled="false" stroked="true" strokeweight=".5pt" strokecolor="#231f20">
                <v:path arrowok="t"/>
              </v:shape>
            </v:group>
            <v:group style="position:absolute;left:577;top:5;width:2989;height:2" coordorigin="577,5" coordsize="2989,2">
              <v:shape style="position:absolute;left:577;top:5;width:2989;height:2" coordorigin="577,5" coordsize="2989,0" path="m577,5l3565,5e" filled="false" stroked="true" strokeweight=".5pt" strokecolor="#231f20">
                <v:path arrowok="t"/>
              </v:shape>
            </v:group>
            <v:group style="position:absolute;left:577;top:10;width:2;height:4297" coordorigin="577,10" coordsize="2,4297">
              <v:shape style="position:absolute;left:577;top:10;width:2;height:4297" coordorigin="577,10" coordsize="0,4297" path="m577,4307l577,10e" filled="false" stroked="true" strokeweight=".5pt" strokecolor="#231f20">
                <v:path arrowok="t"/>
              </v:shape>
            </v:group>
            <v:group style="position:absolute;left:3560;top:10;width:2;height:4297" coordorigin="3560,10" coordsize="2,4297">
              <v:shape style="position:absolute;left:3560;top:10;width:2;height:4297" coordorigin="3560,10" coordsize="0,4297" path="m3560,4307l3560,10e" filled="false" stroked="true" strokeweight=".5pt" strokecolor="#231f20">
                <v:path arrowok="t"/>
              </v:shape>
            </v:group>
            <v:group style="position:absolute;left:5;top:4312;width:572;height:2" coordorigin="5,4312" coordsize="572,2">
              <v:shape style="position:absolute;left:5;top:4312;width:572;height:2" coordorigin="5,4312" coordsize="572,0" path="m5,4312l577,4312e" filled="false" stroked="true" strokeweight=".5pt" strokecolor="#231f20">
                <v:path arrowok="t"/>
              </v:shape>
            </v:group>
            <v:group style="position:absolute;left:577;top:4312;width:2989;height:2" coordorigin="577,4312" coordsize="2989,2">
              <v:shape style="position:absolute;left:577;top:4312;width:2989;height:2" coordorigin="577,4312" coordsize="2989,0" path="m577,4312l3565,431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2984;height:43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3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22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Caminha na ponta dos pés 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bailarina,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24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como se o circo fosse feito de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neblina: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8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Vai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 a bailarina,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vai voar a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bailarina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735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é tão fina, tão fina...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 vento a bailarina, vira nuvem, vira ilha, e num último salto ilumina 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palco,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45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transformando o silêncio em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maravilha.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6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MURRAY, </w:t>
      </w:r>
      <w:r>
        <w:rPr>
          <w:rFonts w:ascii="Arial" w:hAnsi="Arial"/>
          <w:color w:val="231F20"/>
          <w:sz w:val="16"/>
        </w:rPr>
        <w:t>Roseana.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46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5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&lt;http://www.roseanamurray.com/poemas.asp&gt;.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11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16"/>
        </w:rPr>
        <w:t>(070052F5_SUP)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(P070052F5)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 versos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color w:val="231F20"/>
          <w:sz w:val="22"/>
          <w:szCs w:val="22"/>
        </w:rPr>
        <w:t>...como se o circo fosse feito / de neblina:...”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 foram usados</w:t>
      </w:r>
      <w:r>
        <w:rPr>
          <w:rFonts w:ascii="Arial" w:hAnsi="Arial" w:cs="Arial" w:eastAsia="Arial" w:hint="default"/>
          <w:color w:val="231F20"/>
          <w:spacing w:val="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apresentar um</w:t>
      </w:r>
      <w:r>
        <w:rPr>
          <w:color w:val="231F20"/>
          <w:spacing w:val="-18"/>
        </w:rPr>
        <w:t> </w:t>
      </w:r>
      <w:r>
        <w:rPr>
          <w:color w:val="231F20"/>
        </w:rPr>
        <w:t>deboche.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B) fazer uma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comparação.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pensamentos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contrários.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uma ideia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exagerada.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56.692902pt;margin-top:8.919945pt;width:481.9pt;height:89.35pt;mso-position-horizontal-relative:page;mso-position-vertical-relative:paragraph;z-index:33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723" w:right="3723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Golfinho salva-vidas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Parece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estranho,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mas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é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real.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Na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Itália,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garoto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14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anos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foi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salvo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por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</w:t>
                  </w:r>
                  <w:r>
                    <w:rPr>
                      <w:rFonts w:ascii="Arial" w:hAnsi="Arial"/>
                      <w:color w:val="231F20"/>
                      <w:spacing w:val="-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golfinho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quando </w:t>
                  </w:r>
                  <w:r>
                    <w:rPr>
                      <w:rFonts w:ascii="Arial" w:hAnsi="Arial"/>
                      <w:color w:val="231F20"/>
                    </w:rPr>
                  </w:r>
                  <w:r>
                    <w:rPr>
                      <w:color w:val="231F20"/>
                    </w:rPr>
                    <w:t>caiu de um barco no sul do país. Com a ajuda de seu focinho, Filipo, como o dócil animal foi </w:t>
                  </w:r>
                  <w:r>
                    <w:rPr>
                      <w:rFonts w:ascii="Arial" w:hAnsi="Arial"/>
                      <w:color w:val="231F20"/>
                    </w:rPr>
                    <w:t>batizado, levou o menino que não sabia nadar até a embarcação de onde caiu. Então o pai do garoto pôde retirá-lo da água são e salvo. Realmente o mundo animal é</w:t>
                  </w:r>
                  <w:r>
                    <w:rPr>
                      <w:rFonts w:ascii="Arial" w:hAns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surpreendente!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07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47">
        <w:r>
          <w:rPr>
            <w:rFonts w:ascii="Arial" w:hAnsi="Arial"/>
            <w:color w:val="231F20"/>
            <w:sz w:val="16"/>
          </w:rPr>
          <w:t>: &lt;http://migre.me/guDxT&gt;.</w:t>
        </w:r>
      </w:hyperlink>
      <w:r>
        <w:rPr>
          <w:rFonts w:ascii="Arial" w:hAnsi="Arial"/>
          <w:color w:val="231F20"/>
          <w:sz w:val="16"/>
        </w:rPr>
        <w:t> Acesso em: 1 </w:t>
      </w:r>
      <w:r>
        <w:rPr>
          <w:rFonts w:ascii="Arial" w:hAnsi="Arial"/>
          <w:color w:val="231F20"/>
          <w:spacing w:val="-4"/>
          <w:sz w:val="16"/>
        </w:rPr>
        <w:t>nov. </w:t>
      </w:r>
      <w:r>
        <w:rPr>
          <w:rFonts w:ascii="Arial" w:hAnsi="Arial"/>
          <w:color w:val="231F20"/>
          <w:sz w:val="16"/>
        </w:rPr>
        <w:t>2013. Fragmento.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16"/>
        </w:rPr>
        <w:t>(P070054F5_SUP)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(P070054F5)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bilhete.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fábula.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0" w:after="0"/>
        <w:ind w:left="474" w:right="0" w:hanging="36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quando caiu de um barco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no sul do país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.”, a expressão em destaque</w:t>
      </w:r>
      <w:r>
        <w:rPr>
          <w:rFonts w:ascii="Arial" w:hAnsi="Arial" w:cs="Arial" w:eastAsia="Arial" w:hint="default"/>
          <w:color w:val="231F20"/>
          <w:spacing w:val="2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marca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ideia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5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3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/>
        <w:ind w:left="245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3505187" cy="5544312"/>
            <wp:effectExtent l="0" t="0" r="0" b="0"/>
            <wp:docPr id="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87" cy="55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9"/>
        <w:ind w:left="16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1"/>
          <w:sz w:val="16"/>
        </w:rPr>
        <w:t>Disponível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pacing w:val="-1"/>
          <w:sz w:val="16"/>
        </w:rPr>
        <w:t>em:</w:t>
      </w:r>
      <w:r>
        <w:rPr>
          <w:rFonts w:ascii="Arial" w:hAnsi="Arial"/>
          <w:color w:val="231F20"/>
          <w:spacing w:val="-23"/>
          <w:sz w:val="16"/>
        </w:rPr>
        <w:t> </w:t>
      </w:r>
      <w:hyperlink r:id="rId49">
        <w:r>
          <w:rPr>
            <w:rFonts w:ascii="Arial" w:hAnsi="Arial"/>
            <w:color w:val="231F20"/>
            <w:spacing w:val="-1"/>
            <w:sz w:val="16"/>
          </w:rPr>
          <w:t>&lt;http://turmadamonica.uol.com.br/quadrinhos/?tg_personagem=bidu&amp;tg_quadrinho&gt;.</w:t>
        </w:r>
      </w:hyperlink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9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out.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23"/>
          <w:sz w:val="16"/>
        </w:rPr>
        <w:t> </w:t>
      </w:r>
      <w:r>
        <w:rPr>
          <w:rFonts w:ascii="Arial" w:hAnsi="Arial"/>
          <w:color w:val="231F20"/>
          <w:sz w:val="16"/>
        </w:rPr>
        <w:t>(P070060F5_SUP)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(P070060F5) </w:t>
      </w:r>
      <w:r>
        <w:rPr>
          <w:rFonts w:ascii="Arial"/>
          <w:color w:val="231F20"/>
          <w:sz w:val="22"/>
        </w:rPr>
        <w:t>Nesse texto, o cachorro do primeiro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quadrinho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 outro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cachorro.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 assusta com o público 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plateia.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 esconde na cartola do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mágico.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tropeça na cartola 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mágico.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99.850pt;mso-position-horizontal-relative:char;mso-position-vertical-relative:line" coordorigin="0,0" coordsize="9658,59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977" coordorigin="10,10" coordsize="2,5977">
              <v:shape style="position:absolute;left:10;top:10;width:2;height:5977" coordorigin="10,10" coordsize="0,5977" path="m10,59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977" coordorigin="577,10" coordsize="2,5977">
              <v:shape style="position:absolute;left:577;top:10;width:2;height:5977" coordorigin="577,10" coordsize="0,5977" path="m577,5987l577,10e" filled="false" stroked="true" strokeweight=".5pt" strokecolor="#231f20">
                <v:path arrowok="t"/>
              </v:shape>
            </v:group>
            <v:group style="position:absolute;left:9648;top:10;width:2;height:5977" coordorigin="9648,10" coordsize="2,5977">
              <v:shape style="position:absolute;left:9648;top:10;width:2;height:5977" coordorigin="9648,10" coordsize="0,5977" path="m9648,5987l9648,10e" filled="false" stroked="true" strokeweight=".5pt" strokecolor="#231f20">
                <v:path arrowok="t"/>
              </v:shape>
            </v:group>
            <v:group style="position:absolute;left:5;top:5992;width:572;height:2" coordorigin="5,5992" coordsize="572,2">
              <v:shape style="position:absolute;left:5;top:5992;width:572;height:2" coordorigin="5,5992" coordsize="572,0" path="m5,5992l577,5992e" filled="false" stroked="true" strokeweight=".5pt" strokecolor="#231f20">
                <v:path arrowok="t"/>
              </v:shape>
            </v:group>
            <v:group style="position:absolute;left:577;top:5992;width:9076;height:2" coordorigin="577,5992" coordsize="9076,2">
              <v:shape style="position:absolute;left:577;top:5992;width:9076;height:2" coordorigin="577,5992" coordsize="9076,0" path="m577,5992l9653,599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9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664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Nas asas da imaginação da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Janaina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4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olhinhos puxados de Janaina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Tokitaka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explicam muita coisa. Sua ligação com 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cultura oriental é forte em seu trabalho como escritora e ilustradora e, volta e meia, ela conta mais um pouquinho de uma lenda, de uma crença, de uma história inspirada nos costumes do outro lado do mundo que ela ouviu. É assim em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Asas de Dragão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, seu novo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livro [...], fresquinho, fresquinho. E colorido de dar gosto de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ver.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duas histórias que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viram uma só justamente no meio do livro. Um dragão macho e um dragão fêmea que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viviam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sozinhos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até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resolverem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voar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desconhecido.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 montanha, o outro 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4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fico aqui pensando quantas vezes ficamos inatingíveis na montanha</w:t>
                      </w:r>
                      <w:r>
                        <w:rPr>
                          <w:rFonts w:ascii="Arial" w:hAnsi="Arial"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escondidos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caverna,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arriscar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mundo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forma,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nossa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zona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de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conforto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descobrir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coisas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novas.</w:t>
                      </w:r>
                      <w:r>
                        <w:rPr>
                          <w:rFonts w:ascii="Arial" w:hAnsi="Arial"/>
                          <w:color w:val="231F20"/>
                          <w:spacing w:val="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descobertas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podem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boas,</w:t>
                      </w:r>
                      <w:r>
                        <w:rPr>
                          <w:rFonts w:ascii="Arial" w:hAnsi="Arial"/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mostra Janaina. E quantas vezes olhamos para nosso mundo sem encontrar</w:t>
                      </w:r>
                      <w:r>
                        <w:rPr>
                          <w:rFonts w:ascii="Arial" w:hAnsi="Arial"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mistérios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e encantamentos que existem nele, todos os dias, ao nosso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redor.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Isso é um</w:t>
                      </w:r>
                      <w:r>
                        <w:rPr>
                          <w:rFonts w:ascii="Arial" w:hAnsi="Arial"/>
                          <w:color w:val="231F20"/>
                          <w:spacing w:val="4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o que se trata o segundo livro que Janaina está lançando, chamado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Novos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</w:t>
                      </w:r>
                      <w:r>
                        <w:rPr>
                          <w:rFonts w:ascii="Arial" w:hAnsi="Arial"/>
                          <w:color w:val="231F20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sapato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pai,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aparece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aranha.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planta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cresce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calçado.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menina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vê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aquilo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acontecendo.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tenta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alertar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sempre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ocupados,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conseguem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enxergar.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Então,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absurdos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começam: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focas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geladeira, felinos na sala, bichos-preguiça na cadeira, baleias na banheira. Como</w:t>
                      </w:r>
                      <w:r>
                        <w:rPr>
                          <w:rFonts w:ascii="Arial" w:hAnsi="Arial"/>
                          <w:color w:val="231F20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pais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reagem? Eles apenas tentam se acostumar. Mas a menina, essa sim, sabe aproveitar.</w:t>
                      </w:r>
                      <w:r>
                        <w:rPr>
                          <w:rFonts w:ascii="Arial" w:hAnsi="Arial"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22"/>
        <w:ind w:left="47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CARARO,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Aryane.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50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3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&lt;http://blogs.estadao.com.br/estadinho/&gt;.</w:t>
        </w:r>
      </w:hyperlink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21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ago.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(P060004F5_SUP)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(P060005F5)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colorido de dar gosto de ver.”. 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“São duas histórias que viram uma só...”.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5-6)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é um pouco sobre o que se trata o segundo livro...”.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13-14)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“Só a menina vê aquilo tudo acontecendo.”.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(P060004F5)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imaginação necessária para contar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histórias.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ligação de Janaina </w:t>
      </w:r>
      <w:r>
        <w:rPr>
          <w:rFonts w:ascii="Arial" w:hAnsi="Arial"/>
          <w:color w:val="231F20"/>
          <w:spacing w:val="-4"/>
          <w:sz w:val="22"/>
        </w:rPr>
        <w:t>Tokitaka </w:t>
      </w:r>
      <w:r>
        <w:rPr>
          <w:rFonts w:ascii="Arial" w:hAnsi="Arial"/>
          <w:color w:val="231F20"/>
          <w:sz w:val="22"/>
        </w:rPr>
        <w:t>com a cultura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oriental.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descobertas realizadas por uma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publicações da escritora Janaina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Tokitaka.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(P060007F5)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44"/>
          <w:sz w:val="22"/>
        </w:rPr>
        <w:t> </w:t>
      </w:r>
      <w:r>
        <w:rPr>
          <w:rFonts w:ascii="Arial"/>
          <w:color w:val="231F20"/>
          <w:sz w:val="22"/>
        </w:rPr>
        <w:t>autora desse texto pensa que as novas descobertas podem ser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confortáveis.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difíceis.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perigosas.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1"/>
          <w:footerReference w:type="default" r:id="rId5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55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56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53"/>
      <w:footerReference w:type="default" r:id="rId54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8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286011pt;margin-top:814.215881pt;width:8.6pt;height:10pt;mso-position-horizontal-relative:page;mso-position-vertical-relative:page;z-index:-88888" type="#_x0000_t202" filled="false" stroked="false">
          <v:textbox inset="0,0,0,0">
            <w:txbxContent>
              <w:p>
                <w:pPr>
                  <w:spacing w:line="184" w:lineRule="exact" w:before="0"/>
                  <w:ind w:left="42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8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8884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4.411011pt;margin-top:814.215881pt;width:6.45pt;height:10pt;mso-position-horizontal-relative:page;mso-position-vertical-relative:page;z-index:-887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187012pt;margin-top:814.215881pt;width:10.9pt;height:10pt;mso-position-horizontal-relative:page;mso-position-vertical-relative:page;z-index:-88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8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8864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8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8857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89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88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887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8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86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86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85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885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9">
    <w:multiLevelType w:val="hybridMultilevel"/>
    <w:lvl w:ilvl="0">
      <w:start w:val="3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–"/>
      <w:lvlJc w:val="left"/>
      <w:pPr>
        <w:ind w:left="113" w:hanging="155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15" w:hanging="1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0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5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5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5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155"/>
      </w:pPr>
      <w:rPr>
        <w:rFonts w:hint="default"/>
      </w:rPr>
    </w:lvl>
  </w:abstractNum>
  <w:abstractNum w:abstractNumId="14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1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86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536" w:hanging="426"/>
        <w:jc w:val="right"/>
      </w:pPr>
      <w:rPr>
        <w:rFonts w:hint="default" w:ascii="Arial" w:hAnsi="Arial" w:eastAsia="Arial"/>
        <w:color w:val="231F20"/>
        <w:w w:val="99"/>
        <w:position w:val="-5"/>
        <w:sz w:val="22"/>
        <w:szCs w:val="22"/>
      </w:rPr>
    </w:lvl>
    <w:lvl w:ilvl="1">
      <w:start w:val="1"/>
      <w:numFmt w:val="bullet"/>
      <w:lvlText w:val="•"/>
      <w:lvlJc w:val="left"/>
      <w:pPr>
        <w:ind w:left="554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8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2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6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2" w:hanging="426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011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22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3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44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5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6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89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61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4" w:hanging="285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560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0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9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8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8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7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6" w:hanging="285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footer" Target="footer2.xml"/><Relationship Id="rId21" Type="http://schemas.openxmlformats.org/officeDocument/2006/relationships/hyperlink" Target="http://www.opovo.com.br/app/opovo/cotidiano/2013/09/28/noticiasjornalcotidiano%2C3137490/campanha-de-vacinacao-contra-raiva-" TargetMode="External"/><Relationship Id="rId22" Type="http://schemas.openxmlformats.org/officeDocument/2006/relationships/image" Target="media/image14.png"/><Relationship Id="rId23" Type="http://schemas.openxmlformats.org/officeDocument/2006/relationships/header" Target="header2.xml"/><Relationship Id="rId24" Type="http://schemas.openxmlformats.org/officeDocument/2006/relationships/hyperlink" Target="http://migre.me/gxPo5" TargetMode="External"/><Relationship Id="rId25" Type="http://schemas.openxmlformats.org/officeDocument/2006/relationships/hyperlink" Target="http://www1.folha.uol.com.br/folhinha/2013/08/1327624-criancas-criam-tornados-e-levantam-peso-de-100-quilos-no-" TargetMode="External"/><Relationship Id="rId26" Type="http://schemas.openxmlformats.org/officeDocument/2006/relationships/image" Target="media/image15.png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footer" Target="footer4.xml"/><Relationship Id="rId33" Type="http://schemas.openxmlformats.org/officeDocument/2006/relationships/header" Target="header4.xml"/><Relationship Id="rId34" Type="http://schemas.openxmlformats.org/officeDocument/2006/relationships/footer" Target="footer5.xml"/><Relationship Id="rId35" Type="http://schemas.openxmlformats.org/officeDocument/2006/relationships/header" Target="header5.xml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footer" Target="footer6.xml"/><Relationship Id="rId44" Type="http://schemas.openxmlformats.org/officeDocument/2006/relationships/hyperlink" Target="http://www1.folha.uol.com.br/folhinha/2013/08/1334006-conhece-as-obras-de-aleijadinho-saiba-quem-foi-o-escultor-mineiro.shtml" TargetMode="External"/><Relationship Id="rId45" Type="http://schemas.openxmlformats.org/officeDocument/2006/relationships/header" Target="header6.xml"/><Relationship Id="rId46" Type="http://schemas.openxmlformats.org/officeDocument/2006/relationships/hyperlink" Target="http://www.roseanamurray.com/poemas.asp" TargetMode="External"/><Relationship Id="rId47" Type="http://schemas.openxmlformats.org/officeDocument/2006/relationships/hyperlink" Target="http://migre.me/guDxT" TargetMode="External"/><Relationship Id="rId48" Type="http://schemas.openxmlformats.org/officeDocument/2006/relationships/image" Target="media/image26.png"/><Relationship Id="rId49" Type="http://schemas.openxmlformats.org/officeDocument/2006/relationships/hyperlink" Target="http://turmadamonica.uol.com.br/quadrinhos/?tg_personagem=bidu&amp;amp;tg_quadrinho" TargetMode="External"/><Relationship Id="rId50" Type="http://schemas.openxmlformats.org/officeDocument/2006/relationships/hyperlink" Target="http://blogs.estadao.com.br/estadinho/" TargetMode="External"/><Relationship Id="rId51" Type="http://schemas.openxmlformats.org/officeDocument/2006/relationships/header" Target="header7.xml"/><Relationship Id="rId52" Type="http://schemas.openxmlformats.org/officeDocument/2006/relationships/footer" Target="footer7.xml"/><Relationship Id="rId53" Type="http://schemas.openxmlformats.org/officeDocument/2006/relationships/header" Target="header8.xml"/><Relationship Id="rId54" Type="http://schemas.openxmlformats.org/officeDocument/2006/relationships/footer" Target="footer8.xml"/><Relationship Id="rId55" Type="http://schemas.openxmlformats.org/officeDocument/2006/relationships/image" Target="media/image27.png"/><Relationship Id="rId56" Type="http://schemas.openxmlformats.org/officeDocument/2006/relationships/image" Target="media/image28.png"/><Relationship Id="rId57" Type="http://schemas.openxmlformats.org/officeDocument/2006/relationships/image" Target="media/image29.png"/><Relationship Id="rId5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C0704.indb</dc:title>
  <dcterms:created xsi:type="dcterms:W3CDTF">2016-02-07T04:35:03Z</dcterms:created>
  <dcterms:modified xsi:type="dcterms:W3CDTF">2016-02-07T04:35:03Z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