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C0707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782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187.85pt;mso-position-horizontal-relative:page;mso-position-vertical-relative:paragraph;z-index:1456;mso-wrap-distance-left:0;mso-wrap-distance-right:0" coordorigin="1124,133" coordsize="9658,375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3737" coordorigin="1134,143" coordsize="2,3737">
              <v:shape style="position:absolute;left:1134;top:143;width:2;height:3737" coordorigin="1134,143" coordsize="0,3737" path="m1134,388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3737" coordorigin="1701,143" coordsize="2,3737">
              <v:shape style="position:absolute;left:1701;top:143;width:2;height:3737" coordorigin="1701,143" coordsize="0,3737" path="m1701,3880l1701,143e" filled="false" stroked="true" strokeweight=".5pt" strokecolor="#231f20">
                <v:path arrowok="t"/>
              </v:shape>
            </v:group>
            <v:group style="position:absolute;left:10772;top:143;width:2;height:3737" coordorigin="10772,143" coordsize="2,3737">
              <v:shape style="position:absolute;left:10772;top:143;width:2;height:3737" coordorigin="10772,143" coordsize="0,3737" path="m10772,3880l10772,143e" filled="false" stroked="true" strokeweight=".5pt" strokecolor="#231f20">
                <v:path arrowok="t"/>
              </v:shape>
            </v:group>
            <v:group style="position:absolute;left:1129;top:3885;width:572;height:2" coordorigin="1129,3885" coordsize="572,2">
              <v:shape style="position:absolute;left:1129;top:3885;width:572;height:2" coordorigin="1129,3885" coordsize="572,0" path="m1129,3885l1701,3885e" filled="false" stroked="true" strokeweight=".5pt" strokecolor="#231f20">
                <v:path arrowok="t"/>
              </v:shape>
            </v:group>
            <v:group style="position:absolute;left:1701;top:3885;width:9076;height:2" coordorigin="1701,3885" coordsize="9076,2">
              <v:shape style="position:absolute;left:1701;top:3885;width:9076;height:2" coordorigin="1701,3885" coordsize="9076,0" path="m1701,3885l10777,388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3747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robô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semelhantemente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hanging="28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construção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sabor.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suma, cozinhar é um ato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amor,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não um ato mecânico.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19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40" w:lineRule="auto" w:before="27" w:after="0"/>
        <w:ind w:left="419" w:right="0" w:hanging="30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escritora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Lycia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Kattan,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“Um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Cozinha”,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crítica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[...]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sobre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comida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industrializada...”.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(ℓ.1-2)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1"/>
          <w:numId w:val="2"/>
        </w:numPr>
        <w:tabs>
          <w:tab w:pos="391" w:val="left" w:leader="none"/>
        </w:tabs>
        <w:spacing w:line="240" w:lineRule="auto" w:before="27" w:after="0"/>
        <w:ind w:left="390" w:right="0" w:hanging="28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Mães.”.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(ℓ.3-4)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(P070030F5)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receita.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acordo com esse texto, o fim do livro infantil “Um Domingo na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 recado para 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família.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critica a comida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industrializada.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resgata o afeto como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indispensável.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traz receitas simples para 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leitor.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“Livro infantil resgata o afeto como ingrediente indispensável para a cozinha” para responder às questões</w:t>
      </w:r>
      <w:r>
        <w:rPr>
          <w:color w:val="231F20"/>
          <w:spacing w:val="-25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40" w:lineRule="auto" w:before="0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(P070034F5)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moderna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família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classe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média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superagrado...”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(ℓ. 3), apresenta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linguagem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encontrada em livros de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informática.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falada no dia 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dia.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presente em receitas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culinárias.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usada em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“‘Um Domingo na Cozinha’” (ℓ. 1), as aspas são usadas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a fala de uma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título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livro.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 trecho de outro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4"/>
          <w:szCs w:val="24"/>
        </w:rPr>
      </w:pPr>
      <w:r>
        <w:rPr/>
        <w:pict>
          <v:shape style="position:absolute;margin-left:63.877998pt;margin-top:15.108938pt;width:468.341652pt;height:136.8pt;mso-position-horizontal-relative:page;mso-position-vertical-relative:paragraph;z-index:1480;mso-wrap-distance-left:0;mso-wrap-distance-right:0" type="#_x0000_t75" stroked="false">
            <v:imagedata r:id="rId20" o:title=""/>
            <w10:wrap type="topAndBottom"/>
          </v:shape>
        </w:pict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gato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apuros.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da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Agência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Intercontinental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Press.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Porto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Alegre: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L&amp;PM,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2012.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56.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</w:t>
            </w:r>
            <w:r>
              <w:rPr>
                <w:rFonts w:ascii="Arial" w:hAnsi="Arial"/>
                <w:b/>
                <w:color w:val="231F20"/>
                <w:spacing w:val="-2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Roriz, o objetivo do programa é reduzir os gastos com a limpeza das ruas, que somam   R$ 90 milhões por mês, 15% do orçamento da empresa. Ele enfatizou que não pretende comprar mais lixeiras ou papeleiras e espera contar com a conscientização da população. 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</w:t>
            </w:r>
            <w:r>
              <w:rPr>
                <w:rFonts w:ascii="Arial" w:hAnsi="Arial"/>
                <w:color w:val="231F20"/>
                <w:sz w:val="22"/>
              </w:rPr>
              <w:t>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</w:t>
            </w:r>
            <w:r>
              <w:rPr>
                <w:rFonts w:ascii="Arial" w:hAnsi="Arial"/>
                <w:color w:val="231F20"/>
                <w:sz w:val="22"/>
              </w:rPr>
              <w:t>distribuem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22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</w:t>
            </w:r>
            <w:r>
              <w:rPr>
                <w:rFonts w:ascii="Arial"/>
                <w:color w:val="231F20"/>
                <w:spacing w:val="-33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Acesso em: 23 out. 2013. 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3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24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(P060012F5_SUP)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aplicação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multas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quem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pego</w:t>
      </w:r>
      <w:r>
        <w:rPr>
          <w:color w:val="231F20"/>
          <w:spacing w:val="-3"/>
        </w:rPr>
        <w:t> </w:t>
      </w:r>
      <w:r>
        <w:rPr>
          <w:color w:val="231F20"/>
        </w:rPr>
        <w:t>jogando</w:t>
      </w:r>
      <w:r>
        <w:rPr>
          <w:color w:val="231F20"/>
          <w:spacing w:val="-3"/>
        </w:rPr>
        <w:t> </w:t>
      </w:r>
      <w:r>
        <w:rPr>
          <w:color w:val="231F20"/>
        </w:rPr>
        <w:t>lixo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chão.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A campanha Lixo Zero começar em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agosto.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</w:t>
      </w:r>
      <w:r>
        <w:rPr>
          <w:color w:val="231F20"/>
          <w:spacing w:val="-23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mostrar o significado de uma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palavra.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0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33.095993pt;margin-top:12.672955pt;width:329.1pt;height:239pt;mso-position-horizontal-relative:page;mso-position-vertical-relative:paragraph;z-index:1696;mso-wrap-distance-left:0;mso-wrap-distance-right:0" coordorigin="2662,253" coordsize="6582,4780">
            <v:shape style="position:absolute;left:2662;top:253;width:6582;height:4780" type="#_x0000_t75" stroked="false">
              <v:imagedata r:id="rId28" o:title=""/>
            </v:shape>
            <v:shape style="position:absolute;left:5816;top:4599;width:408;height:119" type="#_x0000_t75" stroked="false">
              <v:imagedata r:id="rId29" o:title=""/>
            </v:shape>
            <v:shape style="position:absolute;left:5988;top:4061;width:158;height:205" type="#_x0000_t75" stroked="false">
              <v:imagedata r:id="rId30" o:title=""/>
            </v:shape>
            <v:group style="position:absolute;left:5872;top:4143;width:760;height:519" coordorigin="5872,4143" coordsize="760,519">
              <v:shape style="position:absolute;left:5872;top:4143;width:760;height:519" coordorigin="5872,4143" coordsize="760,519" path="m6629,4586l6586,4586,6597,4588,6603,4597,6604,4607,6599,4616,6593,4624,6589,4634,6596,4637,6605,4642,6619,4650,6628,4661,6631,4653,6629,458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5902,4143l5899,4231,5896,4318,5891,4404,5885,4490,5879,4574,5872,4658,5895,4647,5919,4637,5943,4628,5969,4620,5972,4560,5972,4553,5973,4495,5975,4435,5979,4383,6019,4381,6061,4380,6144,4380,6170,4380,6326,4380,6326,4378,6376,4376,6467,4373,6512,4371,6519,4371,6528,4366,6627,4366,6627,4316,6346,4316,6335,4315,6332,4314,6025,4314,5999,4312,5974,4308,5975,4269,5976,4229,5977,4190,5979,4152,5959,4150,5940,4148,5920,4146,5902,414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8,4581l6207,4581,6284,4583,6358,4591,6427,4601,6491,4613,6490,4597,6498,4586,6511,4584,6527,4584,6527,4583,6528,458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7,4584l6511,4584,6522,4595,6527,4584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8,4569l6547,4569,6555,4573,6560,4579,6559,4592,6573,4588,6586,4586,6629,4586,6628,4574,6628,4569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326,4380l6170,4380,6182,4380,6193,4383,6192,4431,6189,4482,6186,4534,6186,4574,6191,4583,6197,4583,6203,4581,6528,4581,6531,4570,6547,4569,6628,4569,6628,4560,6531,4560,6494,4559,6459,4557,6340,4557,6330,4557,6321,4553,6323,4508,6323,4463,6324,4420,6326,438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185,4572l6186,4583,6186,4574,6185,4572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7,4366l6528,4366,6536,4373,6538,4420,6537,4467,6534,4514,6531,4560,6628,4560,6627,4495,6627,436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04,4555l6361,4555,6340,4557,6459,4557,6450,4557,6404,4555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63,4310l6415,4311,6368,4313,6357,4314,6346,4316,6627,4316,6627,4313,6552,4313,6510,4311,6463,431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081,4313l6025,4314,6332,4314,6331,4313,6138,4313,6081,431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02,4161l6197,4197,6195,4237,6195,4276,6191,4310,6165,4313,6138,4313,6331,4313,6326,4310,6326,4308,6328,4279,6330,4242,6331,4202,6331,4164,6298,4162,6283,4162,6236,4162,6202,416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4,4157l6610,4161,6592,4162,6574,4162,6557,4164,6555,4201,6554,4242,6553,4279,6552,4313,6627,4313,6626,4241,6624,4157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67,4161l6236,4162,6283,4162,6267,4161xe" filled="true" fillcolor="#ffffff" stroked="false">
                <v:path arrowok="t"/>
                <v:fill type="solid"/>
              </v:shape>
            </v:group>
            <v:group style="position:absolute;left:5195;top:4518;width:646;height:210" coordorigin="5195,4518" coordsize="646,210">
              <v:shape style="position:absolute;left:5195;top:4518;width:646;height:210" coordorigin="5195,4518" coordsize="646,210" path="m5840,4672l5836,4694,5825,4711,5808,4723,5787,4727,5248,4727,5228,4723,5211,4711,5199,4694,5195,4672,5195,4573,5199,4551,5211,4534,5228,4522,5248,4518,5787,4518,5808,4522,5825,4534,5836,4551,5840,4573,5840,4672xe" filled="false" stroked="true" strokeweight=".836pt" strokecolor="#020303">
                <v:path arrowok="t"/>
              </v:shape>
              <v:shape style="position:absolute;left:7646;top:636;width:1166;height:654" type="#_x0000_t75" stroked="false">
                <v:imagedata r:id="rId31" o:title=""/>
              </v:shape>
            </v:group>
            <v:group style="position:absolute;left:7319;top:1428;width:1233;height:210" coordorigin="7319,1428" coordsize="1233,210">
              <v:shape style="position:absolute;left:7319;top:1428;width:1233;height:210" coordorigin="7319,1428" coordsize="1233,210" path="m8551,1583l8543,1604,8522,1622,8489,1634,8450,1638,7420,1638,7381,1634,7349,1622,7327,1604,7319,1583,7319,1484,7327,1462,7349,1444,7381,1433,7420,1428,8450,1428,8489,1433,8522,1444,8543,1462,8551,1484,8551,1583xe" filled="false" stroked="true" strokeweight=".836pt" strokecolor="#020303">
                <v:path arrowok="t"/>
              </v:shape>
              <v:shape style="position:absolute;left:5242;top:1454;width:604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w w:val="105"/>
                          <w:sz w:val="16"/>
                        </w:rPr>
                        <w:t>Hospital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1452;width:109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Supermercado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3019;width:419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Igreja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09;top:2995;width:43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16"/>
                        </w:rPr>
                        <w:t>Praça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25;top:4541;width:57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Padaria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Entre os locais destacados, o mais longe da praça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supermercado.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25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 festa. </w:t>
      </w:r>
      <w:r>
        <w:rPr>
          <w:rFonts w:ascii="Arial"/>
          <w:color w:val="231F20"/>
          <w:sz w:val="22"/>
        </w:rPr>
        <w:t>Essa quantidade de refrigerante corresponde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0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(M070010E4) </w:t>
      </w:r>
      <w:r>
        <w:rPr>
          <w:rFonts w:ascii="Arial"/>
          <w:color w:val="231F20"/>
          <w:sz w:val="22"/>
        </w:rPr>
        <w:t>Sofia desenhou a primeira letra do seu nome na malha quadriculada abaixo e a coloriu</w:t>
      </w:r>
      <w:r>
        <w:rPr>
          <w:rFonts w:ascii="Arial"/>
          <w:color w:val="231F20"/>
          <w:spacing w:val="29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sz w:val="22"/>
        </w:rPr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cinza. O lado de cada quadradinho dessa malha equivale a 1</w:t>
      </w:r>
      <w:r>
        <w:rPr>
          <w:color w:val="231F20"/>
          <w:spacing w:val="-28"/>
        </w:rPr>
        <w:t> </w:t>
      </w:r>
      <w:r>
        <w:rPr>
          <w:color w:val="231F20"/>
        </w:rPr>
        <w:t>cm.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tbl>
      <w:tblPr>
        <w:tblW w:w="0" w:type="auto"/>
        <w:jc w:val="left"/>
        <w:tblInd w:w="43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headerReference w:type="default" r:id="rId26"/>
          <w:footerReference w:type="default" r:id="rId27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perímetro desse</w:t>
      </w:r>
      <w:r>
        <w:rPr>
          <w:color w:val="231F20"/>
          <w:spacing w:val="-21"/>
        </w:rPr>
        <w:t> </w:t>
      </w:r>
      <w:r>
        <w:rPr>
          <w:color w:val="231F20"/>
        </w:rPr>
        <w:t>desenho?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  <w:tab w:pos="5257" w:val="righ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46 cm</w:t>
      </w:r>
      <w:r>
        <w:rPr>
          <w:rFonts w:ascii="Arial"/>
          <w:color w:val="231F20"/>
          <w:position w:val="5"/>
          <w:sz w:val="16"/>
        </w:rPr>
        <w:tab/>
        <w:t>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2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0.016159pt;margin-top:19.561871pt;width:194pt;height:185.9pt;mso-position-horizontal-relative:page;mso-position-vertical-relative:paragraph;z-index:1720;mso-wrap-distance-left:0;mso-wrap-distance-right:0" coordorigin="2000,391" coordsize="3880,3718">
            <v:group style="position:absolute;left:2013;top:1549;width:3856;height:98" coordorigin="2013,1549" coordsize="3856,98">
              <v:shape style="position:absolute;left:2013;top:1549;width:3856;height:98" coordorigin="2013,1549" coordsize="3856,98" path="m5761,1549l2142,1549,2013,1647,5868,1647,5761,1549xe" filled="true" fillcolor="#939598" stroked="false">
                <v:path arrowok="t"/>
                <v:fill type="solid"/>
              </v:shape>
            </v:group>
            <v:group style="position:absolute;left:2013;top:1549;width:3856;height:98" coordorigin="2013,1549" coordsize="3856,98">
              <v:shape style="position:absolute;left:2013;top:1549;width:3856;height:98" coordorigin="2013,1549" coordsize="3856,98" path="m2013,1647l5868,1647,5761,1549,2142,1549,2013,1647xe" filled="false" stroked="true" strokeweight="1pt" strokecolor="#231f20">
                <v:path arrowok="t"/>
                <v:stroke dashstyle="dash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168,405,3098,418,3031,438,2967,465,2907,498,2851,538,2801,584,2755,634,2715,690,2682,750,2655,814,2635,881,2623,951,2618,1024,2623,1096,2635,1166,2655,1234,2682,1297,2715,1357,2755,1413,2801,1464,2851,1509,2907,1549,2967,1583,3031,1610,3098,1630,3168,1642,3241,1646,3313,1642,3384,1630,3451,1610,3515,1583,3575,1549,3630,1509,3681,1464,3727,1413,3766,1357,3800,1297,3827,1234,3847,1166,3859,1096,3863,1024,3859,951,3847,881,3827,814,3800,750,3766,690,3727,634,3681,584,3630,538,3575,498,3515,465,3451,438,3384,418,3313,405,3241,401xe" filled="true" fillcolor="#939598" stroked="false">
                <v:path arrowok="t"/>
                <v:fill type="solid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313,405,3384,418,3451,438,3515,465,3575,498,3630,538,3681,584,3727,634,3766,690,3800,750,3827,814,3847,881,3859,951,3863,1024,3859,1096,3847,1166,3827,1234,3800,1297,3766,1357,3727,1413,3681,1464,3630,1509,3575,1549,3515,1583,3451,1610,3384,1630,3313,1642,3241,1646,3168,1642,3098,1630,3031,1610,2967,1583,2907,1549,2851,1509,2801,1464,2755,1413,2715,1357,2682,1297,2655,1234,2635,1166,2623,1096,2618,1024,2623,951,2635,881,2655,814,2682,750,2715,690,2755,634,2801,584,2851,538,2907,498,2967,465,3031,438,3098,418,3168,405,3241,401xe" filled="false" stroked="true" strokeweight="1pt" strokecolor="#231f20">
                <v:path arrowok="t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true" fillcolor="#939598" stroked="false">
                <v:path arrowok="t"/>
                <v:fill type="solid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false" stroked="true" strokeweight="1.247911pt" strokecolor="#231f20">
                <v:path arrowok="t"/>
                <v:stroke dashstyle="dash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573,2858,4503,2871,4435,2890,4372,2917,4312,2951,4256,2991,4205,3036,4160,3087,4120,3143,4086,3203,4059,3267,4039,3334,4027,3404,4023,3477,4027,3549,4039,3619,4059,3687,4086,3750,4120,3810,4160,3866,4205,3917,4256,3962,4312,4002,4372,4036,4435,4063,4503,4083,4573,4095,4645,4099,4718,4095,4788,4083,4855,4063,4919,4036,4979,4002,5035,3962,5086,3917,5131,3866,5171,3810,5205,3750,5232,3687,5251,3619,5264,3549,5268,3477,5264,3404,5251,3334,5232,3267,5205,3203,5171,3143,5131,3087,5086,3036,5035,2991,4979,2951,4919,2917,4855,2890,4788,2871,4718,2858,4645,2854xe" filled="true" fillcolor="#939598" stroked="false">
                <v:path arrowok="t"/>
                <v:fill type="solid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718,2858,4788,2871,4855,2890,4919,2917,4979,2951,5035,2991,5086,3036,5131,3087,5171,3143,5205,3203,5232,3267,5251,3334,5264,3404,5268,3477,5264,3549,5251,3619,5232,3687,5205,3750,5171,3810,5131,3866,5086,3917,5035,3962,4979,4002,4919,4036,4855,4063,4788,4083,4718,4095,4645,4099,4573,4095,4503,4083,4435,4063,4372,4036,4312,4002,4256,3962,4205,3917,4160,3866,4120,3810,4086,3750,4059,3687,4039,3619,4027,3549,4023,3477,4027,3404,4039,3334,4059,3267,4086,3203,4120,3143,4160,3087,4205,3036,4256,2991,4312,2951,4372,2917,4435,2890,4503,2871,4573,2858,4645,2854xe" filled="false" stroked="true" strokeweight="1pt" strokecolor="#231f20">
                <v:path arrowok="t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true" fillcolor="#939598" stroked="false">
                <v:path arrowok="t"/>
                <v:fill type="solid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(M070315E4) </w:t>
      </w:r>
      <w:r>
        <w:rPr>
          <w:rFonts w:ascii="Arial" w:hAnsi="Arial"/>
          <w:color w:val="231F20"/>
          <w:sz w:val="22"/>
        </w:rPr>
        <w:t>O desenho abaixo representa a planificação de um sólido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94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47" w:lineRule="auto" w:before="0" w:after="0"/>
        <w:ind w:left="110" w:right="10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</w:t>
      </w:r>
      <w:r>
        <w:rPr>
          <w:rFonts w:ascii="Arial" w:hAnsi="Arial"/>
          <w:color w:val="231F20"/>
          <w:spacing w:val="73"/>
          <w:sz w:val="22"/>
        </w:rPr>
        <w:t> </w:t>
      </w:r>
      <w:r>
        <w:rPr>
          <w:rFonts w:ascii="Arial" w:hAnsi="Arial"/>
          <w:color w:val="231F20"/>
          <w:spacing w:val="73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right="6239"/>
        <w:jc w:val="left"/>
      </w:pPr>
      <w:r>
        <w:rPr>
          <w:color w:val="231F20"/>
        </w:rPr>
        <w:t>Quanto Marcelo pagou por essa compra? A) R$</w:t>
      </w:r>
      <w:r>
        <w:rPr>
          <w:color w:val="231F20"/>
          <w:spacing w:val="-5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11,80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9" w:val="left" w:leader="none"/>
        </w:tabs>
        <w:spacing w:line="240" w:lineRule="auto" w:before="0" w:after="0"/>
        <w:ind w:left="508" w:right="0" w:hanging="39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(M060071BH)</w:t>
      </w:r>
      <w:r>
        <w:rPr>
          <w:rFonts w:ascii="Arial" w:hAnsi="Arial"/>
          <w:color w:val="231F20"/>
          <w:spacing w:val="35"/>
          <w:sz w:val="16"/>
        </w:rPr>
        <w:t> </w:t>
      </w:r>
      <w:r>
        <w:rPr>
          <w:rFonts w:ascii="Arial" w:hAnsi="Arial"/>
          <w:color w:val="231F20"/>
          <w:sz w:val="22"/>
        </w:rPr>
        <w:t>Pedro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foi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cinema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assistir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filme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iniciou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às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15h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terminou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às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17h45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min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color w:val="231F20"/>
        </w:rPr>
        <w:t>mesmo</w:t>
      </w:r>
      <w:r>
        <w:rPr>
          <w:color w:val="231F20"/>
          <w:spacing w:val="-4"/>
        </w:rPr>
        <w:t> </w:t>
      </w:r>
      <w:r>
        <w:rPr>
          <w:color w:val="231F20"/>
        </w:rPr>
        <w:t>dia.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foi a duração desse filme em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minutos?</w:t>
      </w:r>
      <w:r>
        <w:rPr>
          <w:rFonts w:ascii="Arial" w:hAnsi="Arial"/>
        </w:rPr>
      </w:r>
    </w:p>
    <w:p>
      <w:pPr>
        <w:pStyle w:val="BodyText"/>
        <w:spacing w:line="240" w:lineRule="auto" w:before="64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105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120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165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4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76951pt;width:140.6pt;height:21.25pt;mso-position-horizontal-relative:page;mso-position-vertical-relative:paragraph;z-index:1792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4,3004,387,3016,384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4,3004,387,2992,384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3;width:240;height:237" type="#_x0000_t75" stroked="false">
                <v:imagedata r:id="rId33" o:title=""/>
              </v:shape>
              <v:shape style="position:absolute;left:2307;top:47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5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Nessa reta numérica o símbolo </w:t>
      </w:r>
      <w:r>
        <w:rPr>
          <w:color w:val="231F20"/>
          <w:spacing w:val="5"/>
          <w:position w:val="-5"/>
        </w:rPr>
        <w:drawing>
          <wp:inline distT="0" distB="0" distL="0" distR="0">
            <wp:extent cx="152679" cy="150444"/>
            <wp:effectExtent l="0" t="0" r="0" b="0"/>
            <wp:docPr id="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9" cy="1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  <w:position w:val="-5"/>
        </w:rPr>
      </w:r>
      <w:r>
        <w:rPr>
          <w:rFonts w:ascii="Arial" w:hAnsi="Arial"/>
          <w:color w:val="231F20"/>
        </w:rPr>
        <w:t>representa qual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(M090230E4)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01942pt;width:56.7pt;height:19.350pt;mso-position-horizontal-relative:page;mso-position-vertical-relative:paragraph;z-index:18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6" w:right="0"/>
                    <w:jc w:val="left"/>
                  </w:pP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312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 w:hint="default"/>
          <w:sz w:val="6"/>
          <w:szCs w:val="6"/>
        </w:rPr>
        <w:sectPr>
          <w:footerReference w:type="default" r:id="rId32"/>
          <w:pgSz w:w="11910" w:h="16840"/>
          <w:pgMar w:footer="324" w:header="377" w:top="560" w:bottom="520" w:left="740" w:right="740"/>
          <w:pgNumType w:start="6"/>
        </w:sectPr>
      </w:pPr>
    </w:p>
    <w:p>
      <w:pPr>
        <w:pStyle w:val="BodyText"/>
        <w:spacing w:line="240" w:lineRule="auto" w:before="72"/>
        <w:ind w:right="-1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Uma das decomposições desse número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spacing w:line="240" w:lineRule="auto" w:before="64"/>
        <w:ind w:right="-19"/>
        <w:jc w:val="left"/>
      </w:pPr>
      <w:r>
        <w:rPr>
          <w:color w:val="231F20"/>
        </w:rPr>
        <w:t>A) 4 x 10 000 + 3 x 1 000 + 1 x 100 +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 w:before="7"/>
        <w:ind w:right="-19"/>
        <w:jc w:val="left"/>
      </w:pPr>
      <w:r>
        <w:rPr>
          <w:color w:val="231F20"/>
        </w:rPr>
        <w:t>B) 4 x 1 000 + 3 x 100 + 1 x 10 +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 w:before="7"/>
        <w:ind w:right="-19"/>
        <w:jc w:val="left"/>
      </w:pPr>
      <w:r>
        <w:rPr>
          <w:color w:val="231F20"/>
        </w:rPr>
        <w:t>C) 4 x 100 + 3 x 100 + 1 x 10 +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/>
        <w:ind w:right="-19"/>
        <w:jc w:val="left"/>
      </w:pPr>
      <w:r>
        <w:rPr>
          <w:color w:val="231F20"/>
        </w:rPr>
        <w:t>D) 4 x 100 + 3 x 10 + 1 x 10 +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219" w:space="5300"/>
            <w:col w:w="91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3.099792pt;margin-top:26.717871pt;width:2.65pt;height:7.2pt;mso-position-horizontal-relative:page;mso-position-vertical-relative:paragraph;z-index:2056" coordorigin="3462,534" coordsize="53,144">
            <v:shape style="position:absolute;left:3462;top:534;width:53;height:144" coordorigin="3462,534" coordsize="53,144" path="m3515,566l3497,566,3497,678,3515,678,3515,566xe" filled="true" fillcolor="#231f20" stroked="false">
              <v:path arrowok="t"/>
              <v:fill type="solid"/>
            </v:shape>
            <v:shape style="position:absolute;left:3462;top:534;width:53;height:144" coordorigin="3462,534" coordsize="53,144" path="m3515,534l3503,534,3500,541,3495,547,3480,560,3472,566,3462,570,3462,587,3467,585,3474,582,3481,578,3487,574,3493,570,3497,566,3515,566,3515,53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46796pt;margin-top:26.717871pt;width:15.638547pt;height:7.2675pt;mso-position-horizontal-relative:page;mso-position-vertical-relative:paragraph;z-index:2080" type="#_x0000_t75" stroked="false">
            <v:imagedata r:id="rId36" o:title=""/>
            <w10:wrap type="none"/>
          </v:shape>
        </w:pict>
      </w:r>
      <w:r>
        <w:rPr/>
        <w:pict>
          <v:shape style="position:absolute;margin-left:180.701797pt;margin-top:56.309872pt;width:15.649483pt;height:7.2675pt;mso-position-horizontal-relative:page;mso-position-vertical-relative:paragraph;z-index:2104" type="#_x0000_t75" stroked="false">
            <v:imagedata r:id="rId37" o:title=""/>
            <w10:wrap type="none"/>
          </v:shape>
        </w:pict>
      </w:r>
      <w:r>
        <w:rPr/>
        <w:pict>
          <v:shape style="position:absolute;margin-left:180.68129pt;margin-top:85.901871pt;width:15.669874pt;height:7.2675pt;mso-position-horizontal-relative:page;mso-position-vertical-relative:paragraph;z-index:2128" type="#_x0000_t75" stroked="false">
            <v:imagedata r:id="rId38" o:title=""/>
            <w10:wrap type="none"/>
          </v:shape>
        </w:pict>
      </w:r>
      <w:r>
        <w:rPr/>
        <w:pict>
          <v:shape style="position:absolute;margin-left:180.423798pt;margin-top:115.493874pt;width:15.925866pt;height:7.2675pt;mso-position-horizontal-relative:page;mso-position-vertical-relative:paragraph;z-index:2152" type="#_x0000_t75" stroked="false">
            <v:imagedata r:id="rId39" o:title=""/>
            <w10:wrap type="none"/>
          </v:shape>
        </w:pict>
      </w:r>
      <w:r>
        <w:rPr/>
        <w:pict>
          <v:shape style="position:absolute;margin-left:180.711807pt;margin-top:40.49387pt;width:15.639541pt;height:7.2675pt;mso-position-horizontal-relative:page;mso-position-vertical-relative:paragraph;z-index:2224" type="#_x0000_t75" stroked="false">
            <v:imagedata r:id="rId40" o:title=""/>
            <w10:wrap type="none"/>
          </v:shape>
        </w:pict>
      </w:r>
      <w:r>
        <w:rPr/>
        <w:pict>
          <v:shape style="position:absolute;margin-left:180.761795pt;margin-top:70.093872pt;width:15.589831pt;height:7.2675pt;mso-position-horizontal-relative:page;mso-position-vertical-relative:paragraph;z-index:2248" type="#_x0000_t75" stroked="false">
            <v:imagedata r:id="rId41" o:title=""/>
            <w10:wrap type="none"/>
          </v:shape>
        </w:pict>
      </w:r>
      <w:r>
        <w:rPr/>
        <w:pict>
          <v:shape style="position:absolute;margin-left:180.711807pt;margin-top:99.693871pt;width:15.817079pt;height:7.35pt;mso-position-horizontal-relative:page;mso-position-vertical-relative:paragraph;z-index:2272" type="#_x0000_t75" stroked="false">
            <v:imagedata r:id="rId42" o:title=""/>
            <w10:wrap type="none"/>
          </v:shape>
        </w:pict>
      </w:r>
      <w:r>
        <w:rPr/>
        <w:pict>
          <v:shape style="position:absolute;margin-left:157.074799pt;margin-top:86.005867pt;width:9.145165pt;height:44.625pt;mso-position-horizontal-relative:page;mso-position-vertical-relative:paragraph;z-index:2368" type="#_x0000_t75" stroked="false">
            <v:imagedata r:id="rId43" o:title=""/>
            <w10:wrap type="none"/>
          </v:shape>
        </w:pict>
      </w:r>
      <w:r>
        <w:rPr/>
        <w:pict>
          <v:shape style="position:absolute;margin-left:156.955795pt;margin-top:65.678871pt;width:9.357108pt;height:16.5pt;mso-position-horizontal-relative:page;mso-position-vertical-relative:paragraph;z-index:2392" type="#_x0000_t75" stroked="false">
            <v:imagedata r:id="rId44" o:title=""/>
            <w10:wrap type="none"/>
          </v:shape>
        </w:pict>
      </w:r>
      <w:r>
        <w:rPr/>
        <w:pict>
          <v:group style="position:absolute;margin-left:156.394806pt;margin-top:36.18087pt;width:10pt;height:25.45pt;mso-position-horizontal-relative:page;mso-position-vertical-relative:paragraph;z-index:2416" coordorigin="3128,724" coordsize="200,509">
            <v:shape style="position:absolute;left:3179;top:952;width:108;height:280" type="#_x0000_t75" stroked="false">
              <v:imagedata r:id="rId45" o:title=""/>
            </v:shape>
            <v:shape style="position:absolute;left:3128;top:724;width:199;height:208" type="#_x0000_t75" stroked="false">
              <v:imagedata r:id="rId46" o:title=""/>
            </v:shape>
            <w10:wrap type="none"/>
          </v:group>
        </w:pict>
      </w:r>
      <w:r>
        <w:rPr/>
        <w:pict>
          <v:shape style="position:absolute;margin-left:200.894806pt;margin-top:28.85087pt;width:238.95pt;height:157.15pt;mso-position-horizontal-relative:page;mso-position-vertical-relative:paragraph;z-index:2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"/>
                    <w:gridCol w:w="548"/>
                    <w:gridCol w:w="645"/>
                    <w:gridCol w:w="548"/>
                    <w:gridCol w:w="604"/>
                    <w:gridCol w:w="548"/>
                    <w:gridCol w:w="653"/>
                    <w:gridCol w:w="548"/>
                    <w:gridCol w:w="334"/>
                  </w:tblGrid>
                  <w:tr>
                    <w:trPr>
                      <w:trHeight w:val="296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49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298.212799pt;margin-top:11.318593pt;width:45.597352pt;height:9.18pt;mso-position-horizontal-relative:page;mso-position-vertical-relative:paragraph;z-index:1840;mso-wrap-distance-left:0;mso-wrap-distance-right:0" type="#_x0000_t75" stroked="false">
            <v:imagedata r:id="rId47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17.317795pt;margin-top:-41.996128pt;width:28.000788pt;height:7.41pt;mso-position-horizontal-relative:page;mso-position-vertical-relative:paragraph;z-index:1960" type="#_x0000_t75" stroked="false">
            <v:imagedata r:id="rId48" o:title=""/>
            <w10:wrap type="none"/>
          </v:shape>
        </w:pict>
      </w:r>
      <w:r>
        <w:rPr/>
        <w:pict>
          <v:group style="position:absolute;margin-left:262.785797pt;margin-top:-42.530628pt;width:54.5pt;height:9.6pt;mso-position-horizontal-relative:page;mso-position-vertical-relative:paragraph;z-index:1984" coordorigin="5256,-851" coordsize="1090,192">
            <v:group style="position:absolute;left:5256;top:-842;width:134;height:144" coordorigin="5256,-842" coordsize="134,144">
              <v:shape style="position:absolute;left:5256;top:-842;width:134;height:144" coordorigin="5256,-842" coordsize="134,144" path="m5331,-842l5311,-842,5256,-699,5276,-699,5292,-742,5372,-742,5366,-757,5297,-757,5313,-799,5316,-808,5319,-818,5320,-827,5337,-827,5331,-842xe" filled="true" fillcolor="#231f20" stroked="false">
                <v:path arrowok="t"/>
                <v:fill type="solid"/>
              </v:shape>
              <v:shape style="position:absolute;left:5256;top:-842;width:134;height:144" coordorigin="5256,-842" coordsize="134,144" path="m5372,-742l5351,-742,5368,-699,5389,-699,5372,-742xe" filled="true" fillcolor="#231f20" stroked="false">
                <v:path arrowok="t"/>
                <v:fill type="solid"/>
              </v:shape>
              <v:shape style="position:absolute;left:5256;top:-842;width:134;height:144" coordorigin="5256,-842" coordsize="134,144" path="m5337,-827l5320,-827,5322,-819,5326,-809,5330,-797,5345,-757,5366,-757,5337,-827xe" filled="true" fillcolor="#231f20" stroked="false">
                <v:path arrowok="t"/>
                <v:fill type="solid"/>
              </v:shape>
              <v:shape style="position:absolute;left:5402;top:-851;width:944;height:191" type="#_x0000_t75" stroked="false">
                <v:imagedata r:id="rId49" o:title=""/>
              </v:shape>
            </v:group>
            <w10:wrap type="none"/>
          </v:group>
        </w:pict>
      </w:r>
      <w:r>
        <w:rPr/>
        <w:pict>
          <v:shape style="position:absolute;margin-left:337.764801pt;margin-top:-42.164131pt;width:24.302201pt;height:7.2675pt;mso-position-horizontal-relative:page;mso-position-vertical-relative:paragraph;z-index:2008" type="#_x0000_t75" stroked="false">
            <v:imagedata r:id="rId50" o:title=""/>
            <w10:wrap type="none"/>
          </v:shape>
        </w:pict>
      </w:r>
      <w:r>
        <w:rPr/>
        <w:pict>
          <v:shape style="position:absolute;margin-left:394.006805pt;margin-top:-42.164131pt;width:35.088215pt;height:7.65pt;mso-position-horizontal-relative:page;mso-position-vertical-relative:paragraph;z-index:2032" type="#_x0000_t75" stroked="false">
            <v:imagedata r:id="rId51" o:title=""/>
            <w10:wrap type="none"/>
          </v:shape>
        </w:pict>
      </w:r>
      <w:r>
        <w:rPr/>
        <w:pict>
          <v:shape style="position:absolute;margin-left:180.592804pt;margin-top:-82.514130pt;width:15.936731pt;height:7.35pt;mso-position-horizontal-relative:page;mso-position-vertical-relative:paragraph;z-index:2176" type="#_x0000_t75" stroked="false">
            <v:imagedata r:id="rId52" o:title=""/>
            <w10:wrap type="none"/>
          </v:shape>
        </w:pict>
      </w:r>
      <w:r>
        <w:rPr/>
        <w:pict>
          <v:group style="position:absolute;margin-left:191.799805pt;margin-top:-52.850128pt;width:4.650pt;height:7.35pt;mso-position-horizontal-relative:page;mso-position-vertical-relative:paragraph;z-index:2200" coordorigin="3836,-1057" coordsize="93,147">
            <v:shape style="position:absolute;left:3836;top:-1057;width:93;height:147" coordorigin="3836,-1057" coordsize="93,147" path="m3890,-1057l3872,-1057,3864,-1054,3836,-996,3836,-984,3837,-965,3869,-911,3893,-911,3902,-914,3915,-925,3915,-925,3874,-925,3868,-929,3854,-984,3854,-1000,3874,-1042,3915,-1042,3913,-1045,3908,-1049,3903,-1052,3897,-1055,3890,-1057xe" filled="true" fillcolor="#231f20" stroked="false">
              <v:path arrowok="t"/>
              <v:fill type="solid"/>
            </v:shape>
            <v:shape style="position:absolute;left:3836;top:-1057;width:93;height:147" coordorigin="3836,-1057" coordsize="93,147" path="m3915,-1042l3890,-1042,3897,-1039,3903,-1031,3906,-1023,3909,-1013,3910,-1000,3911,-984,3910,-968,3890,-925,3915,-925,3929,-984,3929,-1000,3928,-1009,3926,-1018,3924,-1026,3921,-1033,3915,-104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11807pt;margin-top:-98.306129pt;width:15.795471pt;height:7.35pt;mso-position-horizontal-relative:page;mso-position-vertical-relative:paragraph;z-index:2296" type="#_x0000_t75" stroked="false">
            <v:imagedata r:id="rId53" o:title=""/>
            <w10:wrap type="none"/>
          </v:shape>
        </w:pict>
      </w:r>
      <w:r>
        <w:rPr/>
        <w:pict>
          <v:shape style="position:absolute;margin-left:181.379807pt;margin-top:-68.706131pt;width:15.145424pt;height:7.35pt;mso-position-horizontal-relative:page;mso-position-vertical-relative:paragraph;z-index:2320" type="#_x0000_t75" stroked="false">
            <v:imagedata r:id="rId54" o:title=""/>
            <w10:wrap type="none"/>
          </v:shape>
        </w:pict>
      </w:r>
      <w:r>
        <w:rPr/>
        <w:pict>
          <v:group style="position:absolute;margin-left:156.389801pt;margin-top:-93.384132pt;width:8.550pt;height:43.9pt;mso-position-horizontal-relative:page;mso-position-vertical-relative:paragraph;z-index:2344" coordorigin="3128,-1868" coordsize="171,878">
            <v:shape style="position:absolute;left:3141;top:-1217;width:146;height:226" type="#_x0000_t75" stroked="false">
              <v:imagedata r:id="rId55" o:title=""/>
            </v:shape>
            <v:shape style="position:absolute;left:3128;top:-1481;width:171;height:243" type="#_x0000_t75" stroked="false">
              <v:imagedata r:id="rId56" o:title=""/>
            </v:shape>
            <v:shape style="position:absolute;left:3141;top:-1868;width:146;height:326" type="#_x0000_t75" stroked="false">
              <v:imagedata r:id="rId57" o:title=""/>
            </v:shape>
            <w10:wrap type="none"/>
          </v:group>
        </w:pict>
      </w:r>
      <w:r>
        <w:rPr>
          <w:rFonts w:ascii="Arial" w:hAnsi="Arial"/>
          <w:color w:val="231F20"/>
        </w:rPr>
        <w:t>A tabela que representa os dados contidos nesse gráfico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278pt;margin-top:8.496853pt;width:185.05pt;height:97.25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6853pt;width:185.05pt;height:97.25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</w:pPr>
      <w:r>
        <w:rPr/>
        <w:pict>
          <v:shape style="position:absolute;margin-left:63.278pt;margin-top:5.899882pt;width:185.05pt;height:97.25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9882pt;width:185.05pt;height:97.25pt;mso-position-horizontal-relative:page;mso-position-vertical-relative:paragraph;z-index:2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0" w:after="0"/>
        <w:ind w:left="477" w:right="0" w:hanging="36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(M070458E4)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Ana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sócia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final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mês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recebe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faturamento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dessa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/>
        <w:ind w:right="2851"/>
        <w:jc w:val="left"/>
      </w:pPr>
      <w:r>
        <w:rPr>
          <w:color w:val="231F20"/>
        </w:rPr>
        <w:t>Quanto ela recebeu no mês em que o faturamento total foi de R$12 000,00? A) R$</w:t>
      </w:r>
      <w:r>
        <w:rPr>
          <w:color w:val="231F20"/>
          <w:spacing w:val="-7"/>
        </w:rPr>
        <w:t> </w:t>
      </w:r>
      <w:r>
        <w:rPr>
          <w:color w:val="231F20"/>
        </w:rPr>
        <w:t>342,85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420,00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R$ 4</w:t>
      </w:r>
      <w:r>
        <w:rPr>
          <w:color w:val="231F20"/>
          <w:spacing w:val="-8"/>
        </w:rPr>
        <w:t> </w:t>
      </w:r>
      <w:r>
        <w:rPr>
          <w:color w:val="231F20"/>
        </w:rPr>
        <w:t>200,00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R$ 7</w:t>
      </w:r>
      <w:r>
        <w:rPr>
          <w:color w:val="231F20"/>
          <w:spacing w:val="-8"/>
        </w:rPr>
        <w:t> </w:t>
      </w:r>
      <w:r>
        <w:rPr>
          <w:color w:val="231F20"/>
        </w:rPr>
        <w:t>800,00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  <w:r>
        <w:rPr/>
        <w:pict>
          <v:group style="position:absolute;margin-left:99.480003pt;margin-top:17.816948pt;width:35.4pt;height:52.55pt;mso-position-horizontal-relative:page;mso-position-vertical-relative:paragraph;z-index:1864;mso-wrap-distance-left:0;mso-wrap-distance-right:0" coordorigin="1990,356" coordsize="708,1051">
            <v:group style="position:absolute;left:2005;top:541;width:678;height:681" coordorigin="2005,541" coordsize="678,681">
              <v:shape style="position:absolute;left:2005;top:541;width:678;height:681" coordorigin="2005,541" coordsize="678,681" path="m2344,541l2005,882,2005,1222,2683,1222,2683,882,2344,541xe" filled="true" fillcolor="#939598" stroked="false">
                <v:path arrowok="t"/>
                <v:fill type="solid"/>
              </v:shape>
            </v:group>
            <v:group style="position:absolute;left:2005;top:541;width:678;height:681" coordorigin="2005,541" coordsize="678,681">
              <v:shape style="position:absolute;left:2005;top:541;width:678;height:681" coordorigin="2005,541" coordsize="678,681" path="m2005,882l2005,1222,2683,1222,2683,882,2344,541,2005,882xe" filled="false" stroked="true" strokeweight="1.5pt" strokecolor="#231f20">
                <v:path arrowok="t"/>
              </v:shape>
            </v:group>
            <v:group style="position:absolute;left:2344;top:371;width:2;height:1021" coordorigin="2344,371" coordsize="2,1021">
              <v:shape style="position:absolute;left:2344;top:371;width:2;height:1021" coordorigin="2344,371" coordsize="0,1021" path="m2344,371l2344,139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9.244947pt;width:59.6pt;height:49.9pt;mso-position-horizontal-relative:page;mso-position-vertical-relative:paragraph;z-index:1888;mso-wrap-distance-left:0;mso-wrap-distance-right:0" coordorigin="2862,385" coordsize="1192,998">
            <v:group style="position:absolute;left:3021;top:541;width:1017;height:681" coordorigin="3021,541" coordsize="1017,681">
              <v:shape style="position:absolute;left:3021;top:541;width:1017;height:681" coordorigin="3021,541" coordsize="1017,681" path="m3699,541l3021,541,3021,1222,3699,1222,3699,953,3987,953,4038,882,3987,811,3699,811,3699,541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987,953l3885,953,3885,1093,3987,953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885,670l3885,811,3987,811,3885,670xe" filled="true" fillcolor="#939598" stroked="false">
                <v:path arrowok="t"/>
                <v:fill type="solid"/>
              </v:shape>
            </v:group>
            <v:group style="position:absolute;left:3021;top:541;width:1017;height:681" coordorigin="3021,541" coordsize="1017,681">
              <v:shape style="position:absolute;left:3021;top:541;width:1017;height:681" coordorigin="3021,541" coordsize="1017,681" path="m3021,541l3021,1222,3699,1222,3699,953,3885,953,3885,1093,4038,882,3885,670,3885,811,3699,811,3699,541,3021,541xe" filled="false" stroked="true" strokeweight="1.5pt" strokecolor="#231f20">
                <v:path arrowok="t"/>
              </v:shape>
            </v:group>
            <v:group style="position:absolute;left:2877;top:400;width:968;height:968" coordorigin="2877,400" coordsize="968,968">
              <v:shape style="position:absolute;left:2877;top:400;width:968;height:968" coordorigin="2877,400" coordsize="968,968" path="m2877,1367l3844,40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6.319948pt;width:35.4pt;height:35.550pt;mso-position-horizontal-relative:page;mso-position-vertical-relative:paragraph;z-index:1912;mso-wrap-distance-left:0;mso-wrap-distance-right:0" coordorigin="4362,526" coordsize="708,711">
            <v:group style="position:absolute;left:4377;top:541;width:678;height:681" coordorigin="4377,541" coordsize="678,681">
              <v:shape style="position:absolute;left:4377;top:541;width:678;height:681" coordorigin="4377,541" coordsize="678,681" path="m4716,541l4377,1222,5055,1222,4716,541xe" filled="true" fillcolor="#939598" stroked="false">
                <v:path arrowok="t"/>
                <v:fill type="solid"/>
              </v:shape>
            </v:group>
            <v:group style="position:absolute;left:4377;top:541;width:678;height:681" coordorigin="4377,541" coordsize="678,681">
              <v:shape style="position:absolute;left:4377;top:541;width:678;height:681" coordorigin="4377,541" coordsize="678,681" path="m5055,1222l4377,1222,4716,541,5055,1222xe" filled="false" stroked="true" strokeweight="1.5pt" strokecolor="#231f20">
                <v:path arrowok="t"/>
              </v:shape>
            </v:group>
            <v:group style="position:absolute;left:4377;top:882;width:678;height:2" coordorigin="4377,882" coordsize="678,2">
              <v:shape style="position:absolute;left:4377;top:882;width:678;height:2" coordorigin="4377,882" coordsize="678,0" path="m4377,882l5055,88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8.869947pt;width:52.65pt;height:51.4pt;mso-position-horizontal-relative:page;mso-position-vertical-relative:paragraph;z-index:1936;mso-wrap-distance-left:0;mso-wrap-distance-right:0" coordorigin="5379,377" coordsize="1053,1028"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true" fillcolor="#939598" stroked="false">
                <v:path arrowok="t"/>
                <v:fill type="solid"/>
              </v:shape>
            </v:group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false" stroked="true" strokeweight="1.5pt" strokecolor="#231f20">
                <v:path arrowok="t"/>
              </v:shape>
            </v:group>
            <v:group style="position:absolute;left:5899;top:392;width:2;height:998" coordorigin="5899,392" coordsize="2,998">
              <v:shape style="position:absolute;left:5899;top:392;width:2;height:998" coordorigin="5899,392" coordsize="0,998" path="m5899,392l5899,139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Em qual desses desenhos, a linha tracejada indica um eixo de</w:t>
      </w:r>
      <w:r>
        <w:rPr>
          <w:color w:val="231F20"/>
          <w:spacing w:val="-31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35"/>
          <w:pgSz w:w="11910" w:h="16840"/>
          <w:pgMar w:header="377" w:footer="324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1.05pt;mso-position-horizontal-relative:char;mso-position-vertical-relative:line" coordorigin="0,0" coordsize="10225,1021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03" coordorigin="20,398" coordsize="2,603">
              <v:shape style="position:absolute;left:20;top:398;width:2;height:603" coordorigin="20,398" coordsize="0,603" path="m20,1000l20,398e" filled="false" stroked="true" strokeweight="1pt" strokecolor="#231f20">
                <v:path arrowok="t"/>
              </v:shape>
            </v:group>
            <v:group style="position:absolute;left:10205;top:398;width:2;height:603" coordorigin="10205,398" coordsize="2,603">
              <v:shape style="position:absolute;left:10205;top:398;width:2;height:603" coordorigin="10205,398" coordsize="0,603" path="m10205,1000l10205,398e" filled="false" stroked="true" strokeweight="1pt" strokecolor="#231f20">
                <v:path arrowok="t"/>
              </v:shape>
            </v:group>
            <v:group style="position:absolute;left:10;top:1010;width:10205;height:2" coordorigin="10,1010" coordsize="10205,2">
              <v:shape style="position:absolute;left:10;top:1010;width:10205;height:2" coordorigin="10,1010" coordsize="10205,0" path="m10,1010l10215,1010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623" type="#_x0000_t202" filled="false" stroked="false">
                <v:textbox inset="0,0,0,0">
                  <w:txbxContent>
                    <w:p>
                      <w:pPr>
                        <w:spacing w:before="150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3pt;width:482.9pt;height:206.85pt;mso-position-horizontal-relative:page;mso-position-vertical-relative:paragraph;z-index:2704;mso-wrap-distance-left:0;mso-wrap-distance-right:0" coordorigin="1124,133" coordsize="9658,413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4117" coordorigin="1134,143" coordsize="2,4117">
              <v:shape style="position:absolute;left:1134;top:143;width:2;height:4117" coordorigin="1134,143" coordsize="0,4117" path="m1134,426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4117" coordorigin="1701,143" coordsize="2,4117">
              <v:shape style="position:absolute;left:1701;top:143;width:2;height:4117" coordorigin="1701,143" coordsize="0,4117" path="m1701,4260l1701,143e" filled="false" stroked="true" strokeweight=".5pt" strokecolor="#231f20">
                <v:path arrowok="t"/>
              </v:shape>
            </v:group>
            <v:group style="position:absolute;left:10772;top:143;width:2;height:4117" coordorigin="10772,143" coordsize="2,4117">
              <v:shape style="position:absolute;left:10772;top:143;width:2;height:4117" coordorigin="10772,143" coordsize="0,4117" path="m10772,4260l10772,143e" filled="false" stroked="true" strokeweight=".5pt" strokecolor="#231f20">
                <v:path arrowok="t"/>
              </v:shape>
            </v:group>
            <v:group style="position:absolute;left:1129;top:4265;width:572;height:2" coordorigin="1129,4265" coordsize="572,2">
              <v:shape style="position:absolute;left:1129;top:4265;width:572;height:2" coordorigin="1129,4265" coordsize="572,0" path="m1129,4265l1701,4265e" filled="false" stroked="true" strokeweight=".5pt" strokecolor="#231f20">
                <v:path arrowok="t"/>
              </v:shape>
            </v:group>
            <v:group style="position:absolute;left:1701;top:4265;width:9076;height:2" coordorigin="1701,4265" coordsize="9076,2">
              <v:shape style="position:absolute;left:1701;top:4265;width:9076;height:2" coordorigin="1701,4265" coordsize="9076,0" path="m1701,4265l10777,4265e" filled="false" stroked="true" strokeweight=".5pt" strokecolor="#231f20">
                <v:path arrowok="t"/>
              </v:shape>
              <v:shape style="position:absolute;left:1356;top:163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293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41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30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Campanha de vacinação contra raiva segue até 28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outubro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10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Campanha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Antirrábica Animal 2013 foi lançada ontem, 27, na Praça 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Cruz Grande, no bairro Serrinha. A estimativa é que cerca de 1,7 milhão de animais sejam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vacinados em todo o Estado a partir de hoje ─ Dia “D” da campanha.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Três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 postos fixos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disponibilizados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vacinação;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861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distribuídos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seis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regionais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Fortaleza.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Devem ser vacinados cães e gatos sadios com mais de três meses de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idade.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animais que nunca foram vacinados precisam receber o reforço da vacina em 30 dias. A</w:t>
                      </w:r>
                      <w:r>
                        <w:rPr>
                          <w:rFonts w:ascii="Arial" w:hAnsi="Arial"/>
                          <w:color w:val="231F20"/>
                          <w:spacing w:val="-4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campanha segue até o dia 28 de outubro.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Francisco Barroso Pinto,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Programa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Centro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Zoonoses,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destacou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letalidade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Segundo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mata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quase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todas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pessoas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infectadas.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Fortaleza,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são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registrados casos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humanos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animais domésticos há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10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anos. 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também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campanha,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deve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distribuição das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vacinas nessas ações.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entanto, ainda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erradicada. “Não podemos baixar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guarda. Esse 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possível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causa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aponta.[...]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2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9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20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&lt;www.opovo.com.br/app/opovo/cotidiano/2013/09/28/noticiasjornalcotidiano,3137490/campanha-de-vacinacao-contra-raiva-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37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segue-ate-28-de-outubro.shtml&gt;. Acesso em: 21 out.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(P070045F5_SUP)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(P070045F5) </w:t>
      </w:r>
      <w:r>
        <w:rPr>
          <w:rFonts w:ascii="Arial" w:hAnsi="Arial"/>
          <w:color w:val="231F20"/>
          <w:sz w:val="22"/>
        </w:rPr>
        <w:t>Nesse texto, qual é a informação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principal?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4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A quantidade de postos fixos e volantes da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</w:rPr>
        <w:t>campanha.</w:t>
      </w:r>
      <w:r>
        <w:rPr>
          <w:rFonts w:ascii="Arial"/>
        </w:rPr>
      </w:r>
    </w:p>
    <w:p>
      <w:pPr>
        <w:pStyle w:val="ListParagraph"/>
        <w:numPr>
          <w:ilvl w:val="0"/>
          <w:numId w:val="19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participação do coordenador 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campanha.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início da campanha de vacinação contra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raiva.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perigo da infecção de raiva em humanos e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(P070046F5)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características.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regras.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(P070047F5) </w:t>
      </w:r>
      <w:r>
        <w:rPr>
          <w:rFonts w:ascii="Arial"/>
          <w:color w:val="231F20"/>
          <w:sz w:val="22"/>
        </w:rPr>
        <w:t>De acordo com esse texto, em Fortaleza, o controle dos casos de raiva 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deve</w:t>
      </w:r>
      <w:r>
        <w:rPr>
          <w:rFonts w:ascii="Arial"/>
          <w:sz w:val="22"/>
        </w:rPr>
      </w:r>
    </w:p>
    <w:p>
      <w:pPr>
        <w:pStyle w:val="BodyText"/>
        <w:spacing w:line="240" w:lineRule="auto" w:before="6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aos postos fixos e volantes instalados na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cidade.</w:t>
      </w:r>
      <w:r>
        <w:rPr>
          <w:rFonts w:asci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apoio do coordenador no combate à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doença.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distribuição de vacinas durante as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campanhas.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à campanha seguir até o final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outubro.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before="0" w:after="13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/>
        <w:ind w:left="16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313020" cy="1263777"/>
            <wp:effectExtent l="0" t="0" r="0" b="0"/>
            <wp:docPr id="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20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99"/>
        <w:ind w:left="266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 Charles M. </w:t>
      </w:r>
      <w:r>
        <w:rPr>
          <w:rFonts w:ascii="Arial"/>
          <w:i/>
          <w:color w:val="231F20"/>
          <w:sz w:val="16"/>
        </w:rPr>
        <w:t>Peanuts completo: 1955-1956</w:t>
      </w:r>
      <w:r>
        <w:rPr>
          <w:rFonts w:ascii="Arial"/>
          <w:color w:val="231F20"/>
          <w:sz w:val="16"/>
        </w:rPr>
        <w:t>. Porto Alegre: L&amp;PM, 2010. p. 238.</w:t>
      </w:r>
      <w:r>
        <w:rPr>
          <w:rFonts w:ascii="Arial"/>
          <w:color w:val="231F20"/>
          <w:spacing w:val="-23"/>
          <w:sz w:val="16"/>
        </w:rPr>
        <w:t> </w:t>
      </w:r>
      <w:r>
        <w:rPr>
          <w:rFonts w:ascii="Arial"/>
          <w:color w:val="231F20"/>
          <w:sz w:val="16"/>
        </w:rPr>
        <w:t>(P070053F5_SUP)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(P070053F5) </w:t>
      </w:r>
      <w:r>
        <w:rPr>
          <w:rFonts w:ascii="Arial" w:hAnsi="Arial"/>
          <w:color w:val="231F20"/>
          <w:sz w:val="22"/>
        </w:rPr>
        <w:t>Nesse texto, no último quadrinho,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descer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bola.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ver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escuro.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parou de brincar para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descansar.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estourar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bola.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8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697" w:right="36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Uma ideia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tonta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a hiena recebeu convite para dois banquetes que se realizavam à mesma hora 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duas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povoações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distantes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qualquer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festins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abatido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boi, carne que a hiena é especialmente</w:t>
                      </w:r>
                      <w:r>
                        <w:rPr>
                          <w:rFonts w:ascii="Arial" w:hAnsi="Arial"/>
                          <w:color w:val="231F20"/>
                          <w:spacing w:val="-2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gulosa.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552" w:val="left" w:leader="none"/>
                        </w:tabs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dúvida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tenho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assistir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dois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banquetes,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desconsiderar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anfitriões.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oportunidades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muitas...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hei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 as festas são em lugares tão distantes um do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hiena pensou, pensou... e, de repente, bateu com a mão na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testa.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591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Descobri! Afinal é simples... – disse ela, muito contente com a sua esperteza. Saiu 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pressa de casa. Assim que chegou ao local donde partiam os dois caminhos que levavam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festas,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deste modo a ambas as festas ao mesmo tempo. Mas começou a ficar admirada de lhe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custar tanto caminhar dessa maneira. E fez tanto esforço, que se sentiu dividir em duas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alto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Coitada, lá a levaram ao médico – que a proibiu, desde logo, de comer carne de boi durante 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muito tonta 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hiena!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GOMES, Aldónio. Disponível </w:t>
      </w:r>
      <w:hyperlink r:id="rId62">
        <w:r>
          <w:rPr>
            <w:rFonts w:ascii="Arial" w:hAnsi="Arial"/>
            <w:color w:val="231F20"/>
            <w:sz w:val="16"/>
          </w:rPr>
          <w:t>em: &lt;http://migre.me/gxPo5&gt;.</w:t>
        </w:r>
      </w:hyperlink>
      <w:r>
        <w:rPr>
          <w:rFonts w:ascii="Arial" w:hAnsi="Arial"/>
          <w:color w:val="231F20"/>
          <w:sz w:val="16"/>
        </w:rPr>
        <w:t> Acesso em 1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2013. *Adaptado: Novo Acordo Ortográfico.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(P070048F5_SUP)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(P070048F5) </w:t>
      </w:r>
      <w:r>
        <w:rPr>
          <w:rFonts w:ascii="Arial" w:hAnsi="Arial"/>
          <w:color w:val="231F20"/>
          <w:sz w:val="22"/>
        </w:rPr>
        <w:t>Qual é o fato que dá origem a essa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achar que é muito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esperta.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querer ir às duas festas ao mesmo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tempo.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ser levada ao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hiena ser proibida de comer carne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vermelha.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(P070049F5)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Coitada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lá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levaram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médico...”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15),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utilização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sugere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(P070050F5)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Descobri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 </w:t>
      </w:r>
      <w:r>
        <w:rPr>
          <w:rFonts w:ascii="Arial" w:hAnsi="Arial" w:cs="Arial" w:eastAsia="Arial" w:hint="default"/>
          <w:color w:val="231F20"/>
          <w:sz w:val="22"/>
          <w:szCs w:val="22"/>
        </w:rPr>
        <w:t>Afinal é simples...” (ℓ. 8), o uso do ponto de exclamação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animação.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(P070051F5) </w:t>
      </w:r>
      <w:r>
        <w:rPr>
          <w:rFonts w:ascii="Arial" w:hAnsi="Arial"/>
          <w:color w:val="231F20"/>
          <w:sz w:val="22"/>
        </w:rPr>
        <w:t>Esse texto apresenta uma opinião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dia a hiena recebeu convite para dois banquetes...”.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qualquer dos festins era abatido um boi,...”.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“Saiu à pressa de casa.”.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8-9)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muito tonta a hiena!”.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29.85pt;mso-position-horizontal-relative:char;mso-position-vertical-relative:line" coordorigin="0,0" coordsize="9658,45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577" coordorigin="10,10" coordsize="2,4577">
              <v:shape style="position:absolute;left:10;top:10;width:2;height:4577" coordorigin="10,10" coordsize="0,4577" path="m10,45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577" coordorigin="577,10" coordsize="2,4577">
              <v:shape style="position:absolute;left:577;top:10;width:2;height:4577" coordorigin="577,10" coordsize="0,4577" path="m577,4587l577,10e" filled="false" stroked="true" strokeweight=".5pt" strokecolor="#231f20">
                <v:path arrowok="t"/>
              </v:shape>
            </v:group>
            <v:group style="position:absolute;left:9648;top:10;width:2;height:4577" coordorigin="9648,10" coordsize="2,4577">
              <v:shape style="position:absolute;left:9648;top:10;width:2;height:4577" coordorigin="9648,10" coordsize="0,4577" path="m9648,4587l9648,10e" filled="false" stroked="true" strokeweight=".5pt" strokecolor="#231f20">
                <v:path arrowok="t"/>
              </v:shape>
            </v:group>
            <v:group style="position:absolute;left:5;top:4592;width:572;height:2" coordorigin="5,4592" coordsize="572,2">
              <v:shape style="position:absolute;left:5;top:4592;width:572;height:2" coordorigin="5,4592" coordsize="572,0" path="m5,4592l577,4592e" filled="false" stroked="true" strokeweight=".5pt" strokecolor="#231f20">
                <v:path arrowok="t"/>
              </v:shape>
            </v:group>
            <v:group style="position:absolute;left:577;top:4592;width:9076;height:2" coordorigin="577,4592" coordsize="9076,2">
              <v:shape style="position:absolute;left:577;top:4592;width:9076;height:2" coordorigin="577,4592" coordsize="9076,0" path="m577,4592l9653,45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imensas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bolhas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redondas,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quadradas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triangulares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ouvir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64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anúncio.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shape style="position:absolute;margin-left:65.917999pt;margin-top:18.078880pt;width:463.444936pt;height:90.24pt;mso-position-horizontal-relative:page;mso-position-vertical-relative:paragraph;z-index:2944;mso-wrap-distance-left:0;mso-wrap-distance-right:0" type="#_x0000_t75" stroked="false">
            <v:imagedata r:id="rId65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29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18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3"/>
          <w:pgSz w:w="11910" w:h="16840"/>
          <w:pgMar w:footer="524" w:header="417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(M070316E4) </w:t>
      </w:r>
      <w:r>
        <w:rPr>
          <w:rFonts w:ascii="Arial" w:hAnsi="Arial"/>
          <w:color w:val="231F20"/>
          <w:sz w:val="22"/>
        </w:rPr>
        <w:t>Eveline precisou cortar pedaços de tecidos para fazer enfeites de festa junina. O desenho </w:t>
      </w:r>
      <w:r>
        <w:rPr>
          <w:rFonts w:ascii="Arial" w:hAnsi="Arial"/>
          <w:color w:val="231F20"/>
          <w:sz w:val="22"/>
        </w:rPr>
        <w:t>abaixo representa o formato de um pedaço desses enfeites formados por triângulos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retângulos.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6458" w:right="3637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20.322998pt;margin-top:-33.825459pt;width:139.4pt;height:64.55pt;mso-position-horizontal-relative:page;mso-position-vertical-relative:paragraph;z-index:3112" coordorigin="4406,-677" coordsize="2788,1291"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-368,4420,599,5706,-368xe" filled="true" fillcolor="#939598" stroked="false">
                <v:path arrowok="t"/>
                <v:fill type="solid"/>
              </v:shape>
            </v:group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599,4420,-368,5706,-368xe" filled="false" stroked="true" strokeweight="1pt" strokecolor="#231f20">
                <v:path arrowok="t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6989,-368l5703,-368,6989,599,6989,-368xe" filled="true" fillcolor="#939598" stroked="false">
                <v:path arrowok="t"/>
                <v:fill type="solid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5703,-368l6989,599,6989,-368,5703,-368xe" filled="false" stroked="true" strokeweight="1pt" strokecolor="#231f20">
                <v:path arrowok="t"/>
              </v:shape>
            </v:group>
            <v:group style="position:absolute;left:4416;top:-560;width:2;height:139" coordorigin="4416,-560" coordsize="2,139">
              <v:shape style="position:absolute;left:4416;top:-560;width:2;height:139" coordorigin="4416,-560" coordsize="0,139" path="m4416,-421l4416,-560e" filled="false" stroked="true" strokeweight="1pt" strokecolor="#231f20">
                <v:path arrowok="t"/>
              </v:shape>
            </v:group>
            <v:group style="position:absolute;left:4416;top:-543;width:96;height:106" coordorigin="4416,-543" coordsize="96,106">
              <v:shape style="position:absolute;left:4416;top:-543;width:96;height:106" coordorigin="4416,-543" coordsize="96,106" path="m4512,-543l4416,-490,4512,-437,4512,-543xe" filled="true" fillcolor="#231f20" stroked="false">
                <v:path arrowok="t"/>
                <v:fill type="solid"/>
              </v:shape>
            </v:group>
            <v:group style="position:absolute;left:6978;top:-560;width:2;height:139" coordorigin="6978,-560" coordsize="2,139">
              <v:shape style="position:absolute;left:6978;top:-560;width:2;height:139" coordorigin="6978,-560" coordsize="0,139" path="m6978,-421l6978,-560e" filled="false" stroked="true" strokeweight="1pt" strokecolor="#231f20">
                <v:path arrowok="t"/>
              </v:shape>
            </v:group>
            <v:group style="position:absolute;left:6882;top:-543;width:96;height:106" coordorigin="6882,-543" coordsize="96,106">
              <v:shape style="position:absolute;left:6882;top:-543;width:96;height:106" coordorigin="6882,-543" coordsize="96,106" path="m6882,-543l6882,-437,6978,-490,6882,-543xe" filled="true" fillcolor="#231f20" stroked="false">
                <v:path arrowok="t"/>
                <v:fill type="solid"/>
              </v:shape>
            </v:group>
            <v:group style="position:absolute;left:7045;top:604;width:139;height:2" coordorigin="7045,604" coordsize="139,2">
              <v:shape style="position:absolute;left:7045;top:604;width:139;height:2" coordorigin="7045,604" coordsize="139,0" path="m7045,604l7184,604e" filled="false" stroked="true" strokeweight="1pt" strokecolor="#231f20">
                <v:path arrowok="t"/>
              </v:shape>
            </v:group>
            <v:group style="position:absolute;left:7115;top:241;width:2;height:276" coordorigin="7115,241" coordsize="2,276">
              <v:shape style="position:absolute;left:7115;top:241;width:2;height:276" coordorigin="7115,241" coordsize="0,276" path="m7115,516l7115,241e" filled="false" stroked="true" strokeweight="1pt" strokecolor="#231f20">
                <v:path arrowok="t"/>
              </v:shape>
            </v:group>
            <v:group style="position:absolute;left:7062;top:508;width:106;height:96" coordorigin="7062,508" coordsize="106,96">
              <v:shape style="position:absolute;left:7062;top:508;width:106;height:96" coordorigin="7062,508" coordsize="106,96" path="m7167,508l7062,508,7115,604,7167,508xe" filled="true" fillcolor="#231f20" stroked="false">
                <v:path arrowok="t"/>
                <v:fill type="solid"/>
              </v:shape>
            </v:group>
            <v:group style="position:absolute;left:7045;top:-375;width:139;height:2" coordorigin="7045,-375" coordsize="139,2">
              <v:shape style="position:absolute;left:7045;top:-375;width:139;height:2" coordorigin="7045,-375" coordsize="139,0" path="m7045,-375l7184,-375e" filled="false" stroked="true" strokeweight="1pt" strokecolor="#231f20">
                <v:path arrowok="t"/>
              </v:shape>
            </v:group>
            <v:group style="position:absolute;left:7115;top:-288;width:2;height:276" coordorigin="7115,-288" coordsize="2,276">
              <v:shape style="position:absolute;left:7115;top:-288;width:2;height:276" coordorigin="7115,-288" coordsize="0,276" path="m7115,-288l7115,-12e" filled="false" stroked="true" strokeweight="1pt" strokecolor="#231f20">
                <v:path arrowok="t"/>
              </v:shape>
            </v:group>
            <v:group style="position:absolute;left:7062;top:-375;width:106;height:96" coordorigin="7062,-375" coordsize="106,96">
              <v:shape style="position:absolute;left:7062;top:-375;width:106;height:96" coordorigin="7062,-375" coordsize="106,96" path="m7115,-375l7062,-279,7167,-279,7115,-375xe" filled="true" fillcolor="#231f20" stroked="false">
                <v:path arrowok="t"/>
                <v:fill type="solid"/>
              </v:shape>
              <v:shape style="position:absolute;left:4504;top:-677;width:2387;height:220" type="#_x0000_t202" filled="false" stroked="false">
                <v:textbox inset="0,0,0,0">
                  <w:txbxContent>
                    <w:p>
                      <w:pPr>
                        <w:tabs>
                          <w:tab w:pos="773" w:val="left" w:leader="none"/>
                          <w:tab w:pos="2386" w:val="left" w:leader="none"/>
                        </w:tabs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16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cm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33;top:-10;width:123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Quantos centímetros quadrados de tecido foram gastos para confeccionar esse pedaço de</w:t>
      </w:r>
      <w:r>
        <w:rPr>
          <w:color w:val="231F20"/>
          <w:spacing w:val="-38"/>
        </w:rPr>
        <w:t> </w:t>
      </w:r>
      <w:r>
        <w:rPr>
          <w:color w:val="231F20"/>
        </w:rPr>
        <w:t>enfeite?</w:t>
      </w:r>
      <w:r>
        <w:rPr/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96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(M070269E4) </w:t>
      </w:r>
      <w:r>
        <w:rPr>
          <w:rFonts w:ascii="Arial" w:hAnsi="Arial"/>
          <w:color w:val="231F20"/>
          <w:sz w:val="22"/>
        </w:rPr>
        <w:t>Observe abaixo as representações gráficas de algumas frações que os alunos de uma escola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fizeram.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  <w:r>
        <w:rPr/>
        <w:pict>
          <v:shape style="position:absolute;margin-left:157.154999pt;margin-top:8.482681pt;width:35.871998pt;height:34.875pt;mso-position-horizontal-relative:page;mso-position-vertical-relative:paragraph;z-index:3040;mso-wrap-distance-left:0;mso-wrap-distance-right:0" type="#_x0000_t75" stroked="false">
            <v:imagedata r:id="rId68" o:title=""/>
            <w10:wrap type="topAndBottom"/>
          </v:shape>
        </w:pict>
      </w:r>
      <w:r>
        <w:rPr/>
        <w:pict>
          <v:shape style="position:absolute;margin-left:359.834991pt;margin-top:24.989681pt;width:120.35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tabs>
          <w:tab w:pos="7718" w:val="right" w:leader="none"/>
        </w:tabs>
        <w:spacing w:line="240" w:lineRule="auto" w:before="72"/>
        <w:ind w:left="2737" w:right="0"/>
        <w:jc w:val="left"/>
      </w:pPr>
      <w:r>
        <w:rPr>
          <w:color w:val="231F20"/>
        </w:rPr>
        <w:t>I</w:t>
        <w:tab/>
        <w:t>II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149.151001pt;margin-top:9.007936pt;width:53.3pt;height:35.5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6.842987pt;margin-top:26.015936pt;width:86.3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7553" w:val="left" w:leader="none"/>
        </w:tabs>
        <w:spacing w:line="240" w:lineRule="auto" w:before="165"/>
        <w:ind w:left="2676" w:right="0"/>
        <w:jc w:val="left"/>
      </w:pPr>
      <w:r>
        <w:rPr>
          <w:color w:val="231F20"/>
        </w:rPr>
        <w:t>III</w:t>
        <w:tab/>
        <w:t>IV</w:t>
      </w:r>
      <w:r>
        <w:rPr/>
      </w:r>
    </w:p>
    <w:p>
      <w:pPr>
        <w:pStyle w:val="BodyText"/>
        <w:spacing w:line="195" w:lineRule="exact" w:before="153"/>
        <w:ind w:left="2455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</w:r>
      <w:r>
        <w:rPr>
          <w:rFonts w:ascii="Arial"/>
          <w:color w:val="231F20"/>
          <w:w w:val="99"/>
          <w:u w:val="single" w:color="231F20"/>
        </w:rPr>
        <w:t>1</w:t>
      </w:r>
      <w:r>
        <w:rPr>
          <w:rFonts w:ascii="Arial"/>
          <w:color w:val="231F20"/>
          <w:w w:val="99"/>
        </w:rPr>
      </w:r>
      <w:r>
        <w:rPr>
          <w:rFonts w:ascii="Arial"/>
        </w:rPr>
      </w:r>
    </w:p>
    <w:p>
      <w:pPr>
        <w:spacing w:after="0" w:line="195" w:lineRule="exact"/>
        <w:jc w:val="center"/>
        <w:rPr>
          <w:rFonts w:ascii="Arial" w:hAnsi="Arial" w:cs="Arial" w:eastAsia="Arial" w:hint="default"/>
        </w:rPr>
        <w:sectPr>
          <w:headerReference w:type="default" r:id="rId66"/>
          <w:footerReference w:type="default" r:id="rId67"/>
          <w:pgSz w:w="11910" w:h="16840"/>
          <w:pgMar w:header="377" w:footer="524" w:top="560" w:bottom="720" w:left="740" w:right="740"/>
          <w:pgNumType w:start="11"/>
        </w:sectPr>
      </w:pPr>
    </w:p>
    <w:p>
      <w:pPr>
        <w:pStyle w:val="BodyText"/>
        <w:spacing w:line="302" w:lineRule="exact" w:before="0"/>
        <w:ind w:right="-5"/>
        <w:jc w:val="left"/>
        <w:rPr>
          <w:rFonts w:ascii="Arial" w:hAnsi="Arial" w:cs="Arial" w:eastAsia="Arial" w:hint="default"/>
        </w:rPr>
      </w:pPr>
      <w:r>
        <w:rPr>
          <w:color w:val="231F20"/>
        </w:rPr>
        <w:t>Em qual dessas representações a parte sombreada representa</w:t>
      </w:r>
      <w:r>
        <w:rPr>
          <w:color w:val="231F20"/>
          <w:spacing w:val="41"/>
        </w:rPr>
        <w:t> </w:t>
      </w:r>
      <w:r>
        <w:rPr>
          <w:rFonts w:ascii="Arial" w:hAnsi="Arial"/>
          <w:color w:val="231F20"/>
          <w:position w:val="-7"/>
        </w:rPr>
        <w:t>4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50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pStyle w:val="BodyText"/>
        <w:spacing w:line="225" w:lineRule="exact" w:before="0"/>
        <w:ind w:left="78" w:right="0"/>
        <w:jc w:val="left"/>
      </w:pPr>
      <w:r>
        <w:rPr/>
        <w:br w:type="column"/>
      </w:r>
      <w:r>
        <w:rPr>
          <w:color w:val="231F20"/>
        </w:rPr>
        <w:t>do desenho</w:t>
      </w:r>
      <w:r>
        <w:rPr>
          <w:color w:val="231F20"/>
          <w:spacing w:val="-7"/>
        </w:rPr>
        <w:t> </w:t>
      </w:r>
      <w:r>
        <w:rPr>
          <w:color w:val="231F20"/>
        </w:rPr>
        <w:t>todo?</w:t>
      </w:r>
      <w:r>
        <w:rPr/>
      </w:r>
    </w:p>
    <w:p>
      <w:pPr>
        <w:spacing w:after="0" w:line="225" w:lineRule="exact"/>
        <w:jc w:val="left"/>
        <w:sectPr>
          <w:type w:val="continuous"/>
          <w:pgSz w:w="11910" w:h="16840"/>
          <w:pgMar w:top="0" w:bottom="0" w:left="740" w:right="740"/>
          <w:cols w:num="2" w:equalWidth="0">
            <w:col w:w="6513" w:space="40"/>
            <w:col w:w="3877"/>
          </w:cols>
        </w:sectPr>
      </w:pP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137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(M060596E4) </w:t>
      </w:r>
      <w:r>
        <w:rPr>
          <w:rFonts w:ascii="Arial" w:hAnsi="Arial"/>
          <w:color w:val="231F20"/>
          <w:sz w:val="22"/>
        </w:rPr>
        <w:t>Jonas levantou da cama às 6h15min, se arrumou e saiu de casa às 7h05min. </w:t>
      </w:r>
      <w:r>
        <w:rPr>
          <w:rFonts w:ascii="Arial" w:hAnsi="Arial"/>
          <w:color w:val="231F20"/>
          <w:sz w:val="22"/>
        </w:rPr>
        <w:t>Quanto tempo Jonas levou para sair de casa após se levantar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cama?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1h10min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1h20min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13h20min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(M060275B1) </w:t>
      </w:r>
      <w:r>
        <w:rPr>
          <w:rFonts w:ascii="Arial" w:hAnsi="Arial"/>
          <w:color w:val="231F20"/>
          <w:sz w:val="22"/>
        </w:rPr>
        <w:t>Observe os sólidos desenhados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71.321999pt;margin-top:9.439921pt;width:70.3pt;height:89.1pt;mso-position-horizontal-relative:page;mso-position-vertical-relative:paragraph;z-index:3136;mso-wrap-distance-left:0;mso-wrap-distance-right:0" coordorigin="1426,189" coordsize="1406,1782">
            <v:group style="position:absolute;left:1438;top:1781;width:1385;height:180" coordorigin="1438,1781" coordsize="1385,180">
              <v:shape style="position:absolute;left:1438;top:1781;width:1385;height:180" coordorigin="1438,1781" coordsize="1385,180" path="m2823,1781l2787,1838,2689,1887,2620,1908,2539,1926,2449,1940,2349,1951,2243,1958,2131,1960,2018,1958,1912,1951,1812,1940,1722,1926,1641,1908,1572,1887,1516,1863,1447,1810,1438,1781e" filled="false" stroked="true" strokeweight=".95pt" strokecolor="#231f20">
                <v:path arrowok="t"/>
              </v:shape>
            </v:group>
            <v:group style="position:absolute;left:1438;top:198;width:685;height:1583" coordorigin="1438,198" coordsize="685,1583">
              <v:shape style="position:absolute;left:1438;top:198;width:685;height:1583" coordorigin="1438,198" coordsize="685,1583" path="m1438,1781l2123,198e" filled="false" stroked="true" strokeweight=".95pt" strokecolor="#231f20">
                <v:path arrowok="t"/>
              </v:shape>
            </v:group>
            <v:group style="position:absolute;left:2123;top:198;width:700;height:1583" coordorigin="2123,198" coordsize="700,1583">
              <v:shape style="position:absolute;left:2123;top:198;width:700;height:1583" coordorigin="2123,198" coordsize="700,1583" path="m2823,1781l2123,198e" filled="false" stroked="true" strokeweight=".95pt" strokecolor="#231f20">
                <v:path arrowok="t"/>
              </v:shape>
            </v:group>
            <v:group style="position:absolute;left:1436;top:1607;width:1385;height:180" coordorigin="1436,1607" coordsize="1385,180">
              <v:shape style="position:absolute;left:1436;top:1607;width:1385;height:180" coordorigin="1436,1607" coordsize="1385,180" path="m2820,1787l2785,1730,2687,1681,2618,1660,2537,1642,2446,1627,2347,1617,2240,1610,2128,1607,2016,1610,1909,1617,1810,1627,1719,1642,1639,1660,1569,1681,1513,1704,1445,1758,1436,1787e" filled="false" stroked="true" strokeweight=".95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187.794998pt;margin-top:8.184921pt;width:90.85pt;height:91.95pt;mso-position-horizontal-relative:page;mso-position-vertical-relative:paragraph;z-index:3160;mso-wrap-distance-left:0;mso-wrap-distance-right:0" coordorigin="3756,164" coordsize="1817,1839">
            <v:group style="position:absolute;left:3763;top:171;width:1802;height:1824" coordorigin="3763,171" coordsize="1802,1824">
              <v:shape style="position:absolute;left:3763;top:171;width:1802;height:1824" coordorigin="3763,171" coordsize="1802,1824" path="m3763,1633l4204,1995,5565,1705,4600,171,3763,1633xe" filled="false" stroked="true" strokeweight=".744pt" strokecolor="#231f20">
                <v:path arrowok="t"/>
              </v:shape>
            </v:group>
            <v:group style="position:absolute;left:4204;top:171;width:396;height:1824" coordorigin="4204,171" coordsize="396,1824">
              <v:shape style="position:absolute;left:4204;top:171;width:396;height:1824" coordorigin="4204,171" coordsize="396,1824" path="m4204,1995l4600,171e" filled="false" stroked="true" strokeweight=".744pt" strokecolor="#231f20">
                <v:path arrowok="t"/>
              </v:shape>
            </v:group>
            <v:group style="position:absolute;left:3763;top:1633;width:1802;height:73" coordorigin="3763,1633" coordsize="1802,73">
              <v:shape style="position:absolute;left:3763;top:1633;width:1802;height:73" coordorigin="3763,1633" coordsize="1802,73" path="m3763,1633l5565,1705e" filled="false" stroked="true" strokeweight=".744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327.272003pt;margin-top:8.583921pt;width:67.6pt;height:67.4pt;mso-position-horizontal-relative:page;mso-position-vertical-relative:paragraph;z-index:3184;mso-wrap-distance-left:0;mso-wrap-distance-right:0" coordorigin="6545,172" coordsize="1352,1348">
            <v:group style="position:absolute;left:7542;top:182;width:345;height:353" coordorigin="7542,182" coordsize="345,353">
              <v:shape style="position:absolute;left:7542;top:182;width:345;height:353" coordorigin="7542,182" coordsize="345,353" path="m7542,534l7887,182e" filled="false" stroked="true" strokeweight="1pt" strokecolor="#231f20">
                <v:path arrowok="t"/>
              </v:shape>
            </v:group>
            <v:group style="position:absolute;left:7531;top:1157;width:345;height:353" coordorigin="7531,1157" coordsize="345,353">
              <v:shape style="position:absolute;left:7531;top:1157;width:345;height:353" coordorigin="7531,1157" coordsize="345,353" path="m7531,1509l7876,1157e" filled="false" stroked="true" strokeweight="1pt" strokecolor="#231f20">
                <v:path arrowok="t"/>
              </v:shape>
            </v:group>
            <v:group style="position:absolute;left:6893;top:1160;width:989;height:2" coordorigin="6893,1160" coordsize="989,2">
              <v:shape style="position:absolute;left:6893;top:1160;width:989;height:2" coordorigin="6893,1160" coordsize="989,0" path="m6893,1160l7882,1160e" filled="false" stroked="true" strokeweight="1pt" strokecolor="#231f20">
                <v:path arrowok="t"/>
                <v:stroke dashstyle="dash"/>
              </v:shape>
            </v:group>
            <v:group style="position:absolute;left:7882;top:197;width:2;height:961" coordorigin="7882,197" coordsize="2,961">
              <v:shape style="position:absolute;left:7882;top:197;width:2;height:961" coordorigin="7882,197" coordsize="0,961" path="m7882,197l7882,1157e" filled="false" stroked="true" strokeweight="1pt" strokecolor="#231f20">
                <v:path arrowok="t"/>
              </v:shape>
            </v:group>
            <v:group style="position:absolute;left:6900;top:197;width:2;height:961" coordorigin="6900,197" coordsize="2,961">
              <v:shape style="position:absolute;left:6900;top:197;width:2;height:961" coordorigin="6900,197" coordsize="0,961" path="m6900,197l6900,1157e" filled="false" stroked="true" strokeweight="1pt" strokecolor="#231f20">
                <v:path arrowok="t"/>
                <v:stroke dashstyle="dash"/>
              </v:shape>
            </v:group>
            <v:group style="position:absolute;left:6563;top:182;width:345;height:353" coordorigin="6563,182" coordsize="345,353">
              <v:shape style="position:absolute;left:6563;top:182;width:345;height:353" coordorigin="6563,182" coordsize="345,353" path="m6563,534l6908,182e" filled="false" stroked="true" strokeweight="1pt" strokecolor="#231f20">
                <v:path arrowok="t"/>
              </v:shape>
            </v:group>
            <v:group style="position:absolute;left:6555;top:1157;width:345;height:353" coordorigin="6555,1157" coordsize="345,353">
              <v:shape style="position:absolute;left:6555;top:1157;width:345;height:353" coordorigin="6555,1157" coordsize="345,353" path="m6555,1509l6900,1157e" filled="false" stroked="true" strokeweight="1pt" strokecolor="#231f20">
                <v:path arrowok="t"/>
                <v:stroke dashstyle="dash"/>
              </v:shape>
            </v:group>
            <v:group style="position:absolute;left:6563;top:534;width:968;height:968" coordorigin="6563,534" coordsize="968,968">
              <v:shape style="position:absolute;left:6563;top:534;width:968;height:968" coordorigin="6563,534" coordsize="968,968" path="m6563,534l7530,534,7530,1502,6563,1502,6563,534xe" filled="false" stroked="true" strokeweight="1pt" strokecolor="#231f20">
                <v:path arrowok="t"/>
              </v:shape>
            </v:group>
            <v:group style="position:absolute;left:6908;top:182;width:980;height:2" coordorigin="6908,182" coordsize="980,2">
              <v:shape style="position:absolute;left:6908;top:182;width:980;height:2" coordorigin="6908,182" coordsize="980,0" path="m6908,182l7887,182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9.638pt;margin-top:9.264921pt;width:76.55pt;height:88.65pt;mso-position-horizontal-relative:page;mso-position-vertical-relative:paragraph;z-index:3208;mso-wrap-distance-left:0;mso-wrap-distance-right:0" coordorigin="8993,185" coordsize="1531,1773">
            <v:group style="position:absolute;left:9003;top:1674;width:1511;height:275" coordorigin="9003,1674" coordsize="1511,275">
              <v:shape style="position:absolute;left:9003;top:1674;width:1511;height:275" coordorigin="9003,1674" coordsize="1511,275" path="m10513,1674l10486,1747,10410,1812,10356,1841,10292,1868,10220,1891,10139,1911,10052,1926,9959,1938,9861,1946,9758,1948,9656,1946,9557,1938,9464,1926,9377,1911,9297,1891,9224,1868,9160,1841,9106,1812,9030,1747,9010,1711,9003,1674e" filled="false" stroked="true" strokeweight="1.0pt" strokecolor="#231f20">
                <v:path arrowok="t"/>
              </v:shape>
            </v:group>
            <v:group style="position:absolute;left:9003;top:195;width:1511;height:549" coordorigin="9003,195" coordsize="1511,549">
              <v:shape style="position:absolute;left:9003;top:195;width:1511;height:549" coordorigin="9003,195" coordsize="1511,549" path="m9003,469l9030,397,9106,331,9160,302,9224,276,9297,252,9377,233,9464,217,9557,205,9656,198,9758,195,9861,198,9959,205,10052,217,10139,233,10220,252,10292,276,10356,302,10410,331,10486,397,10513,469,10507,507,10454,576,10356,637,10292,663,10220,686,10139,706,10052,722,9959,734,9861,741,9758,743,9656,741,9557,734,9464,722,9377,706,9297,686,9224,663,9160,637,9106,608,9030,542,9003,469xe" filled="false" stroked="true" strokeweight="1.0pt" strokecolor="#231f20">
                <v:path arrowok="t"/>
              </v:shape>
            </v:group>
            <v:group style="position:absolute;left:9003;top:469;width:2;height:1205" coordorigin="9003,469" coordsize="2,1205">
              <v:shape style="position:absolute;left:9003;top:469;width:2;height:1205" coordorigin="9003,469" coordsize="0,1205" path="m9003,1674l9003,469e" filled="false" stroked="true" strokeweight="1pt" strokecolor="#231f20">
                <v:path arrowok="t"/>
              </v:shape>
            </v:group>
            <v:group style="position:absolute;left:10513;top:469;width:2;height:1205" coordorigin="10513,469" coordsize="2,1205">
              <v:shape style="position:absolute;left:10513;top:469;width:2;height:1205" coordorigin="10513,469" coordsize="0,1205" path="m10513,1674l10513,469e" filled="false" stroked="true" strokeweight="1pt" strokecolor="#231f20">
                <v:path arrowok="t"/>
              </v:shape>
            </v:group>
            <v:group style="position:absolute;left:9003;top:1400;width:1511;height:275" coordorigin="9003,1400" coordsize="1511,275">
              <v:shape style="position:absolute;left:9003;top:1400;width:1511;height:275" coordorigin="9003,1400" coordsize="1511,275" path="m9003,1674l9030,1601,9106,1536,9160,1506,9224,1480,9297,1457,9377,1437,9464,1421,9557,1410,9656,1402,9758,1400,9861,1402,9959,1410,10052,1421,10139,1437,10220,1457,10292,1480,10356,1506,10410,1536,10486,1601,10507,1637,10513,1674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pStyle w:val="BodyText"/>
        <w:tabs>
          <w:tab w:pos="3495" w:val="left" w:leader="none"/>
          <w:tab w:pos="6212" w:val="left" w:leader="none"/>
          <w:tab w:pos="8649" w:val="left" w:leader="none"/>
        </w:tabs>
        <w:spacing w:line="240" w:lineRule="auto" w:before="95"/>
        <w:ind w:left="1120" w:right="0"/>
        <w:jc w:val="left"/>
      </w:pPr>
      <w:r>
        <w:rPr>
          <w:color w:val="231F20"/>
        </w:rPr>
        <w:t>Cone</w:t>
        <w:tab/>
        <w:t>Pirâmide</w:t>
        <w:tab/>
        <w:t>Cubo</w:t>
        <w:tab/>
        <w:t>Cilindro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Quais desses sólidos possuem superfícies</w:t>
      </w:r>
      <w:r>
        <w:rPr>
          <w:color w:val="231F20"/>
          <w:spacing w:val="-27"/>
        </w:rPr>
        <w:t> </w:t>
      </w:r>
      <w:r>
        <w:rPr>
          <w:color w:val="231F20"/>
        </w:rPr>
        <w:t>arredondadas?</w:t>
      </w:r>
      <w:r>
        <w:rPr/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Cubo 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 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(M051444E4) </w:t>
      </w:r>
      <w:r>
        <w:rPr>
          <w:rFonts w:ascii="Arial"/>
          <w:color w:val="231F20"/>
          <w:sz w:val="22"/>
        </w:rPr>
        <w:t>Observe abaixo o formato do fundo da piscina de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clube.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100.585999pt;margin-top:17.570967pt;width:164.15pt;height:75.850pt;mso-position-horizontal-relative:page;mso-position-vertical-relative:paragraph;z-index:3232;mso-wrap-distance-left:0;mso-wrap-distance-right:0" coordorigin="2012,351" coordsize="3283,1517">
            <v:shape style="position:absolute;left:2012;top:351;width:3283;height:1517" coordorigin="2012,351" coordsize="3283,1517" path="m2012,351l2012,449,2012,1868,4517,1868,5294,1091,4554,351,2012,351xe" filled="false" stroked="true" strokeweight="1.006pt" strokecolor="#231f20">
              <v:path arrowok="t"/>
            </v:shape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formato do fundo dessa</w:t>
      </w:r>
      <w:r>
        <w:rPr>
          <w:color w:val="231F20"/>
          <w:spacing w:val="-16"/>
        </w:rPr>
        <w:t> </w:t>
      </w:r>
      <w:r>
        <w:rPr>
          <w:color w:val="231F20"/>
        </w:rPr>
        <w:t>piscina?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Circular.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Pentagonal.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Triangular.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1892pt;width:28.35pt;height:28.35pt;mso-position-horizontal-relative:page;mso-position-vertical-relative:paragraph;z-index:325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</w:pPr>
                  <w:r>
                    <w:rPr>
                      <w:color w:val="231F20"/>
                    </w:rPr>
                    <w:t>967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Uma das decomposições desse número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9 + 6 + 7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900 + 6 +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900 + 60 +</w:t>
      </w:r>
      <w:r>
        <w:rPr>
          <w:color w:val="231F20"/>
          <w:spacing w:val="-4"/>
        </w:rPr>
        <w:t> </w: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510.393005pt;margin-top:54.780853pt;width:6.1pt;height:6.1pt;mso-position-horizontal-relative:page;mso-position-vertical-relative:paragraph;z-index:3328" coordorigin="10208,1096" coordsize="122,122">
            <v:shape style="position:absolute;left:10208;top:1096;width:122;height:122" coordorigin="10208,1096" coordsize="122,122" path="m10208,1096l10330,1096,10330,1217,10208,1217,10208,10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7.251854pt;width:6.75pt;height:6.75pt;mso-position-horizontal-relative:page;mso-position-vertical-relative:paragraph;z-index:3352" coordorigin="10201,1345" coordsize="135,135"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true" fillcolor="#939598" stroked="false">
                <v:path arrowok="t"/>
                <v:fill type="solid"/>
              </v:shape>
            </v:group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Qual é o gráfico que melhor representa os dados dessa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tabela?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ListParagraph"/>
        <w:numPr>
          <w:ilvl w:val="0"/>
          <w:numId w:val="36"/>
        </w:numPr>
        <w:tabs>
          <w:tab w:pos="537" w:val="left" w:leader="none"/>
        </w:tabs>
        <w:spacing w:line="386" w:lineRule="auto" w:before="0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53.578911pt;width:6.1pt;height:6.1pt;mso-position-horizontal-relative:page;mso-position-vertical-relative:paragraph;z-index:3424" coordorigin="10208,1072" coordsize="122,122">
            <v:shape style="position:absolute;left:10208;top:1072;width:122;height:122" coordorigin="10208,1072" coordsize="122,122" path="m10208,1072l10330,1072,10330,1193,10208,1193,10208,107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6.050911pt;width:6.75pt;height:6.75pt;mso-position-horizontal-relative:page;mso-position-vertical-relative:paragraph;z-index:3448" coordorigin="10201,1321" coordsize="135,135"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true" fillcolor="#939598" stroked="false">
                <v:path arrowok="t"/>
                <v:fill type="solid"/>
              </v:shape>
            </v:group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ListParagraph"/>
        <w:numPr>
          <w:ilvl w:val="0"/>
          <w:numId w:val="36"/>
        </w:numPr>
        <w:tabs>
          <w:tab w:pos="1203" w:val="left" w:leader="none"/>
        </w:tabs>
        <w:spacing w:line="386" w:lineRule="auto" w:before="0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28pt;width:6.1pt;height:6.1pt;mso-position-horizontal-relative:page;mso-position-vertical-relative:paragraph;z-index:3280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36pt;width:6.75pt;height:6.75pt;mso-position-horizontal-relative:page;mso-position-vertical-relative:paragraph;z-index:3304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36"/>
        </w:numPr>
        <w:tabs>
          <w:tab w:pos="537" w:val="left" w:leader="none"/>
        </w:tabs>
        <w:spacing w:line="240" w:lineRule="auto" w:before="72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</w:t>
      </w:r>
      <w:r>
        <w:rPr>
          <w:rFonts w:ascii="Arial"/>
          <w:sz w:val="13"/>
        </w:rPr>
      </w:r>
    </w:p>
    <w:p>
      <w:pPr>
        <w:spacing w:before="155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pStyle w:val="ListParagraph"/>
        <w:numPr>
          <w:ilvl w:val="0"/>
          <w:numId w:val="36"/>
        </w:numPr>
        <w:tabs>
          <w:tab w:pos="1203" w:val="left" w:leader="none"/>
        </w:tabs>
        <w:spacing w:line="386" w:lineRule="auto" w:before="72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br w:type="column"/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2909pt;width:6.1pt;height:6.1pt;mso-position-horizontal-relative:page;mso-position-vertical-relative:paragraph;z-index:3376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50923pt;width:6.75pt;height:6.75pt;mso-position-horizontal-relative:page;mso-position-vertical-relative:paragraph;z-index:3400" coordorigin="5099,117" coordsize="135,135"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true" fillcolor="#939598" stroked="false">
                <v:path arrowok="t"/>
                <v:fill type="solid"/>
              </v:shape>
            </v:group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46" w:val="left" w:leader="none"/>
        </w:tabs>
        <w:spacing w:line="240" w:lineRule="auto" w:before="72" w:after="0"/>
        <w:ind w:left="545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695pt;margin-top:15.116945pt;width:213.75pt;height:168.15pt;mso-position-horizontal-relative:page;mso-position-vertical-relative:paragraph;z-index:3472;mso-wrap-distance-left:0;mso-wrap-distance-right:0" coordorigin="1994,302" coordsize="4275,3363"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true" fillcolor="#e6e7e8" stroked="false">
                <v:path arrowok="t"/>
                <v:fill type="solid"/>
              </v:shape>
            </v:group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false" stroked="true" strokeweight="1.5pt" strokecolor="#231f20">
                <v:path arrowok="t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347,616l2916,616,2308,1528,5954,1528,5347,616xe" filled="true" fillcolor="#939598" stroked="false">
                <v:path arrowok="t"/>
                <v:fill type="solid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954,1528l2308,1528,2916,616,5347,616,5954,1528xe" filled="false" stroked="true" strokeweight="1.5pt" strokecolor="#231f20">
                <v:path arrowok="t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true" fillcolor="#bcbec0" stroked="false">
                <v:path arrowok="t"/>
                <v:fill type="solid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false" stroked="true" strokeweight="1.5pt" strokecolor="#231f20">
                <v:path arrowok="t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true" fillcolor="#bcbec0" stroked="false">
                <v:path arrowok="t"/>
                <v:fill type="solid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false" stroked="true" strokeweight="1.5pt" strokecolor="#231f20">
                <v:path arrowok="t"/>
              </v:shape>
            </v:group>
            <v:group style="position:absolute;left:2308;top:307;width:2;height:3353" coordorigin="2308,307" coordsize="2,3353">
              <v:shape style="position:absolute;left:2308;top:307;width:2;height:3353" coordorigin="2308,307" coordsize="0,3353" path="m2308,3660l2308,3660,2308,312,2308,307e" filled="false" stroked="true" strokeweight=".5pt" strokecolor="#231f20">
                <v:path arrowok="t"/>
              </v:shape>
            </v:group>
            <v:group style="position:absolute;left:2612;top:307;width:2;height:3353" coordorigin="2612,307" coordsize="2,3353">
              <v:shape style="position:absolute;left:2612;top:307;width:2;height:3353" coordorigin="2612,307" coordsize="0,3353" path="m2612,3660l2612,3660,2612,312,2612,307e" filled="false" stroked="true" strokeweight=".5pt" strokecolor="#231f20">
                <v:path arrowok="t"/>
              </v:shape>
            </v:group>
            <v:group style="position:absolute;left:2916;top:307;width:2;height:3353" coordorigin="2916,307" coordsize="2,3353">
              <v:shape style="position:absolute;left:2916;top:307;width:2;height:3353" coordorigin="2916,307" coordsize="0,3353" path="m2916,3660l2916,3660,2916,312,2916,307e" filled="false" stroked="true" strokeweight=".5pt" strokecolor="#231f20">
                <v:path arrowok="t"/>
              </v:shape>
            </v:group>
            <v:group style="position:absolute;left:3219;top:307;width:2;height:3353" coordorigin="3219,307" coordsize="2,3353">
              <v:shape style="position:absolute;left:3219;top:307;width:2;height:3353" coordorigin="3219,307" coordsize="0,3353" path="m3219,3660l3219,3660,3219,312,3219,307e" filled="false" stroked="true" strokeweight=".5pt" strokecolor="#231f20">
                <v:path arrowok="t"/>
              </v:shape>
            </v:group>
            <v:group style="position:absolute;left:3523;top:307;width:2;height:3353" coordorigin="3523,307" coordsize="2,3353">
              <v:shape style="position:absolute;left:3523;top:307;width:2;height:3353" coordorigin="3523,307" coordsize="0,3353" path="m3523,3660l3523,3660,3523,312,3523,307e" filled="false" stroked="true" strokeweight=".5pt" strokecolor="#231f20">
                <v:path arrowok="t"/>
              </v:shape>
            </v:group>
            <v:group style="position:absolute;left:3827;top:307;width:2;height:3353" coordorigin="3827,307" coordsize="2,3353">
              <v:shape style="position:absolute;left:3827;top:307;width:2;height:3353" coordorigin="3827,307" coordsize="0,3353" path="m3827,3660l3827,3660,3827,312,3827,307e" filled="false" stroked="true" strokeweight=".5pt" strokecolor="#231f20">
                <v:path arrowok="t"/>
              </v:shape>
            </v:group>
            <v:group style="position:absolute;left:4131;top:307;width:2;height:3353" coordorigin="4131,307" coordsize="2,3353">
              <v:shape style="position:absolute;left:4131;top:307;width:2;height:3353" coordorigin="4131,307" coordsize="0,3353" path="m4131,3660l4131,3660,4131,312,4131,307e" filled="false" stroked="true" strokeweight=".5pt" strokecolor="#231f20">
                <v:path arrowok="t"/>
              </v:shape>
            </v:group>
            <v:group style="position:absolute;left:4435;top:307;width:2;height:3353" coordorigin="4435,307" coordsize="2,3353">
              <v:shape style="position:absolute;left:4435;top:307;width:2;height:3353" coordorigin="4435,307" coordsize="0,3353" path="m4435,3660l4435,3660,4435,312,4435,307e" filled="false" stroked="true" strokeweight=".5pt" strokecolor="#231f20">
                <v:path arrowok="t"/>
              </v:shape>
            </v:group>
            <v:group style="position:absolute;left:4739;top:307;width:2;height:3353" coordorigin="4739,307" coordsize="2,3353">
              <v:shape style="position:absolute;left:4739;top:307;width:2;height:3353" coordorigin="4739,307" coordsize="0,3353" path="m4739,3660l4739,3660,4739,312,4739,307e" filled="false" stroked="true" strokeweight=".5pt" strokecolor="#231f20">
                <v:path arrowok="t"/>
              </v:shape>
            </v:group>
            <v:group style="position:absolute;left:5043;top:307;width:2;height:3353" coordorigin="5043,307" coordsize="2,3353">
              <v:shape style="position:absolute;left:5043;top:307;width:2;height:3353" coordorigin="5043,307" coordsize="0,3353" path="m5043,3660l5043,3660,5043,312,5043,307e" filled="false" stroked="true" strokeweight=".5pt" strokecolor="#231f20">
                <v:path arrowok="t"/>
              </v:shape>
            </v:group>
            <v:group style="position:absolute;left:5347;top:307;width:2;height:3353" coordorigin="5347,307" coordsize="2,3353">
              <v:shape style="position:absolute;left:5347;top:307;width:2;height:3353" coordorigin="5347,307" coordsize="0,3353" path="m5347,3660l5347,3660,5347,312,5347,307e" filled="false" stroked="true" strokeweight=".5pt" strokecolor="#231f20">
                <v:path arrowok="t"/>
              </v:shape>
            </v:group>
            <v:group style="position:absolute;left:5650;top:307;width:2;height:3353" coordorigin="5650,307" coordsize="2,3353">
              <v:shape style="position:absolute;left:5650;top:307;width:2;height:3353" coordorigin="5650,307" coordsize="0,3353" path="m5650,3660l5650,3660,5650,312,5650,307e" filled="false" stroked="true" strokeweight=".5pt" strokecolor="#231f20">
                <v:path arrowok="t"/>
              </v:shape>
            </v:group>
            <v:group style="position:absolute;left:5954;top:307;width:2;height:3353" coordorigin="5954,307" coordsize="2,3353">
              <v:shape style="position:absolute;left:5954;top:307;width:2;height:3353" coordorigin="5954,307" coordsize="0,3353" path="m5954,3660l5954,3660,5954,312,5954,307e" filled="false" stroked="true" strokeweight=".5pt" strokecolor="#231f20">
                <v:path arrowok="t"/>
              </v:shape>
            </v:group>
            <v:group style="position:absolute;left:2004;top:307;width:2;height:3353" coordorigin="2004,307" coordsize="2,3353">
              <v:shape style="position:absolute;left:2004;top:307;width:2;height:3353" coordorigin="2004,307" coordsize="0,3353" path="m2004,3660l2004,3660,2004,312,2004,307e" filled="false" stroked="true" strokeweight=".5pt" strokecolor="#231f20">
                <v:path arrowok="t"/>
              </v:shape>
            </v:group>
            <v:group style="position:absolute;left:6258;top:307;width:2;height:3353" coordorigin="6258,307" coordsize="2,3353">
              <v:shape style="position:absolute;left:6258;top:307;width:2;height:3353" coordorigin="6258,307" coordsize="0,3353" path="m6258,3660l6258,3660,6258,312,6258,307e" filled="false" stroked="true" strokeweight=".5pt" strokecolor="#231f20">
                <v:path arrowok="t"/>
              </v:shape>
            </v:group>
            <v:group style="position:absolute;left:1999;top:3655;width:4265;height:2" coordorigin="1999,3655" coordsize="4265,2">
              <v:shape style="position:absolute;left:1999;top:3655;width:4265;height:2" coordorigin="1999,3655" coordsize="4265,0" path="m1999,3655l1999,3655,6258,3655,6263,3655e" filled="false" stroked="true" strokeweight=".5pt" strokecolor="#231f20">
                <v:path arrowok="t"/>
              </v:shape>
            </v:group>
            <v:group style="position:absolute;left:1999;top:3351;width:4265;height:2" coordorigin="1999,3351" coordsize="4265,2">
              <v:shape style="position:absolute;left:1999;top:3351;width:4265;height:2" coordorigin="1999,3351" coordsize="4265,0" path="m1999,3351l1999,3351,6258,3351,6263,3351e" filled="false" stroked="true" strokeweight=".5pt" strokecolor="#231f20">
                <v:path arrowok="t"/>
              </v:shape>
            </v:group>
            <v:group style="position:absolute;left:1999;top:3047;width:4265;height:2" coordorigin="1999,3047" coordsize="4265,2">
              <v:shape style="position:absolute;left:1999;top:3047;width:4265;height:2" coordorigin="1999,3047" coordsize="4265,0" path="m1999,3047l1999,3047,6258,3047,6263,3047e" filled="false" stroked="true" strokeweight=".5pt" strokecolor="#231f20">
                <v:path arrowok="t"/>
              </v:shape>
            </v:group>
            <v:group style="position:absolute;left:1999;top:2743;width:4265;height:2" coordorigin="1999,2743" coordsize="4265,2">
              <v:shape style="position:absolute;left:1999;top:2743;width:4265;height:2" coordorigin="1999,2743" coordsize="4265,0" path="m1999,2743l1999,2743,6258,2743,6263,2743e" filled="false" stroked="true" strokeweight=".5pt" strokecolor="#231f20">
                <v:path arrowok="t"/>
              </v:shape>
            </v:group>
            <v:group style="position:absolute;left:1999;top:2439;width:4265;height:2" coordorigin="1999,2439" coordsize="4265,2">
              <v:shape style="position:absolute;left:1999;top:2439;width:4265;height:2" coordorigin="1999,2439" coordsize="4265,0" path="m1999,2439l1999,2439,6258,2439,6263,2439e" filled="false" stroked="true" strokeweight=".5pt" strokecolor="#231f20">
                <v:path arrowok="t"/>
              </v:shape>
            </v:group>
            <v:group style="position:absolute;left:1999;top:2136;width:4265;height:2" coordorigin="1999,2136" coordsize="4265,2">
              <v:shape style="position:absolute;left:1999;top:2136;width:4265;height:2" coordorigin="1999,2136" coordsize="4265,0" path="m1999,2136l1999,2136,6258,2136,6263,2136e" filled="false" stroked="true" strokeweight=".5pt" strokecolor="#231f20">
                <v:path arrowok="t"/>
              </v:shape>
            </v:group>
            <v:group style="position:absolute;left:1999;top:1832;width:4265;height:2" coordorigin="1999,1832" coordsize="4265,2">
              <v:shape style="position:absolute;left:1999;top:1832;width:4265;height:2" coordorigin="1999,1832" coordsize="4265,0" path="m1999,1832l1999,1832,6258,1832,6263,1832e" filled="false" stroked="true" strokeweight=".5pt" strokecolor="#231f20">
                <v:path arrowok="t"/>
              </v:shape>
            </v:group>
            <v:group style="position:absolute;left:1999;top:1528;width:4265;height:2" coordorigin="1999,1528" coordsize="4265,2">
              <v:shape style="position:absolute;left:1999;top:1528;width:4265;height:2" coordorigin="1999,1528" coordsize="4265,0" path="m1999,1528l1999,1528,6258,1528,6263,1528e" filled="false" stroked="true" strokeweight=".5pt" strokecolor="#231f20">
                <v:path arrowok="t"/>
              </v:shape>
            </v:group>
            <v:group style="position:absolute;left:1999;top:1224;width:4265;height:2" coordorigin="1999,1224" coordsize="4265,2">
              <v:shape style="position:absolute;left:1999;top:1224;width:4265;height:2" coordorigin="1999,1224" coordsize="4265,0" path="m1999,1224l1999,1224,6258,1224,6263,1224e" filled="false" stroked="true" strokeweight=".5pt" strokecolor="#231f20">
                <v:path arrowok="t"/>
              </v:shape>
            </v:group>
            <v:group style="position:absolute;left:1999;top:920;width:4265;height:2" coordorigin="1999,920" coordsize="4265,2">
              <v:shape style="position:absolute;left:1999;top:920;width:4265;height:2" coordorigin="1999,920" coordsize="4265,0" path="m1999,920l1999,920,6258,920,6263,920e" filled="false" stroked="true" strokeweight=".5pt" strokecolor="#231f20">
                <v:path arrowok="t"/>
              </v:shape>
            </v:group>
            <v:group style="position:absolute;left:1999;top:616;width:4265;height:2" coordorigin="1999,616" coordsize="4265,2">
              <v:shape style="position:absolute;left:1999;top:616;width:4265;height:2" coordorigin="1999,616" coordsize="4265,0" path="m1999,616l1999,616,6258,616,6263,616e" filled="false" stroked="true" strokeweight=".5pt" strokecolor="#231f20">
                <v:path arrowok="t"/>
              </v:shape>
            </v:group>
            <v:group style="position:absolute;left:1999;top:312;width:4265;height:2" coordorigin="1999,312" coordsize="4265,2">
              <v:shape style="position:absolute;left:1999;top:312;width:4265;height:2" coordorigin="1999,312" coordsize="4265,0" path="m1999,312l1999,312,6258,312,6263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05" w:right="0"/>
        <w:jc w:val="left"/>
      </w:pPr>
      <w:r>
        <w:rPr>
          <w:color w:val="231F20"/>
        </w:rPr>
        <w:t>O quadrilátero que ele utilizou para fazer o telhado dessa casa foi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87" w:val="left" w:leader="none"/>
        </w:tabs>
        <w:spacing w:line="240" w:lineRule="auto" w:before="83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87" w:val="left" w:leader="none"/>
        </w:tabs>
        <w:spacing w:line="240" w:lineRule="auto" w:before="27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(M060591E4)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782997pt;margin-top:12.83996pt;width:120.55pt;height:96.05pt;mso-position-horizontal-relative:page;mso-position-vertical-relative:paragraph;z-index:3496;mso-wrap-distance-left:0;mso-wrap-distance-right:0" coordorigin="1996,257" coordsize="2411,1921">
            <v:group style="position:absolute;left:2210;top:266;width:2187;height:1363" coordorigin="2210,266" coordsize="2187,1363">
              <v:shape style="position:absolute;left:2210;top:266;width:2187;height:1363" coordorigin="2210,266" coordsize="2187,1363" path="m4396,1376l3576,266,2210,437,2223,509,2238,579,2257,647,2279,713,2303,778,2331,840,2361,901,2394,959,2429,1015,2467,1070,2507,1122,2549,1172,2594,1219,2640,1264,2689,1307,2739,1347,2791,1385,2845,1421,2900,1453,2957,1484,3016,1511,3075,1536,3136,1558,3198,1577,3261,1593,3325,1606,3390,1616,3455,1623,3521,1627,3588,1628,3655,1626,3722,1621,3790,1612,3858,1600,3926,1584,3994,1565,4062,1543,4129,1517,4197,1487,4264,1454,4330,1417,4396,1376xe" filled="false" stroked="true" strokeweight=".949pt" strokecolor="#231f20">
                <v:path arrowok="t"/>
              </v:shape>
            </v:group>
            <v:group style="position:absolute;left:2005;top:1257;width:911;height:911" coordorigin="2005,1257" coordsize="911,911">
              <v:shape style="position:absolute;left:2005;top:1257;width:911;height:911" coordorigin="2005,1257" coordsize="911,911" path="m2461,1257l2534,1263,2605,1280,2670,1308,2730,1345,2783,1390,2828,1443,2865,1503,2893,1568,2910,1638,2916,1712,2910,1786,2893,1856,2865,1922,2828,1981,2783,2034,2730,2080,2670,2117,2605,2145,2534,2162,2461,2168,2387,2162,2317,2145,2251,2117,2192,2080,2139,2034,2093,1981,2056,1922,2028,1856,2011,1786,2005,1712,2011,1638,2028,1568,2056,1503,2093,1443,2139,1390,2192,1345,2251,1308,2317,1280,2387,1263,2461,1257xe" filled="false" stroked="true" strokeweight=".94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05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BodyText"/>
        <w:tabs>
          <w:tab w:pos="4211" w:val="left" w:leader="none"/>
        </w:tabs>
        <w:spacing w:line="240" w:lineRule="auto" w:before="124"/>
        <w:ind w:left="105" w:right="0"/>
        <w:jc w:val="left"/>
      </w:pPr>
      <w:r>
        <w:rPr/>
        <w:pict>
          <v:group style="position:absolute;margin-left:64.202904pt;margin-top:9.342861pt;width:79.9pt;height:69.350pt;mso-position-horizontal-relative:page;mso-position-vertical-relative:paragraph;z-index:-75472" coordorigin="1284,187" coordsize="1598,1387">
            <v:group style="position:absolute;left:1297;top:200;width:1572;height:1361" coordorigin="1297,200" coordsize="1572,1361">
              <v:shape style="position:absolute;left:1297;top:200;width:1572;height:1361" coordorigin="1297,200" coordsize="1572,1361" path="m2083,200l2476,880,2868,1561,2083,1561,1297,1561,1690,880,2083,200xe" filled="false" stroked="true" strokeweight="1.26pt" strokecolor="#231f20">
                <v:path arrowok="t"/>
              </v:shape>
            </v:group>
            <v:group style="position:absolute;left:1297;top:1107;width:1572;height:454" coordorigin="1297,1107" coordsize="1572,454">
              <v:shape style="position:absolute;left:1297;top:1107;width:1572;height:454" coordorigin="1297,1107" coordsize="1572,454" path="m1297,1561l2083,1107,2868,1561e" filled="false" stroked="true" strokeweight="1.26pt" strokecolor="#231f20">
                <v:path arrowok="t"/>
                <v:stroke dashstyle="dash"/>
              </v:shape>
            </v:group>
            <v:group style="position:absolute;left:2083;top:200;width:2;height:908" coordorigin="2083,200" coordsize="2,908">
              <v:shape style="position:absolute;left:2083;top:200;width:2;height:908" coordorigin="2083,200" coordsize="0,908" path="m2083,1107l2083,200e" filled="false" stroked="true" strokeweight="1.26pt" strokecolor="#231f2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70.105988pt;margin-top:10.091862pt;width:63.7pt;height:80.7pt;mso-position-horizontal-relative:page;mso-position-vertical-relative:paragraph;z-index:3544" coordorigin="5402,202" coordsize="1274,1614">
            <v:group style="position:absolute;left:5413;top:1643;width:1254;height:163" coordorigin="5413,1643" coordsize="1254,163">
              <v:shape style="position:absolute;left:5413;top:1643;width:1254;height:163" coordorigin="5413,1643" coordsize="1254,163" path="m6666,1643l6627,1700,6519,1748,6444,1768,6356,1784,6259,1796,6153,1803,6040,1806,5927,1803,5821,1796,5724,1784,5636,1768,5561,1748,5499,1726,5423,1673,5413,1643e" filled="false" stroked="true" strokeweight=".86pt" strokecolor="#231f20">
                <v:path arrowok="t"/>
              </v:shape>
            </v:group>
            <v:group style="position:absolute;left:5413;top:211;width:620;height:1433" coordorigin="5413,211" coordsize="620,1433">
              <v:shape style="position:absolute;left:5413;top:211;width:620;height:1433" coordorigin="5413,211" coordsize="620,1433" path="m5413,1643l6033,211e" filled="false" stroked="true" strokeweight=".86pt" strokecolor="#231f20">
                <v:path arrowok="t"/>
              </v:shape>
            </v:group>
            <v:group style="position:absolute;left:6033;top:211;width:634;height:1433" coordorigin="6033,211" coordsize="634,1433">
              <v:shape style="position:absolute;left:6033;top:211;width:634;height:1433" coordorigin="6033,211" coordsize="634,1433" path="m6666,1643l6033,211e" filled="false" stroked="true" strokeweight=".86pt" strokecolor="#231f20">
                <v:path arrowok="t"/>
              </v:shape>
            </v:group>
            <v:group style="position:absolute;left:5411;top:1486;width:1254;height:163" coordorigin="5411,1486" coordsize="1254,163">
              <v:shape style="position:absolute;left:5411;top:1486;width:1254;height:163" coordorigin="5411,1486" coordsize="1254,163" path="m6664,1649l6625,1592,6517,1544,6441,1525,6354,1509,6256,1497,6150,1489,6038,1486,5925,1489,5819,1497,5721,1509,5634,1525,5558,1544,5497,1567,5421,1620,5411,1649e" filled="false" stroked="true" strokeweight=".86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4211" w:val="left" w:leader="none"/>
        </w:tabs>
        <w:spacing w:line="240" w:lineRule="auto" w:before="72"/>
        <w:ind w:left="105" w:right="0"/>
        <w:jc w:val="left"/>
      </w:pPr>
      <w:r>
        <w:rPr/>
        <w:pict>
          <v:group style="position:absolute;margin-left:64.563698pt;margin-top:7.243872pt;width:64.3pt;height:74.5pt;mso-position-horizontal-relative:page;mso-position-vertical-relative:paragraph;z-index:-75424" coordorigin="1291,145" coordsize="1286,1490">
            <v:group style="position:absolute;left:1300;top:1395;width:1269;height:231" coordorigin="1300,1395" coordsize="1269,231">
              <v:shape style="position:absolute;left:1300;top:1395;width:1269;height:231" coordorigin="1300,1395" coordsize="1269,231" path="m2569,1395l2536,1468,2446,1531,2383,1558,2309,1581,2226,1600,2135,1614,2037,1623,1934,1626,1831,1623,1734,1614,1643,1600,1560,1581,1486,1558,1422,1531,1332,1468,1308,1433,1300,1395e" filled="false" stroked="true" strokeweight=".84pt" strokecolor="#231f20">
                <v:path arrowok="t"/>
              </v:shape>
            </v:group>
            <v:group style="position:absolute;left:1300;top:153;width:1269;height:461" coordorigin="1300,153" coordsize="1269,461">
              <v:shape style="position:absolute;left:1300;top:153;width:1269;height:461" coordorigin="1300,153" coordsize="1269,461" path="m1300,384l1332,311,1422,248,1486,221,1560,198,1643,179,1734,165,1831,156,1934,153,2037,156,2135,165,2226,179,2309,198,2383,221,2446,248,2536,311,2569,384,2560,421,2498,489,2383,546,2309,569,2226,588,2135,602,2037,611,1934,614,1831,611,1734,602,1643,588,1560,569,1486,546,1422,520,1332,456,1300,384xe" filled="false" stroked="true" strokeweight=".84pt" strokecolor="#231f20">
                <v:path arrowok="t"/>
              </v:shape>
            </v:group>
            <v:group style="position:absolute;left:1300;top:384;width:2;height:1012" coordorigin="1300,384" coordsize="2,1012">
              <v:shape style="position:absolute;left:1300;top:384;width:2;height:1012" coordorigin="1300,384" coordsize="0,1012" path="m1300,1395l1300,384e" filled="false" stroked="true" strokeweight=".84pt" strokecolor="#231f20">
                <v:path arrowok="t"/>
              </v:shape>
            </v:group>
            <v:group style="position:absolute;left:2569;top:384;width:2;height:1012" coordorigin="2569,384" coordsize="2,1012">
              <v:shape style="position:absolute;left:2569;top:384;width:2;height:1012" coordorigin="2569,384" coordsize="0,1012" path="m2569,1395l2569,384e" filled="false" stroked="true" strokeweight=".84pt" strokecolor="#231f20">
                <v:path arrowok="t"/>
              </v:shape>
            </v:group>
            <v:group style="position:absolute;left:1300;top:1165;width:1269;height:231" coordorigin="1300,1165" coordsize="1269,231">
              <v:shape style="position:absolute;left:1300;top:1165;width:1269;height:231" coordorigin="1300,1165" coordsize="1269,231" path="m1300,1395l1332,1323,1422,1259,1486,1233,1560,1210,1643,1191,1734,1177,1831,1168,1934,1165,2037,1168,2135,1177,2226,1191,2309,1210,2383,1233,2446,1259,2536,1323,2560,1358,2569,1395e" filled="false" stroked="true" strokeweight=".84pt" strokecolor="#231f20">
                <v:path arrowok="t"/>
                <v:stroke dashstyle="longDash"/>
              </v:shape>
            </v:group>
            <w10:wrap type="none"/>
          </v:group>
        </w:pict>
      </w:r>
      <w:r>
        <w:rPr/>
        <w:pict>
          <v:group style="position:absolute;margin-left:269.881989pt;margin-top:6.843873pt;width:72.350pt;height:70.55pt;mso-position-horizontal-relative:page;mso-position-vertical-relative:paragraph;z-index:3592" coordorigin="5398,137" coordsize="1447,1411">
            <v:group style="position:absolute;left:5407;top:146;width:1429;height:1393" coordorigin="5407,146" coordsize="1429,1393">
              <v:shape style="position:absolute;left:5407;top:146;width:1429;height:1393" coordorigin="5407,146" coordsize="1429,1393" path="m6121,146l6199,150,6274,162,6347,181,6416,208,6482,241,6543,280,6600,325,6652,376,6698,431,6738,491,6772,555,6799,622,6819,693,6831,766,6836,842,6831,918,6819,992,6799,1062,6772,1130,6738,1194,6698,1253,6652,1309,6600,1359,6543,1404,6482,1443,6416,1477,6347,1503,6274,1522,6199,1534,6121,1538,6043,1534,5968,1522,5895,1503,5826,1477,5761,1443,5699,1404,5642,1359,5591,1309,5545,1253,5504,1194,5470,1130,5443,1062,5423,992,5411,918,5407,842,5411,766,5423,693,5443,622,5470,555,5504,491,5545,431,5591,376,5642,325,5699,280,5761,241,5826,208,5895,181,5968,162,6043,150,6121,146xe" filled="false" stroked="true" strokeweight=".855pt" strokecolor="#231f20">
                <v:path arrowok="t"/>
              </v:shape>
            </v:group>
            <v:group style="position:absolute;left:5407;top:842;width:1429;height:281" coordorigin="5407,842" coordsize="1429,281">
              <v:shape style="position:absolute;left:5407;top:842;width:1429;height:281" coordorigin="5407,842" coordsize="1429,281" path="m6836,842l6805,923,6720,995,6660,1026,6590,1054,6510,1078,6422,1097,6327,1111,6227,1120,6121,1123,6016,1120,5915,1111,5820,1097,5732,1078,5652,1054,5582,1026,5522,995,5437,923,5414,884,5407,842e" filled="false" stroked="true" strokeweight=".855pt" strokecolor="#231f20">
                <v:path arrowok="t"/>
              </v:shape>
            </v:group>
            <v:group style="position:absolute;left:5869;top:146;width:252;height:1393" coordorigin="5869,146" coordsize="252,1393">
              <v:shape style="position:absolute;left:5869;top:146;width:252;height:1393" coordorigin="5869,146" coordsize="252,1393" path="m6121,146l6048,175,5984,258,5956,317,5931,385,5910,463,5893,549,5880,641,5872,739,5869,842,5872,945,5880,1043,5893,1136,5910,1221,5931,1299,5956,1368,5984,1426,6048,1509,6084,1531,6121,1538e" filled="false" stroked="true" strokeweight=".855pt" strokecolor="#231f20">
                <v:path arrowok="t"/>
              </v:shape>
            </v:group>
            <v:group style="position:absolute;left:6121;top:146;width:252;height:1393" coordorigin="6121,146" coordsize="252,1393">
              <v:shape style="position:absolute;left:6121;top:146;width:252;height:1393" coordorigin="6121,146" coordsize="252,1393" path="m6121,1538l6194,1509,6258,1426,6286,1368,6311,1299,6333,1221,6350,1136,6362,1043,6370,945,6373,842,6370,739,6362,641,6350,549,6333,463,6311,385,6286,317,6258,258,6194,175,6158,153,6121,146e" filled="false" stroked="true" strokeweight=".855pt" strokecolor="#231f20">
                <v:path arrowok="t"/>
                <v:stroke dashstyle="longDash"/>
              </v:shape>
            </v:group>
            <v:group style="position:absolute;left:5407;top:562;width:1429;height:281" coordorigin="5407,562" coordsize="1429,281">
              <v:shape style="position:absolute;left:5407;top:562;width:1429;height:281" coordorigin="5407,562" coordsize="1429,281" path="m6836,842l6805,761,6721,689,6660,658,6590,630,6510,607,6422,588,6327,573,6227,565,6121,562,6016,565,5915,573,5820,588,5732,607,5652,630,5582,658,5522,689,5437,761,5414,801,5407,842e" filled="false" stroked="true" strokeweight=".855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8.089005pt;margin-top:55.75687pt;width:137.15pt;height:137.6pt;mso-position-horizontal-relative:page;mso-position-vertical-relative:paragraph;z-index:-75376" coordorigin="3562,1115" coordsize="2743,2752">
            <v:group style="position:absolute;left:3577;top:1130;width:2713;height:2722" coordorigin="3577,1130" coordsize="2713,2722">
              <v:shape style="position:absolute;left:3577;top:1130;width:2713;height:2722" coordorigin="3577,1130" coordsize="2713,2722" path="m5611,1130l4933,1810,3577,1810,4255,2491,3577,3171,4255,3851,4933,3171,6290,3171,5611,2491,6290,1810,4933,1810,4255,1130,5611,1130xe" filled="true" fillcolor="#939598" stroked="false">
                <v:path arrowok="t"/>
                <v:fill type="solid"/>
              </v:shape>
              <v:shape style="position:absolute;left:3577;top:1130;width:2713;height:2722" coordorigin="3577,1130" coordsize="2713,2722" path="m6290,3171l4933,3171,5611,3851,6290,3171xe" filled="true" fillcolor="#939598" stroked="false">
                <v:path arrowok="t"/>
                <v:fill type="solid"/>
              </v:shape>
            </v:group>
            <v:group style="position:absolute;left:3577;top:1130;width:2713;height:2722" coordorigin="3577,1130" coordsize="2713,2722">
              <v:shape style="position:absolute;left:3577;top:1130;width:2713;height:2722" coordorigin="3577,1130" coordsize="2713,2722" path="m4255,1130l3577,1810,4255,2491,3577,3171,4255,3851,4933,3171,5611,3851,6290,3171,5611,2491,6290,1810,5611,1130,4933,1810,4255,1130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(M070439E4) </w:t>
      </w:r>
      <w:r>
        <w:rPr>
          <w:rFonts w:ascii="Arial" w:hAnsi="Arial"/>
          <w:color w:val="231F20"/>
          <w:sz w:val="22"/>
        </w:rPr>
        <w:t>Observe os dois desenhos coloridos de cinza na malha quadriculada abaixo. O desenho II </w:t>
      </w:r>
      <w:r>
        <w:rPr>
          <w:rFonts w:ascii="Arial" w:hAnsi="Arial"/>
          <w:color w:val="231F20"/>
          <w:sz w:val="22"/>
        </w:rPr>
        <w:t>é uma redução do 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tbl>
      <w:tblPr>
        <w:tblW w:w="0" w:type="auto"/>
        <w:jc w:val="left"/>
        <w:tblInd w:w="24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3"/>
              <w:ind w:left="107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100"/>
                <w:sz w:val="22"/>
              </w:rPr>
              <w:t>I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II</w:t>
            </w:r>
            <w:r>
              <w:rPr>
                <w:rFonts w:ascii="Arial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347.638pt;margin-top:-117.219131pt;width:69.350pt;height:69.55pt;mso-position-horizontal-relative:page;mso-position-vertical-relative:paragraph;z-index:-75352" coordorigin="6953,-2344" coordsize="1387,1391"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985,-2329l7646,-1989,6968,-1989,7307,-1649,6968,-1309,7307,-969,7646,-1309,8324,-1309,7985,-1649,8324,-1989,7646,-1989,7307,-2329,7985,-2329xe" filled="true" fillcolor="#939598" stroked="false">
                <v:path arrowok="t"/>
                <v:fill type="solid"/>
              </v:shape>
              <v:shape style="position:absolute;left:6968;top:-2329;width:1357;height:1361" coordorigin="6968,-2329" coordsize="1357,1361" path="m8324,-1309l7646,-1309,7985,-969,8324,-1309xe" filled="true" fillcolor="#939598" stroked="false">
                <v:path arrowok="t"/>
                <v:fill type="solid"/>
              </v:shape>
            </v:group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307,-1649l6968,-1309,7307,-969,7646,-1309,7985,-969,8324,-1309,7985,-1649,8324,-1989,7985,-2329,7646,-1989,7307,-2329,6968,-1989,7307,-1649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é a relação entre as medidas dos perímetros desses dois</w:t>
      </w:r>
      <w:r>
        <w:rPr>
          <w:color w:val="231F20"/>
          <w:spacing w:val="-36"/>
        </w:rPr>
        <w:t> </w:t>
      </w:r>
      <w:r>
        <w:rPr>
          <w:color w:val="231F20"/>
        </w:rPr>
        <w:t>desenhos?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o dobro do perímetro do desenho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igual ao perímetro do desenho II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a metade do perímetro do desenho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perímetro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igual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quádruplo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perímetro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9"/>
          <w:footerReference w:type="default" r:id="rId7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1"/>
          <w:footerReference w:type="default" r:id="rId7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7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7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73"/>
      <w:footerReference w:type="default" r:id="rId7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79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792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78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7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77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7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77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7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062012pt;margin-top:814.215881pt;width:13.05pt;height:10pt;mso-position-horizontal-relative:page;mso-position-vertical-relative:page;z-index:-77584" type="#_x0000_t202" filled="false" stroked="false">
          <v:textbox inset="0,0,0,0">
            <w:txbxContent>
              <w:p>
                <w:pPr>
                  <w:spacing w:line="184" w:lineRule="exact" w:before="0"/>
                  <w:ind w:left="42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8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8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777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7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86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536" w:hanging="426"/>
        <w:jc w:val="right"/>
      </w:pPr>
      <w:rPr>
        <w:rFonts w:hint="default" w:ascii="Arial" w:hAnsi="Arial" w:eastAsia="Arial"/>
        <w:color w:val="231F20"/>
        <w:w w:val="99"/>
        <w:position w:val="-5"/>
        <w:sz w:val="22"/>
        <w:szCs w:val="22"/>
      </w:rPr>
    </w:lvl>
    <w:lvl w:ilvl="1">
      <w:start w:val="1"/>
      <w:numFmt w:val="bullet"/>
      <w:lvlText w:val="•"/>
      <w:lvlJc w:val="left"/>
      <w:pPr>
        <w:ind w:left="554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8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" w:hanging="426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1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2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4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89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–"/>
      <w:lvlJc w:val="left"/>
      <w:pPr>
        <w:ind w:left="113" w:hanging="155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155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2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3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419" w:hanging="31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420" w:hanging="3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0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2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1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1.folha.uol.com.br/folhinha/2013/08/1324091-livro-infantil-resgata-o-afeto-como-ingrediente-indispensavel-para-a-" TargetMode="External"/><Relationship Id="rId20" Type="http://schemas.openxmlformats.org/officeDocument/2006/relationships/image" Target="media/image13.png"/><Relationship Id="rId21" Type="http://schemas.openxmlformats.org/officeDocument/2006/relationships/header" Target="header2.xml"/><Relationship Id="rId22" Type="http://schemas.openxmlformats.org/officeDocument/2006/relationships/hyperlink" Target="http://www.revistadomeioambiente.org.br/capa/142-campanha-lixo-zero-quanto-mais-informacao-menos-" TargetMode="External"/><Relationship Id="rId23" Type="http://schemas.openxmlformats.org/officeDocument/2006/relationships/image" Target="media/image14.png"/><Relationship Id="rId24" Type="http://schemas.openxmlformats.org/officeDocument/2006/relationships/hyperlink" Target="http://www.rioonibus.com/2013/07/12/rio-onibus-apoia-mais-uma-campanha-de-utilidade-publica/" TargetMode="Externa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footer" Target="footer2.xml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footer" Target="footer3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header" Target="header5.xml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footer" Target="footer4.xml"/><Relationship Id="rId59" Type="http://schemas.openxmlformats.org/officeDocument/2006/relationships/hyperlink" Target="http://www.opovo.com.br/app/opovo/cotidiano/2013/09/28/noticiasjornalcotidiano%2C3137490/campanha-de-vacinacao-contra-raiva-" TargetMode="External"/><Relationship Id="rId60" Type="http://schemas.openxmlformats.org/officeDocument/2006/relationships/image" Target="media/image43.png"/><Relationship Id="rId61" Type="http://schemas.openxmlformats.org/officeDocument/2006/relationships/header" Target="header6.xml"/><Relationship Id="rId62" Type="http://schemas.openxmlformats.org/officeDocument/2006/relationships/hyperlink" Target="http://migre.me/gxPo5" TargetMode="External"/><Relationship Id="rId63" Type="http://schemas.openxmlformats.org/officeDocument/2006/relationships/footer" Target="footer5.xml"/><Relationship Id="rId64" Type="http://schemas.openxmlformats.org/officeDocument/2006/relationships/hyperlink" Target="http://www1.folha.uol.com.br/folhinha/2013/08/1327624-criancas-criam-tornados-e-levantam-peso-de-100-quilos-no-" TargetMode="External"/><Relationship Id="rId65" Type="http://schemas.openxmlformats.org/officeDocument/2006/relationships/image" Target="media/image44.png"/><Relationship Id="rId66" Type="http://schemas.openxmlformats.org/officeDocument/2006/relationships/header" Target="header7.xml"/><Relationship Id="rId67" Type="http://schemas.openxmlformats.org/officeDocument/2006/relationships/footer" Target="footer6.xml"/><Relationship Id="rId68" Type="http://schemas.openxmlformats.org/officeDocument/2006/relationships/image" Target="media/image45.png"/><Relationship Id="rId69" Type="http://schemas.openxmlformats.org/officeDocument/2006/relationships/header" Target="header8.xml"/><Relationship Id="rId70" Type="http://schemas.openxmlformats.org/officeDocument/2006/relationships/footer" Target="footer7.xml"/><Relationship Id="rId71" Type="http://schemas.openxmlformats.org/officeDocument/2006/relationships/header" Target="header9.xml"/><Relationship Id="rId72" Type="http://schemas.openxmlformats.org/officeDocument/2006/relationships/footer" Target="footer8.xml"/><Relationship Id="rId73" Type="http://schemas.openxmlformats.org/officeDocument/2006/relationships/header" Target="header10.xml"/><Relationship Id="rId74" Type="http://schemas.openxmlformats.org/officeDocument/2006/relationships/footer" Target="footer9.xml"/><Relationship Id="rId75" Type="http://schemas.openxmlformats.org/officeDocument/2006/relationships/image" Target="media/image46.png"/><Relationship Id="rId76" Type="http://schemas.openxmlformats.org/officeDocument/2006/relationships/image" Target="media/image47.png"/><Relationship Id="rId77" Type="http://schemas.openxmlformats.org/officeDocument/2006/relationships/image" Target="media/image48.png"/><Relationship Id="rId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C0707.indb</dc:title>
  <dcterms:created xsi:type="dcterms:W3CDTF">2016-02-07T04:38:29Z</dcterms:created>
  <dcterms:modified xsi:type="dcterms:W3CDTF">2016-02-07T04:38:29Z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