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C0708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46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88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before="48"/>
        <w:ind w:left="4914" w:right="4880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105"/>
          <w:sz w:val="15"/>
        </w:rPr>
        <w:t>Gabriela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3.763pt;margin-top:9.597518pt;width:387.75pt;height:154pt;mso-position-horizontal-relative:page;mso-position-vertical-relative:paragraph;z-index:1480;mso-wrap-distance-left:0;mso-wrap-distance-right:0" coordorigin="2075,192" coordsize="7755,3080">
            <v:shape style="position:absolute;left:5219;top:192;width:1551;height:3080" type="#_x0000_t75" stroked="false">
              <v:imagedata r:id="rId18" o:title=""/>
            </v:shape>
            <v:shape style="position:absolute;left:5525;top:1585;width:226;height:286" type="#_x0000_t75" stroked="false">
              <v:imagedata r:id="rId19" o:title=""/>
            </v:shape>
            <v:shape style="position:absolute;left:5276;top:922;width:178;height:286" type="#_x0000_t75" stroked="false">
              <v:imagedata r:id="rId20" o:title=""/>
            </v:shape>
            <v:group style="position:absolute;left:5943;top:2605;width:151;height:352" coordorigin="5943,2605" coordsize="151,352">
              <v:shape style="position:absolute;left:5943;top:2605;width:151;height:352" coordorigin="5943,2605" coordsize="151,352" path="m6020,2605l5987,2611,5961,2626,5945,2646,5943,2670,5961,2742,5980,2814,6000,2886,6019,2957,6029,2957,6046,2887,6062,2816,6078,2745,6093,2674,6090,2650,6072,2628,6047,2611,6020,2605xe" filled="true" fillcolor="#ffffff" stroked="false">
                <v:path arrowok="t"/>
                <v:fill type="solid"/>
              </v:shape>
              <v:shape style="position:absolute;left:6494;top:909;width:160;height:278" type="#_x0000_t75" stroked="false">
                <v:imagedata r:id="rId21" o:title=""/>
              </v:shape>
            </v:group>
            <v:group style="position:absolute;left:5665;top:2551;width:268;height:188" coordorigin="5665,2551" coordsize="268,188">
              <v:shape style="position:absolute;left:5665;top:2551;width:268;height:188" coordorigin="5665,2551" coordsize="268,188" path="m5677,2551l5673,2566,5669,2580,5666,2594,5673,2654,5697,2720,5761,2733,5818,2738,5875,2734,5933,2720,5918,2669,5863,2669,5827,2665,5799,2644,5770,2602,5763,2591,5757,2577,5746,2572,5730,2566,5712,2560,5677,2551xe" filled="true" fillcolor="#ffffff" stroked="false">
                <v:path arrowok="t"/>
                <v:fill type="solid"/>
              </v:shape>
              <v:shape style="position:absolute;left:5665;top:2551;width:268;height:188" coordorigin="5665,2551" coordsize="268,188" path="m5915,2659l5863,2669,5918,2669,5915,2659xe" filled="true" fillcolor="#ffffff" stroked="false">
                <v:path arrowok="t"/>
                <v:fill type="solid"/>
              </v:shape>
            </v:group>
            <v:group style="position:absolute;left:6015;top:3113;width:732;height:136" coordorigin="6015,3113" coordsize="732,136">
              <v:shape style="position:absolute;left:6015;top:3113;width:732;height:136" coordorigin="6015,3113" coordsize="732,136" path="m6027,3145l6015,3158,6028,3169,6042,3179,6145,3219,6221,3235,6297,3245,6374,3249,6451,3246,6528,3237,6575,3226,6600,3217,6386,3217,6315,3215,6243,3206,6171,3191,6099,3171,6027,3145xe" filled="true" fillcolor="#ffffff" stroked="false">
                <v:path arrowok="t"/>
                <v:fill type="solid"/>
              </v:shape>
              <v:shape style="position:absolute;left:6015;top:3113;width:732;height:136" coordorigin="6015,3113" coordsize="732,136" path="m6747,3113l6674,3151,6602,3180,6530,3200,6458,3212,6386,3217,6600,3217,6667,3190,6723,3160,6739,3129,6747,3113xe" filled="true" fillcolor="#ffffff" stroked="false">
                <v:path arrowok="t"/>
                <v:fill type="solid"/>
              </v:shape>
              <v:shape style="position:absolute;left:6396;top:1870;width:145;height:242" type="#_x0000_t75" stroked="false">
                <v:imagedata r:id="rId22" o:title=""/>
              </v:shape>
              <v:shape style="position:absolute;left:5897;top:1207;width:198;height:174" type="#_x0000_t75" stroked="false">
                <v:imagedata r:id="rId23" o:title=""/>
              </v:shape>
            </v:group>
            <v:group style="position:absolute;left:5315;top:3010;width:676;height:200" coordorigin="5315,3010" coordsize="676,200">
              <v:shape style="position:absolute;left:5315;top:3010;width:676;height:200" coordorigin="5315,3010" coordsize="676,200" path="m5315,3010l5331,3069,5443,3138,5514,3168,5586,3190,5659,3204,5733,3210,5808,3208,5884,3197,5955,3180,5741,3180,5666,3177,5593,3164,5521,3141,5451,3108,5382,3065,5315,3010xe" filled="true" fillcolor="#ffffff" stroked="false">
                <v:path arrowok="t"/>
                <v:fill type="solid"/>
              </v:shape>
              <v:shape style="position:absolute;left:5315;top:3010;width:676;height:200" coordorigin="5315,3010" coordsize="676,200" path="m5975,3137l5895,3160,5817,3174,5741,3180,5955,3180,5961,3179,5970,3174,5977,3165,5984,3156,5991,3146,5975,3137xe" filled="true" fillcolor="#ffffff" stroked="false">
                <v:path arrowok="t"/>
                <v:fill type="solid"/>
              </v:shape>
            </v:group>
            <v:group style="position:absolute;left:5562;top:1836;width:119;height:244" coordorigin="5562,1836" coordsize="119,244">
              <v:shape style="position:absolute;left:5562;top:1836;width:119;height:244" coordorigin="5562,1836" coordsize="119,244" path="m5569,1836l5562,1892,5571,1954,5597,2017,5640,2079,5680,1891,5569,1836xe" filled="true" fillcolor="#ffffff" stroked="false">
                <v:path arrowok="t"/>
                <v:fill type="solid"/>
              </v:shape>
              <v:shape style="position:absolute;left:6106;top:2607;width:262;height:153" type="#_x0000_t75" stroked="false">
                <v:imagedata r:id="rId24" o:title=""/>
              </v:shape>
            </v:group>
            <v:group style="position:absolute;left:6081;top:2078;width:328;height:89" coordorigin="6081,2078" coordsize="328,89">
              <v:shape style="position:absolute;left:6081;top:2078;width:328;height:89" coordorigin="6081,2078" coordsize="328,89" path="m6396,2078l6081,2117,6091,2148,6106,2164,6129,2167,6161,2158,6172,2156,6214,2156,6260,2151,6311,2144,6361,2130,6408,2102,6402,2092,6396,2078xe" filled="true" fillcolor="#ffffff" stroked="false">
                <v:path arrowok="t"/>
                <v:fill type="solid"/>
              </v:shape>
              <v:shape style="position:absolute;left:6081;top:2078;width:328;height:89" coordorigin="6081,2078" coordsize="328,89" path="m6214,2156l6172,2156,6184,2156,6196,2157,6208,2157,6214,2156xe" filled="true" fillcolor="#ffffff" stroked="false">
                <v:path arrowok="t"/>
                <v:fill type="solid"/>
              </v:shape>
              <v:shape style="position:absolute;left:5571;top:2812;width:148;height:162" type="#_x0000_t75" stroked="false">
                <v:imagedata r:id="rId25" o:title=""/>
              </v:shape>
              <v:shape style="position:absolute;left:6318;top:2829;width:100;height:187" type="#_x0000_t75" stroked="false">
                <v:imagedata r:id="rId26" o:title=""/>
              </v:shape>
            </v:group>
            <v:group style="position:absolute;left:5670;top:2036;width:137;height:103" coordorigin="5670,2036" coordsize="137,103">
              <v:shape style="position:absolute;left:5670;top:2036;width:137;height:103" coordorigin="5670,2036" coordsize="137,103" path="m5696,2036l5682,2043,5670,2045,5675,2057,5741,2109,5807,2139,5792,2095,5766,2070,5735,2055,5704,2041,5696,2036xe" filled="true" fillcolor="#ffffff" stroked="false">
                <v:path arrowok="t"/>
                <v:fill type="solid"/>
              </v:shape>
            </v:group>
            <v:group style="position:absolute;left:5689;top:1900;width:64;height:134" coordorigin="5689,1900" coordsize="64,134">
              <v:shape style="position:absolute;left:5689;top:1900;width:64;height:134" coordorigin="5689,1900" coordsize="64,134" path="m5707,1900l5690,1958,5689,1993,5709,2015,5753,2033,5707,1900xe" filled="true" fillcolor="#ffffff" stroked="false">
                <v:path arrowok="t"/>
                <v:fill type="solid"/>
              </v:shape>
            </v:group>
            <v:group style="position:absolute;left:6585;top:2332;width:88;height:73" coordorigin="6585,2332" coordsize="88,73">
              <v:shape style="position:absolute;left:6585;top:2332;width:88;height:73" coordorigin="6585,2332" coordsize="88,73" path="m6585,2332l6593,2389,6604,2394,6617,2400,6629,2405,6640,2405,6650,2398,6659,2388,6666,2377,6673,2368,6585,2332xe" filled="true" fillcolor="#ffffff" stroked="false">
                <v:path arrowok="t"/>
                <v:fill type="solid"/>
              </v:shape>
              <v:shape style="position:absolute;left:6585;top:2332;width:88;height:73" coordorigin="6585,2332" coordsize="88,73" path="m6592,2388l6593,2389,6593,2389,6592,2388xe" filled="true" fillcolor="#ffffff" stroked="false">
                <v:path arrowok="t"/>
                <v:fill type="solid"/>
              </v:shape>
            </v:group>
            <v:group style="position:absolute;left:6006;top:979;width:55;height:167" coordorigin="6006,979" coordsize="55,167">
              <v:shape style="position:absolute;left:6006;top:979;width:55;height:167" coordorigin="6006,979" coordsize="55,167" path="m6043,979l6006,1143,6016,1145,6060,983,6043,979xe" filled="true" fillcolor="#231f20" stroked="false">
                <v:path arrowok="t"/>
                <v:fill type="solid"/>
              </v:shape>
            </v:group>
            <v:group style="position:absolute;left:5770;top:2394;width:122;height:80" coordorigin="5770,2394" coordsize="122,80">
              <v:shape style="position:absolute;left:5770;top:2394;width:122;height:80" coordorigin="5770,2394" coordsize="122,80" path="m5861,2394l5838,2397,5815,2403,5770,2415,5774,2426,5779,2438,5839,2473,5855,2473,5864,2469,5872,2459,5881,2445,5891,2432,5883,2419,5875,2407,5868,2398,5861,2394xe" filled="true" fillcolor="#ffffff" stroked="false">
                <v:path arrowok="t"/>
                <v:fill type="solid"/>
              </v:shape>
            </v:group>
            <v:group style="position:absolute;left:5538;top:2240;width:95;height:105" coordorigin="5538,2240" coordsize="95,105">
              <v:shape style="position:absolute;left:5538;top:2240;width:95;height:105" coordorigin="5538,2240" coordsize="95,105" path="m5539,2310l5546,2321,5554,2332,5561,2341,5565,2344,5583,2335,5600,2325,5601,2325,5588,2325,5566,2324,5542,2312,5541,2312,5541,2311,5539,2310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52,2243l5545,2243,5621,2289,5606,2313,5588,2325,5601,2325,5616,2314,5631,2302,5632,2294,5628,2281,5577,2248,5557,2244,5552,2243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41,2311l5541,2312,5542,2312,5541,2311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38,2240l5541,2310,5541,2311,5545,2243,5552,2243,5538,2240xe" filled="true" fillcolor="#231f20" stroked="false">
                <v:path arrowok="t"/>
                <v:fill type="solid"/>
              </v:shape>
            </v:group>
            <v:group style="position:absolute;left:6047;top:2300;width:95;height:87" coordorigin="6047,2300" coordsize="95,87">
              <v:shape style="position:absolute;left:6047;top:2300;width:95;height:87" coordorigin="6047,2300" coordsize="95,87" path="m6047,2300l6058,2359,6118,2387,6141,2340,6047,2300xe" filled="true" fillcolor="#ffffff" stroked="false">
                <v:path arrowok="t"/>
                <v:fill type="solid"/>
              </v:shape>
              <v:shape style="position:absolute;left:6344;top:2359;width:103;height:118" type="#_x0000_t75" stroked="false">
                <v:imagedata r:id="rId27" o:title=""/>
              </v:shape>
            </v:group>
            <v:group style="position:absolute;left:6039;top:2296;width:113;height:92" coordorigin="6039,2296" coordsize="113,92">
              <v:shape style="position:absolute;left:6039;top:2296;width:113;height:92" coordorigin="6039,2296" coordsize="113,92" path="m6069,2300l6047,2300,6141,2340,6118,2387,6151,2325,6103,2308,6098,2305,6079,2302,6069,2300xe" filled="true" fillcolor="#231f20" stroked="false">
                <v:path arrowok="t"/>
                <v:fill type="solid"/>
              </v:shape>
              <v:shape style="position:absolute;left:6039;top:2296;width:113;height:92" coordorigin="6039,2296" coordsize="113,92" path="m6039,2296l6058,2359,6047,2300,6069,2300,6039,2296xe" filled="true" fillcolor="#231f20" stroked="false">
                <v:path arrowok="t"/>
                <v:fill type="solid"/>
              </v:shape>
            </v:group>
            <v:group style="position:absolute;left:5539;top:2243;width:83;height:82" coordorigin="5539,2243" coordsize="83,82">
              <v:shape style="position:absolute;left:5539;top:2243;width:83;height:82" coordorigin="5539,2243" coordsize="83,82" path="m5545,2243l5541,2311,5566,2324,5588,2325,5606,2313,5621,2289,5545,2243xe" filled="true" fillcolor="#ffffff" stroked="false">
                <v:path arrowok="t"/>
                <v:fill type="solid"/>
              </v:shape>
              <v:shape style="position:absolute;left:5539;top:2243;width:83;height:82" coordorigin="5539,2243" coordsize="83,82" path="m5539,2310l5541,2312,5541,2311,5539,2310xe" filled="true" fillcolor="#ffffff" stroked="false">
                <v:path arrowok="t"/>
                <v:fill type="solid"/>
              </v:shape>
              <v:shape style="position:absolute;left:2665;top:2232;width:536;height:872" type="#_x0000_t75" stroked="false">
                <v:imagedata r:id="rId28" o:title=""/>
              </v:shape>
              <v:shape style="position:absolute;left:2960;top:2284;width:176;height:186" type="#_x0000_t75" stroked="false">
                <v:imagedata r:id="rId29" o:title=""/>
              </v:shape>
              <v:shape style="position:absolute;left:2694;top:2397;width:195;height:179" type="#_x0000_t75" stroked="false">
                <v:imagedata r:id="rId30" o:title=""/>
              </v:shape>
              <v:shape style="position:absolute;left:3021;top:2696;width:172;height:152" type="#_x0000_t75" stroked="false">
                <v:imagedata r:id="rId31" o:title=""/>
              </v:shape>
              <v:shape style="position:absolute;left:2674;top:2238;width:485;height:858" type="#_x0000_t75" stroked="false">
                <v:imagedata r:id="rId32" o:title=""/>
              </v:shape>
              <v:shape style="position:absolute;left:3900;top:2299;width:553;height:820" type="#_x0000_t75" stroked="false">
                <v:imagedata r:id="rId33" o:title="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135pt" strokecolor="#231f20">
                <v:path arrowok="t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7918pt" strokecolor="#231f20">
                <v:path arrowok="t"/>
              </v:shape>
              <v:shape style="position:absolute;left:7215;top:2302;width:645;height:805" type="#_x0000_t75" stroked="false">
                <v:imagedata r:id="rId34" o:title=""/>
              </v:shape>
              <v:shape style="position:absolute;left:7443;top:2310;width:274;height:146" type="#_x0000_t75" stroked="false">
                <v:imagedata r:id="rId35" o:title=""/>
              </v:shape>
            </v:group>
            <v:group style="position:absolute;left:7535;top:2391;width:298;height:427" coordorigin="7535,2391" coordsize="298,427">
              <v:shape style="position:absolute;left:7535;top:2391;width:298;height:427" coordorigin="7535,2391" coordsize="298,427" path="m7535,2818l7558,2766,7582,2715,7610,2666,7647,2621,7663,2599,7710,2532,7744,2479,7762,2455,7781,2435,7792,2425,7805,2415,7819,2404,7832,2391e" filled="false" stroked="true" strokeweight=".712pt" strokecolor="#231f20">
                <v:path arrowok="t"/>
              </v:shape>
              <v:shape style="position:absolute;left:7388;top:2395;width:303;height:234" type="#_x0000_t75" stroked="false">
                <v:imagedata r:id="rId36" o:title=""/>
              </v:shape>
              <v:shape style="position:absolute;left:7240;top:2706;width:174;height:133" type="#_x0000_t75" stroked="false">
                <v:imagedata r:id="rId37" o:title=""/>
              </v:shape>
            </v:group>
            <v:group style="position:absolute;left:9079;top:2621;width:9;height:4" coordorigin="9079,2621" coordsize="9,4">
              <v:shape style="position:absolute;left:9079;top:2621;width:9;height:4" coordorigin="9079,2621" coordsize="9,4" path="m9080,2621l9079,2623,9083,2624,9087,2621,9080,2621xe" filled="true" fillcolor="#231f20" stroked="false">
                <v:path arrowok="t"/>
                <v:fill type="solid"/>
              </v:shape>
            </v:group>
            <v:group style="position:absolute;left:8810;top:2977;width:22;height:38" coordorigin="8810,2977" coordsize="22,38">
              <v:shape style="position:absolute;left:8810;top:2977;width:22;height:38" coordorigin="8810,2977" coordsize="22,38" path="m8810,3000l8812,3003,8810,3005,8815,3009,8817,3014,8826,3013,8827,3009,8831,3009,8831,3000,8813,3000,8810,3000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31,3009l8827,3009,8831,3011,8831,300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13,2977l8812,2984,8826,2989,8818,2995,8819,2999,8815,2999,8815,2999,8813,3000,8831,3000,8831,2999,8819,2999,8815,2997,8831,2997,8832,2987,8829,2980,8825,2980,8824,2978,8815,2978,8813,2977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9,2979l8825,2980,8829,2980,8829,297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3,2977l8818,2977,8815,2978,8824,2978,8823,2977xe" filled="true" fillcolor="#231f20" stroked="false">
                <v:path arrowok="t"/>
                <v:fill type="solid"/>
              </v:shape>
            </v:group>
            <v:group style="position:absolute;left:8807;top:2786;width:35;height:58" coordorigin="8807,2786" coordsize="35,58">
              <v:shape style="position:absolute;left:8807;top:2786;width:35;height:58" coordorigin="8807,2786" coordsize="35,58" path="m8831,2786l8826,2796,8823,2807,8819,2818,8813,2827,8814,2831,8810,2833,8807,2843,8817,2841,8821,2838,8822,2834,8826,2834,8830,2825,8834,2814,8837,2804,8842,2793,8838,2792,8839,2790,8832,2790,8831,2786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26,2834l8822,2834,8826,2835,8826,2834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39,2788l8836,2788,8832,2790,8839,2790,8839,2788xe" filled="true" fillcolor="#231f20" stroked="false">
                <v:path arrowok="t"/>
                <v:fill type="solid"/>
              </v:shape>
            </v:group>
            <v:group style="position:absolute;left:8408;top:2829;width:407;height:205" coordorigin="8408,2829" coordsize="407,205">
              <v:shape style="position:absolute;left:8408;top:2829;width:407;height:205" coordorigin="8408,2829" coordsize="407,205" path="m8812,3003l8811,3003,8810,3003,8809,3003,8797,2998,8783,2998,8770,3002,8758,3008,8752,3008,8747,3008,8741,3008,8727,3004,8664,3025,8659,3028,8646,3032,8634,3032,8621,3031,8606,3030,8577,3031,8547,3034,8519,3028,8493,3005,8477,2992,8457,2985,8434,2980,8411,2971,8409,2967,8408,2963,8409,2958,8424,2937,8443,2919,8461,2901,8476,2880,8506,2865,8536,2846,8567,2831,8599,2829,8611,2834,8621,2840,8632,2844,8646,2843,8673,2839,8698,2848,8720,2867,8735,2890,8763,2904,8785,2925,8802,2950,8815,2978e" filled="false" stroked="true" strokeweight=".712pt" strokecolor="#231f20">
                <v:path arrowok="t"/>
              </v:shape>
              <v:shape style="position:absolute;left:8736;top:2285;width:428;height:713" type="#_x0000_t75" stroked="false">
                <v:imagedata r:id="rId38" o:title=""/>
              </v:shape>
            </v:group>
            <v:group style="position:absolute;left:8846;top:2908;width:404;height:210" coordorigin="8846,2908" coordsize="404,210">
              <v:shape style="position:absolute;left:8846;top:2908;width:404;height:210" coordorigin="8846,2908" coordsize="404,210" path="m8848,2991l8898,2945,8957,2914,8976,2913,8996,2915,9016,2917,9036,2916,9075,2908,9131,2911,9185,2919,9218,2930,9220,2932,9223,2933,9226,2936,9241,2962,9248,3003,9249,3045,9246,3074,9198,3088,9150,3107,9102,3117,9053,3104,9041,3087,9023,3081,9002,3080,8985,3075,8970,3063,8954,3046,8938,3030,8921,3019,8903,3014,8885,3015,8866,3016,8846,3012e" filled="false" stroked="true" strokeweight=".712pt" strokecolor="#231f20">
                <v:path arrowok="t"/>
              </v:shape>
            </v:group>
            <v:group style="position:absolute;left:8827;top:3009;width:19;height:79" coordorigin="8827,3009" coordsize="19,79">
              <v:shape style="position:absolute;left:8827;top:3009;width:19;height:79" coordorigin="8827,3009" coordsize="19,79" path="m8846,3012l8841,3030,8839,3050,8839,3069,8837,3088,8827,3072,8827,3052,8829,3030,8827,3009e" filled="false" stroked="true" strokeweight=".712pt" strokecolor="#231f20">
                <v:path arrowok="t"/>
              </v:shape>
              <v:shape style="position:absolute;left:8677;top:2336;width:332;height:441" type="#_x0000_t75" stroked="false">
                <v:imagedata r:id="rId39" o:title=""/>
              </v:shape>
            </v:group>
            <v:group style="position:absolute;left:8523;top:2420;width:278;height:417" coordorigin="8523,2420" coordsize="278,417">
              <v:shape style="position:absolute;left:8523;top:2420;width:278;height:417" coordorigin="8523,2420" coordsize="278,417" path="m8792,2503l8758,2478,8722,2456,8684,2444,8642,2451,8620,2442,8599,2430,8578,2420,8555,2420,8549,2435,8546,2450,8542,2463,8531,2474,8533,2492,8528,2509,8523,2527,8525,2546,8531,2571,8535,2600,8545,2628,8569,2650,8573,2658,8565,2662,8564,2669,8583,2692,8598,2717,8613,2739,8630,2756,8642,2761,8656,2765,8667,2771,8673,2784,8687,2794,8703,2802,8717,2812,8727,2827,8745,2832,8764,2834,8783,2834,8801,2837e" filled="false" stroked="true" strokeweight=".712pt" strokecolor="#231f20">
                <v:path arrowok="t"/>
              </v:shape>
              <v:shape style="position:absolute;left:8488;top:2478;width:744;height:590" type="#_x0000_t75" stroked="false">
                <v:imagedata r:id="rId40" o:title="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2831pt" strokecolor="#231f20">
                <v:path arrowok="t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5504pt" strokecolor="#231f20">
                <v:path arrowok="t"/>
              </v:shape>
              <v:shape style="position:absolute;left:2737;top:1996;width:305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7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rosa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1996;width:706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margarida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69;top:1996;width:38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3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cravo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08;top:1996;width:45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violeta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Quais são as flores que estão do lado esquerdo de</w:t>
      </w:r>
      <w:r>
        <w:rPr>
          <w:color w:val="231F20"/>
          <w:spacing w:val="-2"/>
        </w:rPr>
        <w:t> </w:t>
      </w:r>
      <w:r>
        <w:rPr>
          <w:color w:val="231F20"/>
        </w:rPr>
        <w:t>Gabriela?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(M070004E4)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3.337585pt;margin-top:11.01094pt;width:408.3pt;height:7.1pt;mso-position-horizontal-relative:page;mso-position-vertical-relative:paragraph;z-index:1504;mso-wrap-distance-left:0;mso-wrap-distance-right:0" coordorigin="1867,220" coordsize="8166,142">
            <v:group style="position:absolute;left:9408;top:230;width:2;height:122" coordorigin="9408,230" coordsize="2,122">
              <v:shape style="position:absolute;left:9408;top:230;width:2;height:122" coordorigin="9408,230" coordsize="0,122" path="m9408,352l9408,230e" filled="false" stroked="true" strokeweight="1pt" strokecolor="#231f20">
                <v:path arrowok="t"/>
              </v:shape>
            </v:group>
            <v:group style="position:absolute;left:8816;top:247;width:2;height:80" coordorigin="8816,247" coordsize="2,80">
              <v:shape style="position:absolute;left:8816;top:247;width:2;height:80" coordorigin="8816,247" coordsize="0,80" path="m8816,327l8816,247e" filled="false" stroked="true" strokeweight=".99943pt" strokecolor="#231f20">
                <v:path arrowok="t"/>
              </v:shape>
            </v:group>
            <v:group style="position:absolute;left:8224;top:230;width:2;height:122" coordorigin="8224,230" coordsize="2,122">
              <v:shape style="position:absolute;left:8224;top:230;width:2;height:122" coordorigin="8224,230" coordsize="0,122" path="m8224,352l8224,321,8224,291,8224,261,8224,230e" filled="false" stroked="true" strokeweight="1pt" strokecolor="#231f20">
                <v:path arrowok="t"/>
              </v:shape>
            </v:group>
            <v:group style="position:absolute;left:7622;top:287;width:20;height:2" coordorigin="7622,287" coordsize="20,2">
              <v:shape style="position:absolute;left:7622;top:287;width:20;height:2" coordorigin="7622,287" coordsize="20,0" path="m7622,287l7642,287e" filled="false" stroked="true" strokeweight="3.97932pt" strokecolor="#231f20">
                <v:path arrowok="t"/>
              </v:shape>
            </v:group>
            <v:group style="position:absolute;left:7040;top:230;width:2;height:122" coordorigin="7040,230" coordsize="2,122">
              <v:shape style="position:absolute;left:7040;top:230;width:2;height:122" coordorigin="7040,230" coordsize="0,122" path="m7040,352l7040,230e" filled="false" stroked="true" strokeweight="1pt" strokecolor="#231f20">
                <v:path arrowok="t"/>
              </v:shape>
            </v:group>
            <v:group style="position:absolute;left:6448;top:247;width:2;height:80" coordorigin="6448,247" coordsize="2,80">
              <v:shape style="position:absolute;left:6448;top:247;width:2;height:80" coordorigin="6448,247" coordsize="0,80" path="m6448,327l6448,247e" filled="false" stroked="true" strokeweight=".99943pt" strokecolor="#231f20">
                <v:path arrowok="t"/>
              </v:shape>
            </v:group>
            <v:group style="position:absolute;left:5856;top:230;width:2;height:122" coordorigin="5856,230" coordsize="2,122">
              <v:shape style="position:absolute;left:5856;top:230;width:2;height:122" coordorigin="5856,230" coordsize="0,122" path="m5856,352l5856,230e" filled="false" stroked="true" strokeweight="1pt" strokecolor="#231f20">
                <v:path arrowok="t"/>
              </v:shape>
            </v:group>
            <v:group style="position:absolute;left:5264;top:247;width:2;height:80" coordorigin="5264,247" coordsize="2,80">
              <v:shape style="position:absolute;left:5264;top:247;width:2;height:80" coordorigin="5264,247" coordsize="0,80" path="m5264,327l5264,247e" filled="false" stroked="true" strokeweight=".99943pt" strokecolor="#231f20">
                <v:path arrowok="t"/>
              </v:shape>
            </v:group>
            <v:group style="position:absolute;left:4672;top:230;width:2;height:122" coordorigin="4672,230" coordsize="2,122">
              <v:shape style="position:absolute;left:4672;top:230;width:2;height:122" coordorigin="4672,230" coordsize="0,122" path="m4672,352l4672,230e" filled="false" stroked="true" strokeweight="1pt" strokecolor="#231f20">
                <v:path arrowok="t"/>
              </v:shape>
            </v:group>
            <v:group style="position:absolute;left:4080;top:247;width:2;height:80" coordorigin="4080,247" coordsize="2,80">
              <v:shape style="position:absolute;left:4080;top:247;width:2;height:80" coordorigin="4080,247" coordsize="0,80" path="m4080,327l4080,247e" filled="false" stroked="true" strokeweight=".99943pt" strokecolor="#231f20">
                <v:path arrowok="t"/>
              </v:shape>
            </v:group>
            <v:group style="position:absolute;left:1877;top:291;width:8068;height:2" coordorigin="1877,291" coordsize="8068,2">
              <v:shape style="position:absolute;left:1877;top:291;width:8068;height:2" coordorigin="1877,291" coordsize="8068,0" path="m1877,291l9945,291e" filled="false" stroked="true" strokeweight=".9999pt" strokecolor="#231f20">
                <v:path arrowok="t"/>
              </v:shape>
            </v:group>
            <v:group style="position:absolute;left:9931;top:242;width:101;height:98" coordorigin="9931,242" coordsize="101,98">
              <v:shape style="position:absolute;left:9931;top:242;width:101;height:98" coordorigin="9931,242" coordsize="101,98" path="m9931,242l9931,340,10032,291,9931,242xe" filled="true" fillcolor="#231f20" stroked="false">
                <v:path arrowok="t"/>
                <v:fill type="solid"/>
              </v:shape>
            </v:group>
            <v:group style="position:absolute;left:3485;top:230;width:2;height:122" coordorigin="3485,230" coordsize="2,122">
              <v:shape style="position:absolute;left:3485;top:230;width:2;height:122" coordorigin="3485,230" coordsize="0,122" path="m3485,352l3485,230e" filled="false" stroked="true" strokeweight="1pt" strokecolor="#231f20">
                <v:path arrowok="t"/>
              </v:shape>
            </v:group>
            <v:group style="position:absolute;left:2893;top:247;width:2;height:80" coordorigin="2893,247" coordsize="2,80">
              <v:shape style="position:absolute;left:2893;top:247;width:2;height:80" coordorigin="2893,247" coordsize="0,80" path="m2893,327l2893,247e" filled="false" stroked="true" strokeweight=".99943pt" strokecolor="#231f20">
                <v:path arrowok="t"/>
              </v:shape>
            </v:group>
            <v:group style="position:absolute;left:2301;top:230;width:2;height:122" coordorigin="2301,230" coordsize="2,122">
              <v:shape style="position:absolute;left:2301;top:230;width:2;height:122" coordorigin="2301,230" coordsize="0,122" path="m2301,352l2301,230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2527" w:val="left" w:leader="none"/>
          <w:tab w:pos="3716" w:val="left" w:leader="none"/>
          <w:tab w:pos="5059" w:val="left" w:leader="none"/>
          <w:tab w:pos="6253" w:val="left" w:leader="none"/>
          <w:tab w:pos="7437" w:val="left" w:leader="none"/>
          <w:tab w:pos="8630" w:val="left" w:leader="none"/>
        </w:tabs>
        <w:spacing w:before="29"/>
        <w:ind w:left="1336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  <w:tab/>
        <w:t>2</w:t>
        <w:tab/>
        <w:t>3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300" w:lineRule="auto" w:before="157"/>
        <w:ind w:left="110" w:right="4260" w:firstLine="0"/>
        <w:jc w:val="left"/>
      </w:pPr>
      <w:r>
        <w:rPr>
          <w:color w:val="231F20"/>
        </w:rPr>
        <w:t>A localização do número – 2,5 nessa reta numérica está</w:t>
      </w:r>
      <w:r>
        <w:rPr>
          <w:color w:val="231F20"/>
          <w:spacing w:val="-14"/>
        </w:rPr>
        <w:t> </w:t>
      </w:r>
      <w:r>
        <w:rPr>
          <w:color w:val="231F20"/>
        </w:rPr>
        <w:t>entre </w:t>
      </w:r>
      <w:r>
        <w:rPr>
          <w:color w:val="231F20"/>
        </w:rPr>
        <w:t>A) – 2 e –</w:t>
      </w:r>
      <w:r>
        <w:rPr>
          <w:color w:val="231F20"/>
          <w:spacing w:val="-1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– 1 e –</w:t>
      </w:r>
      <w:r>
        <w:rPr>
          <w:color w:val="231F20"/>
          <w:spacing w:val="-1"/>
        </w:rPr>
        <w:t> </w:t>
      </w:r>
      <w:r>
        <w:rPr>
          <w:color w:val="231F20"/>
        </w:rPr>
        <w:t>2.</w:t>
      </w:r>
      <w:r>
        <w:rPr/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e</w:t>
      </w:r>
      <w:r>
        <w:rPr>
          <w:rFonts w:ascii="Arial"/>
          <w:color w:val="231F20"/>
          <w:spacing w:val="61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47" w:lineRule="auto" w:before="0" w:after="0"/>
        <w:ind w:left="110" w:right="11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(M070302E4)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Observe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quadriculada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desenho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cinza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Maura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fez.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quadradinho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dessa malha tem medida de área equivalente a 3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3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113"/>
        <w:ind w:left="110" w:right="0" w:firstLine="0"/>
        <w:jc w:val="left"/>
      </w:pPr>
      <w:r>
        <w:rPr>
          <w:color w:val="231F20"/>
        </w:rPr>
        <w:t>Qual é a medida da área desse desenho que Maura</w:t>
      </w:r>
      <w:r>
        <w:rPr>
          <w:color w:val="231F20"/>
          <w:spacing w:val="-1"/>
        </w:rPr>
        <w:t> </w:t>
      </w:r>
      <w:r>
        <w:rPr>
          <w:color w:val="231F20"/>
        </w:rPr>
        <w:t>fez?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17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72" w:after="0"/>
        <w:ind w:left="110" w:right="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BodyText"/>
        <w:spacing w:line="220" w:lineRule="exact"/>
        <w:ind w:left="110" w:right="0" w:firstLine="0"/>
        <w:jc w:val="left"/>
      </w:pPr>
      <w:r>
        <w:rPr>
          <w:color w:val="231F20"/>
        </w:rPr>
        <w:t>D) 3 800</w:t>
      </w:r>
      <w:r>
        <w:rPr>
          <w:color w:val="231F20"/>
          <w:spacing w:val="-1"/>
        </w:rPr>
        <w:t> </w:t>
      </w:r>
      <w:r>
        <w:rPr>
          <w:color w:val="231F20"/>
        </w:rPr>
        <w:t>g</w:t>
      </w:r>
      <w:r>
        <w:rPr/>
      </w:r>
    </w:p>
    <w:p>
      <w:pPr>
        <w:spacing w:line="151" w:lineRule="exact" w:before="0"/>
        <w:ind w:left="0" w:right="0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BL03M07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 </w:t>
      </w:r>
      <w:r>
        <w:rPr>
          <w:rFonts w:ascii="Arial"/>
          <w:color w:val="231F20"/>
          <w:sz w:val="22"/>
        </w:rPr>
        <w:t>Uma professora pediu aos alunos que ampliassem o desenho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74272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1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Carla</w:t>
        <w:tab/>
        <w:t>Marcelo</w:t>
        <w:tab/>
      </w:r>
      <w:r>
        <w:rPr>
          <w:rFonts w:ascii="Arial"/>
          <w:color w:val="231F20"/>
        </w:rPr>
        <w:t>Renata</w:t>
        <w:tab/>
        <w:t>Vitor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79" w:firstLine="0"/>
        <w:jc w:val="left"/>
      </w:pPr>
      <w:r>
        <w:rPr>
          <w:color w:val="231F20"/>
        </w:rPr>
        <w:t>Apenas um desses alunos realizou essa ampliação corretamente. Esse aluno</w:t>
      </w:r>
      <w:r>
        <w:rPr>
          <w:color w:val="231F20"/>
          <w:spacing w:val="-1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(M060061E4) </w:t>
      </w:r>
      <w:r>
        <w:rPr>
          <w:rFonts w:ascii="Arial" w:hAnsi="Arial"/>
          <w:color w:val="231F20"/>
          <w:sz w:val="22"/>
        </w:rPr>
        <w:t>Observe na tabela abaixo o preço de alguns produtos comprados por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Sérgio.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5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7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Valor </w:t>
            </w:r>
            <w:r>
              <w:rPr>
                <w:rFonts w:ascii="Arial"/>
                <w:b/>
                <w:color w:val="231F20"/>
                <w:sz w:val="22"/>
              </w:rPr>
              <w:t>dos</w:t>
            </w:r>
            <w:r>
              <w:rPr>
                <w:rFonts w:ascii="Arial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Televisão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R$ 1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Despertador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4710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Quanto Sérgio pagou pela compra desses três produtos? </w:t>
      </w:r>
      <w:r>
        <w:rPr>
          <w:rFonts w:ascii="Arial" w:hAnsi="Arial"/>
          <w:color w:val="231F20"/>
        </w:rPr>
        <w:t>A) R$ 1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290,00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R$ 1</w:t>
      </w:r>
      <w:r>
        <w:rPr>
          <w:color w:val="231F20"/>
          <w:spacing w:val="-1"/>
        </w:rPr>
        <w:t> </w:t>
      </w:r>
      <w:r>
        <w:rPr>
          <w:color w:val="231F20"/>
        </w:rPr>
        <w:t>319,00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R$ 1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680,00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R$ 1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709,00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41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66" w:lineRule="auto" w:before="72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97.888pt;margin-top:6.815134pt;width:193.5pt;height:202pt;mso-position-horizontal-relative:page;mso-position-vertical-relative:paragraph;z-index:1576;mso-wrap-distance-left:0;mso-wrap-distance-right:0" coordorigin="1958,136" coordsize="3870,4040">
            <v:shape style="position:absolute;left:2312;top:857;width:3116;height:2480" type="#_x0000_t75" stroked="false">
              <v:imagedata r:id="rId42" o:title=""/>
            </v:shape>
            <v:shape style="position:absolute;left:196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6.815134pt;width:193.5pt;height:202pt;mso-position-horizontal-relative:page;mso-position-vertical-relative:paragraph;z-index:1624;mso-wrap-distance-left:0;mso-wrap-distance-right:0" coordorigin="6078,136" coordsize="3870,4040">
            <v:shape style="position:absolute;left:6432;top:857;width:3116;height:2480" type="#_x0000_t75" stroked="false">
              <v:imagedata r:id="rId43" o:title=""/>
            </v:shape>
            <v:shape style="position:absolute;left:608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127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Qual é a diferença entre os preços dessas barracas? </w:t>
      </w:r>
      <w:r>
        <w:rPr>
          <w:rFonts w:ascii="Arial" w:hAnsi="Arial"/>
          <w:color w:val="231F20"/>
        </w:rPr>
        <w:t>A) R$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104,00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165,90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269,90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6</w:t>
      </w:r>
      <w:r>
        <w:rPr>
          <w:color w:val="231F20"/>
          <w:spacing w:val="-1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97" w:lineRule="exact" w:before="64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(M070448E4) </w:t>
      </w:r>
      <w:r>
        <w:rPr>
          <w:rFonts w:ascii="Arial" w:hAnsi="Arial"/>
          <w:color w:val="231F20"/>
          <w:sz w:val="22"/>
        </w:rPr>
        <w:t>A representação decimal da fração  </w:t>
      </w:r>
      <w:r>
        <w:rPr>
          <w:rFonts w:ascii="Arial" w:hAnsi="Arial"/>
          <w:color w:val="231F20"/>
          <w:position w:val="10"/>
          <w:sz w:val="22"/>
        </w:rPr>
      </w:r>
      <w:r>
        <w:rPr>
          <w:rFonts w:ascii="Arial" w:hAnsi="Arial"/>
          <w:color w:val="231F20"/>
          <w:position w:val="10"/>
          <w:sz w:val="22"/>
          <w:u w:val="single" w:color="231F20"/>
        </w:rPr>
        <w:t>2</w:t>
      </w:r>
      <w:r>
        <w:rPr>
          <w:rFonts w:ascii="Arial" w:hAnsi="Arial"/>
          <w:color w:val="231F20"/>
          <w:spacing w:val="37"/>
          <w:position w:val="10"/>
          <w:sz w:val="22"/>
          <w:u w:val="single" w:color="231F20"/>
        </w:rPr>
        <w:t> </w:t>
      </w:r>
      <w:r>
        <w:rPr>
          <w:rFonts w:ascii="Arial" w:hAnsi="Arial"/>
          <w:color w:val="231F20"/>
          <w:spacing w:val="37"/>
          <w:position w:val="10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0" w:right="264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24" w:lineRule="exact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4,0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2,5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0,4</w:t>
      </w:r>
      <w:r>
        <w:rPr>
          <w:rFonts w:ascii="Arial"/>
        </w:rPr>
      </w:r>
    </w:p>
    <w:p>
      <w:pPr>
        <w:pStyle w:val="BodyText"/>
        <w:spacing w:line="240" w:lineRule="auto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0,2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72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(M080023BH) </w:t>
      </w:r>
      <w:r>
        <w:rPr>
          <w:rFonts w:ascii="Arial" w:hAnsi="Arial"/>
          <w:color w:val="231F20"/>
          <w:sz w:val="22"/>
        </w:rPr>
        <w:t>Observe o polígono desenhado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598999pt;margin-top:15.163945pt;width:155.9pt;height:177.3pt;mso-position-horizontal-relative:page;mso-position-vertical-relative:paragraph;z-index:1648;mso-wrap-distance-left:0;mso-wrap-distance-right:0" coordorigin="1992,303" coordsize="3118,3546">
            <v:group style="position:absolute;left:2004;top:315;width:3094;height:3522" coordorigin="2004,315" coordsize="3094,3522">
              <v:shape style="position:absolute;left:2004;top:315;width:3094;height:3522" coordorigin="2004,315" coordsize="3094,3522" path="m5090,458l2004,315,2004,1967,3160,3836,5097,2147,5090,458xe" filled="false" stroked="true" strokeweight="1.171pt" strokecolor="#231f20">
                <v:path arrowok="t"/>
              </v:shape>
            </v:group>
            <v:group style="position:absolute;left:2004;top:1967;width:3094;height:181" coordorigin="2004,1967" coordsize="3094,181">
              <v:shape style="position:absolute;left:2004;top:1967;width:3094;height:181" coordorigin="2004,1967" coordsize="3094,181" path="m2004,1967l5097,2147e" filled="false" stroked="true" strokeweight="1.171pt" strokecolor="#231f20">
                <v:path arrowok="t"/>
                <v:stroke dashstyle="dash"/>
              </v:shape>
            </v:group>
            <v:group style="position:absolute;left:3160;top:458;width:1930;height:3379" coordorigin="3160,458" coordsize="1930,3379">
              <v:shape style="position:absolute;left:3160;top:458;width:1930;height:3379" coordorigin="3160,458" coordsize="1930,3379" path="m3160,3836l3175,2177,5090,458e" filled="false" stroked="true" strokeweight="1.171pt" strokecolor="#231f20">
                <v:path arrowok="t"/>
              </v:shape>
            </v:group>
            <v:group style="position:absolute;left:2004;top:315;width:1172;height:1862" coordorigin="2004,315" coordsize="1172,1862">
              <v:shape style="position:absolute;left:2004;top:315;width:1172;height:1862" coordorigin="2004,315" coordsize="1172,1862" path="m3175,2177l2004,315e" filled="false" stroked="true" strokeweight="1.17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O número de faces desse polígono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0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240" w:right="4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  <w:t>litros de água tratada pingam das torneiras todos os dias e não são utilizados no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de água. Aperte a descarga apenas o tempo necessário. Evite pressionar a válvula sem necessidade. 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 de 3 a 6 litros de água. Desligue o chuveiro quando estiver se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45">
              <w:r>
                <w:rPr>
                  <w:rFonts w:ascii="Arial" w:hAnsi="Arial"/>
                  <w:color w:val="231F20"/>
                  <w:sz w:val="16"/>
                </w:rPr>
                <w:t>em: &lt;http://migre.me/fK1Fo&gt;.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14 ago. 2013.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43" cy="2856357"/>
                  <wp:effectExtent l="0" t="0" r="0" b="0"/>
                  <wp:docPr id="3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3" cy="285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47">
              <w:r>
                <w:rPr>
                  <w:rFonts w:ascii="Arial" w:hAnsi="Arial"/>
                  <w:color w:val="231F20"/>
                  <w:sz w:val="16"/>
                </w:rPr>
                <w:t>em: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 ago.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3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(P070037F5_SUP)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 descarga apenas o tempo necessário.” (ℓ. 7), a palavra</w:t>
      </w:r>
      <w:r>
        <w:rPr>
          <w:rFonts w:ascii="Arial" w:hAnsi="Arial" w:cs="Arial" w:eastAsia="Arial" w:hint="default"/>
          <w:color w:val="231F20"/>
          <w:spacing w:val="-3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 foi usada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4"/>
          <w:pgSz w:w="11910" w:h="16840"/>
          <w:pgMar w:footer="443" w:header="377" w:top="560" w:bottom="64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1 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às questões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group style="position:absolute;margin-left:109.358002pt;margin-top:16.717865pt;width:376.6pt;height:273.6pt;mso-position-horizontal-relative:page;mso-position-vertical-relative:paragraph;z-index:1744;mso-wrap-distance-left:0;mso-wrap-distance-right:0" coordorigin="2187,334" coordsize="7532,5472">
            <v:shape style="position:absolute;left:2187;top:334;width:4800;height:4795" type="#_x0000_t75" stroked="false">
              <v:imagedata r:id="rId48" o:title=""/>
            </v:shape>
            <v:shape style="position:absolute;left:6978;top:334;width:2741;height:5472" type="#_x0000_t75" stroked="false">
              <v:imagedata r:id="rId49" o:title=""/>
            </v:shape>
            <v:shape style="position:absolute;left:2187;top:5120;width:4800;height:686" type="#_x0000_t75" stroked="false">
              <v:imagedata r:id="rId50" o:title=""/>
            </v:shape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76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51">
        <w:r>
          <w:rPr>
            <w:rFonts w:ascii="Arial" w:hAnsi="Arial"/>
            <w:color w:val="231F20"/>
            <w:sz w:val="16"/>
          </w:rPr>
          <w:t>em: &lt;http://migre.me/ewZsn&gt;.</w:t>
        </w:r>
      </w:hyperlink>
      <w:r>
        <w:rPr>
          <w:rFonts w:ascii="Arial" w:hAnsi="Arial"/>
          <w:color w:val="231F20"/>
          <w:sz w:val="16"/>
        </w:rPr>
        <w:t> Acesso em: 13 maio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(P070041F5_SUP)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manual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propaganda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educativa.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(P070042F5) </w:t>
      </w:r>
      <w:r>
        <w:rPr>
          <w:rFonts w:ascii="Arial" w:hAnsi="Arial"/>
          <w:color w:val="231F20"/>
          <w:sz w:val="22"/>
        </w:rPr>
        <w:t>Esse texto é</w:t>
      </w:r>
      <w:r>
        <w:rPr>
          <w:rFonts w:ascii="Arial" w:hAnsi="Arial"/>
          <w:color w:val="231F20"/>
          <w:spacing w:val="6"/>
          <w:sz w:val="22"/>
        </w:rPr>
        <w:t> </w:t>
      </w:r>
      <w:r>
        <w:rPr>
          <w:rFonts w:ascii="Arial" w:hAnsi="Arial"/>
          <w:color w:val="231F20"/>
          <w:sz w:val="22"/>
        </w:rPr>
        <w:t>dirigido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Denatran.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Ministério das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Cidades.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aos guardas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motoristas.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respeito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problema do transporte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público.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potência 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carros.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impaciência dos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passageiros.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8.958pt;margin-top:18.996870pt;width:478.057002pt;height:164.16pt;mso-position-horizontal-relative:page;mso-position-vertical-relative:paragraph;z-index:1768;mso-wrap-distance-left:0;mso-wrap-distance-right:0" type="#_x0000_t75" stroked="false">
            <v:imagedata r:id="rId53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8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54">
        <w:r>
          <w:rPr>
            <w:rFonts w:ascii="Arial" w:hAnsi="Arial"/>
            <w:color w:val="231F20"/>
            <w:sz w:val="16"/>
          </w:rPr>
          <w:t>&lt;http://blogdoxandro.blogspot.com.br/2010_10_23_archive.html&gt;.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(P070044F5_SUP)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(P070044F5) </w:t>
      </w:r>
      <w:r>
        <w:rPr>
          <w:rFonts w:ascii="Arial"/>
          <w:color w:val="231F20"/>
          <w:sz w:val="22"/>
        </w:rPr>
        <w:t>O que provoca humor nesse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texto?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ter muitos pares de meias guardados em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espalhar meias pelo chão para obedecer à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ordem dada ao menino por outra</w:t>
      </w:r>
      <w:r>
        <w:rPr>
          <w:rFonts w:ascii="Arial"/>
          <w:color w:val="231F20"/>
          <w:spacing w:val="-39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expressão do menino ao ouvir a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57937pt;width:482.9pt;height:214.85pt;mso-position-horizontal-relative:page;mso-position-vertical-relative:paragraph;z-index:1864;mso-wrap-distance-left:0;mso-wrap-distance-right:0" coordorigin="1124,153" coordsize="9658,4297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4277" coordorigin="1134,163" coordsize="2,4277">
              <v:shape style="position:absolute;left:1134;top:163;width:2;height:4277" coordorigin="1134,163" coordsize="0,4277" path="m1134,444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4277" coordorigin="1701,163" coordsize="2,4277">
              <v:shape style="position:absolute;left:1701;top:163;width:2;height:4277" coordorigin="1701,163" coordsize="0,4277" path="m1701,4440l1701,163e" filled="false" stroked="true" strokeweight=".5pt" strokecolor="#231f20">
                <v:path arrowok="t"/>
              </v:shape>
            </v:group>
            <v:group style="position:absolute;left:10772;top:163;width:2;height:4277" coordorigin="10772,163" coordsize="2,4277">
              <v:shape style="position:absolute;left:10772;top:163;width:2;height:4277" coordorigin="10772,163" coordsize="0,4277" path="m10772,4440l10772,163e" filled="false" stroked="true" strokeweight=".5pt" strokecolor="#231f20">
                <v:path arrowok="t"/>
              </v:shape>
            </v:group>
            <v:group style="position:absolute;left:1129;top:4445;width:572;height:2" coordorigin="1129,4445" coordsize="572,2">
              <v:shape style="position:absolute;left:1129;top:4445;width:572;height:2" coordorigin="1129,4445" coordsize="572,0" path="m1129,4445l1701,4445e" filled="false" stroked="true" strokeweight=".5pt" strokecolor="#231f20">
                <v:path arrowok="t"/>
              </v:shape>
            </v:group>
            <v:group style="position:absolute;left:1701;top:4445;width:9076;height:2" coordorigin="1701,4445" coordsize="9076,2">
              <v:shape style="position:absolute;left:1701;top:4445;width:9076;height:2" coordorigin="1701,4445" coordsize="9076,0" path="m1701,4445l10777,4445e" filled="false" stroked="true" strokeweight=".5pt" strokecolor="#231f20">
                <v:path arrowok="t"/>
              </v:shape>
              <v:shape style="position:absolute;left:1356;top:172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irritar seus amigos. Um dia, ele vai visitar sua mãe e diz: “Eu, mais tarde, vou me tornar 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Tuco. Mas, de repente, ele escorrega e cai entre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Tuco, 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8" w:val="left" w:leader="none"/>
        </w:tabs>
        <w:spacing w:line="240" w:lineRule="auto" w:before="64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8" w:val="left" w:leader="none"/>
        </w:tabs>
        <w:spacing w:line="240" w:lineRule="auto" w:before="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lugar.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“‘Estou trazendo de volta a sua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 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 (ℓ. 12-13), a expressão 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2"/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72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24.237881pt;width:37.992882pt;height:37.5pt;mso-position-horizontal-relative:page;mso-position-vertical-relative:paragraph;z-index:-73600" type="#_x0000_t75" stroked="false">
            <v:imagedata r:id="rId56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69.811005pt;margin-top:16.456955pt;width:256.25pt;height:126.45pt;mso-position-horizontal-relative:page;mso-position-vertical-relative:paragraph;z-index:2056;mso-wrap-distance-left:0;mso-wrap-distance-right:0" coordorigin="3396,329" coordsize="5125,2529">
            <v:group style="position:absolute;left:4601;top:648;width:1626;height:985" coordorigin="4601,648" coordsize="1626,985">
              <v:shape style="position:absolute;left:4601;top:648;width:1626;height:985" coordorigin="4601,648" coordsize="1626,985" path="m5411,648l4601,1633,6227,1633,5411,648xe" filled="false" stroked="true" strokeweight=".938pt" strokecolor="#231f20">
                <v:path arrowok="t"/>
              </v:shape>
            </v:group>
            <v:group style="position:absolute;left:4803;top:1633;width:1221;height:1216" coordorigin="4803,1633" coordsize="1221,1216">
              <v:shape style="position:absolute;left:4803;top:1633;width:1221;height:1216" coordorigin="4803,1633" coordsize="1221,1216" path="m4803,1633l4803,2848,6024,2848,6024,1633e" filled="false" stroked="true" strokeweight=".938pt" strokecolor="#231f20">
                <v:path arrowok="t"/>
              </v:shape>
            </v:group>
            <v:group style="position:absolute;left:5205;top:2235;width:415;height:614" coordorigin="5205,2235" coordsize="415,614">
              <v:shape style="position:absolute;left:5205;top:2235;width:415;height:614" coordorigin="5205,2235" coordsize="415,614" path="m5619,2848l5619,2235,5205,2235,5205,2848e" filled="false" stroked="true" strokeweight=".938pt" strokecolor="#231f20">
                <v:path arrowok="t"/>
              </v:shape>
              <v:shape style="position:absolute;left:5221;top:2473;width:148;height:148" type="#_x0000_t75" stroked="false">
                <v:imagedata r:id="rId57" o:title=""/>
              </v:shape>
              <v:shape style="position:absolute;left:5604;top:1802;width:334;height:334" type="#_x0000_t75" stroked="false">
                <v:imagedata r:id="rId58" o:title=""/>
              </v:shape>
            </v:group>
            <v:group style="position:absolute;left:6817;top:339;width:1475;height:1401" coordorigin="6817,339" coordsize="1475,1401">
              <v:shape style="position:absolute;left:6817;top:339;width:1475;height:1401" coordorigin="6817,339" coordsize="1475,1401" path="m6817,873l7110,1740,8010,1740,8292,884,7560,339,6817,873xe" filled="false" stroked="true" strokeweight=".938pt" strokecolor="#231f20">
                <v:path arrowok="t"/>
              </v:shape>
            </v:group>
            <v:group style="position:absolute;left:7290;top:1740;width:529;height:1103" coordorigin="7290,1740" coordsize="529,1103">
              <v:shape style="position:absolute;left:7290;top:1740;width:529;height:1103" coordorigin="7290,1740" coordsize="529,1103" path="m7813,1740l7819,2842,7290,2842,7290,1740,7813,1740xe" filled="false" stroked="true" strokeweight=".938pt" strokecolor="#231f20">
                <v:path arrowok="t"/>
              </v:shape>
            </v:group>
            <v:group style="position:absolute;left:3406;top:2848;width:5106;height:2" coordorigin="3406,2848" coordsize="5106,2">
              <v:shape style="position:absolute;left:3406;top:2848;width:5106;height:2" coordorigin="3406,2848" coordsize="5106,0" path="m3406,2848l8512,2848e" filled="false" stroked="true" strokeweight=".938pt" strokecolor="#231f20">
                <v:path arrowok="t"/>
              </v:shape>
              <v:shape style="position:absolute;left:7507;top:217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102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922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95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2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9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um desconto de 15% sobre esse valor por pagar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left="110" w:right="0" w:firstLine="0"/>
        <w:jc w:val="left"/>
      </w:pPr>
      <w:r>
        <w:rPr>
          <w:color w:val="231F20"/>
        </w:rPr>
        <w:t>Quanto ele pagou por essa</w:t>
      </w:r>
      <w:r>
        <w:rPr>
          <w:color w:val="231F20"/>
          <w:spacing w:val="-1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496pt;width:272.3pt;height:69.05pt;mso-position-horizontal-relative:page;mso-position-vertical-relative:paragraph;z-index:2176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3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3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3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3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3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3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3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3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3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3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3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3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3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3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3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3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3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3;width:5436;height:2" coordorigin="1995,233" coordsize="5436,2">
              <v:shape style="position:absolute;left:1995;top:233;width:5436;height:2" coordorigin="1995,233" coordsize="5436,0" path="m1995,233l1995,233,7426,233,7431,233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1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footerReference w:type="default" r:id="rId55"/>
          <w:pgSz w:w="11910" w:h="16840"/>
          <w:pgMar w:footer="324" w:header="377" w:top="560" w:bottom="52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(M070435E4) </w:t>
      </w:r>
      <w:r>
        <w:rPr>
          <w:rFonts w:ascii="Arial" w:hAnsi="Arial"/>
          <w:color w:val="231F20"/>
          <w:sz w:val="22"/>
        </w:rPr>
        <w:t>Observe abaixo o desenho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9"/>
          <w:szCs w:val="9"/>
        </w:rPr>
      </w:pPr>
      <w:r>
        <w:rPr/>
        <w:pict>
          <v:group style="position:absolute;margin-left:100.039001pt;margin-top:6.372945pt;width:72.3pt;height:94.75pt;mso-position-horizontal-relative:page;mso-position-vertical-relative:paragraph;z-index:2224;mso-wrap-distance-left:0;mso-wrap-distance-right:0" coordorigin="2001,127" coordsize="1446,1895">
            <v:group style="position:absolute;left:2001;top:1643;width:1446;height:376" coordorigin="2001,1643" coordsize="1446,376">
              <v:shape style="position:absolute;left:2001;top:1643;width:1446;height:376" coordorigin="2001,1643" coordsize="1446,376" path="m2053,1643l2001,1643,2280,2019,3166,2019,3181,1999,2290,1999,2031,1650,2053,1643xe" filled="true" fillcolor="#231f20" stroked="false">
                <v:path arrowok="t"/>
                <v:fill type="solid"/>
              </v:shape>
              <v:shape style="position:absolute;left:2001;top:1643;width:1446;height:376" coordorigin="2001,1643" coordsize="1446,376" path="m3446,1643l3393,1643,3416,1650,3156,1999,3181,1999,3446,1643xe" filled="true" fillcolor="#231f20" stroked="false">
                <v:path arrowok="t"/>
                <v:fill type="solid"/>
              </v:shape>
            </v:group>
            <v:group style="position:absolute;left:2015;top:1373;width:1418;height:272" coordorigin="2015,1373" coordsize="1418,272">
              <v:shape style="position:absolute;left:2015;top:1373;width:1418;height:272" coordorigin="2015,1373" coordsize="1418,272" path="m2015,1645l2723,1373,3432,1645e" filled="false" stroked="true" strokeweight="1.0pt" strokecolor="#231f20">
                <v:path arrowok="t"/>
                <v:stroke dashstyle="dash"/>
              </v:shape>
            </v:group>
            <v:group style="position:absolute;left:2015;top:137;width:1418;height:590" coordorigin="2015,137" coordsize="1418,590">
              <v:shape style="position:absolute;left:2015;top:137;width:1418;height:590" coordorigin="2015,137" coordsize="1418,590" path="m2723,137l3078,250,3432,362,3297,544,3161,727,2723,727,2285,727,2150,544,2015,362,2369,250,2723,137xe" filled="false" stroked="true" strokeweight="1pt" strokecolor="#231f20">
                <v:path arrowok="t"/>
              </v:shape>
            </v:group>
            <v:group style="position:absolute;left:2723;top:137;width:2;height:1283" coordorigin="2723,137" coordsize="2,1283">
              <v:shape style="position:absolute;left:2723;top:137;width:2;height:1283" coordorigin="2723,137" coordsize="1,1283" path="m2723,137l2723,1420e" filled="false" stroked="true" strokeweight="1pt" strokecolor="#231f20">
                <v:path arrowok="t"/>
                <v:stroke dashstyle="dash"/>
              </v:shape>
            </v:group>
            <v:group style="position:absolute;left:2015;top:362;width:2;height:1283" coordorigin="2015,362" coordsize="2,1283">
              <v:shape style="position:absolute;left:2015;top:362;width:2;height:1283" coordorigin="2015,362" coordsize="0,1283" path="m2015,362l2015,1645e" filled="false" stroked="true" strokeweight="1pt" strokecolor="#231f20">
                <v:path arrowok="t"/>
              </v:shape>
            </v:group>
            <v:group style="position:absolute;left:3435;top:374;width:2;height:1283" coordorigin="3435,374" coordsize="2,1283">
              <v:shape style="position:absolute;left:3435;top:374;width:2;height:1283" coordorigin="3435,374" coordsize="0,1283" path="m3435,374l3435,1657e" filled="false" stroked="true" strokeweight="1pt" strokecolor="#231f20">
                <v:path arrowok="t"/>
              </v:shape>
            </v:group>
            <v:group style="position:absolute;left:2287;top:730;width:2;height:1283" coordorigin="2287,730" coordsize="2,1283">
              <v:shape style="position:absolute;left:2287;top:730;width:2;height:1283" coordorigin="2287,730" coordsize="0,1283" path="m2287,730l2287,2012e" filled="false" stroked="true" strokeweight="1pt" strokecolor="#231f20">
                <v:path arrowok="t"/>
              </v:shape>
            </v:group>
            <v:group style="position:absolute;left:3165;top:719;width:2;height:1283" coordorigin="3165,719" coordsize="2,1283">
              <v:shape style="position:absolute;left:3165;top:719;width:2;height:1283" coordorigin="3165,719" coordsize="0,1283" path="m3165,719l3165,2002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64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Marcela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quer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comprar.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119.305pt;margin-top:-32.833141pt;width:16.75pt;height:24.25pt;mso-position-horizontal-relative:page;mso-position-vertical-relative:paragraph;z-index:-73528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  <w:tab w:pos="5832" w:val="right" w:leader="none"/>
        </w:tabs>
        <w:spacing w:line="177" w:lineRule="auto" w:before="261" w:after="0"/>
        <w:ind w:left="110" w:right="44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sz w:val="22"/>
        </w:rPr>
        <w:t>? A) 0,375</w:t>
      </w:r>
      <w:r>
        <w:rPr>
          <w:rFonts w:ascii="Times New Roman" w:hAnsi="Times New Roman"/>
          <w:color w:val="231F20"/>
          <w:position w:val="15"/>
          <w:sz w:val="22"/>
        </w:rPr>
        <w:tab/>
      </w:r>
      <w:r>
        <w:rPr>
          <w:rFonts w:ascii="Arial" w:hAnsi="Arial"/>
          <w:color w:val="231F20"/>
          <w:position w:val="15"/>
          <w:sz w:val="22"/>
        </w:rPr>
        <w:t>8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9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2,666...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8,3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337601pt;margin-top:9.612951pt;width:170.1pt;height:28.35pt;mso-position-horizontal-relative:page;mso-position-vertical-relative:paragraph;z-index:224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 w:firstLine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 1 000 + 9 x 100 + 2 x 10 +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1910" w:h="16840"/>
          <w:pgMar w:header="377" w:footer="324" w:top="560" w:bottom="520" w:left="740" w:right="740"/>
        </w:sectPr>
      </w:pPr>
    </w:p>
    <w:p>
      <w:pPr>
        <w:pStyle w:val="BodyText"/>
        <w:spacing w:line="300" w:lineRule="auto" w:before="100"/>
        <w:ind w:left="110" w:right="-18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Essa decomposição corresponde a</w:t>
      </w:r>
      <w:r>
        <w:rPr>
          <w:color w:val="231F20"/>
          <w:spacing w:val="-1"/>
        </w:rPr>
        <w:t> </w:t>
      </w:r>
      <w:r>
        <w:rPr>
          <w:color w:val="231F20"/>
        </w:rPr>
        <w:t>qual</w:t>
      </w:r>
      <w:r>
        <w:rPr>
          <w:color w:val="231F20"/>
          <w:spacing w:val="-1"/>
        </w:rPr>
        <w:t> </w:t>
      </w:r>
      <w:r>
        <w:rPr>
          <w:color w:val="231F20"/>
        </w:rPr>
        <w:t>número?</w:t>
      </w:r>
      <w:r>
        <w:rPr>
          <w:color w:val="231F20"/>
          <w:w w:val="99"/>
        </w:rPr>
        <w:t>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494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-18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924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-18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4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914</w:t>
      </w:r>
      <w:r>
        <w:rPr>
          <w:rFonts w:ascii="Arial"/>
        </w:rPr>
      </w:r>
    </w:p>
    <w:p>
      <w:pPr>
        <w:pStyle w:val="BodyText"/>
        <w:spacing w:line="240" w:lineRule="auto"/>
        <w:ind w:left="110" w:right="-18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4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924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953" w:space="4567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72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6894pt;width:255.15pt;height:185.05pt;mso-position-horizontal-relative:page;mso-position-vertical-relative:paragraph;z-index:2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8898pt;width:9.550pt;height:43.3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5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9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De acordo com esse gráfico, quantas crianças preferem filmes de</w:t>
      </w:r>
      <w:r>
        <w:rPr>
          <w:color w:val="231F20"/>
          <w:spacing w:val="-1"/>
        </w:rPr>
        <w:t> </w:t>
      </w:r>
      <w:r>
        <w:rPr>
          <w:color w:val="231F20"/>
        </w:rPr>
        <w:t>ação?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(M051488E4) </w:t>
      </w:r>
      <w:r>
        <w:rPr>
          <w:rFonts w:ascii="Arial" w:hAnsi="Arial"/>
          <w:color w:val="231F20"/>
          <w:sz w:val="22"/>
        </w:rPr>
        <w:t>Observe abaixo um retângulo que foi dividido em quadrados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A fração que representa os quadrados pintados de cinza em relação ao total de quadrados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1043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10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53" w:lineRule="auto" w:before="0" w:after="0"/>
        <w:ind w:left="505" w:right="10535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6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2" w:right="10535" w:hanging="39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3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6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93951pt;width:56.7pt;height:28.35pt;mso-position-horizontal-relative:page;mso-position-vertical-relative:paragraph;z-index:229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 w:firstLine="0"/>
                    <w:jc w:val="left"/>
                  </w:pPr>
                  <w:r>
                    <w:rPr>
                      <w:color w:val="231F20"/>
                    </w:rPr>
                    <w:t>396 ÷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left="110" w:right="7872" w:firstLine="0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1"/>
        </w:rPr>
        <w:t> </w:t>
      </w:r>
      <w:r>
        <w:rPr>
          <w:color w:val="231F20"/>
        </w:rPr>
        <w:t>132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196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399</w:t>
      </w:r>
      <w:r>
        <w:rPr/>
      </w:r>
    </w:p>
    <w:p>
      <w:pPr>
        <w:spacing w:after="0" w:line="240" w:lineRule="auto"/>
        <w:jc w:val="left"/>
        <w:sectPr>
          <w:headerReference w:type="default" r:id="rId59"/>
          <w:footerReference w:type="default" r:id="rId60"/>
          <w:pgSz w:w="11910" w:h="16840"/>
          <w:pgMar w:header="377" w:footer="524" w:top="560" w:bottom="720" w:left="740" w:right="0"/>
          <w:pgNumType w:start="1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13422pt;width:26.25pt;height:88.45pt;mso-position-horizontal-relative:page;mso-position-vertical-relative:paragraph;z-index:2368;mso-wrap-distance-left:0;mso-wrap-distance-right:0" coordorigin="1602,168" coordsize="525,1769">
            <v:shape style="position:absolute;left:1761;top:413;width:210;height:210" type="#_x0000_t75" stroked="false">
              <v:imagedata r:id="rId62" o:title=""/>
            </v:shape>
            <v:shape style="position:absolute;left:1763;top:1664;width:214;height:209" type="#_x0000_t75" stroked="false">
              <v:imagedata r:id="rId63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8,1608,1185,1608,1329,1609,1440,1609,1659,1607,1707,1605,1763,1605,1776,1614,1859,1712,1918,1779,1931,1841,1936,1908,1935,1987,1924,2061,1901,2063,1899,1847,1899,1776,1891,1708,1871,1647,1844,1646,1763,1645,1682,1644,1601,1643,1521,1643,1440,1643,1329,1642,1005,1642,791,1642,696,1642,634,1642,556,1641,474,1640,394,1639,313,1718,313,1717,313,1663,276,1669,267,1674,257,1681,249,1694,242,1738,242,1740,241,1756,235,1955,234,1955,231,2101,231,2095,226,1863,226,1833,223,1807,212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6,2086,716,2086,791,2087,877,2087,949,2088,1028,2088,1106,2088,1343,2089,1601,2089,1664,2090,1705,2090,1752,2087,1798,2078,1843,2000,1878,1922,1896,1847,1899,2063,1899,2113,1861,2123,1827,2126,1776,2125,1705,2124,1664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3,1820,305,1881,305,1886,303,1914,294,1945,283,1948,278,1865,278,1830,274,1799,268,1794,259,1800,253,1794,244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2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4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9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7296pt;width:71.45pt;height:87.1pt;mso-position-horizontal-relative:page;mso-position-vertical-relative:paragraph;z-index:2392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64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3;width:635;height:651" coordorigin="3716,203" coordsize="635,651">
              <v:shape style="position:absolute;left:3716;top:203;width:635;height:651" coordorigin="3716,203" coordsize="635,651" path="m4228,602l4108,602,4158,629,4199,683,4209,737,4189,793,4140,853,4350,817,4228,602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159,480l3924,480,3954,502,3966,541,3973,586,3975,603,3977,620,3978,638,3979,658,4023,635,4065,610,4108,602,4228,602,4159,480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002,203l3716,306,3725,333,3732,357,3767,436,3826,484,3864,484,3924,480,4159,480,4002,203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8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6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1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7,3663,1214,3659,1257,3668,1303,3676,1327,3687,1350,3698,1373,3710,1396,3747,1467,3771,1504,3795,1514,3836,1503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40,4182,1167,4216,1231,4251,1294,4309,1328,4376,1306,4443,1282,4583,1229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7,4114,1668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6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3,4144,1763,4182,1751,4219,1743,4247,1725,4260,1682,4263,1602,4261,1524,4255,1446,4240,1371,4217,1298,4183,1227,4136,1160,4127,1147,4119,1133,4113,1119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8,3533,1124,3515,1213,3500,1302,3487,1389,3475,1474,3618,1437,3619,1404,3620,1367,3619,1328,3618,1287,3620,1225,3639,1173,3674,1130,3726,1096,3757,1077,3788,1055,3821,1030,3859,1001,3761,1000xe" filled="true" fillcolor="#ffffff" stroked="false">
                <v:path arrowok="t"/>
                <v:fill type="solid"/>
              </v:shape>
            </v:group>
            <v:group style="position:absolute;left:3263;top:576;width:238;height:599" coordorigin="3263,576" coordsize="238,599">
              <v:shape style="position:absolute;left:3263;top:576;width:238;height:599" coordorigin="3263,576" coordsize="238,599" path="m3263,576l3264,661,3275,741,3296,818,3323,891,3356,963,3392,1033,3429,1104,3465,1174,3494,1116,3500,1060,3488,1006,3462,951,3433,894,3406,835,3381,776,3356,716,3356,716,3263,576xe" filled="true" fillcolor="#ffffff" stroked="false">
                <v:path arrowok="t"/>
                <v:fill type="solid"/>
              </v:shape>
              <v:shape style="position:absolute;left:3263;top:576;width:238;height:599" coordorigin="3263,576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65" o:title=""/>
              </v:shape>
              <v:shape style="position:absolute;left:3575;top:324;width:176;height:329" type="#_x0000_t75" stroked="false">
                <v:imagedata r:id="rId66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50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4,3938,789,3939,812,3943,841,3946,873,4166,693,4149,679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5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2;width:90;height:278" coordorigin="3783,522" coordsize="90,278">
              <v:shape style="position:absolute;left:3783;top:522;width:90;height:278" coordorigin="3783,522" coordsize="90,278" path="m3872,522l3823,529,3794,545,3783,576,3788,628,3798,672,3811,716,3825,758,3838,799,3872,522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4,3793,843,3594,750xe" filled="true" fillcolor="#ffffff" stroked="false">
                <v:path arrowok="t"/>
                <v:fill type="solid"/>
              </v:shape>
            </v:group>
            <v:group style="position:absolute;left:3871;top:579;width:54;height:205" coordorigin="3871,579" coordsize="54,205">
              <v:shape style="position:absolute;left:3871;top:579;width:54;height:205" coordorigin="3871,579" coordsize="54,205" path="m3924,579l3885,629,3871,679,3881,731,3914,783,3924,579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50677pt;width:50.403469pt;height:87pt;mso-position-horizontal-relative:page;mso-position-vertical-relative:paragraph;z-index:2416;mso-wrap-distance-left:0;mso-wrap-distance-right:0" type="#_x0000_t75" stroked="false">
            <v:imagedata r:id="rId67" o:title=""/>
            <w10:wrap type="topAndBottom"/>
          </v:shape>
        </w:pict>
      </w:r>
      <w:r>
        <w:rPr/>
        <w:pict>
          <v:group style="position:absolute;margin-left:353.040009pt;margin-top:8.426922pt;width:91.65pt;height:86.6pt;mso-position-horizontal-relative:page;mso-position-vertical-relative:paragraph;z-index:2440;mso-wrap-distance-left:0;mso-wrap-distance-right:0" coordorigin="7061,169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6l8410,1896,8410,1124,7543,1124,7543,1896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6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6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6;width:1823;height:483" coordorigin="7066,546" coordsize="1823,483">
              <v:shape style="position:absolute;left:7066;top:546;width:1823;height:483" coordorigin="7066,546" coordsize="1823,483" path="m7066,656l7543,1027,8411,1028,8888,656,8888,546e" filled="false" stroked="true" strokeweight=".455pt" strokecolor="#231f20">
                <v:path arrowok="t"/>
              </v:shape>
            </v:group>
            <v:group style="position:absolute;left:7066;top:174;width:1823;height:639" coordorigin="7066,174" coordsize="1823,639">
              <v:shape style="position:absolute;left:7066;top:174;width:1823;height:639" coordorigin="7066,174" coordsize="1823,639" path="m8888,546l8397,174,7543,174,7066,546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5453pt;width:71.539493pt;height:88.5pt;mso-position-horizontal-relative:page;mso-position-vertical-relative:paragraph;z-index:2464;mso-wrap-distance-left:0;mso-wrap-distance-right:0" type="#_x0000_t75" stroked="false">
            <v:imagedata r:id="rId68" o:title=""/>
            <w10:wrap type="topAndBottom"/>
          </v:shape>
        </w:pict>
      </w:r>
    </w:p>
    <w:p>
      <w:pPr>
        <w:pStyle w:val="BodyText"/>
        <w:tabs>
          <w:tab w:pos="3104" w:val="left" w:leader="none"/>
          <w:tab w:pos="5111" w:val="left" w:leader="none"/>
          <w:tab w:pos="7135" w:val="left" w:leader="none"/>
          <w:tab w:pos="9203" w:val="left" w:leader="none"/>
        </w:tabs>
        <w:spacing w:line="240" w:lineRule="auto" w:before="104"/>
        <w:ind w:left="1098" w:right="0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rFonts w:ascii="Arial"/>
          <w:color w:val="231F20"/>
        </w:rPr>
        <w:tab/>
        <w:t>V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Quais desses objetos lembram corpos</w:t>
      </w:r>
      <w:r>
        <w:rPr>
          <w:color w:val="231F20"/>
          <w:spacing w:val="-1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85.850pt;mso-position-horizontal-relative:page;mso-position-vertical-relative:paragraph;z-index:2656;mso-wrap-distance-left:0;mso-wrap-distance-right:0" coordorigin="1124,133" coordsize="9658,5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697" coordorigin="1134,143" coordsize="2,5697">
              <v:shape style="position:absolute;left:1134;top:143;width:2;height:5697" coordorigin="1134,143" coordsize="0,5697" path="m1134,5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697" coordorigin="1701,143" coordsize="2,5697">
              <v:shape style="position:absolute;left:1701;top:143;width:2;height:5697" coordorigin="1701,143" coordsize="0,5697" path="m1701,5840l1701,143e" filled="false" stroked="true" strokeweight=".5pt" strokecolor="#231f20">
                <v:path arrowok="t"/>
              </v:shape>
            </v:group>
            <v:group style="position:absolute;left:10772;top:143;width:2;height:5697" coordorigin="10772,143" coordsize="2,5697">
              <v:shape style="position:absolute;left:10772;top:143;width:2;height:5697" coordorigin="10772,143" coordsize="0,5697" path="m10772,5840l10772,143e" filled="false" stroked="true" strokeweight=".5pt" strokecolor="#231f20">
                <v:path arrowok="t"/>
              </v:shape>
            </v:group>
            <v:group style="position:absolute;left:1129;top:5845;width:572;height:2" coordorigin="1129,5845" coordsize="572,2">
              <v:shape style="position:absolute;left:1129;top:5845;width:572;height:2" coordorigin="1129,5845" coordsize="572,0" path="m1129,5845l1701,5845e" filled="false" stroked="true" strokeweight=".5pt" strokecolor="#231f20">
                <v:path arrowok="t"/>
              </v:shape>
            </v:group>
            <v:group style="position:absolute;left:1701;top:5845;width:9076;height:2" coordorigin="1701,5845" coordsize="9076,2">
              <v:shape style="position:absolute;left:1701;top:5845;width:9076;height:2" coordorigin="1701,5845" coordsize="9076,0" path="m1701,5845l10777,584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 brasileiros e turistas internacionais visitam Minas Gerais só para conhecer as 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chamam muito a atenção pela riqueza de detalhes, assim como a figura de Aleijadinho, que, mesmo com mãos e pés doentes, ficou conhecido mundialmente pelas esculturas e igrejas que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caracterizada por grande alteração do sistema nervoso e 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brasileiros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famosos profetas realizados pelo Aleijadinho, que morreu em 1814, aos 84 anos, e</w:t>
                      </w:r>
                      <w:r>
                        <w:rPr>
                          <w:rFonts w:ascii="Arial" w:hAns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hyperlink r:id="rId70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localização no estado de Minas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Gerais.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Bom Jesus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Matozinhos.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visita às igrejas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doença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zamparina.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(P070056F5) </w:t>
      </w:r>
      <w:r>
        <w:rPr>
          <w:rFonts w:ascii="Arial"/>
          <w:color w:val="231F20"/>
          <w:sz w:val="22"/>
        </w:rPr>
        <w:t>Onde Aleijadinho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nasceu?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João Del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Vila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Rica.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9"/>
          <w:pgSz w:w="11910" w:h="16840"/>
          <w:pgMar w:footer="524" w:header="377" w:top="560" w:bottom="720" w:left="740" w:right="740"/>
          <w:pgNumType w:start="12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42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78.5pt;height:215.85pt;mso-position-horizontal-relative:char;mso-position-vertical-relative:line" coordorigin="0,0" coordsize="3570,43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97" coordorigin="10,10" coordsize="2,4297">
              <v:shape style="position:absolute;left:10;top:10;width:2;height:4297" coordorigin="10,10" coordsize="0,4297" path="m10,4307l10,10e" filled="false" stroked="true" strokeweight=".5pt" strokecolor="#231f20">
                <v:path arrowok="t"/>
              </v:shape>
            </v:group>
            <v:group style="position:absolute;left:577;top:5;width:2989;height:2" coordorigin="577,5" coordsize="2989,2">
              <v:shape style="position:absolute;left:577;top:5;width:2989;height:2" coordorigin="577,5" coordsize="2989,0" path="m577,5l3565,5e" filled="false" stroked="true" strokeweight=".5pt" strokecolor="#231f20">
                <v:path arrowok="t"/>
              </v:shape>
            </v:group>
            <v:group style="position:absolute;left:577;top:10;width:2;height:4297" coordorigin="577,10" coordsize="2,4297">
              <v:shape style="position:absolute;left:577;top:10;width:2;height:4297" coordorigin="577,10" coordsize="0,4297" path="m577,4307l577,10e" filled="false" stroked="true" strokeweight=".5pt" strokecolor="#231f20">
                <v:path arrowok="t"/>
              </v:shape>
            </v:group>
            <v:group style="position:absolute;left:3560;top:10;width:2;height:4297" coordorigin="3560,10" coordsize="2,4297">
              <v:shape style="position:absolute;left:3560;top:10;width:2;height:4297" coordorigin="3560,10" coordsize="0,4297" path="m3560,4307l3560,10e" filled="false" stroked="true" strokeweight=".5pt" strokecolor="#231f20">
                <v:path arrowok="t"/>
              </v:shape>
            </v:group>
            <v:group style="position:absolute;left:5;top:4312;width:572;height:2" coordorigin="5,4312" coordsize="572,2">
              <v:shape style="position:absolute;left:5;top:4312;width:572;height:2" coordorigin="5,4312" coordsize="572,0" path="m5,4312l577,4312e" filled="false" stroked="true" strokeweight=".5pt" strokecolor="#231f20">
                <v:path arrowok="t"/>
              </v:shape>
            </v:group>
            <v:group style="position:absolute;left:577;top:4312;width:2989;height:2" coordorigin="577,4312" coordsize="2989,2">
              <v:shape style="position:absolute;left:577;top:4312;width:2989;height:2" coordorigin="577,4312" coordsize="2989,0" path="m577,4312l3565,43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2984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 feito de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8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 bailarina,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vira vento a bailarina, vira nuvem, vira ilha, e num último salto ilumina 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6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 </w:t>
      </w:r>
      <w:r>
        <w:rPr>
          <w:rFonts w:ascii="Arial" w:hAnsi="Arial"/>
          <w:color w:val="231F20"/>
          <w:sz w:val="16"/>
        </w:rPr>
        <w:t>Disponível </w:t>
      </w:r>
      <w:hyperlink r:id="rId72">
        <w:r>
          <w:rPr>
            <w:rFonts w:ascii="Arial" w:hAnsi="Arial"/>
            <w:color w:val="231F20"/>
            <w:sz w:val="16"/>
          </w:rPr>
          <w:t>em: &lt;http://www.roseanamurray.com/poemas.asp&gt;.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comparação.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9945pt;width:481.9pt;height:89.35pt;mso-position-horizontal-relative:page;mso-position-vertical-relative:paragraph;z-index:27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estranho,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real.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Itália,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garoto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14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salvo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golfinho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quando </w:t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 que não sabia nadar até a embarcação de onde caiu. Então o pai do garoto pôde retirá-lo da água são e salvo. Realmente o mundo animal é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surpreendente!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3">
        <w:r>
          <w:rPr>
            <w:rFonts w:ascii="Arial" w:hAnsi="Arial"/>
            <w:color w:val="231F20"/>
            <w:sz w:val="16"/>
          </w:rPr>
          <w:t>em: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(P070054F5_SUP)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(P070054F5)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bilhete.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quando caiu de um barco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sul do país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.”, a expressão em destaque marca ideia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24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3505187" cy="5544312"/>
            <wp:effectExtent l="0" t="0" r="0" b="0"/>
            <wp:docPr id="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87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pacing w:val="-1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hyperlink r:id="rId75">
        <w:r>
          <w:rPr>
            <w:rFonts w:ascii="Arial" w:hAnsi="Arial"/>
            <w:color w:val="231F20"/>
            <w:spacing w:val="-1"/>
            <w:sz w:val="16"/>
          </w:rPr>
          <w:t>&lt;http://turmadamonica.uol.com.br/quadrinhos/?tg_personagem=bidu&amp;tg_quadrinho&gt;.</w:t>
        </w:r>
      </w:hyperlink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9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out.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(P070060F5_SUP)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(P070060F5) </w:t>
      </w:r>
      <w:r>
        <w:rPr>
          <w:rFonts w:ascii="Arial"/>
          <w:color w:val="231F20"/>
          <w:sz w:val="22"/>
        </w:rPr>
        <w:t>Nesse texto, o cachorro do primeiro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quadrinho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assusta com o público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plateia.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esconde na cartola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tropeça na cartola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99.850pt;mso-position-horizontal-relative:char;mso-position-vertical-relative:line" coordorigin="0,0" coordsize="9658,59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977" coordorigin="10,10" coordsize="2,5977">
              <v:shape style="position:absolute;left:10;top:10;width:2;height:5977" coordorigin="10,10" coordsize="0,5977" path="m10,59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977" coordorigin="577,10" coordsize="2,5977">
              <v:shape style="position:absolute;left:577;top:10;width:2;height:5977" coordorigin="577,10" coordsize="0,5977" path="m577,5987l577,10e" filled="false" stroked="true" strokeweight=".5pt" strokecolor="#231f20">
                <v:path arrowok="t"/>
              </v:shape>
            </v:group>
            <v:group style="position:absolute;left:9648;top:10;width:2;height:5977" coordorigin="9648,10" coordsize="2,5977">
              <v:shape style="position:absolute;left:9648;top:10;width:2;height:5977" coordorigin="9648,10" coordsize="0,5977" path="m9648,5987l9648,10e" filled="false" stroked="true" strokeweight=".5pt" strokecolor="#231f20">
                <v:path arrowok="t"/>
              </v:shape>
            </v:group>
            <v:group style="position:absolute;left:5;top:5992;width:572;height:2" coordorigin="5,5992" coordsize="572,2">
              <v:shape style="position:absolute;left:5;top:5992;width:572;height:2" coordorigin="5,5992" coordsize="572,0" path="m5,5992l577,5992e" filled="false" stroked="true" strokeweight=".5pt" strokecolor="#231f20">
                <v:path arrowok="t"/>
              </v:shape>
            </v:group>
            <v:group style="position:absolute;left:577;top:5992;width:9076;height:2" coordorigin="577,5992" coordsize="9076,2">
              <v:shape style="position:absolute;left:577;top:5992;width:9076;height:2" coordorigin="577,5992" coordsize="9076,0" path="m577,5992l9653,59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9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viviam muito sozinhos até resolverem se arriscar e voar pelo mundo desconhecido. Um</w:t>
                      </w:r>
                      <w:r>
                        <w:rPr>
                          <w:rFonts w:ascii="Arial" w:hAns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color w:val="231F20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 Eles apenas tentam se acostumar. Mas a menina, essa sim, sabe aproveitar.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 Aryane. Disponível </w:t>
      </w:r>
      <w:hyperlink r:id="rId76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21 ago. 2013. Fragmento.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imaginação necessária para contar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3"/>
          <w:sz w:val="22"/>
        </w:rPr>
        <w:t> Tokitaka.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5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7"/>
          <w:footerReference w:type="default" r:id="rId7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9"/>
          <w:footerReference w:type="default" r:id="rId8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1"/>
      <w:footerReference w:type="default" r:id="rId8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47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47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4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46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46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4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45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4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44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5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4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744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5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9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 w:hanging="28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footer" Target="footer1.xml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footer" Target="footer2.xml"/><Relationship Id="rId45" Type="http://schemas.openxmlformats.org/officeDocument/2006/relationships/hyperlink" Target="http://migre.me/fK1Fo" TargetMode="External"/><Relationship Id="rId46" Type="http://schemas.openxmlformats.org/officeDocument/2006/relationships/image" Target="media/image38.png"/><Relationship Id="rId47" Type="http://schemas.openxmlformats.org/officeDocument/2006/relationships/hyperlink" Target="http://tioronni.com.br/publ_046.html" TargetMode="External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hyperlink" Target="http://migre.me/ewZsn" TargetMode="External"/><Relationship Id="rId52" Type="http://schemas.openxmlformats.org/officeDocument/2006/relationships/header" Target="header2.xml"/><Relationship Id="rId53" Type="http://schemas.openxmlformats.org/officeDocument/2006/relationships/image" Target="media/image42.png"/><Relationship Id="rId54" Type="http://schemas.openxmlformats.org/officeDocument/2006/relationships/hyperlink" Target="http://blogdoxandro.blogspot.com.br/2010_10_23_archive.html" TargetMode="External"/><Relationship Id="rId55" Type="http://schemas.openxmlformats.org/officeDocument/2006/relationships/footer" Target="footer3.xml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header" Target="header3.xml"/><Relationship Id="rId60" Type="http://schemas.openxmlformats.org/officeDocument/2006/relationships/footer" Target="footer4.xml"/><Relationship Id="rId61" Type="http://schemas.openxmlformats.org/officeDocument/2006/relationships/header" Target="header4.xml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footer" Target="footer5.xml"/><Relationship Id="rId70" Type="http://schemas.openxmlformats.org/officeDocument/2006/relationships/hyperlink" Target="http://www1.folha.uol.com.br/folhinha/2013/08/1334006-conhece-as-obras-de-aleijadinho-saiba-quem-foi-o-escultor-mineiro.shtml" TargetMode="External"/><Relationship Id="rId71" Type="http://schemas.openxmlformats.org/officeDocument/2006/relationships/header" Target="header5.xml"/><Relationship Id="rId72" Type="http://schemas.openxmlformats.org/officeDocument/2006/relationships/hyperlink" Target="http://www.roseanamurray.com/poemas.asp" TargetMode="External"/><Relationship Id="rId73" Type="http://schemas.openxmlformats.org/officeDocument/2006/relationships/hyperlink" Target="http://migre.me/guDxT" TargetMode="External"/><Relationship Id="rId74" Type="http://schemas.openxmlformats.org/officeDocument/2006/relationships/image" Target="media/image53.png"/><Relationship Id="rId75" Type="http://schemas.openxmlformats.org/officeDocument/2006/relationships/hyperlink" Target="http://turmadamonica.uol.com.br/quadrinhos/?tg_personagem=bidu&amp;amp;tg_quadrinho" TargetMode="External"/><Relationship Id="rId76" Type="http://schemas.openxmlformats.org/officeDocument/2006/relationships/hyperlink" Target="http://blogs.estadao.com.br/estadinho/" TargetMode="External"/><Relationship Id="rId77" Type="http://schemas.openxmlformats.org/officeDocument/2006/relationships/header" Target="header6.xml"/><Relationship Id="rId78" Type="http://schemas.openxmlformats.org/officeDocument/2006/relationships/footer" Target="footer6.xml"/><Relationship Id="rId79" Type="http://schemas.openxmlformats.org/officeDocument/2006/relationships/header" Target="header7.xml"/><Relationship Id="rId80" Type="http://schemas.openxmlformats.org/officeDocument/2006/relationships/footer" Target="footer7.xml"/><Relationship Id="rId81" Type="http://schemas.openxmlformats.org/officeDocument/2006/relationships/header" Target="header8.xml"/><Relationship Id="rId82" Type="http://schemas.openxmlformats.org/officeDocument/2006/relationships/footer" Target="footer8.xml"/><Relationship Id="rId83" Type="http://schemas.openxmlformats.org/officeDocument/2006/relationships/image" Target="media/image54.png"/><Relationship Id="rId84" Type="http://schemas.openxmlformats.org/officeDocument/2006/relationships/image" Target="media/image55.png"/><Relationship Id="rId85" Type="http://schemas.openxmlformats.org/officeDocument/2006/relationships/image" Target="media/image56.png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C0708.indb</dc:title>
  <dcterms:created xsi:type="dcterms:W3CDTF">2016-02-07T04:41:04Z</dcterms:created>
  <dcterms:modified xsi:type="dcterms:W3CDTF">2016-02-07T04:41:04Z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