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C0709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71536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1.05pt;mso-position-horizontal-relative:char;mso-position-vertical-relative:line" coordorigin="0,0" coordsize="10225,1021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03" coordorigin="20,398" coordsize="2,603">
              <v:shape style="position:absolute;left:20;top:398;width:2;height:603" coordorigin="20,398" coordsize="0,603" path="m20,1000l20,398e" filled="false" stroked="true" strokeweight="1pt" strokecolor="#231f20">
                <v:path arrowok="t"/>
              </v:shape>
            </v:group>
            <v:group style="position:absolute;left:10205;top:398;width:2;height:603" coordorigin="10205,398" coordsize="2,603">
              <v:shape style="position:absolute;left:10205;top:398;width:2;height:603" coordorigin="10205,398" coordsize="0,603" path="m10205,1000l10205,398e" filled="false" stroked="true" strokeweight="1pt" strokecolor="#231f20">
                <v:path arrowok="t"/>
              </v:shape>
            </v:group>
            <v:group style="position:absolute;left:10;top:1010;width:10205;height:2" coordorigin="10,1010" coordsize="10205,2">
              <v:shape style="position:absolute;left:10;top:1010;width:10205;height:2" coordorigin="10,1010" coordsize="10205,0" path="m10,1010l10215,1010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623" type="#_x0000_t202" filled="false" stroked="false">
                <v:textbox inset="0,0,0,0">
                  <w:txbxContent>
                    <w:p>
                      <w:pPr>
                        <w:spacing w:before="150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6"/>
          <w:szCs w:val="6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3pt;width:482.9pt;height:206.85pt;mso-position-horizontal-relative:page;mso-position-vertical-relative:paragraph;z-index:1456;mso-wrap-distance-left:0;mso-wrap-distance-right:0" coordorigin="1124,133" coordsize="9658,413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4117" coordorigin="1134,143" coordsize="2,4117">
              <v:shape style="position:absolute;left:1134;top:143;width:2;height:4117" coordorigin="1134,143" coordsize="0,4117" path="m1134,426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4117" coordorigin="1701,143" coordsize="2,4117">
              <v:shape style="position:absolute;left:1701;top:143;width:2;height:4117" coordorigin="1701,143" coordsize="0,4117" path="m1701,4260l1701,143e" filled="false" stroked="true" strokeweight=".5pt" strokecolor="#231f20">
                <v:path arrowok="t"/>
              </v:shape>
            </v:group>
            <v:group style="position:absolute;left:10772;top:143;width:2;height:4117" coordorigin="10772,143" coordsize="2,4117">
              <v:shape style="position:absolute;left:10772;top:143;width:2;height:4117" coordorigin="10772,143" coordsize="0,4117" path="m10772,4260l10772,143e" filled="false" stroked="true" strokeweight=".5pt" strokecolor="#231f20">
                <v:path arrowok="t"/>
              </v:shape>
            </v:group>
            <v:group style="position:absolute;left:1129;top:4265;width:572;height:2" coordorigin="1129,4265" coordsize="572,2">
              <v:shape style="position:absolute;left:1129;top:4265;width:572;height:2" coordorigin="1129,4265" coordsize="572,0" path="m1129,4265l1701,4265e" filled="false" stroked="true" strokeweight=".5pt" strokecolor="#231f20">
                <v:path arrowok="t"/>
              </v:shape>
            </v:group>
            <v:group style="position:absolute;left:1701;top:4265;width:9076;height:2" coordorigin="1701,4265" coordsize="9076,2">
              <v:shape style="position:absolute;left:1701;top:4265;width:9076;height:2" coordorigin="1701,4265" coordsize="9076,0" path="m1701,4265l10777,4265e" filled="false" stroked="true" strokeweight=".5pt" strokecolor="#231f20">
                <v:path arrowok="t"/>
              </v:shape>
              <v:shape style="position:absolute;left:1356;top:163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293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41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301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Campanha de vacinação contra raiva segue até 28 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outubro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10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Campanha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Vacinação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Antirrábica Animal 2013 foi lançada ontem, 27, na Praça 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Cruz Grande, no bairro Serrinha. A estimativa é que cerca de 1,7 milhão de animais sejam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vacinados em todo o Estado a partir de hoje ─ Dia “D” da campanha.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Três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 postos fixos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disponibilizados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vacinação;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desses,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861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distribuídos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seis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regionais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Fortaleza.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Devem ser vacinados cães e gatos sadios com mais de três meses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idade.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animais que nunca foram vacinados precisam receber o reforço da vacina em 30 dias. A</w:t>
                      </w:r>
                      <w:r>
                        <w:rPr>
                          <w:rFonts w:ascii="Arial" w:hAnsi="Arial"/>
                          <w:color w:val="231F20"/>
                          <w:spacing w:val="-4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campanha segue até o dia 28 de outubro.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Francisco Barroso Pinto,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Programa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Centro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Zoonoses,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destacou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letalidade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Segundo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mata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quase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todas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pessoas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infectadas.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Fortaleza,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são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registrados casos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humanos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animais domésticos há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10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anos. 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também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campanha,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deve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distribuição das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vacinas nessas ações.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entanto, ainda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erradicada. “Não podemos baixar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guarda. Esse 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possível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causa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vacinação”,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aponta.[...]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2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11"/>
          <w:sz w:val="16"/>
        </w:rPr>
        <w:t> </w:t>
      </w:r>
      <w:hyperlink r:id="rId19">
        <w:r>
          <w:rPr>
            <w:rFonts w:ascii="Arial" w:hAnsi="Arial"/>
            <w:color w:val="231F20"/>
            <w:sz w:val="16"/>
          </w:rPr>
          <w:t>&lt;www.opovo.com.br/app/opovo/cotidiano/2013/09/28/noticiasjornalcotidiano,3137490/campanha-de-vacinacao-contra-raiva-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37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segue-ate-28-de-outubro.shtml&gt;. Acesso em: 21 out.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(P070045F5_SUP)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(P070045F5) </w:t>
      </w:r>
      <w:r>
        <w:rPr>
          <w:rFonts w:ascii="Arial" w:hAnsi="Arial"/>
          <w:color w:val="231F20"/>
          <w:sz w:val="22"/>
        </w:rPr>
        <w:t>Nesse texto, qual é a informação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principal?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quantidade de postos fixos e volantes da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campanha.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participação do coordenador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campanha.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início da campanha de vacinação contra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raiva.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perigo da infecção de raiva em humanos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(P070046F5)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características.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regras.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(P070047F5) </w:t>
      </w:r>
      <w:r>
        <w:rPr>
          <w:rFonts w:ascii="Arial"/>
          <w:color w:val="231F20"/>
          <w:sz w:val="22"/>
        </w:rPr>
        <w:t>De acordo com esse texto, em Fortaleza, o controle dos casos de raiva se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deve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aos postos fixos e volantes instalados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apoio do coordenador no combate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doença.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distribuição de vacinas durante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campanhas.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campanha seguir até o final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outubro.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 w:after="13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/>
        <w:ind w:left="167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313020" cy="1263777"/>
            <wp:effectExtent l="0" t="0" r="0" b="0"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20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99"/>
        <w:ind w:left="266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 Charles M. </w:t>
      </w:r>
      <w:r>
        <w:rPr>
          <w:rFonts w:ascii="Arial"/>
          <w:i/>
          <w:color w:val="231F20"/>
          <w:sz w:val="16"/>
        </w:rPr>
        <w:t>Peanuts completo: 1955-1956</w:t>
      </w:r>
      <w:r>
        <w:rPr>
          <w:rFonts w:ascii="Arial"/>
          <w:color w:val="231F20"/>
          <w:sz w:val="16"/>
        </w:rPr>
        <w:t>. Porto Alegre: L&amp;PM, 2010. p. 238.</w:t>
      </w:r>
      <w:r>
        <w:rPr>
          <w:rFonts w:ascii="Arial"/>
          <w:color w:val="231F20"/>
          <w:spacing w:val="-20"/>
          <w:sz w:val="16"/>
        </w:rPr>
        <w:t> </w:t>
      </w:r>
      <w:r>
        <w:rPr>
          <w:rFonts w:ascii="Arial"/>
          <w:color w:val="231F20"/>
          <w:sz w:val="16"/>
        </w:rPr>
        <w:t>(P070053F5_SUP)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(P070053F5) </w:t>
      </w:r>
      <w:r>
        <w:rPr>
          <w:rFonts w:ascii="Arial" w:hAnsi="Arial"/>
          <w:color w:val="231F20"/>
          <w:sz w:val="22"/>
        </w:rPr>
        <w:t>Nesse texto, no último quadrinho, 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descer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bola.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ver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escuro.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parou de brincar para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descansar.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estourar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bola.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71.850pt;mso-position-horizontal-relative:char;mso-position-vertical-relative:line" coordorigin="0,0" coordsize="9658,54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417" coordorigin="10,10" coordsize="2,5417">
              <v:shape style="position:absolute;left:10;top:10;width:2;height:5417" coordorigin="10,10" coordsize="0,5417" path="m10,54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417" coordorigin="577,10" coordsize="2,5417">
              <v:shape style="position:absolute;left:577;top:10;width:2;height:5417" coordorigin="577,10" coordsize="0,5417" path="m577,5427l577,10e" filled="false" stroked="true" strokeweight=".5pt" strokecolor="#231f20">
                <v:path arrowok="t"/>
              </v:shape>
            </v:group>
            <v:group style="position:absolute;left:9648;top:10;width:2;height:5417" coordorigin="9648,10" coordsize="2,5417">
              <v:shape style="position:absolute;left:9648;top:10;width:2;height:5417" coordorigin="9648,10" coordsize="0,5417" path="m9648,5427l9648,10e" filled="false" stroked="true" strokeweight=".5pt" strokecolor="#231f20">
                <v:path arrowok="t"/>
              </v:shape>
            </v:group>
            <v:group style="position:absolute;left:5;top:5432;width:572;height:2" coordorigin="5,5432" coordsize="572,2">
              <v:shape style="position:absolute;left:5;top:5432;width:572;height:2" coordorigin="5,5432" coordsize="572,0" path="m5,5432l577,5432e" filled="false" stroked="true" strokeweight=".5pt" strokecolor="#231f20">
                <v:path arrowok="t"/>
              </v:shape>
            </v:group>
            <v:group style="position:absolute;left:577;top:5432;width:9076;height:2" coordorigin="577,5432" coordsize="9076,2">
              <v:shape style="position:absolute;left:577;top:5432;width:9076;height:2" coordorigin="577,5432" coordsize="9076,0" path="m577,5432l9653,54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697" w:right="36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Uma ideia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tonta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a hiena recebeu convite para dois banquetes que se realizavam à mesma hora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duas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povoações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distantes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qualquer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festins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abatido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boi, carne que a hiena é especialmente</w:t>
                      </w:r>
                      <w:r>
                        <w:rPr>
                          <w:rFonts w:ascii="Arial" w:hAnsi="Arial"/>
                          <w:color w:val="231F20"/>
                          <w:spacing w:val="-2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gulosa.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52" w:val="left" w:leader="none"/>
                        </w:tabs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dúvida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tenho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assistir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dois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banquetes,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desconsiderar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anfitriões.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oportunidades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boi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muitas...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hei de fazer, se as festas são em lugares tão distantes um do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hiena pensou, pensou... e, de repente, bateu com a mão na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testa.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91" w:val="left" w:leader="none"/>
                        </w:tabs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Descobri! Afinal é simples... – disse ela, muito contente com a sua esperteza. Saiu 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pressa de casa. Assim que chegou ao local donde partiam os dois caminhos que levavam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festas,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direito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perna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direita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esquerdo,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esquerda.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deste modo a ambas as festas ao mesmo tempo. Mas começou a ficar admirada de lhe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custar tanto caminhar dessa maneira. E fez tanto esforço, que se sentiu dividir em duas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alto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Coitada, lá a levaram ao médico – que a proibiu, desde logo, de comer carne de boi durante 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mês.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muito tonta 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hiena!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20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GOMES, Aldónio. Disponível </w:t>
      </w:r>
      <w:hyperlink r:id="rId22">
        <w:r>
          <w:rPr>
            <w:rFonts w:ascii="Arial" w:hAnsi="Arial"/>
            <w:color w:val="231F20"/>
            <w:sz w:val="16"/>
          </w:rPr>
          <w:t>em: &lt;http://migre.me/gxPo5&gt;.</w:t>
        </w:r>
      </w:hyperlink>
      <w:r>
        <w:rPr>
          <w:rFonts w:ascii="Arial" w:hAnsi="Arial"/>
          <w:color w:val="231F20"/>
          <w:sz w:val="16"/>
        </w:rPr>
        <w:t> Acesso em 1 </w:t>
      </w:r>
      <w:r>
        <w:rPr>
          <w:rFonts w:ascii="Arial" w:hAnsi="Arial"/>
          <w:color w:val="231F20"/>
          <w:spacing w:val="-3"/>
          <w:sz w:val="16"/>
        </w:rPr>
        <w:t>nov. </w:t>
      </w:r>
      <w:r>
        <w:rPr>
          <w:rFonts w:ascii="Arial" w:hAnsi="Arial"/>
          <w:color w:val="231F20"/>
          <w:sz w:val="16"/>
        </w:rPr>
        <w:t>2013. *Adaptado: Novo Acordo Ortográfico.</w:t>
      </w:r>
      <w:r>
        <w:rPr>
          <w:rFonts w:ascii="Arial" w:hAnsi="Arial"/>
          <w:color w:val="231F20"/>
          <w:spacing w:val="-25"/>
          <w:sz w:val="16"/>
        </w:rPr>
        <w:t> </w:t>
      </w:r>
      <w:r>
        <w:rPr>
          <w:rFonts w:ascii="Arial" w:hAnsi="Arial"/>
          <w:color w:val="231F20"/>
          <w:sz w:val="16"/>
        </w:rPr>
        <w:t>(P070048F5_SUP)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(P070048F5) </w:t>
      </w:r>
      <w:r>
        <w:rPr>
          <w:rFonts w:ascii="Arial" w:hAnsi="Arial"/>
          <w:color w:val="231F20"/>
          <w:sz w:val="22"/>
        </w:rPr>
        <w:t>Qual é o fato que dá origem a essa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achar que é muito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esperta.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querer ir às duas festas ao mesmo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tempo.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ser levada ao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médico.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hiena ser proibida de comer carne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vermelha.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0" w:after="0"/>
        <w:ind w:left="475" w:right="0" w:hanging="36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(P070049F5)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Coitada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lá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levaram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médico...”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15),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utilização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sugere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(P070050F5)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“– Descobri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! </w:t>
      </w:r>
      <w:r>
        <w:rPr>
          <w:rFonts w:ascii="Arial" w:hAnsi="Arial" w:cs="Arial" w:eastAsia="Arial" w:hint="default"/>
          <w:color w:val="231F20"/>
          <w:sz w:val="22"/>
          <w:szCs w:val="22"/>
        </w:rPr>
        <w:t>Afinal é simples...” (ℓ. 8), o uso do ponto de exclamação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curiosidade.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animação.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(P070051F5) </w:t>
      </w:r>
      <w:r>
        <w:rPr>
          <w:rFonts w:ascii="Arial" w:hAnsi="Arial"/>
          <w:color w:val="231F20"/>
          <w:sz w:val="22"/>
        </w:rPr>
        <w:t>Esse texto apresenta uma opinião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dia a hiena recebeu convite para dois banquetes...”.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qualquer dos festins era abatido um boi,...”.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2-3)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“Saiu à pressa de casa.”.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8-9)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muito tonta a hiena!”.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29.85pt;mso-position-horizontal-relative:char;mso-position-vertical-relative:line" coordorigin="0,0" coordsize="9658,45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577" coordorigin="10,10" coordsize="2,4577">
              <v:shape style="position:absolute;left:10;top:10;width:2;height:4577" coordorigin="10,10" coordsize="0,4577" path="m10,45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577" coordorigin="577,10" coordsize="2,4577">
              <v:shape style="position:absolute;left:577;top:10;width:2;height:4577" coordorigin="577,10" coordsize="0,4577" path="m577,4587l577,10e" filled="false" stroked="true" strokeweight=".5pt" strokecolor="#231f20">
                <v:path arrowok="t"/>
              </v:shape>
            </v:group>
            <v:group style="position:absolute;left:9648;top:10;width:2;height:4577" coordorigin="9648,10" coordsize="2,4577">
              <v:shape style="position:absolute;left:9648;top:10;width:2;height:4577" coordorigin="9648,10" coordsize="0,4577" path="m9648,4587l9648,10e" filled="false" stroked="true" strokeweight=".5pt" strokecolor="#231f20">
                <v:path arrowok="t"/>
              </v:shape>
            </v:group>
            <v:group style="position:absolute;left:5;top:4592;width:572;height:2" coordorigin="5,4592" coordsize="572,2">
              <v:shape style="position:absolute;left:5;top:4592;width:572;height:2" coordorigin="5,4592" coordsize="572,0" path="m5,4592l577,4592e" filled="false" stroked="true" strokeweight=".5pt" strokecolor="#231f20">
                <v:path arrowok="t"/>
              </v:shape>
            </v:group>
            <v:group style="position:absolute;left:577;top:4592;width:9076;height:2" coordorigin="577,4592" coordsize="9076,2">
              <v:shape style="position:absolute;left:577;top:4592;width:9076;height:2" coordorigin="577,4592" coordsize="9076,0" path="m577,4592l9653,459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5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82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Crianças criam tornados e levantam peso de cem quilos no museu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Catavento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brincar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ciência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museu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interativo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Catavento,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antigo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Palácio das Indústrias, no centro da cidade de São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Paulo.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engenhocas das quatro seções do espaço servem para arrepiar os cabelos, entrar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imensas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bolhas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sabão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redondas,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quadradas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triangulares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ouvir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pássaros brasileiros e o som de vários outros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animais.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última novidade é a instalação “Relevo Revelado pelas Cores”, que funciona com um sensor em 3D, uma caixa de areia e um computador que representa a altura dos terrenos com as cores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arco-íris.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 a areia se movimenta, forma vários tipos de relevo. Ao colocar a mão na altura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nuvens,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exemplo,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chuva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virtual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lagos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bacias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hidrográficas.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 ouvir o som da rotação das estrelas? É só ir ao espaço Universo e apertar um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botão.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pufe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astronomia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observar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teto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desenho de constelações nesse céu de mentirinha.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60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23">
        <w:r>
          <w:rPr>
            <w:rFonts w:ascii="Arial" w:hAnsi="Arial"/>
            <w:color w:val="231F20"/>
            <w:sz w:val="16"/>
          </w:rPr>
          <w:t>&lt;http://www1.folha.uol.com.br/folhinha/2013/08/1327624-criancas-criam-tornados-e-levantam-peso-de-100-quilos-no-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0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museu-catavento.shtml&gt;. Acesso em: 23 ago.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(P060009F5_SUP)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(P060009F5)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atrações do museu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Catavento.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descobertas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universo.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centro da cidade de São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Paulo.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desenho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constelações.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(P060041F5)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65.917999pt;margin-top:18.078880pt;width:463.444936pt;height:90.24pt;mso-position-horizontal-relative:page;mso-position-vertical-relative:paragraph;z-index:1696;mso-wrap-distance-left:0;mso-wrap-distance-right:0" type="#_x0000_t75" stroked="false">
            <v:imagedata r:id="rId24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29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SHULZ, Charles M. </w:t>
      </w:r>
      <w:r>
        <w:rPr>
          <w:rFonts w:ascii="Arial"/>
          <w:i/>
          <w:color w:val="231F20"/>
          <w:sz w:val="16"/>
        </w:rPr>
        <w:t>Peanuts completo</w:t>
      </w:r>
      <w:r>
        <w:rPr>
          <w:rFonts w:ascii="Arial"/>
          <w:color w:val="231F20"/>
          <w:sz w:val="16"/>
        </w:rPr>
        <w:t>. Porto Alegre, RS: L&amp;PM, </w:t>
      </w:r>
      <w:r>
        <w:rPr>
          <w:rFonts w:ascii="Arial"/>
          <w:color w:val="231F20"/>
          <w:spacing w:val="-3"/>
          <w:sz w:val="16"/>
        </w:rPr>
        <w:t>2011. </w:t>
      </w:r>
      <w:r>
        <w:rPr>
          <w:rFonts w:ascii="Arial"/>
          <w:color w:val="231F20"/>
          <w:sz w:val="16"/>
        </w:rPr>
        <w:t>p. 296.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z w:val="16"/>
        </w:rPr>
        <w:t>(P060037F5_SUP)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135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(P060037F5) </w:t>
      </w:r>
      <w:r>
        <w:rPr>
          <w:rFonts w:ascii="Arial" w:hAnsi="Arial"/>
          <w:color w:val="231F20"/>
          <w:sz w:val="22"/>
        </w:rPr>
        <w:t>No último quadrinho desse texto, 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 o alimento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procurado.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foge de medo do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quebra o galho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árvore.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56" w:lineRule="auto" w:before="72" w:after="0"/>
        <w:ind w:left="110" w:right="10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(M041354E4)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Mariana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325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vestibular.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Ela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já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200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desse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Quantas páginas ela ainda precisa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ler?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125</w:t>
      </w:r>
      <w:r>
        <w:rPr/>
      </w:r>
    </w:p>
    <w:p>
      <w:pPr>
        <w:pStyle w:val="BodyText"/>
        <w:spacing w:line="240" w:lineRule="auto" w:before="17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200</w:t>
      </w:r>
      <w:r>
        <w:rPr/>
      </w:r>
    </w:p>
    <w:p>
      <w:pPr>
        <w:pStyle w:val="BodyText"/>
        <w:spacing w:line="240" w:lineRule="auto" w:before="17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325</w:t>
      </w:r>
      <w:r>
        <w:rPr/>
      </w:r>
    </w:p>
    <w:p>
      <w:pPr>
        <w:pStyle w:val="BodyText"/>
        <w:spacing w:line="240" w:lineRule="auto" w:before="17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525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5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(M070316E4) </w:t>
      </w:r>
      <w:r>
        <w:rPr>
          <w:rFonts w:ascii="Arial" w:hAnsi="Arial"/>
          <w:color w:val="231F20"/>
          <w:sz w:val="22"/>
        </w:rPr>
        <w:t>Eveline precisou cortar pedaços de tecidos para fazer enfeites de festa junina. O desenho </w:t>
      </w:r>
      <w:r>
        <w:rPr>
          <w:rFonts w:ascii="Arial" w:hAnsi="Arial"/>
          <w:color w:val="231F20"/>
          <w:sz w:val="22"/>
        </w:rPr>
        <w:t>abaixo representa o formato de um pedaço desses enfeites formados por triângulos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retângulos.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2821" w:right="0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20.322998pt;margin-top:-33.825459pt;width:139.4pt;height:64.55pt;mso-position-horizontal-relative:page;mso-position-vertical-relative:paragraph;z-index:1864" coordorigin="4406,-677" coordsize="2788,1291">
            <v:group style="position:absolute;left:4420;top:-368;width:1287;height:968" coordorigin="4420,-368" coordsize="1287,968">
              <v:shape style="position:absolute;left:4420;top:-368;width:1287;height:968" coordorigin="4420,-368" coordsize="1287,968" path="m5706,-368l4420,-368,4420,599,5706,-368xe" filled="true" fillcolor="#939598" stroked="false">
                <v:path arrowok="t"/>
                <v:fill type="solid"/>
              </v:shape>
            </v:group>
            <v:group style="position:absolute;left:4420;top:-368;width:1287;height:968" coordorigin="4420,-368" coordsize="1287,968">
              <v:shape style="position:absolute;left:4420;top:-368;width:1287;height:968" coordorigin="4420,-368" coordsize="1287,968" path="m5706,-368l4420,599,4420,-368,5706,-368xe" filled="false" stroked="true" strokeweight="1pt" strokecolor="#231f20">
                <v:path arrowok="t"/>
              </v:shape>
            </v:group>
            <v:group style="position:absolute;left:5703;top:-368;width:1287;height:968" coordorigin="5703,-368" coordsize="1287,968">
              <v:shape style="position:absolute;left:5703;top:-368;width:1287;height:968" coordorigin="5703,-368" coordsize="1287,968" path="m6989,-368l5703,-368,6989,599,6989,-368xe" filled="true" fillcolor="#939598" stroked="false">
                <v:path arrowok="t"/>
                <v:fill type="solid"/>
              </v:shape>
            </v:group>
            <v:group style="position:absolute;left:5703;top:-368;width:1287;height:968" coordorigin="5703,-368" coordsize="1287,968">
              <v:shape style="position:absolute;left:5703;top:-368;width:1287;height:968" coordorigin="5703,-368" coordsize="1287,968" path="m5703,-368l6989,599,6989,-368,5703,-368xe" filled="false" stroked="true" strokeweight="1pt" strokecolor="#231f20">
                <v:path arrowok="t"/>
              </v:shape>
            </v:group>
            <v:group style="position:absolute;left:4416;top:-560;width:2;height:139" coordorigin="4416,-560" coordsize="2,139">
              <v:shape style="position:absolute;left:4416;top:-560;width:2;height:139" coordorigin="4416,-560" coordsize="0,139" path="m4416,-421l4416,-560e" filled="false" stroked="true" strokeweight="1pt" strokecolor="#231f20">
                <v:path arrowok="t"/>
              </v:shape>
            </v:group>
            <v:group style="position:absolute;left:4416;top:-543;width:96;height:106" coordorigin="4416,-543" coordsize="96,106">
              <v:shape style="position:absolute;left:4416;top:-543;width:96;height:106" coordorigin="4416,-543" coordsize="96,106" path="m4512,-543l4416,-490,4512,-437,4512,-543xe" filled="true" fillcolor="#231f20" stroked="false">
                <v:path arrowok="t"/>
                <v:fill type="solid"/>
              </v:shape>
            </v:group>
            <v:group style="position:absolute;left:6978;top:-560;width:2;height:139" coordorigin="6978,-560" coordsize="2,139">
              <v:shape style="position:absolute;left:6978;top:-560;width:2;height:139" coordorigin="6978,-560" coordsize="0,139" path="m6978,-421l6978,-560e" filled="false" stroked="true" strokeweight="1pt" strokecolor="#231f20">
                <v:path arrowok="t"/>
              </v:shape>
            </v:group>
            <v:group style="position:absolute;left:6882;top:-543;width:96;height:106" coordorigin="6882,-543" coordsize="96,106">
              <v:shape style="position:absolute;left:6882;top:-543;width:96;height:106" coordorigin="6882,-543" coordsize="96,106" path="m6882,-543l6882,-437,6978,-490,6882,-543xe" filled="true" fillcolor="#231f20" stroked="false">
                <v:path arrowok="t"/>
                <v:fill type="solid"/>
              </v:shape>
            </v:group>
            <v:group style="position:absolute;left:7045;top:604;width:139;height:2" coordorigin="7045,604" coordsize="139,2">
              <v:shape style="position:absolute;left:7045;top:604;width:139;height:2" coordorigin="7045,604" coordsize="139,0" path="m7045,604l7184,604e" filled="false" stroked="true" strokeweight="1pt" strokecolor="#231f20">
                <v:path arrowok="t"/>
              </v:shape>
            </v:group>
            <v:group style="position:absolute;left:7115;top:241;width:2;height:276" coordorigin="7115,241" coordsize="2,276">
              <v:shape style="position:absolute;left:7115;top:241;width:2;height:276" coordorigin="7115,241" coordsize="0,276" path="m7115,516l7115,241e" filled="false" stroked="true" strokeweight="1pt" strokecolor="#231f20">
                <v:path arrowok="t"/>
              </v:shape>
            </v:group>
            <v:group style="position:absolute;left:7062;top:508;width:106;height:96" coordorigin="7062,508" coordsize="106,96">
              <v:shape style="position:absolute;left:7062;top:508;width:106;height:96" coordorigin="7062,508" coordsize="106,96" path="m7167,508l7062,508,7115,604,7167,508xe" filled="true" fillcolor="#231f20" stroked="false">
                <v:path arrowok="t"/>
                <v:fill type="solid"/>
              </v:shape>
            </v:group>
            <v:group style="position:absolute;left:7045;top:-375;width:139;height:2" coordorigin="7045,-375" coordsize="139,2">
              <v:shape style="position:absolute;left:7045;top:-375;width:139;height:2" coordorigin="7045,-375" coordsize="139,0" path="m7045,-375l7184,-375e" filled="false" stroked="true" strokeweight="1pt" strokecolor="#231f20">
                <v:path arrowok="t"/>
              </v:shape>
            </v:group>
            <v:group style="position:absolute;left:7115;top:-288;width:2;height:276" coordorigin="7115,-288" coordsize="2,276">
              <v:shape style="position:absolute;left:7115;top:-288;width:2;height:276" coordorigin="7115,-288" coordsize="0,276" path="m7115,-288l7115,-12e" filled="false" stroked="true" strokeweight="1pt" strokecolor="#231f20">
                <v:path arrowok="t"/>
              </v:shape>
            </v:group>
            <v:group style="position:absolute;left:7062;top:-375;width:106;height:96" coordorigin="7062,-375" coordsize="106,96">
              <v:shape style="position:absolute;left:7062;top:-375;width:106;height:96" coordorigin="7062,-375" coordsize="106,96" path="m7115,-375l7062,-279,7167,-279,7115,-375xe" filled="true" fillcolor="#231f20" stroked="false">
                <v:path arrowok="t"/>
                <v:fill type="solid"/>
              </v:shape>
              <v:shape style="position:absolute;left:4504;top:-677;width:2387;height:220" type="#_x0000_t202" filled="false" stroked="false">
                <v:textbox inset="0,0,0,0">
                  <w:txbxContent>
                    <w:p>
                      <w:pPr>
                        <w:tabs>
                          <w:tab w:pos="773" w:val="left" w:leader="none"/>
                          <w:tab w:pos="2386" w:val="left" w:leader="none"/>
                        </w:tabs>
                        <w:spacing w:line="21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16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cm 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10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33;top:-10;width:123;height:220" type="#_x0000_t202" filled="false" stroked="false">
                <v:textbox inset="0,0,0,0">
                  <w:txbxContent>
                    <w:p>
                      <w:pPr>
                        <w:spacing w:line="21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</w:rPr>
        <w:t>cm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Quantos centímetros quadrados de tecido foram gastos para confeccionar esse pedaço de</w:t>
      </w:r>
      <w:r>
        <w:rPr>
          <w:color w:val="231F20"/>
          <w:spacing w:val="-2"/>
        </w:rPr>
        <w:t> </w:t>
      </w:r>
      <w:r>
        <w:rPr>
          <w:color w:val="231F20"/>
        </w:rPr>
        <w:t>enfeite?</w:t>
      </w:r>
      <w:r>
        <w:rPr/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96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(M070269E4) </w:t>
      </w:r>
      <w:r>
        <w:rPr>
          <w:rFonts w:ascii="Arial" w:hAnsi="Arial"/>
          <w:color w:val="231F20"/>
          <w:sz w:val="22"/>
        </w:rPr>
        <w:t>Observe abaixo as representações gráficas de algumas frações que os alunos de uma </w:t>
      </w:r>
      <w:r>
        <w:rPr>
          <w:rFonts w:ascii="Arial" w:hAnsi="Arial"/>
          <w:color w:val="231F20"/>
          <w:sz w:val="22"/>
        </w:rPr>
        <w:t>escola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fizeram.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  <w:r>
        <w:rPr/>
        <w:pict>
          <v:shape style="position:absolute;margin-left:157.154999pt;margin-top:8.482681pt;width:35.871998pt;height:34.875pt;mso-position-horizontal-relative:page;mso-position-vertical-relative:paragraph;z-index:1792;mso-wrap-distance-left:0;mso-wrap-distance-right:0" type="#_x0000_t75" stroked="false">
            <v:imagedata r:id="rId27" o:title=""/>
            <w10:wrap type="topAndBottom"/>
          </v:shape>
        </w:pict>
      </w:r>
      <w:r>
        <w:rPr/>
        <w:pict>
          <v:shape style="position:absolute;margin-left:359.834991pt;margin-top:24.989681pt;width:120.35pt;height:18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tabs>
          <w:tab w:pos="7718" w:val="right" w:leader="none"/>
        </w:tabs>
        <w:spacing w:line="240" w:lineRule="auto" w:before="72"/>
        <w:ind w:left="2737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149.151001pt;margin-top:9.007936pt;width:53.3pt;height:35.550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6.842987pt;margin-top:26.015936pt;width:86.3pt;height:18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7553" w:val="left" w:leader="none"/>
        </w:tabs>
        <w:spacing w:line="240" w:lineRule="auto" w:before="165"/>
        <w:ind w:left="267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III</w:t>
        <w:tab/>
        <w:t>IV</w:t>
      </w:r>
      <w:r>
        <w:rPr>
          <w:rFonts w:ascii="Arial"/>
        </w:rPr>
      </w:r>
    </w:p>
    <w:p>
      <w:pPr>
        <w:pStyle w:val="BodyText"/>
        <w:spacing w:line="195" w:lineRule="exact" w:before="153"/>
        <w:ind w:left="2455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</w:r>
      <w:r>
        <w:rPr>
          <w:rFonts w:ascii="Arial"/>
          <w:color w:val="231F20"/>
          <w:w w:val="99"/>
          <w:u w:val="single" w:color="231F20"/>
        </w:rPr>
        <w:t>1</w:t>
      </w:r>
      <w:r>
        <w:rPr>
          <w:rFonts w:ascii="Arial"/>
          <w:color w:val="231F20"/>
          <w:w w:val="99"/>
        </w:rPr>
      </w:r>
      <w:r>
        <w:rPr>
          <w:rFonts w:ascii="Arial"/>
        </w:rPr>
      </w:r>
    </w:p>
    <w:p>
      <w:pPr>
        <w:spacing w:after="0" w:line="195" w:lineRule="exact"/>
        <w:jc w:val="center"/>
        <w:rPr>
          <w:rFonts w:ascii="Arial" w:hAnsi="Arial" w:cs="Arial" w:eastAsia="Arial" w:hint="default"/>
        </w:rPr>
        <w:sectPr>
          <w:headerReference w:type="default" r:id="rId25"/>
          <w:footerReference w:type="default" r:id="rId26"/>
          <w:pgSz w:w="11910" w:h="16840"/>
          <w:pgMar w:header="377" w:footer="524" w:top="560" w:bottom="720" w:left="740" w:right="740"/>
          <w:pgNumType w:start="4"/>
        </w:sectPr>
      </w:pPr>
    </w:p>
    <w:p>
      <w:pPr>
        <w:pStyle w:val="BodyText"/>
        <w:spacing w:line="302" w:lineRule="exact" w:before="0"/>
        <w:ind w:left="110" w:right="-5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Em qual dessas representações a parte sombreada representa</w:t>
      </w:r>
      <w:r>
        <w:rPr>
          <w:rFonts w:ascii="Arial" w:hAnsi="Arial"/>
          <w:color w:val="231F20"/>
          <w:spacing w:val="41"/>
        </w:rPr>
        <w:t> </w:t>
      </w:r>
      <w:r>
        <w:rPr>
          <w:rFonts w:ascii="Arial" w:hAnsi="Arial"/>
          <w:color w:val="231F20"/>
          <w:position w:val="-7"/>
        </w:rPr>
        <w:t>4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50" w:lineRule="exact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100"/>
          <w:sz w:val="22"/>
        </w:rPr>
        <w:t>I</w:t>
      </w:r>
      <w:r>
        <w:rPr>
          <w:rFonts w:ascii="Arial"/>
          <w:w w:val="100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pStyle w:val="BodyText"/>
        <w:spacing w:line="225" w:lineRule="exact" w:before="0"/>
        <w:ind w:left="78" w:right="0"/>
        <w:jc w:val="left"/>
      </w:pPr>
      <w:r>
        <w:rPr/>
        <w:br w:type="column"/>
      </w:r>
      <w:r>
        <w:rPr>
          <w:color w:val="231F20"/>
        </w:rPr>
        <w:t>do desenho</w:t>
      </w:r>
      <w:r>
        <w:rPr>
          <w:color w:val="231F20"/>
          <w:spacing w:val="-1"/>
        </w:rPr>
        <w:t> </w:t>
      </w:r>
      <w:r>
        <w:rPr>
          <w:color w:val="231F20"/>
        </w:rPr>
        <w:t>todo?</w:t>
      </w:r>
      <w:r>
        <w:rPr/>
      </w:r>
    </w:p>
    <w:p>
      <w:pPr>
        <w:spacing w:after="0" w:line="225" w:lineRule="exact"/>
        <w:jc w:val="left"/>
        <w:sectPr>
          <w:type w:val="continuous"/>
          <w:pgSz w:w="11910" w:h="16840"/>
          <w:pgMar w:top="0" w:bottom="0" w:left="740" w:right="740"/>
          <w:cols w:num="2" w:equalWidth="0">
            <w:col w:w="6513" w:space="40"/>
            <w:col w:w="3877"/>
          </w:cols>
        </w:sectPr>
      </w:pP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66" w:lineRule="auto" w:before="72" w:after="0"/>
        <w:ind w:left="110" w:right="137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(M060596E4) </w:t>
      </w:r>
      <w:r>
        <w:rPr>
          <w:rFonts w:ascii="Arial" w:hAnsi="Arial"/>
          <w:color w:val="231F20"/>
          <w:sz w:val="22"/>
        </w:rPr>
        <w:t>Jonas levantou da cama às 6h15min, se arrumou e saiu de casa às 7h05min. </w:t>
      </w:r>
      <w:r>
        <w:rPr>
          <w:rFonts w:ascii="Arial" w:hAnsi="Arial"/>
          <w:color w:val="231F20"/>
          <w:sz w:val="22"/>
        </w:rPr>
        <w:t>Quanto tempo Jonas levou para sair de casa após se levantar 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cama?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1h10min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1h20min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13h20min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(M060275B1) </w:t>
      </w:r>
      <w:r>
        <w:rPr>
          <w:rFonts w:ascii="Arial" w:hAnsi="Arial"/>
          <w:color w:val="231F20"/>
          <w:sz w:val="22"/>
        </w:rPr>
        <w:t>Observe os sólidos desenhados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71.321999pt;margin-top:9.439921pt;width:70.3pt;height:89.1pt;mso-position-horizontal-relative:page;mso-position-vertical-relative:paragraph;z-index:1888;mso-wrap-distance-left:0;mso-wrap-distance-right:0" coordorigin="1426,189" coordsize="1406,1782">
            <v:group style="position:absolute;left:1438;top:1781;width:1385;height:180" coordorigin="1438,1781" coordsize="1385,180">
              <v:shape style="position:absolute;left:1438;top:1781;width:1385;height:180" coordorigin="1438,1781" coordsize="1385,180" path="m2823,1781l2787,1838,2689,1887,2620,1908,2539,1926,2449,1940,2349,1951,2243,1958,2131,1960,2018,1958,1912,1951,1812,1940,1722,1926,1641,1908,1572,1887,1516,1863,1447,1810,1438,1781e" filled="false" stroked="true" strokeweight=".95pt" strokecolor="#231f20">
                <v:path arrowok="t"/>
              </v:shape>
            </v:group>
            <v:group style="position:absolute;left:1438;top:198;width:685;height:1583" coordorigin="1438,198" coordsize="685,1583">
              <v:shape style="position:absolute;left:1438;top:198;width:685;height:1583" coordorigin="1438,198" coordsize="685,1583" path="m1438,1781l2123,198e" filled="false" stroked="true" strokeweight=".95pt" strokecolor="#231f20">
                <v:path arrowok="t"/>
              </v:shape>
            </v:group>
            <v:group style="position:absolute;left:2123;top:198;width:700;height:1583" coordorigin="2123,198" coordsize="700,1583">
              <v:shape style="position:absolute;left:2123;top:198;width:700;height:1583" coordorigin="2123,198" coordsize="700,1583" path="m2823,1781l2123,198e" filled="false" stroked="true" strokeweight=".95pt" strokecolor="#231f20">
                <v:path arrowok="t"/>
              </v:shape>
            </v:group>
            <v:group style="position:absolute;left:1436;top:1607;width:1385;height:180" coordorigin="1436,1607" coordsize="1385,180">
              <v:shape style="position:absolute;left:1436;top:1607;width:1385;height:180" coordorigin="1436,1607" coordsize="1385,180" path="m2820,1787l2785,1730,2687,1681,2618,1660,2537,1642,2446,1627,2347,1617,2240,1610,2128,1607,2016,1610,1909,1617,1810,1627,1719,1642,1639,1660,1569,1681,1513,1704,1445,1758,1436,1787e" filled="false" stroked="true" strokeweight=".95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187.794998pt;margin-top:8.184921pt;width:90.85pt;height:91.95pt;mso-position-horizontal-relative:page;mso-position-vertical-relative:paragraph;z-index:1912;mso-wrap-distance-left:0;mso-wrap-distance-right:0" coordorigin="3756,164" coordsize="1817,1839">
            <v:group style="position:absolute;left:3763;top:171;width:1802;height:1824" coordorigin="3763,171" coordsize="1802,1824">
              <v:shape style="position:absolute;left:3763;top:171;width:1802;height:1824" coordorigin="3763,171" coordsize="1802,1824" path="m3763,1633l4204,1995,5565,1705,4600,171,3763,1633xe" filled="false" stroked="true" strokeweight=".744pt" strokecolor="#231f20">
                <v:path arrowok="t"/>
              </v:shape>
            </v:group>
            <v:group style="position:absolute;left:4204;top:171;width:396;height:1824" coordorigin="4204,171" coordsize="396,1824">
              <v:shape style="position:absolute;left:4204;top:171;width:396;height:1824" coordorigin="4204,171" coordsize="396,1824" path="m4204,1995l4600,171e" filled="false" stroked="true" strokeweight=".744pt" strokecolor="#231f20">
                <v:path arrowok="t"/>
              </v:shape>
            </v:group>
            <v:group style="position:absolute;left:3763;top:1633;width:1802;height:73" coordorigin="3763,1633" coordsize="1802,73">
              <v:shape style="position:absolute;left:3763;top:1633;width:1802;height:73" coordorigin="3763,1633" coordsize="1802,73" path="m3763,1633l5565,1705e" filled="false" stroked="true" strokeweight=".744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327.272003pt;margin-top:8.583921pt;width:67.6pt;height:67.4pt;mso-position-horizontal-relative:page;mso-position-vertical-relative:paragraph;z-index:1936;mso-wrap-distance-left:0;mso-wrap-distance-right:0" coordorigin="6545,172" coordsize="1352,1348">
            <v:group style="position:absolute;left:7542;top:182;width:345;height:353" coordorigin="7542,182" coordsize="345,353">
              <v:shape style="position:absolute;left:7542;top:182;width:345;height:353" coordorigin="7542,182" coordsize="345,353" path="m7542,534l7887,182e" filled="false" stroked="true" strokeweight="1pt" strokecolor="#231f20">
                <v:path arrowok="t"/>
              </v:shape>
            </v:group>
            <v:group style="position:absolute;left:7531;top:1157;width:345;height:353" coordorigin="7531,1157" coordsize="345,353">
              <v:shape style="position:absolute;left:7531;top:1157;width:345;height:353" coordorigin="7531,1157" coordsize="345,353" path="m7531,1509l7876,1157e" filled="false" stroked="true" strokeweight="1pt" strokecolor="#231f20">
                <v:path arrowok="t"/>
              </v:shape>
            </v:group>
            <v:group style="position:absolute;left:6893;top:1160;width:989;height:2" coordorigin="6893,1160" coordsize="989,2">
              <v:shape style="position:absolute;left:6893;top:1160;width:989;height:2" coordorigin="6893,1160" coordsize="989,0" path="m6893,1160l7882,1160e" filled="false" stroked="true" strokeweight="1pt" strokecolor="#231f20">
                <v:path arrowok="t"/>
                <v:stroke dashstyle="dash"/>
              </v:shape>
            </v:group>
            <v:group style="position:absolute;left:7882;top:197;width:2;height:961" coordorigin="7882,197" coordsize="2,961">
              <v:shape style="position:absolute;left:7882;top:197;width:2;height:961" coordorigin="7882,197" coordsize="0,961" path="m7882,197l7882,1157e" filled="false" stroked="true" strokeweight="1pt" strokecolor="#231f20">
                <v:path arrowok="t"/>
              </v:shape>
            </v:group>
            <v:group style="position:absolute;left:6900;top:197;width:2;height:961" coordorigin="6900,197" coordsize="2,961">
              <v:shape style="position:absolute;left:6900;top:197;width:2;height:961" coordorigin="6900,197" coordsize="0,961" path="m6900,197l6900,1157e" filled="false" stroked="true" strokeweight="1pt" strokecolor="#231f20">
                <v:path arrowok="t"/>
                <v:stroke dashstyle="dash"/>
              </v:shape>
            </v:group>
            <v:group style="position:absolute;left:6563;top:182;width:345;height:353" coordorigin="6563,182" coordsize="345,353">
              <v:shape style="position:absolute;left:6563;top:182;width:345;height:353" coordorigin="6563,182" coordsize="345,353" path="m6563,534l6908,182e" filled="false" stroked="true" strokeweight="1pt" strokecolor="#231f20">
                <v:path arrowok="t"/>
              </v:shape>
            </v:group>
            <v:group style="position:absolute;left:6555;top:1157;width:345;height:353" coordorigin="6555,1157" coordsize="345,353">
              <v:shape style="position:absolute;left:6555;top:1157;width:345;height:353" coordorigin="6555,1157" coordsize="345,353" path="m6555,1509l6900,1157e" filled="false" stroked="true" strokeweight="1pt" strokecolor="#231f20">
                <v:path arrowok="t"/>
                <v:stroke dashstyle="dash"/>
              </v:shape>
            </v:group>
            <v:group style="position:absolute;left:6563;top:534;width:968;height:968" coordorigin="6563,534" coordsize="968,968">
              <v:shape style="position:absolute;left:6563;top:534;width:968;height:968" coordorigin="6563,534" coordsize="968,968" path="m6563,534l7530,534,7530,1502,6563,1502,6563,534xe" filled="false" stroked="true" strokeweight="1pt" strokecolor="#231f20">
                <v:path arrowok="t"/>
              </v:shape>
            </v:group>
            <v:group style="position:absolute;left:6908;top:182;width:980;height:2" coordorigin="6908,182" coordsize="980,2">
              <v:shape style="position:absolute;left:6908;top:182;width:980;height:2" coordorigin="6908,182" coordsize="980,0" path="m6908,182l7887,182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49.638pt;margin-top:9.264921pt;width:76.55pt;height:88.65pt;mso-position-horizontal-relative:page;mso-position-vertical-relative:paragraph;z-index:1960;mso-wrap-distance-left:0;mso-wrap-distance-right:0" coordorigin="8993,185" coordsize="1531,1773">
            <v:group style="position:absolute;left:9003;top:1674;width:1511;height:275" coordorigin="9003,1674" coordsize="1511,275">
              <v:shape style="position:absolute;left:9003;top:1674;width:1511;height:275" coordorigin="9003,1674" coordsize="1511,275" path="m10513,1674l10486,1747,10410,1812,10356,1841,10292,1868,10220,1891,10139,1911,10052,1926,9959,1938,9861,1946,9758,1948,9656,1946,9557,1938,9464,1926,9377,1911,9297,1891,9224,1868,9160,1841,9106,1812,9030,1747,9010,1711,9003,1674e" filled="false" stroked="true" strokeweight="1.0pt" strokecolor="#231f20">
                <v:path arrowok="t"/>
              </v:shape>
            </v:group>
            <v:group style="position:absolute;left:9003;top:195;width:1511;height:549" coordorigin="9003,195" coordsize="1511,549">
              <v:shape style="position:absolute;left:9003;top:195;width:1511;height:549" coordorigin="9003,195" coordsize="1511,549" path="m9003,469l9030,397,9106,331,9160,302,9224,276,9297,252,9377,233,9464,217,9557,205,9656,198,9758,195,9861,198,9959,205,10052,217,10139,233,10220,252,10292,276,10356,302,10410,331,10486,397,10513,469,10507,507,10454,576,10356,637,10292,663,10220,686,10139,706,10052,722,9959,734,9861,741,9758,743,9656,741,9557,734,9464,722,9377,706,9297,686,9224,663,9160,637,9106,608,9030,542,9003,469xe" filled="false" stroked="true" strokeweight="1.0pt" strokecolor="#231f20">
                <v:path arrowok="t"/>
              </v:shape>
            </v:group>
            <v:group style="position:absolute;left:9003;top:469;width:2;height:1205" coordorigin="9003,469" coordsize="2,1205">
              <v:shape style="position:absolute;left:9003;top:469;width:2;height:1205" coordorigin="9003,469" coordsize="0,1205" path="m9003,1674l9003,469e" filled="false" stroked="true" strokeweight="1pt" strokecolor="#231f20">
                <v:path arrowok="t"/>
              </v:shape>
            </v:group>
            <v:group style="position:absolute;left:10513;top:469;width:2;height:1205" coordorigin="10513,469" coordsize="2,1205">
              <v:shape style="position:absolute;left:10513;top:469;width:2;height:1205" coordorigin="10513,469" coordsize="0,1205" path="m10513,1674l10513,469e" filled="false" stroked="true" strokeweight="1pt" strokecolor="#231f20">
                <v:path arrowok="t"/>
              </v:shape>
            </v:group>
            <v:group style="position:absolute;left:9003;top:1400;width:1511;height:275" coordorigin="9003,1400" coordsize="1511,275">
              <v:shape style="position:absolute;left:9003;top:1400;width:1511;height:275" coordorigin="9003,1400" coordsize="1511,275" path="m9003,1674l9030,1601,9106,1536,9160,1506,9224,1480,9297,1457,9377,1437,9464,1421,9557,1410,9656,1402,9758,1400,9861,1402,9959,1410,10052,1421,10139,1437,10220,1457,10292,1480,10356,1506,10410,1536,10486,1601,10507,1637,10513,1674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pStyle w:val="BodyText"/>
        <w:tabs>
          <w:tab w:pos="3495" w:val="left" w:leader="none"/>
          <w:tab w:pos="6212" w:val="left" w:leader="none"/>
          <w:tab w:pos="8649" w:val="left" w:leader="none"/>
        </w:tabs>
        <w:spacing w:line="240" w:lineRule="auto" w:before="95"/>
        <w:ind w:left="112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Cone</w:t>
        <w:tab/>
      </w:r>
      <w:r>
        <w:rPr>
          <w:color w:val="231F20"/>
        </w:rPr>
        <w:t>Pirâmide</w:t>
        <w:tab/>
      </w:r>
      <w:r>
        <w:rPr>
          <w:rFonts w:ascii="Arial" w:hAnsi="Arial"/>
          <w:color w:val="231F20"/>
        </w:rPr>
        <w:t>Cubo</w:t>
        <w:tab/>
        <w:t>Cilindro</w:t>
      </w:r>
      <w:r>
        <w:rPr>
          <w:rFonts w:ascii="Arial" w:hAns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Quais desses sólidos possuem superfícies</w:t>
      </w:r>
      <w:r>
        <w:rPr>
          <w:color w:val="231F20"/>
          <w:spacing w:val="-1"/>
        </w:rPr>
        <w:t> </w:t>
      </w:r>
      <w:r>
        <w:rPr>
          <w:color w:val="231F20"/>
        </w:rPr>
        <w:t>arredondadas?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Cubo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(M051444E4) </w:t>
      </w:r>
      <w:r>
        <w:rPr>
          <w:rFonts w:ascii="Arial"/>
          <w:color w:val="231F20"/>
          <w:sz w:val="22"/>
        </w:rPr>
        <w:t>Observe abaixo o formato do fundo da piscina de um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clube.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100.585999pt;margin-top:17.570967pt;width:164.15pt;height:75.850pt;mso-position-horizontal-relative:page;mso-position-vertical-relative:paragraph;z-index:1984;mso-wrap-distance-left:0;mso-wrap-distance-right:0" coordorigin="2012,351" coordsize="3283,1517">
            <v:shape style="position:absolute;left:2012;top:351;width:3283;height:1517" coordorigin="2012,351" coordsize="3283,1517" path="m2012,351l2012,449,2012,1868,4517,1868,5294,1091,4554,351,2012,351xe" filled="false" stroked="true" strokeweight="1.006pt" strokecolor="#231f20">
              <v:path arrowok="t"/>
            </v:shape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formato do fundo dessa</w:t>
      </w:r>
      <w:r>
        <w:rPr>
          <w:color w:val="231F20"/>
          <w:spacing w:val="-1"/>
        </w:rPr>
        <w:t> </w:t>
      </w:r>
      <w:r>
        <w:rPr>
          <w:color w:val="231F20"/>
        </w:rPr>
        <w:t>piscina?</w:t>
      </w:r>
      <w:r>
        <w:rPr/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Circular.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Pentagonal.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Triangular.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(M031829E4)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337601pt;margin-top:7.11892pt;width:28.35pt;height:28.35pt;mso-position-horizontal-relative:page;mso-position-vertical-relative:paragraph;z-index:200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7" w:right="0"/>
                    <w:jc w:val="left"/>
                  </w:pPr>
                  <w:r>
                    <w:rPr>
                      <w:color w:val="231F20"/>
                    </w:rPr>
                    <w:t>967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19" w:lineRule="auto" w:before="72"/>
        <w:ind w:left="110" w:right="6191"/>
        <w:jc w:val="left"/>
      </w:pPr>
      <w:r>
        <w:rPr>
          <w:color w:val="231F20"/>
        </w:rPr>
        <w:t>Uma das decomposições desse número é A) 9 + 6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 9 + 60</w:t>
      </w:r>
      <w:r>
        <w:rPr>
          <w:color w:val="231F20"/>
          <w:spacing w:val="-1"/>
        </w:rPr>
        <w:t> </w:t>
      </w:r>
      <w:r>
        <w:rPr>
          <w:color w:val="231F20"/>
        </w:rPr>
        <w:t>+7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 900 + 6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 900 + 60 +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(M080027C2) </w:t>
      </w:r>
      <w:r>
        <w:rPr>
          <w:rFonts w:ascii="Arial" w:hAnsi="Arial"/>
          <w:color w:val="231F20"/>
          <w:sz w:val="22"/>
        </w:rPr>
        <w:t>A tabela abaixo relaciona a preferência de algumas crianças pelos sabores de sorvetes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vendidos em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sorveteria.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134"/>
        <w:gridCol w:w="1134"/>
      </w:tblGrid>
      <w:tr>
        <w:trPr>
          <w:trHeight w:val="387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Meninas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Abacaxi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Chocolate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Coco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Morango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510.393005pt;margin-top:54.780853pt;width:6.1pt;height:6.1pt;mso-position-horizontal-relative:page;mso-position-vertical-relative:paragraph;z-index:2080" coordorigin="10208,1096" coordsize="122,122">
            <v:shape style="position:absolute;left:10208;top:1096;width:122;height:122" coordorigin="10208,1096" coordsize="122,122" path="m10208,1096l10330,1096,10330,1217,10208,1217,10208,109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67.251854pt;width:6.75pt;height:6.75pt;mso-position-horizontal-relative:page;mso-position-vertical-relative:paragraph;z-index:2104" coordorigin="10201,1345" coordsize="135,135">
            <v:group style="position:absolute;left:10208;top:1352;width:122;height:122" coordorigin="10208,1352" coordsize="122,122">
              <v:shape style="position:absolute;left:10208;top:1352;width:122;height:122" coordorigin="10208,1352" coordsize="122,122" path="m10208,1352l10330,1352,10330,1473,10208,1473,10208,1352xe" filled="true" fillcolor="#939598" stroked="false">
                <v:path arrowok="t"/>
                <v:fill type="solid"/>
              </v:shape>
            </v:group>
            <v:group style="position:absolute;left:10208;top:1352;width:122;height:122" coordorigin="10208,1352" coordsize="122,122">
              <v:shape style="position:absolute;left:10208;top:1352;width:122;height:122" coordorigin="10208,1352" coordsize="122,122" path="m10208,1352l10330,1352,10330,1473,10208,1473,10208,1352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Qual é o gráfico que melhor representa os dados dessa</w:t>
      </w:r>
      <w:r>
        <w:rPr>
          <w:color w:val="231F20"/>
          <w:spacing w:val="-2"/>
        </w:rPr>
        <w:t> </w:t>
      </w:r>
      <w:r>
        <w:rPr>
          <w:color w:val="231F20"/>
        </w:rPr>
        <w:t>tabela?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pStyle w:val="ListParagraph"/>
        <w:numPr>
          <w:ilvl w:val="0"/>
          <w:numId w:val="20"/>
        </w:numPr>
        <w:tabs>
          <w:tab w:pos="537" w:val="left" w:leader="none"/>
        </w:tabs>
        <w:spacing w:line="386" w:lineRule="auto" w:before="0" w:after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40 35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510.393005pt;margin-top:53.578911pt;width:6.1pt;height:6.1pt;mso-position-horizontal-relative:page;mso-position-vertical-relative:paragraph;z-index:2176" coordorigin="10208,1072" coordsize="122,122">
            <v:shape style="position:absolute;left:10208;top:1072;width:122;height:122" coordorigin="10208,1072" coordsize="122,122" path="m10208,1072l10330,1072,10330,1193,10208,1193,10208,107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66.050911pt;width:6.75pt;height:6.75pt;mso-position-horizontal-relative:page;mso-position-vertical-relative:paragraph;z-index:2200" coordorigin="10201,1321" coordsize="135,135">
            <v:group style="position:absolute;left:10208;top:1328;width:122;height:122" coordorigin="10208,1328" coordsize="122,122">
              <v:shape style="position:absolute;left:10208;top:1328;width:122;height:122" coordorigin="10208,1328" coordsize="122,122" path="m10208,1328l10330,1328,10330,1449,10208,1449,10208,1328xe" filled="true" fillcolor="#939598" stroked="false">
                <v:path arrowok="t"/>
                <v:fill type="solid"/>
              </v:shape>
            </v:group>
            <v:group style="position:absolute;left:10208;top:1328;width:122;height:122" coordorigin="10208,1328" coordsize="122,122">
              <v:shape style="position:absolute;left:10208;top:1328;width:122;height:122" coordorigin="10208,1328" coordsize="122,122" path="m10208,1328l10330,1328,10330,1449,10208,1449,10208,1328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ListParagraph"/>
        <w:numPr>
          <w:ilvl w:val="0"/>
          <w:numId w:val="20"/>
        </w:numPr>
        <w:tabs>
          <w:tab w:pos="1203" w:val="left" w:leader="none"/>
        </w:tabs>
        <w:spacing w:line="386" w:lineRule="auto" w:before="0" w:after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40 35</w:t>
      </w:r>
      <w:r>
        <w:rPr>
          <w:rFonts w:ascii="Arial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28pt;width:6.1pt;height:6.1pt;mso-position-horizontal-relative:page;mso-position-vertical-relative:paragraph;z-index:2032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36pt;width:6.75pt;height:6.75pt;mso-position-horizontal-relative:page;mso-position-vertical-relative:paragraph;z-index:2056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36"/>
        <w:gridCol w:w="218"/>
        <w:gridCol w:w="317"/>
        <w:gridCol w:w="229"/>
        <w:gridCol w:w="224"/>
        <w:gridCol w:w="336"/>
        <w:gridCol w:w="229"/>
        <w:gridCol w:w="224"/>
        <w:gridCol w:w="302"/>
        <w:gridCol w:w="236"/>
        <w:gridCol w:w="218"/>
        <w:gridCol w:w="190"/>
      </w:tblGrid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735" w:type="dxa"/>
            <w:gridSpan w:val="7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20"/>
        </w:numPr>
        <w:tabs>
          <w:tab w:pos="537" w:val="left" w:leader="none"/>
        </w:tabs>
        <w:spacing w:line="240" w:lineRule="auto" w:before="72" w:after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</w:t>
      </w:r>
      <w:r>
        <w:rPr>
          <w:rFonts w:ascii="Arial"/>
          <w:sz w:val="13"/>
        </w:rPr>
      </w:r>
    </w:p>
    <w:p>
      <w:pPr>
        <w:spacing w:before="155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32"/>
        <w:gridCol w:w="221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pStyle w:val="ListParagraph"/>
        <w:numPr>
          <w:ilvl w:val="0"/>
          <w:numId w:val="20"/>
        </w:numPr>
        <w:tabs>
          <w:tab w:pos="1203" w:val="left" w:leader="none"/>
        </w:tabs>
        <w:spacing w:line="386" w:lineRule="auto" w:before="72" w:after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br w:type="column"/>
        <w:t>40 35</w:t>
      </w:r>
      <w:r>
        <w:rPr>
          <w:rFonts w:ascii="Arial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2909pt;width:6.1pt;height:6.1pt;mso-position-horizontal-relative:page;mso-position-vertical-relative:paragraph;z-index:2128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50923pt;width:6.75pt;height:6.75pt;mso-position-horizontal-relative:page;mso-position-vertical-relative:paragraph;z-index:2152" coordorigin="5099,117" coordsize="135,135">
            <v:group style="position:absolute;left:5105;top:124;width:122;height:122" coordorigin="5105,124" coordsize="122,122">
              <v:shape style="position:absolute;left:5105;top:124;width:122;height:122" coordorigin="5105,124" coordsize="122,122" path="m5105,124l5227,124,5227,245,5105,245,5105,124xe" filled="true" fillcolor="#939598" stroked="false">
                <v:path arrowok="t"/>
                <v:fill type="solid"/>
              </v:shape>
            </v:group>
            <v:group style="position:absolute;left:5105;top:124;width:122;height:122" coordorigin="5105,124" coordsize="122,122">
              <v:shape style="position:absolute;left:5105;top:124;width:122;height:122" coordorigin="5105,124" coordsize="122,122" path="m5105,124l5227,124,5227,245,5105,245,5105,124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3"/>
          <w:szCs w:val="13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46" w:val="left" w:leader="none"/>
        </w:tabs>
        <w:spacing w:line="240" w:lineRule="auto" w:before="72" w:after="0"/>
        <w:ind w:left="545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(M060592E4) </w:t>
      </w:r>
      <w:r>
        <w:rPr>
          <w:rFonts w:ascii="Arial" w:hAnsi="Arial"/>
          <w:color w:val="231F20"/>
          <w:sz w:val="22"/>
        </w:rPr>
        <w:t>Observe abaixo a casa que Joaquim desenhou utilizando 4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695pt;margin-top:15.116945pt;width:213.75pt;height:168.15pt;mso-position-horizontal-relative:page;mso-position-vertical-relative:paragraph;z-index:2224;mso-wrap-distance-left:0;mso-wrap-distance-right:0" coordorigin="1994,302" coordsize="4275,3363">
            <v:group style="position:absolute;left:2612;top:1528;width:3039;height:1824" coordorigin="2612,1528" coordsize="3039,1824">
              <v:shape style="position:absolute;left:2612;top:1528;width:3039;height:1824" coordorigin="2612,1528" coordsize="3039,1824" path="m2612,3351l5650,3351,5650,1528,2612,1528,2612,3351xe" filled="true" fillcolor="#e6e7e8" stroked="false">
                <v:path arrowok="t"/>
                <v:fill type="solid"/>
              </v:shape>
            </v:group>
            <v:group style="position:absolute;left:2612;top:1528;width:3039;height:1824" coordorigin="2612,1528" coordsize="3039,1824">
              <v:shape style="position:absolute;left:2612;top:1528;width:3039;height:1824" coordorigin="2612,1528" coordsize="3039,1824" path="m2612,3351l5650,3351,5650,1528,2612,1528,2612,3351xe" filled="false" stroked="true" strokeweight="1.5pt" strokecolor="#231f20">
                <v:path arrowok="t"/>
              </v:shape>
            </v:group>
            <v:group style="position:absolute;left:2308;top:616;width:3647;height:912" coordorigin="2308,616" coordsize="3647,912">
              <v:shape style="position:absolute;left:2308;top:616;width:3647;height:912" coordorigin="2308,616" coordsize="3647,912" path="m5347,616l2916,616,2308,1528,5954,1528,5347,616xe" filled="true" fillcolor="#939598" stroked="false">
                <v:path arrowok="t"/>
                <v:fill type="solid"/>
              </v:shape>
            </v:group>
            <v:group style="position:absolute;left:2308;top:616;width:3647;height:912" coordorigin="2308,616" coordsize="3647,912">
              <v:shape style="position:absolute;left:2308;top:616;width:3647;height:912" coordorigin="2308,616" coordsize="3647,912" path="m5954,1528l2308,1528,2916,616,5347,616,5954,1528xe" filled="false" stroked="true" strokeweight="1.5pt" strokecolor="#231f20">
                <v:path arrowok="t"/>
              </v:shape>
            </v:group>
            <v:group style="position:absolute;left:2916;top:2439;width:608;height:912" coordorigin="2916,2439" coordsize="608,912">
              <v:shape style="position:absolute;left:2916;top:2439;width:608;height:912" coordorigin="2916,2439" coordsize="608,912" path="m3523,3351l2916,3351,2916,2439,3523,2439,3523,3351xe" filled="true" fillcolor="#bcbec0" stroked="false">
                <v:path arrowok="t"/>
                <v:fill type="solid"/>
              </v:shape>
            </v:group>
            <v:group style="position:absolute;left:2916;top:2439;width:608;height:912" coordorigin="2916,2439" coordsize="608,912">
              <v:shape style="position:absolute;left:2916;top:2439;width:608;height:912" coordorigin="2916,2439" coordsize="608,912" path="m3523,3351l2916,3351,2916,2439,3523,2439,3523,3351xe" filled="false" stroked="true" strokeweight="1.5pt" strokecolor="#231f20">
                <v:path arrowok="t"/>
              </v:shape>
            </v:group>
            <v:group style="position:absolute;left:4435;top:2136;width:608;height:608" coordorigin="4435,2136" coordsize="608,608">
              <v:shape style="position:absolute;left:4435;top:2136;width:608;height:608" coordorigin="4435,2136" coordsize="608,608" path="m5043,2743l4435,2743,4435,2136,5043,2136,5043,2743xe" filled="true" fillcolor="#bcbec0" stroked="false">
                <v:path arrowok="t"/>
                <v:fill type="solid"/>
              </v:shape>
            </v:group>
            <v:group style="position:absolute;left:4435;top:2136;width:608;height:608" coordorigin="4435,2136" coordsize="608,608">
              <v:shape style="position:absolute;left:4435;top:2136;width:608;height:608" coordorigin="4435,2136" coordsize="608,608" path="m5043,2743l4435,2743,4435,2136,5043,2136,5043,2743xe" filled="false" stroked="true" strokeweight="1.5pt" strokecolor="#231f20">
                <v:path arrowok="t"/>
              </v:shape>
            </v:group>
            <v:group style="position:absolute;left:2308;top:307;width:2;height:3353" coordorigin="2308,307" coordsize="2,3353">
              <v:shape style="position:absolute;left:2308;top:307;width:2;height:3353" coordorigin="2308,307" coordsize="0,3353" path="m2308,3660l2308,3660,2308,312,2308,307e" filled="false" stroked="true" strokeweight=".5pt" strokecolor="#231f20">
                <v:path arrowok="t"/>
              </v:shape>
            </v:group>
            <v:group style="position:absolute;left:2612;top:307;width:2;height:3353" coordorigin="2612,307" coordsize="2,3353">
              <v:shape style="position:absolute;left:2612;top:307;width:2;height:3353" coordorigin="2612,307" coordsize="0,3353" path="m2612,3660l2612,3660,2612,312,2612,307e" filled="false" stroked="true" strokeweight=".5pt" strokecolor="#231f20">
                <v:path arrowok="t"/>
              </v:shape>
            </v:group>
            <v:group style="position:absolute;left:2916;top:307;width:2;height:3353" coordorigin="2916,307" coordsize="2,3353">
              <v:shape style="position:absolute;left:2916;top:307;width:2;height:3353" coordorigin="2916,307" coordsize="0,3353" path="m2916,3660l2916,3660,2916,312,2916,307e" filled="false" stroked="true" strokeweight=".5pt" strokecolor="#231f20">
                <v:path arrowok="t"/>
              </v:shape>
            </v:group>
            <v:group style="position:absolute;left:3219;top:307;width:2;height:3353" coordorigin="3219,307" coordsize="2,3353">
              <v:shape style="position:absolute;left:3219;top:307;width:2;height:3353" coordorigin="3219,307" coordsize="0,3353" path="m3219,3660l3219,3660,3219,312,3219,307e" filled="false" stroked="true" strokeweight=".5pt" strokecolor="#231f20">
                <v:path arrowok="t"/>
              </v:shape>
            </v:group>
            <v:group style="position:absolute;left:3523;top:307;width:2;height:3353" coordorigin="3523,307" coordsize="2,3353">
              <v:shape style="position:absolute;left:3523;top:307;width:2;height:3353" coordorigin="3523,307" coordsize="0,3353" path="m3523,3660l3523,3660,3523,312,3523,307e" filled="false" stroked="true" strokeweight=".5pt" strokecolor="#231f20">
                <v:path arrowok="t"/>
              </v:shape>
            </v:group>
            <v:group style="position:absolute;left:3827;top:307;width:2;height:3353" coordorigin="3827,307" coordsize="2,3353">
              <v:shape style="position:absolute;left:3827;top:307;width:2;height:3353" coordorigin="3827,307" coordsize="0,3353" path="m3827,3660l3827,3660,3827,312,3827,307e" filled="false" stroked="true" strokeweight=".5pt" strokecolor="#231f20">
                <v:path arrowok="t"/>
              </v:shape>
            </v:group>
            <v:group style="position:absolute;left:4131;top:307;width:2;height:3353" coordorigin="4131,307" coordsize="2,3353">
              <v:shape style="position:absolute;left:4131;top:307;width:2;height:3353" coordorigin="4131,307" coordsize="0,3353" path="m4131,3660l4131,3660,4131,312,4131,307e" filled="false" stroked="true" strokeweight=".5pt" strokecolor="#231f20">
                <v:path arrowok="t"/>
              </v:shape>
            </v:group>
            <v:group style="position:absolute;left:4435;top:307;width:2;height:3353" coordorigin="4435,307" coordsize="2,3353">
              <v:shape style="position:absolute;left:4435;top:307;width:2;height:3353" coordorigin="4435,307" coordsize="0,3353" path="m4435,3660l4435,3660,4435,312,4435,307e" filled="false" stroked="true" strokeweight=".5pt" strokecolor="#231f20">
                <v:path arrowok="t"/>
              </v:shape>
            </v:group>
            <v:group style="position:absolute;left:4739;top:307;width:2;height:3353" coordorigin="4739,307" coordsize="2,3353">
              <v:shape style="position:absolute;left:4739;top:307;width:2;height:3353" coordorigin="4739,307" coordsize="0,3353" path="m4739,3660l4739,3660,4739,312,4739,307e" filled="false" stroked="true" strokeweight=".5pt" strokecolor="#231f20">
                <v:path arrowok="t"/>
              </v:shape>
            </v:group>
            <v:group style="position:absolute;left:5043;top:307;width:2;height:3353" coordorigin="5043,307" coordsize="2,3353">
              <v:shape style="position:absolute;left:5043;top:307;width:2;height:3353" coordorigin="5043,307" coordsize="0,3353" path="m5043,3660l5043,3660,5043,312,5043,307e" filled="false" stroked="true" strokeweight=".5pt" strokecolor="#231f20">
                <v:path arrowok="t"/>
              </v:shape>
            </v:group>
            <v:group style="position:absolute;left:5347;top:307;width:2;height:3353" coordorigin="5347,307" coordsize="2,3353">
              <v:shape style="position:absolute;left:5347;top:307;width:2;height:3353" coordorigin="5347,307" coordsize="0,3353" path="m5347,3660l5347,3660,5347,312,5347,307e" filled="false" stroked="true" strokeweight=".5pt" strokecolor="#231f20">
                <v:path arrowok="t"/>
              </v:shape>
            </v:group>
            <v:group style="position:absolute;left:5650;top:307;width:2;height:3353" coordorigin="5650,307" coordsize="2,3353">
              <v:shape style="position:absolute;left:5650;top:307;width:2;height:3353" coordorigin="5650,307" coordsize="0,3353" path="m5650,3660l5650,3660,5650,312,5650,307e" filled="false" stroked="true" strokeweight=".5pt" strokecolor="#231f20">
                <v:path arrowok="t"/>
              </v:shape>
            </v:group>
            <v:group style="position:absolute;left:5954;top:307;width:2;height:3353" coordorigin="5954,307" coordsize="2,3353">
              <v:shape style="position:absolute;left:5954;top:307;width:2;height:3353" coordorigin="5954,307" coordsize="0,3353" path="m5954,3660l5954,3660,5954,312,5954,307e" filled="false" stroked="true" strokeweight=".5pt" strokecolor="#231f20">
                <v:path arrowok="t"/>
              </v:shape>
            </v:group>
            <v:group style="position:absolute;left:2004;top:307;width:2;height:3353" coordorigin="2004,307" coordsize="2,3353">
              <v:shape style="position:absolute;left:2004;top:307;width:2;height:3353" coordorigin="2004,307" coordsize="0,3353" path="m2004,3660l2004,3660,2004,312,2004,307e" filled="false" stroked="true" strokeweight=".5pt" strokecolor="#231f20">
                <v:path arrowok="t"/>
              </v:shape>
            </v:group>
            <v:group style="position:absolute;left:6258;top:307;width:2;height:3353" coordorigin="6258,307" coordsize="2,3353">
              <v:shape style="position:absolute;left:6258;top:307;width:2;height:3353" coordorigin="6258,307" coordsize="0,3353" path="m6258,3660l6258,3660,6258,312,6258,307e" filled="false" stroked="true" strokeweight=".5pt" strokecolor="#231f20">
                <v:path arrowok="t"/>
              </v:shape>
            </v:group>
            <v:group style="position:absolute;left:1999;top:3655;width:4265;height:2" coordorigin="1999,3655" coordsize="4265,2">
              <v:shape style="position:absolute;left:1999;top:3655;width:4265;height:2" coordorigin="1999,3655" coordsize="4265,0" path="m1999,3655l1999,3655,6258,3655,6263,3655e" filled="false" stroked="true" strokeweight=".5pt" strokecolor="#231f20">
                <v:path arrowok="t"/>
              </v:shape>
            </v:group>
            <v:group style="position:absolute;left:1999;top:3351;width:4265;height:2" coordorigin="1999,3351" coordsize="4265,2">
              <v:shape style="position:absolute;left:1999;top:3351;width:4265;height:2" coordorigin="1999,3351" coordsize="4265,0" path="m1999,3351l1999,3351,6258,3351,6263,3351e" filled="false" stroked="true" strokeweight=".5pt" strokecolor="#231f20">
                <v:path arrowok="t"/>
              </v:shape>
            </v:group>
            <v:group style="position:absolute;left:1999;top:3047;width:4265;height:2" coordorigin="1999,3047" coordsize="4265,2">
              <v:shape style="position:absolute;left:1999;top:3047;width:4265;height:2" coordorigin="1999,3047" coordsize="4265,0" path="m1999,3047l1999,3047,6258,3047,6263,3047e" filled="false" stroked="true" strokeweight=".5pt" strokecolor="#231f20">
                <v:path arrowok="t"/>
              </v:shape>
            </v:group>
            <v:group style="position:absolute;left:1999;top:2743;width:4265;height:2" coordorigin="1999,2743" coordsize="4265,2">
              <v:shape style="position:absolute;left:1999;top:2743;width:4265;height:2" coordorigin="1999,2743" coordsize="4265,0" path="m1999,2743l1999,2743,6258,2743,6263,2743e" filled="false" stroked="true" strokeweight=".5pt" strokecolor="#231f20">
                <v:path arrowok="t"/>
              </v:shape>
            </v:group>
            <v:group style="position:absolute;left:1999;top:2439;width:4265;height:2" coordorigin="1999,2439" coordsize="4265,2">
              <v:shape style="position:absolute;left:1999;top:2439;width:4265;height:2" coordorigin="1999,2439" coordsize="4265,0" path="m1999,2439l1999,2439,6258,2439,6263,2439e" filled="false" stroked="true" strokeweight=".5pt" strokecolor="#231f20">
                <v:path arrowok="t"/>
              </v:shape>
            </v:group>
            <v:group style="position:absolute;left:1999;top:2136;width:4265;height:2" coordorigin="1999,2136" coordsize="4265,2">
              <v:shape style="position:absolute;left:1999;top:2136;width:4265;height:2" coordorigin="1999,2136" coordsize="4265,0" path="m1999,2136l1999,2136,6258,2136,6263,2136e" filled="false" stroked="true" strokeweight=".5pt" strokecolor="#231f20">
                <v:path arrowok="t"/>
              </v:shape>
            </v:group>
            <v:group style="position:absolute;left:1999;top:1832;width:4265;height:2" coordorigin="1999,1832" coordsize="4265,2">
              <v:shape style="position:absolute;left:1999;top:1832;width:4265;height:2" coordorigin="1999,1832" coordsize="4265,0" path="m1999,1832l1999,1832,6258,1832,6263,1832e" filled="false" stroked="true" strokeweight=".5pt" strokecolor="#231f20">
                <v:path arrowok="t"/>
              </v:shape>
            </v:group>
            <v:group style="position:absolute;left:1999;top:1528;width:4265;height:2" coordorigin="1999,1528" coordsize="4265,2">
              <v:shape style="position:absolute;left:1999;top:1528;width:4265;height:2" coordorigin="1999,1528" coordsize="4265,0" path="m1999,1528l1999,1528,6258,1528,6263,1528e" filled="false" stroked="true" strokeweight=".5pt" strokecolor="#231f20">
                <v:path arrowok="t"/>
              </v:shape>
            </v:group>
            <v:group style="position:absolute;left:1999;top:1224;width:4265;height:2" coordorigin="1999,1224" coordsize="4265,2">
              <v:shape style="position:absolute;left:1999;top:1224;width:4265;height:2" coordorigin="1999,1224" coordsize="4265,0" path="m1999,1224l1999,1224,6258,1224,6263,1224e" filled="false" stroked="true" strokeweight=".5pt" strokecolor="#231f20">
                <v:path arrowok="t"/>
              </v:shape>
            </v:group>
            <v:group style="position:absolute;left:1999;top:920;width:4265;height:2" coordorigin="1999,920" coordsize="4265,2">
              <v:shape style="position:absolute;left:1999;top:920;width:4265;height:2" coordorigin="1999,920" coordsize="4265,0" path="m1999,920l1999,920,6258,920,6263,920e" filled="false" stroked="true" strokeweight=".5pt" strokecolor="#231f20">
                <v:path arrowok="t"/>
              </v:shape>
            </v:group>
            <v:group style="position:absolute;left:1999;top:616;width:4265;height:2" coordorigin="1999,616" coordsize="4265,2">
              <v:shape style="position:absolute;left:1999;top:616;width:4265;height:2" coordorigin="1999,616" coordsize="4265,0" path="m1999,616l1999,616,6258,616,6263,616e" filled="false" stroked="true" strokeweight=".5pt" strokecolor="#231f20">
                <v:path arrowok="t"/>
              </v:shape>
            </v:group>
            <v:group style="position:absolute;left:1999;top:312;width:4265;height:2" coordorigin="1999,312" coordsize="4265,2">
              <v:shape style="position:absolute;left:1999;top:312;width:4265;height:2" coordorigin="1999,312" coordsize="4265,0" path="m1999,312l1999,312,6258,312,6263,312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05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quadrilátero que ele utilizou para fazer o telhado dessa casa foi</w:t>
      </w:r>
      <w:r>
        <w:rPr>
          <w:rFonts w:ascii="Arial" w:hAnsi="Arial"/>
          <w:color w:val="231F20"/>
          <w:spacing w:val="-33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1"/>
        </w:numPr>
        <w:tabs>
          <w:tab w:pos="387" w:val="left" w:leader="none"/>
        </w:tabs>
        <w:spacing w:line="240" w:lineRule="auto" w:before="83" w:after="0"/>
        <w:ind w:left="386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87" w:val="left" w:leader="none"/>
        </w:tabs>
        <w:spacing w:line="240" w:lineRule="auto" w:before="27" w:after="0"/>
        <w:ind w:left="386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9" w:val="left" w:leader="none"/>
        </w:tabs>
        <w:spacing w:line="240" w:lineRule="auto" w:before="27" w:after="0"/>
        <w:ind w:left="398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9" w:val="left" w:leader="none"/>
        </w:tabs>
        <w:spacing w:line="240" w:lineRule="auto" w:before="27" w:after="0"/>
        <w:ind w:left="398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0" w:lineRule="auto" w:before="0" w:after="0"/>
        <w:ind w:left="484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(M060591E4) </w:t>
      </w:r>
      <w:r>
        <w:rPr>
          <w:rFonts w:ascii="Arial" w:hAnsi="Arial"/>
          <w:color w:val="231F20"/>
          <w:sz w:val="22"/>
        </w:rPr>
        <w:t>Observe abaixo a planificação de um sólido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782997pt;margin-top:12.83996pt;width:120.55pt;height:96.05pt;mso-position-horizontal-relative:page;mso-position-vertical-relative:paragraph;z-index:2248;mso-wrap-distance-left:0;mso-wrap-distance-right:0" coordorigin="1996,257" coordsize="2411,1921">
            <v:group style="position:absolute;left:2210;top:266;width:2187;height:1363" coordorigin="2210,266" coordsize="2187,1363">
              <v:shape style="position:absolute;left:2210;top:266;width:2187;height:1363" coordorigin="2210,266" coordsize="2187,1363" path="m4396,1376l3576,266,2210,437,2223,509,2238,579,2257,647,2279,713,2303,778,2331,840,2361,901,2394,959,2429,1015,2467,1070,2507,1122,2549,1172,2594,1219,2640,1264,2689,1307,2739,1347,2791,1385,2845,1421,2900,1453,2957,1484,3016,1511,3075,1536,3136,1558,3198,1577,3261,1593,3325,1606,3390,1616,3455,1623,3521,1627,3588,1628,3655,1626,3722,1621,3790,1612,3858,1600,3926,1584,3994,1565,4062,1543,4129,1517,4197,1487,4264,1454,4330,1417,4396,1376xe" filled="false" stroked="true" strokeweight=".949pt" strokecolor="#231f20">
                <v:path arrowok="t"/>
              </v:shape>
            </v:group>
            <v:group style="position:absolute;left:2005;top:1257;width:911;height:911" coordorigin="2005,1257" coordsize="911,911">
              <v:shape style="position:absolute;left:2005;top:1257;width:911;height:911" coordorigin="2005,1257" coordsize="911,911" path="m2461,1257l2534,1263,2605,1280,2670,1308,2730,1345,2783,1390,2828,1443,2865,1503,2893,1568,2910,1638,2916,1712,2910,1786,2893,1856,2865,1922,2828,1981,2783,2034,2730,2080,2670,2117,2605,2145,2534,2162,2461,2168,2387,2162,2317,2145,2251,2117,2192,2080,2139,2034,2093,1981,2056,1922,2028,1856,2011,1786,2005,1712,2011,1638,2028,1568,2056,1503,2093,1443,2139,1390,2192,1345,2251,1308,2317,1280,2387,1263,2461,1257xe" filled="false" stroked="true" strokeweight=".94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left="105" w:right="0"/>
        <w:jc w:val="left"/>
      </w:pPr>
      <w:r>
        <w:rPr>
          <w:color w:val="231F20"/>
        </w:rPr>
        <w:t>Essa é a planificação de qual sólido</w:t>
      </w:r>
      <w:r>
        <w:rPr>
          <w:color w:val="231F20"/>
          <w:spacing w:val="-1"/>
        </w:rPr>
        <w:t> </w:t>
      </w:r>
      <w:r>
        <w:rPr>
          <w:color w:val="231F20"/>
        </w:rPr>
        <w:t>geométrico?</w:t>
      </w:r>
      <w:r>
        <w:rPr/>
      </w:r>
    </w:p>
    <w:p>
      <w:pPr>
        <w:pStyle w:val="BodyText"/>
        <w:tabs>
          <w:tab w:pos="4211" w:val="left" w:leader="none"/>
        </w:tabs>
        <w:spacing w:line="240" w:lineRule="auto" w:before="124"/>
        <w:ind w:left="105" w:right="0"/>
        <w:jc w:val="left"/>
      </w:pPr>
      <w:r>
        <w:rPr/>
        <w:pict>
          <v:group style="position:absolute;margin-left:64.202904pt;margin-top:9.342861pt;width:79.9pt;height:69.350pt;mso-position-horizontal-relative:page;mso-position-vertical-relative:paragraph;z-index:-70432" coordorigin="1284,187" coordsize="1598,1387">
            <v:group style="position:absolute;left:1297;top:200;width:1572;height:1361" coordorigin="1297,200" coordsize="1572,1361">
              <v:shape style="position:absolute;left:1297;top:200;width:1572;height:1361" coordorigin="1297,200" coordsize="1572,1361" path="m2083,200l2476,880,2868,1561,2083,1561,1297,1561,1690,880,2083,200xe" filled="false" stroked="true" strokeweight="1.26pt" strokecolor="#231f20">
                <v:path arrowok="t"/>
              </v:shape>
            </v:group>
            <v:group style="position:absolute;left:1297;top:1107;width:1572;height:454" coordorigin="1297,1107" coordsize="1572,454">
              <v:shape style="position:absolute;left:1297;top:1107;width:1572;height:454" coordorigin="1297,1107" coordsize="1572,454" path="m1297,1561l2083,1107,2868,1561e" filled="false" stroked="true" strokeweight="1.26pt" strokecolor="#231f20">
                <v:path arrowok="t"/>
                <v:stroke dashstyle="dash"/>
              </v:shape>
            </v:group>
            <v:group style="position:absolute;left:2083;top:200;width:2;height:908" coordorigin="2083,200" coordsize="2,908">
              <v:shape style="position:absolute;left:2083;top:200;width:2;height:908" coordorigin="2083,200" coordsize="0,908" path="m2083,1107l2083,200e" filled="false" stroked="true" strokeweight="1.26pt" strokecolor="#231f20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group style="position:absolute;margin-left:270.105988pt;margin-top:10.091862pt;width:63.7pt;height:80.7pt;mso-position-horizontal-relative:page;mso-position-vertical-relative:paragraph;z-index:2296" coordorigin="5402,202" coordsize="1274,1614">
            <v:group style="position:absolute;left:5413;top:1643;width:1254;height:163" coordorigin="5413,1643" coordsize="1254,163">
              <v:shape style="position:absolute;left:5413;top:1643;width:1254;height:163" coordorigin="5413,1643" coordsize="1254,163" path="m6666,1643l6627,1700,6519,1748,6444,1768,6356,1784,6259,1796,6153,1803,6040,1806,5927,1803,5821,1796,5724,1784,5636,1768,5561,1748,5499,1726,5423,1673,5413,1643e" filled="false" stroked="true" strokeweight=".86pt" strokecolor="#231f20">
                <v:path arrowok="t"/>
              </v:shape>
            </v:group>
            <v:group style="position:absolute;left:5413;top:211;width:620;height:1433" coordorigin="5413,211" coordsize="620,1433">
              <v:shape style="position:absolute;left:5413;top:211;width:620;height:1433" coordorigin="5413,211" coordsize="620,1433" path="m5413,1643l6033,211e" filled="false" stroked="true" strokeweight=".86pt" strokecolor="#231f20">
                <v:path arrowok="t"/>
              </v:shape>
            </v:group>
            <v:group style="position:absolute;left:6033;top:211;width:634;height:1433" coordorigin="6033,211" coordsize="634,1433">
              <v:shape style="position:absolute;left:6033;top:211;width:634;height:1433" coordorigin="6033,211" coordsize="634,1433" path="m6666,1643l6033,211e" filled="false" stroked="true" strokeweight=".86pt" strokecolor="#231f20">
                <v:path arrowok="t"/>
              </v:shape>
            </v:group>
            <v:group style="position:absolute;left:5411;top:1486;width:1254;height:163" coordorigin="5411,1486" coordsize="1254,163">
              <v:shape style="position:absolute;left:5411;top:1486;width:1254;height:163" coordorigin="5411,1486" coordsize="1254,163" path="m6664,1649l6625,1592,6517,1544,6441,1525,6354,1509,6256,1497,6150,1489,6038,1486,5925,1489,5819,1497,5721,1509,5634,1525,5558,1544,5497,1567,5421,1620,5411,1649e" filled="false" stroked="true" strokeweight=".86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4211" w:val="left" w:leader="none"/>
        </w:tabs>
        <w:spacing w:line="240" w:lineRule="auto" w:before="72"/>
        <w:ind w:left="105" w:right="0"/>
        <w:jc w:val="left"/>
      </w:pPr>
      <w:r>
        <w:rPr/>
        <w:pict>
          <v:group style="position:absolute;margin-left:64.563698pt;margin-top:7.243872pt;width:64.3pt;height:74.5pt;mso-position-horizontal-relative:page;mso-position-vertical-relative:paragraph;z-index:-70384" coordorigin="1291,145" coordsize="1286,1490">
            <v:group style="position:absolute;left:1300;top:1395;width:1269;height:231" coordorigin="1300,1395" coordsize="1269,231">
              <v:shape style="position:absolute;left:1300;top:1395;width:1269;height:231" coordorigin="1300,1395" coordsize="1269,231" path="m2569,1395l2536,1468,2446,1531,2383,1558,2309,1581,2226,1600,2135,1614,2037,1623,1934,1626,1831,1623,1734,1614,1643,1600,1560,1581,1486,1558,1422,1531,1332,1468,1308,1433,1300,1395e" filled="false" stroked="true" strokeweight=".84pt" strokecolor="#231f20">
                <v:path arrowok="t"/>
              </v:shape>
            </v:group>
            <v:group style="position:absolute;left:1300;top:153;width:1269;height:461" coordorigin="1300,153" coordsize="1269,461">
              <v:shape style="position:absolute;left:1300;top:153;width:1269;height:461" coordorigin="1300,153" coordsize="1269,461" path="m1300,384l1332,311,1422,248,1486,221,1560,198,1643,179,1734,165,1831,156,1934,153,2037,156,2135,165,2226,179,2309,198,2383,221,2446,248,2536,311,2569,384,2560,421,2498,489,2383,546,2309,569,2226,588,2135,602,2037,611,1934,614,1831,611,1734,602,1643,588,1560,569,1486,546,1422,520,1332,456,1300,384xe" filled="false" stroked="true" strokeweight=".84pt" strokecolor="#231f20">
                <v:path arrowok="t"/>
              </v:shape>
            </v:group>
            <v:group style="position:absolute;left:1300;top:384;width:2;height:1012" coordorigin="1300,384" coordsize="2,1012">
              <v:shape style="position:absolute;left:1300;top:384;width:2;height:1012" coordorigin="1300,384" coordsize="0,1012" path="m1300,1395l1300,384e" filled="false" stroked="true" strokeweight=".84pt" strokecolor="#231f20">
                <v:path arrowok="t"/>
              </v:shape>
            </v:group>
            <v:group style="position:absolute;left:2569;top:384;width:2;height:1012" coordorigin="2569,384" coordsize="2,1012">
              <v:shape style="position:absolute;left:2569;top:384;width:2;height:1012" coordorigin="2569,384" coordsize="0,1012" path="m2569,1395l2569,384e" filled="false" stroked="true" strokeweight=".84pt" strokecolor="#231f20">
                <v:path arrowok="t"/>
              </v:shape>
            </v:group>
            <v:group style="position:absolute;left:1300;top:1165;width:1269;height:231" coordorigin="1300,1165" coordsize="1269,231">
              <v:shape style="position:absolute;left:1300;top:1165;width:1269;height:231" coordorigin="1300,1165" coordsize="1269,231" path="m1300,1395l1332,1323,1422,1259,1486,1233,1560,1210,1643,1191,1734,1177,1831,1168,1934,1165,2037,1168,2135,1177,2226,1191,2309,1210,2383,1233,2446,1259,2536,1323,2560,1358,2569,1395e" filled="false" stroked="true" strokeweight=".84pt" strokecolor="#231f20">
                <v:path arrowok="t"/>
                <v:stroke dashstyle="longDash"/>
              </v:shape>
            </v:group>
            <w10:wrap type="none"/>
          </v:group>
        </w:pict>
      </w:r>
      <w:r>
        <w:rPr/>
        <w:pict>
          <v:group style="position:absolute;margin-left:269.881989pt;margin-top:6.843873pt;width:72.350pt;height:70.55pt;mso-position-horizontal-relative:page;mso-position-vertical-relative:paragraph;z-index:2344" coordorigin="5398,137" coordsize="1447,1411">
            <v:group style="position:absolute;left:5407;top:146;width:1429;height:1393" coordorigin="5407,146" coordsize="1429,1393">
              <v:shape style="position:absolute;left:5407;top:146;width:1429;height:1393" coordorigin="5407,146" coordsize="1429,1393" path="m6121,146l6199,150,6274,162,6347,181,6416,208,6482,241,6543,280,6600,325,6652,376,6698,431,6738,491,6772,555,6799,622,6819,693,6831,766,6836,842,6831,918,6819,992,6799,1062,6772,1130,6738,1194,6698,1253,6652,1309,6600,1359,6543,1404,6482,1443,6416,1477,6347,1503,6274,1522,6199,1534,6121,1538,6043,1534,5968,1522,5895,1503,5826,1477,5761,1443,5699,1404,5642,1359,5591,1309,5545,1253,5504,1194,5470,1130,5443,1062,5423,992,5411,918,5407,842,5411,766,5423,693,5443,622,5470,555,5504,491,5545,431,5591,376,5642,325,5699,280,5761,241,5826,208,5895,181,5968,162,6043,150,6121,146xe" filled="false" stroked="true" strokeweight=".855pt" strokecolor="#231f20">
                <v:path arrowok="t"/>
              </v:shape>
            </v:group>
            <v:group style="position:absolute;left:5407;top:842;width:1429;height:281" coordorigin="5407,842" coordsize="1429,281">
              <v:shape style="position:absolute;left:5407;top:842;width:1429;height:281" coordorigin="5407,842" coordsize="1429,281" path="m6836,842l6805,923,6720,995,6660,1026,6590,1054,6510,1078,6422,1097,6327,1111,6227,1120,6121,1123,6016,1120,5915,1111,5820,1097,5732,1078,5652,1054,5582,1026,5522,995,5437,923,5414,884,5407,842e" filled="false" stroked="true" strokeweight=".855pt" strokecolor="#231f20">
                <v:path arrowok="t"/>
              </v:shape>
            </v:group>
            <v:group style="position:absolute;left:5869;top:146;width:252;height:1393" coordorigin="5869,146" coordsize="252,1393">
              <v:shape style="position:absolute;left:5869;top:146;width:252;height:1393" coordorigin="5869,146" coordsize="252,1393" path="m6121,146l6048,175,5984,258,5956,317,5931,385,5910,463,5893,549,5880,641,5872,739,5869,842,5872,945,5880,1043,5893,1136,5910,1221,5931,1299,5956,1368,5984,1426,6048,1509,6084,1531,6121,1538e" filled="false" stroked="true" strokeweight=".855pt" strokecolor="#231f20">
                <v:path arrowok="t"/>
              </v:shape>
            </v:group>
            <v:group style="position:absolute;left:6121;top:146;width:252;height:1393" coordorigin="6121,146" coordsize="252,1393">
              <v:shape style="position:absolute;left:6121;top:146;width:252;height:1393" coordorigin="6121,146" coordsize="252,1393" path="m6121,1538l6194,1509,6258,1426,6286,1368,6311,1299,6333,1221,6350,1136,6362,1043,6370,945,6373,842,6370,739,6362,641,6350,549,6333,463,6311,385,6286,317,6258,258,6194,175,6158,153,6121,146e" filled="false" stroked="true" strokeweight=".855pt" strokecolor="#231f20">
                <v:path arrowok="t"/>
                <v:stroke dashstyle="longDash"/>
              </v:shape>
            </v:group>
            <v:group style="position:absolute;left:5407;top:562;width:1429;height:281" coordorigin="5407,562" coordsize="1429,281">
              <v:shape style="position:absolute;left:5407;top:562;width:1429;height:281" coordorigin="5407,562" coordsize="1429,281" path="m6836,842l6805,761,6721,689,6660,658,6590,630,6510,607,6422,588,6327,573,6227,565,6121,562,6016,565,5915,573,5820,588,5732,607,5652,630,5582,658,5522,689,5437,761,5414,801,5407,842e" filled="false" stroked="true" strokeweight=".855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78.089005pt;margin-top:55.75687pt;width:137.15pt;height:137.6pt;mso-position-horizontal-relative:page;mso-position-vertical-relative:paragraph;z-index:-70336" coordorigin="3562,1115" coordsize="2743,2752">
            <v:group style="position:absolute;left:3577;top:1130;width:2713;height:2722" coordorigin="3577,1130" coordsize="2713,2722">
              <v:shape style="position:absolute;left:3577;top:1130;width:2713;height:2722" coordorigin="3577,1130" coordsize="2713,2722" path="m5611,1130l4933,1810,3577,1810,4255,2491,3577,3171,4255,3851,4933,3171,6290,3171,5611,2491,6290,1810,4933,1810,4255,1130,5611,1130xe" filled="true" fillcolor="#939598" stroked="false">
                <v:path arrowok="t"/>
                <v:fill type="solid"/>
              </v:shape>
              <v:shape style="position:absolute;left:3577;top:1130;width:2713;height:2722" coordorigin="3577,1130" coordsize="2713,2722" path="m6290,3171l4933,3171,5611,3851,6290,3171xe" filled="true" fillcolor="#939598" stroked="false">
                <v:path arrowok="t"/>
                <v:fill type="solid"/>
              </v:shape>
            </v:group>
            <v:group style="position:absolute;left:3577;top:1130;width:2713;height:2722" coordorigin="3577,1130" coordsize="2713,2722">
              <v:shape style="position:absolute;left:3577;top:1130;width:2713;height:2722" coordorigin="3577,1130" coordsize="2713,2722" path="m4255,1130l3577,1810,4255,2491,3577,3171,4255,3851,4933,3171,5611,3851,6290,3171,5611,2491,6290,1810,5611,1130,4933,1810,4255,1130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16"/>
        </w:rPr>
        <w:t>(M070439E4) </w:t>
      </w:r>
      <w:r>
        <w:rPr>
          <w:rFonts w:ascii="Arial" w:hAnsi="Arial"/>
          <w:color w:val="231F20"/>
          <w:sz w:val="22"/>
        </w:rPr>
        <w:t>Observe os dois desenhos coloridos de cinza na malha quadriculada abaixo. O desenho II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é uma redução do desenho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tbl>
      <w:tblPr>
        <w:tblW w:w="0" w:type="auto"/>
        <w:jc w:val="left"/>
        <w:tblInd w:w="24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3"/>
              <w:ind w:left="107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100"/>
                <w:sz w:val="22"/>
              </w:rPr>
              <w:t>I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II</w:t>
            </w:r>
            <w:r>
              <w:rPr>
                <w:rFonts w:ascii="Arial"/>
                <w:sz w:val="22"/>
              </w:rPr>
            </w:r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347.638pt;margin-top:-117.219131pt;width:69.350pt;height:69.55pt;mso-position-horizontal-relative:page;mso-position-vertical-relative:paragraph;z-index:-70312" coordorigin="6953,-2344" coordsize="1387,1391">
            <v:group style="position:absolute;left:6968;top:-2329;width:1357;height:1361" coordorigin="6968,-2329" coordsize="1357,1361">
              <v:shape style="position:absolute;left:6968;top:-2329;width:1357;height:1361" coordorigin="6968,-2329" coordsize="1357,1361" path="m7985,-2329l7646,-1989,6968,-1989,7307,-1649,6968,-1309,7307,-969,7646,-1309,8324,-1309,7985,-1649,8324,-1989,7646,-1989,7307,-2329,7985,-2329xe" filled="true" fillcolor="#939598" stroked="false">
                <v:path arrowok="t"/>
                <v:fill type="solid"/>
              </v:shape>
              <v:shape style="position:absolute;left:6968;top:-2329;width:1357;height:1361" coordorigin="6968,-2329" coordsize="1357,1361" path="m8324,-1309l7646,-1309,7985,-969,8324,-1309xe" filled="true" fillcolor="#939598" stroked="false">
                <v:path arrowok="t"/>
                <v:fill type="solid"/>
              </v:shape>
            </v:group>
            <v:group style="position:absolute;left:6968;top:-2329;width:1357;height:1361" coordorigin="6968,-2329" coordsize="1357,1361">
              <v:shape style="position:absolute;left:6968;top:-2329;width:1357;height:1361" coordorigin="6968,-2329" coordsize="1357,1361" path="m7307,-1649l6968,-1309,7307,-969,7646,-1309,7985,-969,8324,-1309,7985,-1649,8324,-1989,7985,-2329,7646,-1989,7307,-2329,6968,-1989,7307,-1649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Qual é a relação entre as medidas dos perímetros desses dois</w:t>
      </w:r>
      <w:r>
        <w:rPr>
          <w:color w:val="231F20"/>
          <w:spacing w:val="-2"/>
        </w:rPr>
        <w:t> </w:t>
      </w:r>
      <w:r>
        <w:rPr>
          <w:color w:val="231F20"/>
        </w:rPr>
        <w:t>desenhos?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o dobro do perímetro do desenho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igual ao perímetro do desenho II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a metade do perímetro do desenho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igual ao quádruplo do perímetro do desenho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48.2pt;mso-position-horizontal-relative:char;mso-position-vertical-relative:line" coordorigin="0,0" coordsize="10225,964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546" coordorigin="20,398" coordsize="2,546">
              <v:shape style="position:absolute;left:20;top:398;width:2;height:546" coordorigin="20,398" coordsize="0,546" path="m20,944l20,398e" filled="false" stroked="true" strokeweight="1pt" strokecolor="#231f20">
                <v:path arrowok="t"/>
              </v:shape>
            </v:group>
            <v:group style="position:absolute;left:10205;top:398;width:2;height:546" coordorigin="10205,398" coordsize="2,546">
              <v:shape style="position:absolute;left:10205;top:398;width:2;height:546" coordorigin="10205,398" coordsize="0,546" path="m10205,944l10205,398e" filled="false" stroked="true" strokeweight="1pt" strokecolor="#231f20">
                <v:path arrowok="t"/>
              </v:shape>
            </v:group>
            <v:group style="position:absolute;left:10;top:954;width:10205;height:2" coordorigin="10,954" coordsize="10205,2">
              <v:shape style="position:absolute;left:10;top:954;width:10205;height:2" coordorigin="10,954" coordsize="10205,0" path="m10,954l10215,954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566" type="#_x0000_t202" filled="false" stroked="false">
                <v:textbox inset="0,0,0,0">
                  <w:txbxContent>
                    <w:p>
                      <w:pPr>
                        <w:spacing w:before="122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Heading1"/>
        <w:spacing w:line="240" w:lineRule="auto" w:before="27"/>
        <w:ind w:right="0"/>
        <w:jc w:val="left"/>
        <w:rPr>
          <w:b w:val="0"/>
          <w:bCs w:val="0"/>
        </w:rPr>
      </w:pPr>
      <w:r>
        <w:rPr/>
        <w:pict>
          <v:group style="position:absolute;margin-left:56.192902pt;margin-top:15.667901pt;width:482.9pt;height:387.85pt;mso-position-horizontal-relative:page;mso-position-vertical-relative:paragraph;z-index:-70216" coordorigin="1124,313" coordsize="9658,775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7737" coordorigin="1134,323" coordsize="2,7737">
              <v:shape style="position:absolute;left:1134;top:323;width:2;height:7737" coordorigin="1134,323" coordsize="0,7737" path="m1134,806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7737" coordorigin="1701,323" coordsize="2,7737">
              <v:shape style="position:absolute;left:1701;top:323;width:2;height:7737" coordorigin="1701,323" coordsize="0,7737" path="m1701,8060l1701,323e" filled="false" stroked="true" strokeweight=".5pt" strokecolor="#231f20">
                <v:path arrowok="t"/>
              </v:shape>
            </v:group>
            <v:group style="position:absolute;left:10772;top:323;width:2;height:7737" coordorigin="10772,323" coordsize="2,7737">
              <v:shape style="position:absolute;left:10772;top:323;width:2;height:7737" coordorigin="10772,323" coordsize="0,7737" path="m10772,8060l10772,323e" filled="false" stroked="true" strokeweight=".5pt" strokecolor="#231f20">
                <v:path arrowok="t"/>
              </v:shape>
            </v:group>
            <v:group style="position:absolute;left:1129;top:8065;width:572;height:2" coordorigin="1129,8065" coordsize="572,2">
              <v:shape style="position:absolute;left:1129;top:8065;width:572;height:2" coordorigin="1129,8065" coordsize="572,0" path="m1129,8065l1701,8065e" filled="false" stroked="true" strokeweight=".5pt" strokecolor="#231f20">
                <v:path arrowok="t"/>
              </v:shape>
            </v:group>
            <v:group style="position:absolute;left:1701;top:8065;width:9076;height:2" coordorigin="1701,8065" coordsize="9076,2">
              <v:shape style="position:absolute;left:1701;top:8065;width:9076;height:2" coordorigin="1701,8065" coordsize="9076,0" path="m1701,8065l10777,8065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05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pacing w:val="-3"/>
          <w:sz w:val="22"/>
        </w:rPr>
        <w:t>Trabalho </w:t>
      </w:r>
      <w:r>
        <w:rPr>
          <w:rFonts w:ascii="Arial"/>
          <w:b/>
          <w:color w:val="231F20"/>
          <w:sz w:val="22"/>
        </w:rPr>
        <w:t>da</w:t>
      </w:r>
      <w:r>
        <w:rPr>
          <w:rFonts w:ascii="Arial"/>
          <w:b/>
          <w:color w:val="231F20"/>
          <w:spacing w:val="7"/>
          <w:sz w:val="22"/>
        </w:rPr>
        <w:t> </w:t>
      </w:r>
      <w:r>
        <w:rPr>
          <w:rFonts w:ascii="Arial"/>
          <w:b/>
          <w:color w:val="231F20"/>
          <w:sz w:val="22"/>
        </w:rPr>
        <w:t>formiga</w:t>
      </w:r>
      <w:r>
        <w:rPr>
          <w:rFonts w:ascii="Arial"/>
          <w:sz w:val="22"/>
        </w:rPr>
      </w:r>
    </w:p>
    <w:p>
      <w:pPr>
        <w:pStyle w:val="BodyText"/>
        <w:spacing w:line="240" w:lineRule="auto" w:before="87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formiguinha não aguentava mais de tanta</w:t>
      </w:r>
      <w:r>
        <w:rPr>
          <w:rFonts w:ascii="Arial" w:hAnsi="Arial"/>
          <w:color w:val="231F20"/>
          <w:spacing w:val="-38"/>
        </w:rPr>
        <w:t> </w:t>
      </w:r>
      <w:r>
        <w:rPr>
          <w:rFonts w:ascii="Arial" w:hAnsi="Arial"/>
          <w:color w:val="231F20"/>
        </w:rPr>
        <w:t>humilhação.</w:t>
      </w:r>
      <w:r>
        <w:rPr>
          <w:rFonts w:ascii="Arial" w:hAnsi="Arial"/>
        </w:rPr>
      </w:r>
    </w:p>
    <w:p>
      <w:pPr>
        <w:pStyle w:val="BodyText"/>
        <w:spacing w:line="247" w:lineRule="auto" w:before="7"/>
        <w:ind w:left="1074" w:right="505" w:firstLine="283"/>
        <w:jc w:val="left"/>
      </w:pPr>
      <w:r>
        <w:rPr>
          <w:rFonts w:ascii="Arial" w:hAnsi="Arial"/>
          <w:color w:val="231F20"/>
        </w:rPr>
        <w:t>Era pequena demais, fraquinha demais, e tudo que era bicho não se cansava de gozar </w:t>
      </w:r>
      <w:r>
        <w:rPr>
          <w:color w:val="231F20"/>
        </w:rPr>
        <w:t>da coitada! [...]</w:t>
      </w:r>
      <w:r>
        <w:rPr/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– Pra que serve um insetinho tão pequeno? – arreliava a</w:t>
      </w:r>
      <w:r>
        <w:rPr>
          <w:color w:val="231F20"/>
          <w:spacing w:val="-2"/>
        </w:rPr>
        <w:t> </w:t>
      </w:r>
      <w:r>
        <w:rPr>
          <w:color w:val="231F20"/>
        </w:rPr>
        <w:t>paca.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 w:before="7"/>
        <w:ind w:left="616" w:right="0"/>
        <w:jc w:val="left"/>
      </w:pPr>
      <w:r>
        <w:rPr>
          <w:rFonts w:ascii="Arial" w:hAnsi="Arial" w:cs="Arial" w:eastAsia="Arial" w:hint="default"/>
          <w:color w:val="231F20"/>
        </w:rPr>
        <w:t>5</w:t>
        <w:tab/>
      </w:r>
      <w:r>
        <w:rPr>
          <w:color w:val="231F20"/>
        </w:rPr>
        <w:t>– </w:t>
      </w:r>
      <w:r>
        <w:rPr>
          <w:color w:val="231F20"/>
          <w:spacing w:val="-4"/>
        </w:rPr>
        <w:t>Você </w:t>
      </w:r>
      <w:r>
        <w:rPr>
          <w:color w:val="231F20"/>
        </w:rPr>
        <w:t>não serve para fazer nada na vida! – provocava a</w:t>
      </w:r>
      <w:r>
        <w:rPr>
          <w:color w:val="231F20"/>
          <w:spacing w:val="6"/>
        </w:rPr>
        <w:t> </w:t>
      </w:r>
      <w:r>
        <w:rPr>
          <w:color w:val="231F20"/>
        </w:rPr>
        <w:t>cotia.</w:t>
      </w:r>
      <w:r>
        <w:rPr/>
      </w:r>
    </w:p>
    <w:p>
      <w:pPr>
        <w:pStyle w:val="BodyText"/>
        <w:spacing w:line="240" w:lineRule="auto" w:before="7"/>
        <w:ind w:left="1357" w:right="0"/>
        <w:jc w:val="left"/>
      </w:pPr>
      <w:r>
        <w:rPr>
          <w:color w:val="231F20"/>
        </w:rPr>
        <w:t>– Um bichinho desses não serve pra nada mesmo! – insultava o</w:t>
      </w:r>
      <w:r>
        <w:rPr>
          <w:color w:val="231F20"/>
          <w:spacing w:val="-1"/>
        </w:rPr>
        <w:t> </w:t>
      </w:r>
      <w:r>
        <w:rPr>
          <w:color w:val="231F20"/>
        </w:rPr>
        <w:t>tatu.</w:t>
      </w:r>
      <w:r>
        <w:rPr/>
      </w:r>
    </w:p>
    <w:p>
      <w:pPr>
        <w:pStyle w:val="BodyText"/>
        <w:spacing w:line="247" w:lineRule="auto" w:before="7"/>
        <w:ind w:left="1357" w:right="505"/>
        <w:jc w:val="both"/>
      </w:pP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gozação,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insulto,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provocação,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cada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arreliação,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deixava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formiga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mais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triste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[...]. </w:t>
      </w:r>
      <w:r>
        <w:rPr>
          <w:color w:val="231F20"/>
          <w:spacing w:val="-9"/>
        </w:rPr>
      </w:r>
      <w:r>
        <w:rPr>
          <w:color w:val="231F20"/>
          <w:spacing w:val="-5"/>
        </w:rPr>
        <w:t>Decidiu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então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algo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grande,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alguma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coisa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nenhum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bicho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pudesse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fazer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[...]. </w:t>
      </w:r>
      <w:r>
        <w:rPr>
          <w:color w:val="231F20"/>
          <w:spacing w:val="-5"/>
        </w:rPr>
      </w:r>
      <w:r>
        <w:rPr>
          <w:color w:val="231F20"/>
        </w:rPr>
        <w:t>Foi</w:t>
      </w:r>
      <w:r>
        <w:rPr>
          <w:color w:val="231F20"/>
          <w:spacing w:val="20"/>
        </w:rPr>
        <w:t> </w:t>
      </w:r>
      <w:r>
        <w:rPr>
          <w:color w:val="231F20"/>
        </w:rPr>
        <w:t>e</w:t>
      </w:r>
      <w:r>
        <w:rPr>
          <w:color w:val="231F20"/>
          <w:spacing w:val="20"/>
        </w:rPr>
        <w:t> </w:t>
      </w:r>
      <w:r>
        <w:rPr>
          <w:color w:val="231F20"/>
        </w:rPr>
        <w:t>descobriu</w:t>
      </w:r>
      <w:r>
        <w:rPr>
          <w:color w:val="231F20"/>
          <w:spacing w:val="20"/>
        </w:rPr>
        <w:t> </w:t>
      </w:r>
      <w:r>
        <w:rPr>
          <w:color w:val="231F20"/>
        </w:rPr>
        <w:t>um</w:t>
      </w:r>
      <w:r>
        <w:rPr>
          <w:color w:val="231F20"/>
          <w:spacing w:val="20"/>
        </w:rPr>
        <w:t> </w:t>
      </w:r>
      <w:r>
        <w:rPr>
          <w:color w:val="231F20"/>
        </w:rPr>
        <w:t>lago</w:t>
      </w:r>
      <w:r>
        <w:rPr>
          <w:color w:val="231F20"/>
          <w:spacing w:val="21"/>
        </w:rPr>
        <w:t> </w:t>
      </w:r>
      <w:r>
        <w:rPr>
          <w:color w:val="231F20"/>
        </w:rPr>
        <w:t>imenso.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vista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formiguinha</w:t>
      </w:r>
      <w:r>
        <w:rPr>
          <w:color w:val="231F20"/>
          <w:spacing w:val="21"/>
        </w:rPr>
        <w:t> </w:t>
      </w:r>
      <w:r>
        <w:rPr>
          <w:color w:val="231F20"/>
        </w:rPr>
        <w:t>perdia-se</w:t>
      </w:r>
      <w:r>
        <w:rPr>
          <w:color w:val="231F20"/>
          <w:spacing w:val="21"/>
        </w:rPr>
        <w:t> </w:t>
      </w:r>
      <w:r>
        <w:rPr>
          <w:color w:val="231F20"/>
        </w:rPr>
        <w:t>do</w:t>
      </w:r>
      <w:r>
        <w:rPr>
          <w:color w:val="231F20"/>
          <w:spacing w:val="20"/>
        </w:rPr>
        <w:t> </w:t>
      </w:r>
      <w:r>
        <w:rPr>
          <w:color w:val="231F20"/>
        </w:rPr>
        <w:t>outro</w:t>
      </w:r>
      <w:r>
        <w:rPr>
          <w:color w:val="231F20"/>
          <w:spacing w:val="20"/>
        </w:rPr>
        <w:t> </w:t>
      </w:r>
      <w:r>
        <w:rPr>
          <w:color w:val="231F20"/>
        </w:rPr>
        <w:t>lado,</w:t>
      </w:r>
      <w:r>
        <w:rPr>
          <w:color w:val="231F20"/>
          <w:spacing w:val="20"/>
        </w:rPr>
        <w:t> </w:t>
      </w:r>
      <w:r>
        <w:rPr>
          <w:color w:val="231F20"/>
        </w:rPr>
        <w:t>sem</w:t>
      </w:r>
      <w:r>
        <w:rPr/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0"/>
        <w:jc w:val="left"/>
      </w:pPr>
      <w:r>
        <w:rPr>
          <w:rFonts w:ascii="Arial"/>
          <w:color w:val="231F20"/>
        </w:rPr>
        <w:t>10</w:t>
        <w:tab/>
      </w:r>
      <w:r>
        <w:rPr>
          <w:color w:val="231F20"/>
        </w:rPr>
        <w:t>enxergar a outra</w:t>
      </w:r>
      <w:r>
        <w:rPr>
          <w:color w:val="231F20"/>
          <w:spacing w:val="-1"/>
        </w:rPr>
        <w:t> </w:t>
      </w:r>
      <w:r>
        <w:rPr>
          <w:color w:val="231F20"/>
        </w:rPr>
        <w:t>margem.</w:t>
      </w:r>
      <w:r>
        <w:rPr/>
      </w:r>
    </w:p>
    <w:p>
      <w:pPr>
        <w:pStyle w:val="BodyText"/>
        <w:spacing w:line="247" w:lineRule="auto" w:before="7"/>
        <w:ind w:left="1357" w:right="797"/>
        <w:jc w:val="left"/>
      </w:pPr>
      <w:r>
        <w:rPr>
          <w:color w:val="231F20"/>
        </w:rPr>
        <w:t>– É isso! </w:t>
      </w:r>
      <w:r>
        <w:rPr>
          <w:color w:val="231F20"/>
          <w:spacing w:val="-5"/>
        </w:rPr>
        <w:t>Vou </w:t>
      </w:r>
      <w:r>
        <w:rPr>
          <w:color w:val="231F20"/>
        </w:rPr>
        <w:t>atravessar esse lago e todos vão ver do que eu sou capaz!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Corajosamente, mergulhou no lago e, depois de muito esforço, estava do outro lado. </w:t>
      </w:r>
      <w:r>
        <w:rPr>
          <w:color w:val="231F20"/>
        </w:rPr>
        <w:t>Mas aquele “lago imenso” era apenas uma pocinha</w:t>
      </w:r>
      <w:r>
        <w:rPr>
          <w:color w:val="231F20"/>
          <w:spacing w:val="-2"/>
        </w:rPr>
        <w:t> </w:t>
      </w:r>
      <w:r>
        <w:rPr>
          <w:color w:val="231F20"/>
        </w:rPr>
        <w:t>d’água!</w:t>
      </w:r>
      <w:r>
        <w:rPr/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Não</w:t>
      </w:r>
      <w:r>
        <w:rPr>
          <w:color w:val="231F20"/>
          <w:spacing w:val="-14"/>
        </w:rPr>
        <w:t> </w:t>
      </w:r>
      <w:r>
        <w:rPr>
          <w:color w:val="231F20"/>
        </w:rPr>
        <w:t>desistiu,</w:t>
      </w:r>
      <w:r>
        <w:rPr>
          <w:color w:val="231F20"/>
          <w:spacing w:val="-14"/>
        </w:rPr>
        <w:t> </w:t>
      </w:r>
      <w:r>
        <w:rPr>
          <w:color w:val="231F20"/>
        </w:rPr>
        <w:t>porém.</w:t>
      </w:r>
      <w:r>
        <w:rPr>
          <w:color w:val="231F20"/>
          <w:spacing w:val="-14"/>
        </w:rPr>
        <w:t> </w:t>
      </w:r>
      <w:r>
        <w:rPr>
          <w:color w:val="231F20"/>
        </w:rPr>
        <w:t>Logo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frente,</w:t>
      </w:r>
      <w:r>
        <w:rPr>
          <w:color w:val="231F20"/>
          <w:spacing w:val="-14"/>
        </w:rPr>
        <w:t> </w:t>
      </w:r>
      <w:r>
        <w:rPr>
          <w:color w:val="231F20"/>
        </w:rPr>
        <w:t>viu</w:t>
      </w:r>
      <w:r>
        <w:rPr>
          <w:color w:val="231F20"/>
          <w:spacing w:val="-14"/>
        </w:rPr>
        <w:t> </w:t>
      </w:r>
      <w:r>
        <w:rPr>
          <w:color w:val="231F20"/>
        </w:rPr>
        <w:t>um</w:t>
      </w:r>
      <w:r>
        <w:rPr>
          <w:color w:val="231F20"/>
          <w:spacing w:val="-14"/>
        </w:rPr>
        <w:t> </w:t>
      </w:r>
      <w:r>
        <w:rPr>
          <w:color w:val="231F20"/>
        </w:rPr>
        <w:t>pau</w:t>
      </w:r>
      <w:r>
        <w:rPr>
          <w:color w:val="231F20"/>
          <w:spacing w:val="-14"/>
        </w:rPr>
        <w:t> </w:t>
      </w:r>
      <w:r>
        <w:rPr>
          <w:color w:val="231F20"/>
        </w:rPr>
        <w:t>compridíssimo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certa,</w:t>
      </w:r>
      <w:r>
        <w:rPr>
          <w:color w:val="231F20"/>
          <w:spacing w:val="-14"/>
        </w:rPr>
        <w:t> </w:t>
      </w:r>
      <w:r>
        <w:rPr>
          <w:color w:val="231F20"/>
        </w:rPr>
        <w:t>era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mastro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7"/>
        <w:ind w:left="554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15</w:t>
        <w:tab/>
        <w:t>que sustentava o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céu.</w:t>
      </w:r>
      <w:r>
        <w:rPr>
          <w:rFonts w:ascii="Arial" w:hAnsi="Arial"/>
        </w:rPr>
      </w:r>
    </w:p>
    <w:p>
      <w:pPr>
        <w:pStyle w:val="BodyText"/>
        <w:spacing w:line="247" w:lineRule="auto" w:before="7"/>
        <w:ind w:left="1074" w:right="0" w:firstLine="283"/>
        <w:jc w:val="left"/>
      </w:pP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Descobri!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Vou</w:t>
      </w:r>
      <w:r>
        <w:rPr>
          <w:color w:val="231F20"/>
          <w:spacing w:val="-10"/>
        </w:rPr>
        <w:t> </w:t>
      </w:r>
      <w:r>
        <w:rPr>
          <w:color w:val="231F20"/>
        </w:rPr>
        <w:t>roer</w:t>
      </w:r>
      <w:r>
        <w:rPr>
          <w:color w:val="231F20"/>
          <w:spacing w:val="-10"/>
        </w:rPr>
        <w:t> </w:t>
      </w:r>
      <w:r>
        <w:rPr>
          <w:color w:val="231F20"/>
        </w:rPr>
        <w:t>esse</w:t>
      </w:r>
      <w:r>
        <w:rPr>
          <w:color w:val="231F20"/>
          <w:spacing w:val="-10"/>
        </w:rPr>
        <w:t> </w:t>
      </w:r>
      <w:r>
        <w:rPr>
          <w:color w:val="231F20"/>
        </w:rPr>
        <w:t>pau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céu</w:t>
      </w:r>
      <w:r>
        <w:rPr>
          <w:color w:val="231F20"/>
          <w:spacing w:val="-10"/>
        </w:rPr>
        <w:t> </w:t>
      </w:r>
      <w:r>
        <w:rPr>
          <w:color w:val="231F20"/>
        </w:rPr>
        <w:t>vem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>
          <w:color w:val="231F20"/>
          <w:spacing w:val="-10"/>
        </w:rPr>
        <w:t> </w:t>
      </w:r>
      <w:r>
        <w:rPr>
          <w:color w:val="231F20"/>
        </w:rPr>
        <w:t>Quero</w:t>
      </w:r>
      <w:r>
        <w:rPr>
          <w:color w:val="231F20"/>
          <w:spacing w:val="-10"/>
        </w:rPr>
        <w:t> </w:t>
      </w:r>
      <w:r>
        <w:rPr>
          <w:color w:val="231F20"/>
        </w:rPr>
        <w:t>ver</w:t>
      </w:r>
      <w:r>
        <w:rPr>
          <w:color w:val="231F20"/>
          <w:spacing w:val="-10"/>
        </w:rPr>
        <w:t> </w:t>
      </w:r>
      <w:r>
        <w:rPr>
          <w:color w:val="231F20"/>
        </w:rPr>
        <w:t>depois</w:t>
      </w:r>
      <w:r>
        <w:rPr>
          <w:color w:val="231F20"/>
          <w:spacing w:val="-10"/>
        </w:rPr>
        <w:t> </w:t>
      </w:r>
      <w:r>
        <w:rPr>
          <w:color w:val="231F20"/>
        </w:rPr>
        <w:t>quem</w:t>
      </w:r>
      <w:r>
        <w:rPr>
          <w:color w:val="231F20"/>
          <w:spacing w:val="-10"/>
        </w:rPr>
        <w:t> </w:t>
      </w:r>
      <w:r>
        <w:rPr>
          <w:color w:val="231F20"/>
        </w:rPr>
        <w:t>vai</w:t>
      </w:r>
      <w:r>
        <w:rPr>
          <w:color w:val="231F20"/>
          <w:spacing w:val="-10"/>
        </w:rPr>
        <w:t> </w:t>
      </w:r>
      <w:r>
        <w:rPr>
          <w:color w:val="231F20"/>
        </w:rPr>
        <w:t>me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gozar, </w:t>
      </w:r>
      <w:r>
        <w:rPr>
          <w:color w:val="231F20"/>
          <w:spacing w:val="-3"/>
        </w:rPr>
      </w:r>
      <w:r>
        <w:rPr>
          <w:color w:val="231F20"/>
        </w:rPr>
        <w:t>dizendo que eu não sou de</w:t>
      </w:r>
      <w:r>
        <w:rPr>
          <w:color w:val="231F20"/>
          <w:spacing w:val="-1"/>
        </w:rPr>
        <w:t> </w:t>
      </w:r>
      <w:r>
        <w:rPr>
          <w:color w:val="231F20"/>
        </w:rPr>
        <w:t>nada!</w:t>
      </w:r>
      <w:r>
        <w:rPr/>
      </w:r>
    </w:p>
    <w:p>
      <w:pPr>
        <w:pStyle w:val="BodyText"/>
        <w:spacing w:line="247" w:lineRule="auto" w:before="0"/>
        <w:ind w:left="1074" w:right="505" w:firstLine="283"/>
        <w:jc w:val="left"/>
      </w:pPr>
      <w:r>
        <w:rPr>
          <w:color w:val="231F20"/>
        </w:rPr>
        <w:t>Com afinco, a formiga pôs-se a roer o pau com seu ferrãozinho. Roeu, que roeu, que roeu,</w:t>
      </w:r>
      <w:r>
        <w:rPr>
          <w:color w:val="231F20"/>
          <w:spacing w:val="-5"/>
        </w:rPr>
        <w:t> </w:t>
      </w:r>
      <w:r>
        <w:rPr>
          <w:color w:val="231F20"/>
        </w:rPr>
        <w:t>até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téc!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caiu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tal</w:t>
      </w:r>
      <w:r>
        <w:rPr>
          <w:color w:val="231F20"/>
          <w:spacing w:val="-5"/>
        </w:rPr>
        <w:t> </w:t>
      </w:r>
      <w:r>
        <w:rPr>
          <w:color w:val="231F20"/>
        </w:rPr>
        <w:t>“mastro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sustentava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céu”...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ela</w:t>
      </w:r>
      <w:r>
        <w:rPr>
          <w:color w:val="231F20"/>
          <w:spacing w:val="-5"/>
        </w:rPr>
        <w:t> </w:t>
      </w:r>
      <w:r>
        <w:rPr>
          <w:color w:val="231F20"/>
        </w:rPr>
        <w:t>notou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aquilo</w:t>
      </w:r>
      <w:r>
        <w:rPr>
          <w:color w:val="231F20"/>
          <w:spacing w:val="-5"/>
        </w:rPr>
        <w:t> </w:t>
      </w:r>
      <w:r>
        <w:rPr>
          <w:color w:val="231F20"/>
        </w:rPr>
        <w:t>não</w:t>
      </w:r>
      <w:r>
        <w:rPr/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0"/>
        <w:jc w:val="left"/>
      </w:pPr>
      <w:r>
        <w:rPr>
          <w:rFonts w:ascii="Arial" w:hAnsi="Arial"/>
          <w:color w:val="231F20"/>
        </w:rPr>
        <w:t>20</w:t>
        <w:tab/>
      </w:r>
      <w:r>
        <w:rPr>
          <w:color w:val="231F20"/>
        </w:rPr>
        <w:t>passava de um talinho à toa, incapaz de sustentar qualquer</w:t>
      </w:r>
      <w:r>
        <w:rPr>
          <w:color w:val="231F20"/>
          <w:spacing w:val="-1"/>
        </w:rPr>
        <w:t> </w:t>
      </w:r>
      <w:r>
        <w:rPr>
          <w:color w:val="231F20"/>
        </w:rPr>
        <w:t>coisa!</w:t>
      </w:r>
      <w:r>
        <w:rPr/>
      </w:r>
    </w:p>
    <w:p>
      <w:pPr>
        <w:pStyle w:val="BodyText"/>
        <w:spacing w:line="247" w:lineRule="auto" w:before="7"/>
        <w:ind w:left="1074" w:right="505" w:firstLine="283"/>
        <w:jc w:val="both"/>
      </w:pPr>
      <w:r>
        <w:rPr>
          <w:color w:val="231F20"/>
        </w:rPr>
        <w:t>Já</w:t>
      </w:r>
      <w:r>
        <w:rPr>
          <w:color w:val="231F20"/>
          <w:spacing w:val="-5"/>
        </w:rPr>
        <w:t> </w:t>
      </w:r>
      <w:r>
        <w:rPr>
          <w:color w:val="231F20"/>
        </w:rPr>
        <w:t>desolada,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formiga</w:t>
      </w:r>
      <w:r>
        <w:rPr>
          <w:color w:val="231F20"/>
          <w:spacing w:val="-5"/>
        </w:rPr>
        <w:t> </w:t>
      </w:r>
      <w:r>
        <w:rPr>
          <w:color w:val="231F20"/>
        </w:rPr>
        <w:t>olhou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morro.</w:t>
      </w:r>
      <w:r>
        <w:rPr>
          <w:color w:val="231F20"/>
          <w:spacing w:val="-17"/>
        </w:rPr>
        <w:t> </w:t>
      </w:r>
      <w:r>
        <w:rPr>
          <w:color w:val="231F20"/>
        </w:rPr>
        <w:t>Aquele</w:t>
      </w:r>
      <w:r>
        <w:rPr>
          <w:color w:val="231F20"/>
          <w:spacing w:val="-5"/>
        </w:rPr>
        <w:t> </w:t>
      </w:r>
      <w:r>
        <w:rPr>
          <w:color w:val="231F20"/>
        </w:rPr>
        <w:t>morro</w:t>
      </w:r>
      <w:r>
        <w:rPr>
          <w:color w:val="231F20"/>
          <w:spacing w:val="-5"/>
        </w:rPr>
        <w:t> </w:t>
      </w:r>
      <w:r>
        <w:rPr>
          <w:color w:val="231F20"/>
        </w:rPr>
        <w:t>parecia</w:t>
      </w:r>
      <w:r>
        <w:rPr>
          <w:color w:val="231F20"/>
          <w:spacing w:val="-5"/>
        </w:rPr>
        <w:t> </w:t>
      </w:r>
      <w:r>
        <w:rPr>
          <w:color w:val="231F20"/>
        </w:rPr>
        <w:t>demais!</w:t>
      </w:r>
      <w:r>
        <w:rPr>
          <w:color w:val="231F20"/>
          <w:spacing w:val="-5"/>
        </w:rPr>
        <w:t> </w:t>
      </w:r>
      <w:r>
        <w:rPr>
          <w:color w:val="231F20"/>
        </w:rPr>
        <w:t>Era</w:t>
      </w:r>
      <w:r>
        <w:rPr>
          <w:color w:val="231F20"/>
          <w:spacing w:val="-5"/>
        </w:rPr>
        <w:t> </w:t>
      </w:r>
      <w:r>
        <w:rPr>
          <w:color w:val="231F20"/>
        </w:rPr>
        <w:t>demais. </w:t>
      </w:r>
      <w:r>
        <w:rPr>
          <w:color w:val="231F20"/>
        </w:rPr>
        <w:t>Encheu-se de ânimo e foi até lá. Arrancou um torrão de terra e carregou-o para longe. </w:t>
      </w:r>
      <w:r>
        <w:rPr>
          <w:color w:val="231F20"/>
          <w:spacing w:val="-3"/>
        </w:rPr>
        <w:t>Voltou </w:t>
      </w:r>
      <w:r>
        <w:rPr>
          <w:color w:val="231F20"/>
        </w:rPr>
        <w:t>e trouxe mais um torrãozinho. E outro, e outro, e</w:t>
      </w:r>
      <w:r>
        <w:rPr>
          <w:color w:val="231F20"/>
          <w:spacing w:val="7"/>
        </w:rPr>
        <w:t> </w:t>
      </w:r>
      <w:r>
        <w:rPr>
          <w:color w:val="231F20"/>
        </w:rPr>
        <w:t>outro...</w:t>
      </w:r>
      <w:r>
        <w:rPr/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</w:rPr>
        <w:t>Um dia, já estava mais que cansada, mais que velhinha, quando deu uma parada 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/>
      </w:r>
    </w:p>
    <w:p>
      <w:pPr>
        <w:pStyle w:val="BodyText"/>
        <w:tabs>
          <w:tab w:pos="1074" w:val="left" w:leader="none"/>
        </w:tabs>
        <w:spacing w:line="247" w:lineRule="auto" w:before="7"/>
        <w:ind w:left="1074" w:right="505" w:hanging="52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25</w:t>
        <w:tab/>
        <w:t>olhar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tinha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feito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durante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todo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aquele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tempo,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todo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aquele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esforço,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toda</w:t>
      </w:r>
      <w:r>
        <w:rPr>
          <w:rFonts w:ascii="Arial" w:hAnsi="Arial"/>
          <w:color w:val="231F20"/>
        </w:rPr>
        <w:t> </w:t>
      </w:r>
      <w:r>
        <w:rPr>
          <w:rFonts w:ascii="Arial" w:hAnsi="Arial"/>
          <w:color w:val="231F20"/>
          <w:spacing w:val="-1"/>
        </w:rPr>
      </w:r>
      <w:r>
        <w:rPr>
          <w:rFonts w:ascii="Arial" w:hAnsi="Arial"/>
          <w:color w:val="231F20"/>
        </w:rPr>
        <w:t>aquela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dedicação.</w:t>
      </w:r>
      <w:r>
        <w:rPr>
          <w:rFonts w:ascii="Arial" w:hAnsi="Arial"/>
        </w:rPr>
      </w:r>
    </w:p>
    <w:p>
      <w:pPr>
        <w:pStyle w:val="BodyText"/>
        <w:spacing w:line="247" w:lineRule="auto" w:before="0"/>
        <w:ind w:left="1074" w:right="505" w:firstLine="283"/>
        <w:jc w:val="left"/>
      </w:pP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descobriu,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orgulho,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que,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apesar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ser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pequenina,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tão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fraquinha,</w:t>
      </w:r>
      <w:r>
        <w:rPr>
          <w:rFonts w:ascii="Arial" w:hAnsi="Arial"/>
          <w:color w:val="231F20"/>
          <w:spacing w:val="-24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seu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trabalho, </w:t>
      </w:r>
      <w:r>
        <w:rPr>
          <w:rFonts w:ascii="Arial" w:hAnsi="Arial"/>
          <w:color w:val="231F20"/>
        </w:rPr>
      </w:r>
      <w:r>
        <w:rPr>
          <w:color w:val="231F20"/>
        </w:rPr>
        <w:t>com sua persistência, dia a dia, ela conseguira mudar a montanha inteira de</w:t>
      </w:r>
      <w:r>
        <w:rPr>
          <w:color w:val="231F20"/>
          <w:spacing w:val="-2"/>
        </w:rPr>
        <w:t> </w:t>
      </w:r>
      <w:r>
        <w:rPr>
          <w:color w:val="231F20"/>
        </w:rPr>
        <w:t>lugar!</w:t>
      </w:r>
      <w:r>
        <w:rPr/>
      </w:r>
    </w:p>
    <w:p>
      <w:pPr>
        <w:spacing w:before="93"/>
        <w:ind w:left="0" w:right="167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BANDEIRA,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Pedro.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30">
        <w:r>
          <w:rPr>
            <w:rFonts w:ascii="Arial" w:hAnsi="Arial"/>
            <w:color w:val="231F20"/>
            <w:spacing w:val="-3"/>
            <w:sz w:val="16"/>
          </w:rPr>
          <w:t>&lt;http://www.bibliotecapedrobandeira.com.br/pdfs/contos/trabalho_de_formiga.pdf&gt;.</w:t>
        </w:r>
      </w:hyperlink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fev.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before="16"/>
        <w:ind w:left="0" w:right="166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2"/>
          <w:w w:val="95"/>
          <w:sz w:val="16"/>
        </w:rPr>
        <w:t>(P070021F5_SUP)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3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(P070021F5)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formiga decidir fazer algo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grande.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mudança da montanha inteira 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lugar.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queda do mastro que sustentava 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céu.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travessia do lago imenso pela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4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(P070022F5) </w:t>
      </w:r>
      <w:r>
        <w:rPr>
          <w:rFonts w:ascii="Arial"/>
          <w:color w:val="231F20"/>
          <w:sz w:val="22"/>
        </w:rPr>
        <w:t>Nesse texto, a atitude da formiga em mudar a montanha de lugar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demonstra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arrogância.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egoísmo.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ousadia.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47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até que 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téc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 – ...” (ℓ. 19), a palavra destacada foi usada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reproduzir o barulho do mastro ao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representar o som da formiga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roendo.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estalo feito pela formiga ao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correr.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demonstrar o ruído do vento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galho.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47" w:lineRule="auto" w:before="14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 formiga pôs-se a roer o pau com seu ferrãozinho.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Roeu, que roeu,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18-19), a repetição da expressão 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sugere a rapidez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trabalho.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 a impaciência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8"/>
          <w:footerReference w:type="default" r:id="rId29"/>
          <w:pgSz w:w="11910" w:h="16840"/>
          <w:pgMar w:header="377" w:footer="0" w:top="560" w:bottom="0" w:left="740" w:right="740"/>
        </w:sectPr>
      </w:pP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importância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  <w:tab w:pos="5257" w:val="righ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22"/>
        </w:rPr>
        <w:t>demonstra a insistência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da formiga.</w:t>
      </w:r>
      <w:r>
        <w:rPr>
          <w:rFonts w:ascii="Times New Roman" w:hAnsi="Times New Roman"/>
          <w:color w:val="231F20"/>
          <w:sz w:val="16"/>
        </w:rPr>
        <w:tab/>
      </w:r>
      <w:r>
        <w:rPr>
          <w:rFonts w:ascii="Arial" w:hAnsi="Arial"/>
          <w:color w:val="231F20"/>
          <w:sz w:val="16"/>
        </w:rPr>
        <w:t>9</w:t>
      </w:r>
      <w:r>
        <w:rPr>
          <w:rFonts w:ascii="Arial" w:hAnsi="Arial"/>
          <w:sz w:val="16"/>
        </w:rPr>
      </w:r>
    </w:p>
    <w:p>
      <w:pPr>
        <w:spacing w:before="149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89"/>
            <w:col w:w="883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</w:t>
      </w:r>
      <w:r>
        <w:rPr>
          <w:color w:val="231F20"/>
          <w:spacing w:val="-3"/>
        </w:rPr>
        <w:t>“Trabalho </w:t>
      </w:r>
      <w:r>
        <w:rPr>
          <w:color w:val="231F20"/>
        </w:rPr>
        <w:t>da formiga” para responder às questões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7" w:lineRule="auto" w:before="0" w:after="0"/>
        <w:ind w:left="110" w:right="1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 É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isso!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Vou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atravessar esse lago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todos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vão ver do que eu sou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capaz!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 (ℓ.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11),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travessão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usado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a fala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narrador.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40" w:lineRule="auto" w:before="0" w:after="0"/>
        <w:ind w:left="463" w:right="0" w:hanging="35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(P070026F5)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carregou-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longe.”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22),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está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lugar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mastro.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morro.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talinho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toa.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torrão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terra.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8"/>
      </w:tblGrid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798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9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85300" cy="2804160"/>
                  <wp:effectExtent l="0" t="0" r="0" b="0"/>
                  <wp:docPr id="5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300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left="270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33">
              <w:r>
                <w:rPr>
                  <w:rFonts w:ascii="Arial" w:hAnsi="Arial"/>
                  <w:color w:val="231F20"/>
                  <w:sz w:val="16"/>
                </w:rPr>
                <w:t>em: &lt;http://www.bn.br/proler/&gt;.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25 set.</w:t>
            </w:r>
            <w:r>
              <w:rPr>
                <w:rFonts w:ascii="Arial" w:hAnsi="Arial"/>
                <w:color w:val="231F20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36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42" w:right="14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Aproveite o tempo livre para ler</w:t>
            </w:r>
            <w:r>
              <w:rPr>
                <w:rFonts w:ascii="Arial"/>
                <w:b/>
                <w:color w:val="231F20"/>
                <w:spacing w:val="-15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mais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8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O período de férias é esperado pela maioria das crianças. [...] Mas os dias de descanso não significam uma pausa na aprendizagem: ela pode acontecer em qualquer lugar! A leitura, por exemplo, é uma das formas que temos para adquirir novos conhecimentos e aprender a cada </w:t>
            </w:r>
            <w:r>
              <w:rPr>
                <w:rFonts w:ascii="Arial" w:hAnsi="Arial"/>
                <w:color w:val="231F20"/>
                <w:sz w:val="22"/>
              </w:rPr>
              <w:t>página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virada.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Além de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divertir, </w:t>
            </w:r>
            <w:r>
              <w:rPr>
                <w:rFonts w:ascii="Arial" w:hAnsi="Arial"/>
                <w:color w:val="231F20"/>
                <w:sz w:val="22"/>
              </w:rPr>
              <w:t>um livro pode proporcionar novas ideias, mais cultura e inspirar nossa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imaginação. Que tal incentivar os pequenos a mergulhar no mundo da fantasia?</w:t>
            </w:r>
            <w:r>
              <w:rPr>
                <w:rFonts w:ascii="Arial" w:hAnsi="Arial"/>
                <w:color w:val="231F20"/>
                <w:spacing w:val="-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35"/>
              <w:ind w:left="264" w:right="142"/>
              <w:jc w:val="center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hyperlink r:id="rId34">
              <w:r>
                <w:rPr>
                  <w:rFonts w:ascii="Arial" w:hAnsi="Arial"/>
                  <w:color w:val="231F20"/>
                  <w:spacing w:val="-4"/>
                  <w:sz w:val="16"/>
                </w:rPr>
                <w:t>&lt;http://www1.otempo.com.br/otempinho/leiamais/materiasdecapa/NOT/383306/1&gt;.</w:t>
              </w:r>
            </w:hyperlink>
            <w:r>
              <w:rPr>
                <w:rFonts w:ascii="Arial" w:hAnsi="Arial"/>
                <w:color w:val="231F20"/>
                <w:spacing w:val="-4"/>
                <w:sz w:val="16"/>
              </w:rPr>
              <w:t> Acesso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r>
              <w:rPr>
                <w:rFonts w:ascii="Arial" w:hAnsi="Arial"/>
                <w:color w:val="231F20"/>
                <w:sz w:val="16"/>
              </w:rPr>
              <w:t>25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set.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2013.</w:t>
            </w:r>
            <w:r>
              <w:rPr>
                <w:rFonts w:ascii="Arial" w:hAnsi="Arial"/>
                <w:color w:val="231F20"/>
                <w:spacing w:val="-29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 w:hint="default"/>
          <w:sz w:val="16"/>
          <w:szCs w:val="16"/>
        </w:rPr>
        <w:sectPr>
          <w:footerReference w:type="default" r:id="rId31"/>
          <w:pgSz w:w="11910" w:h="16840"/>
          <w:pgMar w:footer="322" w:header="377" w:top="560" w:bottom="520" w:left="740" w:right="740"/>
          <w:pgNumType w:start="10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(P070027F5) </w:t>
      </w:r>
      <w:r>
        <w:rPr>
          <w:rFonts w:ascii="Arial" w:hAnsi="Arial"/>
          <w:color w:val="231F20"/>
          <w:sz w:val="22"/>
        </w:rPr>
        <w:t>Qual é a informação em comum nesses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aprendizado durante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estímulo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leitura.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período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programa nacional Pro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pacing w:val="-3"/>
          <w:sz w:val="22"/>
        </w:rPr>
        <w:t>Ler.</w:t>
      </w:r>
      <w:r>
        <w:rPr>
          <w:rFonts w:ascii="Arial"/>
          <w:spacing w:val="-3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(P070028F5)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2, qual trecho marca uma ideia de lugar?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período de férias é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esperado...”.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os dias de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descanso...”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adquirir novos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conhecimentos...”.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mergulhar no mundo 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fantasia?”.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(P070027F5_SUP)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7"/>
        <w:ind w:left="108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8033" w:space="536"/>
            <w:col w:w="186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/>
        <w:pict>
          <v:shape style="position:absolute;margin-left:118.431999pt;margin-top:18.945871pt;width:350.460003pt;height:249.315pt;mso-position-horizontal-relative:page;mso-position-vertical-relative:paragraph;z-index:2512;mso-wrap-distance-left:0;mso-wrap-distance-right:0" type="#_x0000_t75" stroked="false">
            <v:imagedata r:id="rId36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14"/>
        <w:ind w:left="25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7">
        <w:r>
          <w:rPr>
            <w:rFonts w:ascii="Arial" w:hAnsi="Arial"/>
            <w:color w:val="231F20"/>
            <w:sz w:val="16"/>
          </w:rPr>
          <w:t>em: &lt;http://migre.me/gsVhW&gt;.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(P060031F5_SUP)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gato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ajuda a mulher a fazer a mágica com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rádio.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 uma brincadeira para assustar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mulher.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ir atrás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rato.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se esconder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cão.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87"/>
        <w:ind w:right="0"/>
        <w:jc w:val="left"/>
        <w:rPr>
          <w:b w:val="0"/>
          <w:bCs w:val="0"/>
        </w:rPr>
      </w:pPr>
      <w:r>
        <w:rPr/>
        <w:pict>
          <v:group style="position:absolute;margin-left:56.192902pt;margin-top:27.656862pt;width:482.9pt;height:181.85pt;mso-position-horizontal-relative:page;mso-position-vertical-relative:paragraph;z-index:2608;mso-wrap-distance-left:0;mso-wrap-distance-right:0" coordorigin="1124,553" coordsize="9658,3637">
            <v:group style="position:absolute;left:1129;top:558;width:572;height:2" coordorigin="1129,558" coordsize="572,2">
              <v:shape style="position:absolute;left:1129;top:558;width:572;height:2" coordorigin="1129,558" coordsize="572,0" path="m1129,558l1701,558e" filled="false" stroked="true" strokeweight=".5pt" strokecolor="#231f20">
                <v:path arrowok="t"/>
              </v:shape>
            </v:group>
            <v:group style="position:absolute;left:1134;top:563;width:2;height:3617" coordorigin="1134,563" coordsize="2,3617">
              <v:shape style="position:absolute;left:1134;top:563;width:2;height:3617" coordorigin="1134,563" coordsize="0,3617" path="m1134,4180l1134,563e" filled="false" stroked="true" strokeweight=".5pt" strokecolor="#231f20">
                <v:path arrowok="t"/>
              </v:shape>
            </v:group>
            <v:group style="position:absolute;left:1701;top:558;width:9076;height:2" coordorigin="1701,558" coordsize="9076,2">
              <v:shape style="position:absolute;left:1701;top:558;width:9076;height:2" coordorigin="1701,558" coordsize="9076,0" path="m1701,558l10777,558e" filled="false" stroked="true" strokeweight=".5pt" strokecolor="#231f20">
                <v:path arrowok="t"/>
              </v:shape>
            </v:group>
            <v:group style="position:absolute;left:1701;top:563;width:2;height:3617" coordorigin="1701,563" coordsize="2,3617">
              <v:shape style="position:absolute;left:1701;top:563;width:2;height:3617" coordorigin="1701,563" coordsize="0,3617" path="m1701,4180l1701,563e" filled="false" stroked="true" strokeweight=".5pt" strokecolor="#231f20">
                <v:path arrowok="t"/>
              </v:shape>
            </v:group>
            <v:group style="position:absolute;left:10772;top:563;width:2;height:3617" coordorigin="10772,563" coordsize="2,3617">
              <v:shape style="position:absolute;left:10772;top:563;width:2;height:3617" coordorigin="10772,563" coordsize="0,3617" path="m10772,4180l10772,563e" filled="false" stroked="true" strokeweight=".5pt" strokecolor="#231f20">
                <v:path arrowok="t"/>
              </v:shape>
            </v:group>
            <v:group style="position:absolute;left:1129;top:4185;width:572;height:2" coordorigin="1129,4185" coordsize="572,2">
              <v:shape style="position:absolute;left:1129;top:4185;width:572;height:2" coordorigin="1129,4185" coordsize="572,0" path="m1129,4185l1701,4185e" filled="false" stroked="true" strokeweight=".5pt" strokecolor="#231f20">
                <v:path arrowok="t"/>
              </v:shape>
            </v:group>
            <v:group style="position:absolute;left:1701;top:4185;width:9076;height:2" coordorigin="1701,4185" coordsize="9076,2">
              <v:shape style="position:absolute;left:1701;top:4185;width:9076;height:2" coordorigin="1701,4185" coordsize="9076,0" path="m1701,4185l10777,4185e" filled="false" stroked="true" strokeweight=".5pt" strokecolor="#231f20">
                <v:path arrowok="t"/>
              </v:shape>
              <v:shape style="position:absolute;left:1356;top:207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558;width:9071;height:36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465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Musical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” em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BH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127"/>
                        <w:ind w:left="293" w:right="111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Teatro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Movimento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espetáculo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inspirado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livro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mesmo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Thalita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Rebouças.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w w:val="9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musical “Tudo por um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” será apresentado em BH, nos dias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11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12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2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maio,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113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no Sesc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Palladium.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espetáculo,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inspirado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livro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homônimo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Thalita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Rebouças,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mostra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quem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já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adolescente,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artista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preferido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perto.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peça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história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amigas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Gabi,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Ritinha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Manu,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moradoras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cidade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Resende,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Janeiro,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embarcam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aventura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capital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estado,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pertinho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show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ídolos,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boyband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Slavabody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03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livro de Thalita Rebouças, que já vendeu mais de 1,3 milhão de exemplares, foi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adaptado por ela mesmo e pelo autor Gustavo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Reiz.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03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Teatro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Movimento tem o objetivo de descentralizar os grandes espetáculos do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Janeiro e São Paulo.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140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8">
        <w:r>
          <w:rPr>
            <w:rFonts w:ascii="Arial" w:hAnsi="Arial"/>
            <w:color w:val="231F20"/>
            <w:sz w:val="16"/>
          </w:rPr>
          <w:t>em: &lt;http://www.otempo.com.br/otempinho/roteiro/&gt;.</w:t>
        </w:r>
      </w:hyperlink>
      <w:r>
        <w:rPr>
          <w:rFonts w:ascii="Arial" w:hAnsi="Arial"/>
          <w:color w:val="231F20"/>
          <w:sz w:val="16"/>
        </w:rPr>
        <w:t> Acesso em: 30 </w:t>
      </w:r>
      <w:r>
        <w:rPr>
          <w:rFonts w:ascii="Arial" w:hAnsi="Arial"/>
          <w:color w:val="231F20"/>
          <w:spacing w:val="-3"/>
          <w:sz w:val="16"/>
        </w:rPr>
        <w:t>abr.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(P060017F5_SUP)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para ver de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pertinho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show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seus ídolos,...” (ℓ. 8), o diminutivo na palavra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destaque foi utilizado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o número de vezes que as meninas vão aos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shows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debochar das fãs que seguem seus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ídolos.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proximidade das meninas com os ídolos no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o carinho das fãs com o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ídolo.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(P060017F5)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leitor.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evento.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35"/>
          <w:pgSz w:w="11910" w:h="16840"/>
          <w:pgMar w:header="377" w:footer="322" w:top="560" w:bottom="5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(M040199BH) </w:t>
      </w:r>
      <w:r>
        <w:rPr>
          <w:rFonts w:ascii="Arial" w:hAnsi="Arial"/>
          <w:color w:val="231F20"/>
          <w:sz w:val="22"/>
        </w:rPr>
        <w:t>Observe o mapa que Márcia fez da sua sala de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aula.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5"/>
          <w:szCs w:val="15"/>
        </w:rPr>
      </w:pPr>
    </w:p>
    <w:p>
      <w:pPr>
        <w:spacing w:before="77"/>
        <w:ind w:left="41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Quadro</w:t>
      </w:r>
      <w:r>
        <w:rPr>
          <w:rFonts w:ascii="Arial"/>
          <w:color w:val="231F20"/>
          <w:spacing w:val="-17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Negro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spacing w:before="77"/>
        <w:ind w:left="0" w:right="1432" w:firstLine="0"/>
        <w:jc w:val="righ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29.539993pt;margin-top:-117.56308pt;width:329.05pt;height:207.8pt;mso-position-horizontal-relative:page;mso-position-vertical-relative:paragraph;z-index:2944" coordorigin="2591,-2351" coordsize="6581,4156">
            <v:group style="position:absolute;left:3009;top:-2094;width:5793;height:3890" coordorigin="3009,-2094" coordsize="5793,3890">
              <v:shape style="position:absolute;left:3009;top:-2094;width:5793;height:3890" coordorigin="3009,-2094" coordsize="5793,3890" path="m3009,-2094l8802,-2094,8802,1795,3009,1795,3009,-2094xe" filled="false" stroked="true" strokeweight=".88pt" strokecolor="#231f20">
                <v:path arrowok="t"/>
              </v:shape>
            </v:group>
            <v:group style="position:absolute;left:8650;top:-1158;width:153;height:2535" coordorigin="8650,-1158" coordsize="153,2535">
              <v:shape style="position:absolute;left:8650;top:-1158;width:153;height:2535" coordorigin="8650,-1158" coordsize="153,2535" path="m8802,-1158l8650,-1158,8650,1377,8802,1377,8802,-1158xe" filled="true" fillcolor="#939598" stroked="false">
                <v:path arrowok="t"/>
                <v:fill type="solid"/>
              </v:shape>
            </v:group>
            <v:group style="position:absolute;left:8650;top:-1158;width:153;height:2535" coordorigin="8650,-1158" coordsize="153,2535">
              <v:shape style="position:absolute;left:8650;top:-1158;width:153;height:2535" coordorigin="8650,-1158" coordsize="153,2535" path="m8802,-1158l8650,-1158,8650,1377,8802,1377,8802,-1158xe" filled="false" stroked="true" strokeweight=".88pt" strokecolor="#231f20">
                <v:path arrowok="t"/>
              </v:shape>
            </v:group>
            <v:group style="position:absolute;left:4075;top:-2094;width:3791;height:145" coordorigin="4075,-2094" coordsize="3791,145">
              <v:shape style="position:absolute;left:4075;top:-2094;width:3791;height:145" coordorigin="4075,-2094" coordsize="3791,145" path="m4075,-2094l7866,-2094,7866,-1950,4075,-1950,4075,-2094xe" filled="true" fillcolor="#231f20" stroked="false">
                <v:path arrowok="t"/>
                <v:fill type="solid"/>
              </v:shape>
            </v:group>
            <v:group style="position:absolute;left:3535;top:-907;width:815;height:404" coordorigin="3535,-907" coordsize="815,404">
              <v:shape style="position:absolute;left:3535;top:-907;width:815;height:404" coordorigin="3535,-907" coordsize="815,404" path="m3535,-907l4349,-907,4349,-503,3535,-503,3535,-907xe" filled="false" stroked="true" strokeweight=".88pt" strokecolor="#231f20">
                <v:path arrowok="t"/>
              </v:shape>
            </v:group>
            <v:group style="position:absolute;left:3726;top:-503;width:396;height:146" coordorigin="3726,-503" coordsize="396,146">
              <v:shape style="position:absolute;left:3726;top:-503;width:396;height:146" coordorigin="3726,-503" coordsize="396,146" path="m4122,-358l3726,-358,3726,-503,4122,-503,4122,-358xe" filled="false" stroked="true" strokeweight=".88pt" strokecolor="#231f20">
                <v:path arrowok="t"/>
              </v:shape>
            </v:group>
            <v:group style="position:absolute;left:3535;top:48;width:815;height:404" coordorigin="3535,48" coordsize="815,404">
              <v:shape style="position:absolute;left:3535;top:48;width:815;height:404" coordorigin="3535,48" coordsize="815,404" path="m3535,48l4349,48,4349,451,3535,451,3535,48xe" filled="false" stroked="true" strokeweight=".88pt" strokecolor="#231f20">
                <v:path arrowok="t"/>
              </v:shape>
            </v:group>
            <v:group style="position:absolute;left:3726;top:451;width:396;height:146" coordorigin="3726,451" coordsize="396,146">
              <v:shape style="position:absolute;left:3726;top:451;width:396;height:146" coordorigin="3726,451" coordsize="396,146" path="m4122,597l3726,597,3726,451,4122,451,4122,597xe" filled="false" stroked="true" strokeweight=".88pt" strokecolor="#231f20">
                <v:path arrowok="t"/>
              </v:shape>
            </v:group>
            <v:group style="position:absolute;left:3535;top:959;width:815;height:404" coordorigin="3535,959" coordsize="815,404">
              <v:shape style="position:absolute;left:3535;top:959;width:815;height:404" coordorigin="3535,959" coordsize="815,404" path="m3535,959l4349,959,4349,1362,3535,1362,3535,959xe" filled="false" stroked="true" strokeweight=".88pt" strokecolor="#231f20">
                <v:path arrowok="t"/>
              </v:shape>
            </v:group>
            <v:group style="position:absolute;left:3726;top:1362;width:396;height:146" coordorigin="3726,1362" coordsize="396,146">
              <v:shape style="position:absolute;left:3726;top:1362;width:396;height:146" coordorigin="3726,1362" coordsize="396,146" path="m4122,1508l3726,1508,3726,1362,4122,1362,4122,1508xe" filled="false" stroked="true" strokeweight=".88pt" strokecolor="#231f20">
                <v:path arrowok="t"/>
              </v:shape>
            </v:group>
            <v:group style="position:absolute;left:5497;top:-907;width:815;height:404" coordorigin="5497,-907" coordsize="815,404">
              <v:shape style="position:absolute;left:5497;top:-907;width:815;height:404" coordorigin="5497,-907" coordsize="815,404" path="m5497,-907l6312,-907,6312,-503,5497,-503,5497,-907xe" filled="false" stroked="true" strokeweight=".88pt" strokecolor="#231f20">
                <v:path arrowok="t"/>
              </v:shape>
            </v:group>
            <v:group style="position:absolute;left:5689;top:-503;width:396;height:146" coordorigin="5689,-503" coordsize="396,146">
              <v:shape style="position:absolute;left:5689;top:-503;width:396;height:146" coordorigin="5689,-503" coordsize="396,146" path="m6085,-358l5689,-358,5689,-503,6085,-503,6085,-358xe" filled="false" stroked="true" strokeweight=".88pt" strokecolor="#231f20">
                <v:path arrowok="t"/>
              </v:shape>
            </v:group>
            <v:group style="position:absolute;left:5497;top:48;width:815;height:404" coordorigin="5497,48" coordsize="815,404">
              <v:shape style="position:absolute;left:5497;top:48;width:815;height:404" coordorigin="5497,48" coordsize="815,404" path="m5497,48l6312,48,6312,451,5497,451,5497,48xe" filled="false" stroked="true" strokeweight=".88pt" strokecolor="#231f20">
                <v:path arrowok="t"/>
              </v:shape>
            </v:group>
            <v:group style="position:absolute;left:5689;top:451;width:396;height:146" coordorigin="5689,451" coordsize="396,146">
              <v:shape style="position:absolute;left:5689;top:451;width:396;height:146" coordorigin="5689,451" coordsize="396,146" path="m6085,597l5689,597,5689,451,6085,451,6085,597xe" filled="false" stroked="true" strokeweight=".88pt" strokecolor="#231f20">
                <v:path arrowok="t"/>
              </v:shape>
            </v:group>
            <v:group style="position:absolute;left:5497;top:959;width:815;height:404" coordorigin="5497,959" coordsize="815,404">
              <v:shape style="position:absolute;left:5497;top:959;width:815;height:404" coordorigin="5497,959" coordsize="815,404" path="m5497,959l6312,959,6312,1362,5497,1362,5497,959xe" filled="false" stroked="true" strokeweight=".88pt" strokecolor="#231f20">
                <v:path arrowok="t"/>
              </v:shape>
            </v:group>
            <v:group style="position:absolute;left:5689;top:1362;width:396;height:146" coordorigin="5689,1362" coordsize="396,146">
              <v:shape style="position:absolute;left:5689;top:1362;width:396;height:146" coordorigin="5689,1362" coordsize="396,146" path="m6085,1508l5689,1508,5689,1362,6085,1362,6085,1508xe" filled="false" stroked="true" strokeweight=".88pt" strokecolor="#231f20">
                <v:path arrowok="t"/>
              </v:shape>
            </v:group>
            <v:group style="position:absolute;left:7389;top:-907;width:815;height:404" coordorigin="7389,-907" coordsize="815,404">
              <v:shape style="position:absolute;left:7389;top:-907;width:815;height:404" coordorigin="7389,-907" coordsize="815,404" path="m7389,-907l8204,-907,8204,-503,7389,-503,7389,-907xe" filled="false" stroked="true" strokeweight=".88pt" strokecolor="#231f20">
                <v:path arrowok="t"/>
              </v:shape>
            </v:group>
            <v:group style="position:absolute;left:7581;top:-503;width:396;height:146" coordorigin="7581,-503" coordsize="396,146">
              <v:shape style="position:absolute;left:7581;top:-503;width:396;height:146" coordorigin="7581,-503" coordsize="396,146" path="m7977,-358l7581,-358,7581,-503,7977,-503,7977,-358xe" filled="false" stroked="true" strokeweight=".88pt" strokecolor="#231f20">
                <v:path arrowok="t"/>
              </v:shape>
            </v:group>
            <v:group style="position:absolute;left:7389;top:48;width:815;height:404" coordorigin="7389,48" coordsize="815,404">
              <v:shape style="position:absolute;left:7389;top:48;width:815;height:404" coordorigin="7389,48" coordsize="815,404" path="m7389,48l8204,48,8204,451,7389,451,7389,48xe" filled="false" stroked="true" strokeweight=".88pt" strokecolor="#231f20">
                <v:path arrowok="t"/>
              </v:shape>
            </v:group>
            <v:group style="position:absolute;left:7581;top:451;width:396;height:146" coordorigin="7581,451" coordsize="396,146">
              <v:shape style="position:absolute;left:7581;top:451;width:396;height:146" coordorigin="7581,451" coordsize="396,146" path="m7977,597l7581,597,7581,451,7977,451,7977,597xe" filled="false" stroked="true" strokeweight=".88pt" strokecolor="#231f20">
                <v:path arrowok="t"/>
              </v:shape>
            </v:group>
            <v:group style="position:absolute;left:7389;top:959;width:815;height:404" coordorigin="7389,959" coordsize="815,404">
              <v:shape style="position:absolute;left:7389;top:959;width:815;height:404" coordorigin="7389,959" coordsize="815,404" path="m7389,959l8204,959,8204,1362,7389,1362,7389,959xe" filled="false" stroked="true" strokeweight=".88pt" strokecolor="#231f20">
                <v:path arrowok="t"/>
              </v:shape>
            </v:group>
            <v:group style="position:absolute;left:7581;top:1362;width:396;height:146" coordorigin="7581,1362" coordsize="396,146">
              <v:shape style="position:absolute;left:7581;top:1362;width:396;height:146" coordorigin="7581,1362" coordsize="396,146" path="m7977,1508l7581,1508,7581,1362,7977,1362,7977,1508xe" filled="false" stroked="true" strokeweight=".88pt" strokecolor="#231f20">
                <v:path arrowok="t"/>
              </v:shape>
            </v:group>
            <v:group style="position:absolute;left:6779;top:-1715;width:1624;height:550" coordorigin="6779,-1715" coordsize="1624,550">
              <v:shape style="position:absolute;left:6779;top:-1715;width:1624;height:550" coordorigin="6779,-1715" coordsize="1624,550" path="m6779,-1715l8402,-1715,8402,-1165,6779,-1165,6779,-1715xe" filled="false" stroked="true" strokeweight=".88pt" strokecolor="#231f20">
                <v:path arrowok="t"/>
              </v:shape>
            </v:group>
            <v:group style="position:absolute;left:7319;top:-1847;width:537;height:132" coordorigin="7319,-1847" coordsize="537,132">
              <v:shape style="position:absolute;left:7319;top:-1847;width:537;height:132" coordorigin="7319,-1847" coordsize="537,132" path="m7319,-1847l7856,-1847,7856,-1715,7319,-1715,7319,-1847xe" filled="false" stroked="true" strokeweight=".88pt" strokecolor="#231f20">
                <v:path arrowok="t"/>
              </v:shape>
            </v:group>
            <v:group style="position:absolute;left:3009;top:582;width:136;height:929" coordorigin="3009,582" coordsize="136,929">
              <v:shape style="position:absolute;left:3009;top:582;width:136;height:929" coordorigin="3009,582" coordsize="136,929" path="m3009,582l3145,582,3145,1334,3009,1510e" filled="false" stroked="true" strokeweight=".88pt" strokecolor="#231f20">
                <v:path arrowok="t"/>
              </v:shape>
            </v:group>
            <v:group style="position:absolute;left:2600;top:863;width:333;height:2" coordorigin="2600,863" coordsize="333,2">
              <v:shape style="position:absolute;left:2600;top:863;width:333;height:2" coordorigin="2600,863" coordsize="333,0" path="m2933,863l2600,863e" filled="false" stroked="true" strokeweight=".88pt" strokecolor="#231f20">
                <v:path arrowok="t"/>
              </v:shape>
            </v:group>
            <v:group style="position:absolute;left:2925;top:817;width:85;height:93" coordorigin="2925,817" coordsize="85,93">
              <v:shape style="position:absolute;left:2925;top:817;width:85;height:93" coordorigin="2925,817" coordsize="85,93" path="m2925,817l2925,910,3009,863,2925,817xe" filled="true" fillcolor="#231f20" stroked="false">
                <v:path arrowok="t"/>
                <v:fill type="solid"/>
              </v:shape>
            </v:group>
            <v:group style="position:absolute;left:8879;top:179;width:284;height:2" coordorigin="8879,179" coordsize="284,2">
              <v:shape style="position:absolute;left:8879;top:179;width:284;height:2" coordorigin="8879,179" coordsize="284,0" path="m8879,179l9162,179e" filled="false" stroked="true" strokeweight=".88pt" strokecolor="#231f20">
                <v:path arrowok="t"/>
              </v:shape>
            </v:group>
            <v:group style="position:absolute;left:8802;top:133;width:85;height:93" coordorigin="8802,133" coordsize="85,93">
              <v:shape style="position:absolute;left:8802;top:133;width:85;height:93" coordorigin="8802,133" coordsize="85,93" path="m8887,133l8802,179,8887,225,8887,133xe" filled="true" fillcolor="#231f20" stroked="false">
                <v:path arrowok="t"/>
                <v:fill type="solid"/>
              </v:shape>
            </v:group>
            <v:group style="position:absolute;left:5971;top:-2342;width:2;height:172" coordorigin="5971,-2342" coordsize="2,172">
              <v:shape style="position:absolute;left:5971;top:-2342;width:2;height:172" coordorigin="5971,-2342" coordsize="0,172" path="m5971,-2171l5971,-2342e" filled="false" stroked="true" strokeweight=".88pt" strokecolor="#231f20">
                <v:path arrowok="t"/>
              </v:shape>
            </v:group>
            <v:group style="position:absolute;left:5924;top:-2179;width:93;height:85" coordorigin="5924,-2179" coordsize="93,85">
              <v:shape style="position:absolute;left:5924;top:-2179;width:93;height:85" coordorigin="5924,-2179" coordsize="93,85" path="m6017,-2179l5924,-2179,5971,-2094,6017,-2179xe" filled="true" fillcolor="#231f20" stroked="false">
                <v:path arrowok="t"/>
                <v:fill type="solid"/>
              </v:shape>
              <v:shape style="position:absolute;left:6779;top:-1715;width:1624;height:55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9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Professora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-907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97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Marcelo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-907;width:815;height:404" type="#_x0000_t202" filled="false" stroked="false">
                <v:textbox inset="0,0,0,0">
                  <w:txbxContent>
                    <w:p>
                      <w:pPr>
                        <w:spacing w:before="87"/>
                        <w:ind w:left="193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Tiago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-907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Luiza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48;width:815;height:404" type="#_x0000_t202" filled="false" stroked="false">
                <v:textbox inset="0,0,0,0">
                  <w:txbxContent>
                    <w:p>
                      <w:pPr>
                        <w:spacing w:before="105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Carla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48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47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Márcia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48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76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Bruna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959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9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Tânia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959;width:815;height:404" type="#_x0000_t202" filled="false" stroked="false">
                <v:textbox inset="0,0,0,0">
                  <w:txbxContent>
                    <w:p>
                      <w:pPr>
                        <w:spacing w:before="87"/>
                        <w:ind w:left="102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Rodrigo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959;width:815;height:404" type="#_x0000_t202" filled="false" stroked="false">
                <v:textbox inset="0,0,0,0">
                  <w:txbxContent>
                    <w:p>
                      <w:pPr>
                        <w:spacing w:before="105"/>
                        <w:ind w:left="159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Rafael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7"/>
        </w:rPr>
        <w:t>Janela</w:t>
      </w:r>
      <w:r>
        <w:rPr>
          <w:rFonts w:ascii="Arial"/>
          <w:spacing w:val="-1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spacing w:before="0"/>
        <w:ind w:left="142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Porta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Quem senta à direita de</w:t>
      </w:r>
      <w:r>
        <w:rPr>
          <w:color w:val="231F20"/>
          <w:spacing w:val="-1"/>
        </w:rPr>
        <w:t> </w:t>
      </w:r>
      <w:r>
        <w:rPr>
          <w:color w:val="231F20"/>
        </w:rPr>
        <w:t>Márcia?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Bruna.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Rodrigo.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Tiago.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(M070440E4) </w:t>
      </w:r>
      <w:r>
        <w:rPr>
          <w:rFonts w:ascii="Arial" w:hAnsi="Arial"/>
          <w:color w:val="231F20"/>
          <w:sz w:val="22"/>
        </w:rPr>
        <w:t>Marta foi com sua mãe ao supermercado comprar frutas e legumes. Ela comprou 1 800 g </w:t>
      </w:r>
      <w:r>
        <w:rPr>
          <w:rFonts w:ascii="Arial" w:hAnsi="Arial"/>
          <w:color w:val="231F20"/>
          <w:sz w:val="22"/>
        </w:rPr>
        <w:t>de bananas, 2 300 g de tangerinas, 1 500 g de uvas, 3 200 g de cenouras e 1 900 g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batatas.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2354"/>
        <w:jc w:val="left"/>
      </w:pPr>
      <w:r>
        <w:rPr>
          <w:color w:val="231F20"/>
        </w:rPr>
        <w:t>A quantidade de alimentos, em quilogramas, que Marta e sua mãe compraram</w:t>
      </w:r>
      <w:r>
        <w:rPr>
          <w:color w:val="231F20"/>
          <w:spacing w:val="-15"/>
        </w:rPr>
        <w:t> </w:t>
      </w:r>
      <w:r>
        <w:rPr>
          <w:color w:val="231F20"/>
        </w:rPr>
        <w:t>foi </w:t>
      </w: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1,07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10,7</w:t>
      </w:r>
      <w:r>
        <w:rPr/>
      </w:r>
    </w:p>
    <w:p>
      <w:pPr>
        <w:pStyle w:val="BodyText"/>
        <w:spacing w:line="240" w:lineRule="auto" w:before="7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107</w:t>
      </w:r>
      <w:r>
        <w:rPr/>
      </w:r>
    </w:p>
    <w:p>
      <w:pPr>
        <w:pStyle w:val="BodyText"/>
        <w:spacing w:line="240" w:lineRule="auto" w:before="7"/>
        <w:ind w:left="110" w:right="0"/>
        <w:jc w:val="left"/>
      </w:pPr>
      <w:r>
        <w:rPr>
          <w:color w:val="231F20"/>
        </w:rPr>
        <w:t>D) 10</w:t>
      </w:r>
      <w:r>
        <w:rPr>
          <w:color w:val="231F20"/>
          <w:spacing w:val="-1"/>
        </w:rPr>
        <w:t> </w:t>
      </w:r>
      <w:r>
        <w:rPr>
          <w:color w:val="231F20"/>
        </w:rPr>
        <w:t>700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40" w:lineRule="auto" w:before="0" w:after="0"/>
        <w:ind w:left="468" w:right="0" w:hanging="35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(M060608E4)</w:t>
      </w:r>
      <w:r>
        <w:rPr>
          <w:rFonts w:ascii="Arial"/>
          <w:color w:val="231F20"/>
          <w:spacing w:val="-22"/>
          <w:sz w:val="16"/>
        </w:rPr>
        <w:t> </w:t>
      </w:r>
      <w:r>
        <w:rPr>
          <w:rFonts w:ascii="Arial"/>
          <w:color w:val="231F20"/>
          <w:sz w:val="22"/>
        </w:rPr>
        <w:t>Observe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tabela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indica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os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valores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cada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produto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encontrado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em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papelaria.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tbl>
      <w:tblPr>
        <w:tblW w:w="0" w:type="auto"/>
        <w:jc w:val="left"/>
        <w:tblInd w:w="2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4"/>
        <w:gridCol w:w="1382"/>
      </w:tblGrid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09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5"/>
                <w:sz w:val="22"/>
              </w:rPr>
              <w:t>VALOR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9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6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25,00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Caneta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0,70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6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 de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colorir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6,00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6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0,50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pgSz w:w="11910" w:h="16840"/>
          <w:pgMar w:header="377" w:footer="322" w:top="560" w:bottom="520" w:left="740" w:right="740"/>
        </w:sectPr>
      </w:pPr>
    </w:p>
    <w:p>
      <w:pPr>
        <w:pStyle w:val="BodyText"/>
        <w:spacing w:line="247" w:lineRule="auto" w:before="72"/>
        <w:ind w:left="110" w:right="-17"/>
        <w:jc w:val="left"/>
      </w:pPr>
      <w:r>
        <w:rPr>
          <w:color w:val="231F20"/>
        </w:rPr>
        <w:t>Paulo comprou 6 cadernos, 4 canetas, 2 borrachas e 5 lápis</w:t>
      </w:r>
      <w:r>
        <w:rPr>
          <w:color w:val="231F20"/>
          <w:spacing w:val="-2"/>
        </w:rPr>
        <w:t> </w:t>
      </w:r>
      <w:r>
        <w:rPr>
          <w:color w:val="231F20"/>
        </w:rPr>
        <w:t>nessa</w:t>
      </w:r>
      <w:r>
        <w:rPr>
          <w:color w:val="231F20"/>
          <w:spacing w:val="-1"/>
        </w:rPr>
        <w:t> </w:t>
      </w:r>
      <w:r>
        <w:rPr>
          <w:color w:val="231F20"/>
        </w:rPr>
        <w:t>papelaria.</w:t>
      </w:r>
      <w:r>
        <w:rPr>
          <w:color w:val="231F20"/>
          <w:w w:val="99"/>
        </w:rPr>
        <w:t> </w:t>
      </w:r>
      <w:r>
        <w:rPr>
          <w:color w:val="231F20"/>
        </w:rPr>
        <w:t>Quanto ele gastou nessa</w:t>
      </w:r>
      <w:r>
        <w:rPr>
          <w:color w:val="231F20"/>
          <w:spacing w:val="-1"/>
        </w:rPr>
        <w:t> </w:t>
      </w:r>
      <w:r>
        <w:rPr>
          <w:color w:val="231F20"/>
        </w:rPr>
        <w:t>compra?</w:t>
      </w:r>
      <w:r>
        <w:rPr/>
      </w:r>
    </w:p>
    <w:p>
      <w:pPr>
        <w:pStyle w:val="BodyText"/>
        <w:spacing w:line="240" w:lineRule="auto" w:before="56"/>
        <w:ind w:left="110" w:right="-17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28,20</w:t>
      </w:r>
      <w:r>
        <w:rPr/>
      </w:r>
    </w:p>
    <w:p>
      <w:pPr>
        <w:pStyle w:val="BodyText"/>
        <w:spacing w:line="240" w:lineRule="auto" w:before="7"/>
        <w:ind w:left="110" w:right="-17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34,70</w:t>
      </w:r>
      <w:r>
        <w:rPr/>
      </w:r>
    </w:p>
    <w:p>
      <w:pPr>
        <w:pStyle w:val="BodyText"/>
        <w:spacing w:line="240" w:lineRule="auto" w:before="7"/>
        <w:ind w:left="110" w:right="-17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161,50</w:t>
      </w:r>
      <w:r>
        <w:rPr/>
      </w:r>
    </w:p>
    <w:p>
      <w:pPr>
        <w:pStyle w:val="BodyText"/>
        <w:spacing w:line="240" w:lineRule="auto"/>
        <w:ind w:left="110" w:right="-17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188,00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7656" w:space="1864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(M070437E4) </w:t>
      </w:r>
      <w:r>
        <w:rPr>
          <w:rFonts w:ascii="Arial" w:hAnsi="Arial"/>
          <w:color w:val="231F20"/>
          <w:sz w:val="22"/>
        </w:rPr>
        <w:t>Observe os polígonos desenhados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72.019997pt;margin-top:10.040921pt;width:63.7pt;height:86.4pt;mso-position-horizontal-relative:page;mso-position-vertical-relative:paragraph;z-index:2992;mso-wrap-distance-left:0;mso-wrap-distance-right:0" coordorigin="1440,201" coordsize="1274,1728">
            <v:group style="position:absolute;left:1450;top:423;width:1254;height:1069" coordorigin="1450,423" coordsize="1254,1069">
              <v:shape style="position:absolute;left:1450;top:423;width:1254;height:1069" coordorigin="1450,423" coordsize="1254,1069" path="m2077,423l2391,957,2704,1492,2077,1492,1450,1492,1764,957,2077,423xe" filled="false" stroked="true" strokeweight="1pt" strokecolor="#231f20">
                <v:path arrowok="t"/>
              </v:shape>
            </v:group>
            <v:group style="position:absolute;left:2077;top:211;width:2;height:1708" coordorigin="2077,211" coordsize="2,1708">
              <v:shape style="position:absolute;left:2077;top:211;width:2;height:1708" coordorigin="2077,211" coordsize="0,1708" path="m2077,211l2077,1919e" filled="false" stroked="true" strokeweight="1pt" strokecolor="#231f20">
                <v:path arrowok="t"/>
              </v:shape>
              <v:shape style="position:absolute;left:2110;top:161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98.404007pt;margin-top:10.040921pt;width:54.45pt;height:86.4pt;mso-position-horizontal-relative:page;mso-position-vertical-relative:paragraph;z-index:3040;mso-wrap-distance-left:0;mso-wrap-distance-right:0" coordorigin="3968,201" coordsize="1089,1728">
            <v:group style="position:absolute;left:3978;top:465;width:1069;height:1254" coordorigin="3978,465" coordsize="1069,1254">
              <v:shape style="position:absolute;left:3978;top:465;width:1069;height:1254" coordorigin="3978,465" coordsize="1069,1254" path="m5047,1092l4512,779,3978,465,3978,1092,3978,1719,4512,1406,5047,1092xe" filled="false" stroked="true" strokeweight="1pt" strokecolor="#231f20">
                <v:path arrowok="t"/>
              </v:shape>
            </v:group>
            <v:group style="position:absolute;left:3978;top:211;width:2;height:1708" coordorigin="3978,211" coordsize="2,1708">
              <v:shape style="position:absolute;left:3978;top:211;width:2;height:1708" coordorigin="3978,211" coordsize="0,1708" path="m3978,211l3978,1919e" filled="false" stroked="true" strokeweight="1pt" strokecolor="#231f20">
                <v:path arrowok="t"/>
              </v:shape>
              <v:shape style="position:absolute;left:4009;top:167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323.472992pt;margin-top:10.540921pt;width:50.25pt;height:85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360"/>
                  </w:tblGrid>
                  <w:tr>
                    <w:trPr>
                      <w:trHeight w:val="505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75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nil" w:sz="6" w:space="0" w:color="auto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4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41.170013pt;margin-top:10.039922pt;width:58.6pt;height:86.4pt;mso-position-horizontal-relative:page;mso-position-vertical-relative:paragraph;z-index:3088;mso-wrap-distance-left:0;mso-wrap-distance-right:0" coordorigin="8823,201" coordsize="1172,1728">
            <v:group style="position:absolute;left:8833;top:425;width:1152;height:1211" coordorigin="8833,425" coordsize="1152,1211">
              <v:shape style="position:absolute;left:8833;top:425;width:1152;height:1211" coordorigin="8833,425" coordsize="1152,1211" path="m8833,1030l9053,728,9273,425,9629,541,9984,656,9984,1030,9984,1404,9629,1520,9273,1635,9053,1333,8833,1030xe" filled="false" stroked="true" strokeweight="1pt" strokecolor="#231f20">
                <v:path arrowok="t"/>
              </v:shape>
            </v:group>
            <v:group style="position:absolute;left:9279;top:211;width:2;height:1708" coordorigin="9279,211" coordsize="2,1708">
              <v:shape style="position:absolute;left:9279;top:211;width:2;height:1708" coordorigin="9279,211" coordsize="0,1708" path="m9279,211l9279,1919e" filled="false" stroked="true" strokeweight="1pt" strokecolor="#231f20">
                <v:path arrowok="t"/>
              </v:shape>
              <v:shape style="position:absolute;left:9339;top:167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7"/>
          <w:szCs w:val="7"/>
        </w:rPr>
      </w:pPr>
    </w:p>
    <w:p>
      <w:pPr>
        <w:pStyle w:val="Heading1"/>
        <w:tabs>
          <w:tab w:pos="3715" w:val="left" w:leader="none"/>
          <w:tab w:pos="6129" w:val="left" w:leader="none"/>
          <w:tab w:pos="8769" w:val="right" w:leader="none"/>
        </w:tabs>
        <w:spacing w:line="240" w:lineRule="auto" w:before="72"/>
        <w:ind w:left="1301" w:right="0"/>
        <w:jc w:val="left"/>
        <w:rPr>
          <w:b w:val="0"/>
          <w:bCs w:val="0"/>
        </w:rPr>
      </w:pPr>
      <w:r>
        <w:rPr>
          <w:color w:val="231F20"/>
        </w:rPr>
        <w:t>I</w:t>
        <w:tab/>
        <w:t>II</w:t>
        <w:tab/>
        <w:t>III</w:t>
        <w:tab/>
        <w:t>IV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O desenho que representa um polígono no qual há simetria em relação ao eixo r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100"/>
          <w:sz w:val="22"/>
        </w:rPr>
        <w:t>I</w:t>
      </w:r>
      <w:r>
        <w:rPr>
          <w:rFonts w:ascii="Arial"/>
          <w:w w:val="100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(M051472E4)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cinza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será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cercado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Cada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quadradinho dessa malha tem lado com medida equivalente a 2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a quantidade mínima de tela que João precisará para cercar esse</w:t>
      </w:r>
      <w:r>
        <w:rPr>
          <w:color w:val="231F20"/>
          <w:spacing w:val="-2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457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(M041440E4) </w:t>
      </w:r>
      <w:r>
        <w:rPr>
          <w:rFonts w:ascii="Arial" w:hAnsi="Arial"/>
          <w:color w:val="231F20"/>
          <w:sz w:val="22"/>
        </w:rPr>
        <w:t>Faltam 35 dias para Marcus entrar de férias. </w:t>
      </w:r>
      <w:r>
        <w:rPr>
          <w:rFonts w:ascii="Arial" w:hAnsi="Arial"/>
          <w:color w:val="231F20"/>
          <w:sz w:val="22"/>
        </w:rPr>
        <w:t>Quantas semanas faltam para Marcus entrar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9"/>
          <w:pgSz w:w="11910" w:h="16840"/>
          <w:pgMar w:footer="524" w:header="377" w:top="560" w:bottom="720" w:left="740" w:right="740"/>
          <w:pgNumType w:start="13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24" w:val="left" w:leader="none"/>
        </w:tabs>
        <w:spacing w:line="266" w:lineRule="auto" w:before="72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(M080542E4) </w:t>
      </w:r>
      <w:r>
        <w:rPr>
          <w:rFonts w:ascii="Arial" w:hAnsi="Arial"/>
          <w:color w:val="231F20"/>
          <w:sz w:val="22"/>
        </w:rPr>
        <w:t>O desenho abaixo representa a posição inicial de três botões giratórios que ficam na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fechadura de um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cofre.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204.003998pt;margin-top:10.366158pt;width:56.5pt;height:56.5pt;mso-position-horizontal-relative:page;mso-position-vertical-relative:paragraph;z-index:3112;mso-wrap-distance-left:0;mso-wrap-distance-right:0" coordorigin="4080,207" coordsize="1130,1130">
            <v:group style="position:absolute;left:4090;top:217;width:1110;height:1110" coordorigin="4090,217" coordsize="1110,1110">
              <v:shape style="position:absolute;left:4090;top:217;width:1110;height:1110" coordorigin="4090,217" coordsize="1110,1110" path="m4645,217l4720,222,4793,237,4861,261,4925,293,4984,333,5038,380,5084,433,5124,492,5156,556,5180,625,5195,697,5200,772,5195,848,5180,920,5156,988,5124,1052,5084,1111,5038,1165,4984,1212,4925,1252,4861,1284,4793,1307,4720,1322,4645,1327,4570,1322,4498,1307,4429,1284,4365,1252,4306,1212,4253,1165,4206,1111,4166,1052,4134,988,4110,920,4095,848,4090,772,4095,697,4110,625,4134,556,4166,492,4206,433,4253,380,4306,333,4365,293,4429,261,4498,237,4570,222,4645,217xe" filled="false" stroked="true" strokeweight="1pt" strokecolor="#231f20">
                <v:path arrowok="t"/>
              </v:shape>
              <v:shape style="position:absolute;left:4444;top:571;width:402;height:402" type="#_x0000_t75" stroked="false">
                <v:imagedata r:id="rId40" o:title=""/>
              </v:shape>
            </v:group>
            <v:group style="position:absolute;left:4645;top:305;width:2;height:468" coordorigin="4645,305" coordsize="2,468">
              <v:shape style="position:absolute;left:4645;top:305;width:2;height:468" coordorigin="4645,305" coordsize="0,468" path="m4645,772l4645,305e" filled="false" stroked="true" strokeweight="1pt" strokecolor="#231f20">
                <v:path arrowok="t"/>
              </v:shape>
            </v:group>
            <v:group style="position:absolute;left:4592;top:217;width:106;height:96" coordorigin="4592,217" coordsize="106,96">
              <v:shape style="position:absolute;left:4592;top:217;width:106;height:96" coordorigin="4592,217" coordsize="106,96" path="m4645,217l4592,313,4698,313,4645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69.253998pt;margin-top:10.366158pt;width:56.5pt;height:56.5pt;mso-position-horizontal-relative:page;mso-position-vertical-relative:paragraph;z-index:3136;mso-wrap-distance-left:0;mso-wrap-distance-right:0" coordorigin="5385,207" coordsize="1130,1130">
            <v:group style="position:absolute;left:5395;top:217;width:1110;height:1110" coordorigin="5395,217" coordsize="1110,1110">
              <v:shape style="position:absolute;left:5395;top:217;width:1110;height:1110" coordorigin="5395,217" coordsize="1110,1110" path="m5950,217l6025,222,6098,237,6166,261,6230,293,6289,333,6343,380,6389,433,6429,492,6461,556,6485,625,6500,697,6505,772,6500,848,6485,920,6461,988,6429,1052,6389,1111,6343,1165,6289,1212,6230,1252,6166,1284,6098,1307,6025,1322,5950,1327,5875,1322,5803,1307,5734,1284,5670,1252,5611,1212,5558,1165,5511,1111,5471,1052,5439,988,5415,920,5400,848,5395,772,5400,697,5415,625,5439,556,5471,492,5511,433,5558,380,5611,333,5670,293,5734,261,5803,237,5875,222,5950,217xe" filled="false" stroked="true" strokeweight="1pt" strokecolor="#231f20">
                <v:path arrowok="t"/>
              </v:shape>
              <v:shape style="position:absolute;left:5749;top:571;width:402;height:402" type="#_x0000_t75" stroked="false">
                <v:imagedata r:id="rId40" o:title=""/>
              </v:shape>
            </v:group>
            <v:group style="position:absolute;left:5950;top:305;width:2;height:468" coordorigin="5950,305" coordsize="2,468">
              <v:shape style="position:absolute;left:5950;top:305;width:2;height:468" coordorigin="5950,305" coordsize="0,468" path="m5950,772l5950,305e" filled="false" stroked="true" strokeweight="1pt" strokecolor="#231f20">
                <v:path arrowok="t"/>
              </v:shape>
            </v:group>
            <v:group style="position:absolute;left:5897;top:217;width:106;height:96" coordorigin="5897,217" coordsize="106,96">
              <v:shape style="position:absolute;left:5897;top:217;width:106;height:96" coordorigin="5897,217" coordsize="106,96" path="m5950,217l5897,313,6003,313,5950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34.503998pt;margin-top:10.366158pt;width:56.5pt;height:56.5pt;mso-position-horizontal-relative:page;mso-position-vertical-relative:paragraph;z-index:3160;mso-wrap-distance-left:0;mso-wrap-distance-right:0" coordorigin="6690,207" coordsize="1130,1130">
            <v:group style="position:absolute;left:6700;top:217;width:1110;height:1110" coordorigin="6700,217" coordsize="1110,1110">
              <v:shape style="position:absolute;left:6700;top:217;width:1110;height:1110" coordorigin="6700,217" coordsize="1110,1110" path="m7255,217l7330,222,7403,237,7471,261,7535,293,7594,333,7648,380,7694,433,7734,492,7766,556,7790,625,7805,697,7810,772,7805,848,7790,920,7766,988,7734,1052,7694,1111,7648,1165,7594,1212,7535,1252,7471,1284,7403,1307,7330,1322,7255,1327,7180,1322,7108,1307,7039,1284,6975,1252,6916,1212,6863,1165,6816,1111,6776,1052,6744,988,6720,920,6705,848,6700,772,6705,697,6720,625,6744,556,6776,492,6816,433,6863,380,6916,333,6975,293,7039,261,7108,237,7180,222,7255,217xe" filled="false" stroked="true" strokeweight="1pt" strokecolor="#231f20">
                <v:path arrowok="t"/>
              </v:shape>
              <v:shape style="position:absolute;left:7054;top:571;width:402;height:402" type="#_x0000_t75" stroked="false">
                <v:imagedata r:id="rId40" o:title=""/>
              </v:shape>
            </v:group>
            <v:group style="position:absolute;left:7255;top:305;width:2;height:468" coordorigin="7255,305" coordsize="2,468">
              <v:shape style="position:absolute;left:7255;top:305;width:2;height:468" coordorigin="7255,305" coordsize="0,468" path="m7255,772l7255,305e" filled="false" stroked="true" strokeweight="1pt" strokecolor="#231f20">
                <v:path arrowok="t"/>
              </v:shape>
            </v:group>
            <v:group style="position:absolute;left:7202;top:217;width:106;height:96" coordorigin="7202,217" coordsize="106,96">
              <v:shape style="position:absolute;left:7202;top:217;width:106;height:96" coordorigin="7202,217" coordsize="106,96" path="m7255,217l7202,313,7308,313,7255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BodyText"/>
        <w:tabs>
          <w:tab w:pos="1371" w:val="left" w:leader="none"/>
          <w:tab w:pos="2839" w:val="right" w:leader="none"/>
        </w:tabs>
        <w:spacing w:line="240" w:lineRule="auto" w:before="17"/>
        <w:ind w:left="80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</w:r>
      <w:r>
        <w:rPr>
          <w:rFonts w:ascii="Times New Roman"/>
          <w:color w:val="231F20"/>
        </w:rPr>
        <w:tab/>
      </w:r>
      <w:r>
        <w:rPr>
          <w:rFonts w:ascii="Arial"/>
          <w:color w:val="231F20"/>
        </w:rPr>
        <w:t>III</w:t>
      </w:r>
      <w:r>
        <w:rPr>
          <w:rFonts w:ascii="Arial"/>
        </w:rPr>
      </w:r>
    </w:p>
    <w:p>
      <w:pPr>
        <w:pStyle w:val="BodyText"/>
        <w:spacing w:line="266" w:lineRule="auto" w:before="323"/>
        <w:ind w:left="110" w:right="0"/>
        <w:jc w:val="left"/>
        <w:rPr>
          <w:rFonts w:ascii="Arial" w:hAnsi="Arial" w:cs="Arial" w:eastAsia="Arial" w:hint="default"/>
        </w:rPr>
      </w:pPr>
      <w:r>
        <w:rPr>
          <w:color w:val="231F20"/>
          <w:spacing w:val="-3"/>
        </w:rPr>
        <w:t>Para abrir esse cofre, </w:t>
      </w:r>
      <w:r>
        <w:rPr>
          <w:color w:val="231F20"/>
        </w:rPr>
        <w:t>é </w:t>
      </w:r>
      <w:r>
        <w:rPr>
          <w:color w:val="231F20"/>
          <w:spacing w:val="-3"/>
        </w:rPr>
        <w:t>necessário realizar </w:t>
      </w:r>
      <w:r>
        <w:rPr>
          <w:color w:val="231F20"/>
        </w:rPr>
        <w:t>um </w:t>
      </w:r>
      <w:r>
        <w:rPr>
          <w:color w:val="231F20"/>
          <w:spacing w:val="-3"/>
        </w:rPr>
        <w:t>giro </w:t>
      </w:r>
      <w:r>
        <w:rPr>
          <w:color w:val="231F20"/>
        </w:rPr>
        <w:t>de 90º no </w:t>
      </w:r>
      <w:r>
        <w:rPr>
          <w:color w:val="231F20"/>
          <w:spacing w:val="-3"/>
        </w:rPr>
        <w:t>botão </w:t>
      </w:r>
      <w:r>
        <w:rPr>
          <w:color w:val="231F20"/>
        </w:rPr>
        <w:t>I, </w:t>
      </w:r>
      <w:r>
        <w:rPr>
          <w:color w:val="231F20"/>
          <w:spacing w:val="-3"/>
        </w:rPr>
        <w:t>180º </w:t>
      </w:r>
      <w:r>
        <w:rPr>
          <w:color w:val="231F20"/>
        </w:rPr>
        <w:t>no </w:t>
      </w:r>
      <w:r>
        <w:rPr>
          <w:color w:val="231F20"/>
          <w:spacing w:val="-3"/>
        </w:rPr>
        <w:t>botão </w:t>
      </w:r>
      <w:r>
        <w:rPr>
          <w:color w:val="231F20"/>
        </w:rPr>
        <w:t>II e 45º no </w:t>
      </w:r>
      <w:r>
        <w:rPr>
          <w:color w:val="231F20"/>
          <w:spacing w:val="-3"/>
        </w:rPr>
        <w:t>botão III, </w:t>
      </w:r>
      <w:r>
        <w:rPr>
          <w:color w:val="231F20"/>
          <w:spacing w:val="-3"/>
        </w:rPr>
      </w:r>
      <w:r>
        <w:rPr>
          <w:rFonts w:ascii="Arial" w:hAnsi="Arial"/>
          <w:color w:val="231F20"/>
          <w:spacing w:val="-3"/>
        </w:rPr>
        <w:t>todos </w:t>
      </w:r>
      <w:r>
        <w:rPr>
          <w:rFonts w:ascii="Arial" w:hAnsi="Arial"/>
          <w:color w:val="231F20"/>
        </w:rPr>
        <w:t>no </w:t>
      </w:r>
      <w:r>
        <w:rPr>
          <w:rFonts w:ascii="Arial" w:hAnsi="Arial"/>
          <w:color w:val="231F20"/>
          <w:spacing w:val="-3"/>
        </w:rPr>
        <w:t>sentido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  <w:spacing w:val="-3"/>
        </w:rPr>
        <w:t>horário.</w:t>
      </w:r>
      <w:r>
        <w:rPr>
          <w:rFonts w:ascii="Arial" w:hAnsi="Arial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A posição em que os botões I, II e III devem ficar para que o cofre seja aberto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0"/>
        <w:jc w:val="left"/>
      </w:pPr>
      <w:r>
        <w:rPr/>
        <w:pict>
          <v:group style="position:absolute;margin-left:64.0196pt;margin-top:8.855871pt;width:56.5pt;height:56.5pt;mso-position-horizontal-relative:page;mso-position-vertical-relative:paragraph;z-index:-69496" coordorigin="1280,177" coordsize="1130,1130">
            <v:group style="position:absolute;left:1290;top:187;width:1110;height:1110" coordorigin="1290,187" coordsize="1110,1110">
              <v:shape style="position:absolute;left:1290;top:187;width:1110;height:1110" coordorigin="1290,187" coordsize="1110,1110" path="m1845,187l1921,192,1993,207,2061,231,2126,263,2185,303,2238,350,2285,403,2325,462,2357,526,2381,595,2395,667,2400,742,2395,817,2381,890,2357,958,2325,1022,2285,1081,2238,1135,2185,1181,2126,1221,2061,1254,1993,1277,1921,1292,1845,1297,1770,1292,1698,1277,1629,1254,1565,1221,1506,1181,1453,1135,1406,1081,1366,1022,1334,958,1310,890,1295,817,1290,742,1295,667,1310,595,1334,526,1366,462,1406,403,1453,350,1506,303,1565,263,1629,231,1698,207,1770,192,1845,187xe" filled="false" stroked="true" strokeweight="1pt" strokecolor="#231f20">
                <v:path arrowok="t"/>
              </v:shape>
              <v:shape style="position:absolute;left:1644;top:541;width:402;height:402" type="#_x0000_t75" stroked="false">
                <v:imagedata r:id="rId41" o:title=""/>
              </v:shape>
            </v:group>
            <v:group style="position:absolute;left:1849;top:755;width:468;height:2" coordorigin="1849,755" coordsize="468,2">
              <v:shape style="position:absolute;left:1849;top:755;width:468;height:2" coordorigin="1849,755" coordsize="468,0" path="m1849,755l2317,755e" filled="false" stroked="true" strokeweight="1pt" strokecolor="#231f20">
                <v:path arrowok="t"/>
              </v:shape>
            </v:group>
            <v:group style="position:absolute;left:2308;top:702;width:96;height:106" coordorigin="2308,702" coordsize="96,106">
              <v:shape style="position:absolute;left:2308;top:702;width:96;height:106" coordorigin="2308,702" coordsize="96,106" path="m2308,702l2308,808,2404,755,2308,70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9.270004pt;margin-top:8.855871pt;width:56.5pt;height:56.5pt;mso-position-horizontal-relative:page;mso-position-vertical-relative:paragraph;z-index:-69472" coordorigin="2585,177" coordsize="1130,1130">
            <v:group style="position:absolute;left:2595;top:187;width:1110;height:1110" coordorigin="2595,187" coordsize="1110,1110">
              <v:shape style="position:absolute;left:2595;top:187;width:1110;height:1110" coordorigin="2595,187" coordsize="1110,1110" path="m3150,187l3226,192,3298,207,3366,231,3431,263,3490,303,3543,350,3590,403,3630,462,3662,526,3686,595,3700,667,3705,742,3700,817,3686,890,3662,958,3630,1022,3590,1081,3543,1135,3490,1181,3431,1221,3366,1254,3298,1277,3226,1292,3150,1297,3075,1292,3003,1277,2934,1254,2870,1221,2811,1181,2758,1135,2711,1081,2671,1022,2639,958,2615,890,2600,817,2595,742,2600,667,2615,595,2639,526,2671,462,2711,403,2758,350,2811,303,2870,263,2934,231,3003,207,3075,192,3150,187xe" filled="false" stroked="true" strokeweight="1pt" strokecolor="#231f20">
                <v:path arrowok="t"/>
              </v:shape>
              <v:shape style="position:absolute;left:2949;top:541;width:402;height:402" type="#_x0000_t75" stroked="false">
                <v:imagedata r:id="rId41" o:title=""/>
              </v:shape>
            </v:group>
            <v:group style="position:absolute;left:3150;top:740;width:2;height:468" coordorigin="3150,740" coordsize="2,468">
              <v:shape style="position:absolute;left:3150;top:740;width:2;height:468" coordorigin="3150,740" coordsize="0,468" path="m3150,740l3150,1207e" filled="false" stroked="true" strokeweight="1pt" strokecolor="#231f20">
                <v:path arrowok="t"/>
              </v:shape>
            </v:group>
            <v:group style="position:absolute;left:3098;top:1199;width:106;height:96" coordorigin="3098,1199" coordsize="106,96">
              <v:shape style="position:absolute;left:3098;top:1199;width:106;height:96" coordorigin="3098,1199" coordsize="106,96" path="m3203,1199l3098,1199,3150,1295,3203,119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520004pt;margin-top:8.855871pt;width:56.5pt;height:56.5pt;mso-position-horizontal-relative:page;mso-position-vertical-relative:paragraph;z-index:-69448" coordorigin="3890,177" coordsize="1130,1130">
            <v:group style="position:absolute;left:3900;top:187;width:1110;height:1110" coordorigin="3900,187" coordsize="1110,1110">
              <v:shape style="position:absolute;left:3900;top:187;width:1110;height:1110" coordorigin="3900,187" coordsize="1110,1110" path="m4455,187l4531,192,4603,207,4671,231,4736,263,4795,303,4848,350,4895,403,4935,462,4967,526,4991,595,5005,667,5010,742,5005,817,4991,890,4967,958,4935,1022,4895,1081,4848,1135,4795,1181,4736,1221,4671,1254,4603,1277,4531,1292,4455,1297,4380,1292,4308,1277,4239,1254,4175,1221,4116,1181,4063,1135,4016,1081,3976,1022,3944,958,3920,890,3905,817,3900,742,3905,667,3920,595,3944,526,3976,462,4016,403,4063,350,4116,303,4175,263,4239,231,4308,207,4380,192,4455,187xe" filled="false" stroked="true" strokeweight="1pt" strokecolor="#231f20">
                <v:path arrowok="t"/>
              </v:shape>
              <v:shape style="position:absolute;left:4254;top:361;width:591;height:582" type="#_x0000_t75" stroked="false">
                <v:imagedata r:id="rId42" o:title=""/>
              </v:shape>
            </v:group>
            <w10:wrap type="none"/>
          </v:group>
        </w:pict>
      </w:r>
      <w:r>
        <w:rPr/>
        <w:pict>
          <v:group style="position:absolute;margin-left:313.311005pt;margin-top:8.595872pt;width:56.5pt;height:56.5pt;mso-position-horizontal-relative:page;mso-position-vertical-relative:paragraph;z-index:3280" coordorigin="6266,172" coordsize="1130,1130">
            <v:group style="position:absolute;left:6276;top:182;width:1110;height:1110" coordorigin="6276,182" coordsize="1110,1110">
              <v:shape style="position:absolute;left:6276;top:182;width:1110;height:1110" coordorigin="6276,182" coordsize="1110,1110" path="m6831,182l6907,187,6979,202,7047,226,7111,258,7170,298,7224,344,7271,398,7310,457,7343,521,7366,589,7381,662,7386,737,7381,812,7366,884,7343,953,7310,1017,7271,1076,7224,1129,7170,1176,7111,1216,7047,1248,6979,1272,6907,1287,6831,1292,6756,1287,6684,1272,6615,1248,6551,1216,6492,1176,6439,1129,6392,1076,6352,1017,6320,953,6296,884,6281,812,6276,737,6281,662,6296,589,6320,521,6352,457,6392,398,6439,344,6492,298,6551,258,6615,226,6684,202,6756,187,6831,182xe" filled="false" stroked="true" strokeweight="1pt" strokecolor="#231f20">
                <v:path arrowok="t"/>
              </v:shape>
              <v:shape style="position:absolute;left:6630;top:536;width:402;height:403" type="#_x0000_t75" stroked="false">
                <v:imagedata r:id="rId43" o:title=""/>
              </v:shape>
            </v:group>
            <v:group style="position:absolute;left:6831;top:741;width:2;height:468" coordorigin="6831,741" coordsize="2,468">
              <v:shape style="position:absolute;left:6831;top:741;width:2;height:468" coordorigin="6831,741" coordsize="0,468" path="m6831,741l6831,1209e" filled="false" stroked="true" strokeweight="1pt" strokecolor="#231f20">
                <v:path arrowok="t"/>
              </v:shape>
            </v:group>
            <v:group style="position:absolute;left:6779;top:1200;width:106;height:96" coordorigin="6779,1200" coordsize="106,96">
              <v:shape style="position:absolute;left:6779;top:1200;width:106;height:96" coordorigin="6779,1200" coordsize="106,96" path="m6884,1200l6779,1200,6831,1296,6884,120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561005pt;margin-top:8.595872pt;width:56.5pt;height:56.5pt;mso-position-horizontal-relative:page;mso-position-vertical-relative:paragraph;z-index:3304" coordorigin="7571,172" coordsize="1130,1130">
            <v:group style="position:absolute;left:7581;top:182;width:1110;height:1110" coordorigin="7581,182" coordsize="1110,1110">
              <v:shape style="position:absolute;left:7581;top:182;width:1110;height:1110" coordorigin="7581,182" coordsize="1110,1110" path="m8136,182l8212,187,8284,202,8352,226,8416,258,8475,298,8529,344,8576,398,8615,457,8648,521,8671,589,8686,662,8691,737,8686,812,8671,884,8648,953,8615,1017,8576,1076,8529,1129,8475,1176,8416,1216,8352,1248,8284,1272,8212,1287,8136,1292,8061,1287,7989,1272,7920,1248,7856,1216,7797,1176,7744,1129,7697,1076,7657,1017,7625,953,7601,884,7586,812,7581,737,7586,662,7601,589,7625,521,7657,457,7697,398,7744,344,7797,298,7856,258,7920,226,7989,202,8061,187,8136,182xe" filled="false" stroked="true" strokeweight="1pt" strokecolor="#231f20">
                <v:path arrowok="t"/>
              </v:shape>
              <v:shape style="position:absolute;left:7935;top:536;width:402;height:403" type="#_x0000_t75" stroked="false">
                <v:imagedata r:id="rId43" o:title=""/>
              </v:shape>
            </v:group>
            <v:group style="position:absolute;left:8136;top:269;width:2;height:468" coordorigin="8136,269" coordsize="2,468">
              <v:shape style="position:absolute;left:8136;top:269;width:2;height:468" coordorigin="8136,269" coordsize="0,468" path="m8136,737l8136,269e" filled="false" stroked="true" strokeweight="1pt" strokecolor="#231f20">
                <v:path arrowok="t"/>
              </v:shape>
            </v:group>
            <v:group style="position:absolute;left:8084;top:182;width:106;height:96" coordorigin="8084,182" coordsize="106,96">
              <v:shape style="position:absolute;left:8084;top:182;width:106;height:96" coordorigin="8084,182" coordsize="106,96" path="m8136,182l8084,278,8189,278,8136,18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812012pt;margin-top:8.595872pt;width:56.5pt;height:56.5pt;mso-position-horizontal-relative:page;mso-position-vertical-relative:paragraph;z-index:3328" coordorigin="8876,172" coordsize="1130,1130">
            <v:group style="position:absolute;left:8886;top:182;width:1110;height:1110" coordorigin="8886,182" coordsize="1110,1110">
              <v:shape style="position:absolute;left:8886;top:182;width:1110;height:1110" coordorigin="8886,182" coordsize="1110,1110" path="m9441,182l9517,187,9589,202,9657,226,9721,258,9780,298,9834,344,9881,398,9920,457,9953,521,9976,589,9991,662,9996,737,9991,812,9976,884,9953,953,9920,1017,9881,1076,9834,1129,9780,1176,9721,1216,9657,1248,9589,1272,9517,1287,9441,1292,9366,1287,9294,1272,9225,1248,9161,1216,9102,1176,9049,1129,9002,1076,8962,1017,8930,953,8906,884,8891,812,8886,737,8891,662,8906,589,8930,521,8962,457,9002,398,9049,344,9102,298,9161,258,9225,226,9294,202,9366,187,9441,182xe" filled="false" stroked="true" strokeweight="1pt" strokecolor="#231f20">
                <v:path arrowok="t"/>
              </v:shape>
              <v:shape style="position:absolute;left:9240;top:536;width:402;height:403" type="#_x0000_t75" stroked="false">
                <v:imagedata r:id="rId43" o:title=""/>
              </v:shape>
            </v:group>
            <v:group style="position:absolute;left:9441;top:734;width:468;height:2" coordorigin="9441,734" coordsize="468,2">
              <v:shape style="position:absolute;left:9441;top:734;width:468;height:2" coordorigin="9441,734" coordsize="468,0" path="m9441,734l9908,734e" filled="false" stroked="true" strokeweight="1pt" strokecolor="#231f20">
                <v:path arrowok="t"/>
              </v:shape>
            </v:group>
            <v:group style="position:absolute;left:9900;top:681;width:96;height:106" coordorigin="9900,681" coordsize="96,106">
              <v:shape style="position:absolute;left:9900;top:681;width:96;height:106" coordorigin="9900,681" coordsize="96,106" path="m9900,681l9900,786,9996,734,9900,68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pStyle w:val="BodyText"/>
        <w:tabs>
          <w:tab w:pos="2365" w:val="left" w:leader="none"/>
          <w:tab w:pos="3649" w:val="left" w:leader="none"/>
          <w:tab w:pos="6059" w:val="left" w:leader="none"/>
          <w:tab w:pos="7350" w:val="left" w:leader="none"/>
          <w:tab w:pos="8818" w:val="right" w:leader="none"/>
        </w:tabs>
        <w:spacing w:line="240" w:lineRule="auto" w:before="966"/>
        <w:ind w:left="107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pStyle w:val="BodyText"/>
        <w:tabs>
          <w:tab w:pos="5099" w:val="left" w:leader="none"/>
        </w:tabs>
        <w:spacing w:line="240" w:lineRule="auto" w:before="191"/>
        <w:ind w:left="110" w:right="0"/>
        <w:jc w:val="left"/>
      </w:pPr>
      <w:r>
        <w:rPr/>
        <w:pict>
          <v:group style="position:absolute;margin-left:63.676498pt;margin-top:12.32687pt;width:56.5pt;height:56.5pt;mso-position-horizontal-relative:page;mso-position-vertical-relative:paragraph;z-index:-69352" coordorigin="1274,247" coordsize="1130,1130">
            <v:group style="position:absolute;left:1284;top:257;width:1110;height:1110" coordorigin="1284,257" coordsize="1110,1110">
              <v:shape style="position:absolute;left:1284;top:257;width:1110;height:1110" coordorigin="1284,257" coordsize="1110,1110" path="m1839,257l1914,262,1986,276,2055,300,2119,332,2178,372,2231,419,2278,472,2318,531,2350,596,2374,664,2388,736,2394,812,2388,887,2374,959,2350,1028,2318,1092,2278,1151,2231,1204,2178,1251,2119,1291,2055,1323,1986,1347,1914,1361,1839,1367,1763,1361,1691,1347,1622,1323,1558,1291,1499,1251,1446,1204,1399,1151,1359,1092,1327,1028,1303,959,1289,887,1284,812,1289,736,1303,664,1327,596,1359,531,1399,472,1446,419,1499,372,1558,332,1622,300,1691,276,1763,262,1839,257xe" filled="false" stroked="true" strokeweight="1pt" strokecolor="#231f20">
                <v:path arrowok="t"/>
              </v:shape>
              <v:shape style="position:absolute;left:1637;top:610;width:402;height:402" type="#_x0000_t75" stroked="false">
                <v:imagedata r:id="rId44" o:title=""/>
              </v:shape>
            </v:group>
            <v:group style="position:absolute;left:1368;top:798;width:468;height:2" coordorigin="1368,798" coordsize="468,2">
              <v:shape style="position:absolute;left:1368;top:798;width:468;height:2" coordorigin="1368,798" coordsize="468,0" path="m1835,798l1368,798e" filled="false" stroked="true" strokeweight="1pt" strokecolor="#231f20">
                <v:path arrowok="t"/>
              </v:shape>
            </v:group>
            <v:group style="position:absolute;left:1280;top:746;width:96;height:106" coordorigin="1280,746" coordsize="96,106">
              <v:shape style="position:absolute;left:1280;top:746;width:96;height:106" coordorigin="1280,746" coordsize="96,106" path="m1376,746l1280,798,1376,851,1376,74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8.927002pt;margin-top:12.32687pt;width:56.5pt;height:56.5pt;mso-position-horizontal-relative:page;mso-position-vertical-relative:paragraph;z-index:-69328" coordorigin="2579,247" coordsize="1130,1130">
            <v:group style="position:absolute;left:2589;top:257;width:1110;height:1110" coordorigin="2589,257" coordsize="1110,1110">
              <v:shape style="position:absolute;left:2589;top:257;width:1110;height:1110" coordorigin="2589,257" coordsize="1110,1110" path="m3144,257l3219,262,3291,276,3360,300,3424,332,3483,372,3536,419,3583,472,3623,531,3655,596,3679,664,3693,736,3699,812,3693,887,3679,959,3655,1028,3623,1092,3583,1151,3536,1204,3483,1251,3424,1291,3360,1323,3291,1347,3219,1361,3144,1367,3068,1361,2996,1347,2928,1323,2863,1291,2804,1251,2751,1204,2704,1151,2664,1092,2632,1028,2608,959,2594,887,2589,812,2594,736,2608,664,2632,596,2664,531,2704,472,2751,419,2804,372,2863,332,2928,300,2996,276,3068,262,3144,257xe" filled="false" stroked="true" strokeweight="1pt" strokecolor="#231f20">
                <v:path arrowok="t"/>
              </v:shape>
              <v:shape style="position:absolute;left:2942;top:610;width:402;height:402" type="#_x0000_t75" stroked="false">
                <v:imagedata r:id="rId44" o:title=""/>
              </v:shape>
            </v:group>
            <v:group style="position:absolute;left:3144;top:813;width:2;height:468" coordorigin="3144,813" coordsize="2,468">
              <v:shape style="position:absolute;left:3144;top:813;width:2;height:468" coordorigin="3144,813" coordsize="0,468" path="m3144,813l3144,1281e" filled="false" stroked="true" strokeweight="1pt" strokecolor="#231f20">
                <v:path arrowok="t"/>
              </v:shape>
            </v:group>
            <v:group style="position:absolute;left:3091;top:1272;width:106;height:96" coordorigin="3091,1272" coordsize="106,96">
              <v:shape style="position:absolute;left:3091;top:1272;width:106;height:96" coordorigin="3091,1272" coordsize="106,96" path="m3196,1272l3091,1272,3144,1368,3196,12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177002pt;margin-top:12.32687pt;width:56.5pt;height:56.5pt;mso-position-horizontal-relative:page;mso-position-vertical-relative:paragraph;z-index:-69304" coordorigin="3884,247" coordsize="1130,1130">
            <v:group style="position:absolute;left:3894;top:257;width:1110;height:1110" coordorigin="3894,257" coordsize="1110,1110">
              <v:shape style="position:absolute;left:3894;top:257;width:1110;height:1110" coordorigin="3894,257" coordsize="1110,1110" path="m4449,257l4524,262,4596,276,4665,300,4729,332,4788,372,4841,419,4888,472,4928,531,4960,596,4984,664,4998,736,5004,812,4998,887,4984,959,4960,1028,4928,1092,4888,1151,4841,1204,4788,1251,4729,1291,4665,1323,4596,1347,4524,1361,4449,1367,4373,1361,4301,1347,4233,1323,4168,1291,4109,1251,4056,1204,4009,1151,3969,1092,3937,1028,3913,959,3899,887,3894,812,3899,736,3913,664,3937,596,3969,531,4009,472,4056,419,4109,372,4168,332,4233,300,4301,276,4373,262,4449,257xe" filled="false" stroked="true" strokeweight="1pt" strokecolor="#231f20">
                <v:path arrowok="t"/>
              </v:shape>
              <v:shape style="position:absolute;left:4047;top:426;width:603;height:587" type="#_x0000_t75" stroked="false">
                <v:imagedata r:id="rId45" o:title=""/>
              </v:shape>
            </v:group>
            <w10:wrap type="none"/>
          </v:group>
        </w:pict>
      </w:r>
      <w:r>
        <w:rPr/>
        <w:pict>
          <v:group style="position:absolute;margin-left:313.204987pt;margin-top:11.87687pt;width:56.5pt;height:56.5pt;mso-position-horizontal-relative:page;mso-position-vertical-relative:paragraph;z-index:3424" coordorigin="6264,238" coordsize="1130,1130">
            <v:group style="position:absolute;left:6274;top:248;width:1110;height:1110" coordorigin="6274,248" coordsize="1110,1110">
              <v:shape style="position:absolute;left:6274;top:248;width:1110;height:1110" coordorigin="6274,248" coordsize="1110,1110" path="m6829,248l6904,253,6977,267,7045,291,7109,323,7168,363,7222,410,7268,463,7308,522,7340,587,7364,655,7379,727,7384,803,7379,878,7364,950,7340,1019,7308,1083,7268,1142,7222,1195,7168,1242,7109,1282,7045,1314,6977,1338,6904,1352,6829,1358,6754,1352,6682,1338,6613,1314,6549,1282,6490,1242,6437,1195,6390,1142,6350,1083,6318,1019,6294,950,6279,878,6274,803,6279,727,6294,655,6318,587,6350,522,6390,463,6437,410,6490,363,6549,323,6613,291,6682,267,6754,253,6829,248xe" filled="false" stroked="true" strokeweight="1pt" strokecolor="#231f20">
                <v:path arrowok="t"/>
              </v:shape>
              <v:shape style="position:absolute;left:6628;top:601;width:402;height:402" type="#_x0000_t75" stroked="false">
                <v:imagedata r:id="rId40" o:title=""/>
              </v:shape>
            </v:group>
            <v:group style="position:absolute;left:6829;top:804;width:2;height:468" coordorigin="6829,804" coordsize="2,468">
              <v:shape style="position:absolute;left:6829;top:804;width:2;height:468" coordorigin="6829,804" coordsize="0,468" path="m6829,804l6829,1271e" filled="false" stroked="true" strokeweight="1pt" strokecolor="#231f20">
                <v:path arrowok="t"/>
              </v:shape>
            </v:group>
            <v:group style="position:absolute;left:6776;top:1263;width:106;height:96" coordorigin="6776,1263" coordsize="106,96">
              <v:shape style="position:absolute;left:6776;top:1263;width:106;height:96" coordorigin="6776,1263" coordsize="106,96" path="m6882,1263l6776,1263,6829,1359,6882,126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454987pt;margin-top:11.87687pt;width:56.5pt;height:56.5pt;mso-position-horizontal-relative:page;mso-position-vertical-relative:paragraph;z-index:3448" coordorigin="7569,238" coordsize="1130,1130">
            <v:group style="position:absolute;left:7579;top:248;width:1110;height:1110" coordorigin="7579,248" coordsize="1110,1110">
              <v:shape style="position:absolute;left:7579;top:248;width:1110;height:1110" coordorigin="7579,248" coordsize="1110,1110" path="m8134,248l8209,253,8282,267,8350,291,8414,323,8473,363,8527,410,8573,463,8613,522,8645,587,8669,655,8684,727,8689,803,8684,878,8669,950,8645,1019,8613,1083,8573,1142,8527,1195,8473,1242,8414,1282,8350,1314,8282,1338,8209,1352,8134,1358,8059,1352,7987,1338,7918,1314,7854,1282,7795,1242,7742,1195,7695,1142,7655,1083,7623,1019,7599,950,7584,878,7579,803,7584,727,7599,655,7623,587,7655,522,7695,463,7742,410,7795,363,7854,323,7918,291,7987,267,8059,253,8134,248xe" filled="false" stroked="true" strokeweight="1pt" strokecolor="#231f20">
                <v:path arrowok="t"/>
              </v:shape>
              <v:shape style="position:absolute;left:7933;top:601;width:402;height:402" type="#_x0000_t75" stroked="false">
                <v:imagedata r:id="rId40" o:title=""/>
              </v:shape>
            </v:group>
            <v:group style="position:absolute;left:8134;top:335;width:2;height:468" coordorigin="8134,335" coordsize="2,468">
              <v:shape style="position:absolute;left:8134;top:335;width:2;height:468" coordorigin="8134,335" coordsize="0,468" path="m8134,803l8134,335e" filled="false" stroked="true" strokeweight="1pt" strokecolor="#231f20">
                <v:path arrowok="t"/>
              </v:shape>
            </v:group>
            <v:group style="position:absolute;left:8081;top:248;width:106;height:96" coordorigin="8081,248" coordsize="106,96">
              <v:shape style="position:absolute;left:8081;top:248;width:106;height:96" coordorigin="8081,248" coordsize="106,96" path="m8134,248l8081,343,8187,343,8134,24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704987pt;margin-top:11.87687pt;width:56.5pt;height:56.5pt;mso-position-horizontal-relative:page;mso-position-vertical-relative:paragraph;z-index:3472" coordorigin="8874,238" coordsize="1130,1130">
            <v:group style="position:absolute;left:8884;top:248;width:1110;height:1110" coordorigin="8884,248" coordsize="1110,1110">
              <v:shape style="position:absolute;left:8884;top:248;width:1110;height:1110" coordorigin="8884,248" coordsize="1110,1110" path="m9439,248l9514,253,9587,267,9655,291,9719,323,9778,363,9832,410,9878,463,9918,522,9950,587,9974,655,9989,727,9994,803,9989,878,9974,950,9950,1019,9918,1083,9878,1142,9832,1195,9778,1242,9719,1282,9655,1314,9587,1338,9514,1352,9439,1358,9364,1352,9292,1338,9223,1314,9159,1282,9100,1242,9047,1195,9000,1142,8960,1083,8928,1019,8904,950,8889,878,8884,803,8889,727,8904,655,8928,587,8960,522,9000,463,9047,410,9100,363,9159,323,9223,291,9292,267,9364,253,9439,248xe" filled="false" stroked="true" strokeweight="1pt" strokecolor="#231f20">
                <v:path arrowok="t"/>
              </v:shape>
              <v:shape style="position:absolute;left:9238;top:420;width:609;height:584" type="#_x0000_t75" stroked="false">
                <v:imagedata r:id="rId46" o:title="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pStyle w:val="BodyText"/>
        <w:tabs>
          <w:tab w:pos="2358" w:val="left" w:leader="none"/>
          <w:tab w:pos="3642" w:val="left" w:leader="none"/>
          <w:tab w:pos="6057" w:val="left" w:leader="none"/>
          <w:tab w:pos="7348" w:val="left" w:leader="none"/>
          <w:tab w:pos="8816" w:val="right" w:leader="none"/>
        </w:tabs>
        <w:spacing w:line="240" w:lineRule="auto" w:before="968"/>
        <w:ind w:left="106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(M060607E4)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fazer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churrasco,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gastaram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55,10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carne,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42,20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os </w:t>
      </w:r>
      <w:r>
        <w:rPr>
          <w:rFonts w:ascii="Arial" w:hAnsi="Arial"/>
          <w:color w:val="231F20"/>
          <w:sz w:val="22"/>
        </w:rPr>
        <w:t>refrigerantes e R$ 24,50 na compra de carvão. O valor total da compra foi dividido igualmente entre</w:t>
      </w:r>
      <w:r>
        <w:rPr>
          <w:rFonts w:ascii="Arial" w:hAnsi="Arial"/>
          <w:color w:val="231F20"/>
          <w:spacing w:val="-36"/>
          <w:sz w:val="22"/>
        </w:rPr>
        <w:t> </w:t>
      </w:r>
      <w:r>
        <w:rPr>
          <w:rFonts w:ascii="Arial" w:hAnsi="Arial"/>
          <w:color w:val="231F20"/>
          <w:sz w:val="22"/>
        </w:rPr>
        <w:t>eles. </w:t>
      </w:r>
      <w:r>
        <w:rPr>
          <w:rFonts w:ascii="Arial" w:hAnsi="Arial"/>
          <w:color w:val="231F20"/>
          <w:sz w:val="22"/>
        </w:rPr>
        <w:t>Quanto cada um pagou por essa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compra?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/>
        <w:jc w:val="both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20,00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20,30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23,00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121,80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(M051409E4) </w:t>
      </w:r>
      <w:r>
        <w:rPr>
          <w:rFonts w:ascii="Arial" w:hAnsi="Arial"/>
          <w:color w:val="231F20"/>
          <w:sz w:val="22"/>
        </w:rPr>
        <w:t>Observe o sólido geométrico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267998pt;margin-top:11.90095pt;width:129.65pt;height:167.2pt;mso-position-horizontal-relative:page;mso-position-vertical-relative:paragraph;z-index:3184;mso-wrap-distance-left:0;mso-wrap-distance-right:0" coordorigin="1985,238" coordsize="2593,3344">
            <v:group style="position:absolute;left:1995;top:248;width:2573;height:3324" coordorigin="1995,248" coordsize="2573,3324">
              <v:shape style="position:absolute;left:1995;top:248;width:2573;height:3324" coordorigin="1995,248" coordsize="2573,3324" path="m3282,248l1995,3012,2625,3571,3923,3571,4568,3027,3282,248xe" filled="false" stroked="true" strokeweight="1.0pt" strokecolor="#231f20">
                <v:path arrowok="t"/>
              </v:shape>
            </v:group>
            <v:group style="position:absolute;left:2625;top:248;width:1298;height:3324" coordorigin="2625,248" coordsize="1298,3324">
              <v:shape style="position:absolute;left:2625;top:248;width:1298;height:3324" coordorigin="2625,248" coordsize="1298,3324" path="m3923,3571l3282,248,2625,3571e" filled="false" stroked="true" strokeweight="1pt" strokecolor="#231f20">
                <v:path arrowok="t"/>
              </v:shape>
            </v:group>
            <v:group style="position:absolute;left:1995;top:2469;width:2573;height:559" coordorigin="1995,2469" coordsize="2573,559">
              <v:shape style="position:absolute;left:1995;top:2469;width:2573;height:559" coordorigin="1995,2469" coordsize="2573,559" path="m1995,3012l2629,2469,3904,2469,4568,3027e" filled="false" stroked="true" strokeweight="1.0pt" strokecolor="#231f20">
                <v:path arrowok="t"/>
                <v:stroke dashstyle="dash"/>
              </v:shape>
            </v:group>
            <v:group style="position:absolute;left:2629;top:248;width:1275;height:2221" coordorigin="2629,248" coordsize="1275,2221">
              <v:shape style="position:absolute;left:2629;top:248;width:1275;height:2221" coordorigin="2629,248" coordsize="1275,2221" path="m2629,2469l3282,248,3904,2469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Quantas faces tem esse sólido</w:t>
      </w:r>
      <w:r>
        <w:rPr>
          <w:color w:val="231F20"/>
          <w:spacing w:val="-1"/>
        </w:rPr>
        <w:t> </w:t>
      </w:r>
      <w:r>
        <w:rPr>
          <w:color w:val="231F20"/>
        </w:rPr>
        <w:t>geométrico?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(M041475E4) </w:t>
      </w:r>
      <w:r>
        <w:rPr>
          <w:rFonts w:ascii="Arial" w:hAnsi="Arial"/>
          <w:color w:val="231F20"/>
          <w:sz w:val="22"/>
        </w:rPr>
        <w:t>Em uma noite de promoções, uma pizzaria vendeu 35 pizzas de muçarela, 46 pizzas de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presunto e 57 pizzas 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frango.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5114"/>
        <w:jc w:val="left"/>
      </w:pPr>
      <w:r>
        <w:rPr>
          <w:color w:val="231F20"/>
        </w:rPr>
        <w:t>Quantas pizzas foram vendidas ao todo nessa noite? A)</w:t>
      </w:r>
      <w:r>
        <w:rPr>
          <w:color w:val="231F20"/>
          <w:spacing w:val="61"/>
        </w:rPr>
        <w:t> </w:t>
      </w:r>
      <w:r>
        <w:rPr>
          <w:color w:val="231F20"/>
        </w:rPr>
        <w:t>138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61"/>
        </w:rPr>
        <w:t> </w:t>
      </w:r>
      <w:r>
        <w:rPr>
          <w:color w:val="231F20"/>
        </w:rPr>
        <w:t>103</w:t>
      </w:r>
      <w:r>
        <w:rPr/>
      </w:r>
    </w:p>
    <w:p>
      <w:pPr>
        <w:pStyle w:val="ListParagraph"/>
        <w:numPr>
          <w:ilvl w:val="0"/>
          <w:numId w:val="37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81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(M051064E4) </w:t>
      </w:r>
      <w:r>
        <w:rPr>
          <w:rFonts w:ascii="Arial" w:hAnsi="Arial"/>
          <w:color w:val="231F20"/>
          <w:sz w:val="22"/>
        </w:rPr>
        <w:t>Observe abaixo a foto da rua de uma cidade histórica do interior de Minas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Gerias.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218.078003pt;margin-top:15.343918pt;width:159.12pt;height:178.32pt;mso-position-horizontal-relative:page;mso-position-vertical-relative:paragraph;z-index:3496;mso-wrap-distance-left:0;mso-wrap-distance-right:0" type="#_x0000_t75" stroked="false">
            <v:imagedata r:id="rId47" o:title=""/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As pedras que formam essa rua lembram qual figura</w:t>
      </w:r>
      <w:r>
        <w:rPr>
          <w:color w:val="231F20"/>
          <w:spacing w:val="-1"/>
        </w:rPr>
        <w:t> </w:t>
      </w:r>
      <w:r>
        <w:rPr>
          <w:color w:val="231F20"/>
        </w:rPr>
        <w:t>geométrica?</w:t>
      </w:r>
      <w:r>
        <w:rPr/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Esfera.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Bloco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48"/>
          <w:footerReference w:type="default" r:id="rId4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0"/>
          <w:footerReference w:type="default" r:id="rId5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54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55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52"/>
      <w:footerReference w:type="default" r:id="rId53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1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16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15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286011pt;margin-top:814.215881pt;width:8.6pt;height:10pt;mso-position-horizontal-relative:page;mso-position-vertical-relative:page;z-index:-71512" type="#_x0000_t202" filled="false" stroked="false">
          <v:textbox inset="0,0,0,0">
            <w:txbxContent>
              <w:p>
                <w:pPr>
                  <w:spacing w:line="184" w:lineRule="exact" w:before="0"/>
                  <w:ind w:left="42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7146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14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139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1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1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715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1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14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14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3"/>
      <w:numFmt w:val="upperLetter"/>
      <w:lvlText w:val="%1)"/>
      <w:lvlJc w:val="left"/>
      <w:pPr>
        <w:ind w:left="464" w:hanging="355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56" w:hanging="3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3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9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6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2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9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5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2" w:hanging="355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63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2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3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2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6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63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2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3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2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6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86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536" w:hanging="426"/>
        <w:jc w:val="right"/>
      </w:pPr>
      <w:rPr>
        <w:rFonts w:hint="default" w:ascii="Arial" w:hAnsi="Arial" w:eastAsia="Arial"/>
        <w:color w:val="231F20"/>
        <w:w w:val="99"/>
        <w:position w:val="-5"/>
        <w:sz w:val="22"/>
        <w:szCs w:val="22"/>
      </w:rPr>
    </w:lvl>
    <w:lvl w:ilvl="1">
      <w:start w:val="1"/>
      <w:numFmt w:val="bullet"/>
      <w:lvlText w:val="•"/>
      <w:lvlJc w:val="left"/>
      <w:pPr>
        <w:ind w:left="554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8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2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6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2" w:hanging="426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11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2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3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4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5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6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89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–"/>
      <w:lvlJc w:val="left"/>
      <w:pPr>
        <w:ind w:left="113" w:hanging="155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15" w:hanging="1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5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155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80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9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2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9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www.opovo.com.br/app/opovo/cotidiano/2013/09/28/noticiasjornalcotidiano%2C3137490/campanha-de-vacinacao-contra-raiva-" TargetMode="External"/><Relationship Id="rId20" Type="http://schemas.openxmlformats.org/officeDocument/2006/relationships/image" Target="media/image13.png"/><Relationship Id="rId21" Type="http://schemas.openxmlformats.org/officeDocument/2006/relationships/header" Target="header2.xml"/><Relationship Id="rId22" Type="http://schemas.openxmlformats.org/officeDocument/2006/relationships/hyperlink" Target="http://migre.me/gxPo5" TargetMode="External"/><Relationship Id="rId23" Type="http://schemas.openxmlformats.org/officeDocument/2006/relationships/hyperlink" Target="http://www1.folha.uol.com.br/folhinha/2013/08/1327624-criancas-criam-tornados-e-levantam-peso-de-100-quilos-no-" TargetMode="External"/><Relationship Id="rId24" Type="http://schemas.openxmlformats.org/officeDocument/2006/relationships/image" Target="media/image14.png"/><Relationship Id="rId25" Type="http://schemas.openxmlformats.org/officeDocument/2006/relationships/header" Target="header3.xml"/><Relationship Id="rId26" Type="http://schemas.openxmlformats.org/officeDocument/2006/relationships/footer" Target="footer2.xml"/><Relationship Id="rId27" Type="http://schemas.openxmlformats.org/officeDocument/2006/relationships/image" Target="media/image15.png"/><Relationship Id="rId28" Type="http://schemas.openxmlformats.org/officeDocument/2006/relationships/header" Target="header4.xml"/><Relationship Id="rId29" Type="http://schemas.openxmlformats.org/officeDocument/2006/relationships/footer" Target="footer3.xml"/><Relationship Id="rId30" Type="http://schemas.openxmlformats.org/officeDocument/2006/relationships/hyperlink" Target="http://www.bibliotecapedrobandeira.com.br/pdfs/contos/trabalho_de_formiga.pdf" TargetMode="External"/><Relationship Id="rId31" Type="http://schemas.openxmlformats.org/officeDocument/2006/relationships/footer" Target="footer4.xml"/><Relationship Id="rId32" Type="http://schemas.openxmlformats.org/officeDocument/2006/relationships/image" Target="media/image16.png"/><Relationship Id="rId33" Type="http://schemas.openxmlformats.org/officeDocument/2006/relationships/hyperlink" Target="http://www.bn.br/proler/" TargetMode="External"/><Relationship Id="rId34" Type="http://schemas.openxmlformats.org/officeDocument/2006/relationships/hyperlink" Target="http://www1.otempo.com.br/otempinho/leiamais/materiasdecapa/NOT/383306/1" TargetMode="External"/><Relationship Id="rId35" Type="http://schemas.openxmlformats.org/officeDocument/2006/relationships/header" Target="header5.xml"/><Relationship Id="rId36" Type="http://schemas.openxmlformats.org/officeDocument/2006/relationships/image" Target="media/image17.png"/><Relationship Id="rId37" Type="http://schemas.openxmlformats.org/officeDocument/2006/relationships/hyperlink" Target="http://migre.me/gsVhW" TargetMode="External"/><Relationship Id="rId38" Type="http://schemas.openxmlformats.org/officeDocument/2006/relationships/hyperlink" Target="http://www.otempo.com.br/otempinho/roteiro/" TargetMode="External"/><Relationship Id="rId39" Type="http://schemas.openxmlformats.org/officeDocument/2006/relationships/footer" Target="footer5.xml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header" Target="header6.xml"/><Relationship Id="rId49" Type="http://schemas.openxmlformats.org/officeDocument/2006/relationships/footer" Target="footer6.xml"/><Relationship Id="rId50" Type="http://schemas.openxmlformats.org/officeDocument/2006/relationships/header" Target="header7.xml"/><Relationship Id="rId51" Type="http://schemas.openxmlformats.org/officeDocument/2006/relationships/footer" Target="footer7.xml"/><Relationship Id="rId52" Type="http://schemas.openxmlformats.org/officeDocument/2006/relationships/header" Target="header8.xml"/><Relationship Id="rId53" Type="http://schemas.openxmlformats.org/officeDocument/2006/relationships/footer" Target="footer8.xml"/><Relationship Id="rId54" Type="http://schemas.openxmlformats.org/officeDocument/2006/relationships/image" Target="media/image26.png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C0709.indb</dc:title>
  <dcterms:created xsi:type="dcterms:W3CDTF">2016-02-07T04:38:58Z</dcterms:created>
  <dcterms:modified xsi:type="dcterms:W3CDTF">2016-02-07T04:38:58Z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