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dddff1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516cb3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516CB3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516CB3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516CB3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516cb3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516CB3"/>
          <w:sz w:val="40"/>
        </w:rPr>
        <w:t>LÍNGUA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PORTUGUESA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E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516CB3"/>
          <w:sz w:val="36"/>
        </w:rPr>
        <w:t>8º ano</w:t>
      </w:r>
      <w:r>
        <w:rPr>
          <w:rFonts w:ascii="Arial" w:hAnsi="Arial"/>
          <w:b/>
          <w:color w:val="516CB3"/>
          <w:spacing w:val="16"/>
          <w:sz w:val="36"/>
        </w:rPr>
        <w:t> </w:t>
      </w:r>
      <w:r>
        <w:rPr>
          <w:rFonts w:ascii="Arial" w:hAnsi="Arial"/>
          <w:b/>
          <w:color w:val="516CB3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516CB3"/>
          <w:sz w:val="36"/>
        </w:rPr>
        <w:t>Ensino</w:t>
      </w:r>
      <w:r>
        <w:rPr>
          <w:rFonts w:ascii="Arial"/>
          <w:b/>
          <w:color w:val="516CB3"/>
          <w:spacing w:val="2"/>
          <w:sz w:val="36"/>
        </w:rPr>
        <w:t> </w:t>
      </w:r>
      <w:r>
        <w:rPr>
          <w:rFonts w:ascii="Arial"/>
          <w:b/>
          <w:color w:val="516CB3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516CB3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516CB3"/>
          <w:sz w:val="64"/>
        </w:rPr>
        <w:t>C0801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516cb3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516CB3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516CB3"/>
          <w:w w:val="105"/>
        </w:rPr>
        <w:t>Data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de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Nascimento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9623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dddff1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LM8EF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6"/>
          <w:szCs w:val="26"/>
        </w:rPr>
      </w:pPr>
      <w:r>
        <w:rPr/>
        <w:pict>
          <v:group style="position:absolute;margin-left:128.557999pt;margin-top:16.068954pt;width:338.2pt;height:387.6pt;mso-position-horizontal-relative:page;mso-position-vertical-relative:paragraph;z-index:1384;mso-wrap-distance-left:0;mso-wrap-distance-right:0" coordorigin="2571,321" coordsize="6764,7752">
            <v:shape style="position:absolute;left:2571;top:321;width:4742;height:4939" type="#_x0000_t75" stroked="false">
              <v:imagedata r:id="rId19" o:title=""/>
            </v:shape>
            <v:shape style="position:absolute;left:7304;top:321;width:2030;height:7752" type="#_x0000_t75" stroked="false">
              <v:imagedata r:id="rId20" o:title=""/>
            </v:shape>
            <v:shape style="position:absolute;left:2571;top:5251;width:4742;height:2822" type="#_x0000_t75" stroked="false">
              <v:imagedata r:id="rId21" o:title=""/>
            </v:shape>
            <w10:wrap type="topAndBottom"/>
          </v:group>
        </w:pict>
      </w:r>
    </w:p>
    <w:p>
      <w:pPr>
        <w:spacing w:before="1"/>
        <w:ind w:left="72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2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&lt;http://www1.folha.uol.com.br/folhinha/2013/08/1334485-voce-sabe-por-que-o-bocejo-e-contagioso-veja-teorias.shtml&gt;.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3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4 set. 2013. Fragmento.</w:t>
      </w:r>
      <w:r>
        <w:rPr>
          <w:rFonts w:ascii="Arial"/>
          <w:color w:val="231F20"/>
          <w:spacing w:val="-8"/>
          <w:sz w:val="16"/>
        </w:rPr>
        <w:t> </w:t>
      </w:r>
      <w:r>
        <w:rPr>
          <w:rFonts w:ascii="Arial"/>
          <w:color w:val="231F20"/>
          <w:sz w:val="16"/>
        </w:rPr>
        <w:t>(P080021F5_SUP)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palavra “xô” é um exemplo de</w:t>
      </w:r>
      <w:r>
        <w:rPr>
          <w:rFonts w:ascii="Arial" w:hAnsi="Arial" w:cs="Arial" w:eastAsia="Arial" w:hint="default"/>
          <w:color w:val="231F20"/>
          <w:spacing w:val="-2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jornalística.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científica.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(P080022F5)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oxigenação do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sangue.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possíveis causas do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bocejo.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excesso de gás carbônico 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corpo.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motivos que provocam 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sono.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44pt;width:482.9pt;height:271.850pt;mso-position-horizontal-relative:page;mso-position-vertical-relative:paragraph;z-index:1504;mso-wrap-distance-left:0;mso-wrap-distance-right:0" coordorigin="1124,313" coordsize="9658,543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5417" coordorigin="1134,323" coordsize="2,5417">
              <v:shape style="position:absolute;left:1134;top:323;width:2;height:5417" coordorigin="1134,323" coordsize="0,5417" path="m1134,574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5417" coordorigin="1701,323" coordsize="2,5417">
              <v:shape style="position:absolute;left:1701;top:323;width:2;height:5417" coordorigin="1701,323" coordsize="0,5417" path="m1701,5740l1701,323e" filled="false" stroked="true" strokeweight=".5pt" strokecolor="#231f20">
                <v:path arrowok="t"/>
              </v:shape>
            </v:group>
            <v:group style="position:absolute;left:10772;top:323;width:2;height:5417" coordorigin="10772,323" coordsize="2,5417">
              <v:shape style="position:absolute;left:10772;top:323;width:2;height:5417" coordorigin="10772,323" coordsize="0,5417" path="m10772,5740l10772,323e" filled="false" stroked="true" strokeweight=".5pt" strokecolor="#231f20">
                <v:path arrowok="t"/>
              </v:shape>
            </v:group>
            <v:group style="position:absolute;left:1129;top:5745;width:572;height:2" coordorigin="1129,5745" coordsize="572,2">
              <v:shape style="position:absolute;left:1129;top:5745;width:572;height:2" coordorigin="1129,5745" coordsize="572,0" path="m1129,5745l1701,5745e" filled="false" stroked="true" strokeweight=".5pt" strokecolor="#231f20">
                <v:path arrowok="t"/>
              </v:shape>
            </v:group>
            <v:group style="position:absolute;left:1701;top:5745;width:9076;height:2" coordorigin="1701,5745" coordsize="9076,2">
              <v:shape style="position:absolute;left:1701;top:5745;width:9076;height:2" coordorigin="1701,5745" coordsize="9076,0" path="m1701,5745l10777,574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51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5427" type="#_x0000_t202" filled="false" stroked="false">
                <v:textbox inset="0,0,0,0">
                  <w:txbxContent>
                    <w:p>
                      <w:pPr>
                        <w:spacing w:line="266" w:lineRule="auto" w:before="67"/>
                        <w:ind w:left="1326" w:right="163" w:hanging="114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Caruaru, no agreste de Pernambuco, vai bem além das festas juninas e surpreende com um dos mais importantes centros artísticos do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Nordeste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 w:hint="defaul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Caruaru não foi feita para viajantes amadores, muito menos para aqueles acostumados com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turismo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fácil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assimilação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tours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apressados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alguns destinos do litoral</w:t>
                      </w:r>
                      <w:r>
                        <w:rPr>
                          <w:rFonts w:ascii="Arial" w:hAnsi="Arial"/>
                          <w:color w:val="231F20"/>
                          <w:spacing w:val="-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nordestino.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Localizada em pleno agreste pernambucano, “nas entranhas do nordeste” como descreveu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certa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cordelista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130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km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Recife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custa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conquistar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apressados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deixando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revelar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poucos.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cativante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bonecos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Vitalino,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mestre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colocou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rota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internacional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arte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figurativa;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histórias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variadas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(agradável)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personagens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históricos como o Mestre Eudócio, considerado Patrimônio Vivo de Pernambuco; e seu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ritmo é tão alucinado quanto a poesia de cordel ou o duelo dos antigos repentistas da feira mais famosa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Brasil.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 fique bem claro desde o início: o centro dessa cidade de pouco mais de 300 mil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habitantes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oferece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atrativos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turísticos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Semana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Santa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famoso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João. No entanto, um mergulho em suas manifestações culturais faz do destino 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interessantes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ricas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viagens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todo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estado.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avisem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logo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desinformados: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opções não devem faltar.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08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3">
        <w:r>
          <w:rPr>
            <w:rFonts w:ascii="Arial" w:hAnsi="Arial"/>
            <w:color w:val="231F20"/>
            <w:sz w:val="16"/>
          </w:rPr>
          <w:t>: &lt;http://viagem.uol.com.br/guia/cidade/caruaru.jhtm&gt;.</w:t>
        </w:r>
      </w:hyperlink>
      <w:r>
        <w:rPr>
          <w:rFonts w:ascii="Arial" w:hAnsi="Arial"/>
          <w:color w:val="231F20"/>
          <w:spacing w:val="-32"/>
          <w:sz w:val="16"/>
        </w:rPr>
        <w:t> </w:t>
      </w:r>
      <w:r>
        <w:rPr>
          <w:rFonts w:ascii="Arial" w:hAnsi="Arial"/>
          <w:color w:val="231F20"/>
          <w:sz w:val="16"/>
        </w:rPr>
        <w:t>Acesso em: 18 out. 2013. Fragmento. (P080023F5_SUP)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240" w:lineRule="auto" w:before="135" w:after="0"/>
        <w:ind w:left="524" w:right="0" w:hanging="41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(P080023F5) </w:t>
      </w:r>
      <w:r>
        <w:rPr>
          <w:rFonts w:ascii="Arial" w:hAnsi="Arial" w:cs="Arial" w:eastAsia="Arial" w:hint="default"/>
          <w:color w:val="231F20"/>
          <w:spacing w:val="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“E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3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avisem</w:t>
      </w:r>
      <w:r>
        <w:rPr>
          <w:rFonts w:ascii="Arial" w:hAnsi="Arial" w:cs="Arial" w:eastAsia="Arial" w:hint="default"/>
          <w:b/>
          <w:bCs/>
          <w:color w:val="231F20"/>
          <w:spacing w:val="3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logo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aos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desinformados: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opções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devem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faltar.”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15-16),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palavra destacada foi usada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expressar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desejo.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recomendação.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uma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240" w:lineRule="auto" w:before="0" w:after="0"/>
        <w:ind w:left="504" w:right="0" w:hanging="39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(P080024F5)</w:t>
      </w:r>
      <w:r>
        <w:rPr>
          <w:rFonts w:ascii="Arial" w:hAnsi="Arial" w:cs="Arial" w:eastAsia="Arial" w:hint="default"/>
          <w:color w:val="231F20"/>
          <w:spacing w:val="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fique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bem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claro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início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:</w:t>
      </w:r>
      <w:r>
        <w:rPr>
          <w:rFonts w:ascii="Arial" w:hAnsi="Arial" w:cs="Arial" w:eastAsia="Arial" w:hint="default"/>
          <w:b/>
          <w:bCs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centro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dessa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cidade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pouco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300 mil habitantes oferece poucos atrativos turísticos...” (ℓ. 12-13), os dois-pontos foram utilizados</w:t>
      </w:r>
      <w:r>
        <w:rPr>
          <w:rFonts w:ascii="Arial" w:hAnsi="Arial" w:cs="Arial" w:eastAsia="Arial" w:hint="default"/>
          <w:color w:val="231F20"/>
          <w:spacing w:val="-2"/>
        </w:rPr>
        <w:t> </w:t>
      </w:r>
      <w:r>
        <w:rPr>
          <w:rFonts w:ascii="Arial" w:hAnsi="Arial" w:cs="Arial" w:eastAsia="Arial" w:hint="default"/>
          <w:color w:val="231F20"/>
        </w:rPr>
        <w:t>para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fala.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destacar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frase.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inserir uma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opinião.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(P080025F5) </w:t>
      </w:r>
      <w:r>
        <w:rPr>
          <w:rFonts w:ascii="Arial" w:hAnsi="Arial"/>
          <w:color w:val="231F20"/>
          <w:sz w:val="22"/>
        </w:rPr>
        <w:t>A finalidade desse texto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descrever uma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cidade.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procedimento.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narrar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06)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(P080026F5)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 entanto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 um mergulho em suas manifestações culturais...” (ℓ. 14), o  </w:t>
      </w:r>
      <w:r>
        <w:rPr>
          <w:rFonts w:ascii="Arial" w:hAnsi="Arial" w:cs="Arial" w:eastAsia="Arial" w:hint="default"/>
          <w:color w:val="231F20"/>
          <w:spacing w:val="4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em destaque estabelece uma relação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oposição.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3"/>
        </w:rPr>
        <w:t>Leia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novamente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texto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“Caruaru,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agreste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Pernambuco,...”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responder</w:t>
      </w:r>
      <w:r>
        <w:rPr>
          <w:color w:val="231F20"/>
          <w:spacing w:val="-16"/>
        </w:rPr>
        <w:t> </w:t>
      </w:r>
      <w:r>
        <w:rPr>
          <w:color w:val="231F20"/>
        </w:rPr>
        <w:t>às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questões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9"/>
        </w:numPr>
        <w:tabs>
          <w:tab w:pos="496" w:val="left" w:leader="none"/>
        </w:tabs>
        <w:spacing w:line="240" w:lineRule="auto" w:before="0" w:after="0"/>
        <w:ind w:left="495" w:right="0" w:hanging="38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(P080027F5)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um mergulho em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suas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manifestações culturais...” (ℓ. 14), o termo </w:t>
      </w:r>
      <w:r>
        <w:rPr>
          <w:rFonts w:ascii="Arial" w:hAnsi="Arial" w:cs="Arial" w:eastAsia="Arial" w:hint="default"/>
          <w:color w:val="231F20"/>
          <w:spacing w:val="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faz referência à</w:t>
      </w:r>
      <w:r>
        <w:rPr>
          <w:color w:val="231F20"/>
          <w:spacing w:val="-9"/>
        </w:rPr>
        <w:t> </w:t>
      </w:r>
      <w:r>
        <w:rPr>
          <w:color w:val="231F20"/>
        </w:rPr>
        <w:t>palavra</w:t>
      </w:r>
      <w:r>
        <w:rPr/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Caruaru.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Recife.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Pernambuco.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Brasil.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9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(P080028F5) </w:t>
      </w:r>
      <w:r>
        <w:rPr>
          <w:rFonts w:ascii="Arial" w:hAnsi="Arial"/>
          <w:color w:val="231F20"/>
          <w:sz w:val="22"/>
        </w:rPr>
        <w:t>Nesse texto, o trecho que apresenta um fato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“Caruaru não foi feita para viajantes amadores,...”.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“Localizada em pleno agreste pernambucano,...”.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suas histórias são tão variadas quanto a (agradável) prosa sem fim...”.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seu ritmo é tão alucinado quanto a poesia de cordel....”.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/>
        <w:pict>
          <v:shape style="position:absolute;margin-left:85.837997pt;margin-top:17.198864pt;width:424.291028pt;height:147.360pt;mso-position-horizontal-relative:page;mso-position-vertical-relative:paragraph;z-index:1528;mso-wrap-distance-left:0;mso-wrap-distance-right:0" type="#_x0000_t75" stroked="false">
            <v:imagedata r:id="rId25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78" w:lineRule="exact" w:before="0"/>
        <w:ind w:left="203" w:right="94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Mauricio de. 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26">
        <w:r>
          <w:rPr>
            <w:rFonts w:ascii="Arial" w:hAnsi="Arial"/>
            <w:color w:val="231F20"/>
            <w:sz w:val="16"/>
          </w:rPr>
          <w:t>&lt;http://professorinhamuitomaluquinha.blogspot.com.br/2012/12/tirinhas-da-turma-da-monica-natal.html&gt;.</w:t>
        </w:r>
        <w:r>
          <w:rPr>
            <w:rFonts w:ascii="Arial" w:hAnsi="Arial"/>
            <w:sz w:val="16"/>
          </w:rPr>
        </w:r>
      </w:hyperlink>
    </w:p>
    <w:p>
      <w:pPr>
        <w:spacing w:line="182" w:lineRule="exact" w:before="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26 </w:t>
      </w:r>
      <w:r>
        <w:rPr>
          <w:rFonts w:ascii="Arial"/>
          <w:color w:val="231F20"/>
          <w:spacing w:val="-3"/>
          <w:sz w:val="16"/>
        </w:rPr>
        <w:t>mar. </w:t>
      </w:r>
      <w:r>
        <w:rPr>
          <w:rFonts w:ascii="Arial"/>
          <w:color w:val="231F20"/>
          <w:sz w:val="16"/>
        </w:rPr>
        <w:t>2013.</w:t>
      </w:r>
      <w:r>
        <w:rPr>
          <w:rFonts w:ascii="Arial"/>
          <w:color w:val="231F20"/>
          <w:spacing w:val="5"/>
          <w:sz w:val="16"/>
        </w:rPr>
        <w:t> </w:t>
      </w:r>
      <w:r>
        <w:rPr>
          <w:rFonts w:ascii="Arial"/>
          <w:color w:val="231F20"/>
          <w:sz w:val="16"/>
        </w:rPr>
        <w:t>(P080066F5_SUP)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35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09) </w:t>
      </w:r>
      <w:r>
        <w:rPr>
          <w:rFonts w:ascii="Arial" w:hAnsi="Arial"/>
          <w:color w:val="231F20"/>
          <w:sz w:val="16"/>
        </w:rPr>
        <w:t>(P080066F5) </w:t>
      </w:r>
      <w:r>
        <w:rPr>
          <w:rFonts w:ascii="Arial" w:hAnsi="Arial"/>
          <w:color w:val="231F20"/>
          <w:sz w:val="22"/>
        </w:rPr>
        <w:t>No segundo quadrinho, as crianças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estão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assustadas.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envergonhas.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insatisfeitas.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preocupadas.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5"/>
          <w:szCs w:val="25"/>
        </w:rPr>
      </w:pPr>
    </w:p>
    <w:p>
      <w:pPr>
        <w:spacing w:before="72"/>
        <w:ind w:left="661" w:right="94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07117pt;width:482.9pt;height:387.85pt;mso-position-horizontal-relative:page;mso-position-vertical-relative:paragraph;z-index:-95848" coordorigin="1124,0" coordsize="9658,7757"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7737" coordorigin="1134,10" coordsize="2,7737">
              <v:shape style="position:absolute;left:1134;top:10;width:2;height:7737" coordorigin="1134,10" coordsize="0,7737" path="m1134,7747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701;top:10;width:2;height:7737" coordorigin="1701,10" coordsize="2,7737">
              <v:shape style="position:absolute;left:1701;top:10;width:2;height:7737" coordorigin="1701,10" coordsize="0,7737" path="m1701,7747l1701,10e" filled="false" stroked="true" strokeweight=".5pt" strokecolor="#231f20">
                <v:path arrowok="t"/>
              </v:shape>
            </v:group>
            <v:group style="position:absolute;left:10772;top:10;width:2;height:7737" coordorigin="10772,10" coordsize="2,7737">
              <v:shape style="position:absolute;left:10772;top:10;width:2;height:7737" coordorigin="10772,10" coordsize="0,7737" path="m10772,7747l10772,10e" filled="false" stroked="true" strokeweight=".5pt" strokecolor="#231f20">
                <v:path arrowok="t"/>
              </v:shape>
            </v:group>
            <v:group style="position:absolute;left:1129;top:7752;width:572;height:2" coordorigin="1129,7752" coordsize="572,2">
              <v:shape style="position:absolute;left:1129;top:7752;width:572;height:2" coordorigin="1129,7752" coordsize="572,0" path="m1129,7752l1701,7752e" filled="false" stroked="true" strokeweight=".5pt" strokecolor="#231f20">
                <v:path arrowok="t"/>
              </v:shape>
            </v:group>
            <v:group style="position:absolute;left:1701;top:7752;width:9076;height:2" coordorigin="1701,7752" coordsize="9076,2">
              <v:shape style="position:absolute;left:1701;top:7752;width:9076;height:2" coordorigin="1701,7752" coordsize="9076,0" path="m1701,7752l10777,7752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pacing w:val="-3"/>
          <w:sz w:val="22"/>
        </w:rPr>
        <w:t>Trabalho </w:t>
      </w:r>
      <w:r>
        <w:rPr>
          <w:rFonts w:ascii="Arial"/>
          <w:b/>
          <w:color w:val="231F20"/>
          <w:sz w:val="22"/>
        </w:rPr>
        <w:t>da</w:t>
      </w:r>
      <w:r>
        <w:rPr>
          <w:rFonts w:ascii="Arial"/>
          <w:b/>
          <w:color w:val="231F20"/>
          <w:spacing w:val="7"/>
          <w:sz w:val="22"/>
        </w:rPr>
        <w:t> </w:t>
      </w:r>
      <w:r>
        <w:rPr>
          <w:rFonts w:ascii="Arial"/>
          <w:b/>
          <w:color w:val="231F20"/>
          <w:sz w:val="22"/>
        </w:rPr>
        <w:t>formiga</w:t>
      </w:r>
      <w:r>
        <w:rPr>
          <w:rFonts w:ascii="Arial"/>
          <w:sz w:val="22"/>
        </w:rPr>
      </w:r>
    </w:p>
    <w:p>
      <w:pPr>
        <w:pStyle w:val="BodyText"/>
        <w:spacing w:line="240" w:lineRule="auto" w:before="87"/>
        <w:ind w:left="1357" w:right="0"/>
        <w:jc w:val="left"/>
      </w:pPr>
      <w:r>
        <w:rPr>
          <w:color w:val="231F20"/>
        </w:rPr>
        <w:t>A formiguinha não aguentava mais de tanta</w:t>
      </w:r>
      <w:r>
        <w:rPr>
          <w:color w:val="231F20"/>
          <w:spacing w:val="-38"/>
        </w:rPr>
        <w:t> </w:t>
      </w:r>
      <w:r>
        <w:rPr>
          <w:color w:val="231F20"/>
        </w:rPr>
        <w:t>humilhação.</w:t>
      </w:r>
      <w:r>
        <w:rPr/>
      </w:r>
    </w:p>
    <w:p>
      <w:pPr>
        <w:pStyle w:val="BodyText"/>
        <w:spacing w:line="240" w:lineRule="auto" w:before="7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Era pequena demais, fraquinha demais, e tudo que era bicho não se cansava de </w:t>
      </w:r>
      <w:r>
        <w:rPr>
          <w:rFonts w:ascii="Arial" w:hAnsi="Arial"/>
          <w:color w:val="231F20"/>
          <w:spacing w:val="7"/>
        </w:rPr>
        <w:t> </w:t>
      </w:r>
      <w:r>
        <w:rPr>
          <w:rFonts w:ascii="Arial" w:hAnsi="Arial"/>
          <w:color w:val="231F20"/>
        </w:rPr>
        <w:t>gozar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left="1074" w:right="0"/>
        <w:jc w:val="left"/>
      </w:pPr>
      <w:r>
        <w:rPr>
          <w:color w:val="231F20"/>
        </w:rPr>
        <w:t>da coitada!</w:t>
      </w:r>
      <w:r>
        <w:rPr>
          <w:color w:val="231F20"/>
          <w:spacing w:val="-2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40" w:lineRule="auto" w:before="7"/>
        <w:ind w:left="1357" w:right="0"/>
        <w:jc w:val="left"/>
      </w:pPr>
      <w:r>
        <w:rPr>
          <w:color w:val="231F20"/>
        </w:rPr>
        <w:t>– Pra que serve um insetinho tão pequeno? – arreliava a</w:t>
      </w:r>
      <w:r>
        <w:rPr>
          <w:color w:val="231F20"/>
          <w:spacing w:val="-33"/>
        </w:rPr>
        <w:t> </w:t>
      </w:r>
      <w:r>
        <w:rPr>
          <w:color w:val="231F20"/>
        </w:rPr>
        <w:t>paca.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 w:before="7"/>
        <w:ind w:left="616" w:right="0"/>
        <w:jc w:val="left"/>
      </w:pPr>
      <w:r>
        <w:rPr>
          <w:color w:val="231F20"/>
        </w:rPr>
        <w:t>5</w:t>
        <w:tab/>
        <w:t>– </w:t>
      </w:r>
      <w:r>
        <w:rPr>
          <w:color w:val="231F20"/>
          <w:spacing w:val="-4"/>
        </w:rPr>
        <w:t>Você </w:t>
      </w:r>
      <w:r>
        <w:rPr>
          <w:color w:val="231F20"/>
        </w:rPr>
        <w:t>não serve para fazer nada na vida! – provocava a</w:t>
      </w:r>
      <w:r>
        <w:rPr>
          <w:color w:val="231F20"/>
          <w:spacing w:val="-15"/>
        </w:rPr>
        <w:t> </w:t>
      </w:r>
      <w:r>
        <w:rPr>
          <w:color w:val="231F20"/>
        </w:rPr>
        <w:t>cotia.</w:t>
      </w:r>
      <w:r>
        <w:rPr/>
      </w:r>
    </w:p>
    <w:p>
      <w:pPr>
        <w:pStyle w:val="BodyText"/>
        <w:spacing w:line="240" w:lineRule="auto" w:before="7"/>
        <w:ind w:left="1357" w:right="0"/>
        <w:jc w:val="left"/>
      </w:pPr>
      <w:r>
        <w:rPr>
          <w:color w:val="231F20"/>
        </w:rPr>
        <w:t>– Um bichinho desses não serve pra nada mesmo! – insultava o</w:t>
      </w:r>
      <w:r>
        <w:rPr>
          <w:color w:val="231F20"/>
          <w:spacing w:val="-29"/>
        </w:rPr>
        <w:t> </w:t>
      </w:r>
      <w:r>
        <w:rPr>
          <w:color w:val="231F20"/>
        </w:rPr>
        <w:t>tatu.</w:t>
      </w:r>
      <w:r>
        <w:rPr/>
      </w:r>
    </w:p>
    <w:p>
      <w:pPr>
        <w:pStyle w:val="BodyText"/>
        <w:spacing w:line="247" w:lineRule="auto" w:before="7"/>
        <w:ind w:left="1357" w:right="505"/>
        <w:jc w:val="both"/>
      </w:pP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gozação,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insulto,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provocação,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arreliação,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deixava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formiga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mais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triste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[...]. </w:t>
      </w:r>
      <w:r>
        <w:rPr>
          <w:color w:val="231F20"/>
          <w:spacing w:val="-9"/>
        </w:rPr>
      </w:r>
      <w:r>
        <w:rPr>
          <w:color w:val="231F20"/>
          <w:spacing w:val="-5"/>
        </w:rPr>
        <w:t>Decidiu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então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algo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grande,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alguma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coisa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nenhum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bicho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pudesse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fazer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[...]. </w:t>
      </w:r>
      <w:r>
        <w:rPr>
          <w:color w:val="231F20"/>
          <w:spacing w:val="-5"/>
        </w:rPr>
      </w:r>
      <w:r>
        <w:rPr>
          <w:color w:val="231F20"/>
        </w:rPr>
        <w:t>Foi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descobriu</w:t>
      </w:r>
      <w:r>
        <w:rPr>
          <w:color w:val="231F20"/>
          <w:spacing w:val="18"/>
        </w:rPr>
        <w:t> </w:t>
      </w:r>
      <w:r>
        <w:rPr>
          <w:color w:val="231F20"/>
        </w:rPr>
        <w:t>um</w:t>
      </w:r>
      <w:r>
        <w:rPr>
          <w:color w:val="231F20"/>
          <w:spacing w:val="18"/>
        </w:rPr>
        <w:t> </w:t>
      </w:r>
      <w:r>
        <w:rPr>
          <w:color w:val="231F20"/>
        </w:rPr>
        <w:t>lago</w:t>
      </w:r>
      <w:r>
        <w:rPr>
          <w:color w:val="231F20"/>
          <w:spacing w:val="19"/>
        </w:rPr>
        <w:t> </w:t>
      </w:r>
      <w:r>
        <w:rPr>
          <w:color w:val="231F20"/>
        </w:rPr>
        <w:t>imenso.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vista</w:t>
      </w:r>
      <w:r>
        <w:rPr>
          <w:color w:val="231F20"/>
          <w:spacing w:val="18"/>
        </w:rPr>
        <w:t> </w:t>
      </w:r>
      <w:r>
        <w:rPr>
          <w:color w:val="231F20"/>
        </w:rPr>
        <w:t>da</w:t>
      </w:r>
      <w:r>
        <w:rPr>
          <w:color w:val="231F20"/>
          <w:spacing w:val="18"/>
        </w:rPr>
        <w:t> </w:t>
      </w:r>
      <w:r>
        <w:rPr>
          <w:color w:val="231F20"/>
        </w:rPr>
        <w:t>formiguinha</w:t>
      </w:r>
      <w:r>
        <w:rPr>
          <w:color w:val="231F20"/>
          <w:spacing w:val="18"/>
        </w:rPr>
        <w:t> </w:t>
      </w:r>
      <w:r>
        <w:rPr>
          <w:color w:val="231F20"/>
        </w:rPr>
        <w:t>perdia-se</w:t>
      </w:r>
      <w:r>
        <w:rPr>
          <w:color w:val="231F20"/>
          <w:spacing w:val="19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outro</w:t>
      </w:r>
      <w:r>
        <w:rPr>
          <w:color w:val="231F20"/>
          <w:spacing w:val="19"/>
        </w:rPr>
        <w:t> </w:t>
      </w:r>
      <w:r>
        <w:rPr>
          <w:color w:val="231F20"/>
        </w:rPr>
        <w:t>lado,</w:t>
      </w:r>
      <w:r>
        <w:rPr>
          <w:color w:val="231F20"/>
          <w:spacing w:val="19"/>
        </w:rPr>
        <w:t> </w:t>
      </w:r>
      <w:r>
        <w:rPr>
          <w:color w:val="231F20"/>
        </w:rPr>
        <w:t>sem</w:t>
      </w:r>
      <w:r>
        <w:rPr/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0"/>
        <w:jc w:val="left"/>
      </w:pPr>
      <w:r>
        <w:rPr>
          <w:color w:val="231F20"/>
        </w:rPr>
        <w:t>10</w:t>
        <w:tab/>
        <w:t>enxergar a outra</w:t>
      </w:r>
      <w:r>
        <w:rPr>
          <w:color w:val="231F20"/>
          <w:spacing w:val="-11"/>
        </w:rPr>
        <w:t> </w:t>
      </w:r>
      <w:r>
        <w:rPr>
          <w:color w:val="231F20"/>
        </w:rPr>
        <w:t>margem.</w:t>
      </w:r>
      <w:r>
        <w:rPr/>
      </w:r>
    </w:p>
    <w:p>
      <w:pPr>
        <w:pStyle w:val="BodyText"/>
        <w:spacing w:line="247" w:lineRule="auto" w:before="7"/>
        <w:ind w:left="1357" w:right="797"/>
        <w:jc w:val="left"/>
        <w:rPr>
          <w:rFonts w:ascii="Arial" w:hAnsi="Arial" w:cs="Arial" w:eastAsia="Arial" w:hint="default"/>
        </w:rPr>
      </w:pPr>
      <w:r>
        <w:rPr>
          <w:color w:val="231F20"/>
        </w:rPr>
        <w:t>– É isso! </w:t>
      </w:r>
      <w:r>
        <w:rPr>
          <w:color w:val="231F20"/>
          <w:spacing w:val="-5"/>
        </w:rPr>
        <w:t>Vou </w:t>
      </w:r>
      <w:r>
        <w:rPr>
          <w:color w:val="231F20"/>
        </w:rPr>
        <w:t>atravessar esse lago e todos vão ver do que eu sou capaz! </w:t>
      </w:r>
      <w:r>
        <w:rPr>
          <w:color w:val="231F20"/>
        </w:rPr>
        <w:t>Corajosamente, mergulhou no lago e, depois de muito esforço, estava do outro lado. </w:t>
      </w:r>
      <w:r>
        <w:rPr>
          <w:rFonts w:ascii="Arial" w:hAnsi="Arial" w:cs="Arial" w:eastAsia="Arial" w:hint="default"/>
          <w:color w:val="231F20"/>
        </w:rPr>
        <w:t>Mas aquele “lago imenso” era apenas uma pocinha</w:t>
      </w:r>
      <w:r>
        <w:rPr>
          <w:rFonts w:ascii="Arial" w:hAnsi="Arial" w:cs="Arial" w:eastAsia="Arial" w:hint="default"/>
          <w:color w:val="231F20"/>
          <w:spacing w:val="-2"/>
        </w:rPr>
        <w:t> </w:t>
      </w:r>
      <w:r>
        <w:rPr>
          <w:rFonts w:ascii="Arial" w:hAnsi="Arial" w:cs="Arial" w:eastAsia="Arial" w:hint="default"/>
          <w:color w:val="231F20"/>
        </w:rPr>
        <w:t>d’água!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desistiu,</w:t>
      </w:r>
      <w:r>
        <w:rPr>
          <w:color w:val="231F20"/>
          <w:spacing w:val="-15"/>
        </w:rPr>
        <w:t> </w:t>
      </w:r>
      <w:r>
        <w:rPr>
          <w:color w:val="231F20"/>
        </w:rPr>
        <w:t>porém.</w:t>
      </w:r>
      <w:r>
        <w:rPr>
          <w:color w:val="231F20"/>
          <w:spacing w:val="-15"/>
        </w:rPr>
        <w:t> </w:t>
      </w:r>
      <w:r>
        <w:rPr>
          <w:color w:val="231F20"/>
        </w:rPr>
        <w:t>Logo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frente,</w:t>
      </w:r>
      <w:r>
        <w:rPr>
          <w:color w:val="231F20"/>
          <w:spacing w:val="-16"/>
        </w:rPr>
        <w:t> </w:t>
      </w:r>
      <w:r>
        <w:rPr>
          <w:color w:val="231F20"/>
        </w:rPr>
        <w:t>viu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pau</w:t>
      </w:r>
      <w:r>
        <w:rPr>
          <w:color w:val="231F20"/>
          <w:spacing w:val="-15"/>
        </w:rPr>
        <w:t> </w:t>
      </w:r>
      <w:r>
        <w:rPr>
          <w:color w:val="231F20"/>
        </w:rPr>
        <w:t>compridíssimo</w:t>
      </w:r>
      <w:r>
        <w:rPr>
          <w:color w:val="231F20"/>
          <w:spacing w:val="-16"/>
        </w:rPr>
        <w:t> </w:t>
      </w:r>
      <w:r>
        <w:rPr>
          <w:color w:val="231F20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certa,</w:t>
      </w:r>
      <w:r>
        <w:rPr>
          <w:color w:val="231F20"/>
          <w:spacing w:val="-15"/>
        </w:rPr>
        <w:t> </w:t>
      </w:r>
      <w:r>
        <w:rPr>
          <w:color w:val="231F20"/>
        </w:rPr>
        <w:t>era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mastro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7"/>
        <w:ind w:left="554" w:right="0"/>
        <w:jc w:val="left"/>
      </w:pPr>
      <w:r>
        <w:rPr>
          <w:color w:val="231F20"/>
        </w:rPr>
        <w:t>15</w:t>
        <w:tab/>
        <w:t>que sustentava o</w:t>
      </w:r>
      <w:r>
        <w:rPr>
          <w:color w:val="231F20"/>
          <w:spacing w:val="-3"/>
        </w:rPr>
        <w:t> </w:t>
      </w:r>
      <w:r>
        <w:rPr>
          <w:color w:val="231F20"/>
        </w:rPr>
        <w:t>céu.</w:t>
      </w:r>
      <w:r>
        <w:rPr/>
      </w:r>
    </w:p>
    <w:p>
      <w:pPr>
        <w:pStyle w:val="BodyText"/>
        <w:spacing w:line="247" w:lineRule="auto" w:before="7"/>
        <w:ind w:left="1074" w:right="0" w:firstLine="283"/>
        <w:jc w:val="left"/>
      </w:pP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Descobri!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Vou</w:t>
      </w:r>
      <w:r>
        <w:rPr>
          <w:color w:val="231F20"/>
          <w:spacing w:val="-12"/>
        </w:rPr>
        <w:t> </w:t>
      </w:r>
      <w:r>
        <w:rPr>
          <w:color w:val="231F20"/>
        </w:rPr>
        <w:t>roer</w:t>
      </w:r>
      <w:r>
        <w:rPr>
          <w:color w:val="231F20"/>
          <w:spacing w:val="-12"/>
        </w:rPr>
        <w:t> </w:t>
      </w:r>
      <w:r>
        <w:rPr>
          <w:color w:val="231F20"/>
        </w:rPr>
        <w:t>esse</w:t>
      </w:r>
      <w:r>
        <w:rPr>
          <w:color w:val="231F20"/>
          <w:spacing w:val="-12"/>
        </w:rPr>
        <w:t> </w:t>
      </w:r>
      <w:r>
        <w:rPr>
          <w:color w:val="231F20"/>
        </w:rPr>
        <w:t>pau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céu</w:t>
      </w:r>
      <w:r>
        <w:rPr>
          <w:color w:val="231F20"/>
          <w:spacing w:val="-12"/>
        </w:rPr>
        <w:t> </w:t>
      </w:r>
      <w:r>
        <w:rPr>
          <w:color w:val="231F20"/>
        </w:rPr>
        <w:t>vem</w:t>
      </w:r>
      <w:r>
        <w:rPr>
          <w:color w:val="231F20"/>
          <w:spacing w:val="-12"/>
        </w:rPr>
        <w:t> </w:t>
      </w:r>
      <w:r>
        <w:rPr>
          <w:color w:val="231F20"/>
        </w:rPr>
        <w:t>abaixo.</w:t>
      </w:r>
      <w:r>
        <w:rPr>
          <w:color w:val="231F20"/>
          <w:spacing w:val="-11"/>
        </w:rPr>
        <w:t> </w:t>
      </w:r>
      <w:r>
        <w:rPr>
          <w:color w:val="231F20"/>
        </w:rPr>
        <w:t>Quero</w:t>
      </w:r>
      <w:r>
        <w:rPr>
          <w:color w:val="231F20"/>
          <w:spacing w:val="-12"/>
        </w:rPr>
        <w:t> </w:t>
      </w:r>
      <w:r>
        <w:rPr>
          <w:color w:val="231F20"/>
        </w:rPr>
        <w:t>ver</w:t>
      </w:r>
      <w:r>
        <w:rPr>
          <w:color w:val="231F20"/>
          <w:spacing w:val="-12"/>
        </w:rPr>
        <w:t> </w:t>
      </w:r>
      <w:r>
        <w:rPr>
          <w:color w:val="231F20"/>
        </w:rPr>
        <w:t>depois</w:t>
      </w:r>
      <w:r>
        <w:rPr>
          <w:color w:val="231F20"/>
          <w:spacing w:val="-12"/>
        </w:rPr>
        <w:t> </w:t>
      </w:r>
      <w:r>
        <w:rPr>
          <w:color w:val="231F20"/>
        </w:rPr>
        <w:t>quem</w:t>
      </w:r>
      <w:r>
        <w:rPr>
          <w:color w:val="231F20"/>
          <w:spacing w:val="-12"/>
        </w:rPr>
        <w:t> </w:t>
      </w:r>
      <w:r>
        <w:rPr>
          <w:color w:val="231F20"/>
        </w:rPr>
        <w:t>vai</w:t>
      </w:r>
      <w:r>
        <w:rPr>
          <w:color w:val="231F20"/>
          <w:spacing w:val="-12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gozar, </w:t>
      </w:r>
      <w:r>
        <w:rPr>
          <w:color w:val="231F20"/>
          <w:spacing w:val="-3"/>
        </w:rPr>
      </w:r>
      <w:r>
        <w:rPr>
          <w:color w:val="231F20"/>
        </w:rPr>
        <w:t>dizendo que eu não sou de</w:t>
      </w:r>
      <w:r>
        <w:rPr>
          <w:color w:val="231F20"/>
          <w:spacing w:val="-18"/>
        </w:rPr>
        <w:t> </w:t>
      </w:r>
      <w:r>
        <w:rPr>
          <w:color w:val="231F20"/>
        </w:rPr>
        <w:t>nada!</w:t>
      </w:r>
      <w:r>
        <w:rPr/>
      </w:r>
    </w:p>
    <w:p>
      <w:pPr>
        <w:pStyle w:val="BodyText"/>
        <w:spacing w:line="247" w:lineRule="auto" w:before="0"/>
        <w:ind w:left="1074" w:right="505" w:firstLine="283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Com afinco, a formiga pôs-se a roer o pau com seu ferrãozinho. Roeu, que roeu, que roeu,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até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téc!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caiu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tal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“mastro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sustentava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céu”...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E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ela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notou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aquilo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não</w:t>
      </w:r>
      <w:r>
        <w:rPr>
          <w:rFonts w:ascii="Arial" w:hAnsi="Arial" w:cs="Arial" w:eastAsia="Arial" w:hint="default"/>
        </w:rPr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0"/>
        <w:jc w:val="left"/>
      </w:pPr>
      <w:r>
        <w:rPr>
          <w:color w:val="231F20"/>
        </w:rPr>
        <w:t>20</w:t>
        <w:tab/>
        <w:t>passava de um talinho à toa, incapaz de sustentar qualquer</w:t>
      </w:r>
      <w:r>
        <w:rPr>
          <w:color w:val="231F20"/>
          <w:spacing w:val="-25"/>
        </w:rPr>
        <w:t> </w:t>
      </w:r>
      <w:r>
        <w:rPr>
          <w:color w:val="231F20"/>
        </w:rPr>
        <w:t>coisa!</w:t>
      </w:r>
      <w:r>
        <w:rPr/>
      </w:r>
    </w:p>
    <w:p>
      <w:pPr>
        <w:pStyle w:val="BodyText"/>
        <w:spacing w:line="247" w:lineRule="auto" w:before="7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Já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desolada,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formiga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olhou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morro.</w:t>
      </w:r>
      <w:r>
        <w:rPr>
          <w:rFonts w:ascii="Arial" w:hAnsi="Arial"/>
          <w:color w:val="231F20"/>
          <w:spacing w:val="-17"/>
        </w:rPr>
        <w:t> </w:t>
      </w:r>
      <w:r>
        <w:rPr>
          <w:rFonts w:ascii="Arial" w:hAnsi="Arial"/>
          <w:color w:val="231F20"/>
        </w:rPr>
        <w:t>Aquele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morro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parecia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demais!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Era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demais. </w:t>
      </w:r>
      <w:r>
        <w:rPr>
          <w:rFonts w:ascii="Arial" w:hAnsi="Arial"/>
          <w:color w:val="231F20"/>
        </w:rPr>
        <w:t>Encheu-se de ânimo e foi até lá. Arrancou um torrão de terra e carregou-o para longe. </w:t>
      </w:r>
      <w:r>
        <w:rPr>
          <w:rFonts w:ascii="Arial" w:hAnsi="Arial"/>
          <w:color w:val="231F20"/>
          <w:spacing w:val="-3"/>
        </w:rPr>
        <w:t>Voltou </w:t>
      </w:r>
      <w:r>
        <w:rPr>
          <w:rFonts w:ascii="Arial" w:hAnsi="Arial"/>
          <w:color w:val="231F20"/>
        </w:rPr>
        <w:t>e trouxe mais um torrãozinho. E outro, e outro, e</w:t>
      </w:r>
      <w:r>
        <w:rPr>
          <w:rFonts w:ascii="Arial" w:hAnsi="Arial"/>
          <w:color w:val="231F20"/>
          <w:spacing w:val="7"/>
        </w:rPr>
        <w:t> </w:t>
      </w:r>
      <w:r>
        <w:rPr>
          <w:rFonts w:ascii="Arial" w:hAnsi="Arial"/>
          <w:color w:val="231F20"/>
        </w:rPr>
        <w:t>outro...</w:t>
      </w:r>
      <w:r>
        <w:rPr>
          <w:rFonts w:ascii="Arial" w:hAnsi="Arial"/>
        </w:rPr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Um dia, já estava mais que cansada, mais que velhinha, quando deu uma parada 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/>
      </w:r>
    </w:p>
    <w:p>
      <w:pPr>
        <w:pStyle w:val="BodyText"/>
        <w:tabs>
          <w:tab w:pos="1074" w:val="left" w:leader="none"/>
        </w:tabs>
        <w:spacing w:line="247" w:lineRule="auto" w:before="7"/>
        <w:ind w:left="1074" w:right="505" w:hanging="520"/>
        <w:jc w:val="left"/>
      </w:pPr>
      <w:r>
        <w:rPr>
          <w:color w:val="231F20"/>
        </w:rPr>
        <w:t>25</w:t>
        <w:tab/>
        <w:t>olhar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2"/>
        </w:rPr>
        <w:t> </w:t>
      </w:r>
      <w:r>
        <w:rPr>
          <w:color w:val="231F20"/>
        </w:rPr>
        <w:t>que</w:t>
      </w:r>
      <w:r>
        <w:rPr>
          <w:color w:val="231F20"/>
          <w:spacing w:val="32"/>
        </w:rPr>
        <w:t> </w:t>
      </w:r>
      <w:r>
        <w:rPr>
          <w:color w:val="231F20"/>
        </w:rPr>
        <w:t>tinha</w:t>
      </w:r>
      <w:r>
        <w:rPr>
          <w:color w:val="231F20"/>
          <w:spacing w:val="31"/>
        </w:rPr>
        <w:t> </w:t>
      </w:r>
      <w:r>
        <w:rPr>
          <w:color w:val="231F20"/>
        </w:rPr>
        <w:t>feito</w:t>
      </w:r>
      <w:r>
        <w:rPr>
          <w:color w:val="231F20"/>
          <w:spacing w:val="31"/>
        </w:rPr>
        <w:t> </w:t>
      </w:r>
      <w:r>
        <w:rPr>
          <w:color w:val="231F20"/>
        </w:rPr>
        <w:t>durante</w:t>
      </w:r>
      <w:r>
        <w:rPr>
          <w:color w:val="231F20"/>
          <w:spacing w:val="32"/>
        </w:rPr>
        <w:t> </w:t>
      </w:r>
      <w:r>
        <w:rPr>
          <w:color w:val="231F20"/>
        </w:rPr>
        <w:t>todo</w:t>
      </w:r>
      <w:r>
        <w:rPr>
          <w:color w:val="231F20"/>
          <w:spacing w:val="31"/>
        </w:rPr>
        <w:t> </w:t>
      </w:r>
      <w:r>
        <w:rPr>
          <w:color w:val="231F20"/>
        </w:rPr>
        <w:t>aquele</w:t>
      </w:r>
      <w:r>
        <w:rPr>
          <w:color w:val="231F20"/>
          <w:spacing w:val="32"/>
        </w:rPr>
        <w:t> </w:t>
      </w:r>
      <w:r>
        <w:rPr>
          <w:color w:val="231F20"/>
        </w:rPr>
        <w:t>tempo,</w:t>
      </w:r>
      <w:r>
        <w:rPr>
          <w:color w:val="231F20"/>
          <w:spacing w:val="31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todo</w:t>
      </w:r>
      <w:r>
        <w:rPr>
          <w:color w:val="231F20"/>
          <w:spacing w:val="31"/>
        </w:rPr>
        <w:t> </w:t>
      </w:r>
      <w:r>
        <w:rPr>
          <w:color w:val="231F20"/>
        </w:rPr>
        <w:t>aquele</w:t>
      </w:r>
      <w:r>
        <w:rPr>
          <w:color w:val="231F20"/>
          <w:spacing w:val="32"/>
        </w:rPr>
        <w:t> </w:t>
      </w:r>
      <w:r>
        <w:rPr>
          <w:color w:val="231F20"/>
        </w:rPr>
        <w:t>esforço,</w:t>
      </w:r>
      <w:r>
        <w:rPr>
          <w:color w:val="231F20"/>
          <w:spacing w:val="32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toda</w:t>
      </w:r>
      <w:r>
        <w:rPr>
          <w:color w:val="231F20"/>
        </w:rPr>
        <w:t> </w:t>
      </w:r>
      <w:r>
        <w:rPr>
          <w:color w:val="231F20"/>
          <w:spacing w:val="-1"/>
        </w:rPr>
      </w:r>
      <w:r>
        <w:rPr>
          <w:color w:val="231F20"/>
        </w:rPr>
        <w:t>aquela</w:t>
      </w:r>
      <w:r>
        <w:rPr>
          <w:color w:val="231F20"/>
          <w:spacing w:val="-15"/>
        </w:rPr>
        <w:t> </w:t>
      </w:r>
      <w:r>
        <w:rPr>
          <w:color w:val="231F20"/>
        </w:rPr>
        <w:t>dedicação.</w:t>
      </w:r>
      <w:r>
        <w:rPr/>
      </w:r>
    </w:p>
    <w:p>
      <w:pPr>
        <w:pStyle w:val="BodyText"/>
        <w:spacing w:line="253" w:lineRule="exact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descobriu,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orgulho,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que,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apesar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ser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pequenina,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tão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fraquinha,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seu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trabalho,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left="1074" w:right="0"/>
        <w:jc w:val="left"/>
      </w:pPr>
      <w:r>
        <w:rPr>
          <w:color w:val="231F20"/>
        </w:rPr>
        <w:t>com sua persistência, dia a dia, ela conseguira mudar a montanha inteira de</w:t>
      </w:r>
      <w:r>
        <w:rPr>
          <w:color w:val="231F20"/>
          <w:spacing w:val="-36"/>
        </w:rPr>
        <w:t> </w:t>
      </w:r>
      <w:r>
        <w:rPr>
          <w:color w:val="231F20"/>
        </w:rPr>
        <w:t>lugar!</w:t>
      </w:r>
      <w:r>
        <w:rPr/>
      </w:r>
    </w:p>
    <w:p>
      <w:pPr>
        <w:spacing w:before="100"/>
        <w:ind w:left="0" w:right="167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BANDEIRA,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Pedro.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28">
        <w:r>
          <w:rPr>
            <w:rFonts w:ascii="Arial" w:hAnsi="Arial"/>
            <w:color w:val="231F20"/>
            <w:spacing w:val="-3"/>
            <w:sz w:val="16"/>
          </w:rPr>
          <w:t>&lt;http://www.bibliotecapedrobandeira.com.br/pdfs/contos/trabalho_de_formiga.pdf&gt;.</w:t>
        </w:r>
      </w:hyperlink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fev.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before="36"/>
        <w:ind w:left="0" w:right="166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(P070021F5_SUP)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40" w:lineRule="auto" w:before="39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(P070021F5)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formiga decidir fazer algo</w:t>
      </w:r>
      <w:r>
        <w:rPr>
          <w:rFonts w:ascii="Arial"/>
          <w:color w:val="231F20"/>
          <w:spacing w:val="-31"/>
          <w:sz w:val="22"/>
        </w:rPr>
        <w:t> </w:t>
      </w:r>
      <w:r>
        <w:rPr>
          <w:rFonts w:ascii="Arial"/>
          <w:color w:val="231F20"/>
          <w:sz w:val="22"/>
        </w:rPr>
        <w:t>grande.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mudança da montanha inteira 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lugar.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queda do mastro que sustentava 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céu.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travessia do lago imenso pela</w:t>
      </w:r>
      <w:r>
        <w:rPr>
          <w:rFonts w:ascii="Arial"/>
          <w:color w:val="231F20"/>
          <w:spacing w:val="-26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3"/>
        </w:numPr>
        <w:tabs>
          <w:tab w:pos="457" w:val="left" w:leader="none"/>
        </w:tabs>
        <w:spacing w:line="240" w:lineRule="auto" w:before="0" w:after="0"/>
        <w:ind w:left="456" w:right="0" w:hanging="34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(P070022F5) </w:t>
      </w:r>
      <w:r>
        <w:rPr>
          <w:rFonts w:ascii="Arial"/>
          <w:color w:val="231F20"/>
          <w:sz w:val="22"/>
        </w:rPr>
        <w:t>Nesse texto, a atitude da formiga em mudar a montanha de lugar</w:t>
      </w:r>
      <w:r>
        <w:rPr>
          <w:rFonts w:ascii="Arial"/>
          <w:color w:val="231F20"/>
          <w:spacing w:val="-30"/>
          <w:sz w:val="22"/>
        </w:rPr>
        <w:t> </w:t>
      </w:r>
      <w:r>
        <w:rPr>
          <w:rFonts w:ascii="Arial"/>
          <w:color w:val="231F20"/>
          <w:sz w:val="22"/>
        </w:rPr>
        <w:t>demonstra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3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arrogância.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egoísmo.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ousadia.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3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até que 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téc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 – ...” (ℓ. 19), a palavra destacada foi usada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reproduzir o barulho do mastro ao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representar o som da formiga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roendo.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estalo feito pela formiga ao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correr.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demonstrar o ruído do vento no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galho.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3"/>
        </w:numPr>
        <w:tabs>
          <w:tab w:pos="508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 formiga pôs-se a roer o pau com seu ferrãozinho.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Roeu, que roeu,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18-19), a repetição da expressão 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sugere a rapidez do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trabalho.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 a impaciência da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destaca a importância da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ação.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 demonstra a insistência da</w:t>
      </w:r>
      <w:r>
        <w:rPr>
          <w:color w:val="231F20"/>
          <w:spacing w:val="-20"/>
        </w:rPr>
        <w:t> </w:t>
      </w:r>
      <w:r>
        <w:rPr>
          <w:color w:val="231F20"/>
        </w:rPr>
        <w:t>formiga.</w:t>
      </w:r>
      <w:r>
        <w:rPr/>
      </w:r>
    </w:p>
    <w:p>
      <w:pPr>
        <w:spacing w:after="0" w:line="240" w:lineRule="auto"/>
        <w:jc w:val="left"/>
        <w:sectPr>
          <w:headerReference w:type="default" r:id="rId27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13"/>
        </w:numPr>
        <w:tabs>
          <w:tab w:pos="490" w:val="left" w:leader="none"/>
        </w:tabs>
        <w:spacing w:line="240" w:lineRule="auto" w:before="108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206.206909pt;margin-top:25.602583pt;width:.1pt;height:148.950pt;mso-position-horizontal-relative:page;mso-position-vertical-relative:paragraph;z-index:1768" coordorigin="4124,512" coordsize="2,2979">
            <v:shape style="position:absolute;left:4124;top:512;width:2;height:2979" coordorigin="4124,512" coordsize="0,2979" path="m4124,512l4124,3490e" filled="false" stroked="true" strokeweight=".95pt" strokecolor="#231f20">
              <v:path arrowok="t"/>
            </v:shape>
            <w10:wrap type="none"/>
          </v:group>
        </w:pict>
      </w:r>
      <w:r>
        <w:rPr/>
        <w:pict>
          <v:group style="position:absolute;margin-left:179.32666pt;margin-top:23.677881pt;width:2.5pt;height:6.85pt;mso-position-horizontal-relative:page;mso-position-vertical-relative:paragraph;z-index:1792" coordorigin="3587,474" coordsize="50,137">
            <v:shape style="position:absolute;left:3587;top:474;width:50;height:137" coordorigin="3587,474" coordsize="50,137" path="m3637,504l3620,504,3620,610,3637,610,3637,504xe" filled="true" fillcolor="#231f20" stroked="false">
              <v:path arrowok="t"/>
              <v:fill type="solid"/>
            </v:shape>
            <v:shape style="position:absolute;left:3587;top:474;width:50;height:137" coordorigin="3587,474" coordsize="50,137" path="m3637,474l3626,474,3623,479,3618,486,3604,498,3596,503,3587,508,3587,524,3592,522,3598,519,3604,515,3611,511,3616,508,3620,504,3637,504,3637,47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6.591309pt;margin-top:23.677881pt;width:14.815465pt;height:6.885pt;mso-position-horizontal-relative:page;mso-position-vertical-relative:paragraph;z-index:1816" type="#_x0000_t75" stroked="false">
            <v:imagedata r:id="rId31" o:title=""/>
            <w10:wrap type="none"/>
          </v:shape>
        </w:pict>
      </w:r>
      <w:r>
        <w:rPr/>
        <w:pict>
          <v:shape style="position:absolute;margin-left:186.548553pt;margin-top:51.790279pt;width:14.825826pt;height:6.885pt;mso-position-horizontal-relative:page;mso-position-vertical-relative:paragraph;z-index:1840" type="#_x0000_t75" stroked="false">
            <v:imagedata r:id="rId32" o:title=""/>
            <w10:wrap type="none"/>
          </v:shape>
        </w:pict>
      </w:r>
      <w:r>
        <w:rPr/>
        <w:pict>
          <v:shape style="position:absolute;margin-left:186.529068pt;margin-top:79.902679pt;width:14.845143pt;height:6.885pt;mso-position-horizontal-relative:page;mso-position-vertical-relative:paragraph;z-index:1864" type="#_x0000_t75" stroked="false">
            <v:imagedata r:id="rId33" o:title=""/>
            <w10:wrap type="none"/>
          </v:shape>
        </w:pict>
      </w:r>
      <w:r>
        <w:rPr/>
        <w:pict>
          <v:shape style="position:absolute;margin-left:186.284454pt;margin-top:108.015083pt;width:15.301323pt;height:6.9825pt;mso-position-horizontal-relative:page;mso-position-vertical-relative:paragraph;z-index:1888" type="#_x0000_t75" stroked="false">
            <v:imagedata r:id="rId34" o:title=""/>
            <w10:wrap type="none"/>
          </v:shape>
        </w:pict>
      </w:r>
      <w:r>
        <w:rPr/>
        <w:pict>
          <v:shape style="position:absolute;margin-left:186.55806pt;margin-top:36.765079pt;width:15.026225pt;height:6.9825pt;mso-position-horizontal-relative:page;mso-position-vertical-relative:paragraph;z-index:1960" type="#_x0000_t75" stroked="false">
            <v:imagedata r:id="rId35" o:title=""/>
            <w10:wrap type="none"/>
          </v:shape>
        </w:pict>
      </w:r>
      <w:r>
        <w:rPr/>
        <w:pict>
          <v:shape style="position:absolute;margin-left:186.60556pt;margin-top:64.885078pt;width:14.978466pt;height:6.9825pt;mso-position-horizontal-relative:page;mso-position-vertical-relative:paragraph;z-index:1984" type="#_x0000_t75" stroked="false">
            <v:imagedata r:id="rId36" o:title=""/>
            <w10:wrap type="none"/>
          </v:shape>
        </w:pict>
      </w:r>
      <w:r>
        <w:rPr/>
        <w:pict>
          <v:shape style="position:absolute;margin-left:186.55806pt;margin-top:93.005081pt;width:15.026225pt;height:6.9825pt;mso-position-horizontal-relative:page;mso-position-vertical-relative:paragraph;z-index:2008" type="#_x0000_t75" stroked="false">
            <v:imagedata r:id="rId37" o:title=""/>
            <w10:wrap type="none"/>
          </v:shape>
        </w:pict>
      </w:r>
      <w:r>
        <w:rPr/>
        <w:pict>
          <v:group style="position:absolute;margin-left:163.452164pt;margin-top:80.00148pt;width:9.35pt;height:87.5pt;mso-position-horizontal-relative:page;mso-position-vertical-relative:paragraph;z-index:2080" coordorigin="3269,1600" coordsize="187,1750">
            <v:shape style="position:absolute;left:3282;top:3134;width:138;height:215" type="#_x0000_t75" stroked="false">
              <v:imagedata r:id="rId38" o:title=""/>
            </v:shape>
            <v:shape style="position:absolute;left:3269;top:2883;width:162;height:231" type="#_x0000_t75" stroked="false">
              <v:imagedata r:id="rId39" o:title=""/>
            </v:shape>
            <v:shape style="position:absolute;left:3282;top:2516;width:138;height:309" type="#_x0000_t75" stroked="false">
              <v:imagedata r:id="rId40" o:title=""/>
            </v:shape>
            <v:shape style="position:absolute;left:3282;top:1600;width:173;height:846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163.989853pt;margin-top:60.69083pt;width:8.931785pt;height:15.75pt;mso-position-horizontal-relative:page;mso-position-vertical-relative:paragraph;z-index:2104" type="#_x0000_t75" stroked="false">
            <v:imagedata r:id="rId42" o:title=""/>
            <w10:wrap type="none"/>
          </v:shape>
        </w:pict>
      </w:r>
      <w:r>
        <w:rPr/>
        <w:pict>
          <v:shape style="position:absolute;margin-left:163.99176pt;margin-top:32.667732pt;width:8.865111pt;height:24pt;mso-position-horizontal-relative:page;mso-position-vertical-relative:paragraph;z-index:2128" type="#_x0000_t75" stroked="false">
            <v:imagedata r:id="rId43" o:title=""/>
            <w10:wrap type="none"/>
          </v:shape>
        </w:pict>
      </w:r>
      <w:r>
        <w:rPr/>
        <w:pict>
          <v:shape style="position:absolute;margin-left:205.731903pt;margin-top:25.70388pt;width:227.05pt;height:144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8"/>
                    <w:gridCol w:w="520"/>
                    <w:gridCol w:w="613"/>
                    <w:gridCol w:w="520"/>
                    <w:gridCol w:w="574"/>
                    <w:gridCol w:w="520"/>
                    <w:gridCol w:w="620"/>
                    <w:gridCol w:w="520"/>
                    <w:gridCol w:w="317"/>
                  </w:tblGrid>
                  <w:tr>
                    <w:trPr>
                      <w:trHeight w:val="281" w:hRule="exact"/>
                    </w:trPr>
                    <w:tc>
                      <w:tcPr>
                        <w:tcW w:w="451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(M080026C2) </w:t>
      </w:r>
      <w:r>
        <w:rPr>
          <w:rFonts w:ascii="Arial" w:hAnsi="Arial"/>
          <w:color w:val="231F20"/>
          <w:sz w:val="22"/>
        </w:rPr>
        <w:t>Observe o gráfico correspondente às despesas mensais da família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Mauro.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9"/>
          <w:szCs w:val="29"/>
        </w:rPr>
      </w:pPr>
      <w:r>
        <w:rPr/>
        <w:pict>
          <v:shape style="position:absolute;margin-left:221.333755pt;margin-top:18.582373pt;width:26.385358pt;height:6.9825pt;mso-position-horizontal-relative:page;mso-position-vertical-relative:paragraph;z-index:1648;mso-wrap-distance-left:0;mso-wrap-distance-right:0" type="#_x0000_t75" stroked="false">
            <v:imagedata r:id="rId44" o:title=""/>
            <w10:wrap type="topAndBottom"/>
          </v:shape>
        </w:pict>
      </w:r>
      <w:r>
        <w:rPr/>
        <w:pict>
          <v:shape style="position:absolute;margin-left:264.528351pt;margin-top:18.074602pt;width:51.31466pt;height:9pt;mso-position-horizontal-relative:page;mso-position-vertical-relative:paragraph;z-index:1672;mso-wrap-distance-left:0;mso-wrap-distance-right:0" type="#_x0000_t75" stroked="false">
            <v:imagedata r:id="rId45" o:title=""/>
            <w10:wrap type="topAndBottom"/>
          </v:shape>
        </w:pict>
      </w:r>
      <w:r>
        <w:rPr/>
        <w:pict>
          <v:shape style="position:absolute;margin-left:335.758423pt;margin-top:18.422773pt;width:23.023138pt;height:6.885pt;mso-position-horizontal-relative:page;mso-position-vertical-relative:paragraph;z-index:1696;mso-wrap-distance-left:0;mso-wrap-distance-right:0" type="#_x0000_t75" stroked="false">
            <v:imagedata r:id="rId46" o:title=""/>
            <w10:wrap type="topAndBottom"/>
          </v:shape>
        </w:pict>
      </w:r>
      <w:r>
        <w:rPr/>
        <w:pict>
          <v:shape style="position:absolute;margin-left:389.188324pt;margin-top:18.422773pt;width:32.960992pt;height:6.885pt;mso-position-horizontal-relative:page;mso-position-vertical-relative:paragraph;z-index:1720;mso-wrap-distance-left:0;mso-wrap-distance-right:0" type="#_x0000_t75" stroked="false">
            <v:imagedata r:id="rId47" o:title=""/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6"/>
          <w:szCs w:val="6"/>
        </w:rPr>
      </w:pPr>
    </w:p>
    <w:p>
      <w:pPr>
        <w:spacing w:line="172" w:lineRule="exact"/>
        <w:ind w:left="5223" w:right="0" w:firstLine="0"/>
        <w:rPr>
          <w:rFonts w:ascii="Arial" w:hAnsi="Arial" w:cs="Arial" w:eastAsia="Arial" w:hint="default"/>
          <w:sz w:val="17"/>
          <w:szCs w:val="17"/>
        </w:rPr>
      </w:pPr>
      <w:r>
        <w:rPr>
          <w:rFonts w:ascii="Arial" w:hAnsi="Arial" w:cs="Arial" w:eastAsia="Arial" w:hint="default"/>
          <w:position w:val="-2"/>
          <w:sz w:val="17"/>
          <w:szCs w:val="17"/>
        </w:rPr>
        <w:drawing>
          <wp:inline distT="0" distB="0" distL="0" distR="0">
            <wp:extent cx="544076" cy="109537"/>
            <wp:effectExtent l="0" t="0" r="0" b="0"/>
            <wp:docPr id="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7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position w:val="-2"/>
          <w:sz w:val="17"/>
          <w:szCs w:val="17"/>
        </w:rPr>
      </w:r>
    </w:p>
    <w:p>
      <w:pPr>
        <w:pStyle w:val="BodyText"/>
        <w:spacing w:line="240" w:lineRule="auto" w:before="169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186.445007pt;margin-top:-60.822521pt;width:15.139894pt;height:6.9825pt;mso-position-horizontal-relative:page;mso-position-vertical-relative:paragraph;z-index:1912" type="#_x0000_t75" stroked="false">
            <v:imagedata r:id="rId49" o:title=""/>
            <w10:wrap type="none"/>
          </v:shape>
        </w:pict>
      </w:r>
      <w:r>
        <w:rPr/>
        <w:pict>
          <v:group style="position:absolute;margin-left:197.09166pt;margin-top:-32.64172pt;width:4.45pt;height:6.95pt;mso-position-horizontal-relative:page;mso-position-vertical-relative:paragraph;z-index:1936" coordorigin="3942,-653" coordsize="89,139">
            <v:shape style="position:absolute;left:3942;top:-653;width:89;height:139" coordorigin="3942,-653" coordsize="89,139" path="m3993,-653l3976,-653,3968,-650,3961,-645,3955,-640,3950,-632,3947,-622,3943,-612,3942,-599,3942,-583,3963,-519,3973,-514,3996,-514,4004,-517,4017,-527,4017,-528,3978,-528,3972,-531,3959,-583,3959,-597,3978,-639,4017,-639,4015,-641,4011,-645,4005,-648,4000,-651,3993,-653xe" filled="true" fillcolor="#231f20" stroked="false">
              <v:path arrowok="t"/>
              <v:fill type="solid"/>
            </v:shape>
            <v:shape style="position:absolute;left:3942;top:-653;width:89;height:139" coordorigin="3942,-653" coordsize="89,139" path="m4017,-639l3994,-639,4000,-635,4005,-628,4013,-583,4013,-568,3994,-528,4017,-528,4022,-535,4026,-546,4029,-554,4030,-567,4030,-599,4029,-607,4027,-615,4025,-623,4022,-630,4017,-63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6.55806pt;margin-top:-75.824921pt;width:15.005698pt;height:6.9825pt;mso-position-horizontal-relative:page;mso-position-vertical-relative:paragraph;z-index:2032" type="#_x0000_t75" stroked="false">
            <v:imagedata r:id="rId50" o:title=""/>
            <w10:wrap type="none"/>
          </v:shape>
        </w:pict>
      </w:r>
      <w:r>
        <w:rPr/>
        <w:pict>
          <v:shape style="position:absolute;margin-left:187.192657pt;margin-top:-47.704918pt;width:14.388153pt;height:6.9825pt;mso-position-horizontal-relative:page;mso-position-vertical-relative:paragraph;z-index:2056" type="#_x0000_t75" stroked="false">
            <v:imagedata r:id="rId51" o:title=""/>
            <w10:wrap type="none"/>
          </v:shape>
        </w:pict>
      </w:r>
      <w:r>
        <w:rPr>
          <w:rFonts w:ascii="Arial" w:hAnsi="Arial"/>
          <w:color w:val="231F20"/>
        </w:rPr>
        <w:t>A tabela que representa os dados contidos nesse gráfico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278pt;margin-top:8.497869pt;width:185.05pt;height:97.25pt;mso-position-horizontal-relative:page;mso-position-vertical-relative:paragraph;z-index: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350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97869pt;width:185.05pt;height:97.25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000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0"/>
        <w:jc w:val="left"/>
      </w:pPr>
      <w:r>
        <w:rPr/>
        <w:pict>
          <v:shape style="position:absolute;margin-left:63.278pt;margin-top:5.898861pt;width:185.05pt;height:97.25pt;mso-position-horizontal-relative:page;mso-position-vertical-relative:paragraph;z-index: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98861pt;width:185.05pt;height:97.25pt;mso-position-horizontal-relative:page;mso-position-vertical-relative:paragraph;z-index:2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900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500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3"/>
        </w:numPr>
        <w:tabs>
          <w:tab w:pos="469" w:val="left" w:leader="none"/>
        </w:tabs>
        <w:spacing w:line="240" w:lineRule="auto" w:before="72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(M080033C2)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pacing w:val="-3"/>
          <w:sz w:val="22"/>
        </w:rPr>
        <w:t>Milena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comprou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5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caixas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bombons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com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28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unidades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em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cada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uma.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Ela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distribuiu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54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desses</w:t>
      </w:r>
      <w:r>
        <w:rPr>
          <w:rFonts w:ascii="Arial"/>
          <w:sz w:val="22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  <w:spacing w:val="-3"/>
        </w:rPr>
        <w:t>bombons para seus</w:t>
      </w:r>
      <w:r>
        <w:rPr>
          <w:color w:val="231F20"/>
        </w:rPr>
        <w:t> </w:t>
      </w:r>
      <w:r>
        <w:rPr>
          <w:color w:val="231F20"/>
          <w:spacing w:val="-3"/>
        </w:rPr>
        <w:t>amigos.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Com quantos bombons Milena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ficou?</w:t>
      </w:r>
      <w:r>
        <w:rPr>
          <w:rFonts w:ascii="Arial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96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group style="position:absolute;margin-left:99.335999pt;margin-top:17.477869pt;width:165.7pt;height:83.3pt;mso-position-horizontal-relative:page;mso-position-vertical-relative:paragraph;z-index:1744;mso-wrap-distance-left:0;mso-wrap-distance-right:0" coordorigin="1987,350" coordsize="3314,1666">
            <v:group style="position:absolute;left:1996;top:359;width:3296;height:1648" coordorigin="1996,359" coordsize="3296,1648">
              <v:shape style="position:absolute;left:1996;top:359;width:3296;height:1648" coordorigin="1996,359" coordsize="3296,1648" path="m2211,359l1996,2006,4344,2006,5291,1065,4562,359,2211,359xe" filled="false" stroked="true" strokeweight=".868pt" strokecolor="#231f20">
                <v:path arrowok="t"/>
              </v:shape>
            </v:group>
            <v:group style="position:absolute;left:4344;top:359;width:219;height:1648" coordorigin="4344,359" coordsize="219,1648">
              <v:shape style="position:absolute;left:4344;top:359;width:219;height:1648" coordorigin="4344,359" coordsize="219,1648" path="m4562,359l4344,2006e" filled="false" stroked="true" strokeweight=".868pt" strokecolor="#231f20">
                <v:path arrowok="t"/>
              </v:shape>
            </v:group>
            <v:group style="position:absolute;left:1996;top:359;width:938;height:1648" coordorigin="1996,359" coordsize="938,1648">
              <v:shape style="position:absolute;left:1996;top:359;width:938;height:1648" coordorigin="1996,359" coordsize="938,1648" path="m2211,359l2934,1065,1996,2006e" filled="false" stroked="true" strokeweight=".868pt" strokecolor="#231f20">
                <v:path arrowok="t"/>
                <v:stroke dashstyle="dash"/>
              </v:shape>
            </v:group>
            <v:group style="position:absolute;left:2934;top:1065;width:2358;height:2" coordorigin="2934,1065" coordsize="2358,2">
              <v:shape style="position:absolute;left:2934;top:1065;width:2358;height:2" coordorigin="2934,1065" coordsize="2358,0" path="m2934,1065l5291,1065e" filled="false" stroked="true" strokeweight=".868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>
          <w:rFonts w:ascii="Arial"/>
          <w:color w:val="231F20"/>
        </w:rPr>
        <w:t>16</w:t>
      </w:r>
      <w:r>
        <w:rPr>
          <w:color w:val="231F20"/>
        </w:rPr>
        <w:t>) </w:t>
      </w:r>
      <w:r>
        <w:rPr>
          <w:rFonts w:ascii="Arial"/>
          <w:color w:val="231F20"/>
          <w:sz w:val="16"/>
        </w:rPr>
        <w:t>(M080450E4) </w:t>
      </w:r>
      <w:r>
        <w:rPr>
          <w:color w:val="231F20"/>
        </w:rPr>
        <w:t>Observe abaixo o desenho de um prisma triangular</w:t>
      </w:r>
      <w:r>
        <w:rPr>
          <w:color w:val="231F20"/>
          <w:spacing w:val="-6"/>
        </w:rPr>
        <w:t> </w:t>
      </w:r>
      <w:r>
        <w:rPr>
          <w:color w:val="231F20"/>
        </w:rPr>
        <w:t>reto.</w:t>
      </w:r>
      <w:r>
        <w:rPr/>
      </w:r>
    </w:p>
    <w:p>
      <w:pPr>
        <w:spacing w:after="0" w:line="240" w:lineRule="auto"/>
        <w:jc w:val="left"/>
        <w:sectPr>
          <w:headerReference w:type="default" r:id="rId29"/>
          <w:footerReference w:type="default" r:id="rId30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112"/>
        <w:ind w:right="0"/>
        <w:jc w:val="left"/>
      </w:pPr>
      <w:r>
        <w:rPr>
          <w:color w:val="231F20"/>
        </w:rPr>
        <w:t>Quantas arestas tem esse</w:t>
      </w:r>
      <w:r>
        <w:rPr>
          <w:color w:val="231F20"/>
          <w:spacing w:val="-18"/>
        </w:rPr>
        <w:t> </w:t>
      </w:r>
      <w:r>
        <w:rPr>
          <w:color w:val="231F20"/>
        </w:rPr>
        <w:t>prisma?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</w:t>
      </w:r>
      <w:r>
        <w:rPr>
          <w:rFonts w:ascii="Arial"/>
        </w:rPr>
      </w:r>
    </w:p>
    <w:p>
      <w:pPr>
        <w:tabs>
          <w:tab w:pos="5257" w:val="right" w:leader="none"/>
        </w:tabs>
        <w:spacing w:before="3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2"/>
        </w:rPr>
        <w:t>D) 9</w:t>
      </w:r>
      <w:r>
        <w:rPr>
          <w:rFonts w:ascii="Arial"/>
          <w:color w:val="231F20"/>
          <w:position w:val="8"/>
          <w:sz w:val="16"/>
        </w:rPr>
        <w:tab/>
        <w:t>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94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(M051419E4)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professora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pediu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alunos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ampliassem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desenho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40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445.153992pt;margin-top:49.882885pt;width:86.55pt;height:86.15pt;mso-position-horizontal-relative:page;mso-position-vertical-relative:paragraph;z-index:-95104" coordorigin="8903,998" coordsize="1731,1723"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true" fillcolor="#939598" stroked="false">
                <v:path arrowok="t"/>
                <v:fill type="solid"/>
              </v:shape>
            </v:group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Observe a seguir as ampliações feitas por quatro</w:t>
      </w:r>
      <w:r>
        <w:rPr>
          <w:color w:val="231F20"/>
          <w:spacing w:val="-27"/>
        </w:rPr>
        <w:t> </w:t>
      </w:r>
      <w:r>
        <w:rPr>
          <w:color w:val="231F20"/>
        </w:rPr>
        <w:t>alunos.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  <w:r>
        <w:rPr/>
        <w:pict>
          <v:shape style="position:absolute;margin-left:49.7298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7.0390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347992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480988pt;margin-top:8.532935pt;width:114.15pt;height:113.3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3548" w:val="left" w:leader="none"/>
          <w:tab w:pos="6131" w:val="left" w:leader="none"/>
          <w:tab w:pos="8807" w:val="left" w:leader="none"/>
        </w:tabs>
        <w:spacing w:line="240" w:lineRule="auto" w:before="100"/>
        <w:ind w:left="1130" w:right="0"/>
        <w:jc w:val="left"/>
      </w:pPr>
      <w:r>
        <w:rPr>
          <w:color w:val="231F20"/>
        </w:rPr>
        <w:t>Carla</w:t>
        <w:tab/>
      </w:r>
      <w:r>
        <w:rPr>
          <w:rFonts w:ascii="Arial"/>
          <w:color w:val="231F20"/>
        </w:rPr>
        <w:t>Marcelo</w:t>
        <w:tab/>
      </w:r>
      <w:r>
        <w:rPr>
          <w:color w:val="231F20"/>
        </w:rPr>
        <w:t>Renata</w:t>
        <w:tab/>
        <w:t>Vitor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Apenas um desses alunos realizou essa ampliação</w:t>
      </w:r>
      <w:r>
        <w:rPr>
          <w:color w:val="231F20"/>
          <w:spacing w:val="-24"/>
        </w:rPr>
        <w:t> </w:t>
      </w:r>
      <w:r>
        <w:rPr>
          <w:color w:val="231F20"/>
        </w:rPr>
        <w:t>corretamente.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Esse aluno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foi</w:t>
      </w:r>
      <w:r>
        <w:rPr>
          <w:rFonts w:asci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6"/>
        </w:rPr>
        <w:t> </w:t>
      </w:r>
      <w:r>
        <w:rPr>
          <w:color w:val="231F20"/>
        </w:rPr>
        <w:t>Carla.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Marcelo.</w:t>
      </w:r>
      <w:r>
        <w:rPr>
          <w:rFonts w:ascii="Arial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4"/>
          <w:sz w:val="22"/>
        </w:rPr>
        <w:t>Vitor.</w:t>
      </w:r>
      <w:r>
        <w:rPr>
          <w:rFonts w:ascii="Arial"/>
          <w:spacing w:val="-4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(M070440E4) </w:t>
      </w:r>
      <w:r>
        <w:rPr>
          <w:rFonts w:ascii="Arial" w:hAnsi="Arial"/>
          <w:color w:val="231F20"/>
          <w:sz w:val="22"/>
        </w:rPr>
        <w:t>Marta foi com sua mãe ao supermercado comprar frutas e legumes. Ela comprou 1 800 g </w:t>
      </w:r>
      <w:r>
        <w:rPr>
          <w:rFonts w:ascii="Arial" w:hAnsi="Arial"/>
          <w:color w:val="231F20"/>
          <w:sz w:val="22"/>
        </w:rPr>
        <w:t>de bananas, 2 300 g de tangerinas, 1 500 g de uvas, 3 200 g de cenouras e 1 900 g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batatas.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quantidade de alimentos, em quilogramas, que Marta e sua mãe compraram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foi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4"/>
        </w:rPr>
        <w:t> </w:t>
      </w:r>
      <w:r>
        <w:rPr>
          <w:color w:val="231F20"/>
        </w:rPr>
        <w:t>1,07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4"/>
        </w:rPr>
        <w:t> </w:t>
      </w:r>
      <w:r>
        <w:rPr>
          <w:color w:val="231F20"/>
        </w:rPr>
        <w:t>10,7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107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10</w:t>
      </w:r>
      <w:r>
        <w:rPr>
          <w:color w:val="231F20"/>
          <w:spacing w:val="-5"/>
        </w:rPr>
        <w:t> </w:t>
      </w:r>
      <w:r>
        <w:rPr>
          <w:color w:val="231F20"/>
        </w:rPr>
        <w:t>700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19) </w:t>
      </w:r>
      <w:r>
        <w:rPr>
          <w:rFonts w:ascii="Arial" w:hAnsi="Arial"/>
          <w:color w:val="231F20"/>
          <w:sz w:val="16"/>
        </w:rPr>
        <w:t>(M080011C2) </w:t>
      </w:r>
      <w:r>
        <w:rPr>
          <w:rFonts w:ascii="Arial" w:hAnsi="Arial"/>
          <w:color w:val="231F20"/>
          <w:sz w:val="22"/>
        </w:rPr>
        <w:t>Resolva a expressão numérica</w:t>
      </w:r>
      <w:r>
        <w:rPr>
          <w:rFonts w:ascii="Arial" w:hAnsi="Arial"/>
          <w:color w:val="231F20"/>
          <w:spacing w:val="-4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0999pt;margin-top:15.913944pt;width:76.75pt;height:19.350pt;mso-position-horizontal-relative:page;mso-position-vertical-relative:paragraph;z-index:22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5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6² – 2(–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5)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6"/>
        </w:rPr>
        <w:t> </w:t>
      </w:r>
      <w:r>
        <w:rPr>
          <w:color w:val="231F20"/>
        </w:rPr>
        <w:t>expressão?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2"/>
          <w:pgSz w:w="11910" w:h="16840"/>
          <w:pgMar w:footer="524" w:header="377" w:top="560" w:bottom="720" w:left="740" w:right="740"/>
          <w:pgNumType w:start="6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5"/>
        </w:numPr>
        <w:tabs>
          <w:tab w:pos="473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(M080008BH) </w:t>
      </w:r>
      <w:r>
        <w:rPr>
          <w:rFonts w:ascii="Arial" w:hAnsi="Arial"/>
          <w:color w:val="231F20"/>
          <w:sz w:val="22"/>
        </w:rPr>
        <w:t>Observe o hexágono regular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33"/>
        <w:ind w:left="2046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00.25pt;margin-top:15.355878pt;width:110.5pt;height:108.25pt;mso-position-horizontal-relative:page;mso-position-vertical-relative:paragraph;z-index:-94936" coordorigin="2005,307" coordsize="2210,2165">
            <v:group style="position:absolute;left:2015;top:565;width:2190;height:1897" coordorigin="2015,565" coordsize="2190,1897">
              <v:shape style="position:absolute;left:2015;top:565;width:2190;height:1897" coordorigin="2015,565" coordsize="2190,1897" path="m2015,1513l2289,1039,2563,565,3110,565,3658,565,3931,1039,4205,1513,3931,1988,3658,2462,3110,2462,2563,2462,2289,1988,2015,1513xe" filled="false" stroked="true" strokeweight="1pt" strokecolor="#231f20">
                <v:path arrowok="t"/>
              </v:shape>
            </v:group>
            <v:group style="position:absolute;left:2559;top:317;width:2;height:192" coordorigin="2559,317" coordsize="2,192">
              <v:shape style="position:absolute;left:2559;top:317;width:2;height:192" coordorigin="2559,317" coordsize="0,192" path="m2559,508l2559,317e" filled="false" stroked="true" strokeweight="1pt" strokecolor="#231f20">
                <v:path arrowok="t"/>
              </v:shape>
            </v:group>
            <v:group style="position:absolute;left:3658;top:317;width:2;height:192" coordorigin="3658,317" coordsize="2,192">
              <v:shape style="position:absolute;left:3658;top:317;width:2;height:192" coordorigin="3658,317" coordsize="0,192" path="m3658,508l3658,317e" filled="false" stroked="true" strokeweight="1pt" strokecolor="#231f20">
                <v:path arrowok="t"/>
              </v:shape>
            </v:group>
            <v:group style="position:absolute;left:2646;top:413;width:924;height:2" coordorigin="2646,413" coordsize="924,2">
              <v:shape style="position:absolute;left:2646;top:413;width:924;height:2" coordorigin="2646,413" coordsize="924,0" path="m2646,413l3570,413e" filled="false" stroked="true" strokeweight="1pt" strokecolor="#231f20">
                <v:path arrowok="t"/>
              </v:shape>
            </v:group>
            <v:group style="position:absolute;left:2559;top:360;width:96;height:106" coordorigin="2559,360" coordsize="96,106">
              <v:shape style="position:absolute;left:2559;top:360;width:96;height:106" coordorigin="2559,360" coordsize="96,106" path="m2655,360l2559,413,2655,465,2655,360xe" filled="true" fillcolor="#231f20" stroked="false">
                <v:path arrowok="t"/>
                <v:fill type="solid"/>
              </v:shape>
            </v:group>
            <v:group style="position:absolute;left:3562;top:360;width:96;height:106" coordorigin="3562,360" coordsize="96,106">
              <v:shape style="position:absolute;left:3562;top:360;width:96;height:106" coordorigin="3562,360" coordsize="96,106" path="m3562,360l3562,465,3657,413,3562,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3,3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O contorno desse hexágono</w:t>
      </w:r>
      <w:r>
        <w:rPr>
          <w:color w:val="231F20"/>
          <w:spacing w:val="-12"/>
        </w:rPr>
        <w:t> </w:t>
      </w:r>
      <w:r>
        <w:rPr>
          <w:color w:val="231F20"/>
        </w:rPr>
        <w:t>mede</w:t>
      </w:r>
      <w:r>
        <w:rPr/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15,5</w:t>
      </w:r>
      <w:r>
        <w:rPr>
          <w:color w:val="231F20"/>
          <w:spacing w:val="-3"/>
        </w:rPr>
        <w:t> </w:t>
      </w:r>
      <w:r>
        <w:rPr>
          <w:color w:val="231F20"/>
        </w:rPr>
        <w:t>centímetros.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16,5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centímetros.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18,8</w:t>
      </w:r>
      <w:r>
        <w:rPr>
          <w:color w:val="231F20"/>
          <w:spacing w:val="-4"/>
        </w:rPr>
        <w:t> </w:t>
      </w:r>
      <w:r>
        <w:rPr>
          <w:color w:val="231F20"/>
        </w:rPr>
        <w:t>centímetros.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19,8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centímetros.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5"/>
        </w:numPr>
        <w:tabs>
          <w:tab w:pos="470" w:val="left" w:leader="none"/>
        </w:tabs>
        <w:spacing w:line="240" w:lineRule="auto" w:before="0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(M080040B1)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Natália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compraram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peras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unidade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feira.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comprou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10 peras por R$ 6,00 e Natália comprou 8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peras.</w:t>
      </w:r>
      <w:r>
        <w:rPr>
          <w:rFonts w:ascii="Arial" w:hAnsi="Arial"/>
        </w:rPr>
      </w:r>
    </w:p>
    <w:p>
      <w:pPr>
        <w:pStyle w:val="BodyText"/>
        <w:spacing w:line="319" w:lineRule="auto"/>
        <w:ind w:right="6863"/>
        <w:jc w:val="left"/>
      </w:pPr>
      <w:r>
        <w:rPr>
          <w:color w:val="231F20"/>
        </w:rPr>
        <w:t>Quanto Natália pagou por 8 peras? A) R$</w:t>
      </w:r>
      <w:r>
        <w:rPr>
          <w:color w:val="231F20"/>
          <w:spacing w:val="-5"/>
        </w:rPr>
        <w:t> </w:t>
      </w:r>
      <w:r>
        <w:rPr>
          <w:color w:val="231F20"/>
        </w:rPr>
        <w:t>3,00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4,80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6"/>
        </w:rPr>
        <w:t> </w:t>
      </w:r>
      <w:r>
        <w:rPr>
          <w:color w:val="231F20"/>
        </w:rPr>
        <w:t>7,50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5"/>
        </w:numPr>
        <w:tabs>
          <w:tab w:pos="484" w:val="left" w:leader="none"/>
        </w:tabs>
        <w:spacing w:line="26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(M080017BH)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22"/>
        </w:rPr>
        <w:t>Lidiane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desenhou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caderno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quadrilátero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apenas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par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lados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paralelos. </w:t>
      </w:r>
      <w:r>
        <w:rPr>
          <w:rFonts w:ascii="Arial" w:hAnsi="Arial"/>
          <w:color w:val="231F20"/>
          <w:sz w:val="22"/>
        </w:rPr>
        <w:t>O quadrilátero que possui essa característica é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sz w:val="22"/>
        </w:rPr>
      </w:r>
    </w:p>
    <w:p>
      <w:pPr>
        <w:pStyle w:val="BodyText"/>
        <w:tabs>
          <w:tab w:pos="5099" w:val="left" w:leader="none"/>
        </w:tabs>
        <w:spacing w:line="240" w:lineRule="auto" w:before="97"/>
        <w:ind w:right="0"/>
        <w:jc w:val="left"/>
      </w:pPr>
      <w:r>
        <w:rPr/>
        <w:pict>
          <v:shape style="position:absolute;margin-left:63.715401pt;margin-top:8.06288pt;width:85.05pt;height:84.8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3.691986pt;margin-top:8.086880pt;width:86.05pt;height:85.35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341"/>
                    <w:gridCol w:w="341"/>
                    <w:gridCol w:w="341"/>
                    <w:gridCol w:w="341"/>
                  </w:tblGrid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80.074501pt;margin-top:6.921954pt;width:52.1pt;height:52.1pt;mso-position-horizontal-relative:page;mso-position-vertical-relative:paragraph;z-index:2320;mso-wrap-distance-left:0;mso-wrap-distance-right:0" coordorigin="1601,138" coordsize="1042,1042">
            <v:group style="position:absolute;left:1616;top:153;width:1012;height:1012" coordorigin="1616,153" coordsize="1012,1012">
              <v:shape style="position:absolute;left:1616;top:153;width:1012;height:1012" coordorigin="1616,153" coordsize="1012,1012" path="m2628,153l1954,153,1616,1165,2291,1165,2628,153xe" filled="true" fillcolor="#939598" stroked="false">
                <v:path arrowok="t"/>
                <v:fill type="solid"/>
              </v:shape>
            </v:group>
            <v:group style="position:absolute;left:1616;top:153;width:1012;height:1012" coordorigin="1616,153" coordsize="1012,1012">
              <v:shape style="position:absolute;left:1616;top:153;width:1012;height:1012" coordorigin="1616,153" coordsize="1012,1012" path="m1954,153l1616,1165,2291,1165,2628,153,1954,153xe" filled="false" stroked="true" strokeweight="1.5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30.225006pt;margin-top:7.119954pt;width:52.75pt;height:35.7pt;mso-position-horizontal-relative:page;mso-position-vertical-relative:paragraph;z-index:2344;mso-wrap-distance-left:0;mso-wrap-distance-right:0" coordorigin="6605,142" coordsize="1055,714">
            <v:group style="position:absolute;left:6620;top:158;width:1024;height:683" coordorigin="6620,158" coordsize="1024,683">
              <v:shape style="position:absolute;left:6620;top:158;width:1024;height:683" coordorigin="6620,158" coordsize="1024,683" path="m7643,158l6961,158,6620,840,7643,840,7643,158xe" filled="true" fillcolor="#939598" stroked="false">
                <v:path arrowok="t"/>
                <v:fill type="solid"/>
              </v:shape>
            </v:group>
            <v:group style="position:absolute;left:6620;top:158;width:1024;height:683" coordorigin="6620,158" coordsize="1024,683">
              <v:shape style="position:absolute;left:6620;top:158;width:1024;height:683" coordorigin="6620,158" coordsize="1024,683" path="m6961,158l6620,840,7643,840,7643,158,6961,158xe" filled="false" stroked="true" strokeweight="1.517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0"/>
        <w:jc w:val="left"/>
      </w:pPr>
      <w:r>
        <w:rPr/>
        <w:pict>
          <v:shape style="position:absolute;margin-left:63.993801pt;margin-top:6.075864pt;width:85.05pt;height:84.8pt;mso-position-horizontal-relative:page;mso-position-vertical-relative:paragraph;z-index:2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3.622009pt;margin-top:6.112864pt;width:85.05pt;height:84.8pt;mso-position-horizontal-relative:page;mso-position-vertical-relative:paragraph;z-index:2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2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(M070438E4) </w:t>
      </w:r>
      <w:r>
        <w:rPr>
          <w:rFonts w:ascii="Arial"/>
          <w:color w:val="231F20"/>
          <w:sz w:val="22"/>
        </w:rPr>
        <w:t>Observe os desenhos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99.480003pt;margin-top:11.818941pt;width:35.4pt;height:52.55pt;mso-position-horizontal-relative:page;mso-position-vertical-relative:paragraph;z-index:2368;mso-wrap-distance-left:0;mso-wrap-distance-right:0" coordorigin="1990,236" coordsize="708,1051">
            <v:group style="position:absolute;left:2005;top:421;width:678;height:681" coordorigin="2005,421" coordsize="678,681">
              <v:shape style="position:absolute;left:2005;top:421;width:678;height:681" coordorigin="2005,421" coordsize="678,681" path="m2344,421l2005,762,2005,1102,2683,1102,2683,762,2344,421xe" filled="true" fillcolor="#939598" stroked="false">
                <v:path arrowok="t"/>
                <v:fill type="solid"/>
              </v:shape>
            </v:group>
            <v:group style="position:absolute;left:2005;top:421;width:678;height:681" coordorigin="2005,421" coordsize="678,681">
              <v:shape style="position:absolute;left:2005;top:421;width:678;height:681" coordorigin="2005,421" coordsize="678,681" path="m2005,762l2005,1102,2683,1102,2683,762,2344,421,2005,762xe" filled="false" stroked="true" strokeweight="1.5pt" strokecolor="#231f20">
                <v:path arrowok="t"/>
              </v:shape>
            </v:group>
            <v:group style="position:absolute;left:2344;top:251;width:2;height:1021" coordorigin="2344,251" coordsize="2,1021">
              <v:shape style="position:absolute;left:2344;top:251;width:2;height:1021" coordorigin="2344,251" coordsize="0,1021" path="m2344,251l2344,127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43.076004pt;margin-top:13.246941pt;width:59.6pt;height:49.9pt;mso-position-horizontal-relative:page;mso-position-vertical-relative:paragraph;z-index:2392;mso-wrap-distance-left:0;mso-wrap-distance-right:0" coordorigin="2862,265" coordsize="1192,998">
            <v:group style="position:absolute;left:3021;top:421;width:1017;height:681" coordorigin="3021,421" coordsize="1017,681">
              <v:shape style="position:absolute;left:3021;top:421;width:1017;height:681" coordorigin="3021,421" coordsize="1017,681" path="m3699,421l3021,421,3021,1102,3699,1102,3699,833,3987,833,4038,762,3987,691,3699,691,3699,421xe" filled="true" fillcolor="#939598" stroked="false">
                <v:path arrowok="t"/>
                <v:fill type="solid"/>
              </v:shape>
              <v:shape style="position:absolute;left:3021;top:421;width:1017;height:681" coordorigin="3021,421" coordsize="1017,681" path="m3987,833l3885,833,3885,973,3987,833xe" filled="true" fillcolor="#939598" stroked="false">
                <v:path arrowok="t"/>
                <v:fill type="solid"/>
              </v:shape>
              <v:shape style="position:absolute;left:3021;top:421;width:1017;height:681" coordorigin="3021,421" coordsize="1017,681" path="m3885,550l3885,691,3987,691,3885,550xe" filled="true" fillcolor="#939598" stroked="false">
                <v:path arrowok="t"/>
                <v:fill type="solid"/>
              </v:shape>
            </v:group>
            <v:group style="position:absolute;left:3021;top:421;width:1017;height:681" coordorigin="3021,421" coordsize="1017,681">
              <v:shape style="position:absolute;left:3021;top:421;width:1017;height:681" coordorigin="3021,421" coordsize="1017,681" path="m3021,421l3021,1102,3699,1102,3699,833,3885,833,3885,973,4038,762,3885,550,3885,691,3699,691,3699,421,3021,421xe" filled="false" stroked="true" strokeweight="1.5pt" strokecolor="#231f20">
                <v:path arrowok="t"/>
              </v:shape>
            </v:group>
            <v:group style="position:absolute;left:2877;top:280;width:968;height:968" coordorigin="2877,280" coordsize="968,968">
              <v:shape style="position:absolute;left:2877;top:280;width:968;height:968" coordorigin="2877,280" coordsize="968,968" path="m2877,1247l3844,28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18.110992pt;margin-top:20.322941pt;width:35.4pt;height:35.550pt;mso-position-horizontal-relative:page;mso-position-vertical-relative:paragraph;z-index:2416;mso-wrap-distance-left:0;mso-wrap-distance-right:0" coordorigin="4362,406" coordsize="708,711">
            <v:group style="position:absolute;left:4377;top:421;width:678;height:681" coordorigin="4377,421" coordsize="678,681">
              <v:shape style="position:absolute;left:4377;top:421;width:678;height:681" coordorigin="4377,421" coordsize="678,681" path="m4716,421l4377,1102,5055,1102,4716,421xe" filled="true" fillcolor="#939598" stroked="false">
                <v:path arrowok="t"/>
                <v:fill type="solid"/>
              </v:shape>
            </v:group>
            <v:group style="position:absolute;left:4377;top:421;width:678;height:681" coordorigin="4377,421" coordsize="678,681">
              <v:shape style="position:absolute;left:4377;top:421;width:678;height:681" coordorigin="4377,421" coordsize="678,681" path="m5055,1102l4377,1102,4716,421,5055,1102xe" filled="false" stroked="true" strokeweight="1.5pt" strokecolor="#231f20">
                <v:path arrowok="t"/>
              </v:shape>
            </v:group>
            <v:group style="position:absolute;left:4377;top:762;width:678;height:2" coordorigin="4377,762" coordsize="678,2">
              <v:shape style="position:absolute;left:4377;top:762;width:678;height:2" coordorigin="4377,762" coordsize="678,0" path="m4377,762l5055,76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68.953003pt;margin-top:12.871941pt;width:52.65pt;height:51.4pt;mso-position-horizontal-relative:page;mso-position-vertical-relative:paragraph;z-index:2440;mso-wrap-distance-left:0;mso-wrap-distance-right:0" coordorigin="5379,257" coordsize="1053,1028">
            <v:group style="position:absolute;left:5394;top:421;width:1023;height:681" coordorigin="5394,421" coordsize="1023,681">
              <v:shape style="position:absolute;left:5394;top:421;width:1023;height:681" coordorigin="5394,421" coordsize="1023,681" path="m6124,421l5394,421,5394,1102,6121,1102,6184,1089,6240,1066,6330,999,6389,909,6416,806,6417,752,6410,698,6372,596,6299,507,6250,471,6191,442,6124,421xe" filled="true" fillcolor="#939598" stroked="false">
                <v:path arrowok="t"/>
                <v:fill type="solid"/>
              </v:shape>
            </v:group>
            <v:group style="position:absolute;left:5394;top:421;width:1023;height:681" coordorigin="5394,421" coordsize="1023,681">
              <v:shape style="position:absolute;left:5394;top:421;width:1023;height:681" coordorigin="5394,421" coordsize="1023,681" path="m6124,421l5394,421,5394,1102,6121,1102,6184,1089,6240,1066,6330,999,6389,909,6416,806,6417,752,6410,698,6372,596,6299,507,6250,471,6191,442,6124,421xe" filled="false" stroked="true" strokeweight="1.5pt" strokecolor="#231f20">
                <v:path arrowok="t"/>
              </v:shape>
            </v:group>
            <v:group style="position:absolute;left:5899;top:272;width:2;height:998" coordorigin="5899,272" coordsize="2,998">
              <v:shape style="position:absolute;left:5899;top:272;width:2;height:998" coordorigin="5899,272" coordsize="0,998" path="m5899,272l5899,127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tabs>
          <w:tab w:pos="2560" w:val="left" w:leader="none"/>
          <w:tab w:pos="3905" w:val="left" w:leader="none"/>
          <w:tab w:pos="5128" w:val="left" w:leader="none"/>
        </w:tabs>
        <w:spacing w:line="232" w:lineRule="exact" w:before="0"/>
        <w:ind w:left="145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pStyle w:val="BodyText"/>
        <w:spacing w:line="240" w:lineRule="auto" w:before="119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Em qual desses desenhos, a linha tracejada indica um eixo de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</w:rPr>
        <w:t>simetria?</w:t>
      </w:r>
      <w:r>
        <w:rPr>
          <w:rFonts w:ascii="Arial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5"/>
        </w:numPr>
        <w:tabs>
          <w:tab w:pos="490" w:val="left" w:leader="none"/>
        </w:tabs>
        <w:spacing w:line="319" w:lineRule="auto" w:before="72" w:after="0"/>
        <w:ind w:left="110" w:right="538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(M080021E4) </w:t>
      </w:r>
      <w:r>
        <w:rPr>
          <w:rFonts w:ascii="Arial" w:hAnsi="Arial"/>
          <w:color w:val="231F20"/>
          <w:sz w:val="22"/>
        </w:rPr>
        <w:t>A representação decimal de 145%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é </w:t>
      </w:r>
      <w:r>
        <w:rPr>
          <w:rFonts w:ascii="Arial" w:hAnsi="Arial"/>
          <w:color w:val="231F20"/>
          <w:sz w:val="22"/>
        </w:rPr>
        <w:t>A)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0,145</w:t>
      </w:r>
      <w:r>
        <w:rPr>
          <w:rFonts w:ascii="Arial" w:hAnsi="Arial"/>
          <w:sz w:val="22"/>
        </w:rPr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4"/>
        </w:rPr>
        <w:t> </w:t>
      </w:r>
      <w:r>
        <w:rPr>
          <w:color w:val="231F20"/>
        </w:rPr>
        <w:t>0,45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5"/>
        </w:rPr>
        <w:t> </w:t>
      </w:r>
      <w:r>
        <w:rPr>
          <w:color w:val="231F20"/>
        </w:rPr>
        <w:t>1,45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5"/>
        </w:rPr>
        <w:t> </w:t>
      </w:r>
      <w:r>
        <w:rPr>
          <w:color w:val="231F20"/>
        </w:rPr>
        <w:t>14,5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5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(M080020C2) </w:t>
      </w:r>
      <w:r>
        <w:rPr>
          <w:rFonts w:ascii="Arial" w:hAnsi="Arial"/>
          <w:color w:val="231F20"/>
          <w:sz w:val="22"/>
        </w:rPr>
        <w:t>Observe a reta numérica abaixo. Ela está dividida em segmentos de mesma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before="176"/>
        <w:ind w:left="3331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061264pt;margin-top:18.825171pt;width:379.65pt;height:9.4pt;mso-position-horizontal-relative:page;mso-position-vertical-relative:paragraph;z-index:-94816" coordorigin="1981,377" coordsize="7593,188">
            <v:group style="position:absolute;left:7581;top:385;width:2;height:172" coordorigin="7581,385" coordsize="2,172">
              <v:shape style="position:absolute;left:7581;top:385;width:2;height:172" coordorigin="7581,385" coordsize="0,172" path="m7581,556l7581,513,7581,470,7581,428,7581,385e" filled="false" stroked="true" strokeweight=".783411pt" strokecolor="#231f20">
                <v:path arrowok="t"/>
              </v:shape>
            </v:group>
            <v:group style="position:absolute;left:8972;top:385;width:2;height:172" coordorigin="8972,385" coordsize="2,172">
              <v:shape style="position:absolute;left:8972;top:385;width:2;height:172" coordorigin="8972,385" coordsize="0,172" path="m8972,556l8972,513,8972,470,8972,428,8972,385e" filled="false" stroked="true" strokeweight=".783411pt" strokecolor="#231f20">
                <v:path arrowok="t"/>
              </v:shape>
            </v:group>
            <v:group style="position:absolute;left:8843;top:431;width:2;height:79" coordorigin="8843,431" coordsize="2,79">
              <v:shape style="position:absolute;left:8843;top:431;width:2;height:79" coordorigin="8843,431" coordsize="0,79" path="m8843,510l8843,431e" filled="false" stroked="true" strokeweight=".791069pt" strokecolor="#231f20">
                <v:path arrowok="t"/>
              </v:shape>
            </v:group>
            <v:group style="position:absolute;left:8704;top:430;width:2;height:82" coordorigin="8704,430" coordsize="2,82">
              <v:shape style="position:absolute;left:8704;top:430;width:2;height:82" coordorigin="8704,430" coordsize="0,82" path="m8704,511l8704,491,8704,470,8704,450,8704,430e" filled="false" stroked="true" strokeweight=".797258pt" strokecolor="#231f20">
                <v:path arrowok="t"/>
              </v:shape>
            </v:group>
            <v:group style="position:absolute;left:8565;top:428;width:2;height:85" coordorigin="8565,428" coordsize="2,85">
              <v:shape style="position:absolute;left:8565;top:428;width:2;height:85" coordorigin="8565,428" coordsize="0,85" path="m8565,513l8565,428e" filled="false" stroked="true" strokeweight=".801557pt" strokecolor="#231f20">
                <v:path arrowok="t"/>
              </v:shape>
            </v:group>
            <v:group style="position:absolute;left:8426;top:427;width:2;height:88" coordorigin="8426,427" coordsize="2,88">
              <v:shape style="position:absolute;left:8426;top:427;width:2;height:88" coordorigin="8426,427" coordsize="0,88" path="m8426,514l8426,427e" filled="false" stroked="true" strokeweight=".804118pt" strokecolor="#231f20">
                <v:path arrowok="t"/>
              </v:shape>
            </v:group>
            <v:group style="position:absolute;left:8286;top:425;width:2;height:92" coordorigin="8286,425" coordsize="2,92">
              <v:shape style="position:absolute;left:8286;top:425;width:2;height:92" coordorigin="8286,425" coordsize="0,92" path="m8286,516l8286,493,8286,470,8286,448,8286,425e" filled="false" stroked="true" strokeweight=".813661pt" strokecolor="#231f20">
                <v:path arrowok="t"/>
              </v:shape>
            </v:group>
            <v:group style="position:absolute;left:8147;top:423;width:2;height:95" coordorigin="8147,423" coordsize="2,95">
              <v:shape style="position:absolute;left:8147;top:423;width:2;height:95" coordorigin="8147,423" coordsize="0,95" path="m8147,518l8147,494,8147,470,8147,447,8147,423e" filled="false" stroked="true" strokeweight=".812611pt" strokecolor="#231f20">
                <v:path arrowok="t"/>
              </v:shape>
            </v:group>
            <v:group style="position:absolute;left:8008;top:422;width:2;height:98" coordorigin="8008,422" coordsize="2,98">
              <v:shape style="position:absolute;left:8008;top:422;width:2;height:98" coordorigin="8008,422" coordsize="0,98" path="m8008,519l8008,422e" filled="false" stroked="true" strokeweight=".808912pt" strokecolor="#231f20">
                <v:path arrowok="t"/>
              </v:shape>
            </v:group>
            <v:group style="position:absolute;left:7869;top:420;width:2;height:101" coordorigin="7869,420" coordsize="2,101">
              <v:shape style="position:absolute;left:7869;top:420;width:2;height:101" coordorigin="7869,420" coordsize="0,101" path="m7869,521l7869,420e" filled="false" stroked="true" strokeweight=".804379pt" strokecolor="#231f20">
                <v:path arrowok="t"/>
              </v:shape>
            </v:group>
            <v:group style="position:absolute;left:7730;top:419;width:2;height:104" coordorigin="7730,419" coordsize="2,104">
              <v:shape style="position:absolute;left:7730;top:419;width:2;height:104" coordorigin="7730,419" coordsize="0,104" path="m7730,522l7730,496,7730,470,7730,445,7730,419e" filled="false" stroked="true" strokeweight=".796282pt" strokecolor="#231f20">
                <v:path arrowok="t"/>
              </v:shape>
            </v:group>
            <v:group style="position:absolute;left:1991;top:471;width:7495;height:2" coordorigin="1991,471" coordsize="7495,2">
              <v:shape style="position:absolute;left:1991;top:471;width:7495;height:2" coordorigin="1991,471" coordsize="7495,0" path="m1991,471l9486,471e" filled="false" stroked="true" strokeweight=".999753pt" strokecolor="#231f20">
                <v:path arrowok="t"/>
              </v:shape>
            </v:group>
            <v:group style="position:absolute;left:9473;top:422;width:101;height:98" coordorigin="9473,422" coordsize="101,98">
              <v:shape style="position:absolute;left:9473;top:422;width:101;height:98" coordorigin="9473,422" coordsize="101,98" path="m9473,422l9473,520,9573,471,9473,422xe" filled="true" fillcolor="#231f20" stroked="false">
                <v:path arrowok="t"/>
                <v:fill type="solid"/>
              </v:shape>
            </v:group>
            <v:group style="position:absolute;left:7452;top:431;width:2;height:79" coordorigin="7452,431" coordsize="2,79">
              <v:shape style="position:absolute;left:7452;top:431;width:2;height:79" coordorigin="7452,431" coordsize="0,79" path="m7452,510l7452,431e" filled="false" stroked="true" strokeweight=".791069pt" strokecolor="#231f20">
                <v:path arrowok="t"/>
              </v:shape>
            </v:group>
            <v:group style="position:absolute;left:7313;top:430;width:2;height:82" coordorigin="7313,430" coordsize="2,82">
              <v:shape style="position:absolute;left:7313;top:430;width:2;height:82" coordorigin="7313,430" coordsize="0,82" path="m7313,511l7313,491,7313,470,7313,450,7313,430e" filled="false" stroked="true" strokeweight=".797258pt" strokecolor="#231f20">
                <v:path arrowok="t"/>
              </v:shape>
            </v:group>
            <v:group style="position:absolute;left:7174;top:428;width:2;height:85" coordorigin="7174,428" coordsize="2,85">
              <v:shape style="position:absolute;left:7174;top:428;width:2;height:85" coordorigin="7174,428" coordsize="0,85" path="m7174,513l7174,428e" filled="false" stroked="true" strokeweight=".801557pt" strokecolor="#231f20">
                <v:path arrowok="t"/>
              </v:shape>
            </v:group>
            <v:group style="position:absolute;left:7034;top:427;width:2;height:88" coordorigin="7034,427" coordsize="2,88">
              <v:shape style="position:absolute;left:7034;top:427;width:2;height:88" coordorigin="7034,427" coordsize="0,88" path="m7034,514l7034,427e" filled="false" stroked="true" strokeweight=".804118pt" strokecolor="#231f20">
                <v:path arrowok="t"/>
              </v:shape>
            </v:group>
            <v:group style="position:absolute;left:6895;top:425;width:2;height:92" coordorigin="6895,425" coordsize="2,92">
              <v:shape style="position:absolute;left:6895;top:425;width:2;height:92" coordorigin="6895,425" coordsize="0,92" path="m6895,516l6895,493,6895,470,6895,448,6895,425e" filled="false" stroked="true" strokeweight=".813661pt" strokecolor="#231f20">
                <v:path arrowok="t"/>
              </v:shape>
            </v:group>
            <v:group style="position:absolute;left:6756;top:423;width:2;height:95" coordorigin="6756,423" coordsize="2,95">
              <v:shape style="position:absolute;left:6756;top:423;width:2;height:95" coordorigin="6756,423" coordsize="0,95" path="m6756,518l6756,494,6756,470,6756,447,6756,423e" filled="false" stroked="true" strokeweight=".812611pt" strokecolor="#231f20">
                <v:path arrowok="t"/>
              </v:shape>
            </v:group>
            <v:group style="position:absolute;left:6617;top:422;width:2;height:98" coordorigin="6617,422" coordsize="2,98">
              <v:shape style="position:absolute;left:6617;top:422;width:2;height:98" coordorigin="6617,422" coordsize="0,98" path="m6617,519l6617,422e" filled="false" stroked="true" strokeweight=".808912pt" strokecolor="#231f20">
                <v:path arrowok="t"/>
              </v:shape>
            </v:group>
            <v:group style="position:absolute;left:6478;top:420;width:2;height:101" coordorigin="6478,420" coordsize="2,101">
              <v:shape style="position:absolute;left:6478;top:420;width:2;height:101" coordorigin="6478,420" coordsize="0,101" path="m6478,521l6478,420e" filled="false" stroked="true" strokeweight=".804379pt" strokecolor="#231f20">
                <v:path arrowok="t"/>
              </v:shape>
            </v:group>
            <v:group style="position:absolute;left:6338;top:419;width:2;height:104" coordorigin="6338,419" coordsize="2,104">
              <v:shape style="position:absolute;left:6338;top:419;width:2;height:104" coordorigin="6338,419" coordsize="0,104" path="m6338,522l6338,496,6338,470,6338,445,6338,419e" filled="false" stroked="true" strokeweight=".796282pt" strokecolor="#231f20">
                <v:path arrowok="t"/>
              </v:shape>
            </v:group>
            <v:group style="position:absolute;left:6189;top:385;width:2;height:172" coordorigin="6189,385" coordsize="2,172">
              <v:shape style="position:absolute;left:6189;top:385;width:2;height:172" coordorigin="6189,385" coordsize="0,172" path="m6189,556l6189,513,6189,470,6189,428,6189,385e" filled="false" stroked="true" strokeweight=".783411pt" strokecolor="#231f20">
                <v:path arrowok="t"/>
              </v:shape>
            </v:group>
            <v:group style="position:absolute;left:4796;top:385;width:2;height:172" coordorigin="4796,385" coordsize="2,172">
              <v:shape style="position:absolute;left:4796;top:385;width:2;height:172" coordorigin="4796,385" coordsize="0,172" path="m4796,556l4796,513,4796,470,4796,428,4796,385e" filled="false" stroked="true" strokeweight=".783411pt" strokecolor="#231f20">
                <v:path arrowok="t"/>
              </v:shape>
            </v:group>
            <v:group style="position:absolute;left:6058;top:431;width:2;height:79" coordorigin="6058,431" coordsize="2,79">
              <v:shape style="position:absolute;left:6058;top:431;width:2;height:79" coordorigin="6058,431" coordsize="0,79" path="m6058,510l6058,431e" filled="false" stroked="true" strokeweight=".791069pt" strokecolor="#231f20">
                <v:path arrowok="t"/>
              </v:shape>
            </v:group>
            <v:group style="position:absolute;left:5919;top:430;width:2;height:82" coordorigin="5919,430" coordsize="2,82">
              <v:shape style="position:absolute;left:5919;top:430;width:2;height:82" coordorigin="5919,430" coordsize="0,82" path="m5919,511l5919,491,5919,470,5919,450,5919,430e" filled="false" stroked="true" strokeweight=".797258pt" strokecolor="#231f20">
                <v:path arrowok="t"/>
              </v:shape>
            </v:group>
            <v:group style="position:absolute;left:5780;top:428;width:2;height:85" coordorigin="5780,428" coordsize="2,85">
              <v:shape style="position:absolute;left:5780;top:428;width:2;height:85" coordorigin="5780,428" coordsize="0,85" path="m5780,513l5780,428e" filled="false" stroked="true" strokeweight=".801557pt" strokecolor="#231f20">
                <v:path arrowok="t"/>
              </v:shape>
            </v:group>
            <v:group style="position:absolute;left:5641;top:427;width:2;height:88" coordorigin="5641,427" coordsize="2,88">
              <v:shape style="position:absolute;left:5641;top:427;width:2;height:88" coordorigin="5641,427" coordsize="0,88" path="m5641,514l5641,427e" filled="false" stroked="true" strokeweight=".804118pt" strokecolor="#231f20">
                <v:path arrowok="t"/>
              </v:shape>
            </v:group>
            <v:group style="position:absolute;left:5501;top:425;width:2;height:92" coordorigin="5501,425" coordsize="2,92">
              <v:shape style="position:absolute;left:5501;top:425;width:2;height:92" coordorigin="5501,425" coordsize="0,92" path="m5501,516l5501,493,5501,470,5501,448,5501,425e" filled="false" stroked="true" strokeweight=".813661pt" strokecolor="#231f20">
                <v:path arrowok="t"/>
              </v:shape>
            </v:group>
            <v:group style="position:absolute;left:5362;top:423;width:2;height:95" coordorigin="5362,423" coordsize="2,95">
              <v:shape style="position:absolute;left:5362;top:423;width:2;height:95" coordorigin="5362,423" coordsize="0,95" path="m5362,518l5362,494,5362,470,5362,447,5362,423e" filled="false" stroked="true" strokeweight=".812611pt" strokecolor="#231f20">
                <v:path arrowok="t"/>
              </v:shape>
            </v:group>
            <v:group style="position:absolute;left:5223;top:422;width:2;height:98" coordorigin="5223,422" coordsize="2,98">
              <v:shape style="position:absolute;left:5223;top:422;width:2;height:98" coordorigin="5223,422" coordsize="0,98" path="m5223,519l5223,422e" filled="false" stroked="true" strokeweight=".808912pt" strokecolor="#231f20">
                <v:path arrowok="t"/>
              </v:shape>
            </v:group>
            <v:group style="position:absolute;left:5084;top:420;width:2;height:101" coordorigin="5084,420" coordsize="2,101">
              <v:shape style="position:absolute;left:5084;top:420;width:2;height:101" coordorigin="5084,420" coordsize="0,101" path="m5084,521l5084,420e" filled="false" stroked="true" strokeweight=".804379pt" strokecolor="#231f20">
                <v:path arrowok="t"/>
              </v:shape>
            </v:group>
            <v:group style="position:absolute;left:4945;top:419;width:2;height:104" coordorigin="4945,419" coordsize="2,104">
              <v:shape style="position:absolute;left:4945;top:419;width:2;height:104" coordorigin="4945,419" coordsize="0,104" path="m4945,522l4945,496,4945,470,4945,445,4945,419e" filled="false" stroked="true" strokeweight=".796282pt" strokecolor="#231f20">
                <v:path arrowok="t"/>
              </v:shape>
            </v:group>
            <v:group style="position:absolute;left:4667;top:431;width:2;height:79" coordorigin="4667,431" coordsize="2,79">
              <v:shape style="position:absolute;left:4667;top:431;width:2;height:79" coordorigin="4667,431" coordsize="0,79" path="m4667,510l4667,431e" filled="false" stroked="true" strokeweight=".791069pt" strokecolor="#231f20">
                <v:path arrowok="t"/>
              </v:shape>
            </v:group>
            <v:group style="position:absolute;left:4528;top:430;width:2;height:82" coordorigin="4528,430" coordsize="2,82">
              <v:shape style="position:absolute;left:4528;top:430;width:2;height:82" coordorigin="4528,430" coordsize="0,82" path="m4528,511l4528,491,4528,470,4528,450,4528,430e" filled="false" stroked="true" strokeweight=".797258pt" strokecolor="#231f20">
                <v:path arrowok="t"/>
              </v:shape>
            </v:group>
            <v:group style="position:absolute;left:4389;top:428;width:2;height:85" coordorigin="4389,428" coordsize="2,85">
              <v:shape style="position:absolute;left:4389;top:428;width:2;height:85" coordorigin="4389,428" coordsize="0,85" path="m4389,513l4389,428e" filled="false" stroked="true" strokeweight=".801557pt" strokecolor="#231f20">
                <v:path arrowok="t"/>
              </v:shape>
            </v:group>
            <v:group style="position:absolute;left:4249;top:427;width:2;height:88" coordorigin="4249,427" coordsize="2,88">
              <v:shape style="position:absolute;left:4249;top:427;width:2;height:88" coordorigin="4249,427" coordsize="0,88" path="m4249,514l4249,427e" filled="false" stroked="true" strokeweight=".804118pt" strokecolor="#231f20">
                <v:path arrowok="t"/>
              </v:shape>
            </v:group>
            <v:group style="position:absolute;left:4110;top:425;width:2;height:92" coordorigin="4110,425" coordsize="2,92">
              <v:shape style="position:absolute;left:4110;top:425;width:2;height:92" coordorigin="4110,425" coordsize="0,92" path="m4110,516l4110,493,4110,470,4110,448,4110,425e" filled="false" stroked="true" strokeweight=".813661pt" strokecolor="#231f20">
                <v:path arrowok="t"/>
              </v:shape>
            </v:group>
            <v:group style="position:absolute;left:3971;top:423;width:2;height:95" coordorigin="3971,423" coordsize="2,95">
              <v:shape style="position:absolute;left:3971;top:423;width:2;height:95" coordorigin="3971,423" coordsize="0,95" path="m3971,518l3971,494,3971,470,3971,447,3971,423e" filled="false" stroked="true" strokeweight=".812611pt" strokecolor="#231f20">
                <v:path arrowok="t"/>
              </v:shape>
            </v:group>
            <v:group style="position:absolute;left:3832;top:422;width:2;height:98" coordorigin="3832,422" coordsize="2,98">
              <v:shape style="position:absolute;left:3832;top:422;width:2;height:98" coordorigin="3832,422" coordsize="0,98" path="m3832,519l3832,422e" filled="false" stroked="true" strokeweight=".808912pt" strokecolor="#231f20">
                <v:path arrowok="t"/>
              </v:shape>
            </v:group>
            <v:group style="position:absolute;left:3693;top:420;width:2;height:101" coordorigin="3693,420" coordsize="2,101">
              <v:shape style="position:absolute;left:3693;top:420;width:2;height:101" coordorigin="3693,420" coordsize="0,101" path="m3693,521l3693,420e" filled="false" stroked="true" strokeweight=".804379pt" strokecolor="#231f20">
                <v:path arrowok="t"/>
              </v:shape>
            </v:group>
            <v:group style="position:absolute;left:3553;top:419;width:2;height:104" coordorigin="3553,419" coordsize="2,104">
              <v:shape style="position:absolute;left:3553;top:419;width:2;height:104" coordorigin="3553,419" coordsize="0,104" path="m3553,522l3553,496,3553,470,3553,445,3553,419e" filled="false" stroked="true" strokeweight=".796282pt" strokecolor="#231f20">
                <v:path arrowok="t"/>
              </v:shape>
            </v:group>
            <v:group style="position:absolute;left:3404;top:385;width:2;height:172" coordorigin="3404,385" coordsize="2,172">
              <v:shape style="position:absolute;left:3404;top:385;width:2;height:172" coordorigin="3404,385" coordsize="0,172" path="m3404,556l3404,513,3404,470,3404,428,3404,385e" filled="false" stroked="true" strokeweight=".783411pt" strokecolor="#231f20">
                <v:path arrowok="t"/>
              </v:shape>
            </v:group>
            <v:group style="position:absolute;left:3283;top:431;width:2;height:79" coordorigin="3283,431" coordsize="2,79">
              <v:shape style="position:absolute;left:3283;top:431;width:2;height:79" coordorigin="3283,431" coordsize="0,79" path="m3283,510l3283,431e" filled="false" stroked="true" strokeweight=".791069pt" strokecolor="#231f20">
                <v:path arrowok="t"/>
              </v:shape>
            </v:group>
            <v:group style="position:absolute;left:3144;top:430;width:2;height:82" coordorigin="3144,430" coordsize="2,82">
              <v:shape style="position:absolute;left:3144;top:430;width:2;height:82" coordorigin="3144,430" coordsize="0,82" path="m3144,511l3144,491,3144,470,3144,450,3144,430e" filled="false" stroked="true" strokeweight=".797258pt" strokecolor="#231f20">
                <v:path arrowok="t"/>
              </v:shape>
            </v:group>
            <v:group style="position:absolute;left:3005;top:428;width:2;height:85" coordorigin="3005,428" coordsize="2,85">
              <v:shape style="position:absolute;left:3005;top:428;width:2;height:85" coordorigin="3005,428" coordsize="0,85" path="m3005,513l3005,428e" filled="false" stroked="true" strokeweight=".801557pt" strokecolor="#231f20">
                <v:path arrowok="t"/>
              </v:shape>
            </v:group>
            <v:group style="position:absolute;left:2865;top:427;width:2;height:88" coordorigin="2865,427" coordsize="2,88">
              <v:shape style="position:absolute;left:2865;top:427;width:2;height:88" coordorigin="2865,427" coordsize="0,88" path="m2865,514l2865,427e" filled="false" stroked="true" strokeweight=".804118pt" strokecolor="#231f20">
                <v:path arrowok="t"/>
              </v:shape>
            </v:group>
            <v:group style="position:absolute;left:2726;top:425;width:2;height:92" coordorigin="2726,425" coordsize="2,92">
              <v:shape style="position:absolute;left:2726;top:425;width:2;height:92" coordorigin="2726,425" coordsize="0,92" path="m2726,516l2726,493,2726,470,2726,448,2726,425e" filled="false" stroked="true" strokeweight=".813661pt" strokecolor="#231f20">
                <v:path arrowok="t"/>
              </v:shape>
            </v:group>
            <v:group style="position:absolute;left:2587;top:423;width:2;height:95" coordorigin="2587,423" coordsize="2,95">
              <v:shape style="position:absolute;left:2587;top:423;width:2;height:95" coordorigin="2587,423" coordsize="0,95" path="m2587,518l2587,494,2587,470,2587,447,2587,423e" filled="false" stroked="true" strokeweight=".812611pt" strokecolor="#231f20">
                <v:path arrowok="t"/>
              </v:shape>
            </v:group>
            <v:group style="position:absolute;left:2448;top:422;width:2;height:98" coordorigin="2448,422" coordsize="2,98">
              <v:shape style="position:absolute;left:2448;top:422;width:2;height:98" coordorigin="2448,422" coordsize="0,98" path="m2448,519l2448,422e" filled="false" stroked="true" strokeweight=".808912pt" strokecolor="#231f20">
                <v:path arrowok="t"/>
              </v:shape>
            </v:group>
            <v:group style="position:absolute;left:2309;top:420;width:2;height:101" coordorigin="2309,420" coordsize="2,101">
              <v:shape style="position:absolute;left:2309;top:420;width:2;height:101" coordorigin="2309,420" coordsize="0,101" path="m2309,521l2309,420e" filled="false" stroked="true" strokeweight=".804379pt" strokecolor="#231f20">
                <v:path arrowok="t"/>
              </v:shape>
            </v:group>
            <v:group style="position:absolute;left:2169;top:419;width:2;height:104" coordorigin="2169,419" coordsize="2,104">
              <v:shape style="position:absolute;left:2169;top:419;width:2;height:104" coordorigin="2169,419" coordsize="0,104" path="m2169,522l2169,496,2169,470,2169,445,2169,419e" filled="false" stroked="true" strokeweight=".796282pt" strokecolor="#231f20">
                <v:path arrowok="t"/>
              </v:shape>
            </v:group>
            <v:group style="position:absolute;left:4084;top:444;width:53;height:53" coordorigin="4084,444" coordsize="53,53">
              <v:shape style="position:absolute;left:4084;top:444;width:53;height:53" coordorigin="4084,444" coordsize="53,53" path="m4125,444l4096,444,4084,456,4084,485,4096,497,4125,497,4136,485,4136,456,4125,444xe" filled="true" fillcolor="#231f20" stroked="false">
                <v:path arrowok="t"/>
                <v:fill type="solid"/>
              </v:shape>
            </v:group>
            <v:group style="position:absolute;left:4084;top:444;width:53;height:53" coordorigin="4084,444" coordsize="53,53">
              <v:shape style="position:absolute;left:4084;top:444;width:53;height:53" coordorigin="4084,444" coordsize="53,53" path="m4110,444l4125,444,4136,456,4136,470,4136,485,4125,497,4110,497,4096,497,4084,485,4084,470,4084,456,4096,444,4110,444xe" filled="false" stroked="true" strokeweight=".567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w w:val="100"/>
          <w:sz w:val="20"/>
        </w:rPr>
        <w:t>P</w:t>
      </w:r>
      <w:r>
        <w:rPr>
          <w:rFonts w:ascii="Arial"/>
          <w:w w:val="100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tabs>
          <w:tab w:pos="3830" w:val="left" w:leader="none"/>
          <w:tab w:pos="5230" w:val="left" w:leader="none"/>
          <w:tab w:pos="6794" w:val="left" w:leader="none"/>
          <w:tab w:pos="8174" w:val="left" w:leader="none"/>
        </w:tabs>
        <w:spacing w:before="0"/>
        <w:ind w:left="244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sz w:val="20"/>
          <w:szCs w:val="20"/>
        </w:rPr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3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2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1</w:t>
        <w:tab/>
        <w:t>0</w:t>
        <w:tab/>
        <w:t>1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right="6484"/>
        <w:jc w:val="left"/>
      </w:pPr>
      <w:r>
        <w:rPr>
          <w:color w:val="231F20"/>
        </w:rPr>
        <w:t>O número representado pelo ponto P é A) –</w:t>
      </w:r>
      <w:r>
        <w:rPr>
          <w:color w:val="231F20"/>
          <w:spacing w:val="-3"/>
        </w:rPr>
        <w:t> </w:t>
      </w:r>
      <w:r>
        <w:rPr>
          <w:color w:val="231F20"/>
        </w:rPr>
        <w:t>2,5</w:t>
      </w:r>
      <w:r>
        <w:rPr/>
      </w:r>
    </w:p>
    <w:p>
      <w:pPr>
        <w:pStyle w:val="BodyText"/>
        <w:spacing w:line="199" w:lineRule="exact" w:before="0"/>
        <w:ind w:right="0"/>
        <w:jc w:val="both"/>
      </w:pPr>
      <w:r>
        <w:rPr>
          <w:color w:val="231F20"/>
        </w:rPr>
        <w:t>B) –</w:t>
      </w:r>
      <w:r>
        <w:rPr>
          <w:color w:val="231F20"/>
          <w:spacing w:val="-3"/>
        </w:rPr>
        <w:t> </w:t>
      </w:r>
      <w:r>
        <w:rPr>
          <w:color w:val="231F20"/>
        </w:rPr>
        <w:t>1,5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1,5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2,5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right="104" w:hanging="1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26</w:t>
      </w:r>
      <w:r>
        <w:rPr>
          <w:color w:val="231F20"/>
        </w:rPr>
        <w:t>) </w:t>
      </w:r>
      <w:r>
        <w:rPr>
          <w:rFonts w:ascii="Arial" w:hAnsi="Arial"/>
          <w:color w:val="231F20"/>
          <w:sz w:val="16"/>
        </w:rPr>
        <w:t>(M080005BH) </w:t>
      </w:r>
      <w:r>
        <w:rPr>
          <w:color w:val="231F20"/>
        </w:rPr>
        <w:t>Uma pesquisa de opinião foi realizada em uma escola para saber qual era o tipo de programação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televisão</w:t>
      </w:r>
      <w:r>
        <w:rPr>
          <w:color w:val="231F20"/>
          <w:spacing w:val="-12"/>
        </w:rPr>
        <w:t> </w:t>
      </w:r>
      <w:r>
        <w:rPr>
          <w:color w:val="231F20"/>
        </w:rPr>
        <w:t>preferido</w:t>
      </w:r>
      <w:r>
        <w:rPr>
          <w:color w:val="231F20"/>
          <w:spacing w:val="-11"/>
        </w:rPr>
        <w:t> </w:t>
      </w:r>
      <w:r>
        <w:rPr>
          <w:color w:val="231F20"/>
        </w:rPr>
        <w:t>pela</w:t>
      </w:r>
      <w:r>
        <w:rPr>
          <w:color w:val="231F20"/>
          <w:spacing w:val="-11"/>
        </w:rPr>
        <w:t> </w:t>
      </w:r>
      <w:r>
        <w:rPr>
          <w:color w:val="231F20"/>
        </w:rPr>
        <w:t>maioria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estudantes.</w:t>
      </w:r>
      <w:r>
        <w:rPr>
          <w:color w:val="231F20"/>
          <w:spacing w:val="-11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entrevistado</w:t>
      </w:r>
      <w:r>
        <w:rPr>
          <w:color w:val="231F20"/>
          <w:spacing w:val="-10"/>
        </w:rPr>
        <w:t> </w:t>
      </w:r>
      <w:r>
        <w:rPr>
          <w:color w:val="231F20"/>
        </w:rPr>
        <w:t>escolheu</w:t>
      </w:r>
      <w:r>
        <w:rPr>
          <w:color w:val="231F20"/>
          <w:spacing w:val="-11"/>
        </w:rPr>
        <w:t> </w:t>
      </w:r>
      <w:r>
        <w:rPr>
          <w:color w:val="231F20"/>
        </w:rPr>
        <w:t>apenas</w:t>
      </w:r>
      <w:r>
        <w:rPr>
          <w:color w:val="231F20"/>
          <w:spacing w:val="-11"/>
        </w:rPr>
        <w:t> </w:t>
      </w:r>
      <w:r>
        <w:rPr>
          <w:color w:val="231F20"/>
        </w:rPr>
        <w:t>um </w:t>
      </w:r>
      <w:r>
        <w:rPr>
          <w:color w:val="231F20"/>
        </w:rPr>
      </w:r>
      <w:r>
        <w:rPr>
          <w:rFonts w:ascii="Arial" w:hAnsi="Arial"/>
          <w:color w:val="231F20"/>
        </w:rPr>
        <w:t>programa e os resultados dessa pesquisa foram apresentados pelo gráfico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abaixo.</w:t>
      </w:r>
      <w:r>
        <w:rPr>
          <w:rFonts w:ascii="Arial" w:hAnsi="Arial"/>
        </w:rPr>
      </w:r>
    </w:p>
    <w:p>
      <w:pPr>
        <w:spacing w:before="174"/>
        <w:ind w:left="203" w:right="6989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34.789993pt;margin-top:12.280143pt;width:363.3pt;height:150.6pt;mso-position-horizontal-relative:page;mso-position-vertical-relative:paragraph;z-index:2896" coordorigin="2696,246" coordsize="7266,3012">
            <v:group style="position:absolute;left:2707;top:3246;width:7244;height:2" coordorigin="2707,3246" coordsize="7244,2">
              <v:shape style="position:absolute;left:2707;top:3246;width:7244;height:2" coordorigin="2707,3246" coordsize="7244,0" path="m9950,3246l2707,3246e" filled="false" stroked="true" strokeweight="1.069pt" strokecolor="#231f20">
                <v:path arrowok="t"/>
              </v:shape>
            </v:group>
            <v:group style="position:absolute;left:2721;top:282;width:69;height:2964" coordorigin="2721,282" coordsize="69,2964">
              <v:shape style="position:absolute;left:2721;top:282;width:69;height:2964" coordorigin="2721,282" coordsize="69,2964" path="m2789,3246l2789,282,2721,282e" filled="false" stroked="true" strokeweight="1.069pt" strokecolor="#231f20">
                <v:path arrowok="t"/>
              </v:shape>
            </v:group>
            <v:group style="position:absolute;left:2717;top:595;width:73;height:2" coordorigin="2717,595" coordsize="73,2">
              <v:shape style="position:absolute;left:2717;top:595;width:73;height:2" coordorigin="2717,595" coordsize="73,0" path="m2789,595l2717,595e" filled="false" stroked="true" strokeweight="1.069pt" strokecolor="#231f20">
                <v:path arrowok="t"/>
              </v:shape>
            </v:group>
            <v:group style="position:absolute;left:2717;top:882;width:73;height:2" coordorigin="2717,882" coordsize="73,2">
              <v:shape style="position:absolute;left:2717;top:882;width:73;height:2" coordorigin="2717,882" coordsize="73,0" path="m2789,882l2717,882e" filled="false" stroked="true" strokeweight="1.069pt" strokecolor="#231f20">
                <v:path arrowok="t"/>
              </v:shape>
            </v:group>
            <v:group style="position:absolute;left:2717;top:1168;width:73;height:2" coordorigin="2717,1168" coordsize="73,2">
              <v:shape style="position:absolute;left:2717;top:1168;width:73;height:2" coordorigin="2717,1168" coordsize="73,0" path="m2789,1168l2717,1168e" filled="false" stroked="true" strokeweight="1.069pt" strokecolor="#231f20">
                <v:path arrowok="t"/>
              </v:shape>
            </v:group>
            <v:group style="position:absolute;left:2717;top:1477;width:73;height:2" coordorigin="2717,1477" coordsize="73,2">
              <v:shape style="position:absolute;left:2717;top:1477;width:73;height:2" coordorigin="2717,1477" coordsize="73,0" path="m2789,1477l2717,1477e" filled="false" stroked="true" strokeweight="1.069pt" strokecolor="#231f20">
                <v:path arrowok="t"/>
              </v:shape>
            </v:group>
            <v:group style="position:absolute;left:2717;top:1764;width:73;height:2" coordorigin="2717,1764" coordsize="73,2">
              <v:shape style="position:absolute;left:2717;top:1764;width:73;height:2" coordorigin="2717,1764" coordsize="73,0" path="m2789,1764l2717,1764e" filled="false" stroked="true" strokeweight="1.069pt" strokecolor="#231f20">
                <v:path arrowok="t"/>
              </v:shape>
            </v:group>
            <v:group style="position:absolute;left:2717;top:2051;width:73;height:2" coordorigin="2717,2051" coordsize="73,2">
              <v:shape style="position:absolute;left:2717;top:2051;width:73;height:2" coordorigin="2717,2051" coordsize="73,0" path="m2789,2051l2717,2051e" filled="false" stroked="true" strokeweight="1.069pt" strokecolor="#231f20">
                <v:path arrowok="t"/>
              </v:shape>
            </v:group>
            <v:group style="position:absolute;left:2717;top:2370;width:73;height:2" coordorigin="2717,2370" coordsize="73,2">
              <v:shape style="position:absolute;left:2717;top:2370;width:73;height:2" coordorigin="2717,2370" coordsize="73,0" path="m2789,2370l2717,2370e" filled="false" stroked="true" strokeweight="1.069pt" strokecolor="#231f20">
                <v:path arrowok="t"/>
              </v:shape>
            </v:group>
            <v:group style="position:absolute;left:2717;top:2656;width:73;height:2" coordorigin="2717,2656" coordsize="73,2">
              <v:shape style="position:absolute;left:2717;top:2656;width:73;height:2" coordorigin="2717,2656" coordsize="73,0" path="m2789,2656l2717,2656e" filled="false" stroked="true" strokeweight="1.069pt" strokecolor="#231f20">
                <v:path arrowok="t"/>
              </v:shape>
            </v:group>
            <v:group style="position:absolute;left:2717;top:2943;width:73;height:2" coordorigin="2717,2943" coordsize="73,2">
              <v:shape style="position:absolute;left:2717;top:2943;width:73;height:2" coordorigin="2717,2943" coordsize="73,0" path="m2789,2943l2717,2943e" filled="false" stroked="true" strokeweight="1.069pt" strokecolor="#231f20">
                <v:path arrowok="t"/>
              </v:shape>
            </v:group>
            <v:group style="position:absolute;left:2951;top:539;width:474;height:2708" coordorigin="2951,539" coordsize="474,2708">
              <v:shape style="position:absolute;left:2951;top:539;width:474;height:2708" coordorigin="2951,539" coordsize="474,2708" path="m2951,3246l3425,3246,3425,539,2951,539,2951,3246xe" filled="true" fillcolor="#231f20" stroked="false">
                <v:path arrowok="t"/>
                <v:fill type="solid"/>
              </v:shape>
            </v:group>
            <v:group style="position:absolute;left:3441;top:1533;width:474;height:1713" coordorigin="3441,1533" coordsize="474,1713">
              <v:shape style="position:absolute;left:3441;top:1533;width:474;height:1713" coordorigin="3441,1533" coordsize="474,1713" path="m3441,3246l3914,3246,3914,1533,3441,1533,3441,3246xe" filled="true" fillcolor="#939598" stroked="false">
                <v:path arrowok="t"/>
                <v:fill type="solid"/>
              </v:shape>
            </v:group>
            <v:group style="position:absolute;left:3441;top:1533;width:474;height:1713" coordorigin="3441,1533" coordsize="474,1713">
              <v:shape style="position:absolute;left:3441;top:1533;width:474;height:1713" coordorigin="3441,1533" coordsize="474,1713" path="m3441,3246l3914,3246,3914,1533,3441,1533,3441,3246xe" filled="false" stroked="true" strokeweight="1.069pt" strokecolor="#231f20">
                <v:path arrowok="t"/>
              </v:shape>
            </v:group>
            <v:group style="position:absolute;left:3914;top:2311;width:474;height:935" coordorigin="3914,2311" coordsize="474,935">
              <v:shape style="position:absolute;left:3914;top:2311;width:474;height:935" coordorigin="3914,2311" coordsize="474,935" path="m3914,3246l4387,3246,4387,2311,3914,2311,3914,3246xe" filled="false" stroked="true" strokeweight="1.069pt" strokecolor="#231f20">
                <v:path arrowok="t"/>
              </v:shape>
            </v:group>
            <v:group style="position:absolute;left:4738;top:2351;width:474;height:895" coordorigin="4738,2351" coordsize="474,895">
              <v:shape style="position:absolute;left:4738;top:2351;width:474;height:895" coordorigin="4738,2351" coordsize="474,895" path="m4738,3246l5211,3246,5211,2351,4738,2351,4738,3246xe" filled="true" fillcolor="#231f20" stroked="false">
                <v:path arrowok="t"/>
                <v:fill type="solid"/>
              </v:shape>
            </v:group>
            <v:group style="position:absolute;left:5227;top:1365;width:474;height:1882" coordorigin="5227,1365" coordsize="474,1882">
              <v:shape style="position:absolute;left:5227;top:1365;width:474;height:1882" coordorigin="5227,1365" coordsize="474,1882" path="m5227,3246l5701,3246,5701,1365,5227,1365,5227,3246xe" filled="true" fillcolor="#939598" stroked="false">
                <v:path arrowok="t"/>
                <v:fill type="solid"/>
              </v:shape>
            </v:group>
            <v:group style="position:absolute;left:5227;top:1365;width:474;height:1882" coordorigin="5227,1365" coordsize="474,1882">
              <v:shape style="position:absolute;left:5227;top:1365;width:474;height:1882" coordorigin="5227,1365" coordsize="474,1882" path="m5227,3246l5701,3246,5701,1365,5227,1365,5227,3246xe" filled="false" stroked="true" strokeweight="1.069pt" strokecolor="#231f20">
                <v:path arrowok="t"/>
              </v:shape>
            </v:group>
            <v:group style="position:absolute;left:5701;top:1549;width:474;height:1697" coordorigin="5701,1549" coordsize="474,1697">
              <v:shape style="position:absolute;left:5701;top:1549;width:474;height:1697" coordorigin="5701,1549" coordsize="474,1697" path="m5701,3246l6174,3246,6174,1549,5701,1549,5701,3246xe" filled="false" stroked="true" strokeweight="1.069pt" strokecolor="#231f20">
                <v:path arrowok="t"/>
              </v:shape>
            </v:group>
            <v:group style="position:absolute;left:6535;top:1950;width:474;height:1296" coordorigin="6535,1950" coordsize="474,1296">
              <v:shape style="position:absolute;left:6535;top:1950;width:474;height:1296" coordorigin="6535,1950" coordsize="474,1296" path="m6535,3246l7008,3246,7008,1950,6535,1950,6535,3246xe" filled="true" fillcolor="#231f20" stroked="false">
                <v:path arrowok="t"/>
                <v:fill type="solid"/>
              </v:shape>
            </v:group>
            <v:group style="position:absolute;left:7024;top:1429;width:474;height:1817" coordorigin="7024,1429" coordsize="474,1817">
              <v:shape style="position:absolute;left:7024;top:1429;width:474;height:1817" coordorigin="7024,1429" coordsize="474,1817" path="m7024,3246l7497,3246,7497,1429,7024,1429,7024,3246xe" filled="true" fillcolor="#939598" stroked="false">
                <v:path arrowok="t"/>
                <v:fill type="solid"/>
              </v:shape>
            </v:group>
            <v:group style="position:absolute;left:7024;top:1429;width:474;height:1817" coordorigin="7024,1429" coordsize="474,1817">
              <v:shape style="position:absolute;left:7024;top:1429;width:474;height:1817" coordorigin="7024,1429" coordsize="474,1817" path="m7024,3246l7497,3246,7497,1429,7024,1429,7024,3246xe" filled="false" stroked="true" strokeweight="1.069pt" strokecolor="#231f20">
                <v:path arrowok="t"/>
              </v:shape>
            </v:group>
            <v:group style="position:absolute;left:7497;top:1060;width:474;height:2186" coordorigin="7497,1060" coordsize="474,2186">
              <v:shape style="position:absolute;left:7497;top:1060;width:474;height:2186" coordorigin="7497,1060" coordsize="474,2186" path="m7497,3246l7971,3246,7971,1060,7497,1060,7497,3246xe" filled="false" stroked="true" strokeweight="1.069pt" strokecolor="#231f20">
                <v:path arrowok="t"/>
              </v:shape>
            </v:group>
            <v:group style="position:absolute;left:8332;top:2528;width:474;height:718" coordorigin="8332,2528" coordsize="474,718">
              <v:shape style="position:absolute;left:8332;top:2528;width:474;height:718" coordorigin="8332,2528" coordsize="474,718" path="m8332,3246l8805,3246,8805,2528,8332,2528,8332,3246xe" filled="true" fillcolor="#231f20" stroked="false">
                <v:path arrowok="t"/>
                <v:fill type="solid"/>
              </v:shape>
            </v:group>
            <v:group style="position:absolute;left:8821;top:2143;width:474;height:1103" coordorigin="8821,2143" coordsize="474,1103">
              <v:shape style="position:absolute;left:8821;top:2143;width:474;height:1103" coordorigin="8821,2143" coordsize="474,1103" path="m8821,3246l9294,3246,9294,2143,8821,2143,8821,3246xe" filled="true" fillcolor="#939598" stroked="false">
                <v:path arrowok="t"/>
                <v:fill type="solid"/>
              </v:shape>
            </v:group>
            <v:group style="position:absolute;left:8821;top:2143;width:474;height:1103" coordorigin="8821,2143" coordsize="474,1103">
              <v:shape style="position:absolute;left:8821;top:2143;width:474;height:1103" coordorigin="8821,2143" coordsize="474,1103" path="m8821,3246l9294,3246,9294,2143,8821,2143,8821,3246xe" filled="false" stroked="true" strokeweight="1.069pt" strokecolor="#231f20">
                <v:path arrowok="t"/>
              </v:shape>
            </v:group>
            <v:group style="position:absolute;left:9294;top:1894;width:474;height:1352" coordorigin="9294,1894" coordsize="474,1352">
              <v:shape style="position:absolute;left:9294;top:1894;width:474;height:1352" coordorigin="9294,1894" coordsize="474,1352" path="m9294,3246l9767,3246,9767,1894,9294,1894,9294,3246xe" filled="false" stroked="true" strokeweight="1.069pt" strokecolor="#231f20">
                <v:path arrowok="t"/>
              </v:shape>
              <v:shape style="position:absolute;left:3080;top:24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46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627;top:76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37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551;top:1244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356;top:107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814;top:125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135;top:113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649;top:1645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9399;top:1613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23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934;top:183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033;top:2014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16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859;top:2078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15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461;top:2240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z w:val="21"/>
        </w:rPr>
        <w:t>50</w:t>
      </w:r>
      <w:r>
        <w:rPr>
          <w:rFonts w:ascii="Arial"/>
          <w:sz w:val="21"/>
        </w:rPr>
      </w:r>
    </w:p>
    <w:p>
      <w:pPr>
        <w:spacing w:before="57"/>
        <w:ind w:left="203" w:right="6989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/>
        <w:pict>
          <v:shape style="position:absolute;margin-left:96.583633pt;margin-top:7.296842pt;width:12.7pt;height:117.3pt;mso-position-horizontal-relative:page;mso-position-vertical-relative:paragraph;z-index:2992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estudantes</w:t>
                  </w:r>
                  <w:r>
                    <w:rPr>
                      <w:rFonts w:ascii="Arial" w:hAns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1"/>
        </w:rPr>
        <w:t>45</w:t>
      </w:r>
      <w:r>
        <w:rPr>
          <w:rFonts w:ascii="Arial"/>
          <w:sz w:val="21"/>
        </w:rPr>
      </w:r>
    </w:p>
    <w:p>
      <w:pPr>
        <w:spacing w:before="57"/>
        <w:ind w:left="203" w:right="6989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40</w:t>
      </w:r>
      <w:r>
        <w:rPr>
          <w:rFonts w:ascii="Arial"/>
          <w:sz w:val="21"/>
        </w:rPr>
      </w:r>
    </w:p>
    <w:p>
      <w:pPr>
        <w:spacing w:before="57"/>
        <w:ind w:left="203" w:right="6989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35</w:t>
      </w:r>
      <w:r>
        <w:rPr>
          <w:rFonts w:ascii="Arial"/>
          <w:sz w:val="21"/>
        </w:rPr>
      </w:r>
    </w:p>
    <w:p>
      <w:pPr>
        <w:spacing w:before="57"/>
        <w:ind w:left="203" w:right="6989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30</w:t>
      </w:r>
      <w:r>
        <w:rPr>
          <w:rFonts w:ascii="Arial"/>
          <w:sz w:val="21"/>
        </w:rPr>
      </w:r>
    </w:p>
    <w:p>
      <w:pPr>
        <w:spacing w:before="57"/>
        <w:ind w:left="203" w:right="6989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25</w:t>
      </w:r>
      <w:r>
        <w:rPr>
          <w:rFonts w:ascii="Arial"/>
          <w:sz w:val="21"/>
        </w:rPr>
      </w:r>
    </w:p>
    <w:p>
      <w:pPr>
        <w:spacing w:before="57"/>
        <w:ind w:left="203" w:right="6989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20</w:t>
      </w:r>
      <w:r>
        <w:rPr>
          <w:rFonts w:ascii="Arial"/>
          <w:sz w:val="21"/>
        </w:rPr>
      </w:r>
    </w:p>
    <w:p>
      <w:pPr>
        <w:spacing w:before="57"/>
        <w:ind w:left="203" w:right="6989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15</w:t>
      </w:r>
      <w:r>
        <w:rPr>
          <w:rFonts w:ascii="Arial"/>
          <w:sz w:val="21"/>
        </w:rPr>
      </w:r>
    </w:p>
    <w:p>
      <w:pPr>
        <w:spacing w:before="57"/>
        <w:ind w:left="203" w:right="6989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10</w:t>
      </w:r>
      <w:r>
        <w:rPr>
          <w:rFonts w:ascii="Arial"/>
          <w:sz w:val="21"/>
        </w:rPr>
      </w:r>
    </w:p>
    <w:p>
      <w:pPr>
        <w:spacing w:before="57"/>
        <w:ind w:left="0" w:right="66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w w:val="101"/>
          <w:sz w:val="21"/>
        </w:rPr>
        <w:t>5</w:t>
      </w:r>
      <w:r>
        <w:rPr>
          <w:rFonts w:ascii="Arial"/>
          <w:sz w:val="21"/>
        </w:rPr>
      </w:r>
    </w:p>
    <w:p>
      <w:pPr>
        <w:spacing w:line="204" w:lineRule="exact" w:before="57"/>
        <w:ind w:left="0" w:right="66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w w:val="101"/>
          <w:sz w:val="21"/>
        </w:rPr>
        <w:t>0</w:t>
      </w:r>
      <w:r>
        <w:rPr>
          <w:rFonts w:ascii="Arial"/>
          <w:sz w:val="21"/>
        </w:rPr>
      </w:r>
    </w:p>
    <w:p>
      <w:pPr>
        <w:spacing w:after="0" w:line="204" w:lineRule="exact"/>
        <w:jc w:val="center"/>
        <w:rPr>
          <w:rFonts w:ascii="Arial" w:hAnsi="Arial" w:cs="Arial" w:eastAsia="Arial" w:hint="default"/>
          <w:sz w:val="21"/>
          <w:szCs w:val="21"/>
        </w:rPr>
        <w:sectPr>
          <w:headerReference w:type="default" r:id="rId54"/>
          <w:pgSz w:w="11910" w:h="16840"/>
          <w:pgMar w:header="377" w:footer="524" w:top="560" w:bottom="720" w:left="740" w:right="740"/>
        </w:sectPr>
      </w:pPr>
    </w:p>
    <w:p>
      <w:pPr>
        <w:spacing w:line="209" w:lineRule="exact" w:before="0"/>
        <w:ind w:left="0" w:right="0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Desenho</w:t>
      </w:r>
      <w:r>
        <w:rPr>
          <w:rFonts w:ascii="Arial"/>
          <w:sz w:val="21"/>
        </w:rPr>
      </w:r>
    </w:p>
    <w:p>
      <w:pPr>
        <w:spacing w:line="240" w:lineRule="exact" w:before="0"/>
        <w:ind w:left="0" w:right="3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Animado</w:t>
      </w:r>
      <w:r>
        <w:rPr>
          <w:rFonts w:ascii="Arial"/>
          <w:sz w:val="21"/>
        </w:rPr>
      </w:r>
    </w:p>
    <w:p>
      <w:pPr>
        <w:tabs>
          <w:tab w:pos="2784" w:val="left" w:leader="none"/>
          <w:tab w:pos="4355" w:val="left" w:leader="none"/>
        </w:tabs>
        <w:spacing w:line="209" w:lineRule="exact" w:before="0"/>
        <w:ind w:left="1066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/>
        <w:br w:type="column"/>
      </w:r>
      <w:r>
        <w:rPr>
          <w:rFonts w:ascii="Arial"/>
          <w:color w:val="231F20"/>
          <w:sz w:val="21"/>
        </w:rPr>
        <w:t>Filme</w:t>
        <w:tab/>
        <w:t>Novela</w:t>
        <w:tab/>
        <w:t>Programa</w:t>
      </w:r>
      <w:r>
        <w:rPr>
          <w:rFonts w:ascii="Arial"/>
          <w:color w:val="231F20"/>
          <w:spacing w:val="22"/>
          <w:sz w:val="21"/>
        </w:rPr>
        <w:t> </w:t>
      </w:r>
      <w:r>
        <w:rPr>
          <w:rFonts w:ascii="Arial"/>
          <w:color w:val="231F20"/>
          <w:sz w:val="21"/>
        </w:rPr>
        <w:t>de</w:t>
      </w:r>
      <w:r>
        <w:rPr>
          <w:rFonts w:ascii="Arial"/>
          <w:sz w:val="21"/>
        </w:rPr>
      </w:r>
    </w:p>
    <w:p>
      <w:pPr>
        <w:spacing w:line="240" w:lineRule="exact" w:before="0"/>
        <w:ind w:left="4553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color w:val="231F20"/>
          <w:sz w:val="21"/>
        </w:rPr>
        <w:t>Auditório</w:t>
      </w:r>
      <w:r>
        <w:rPr>
          <w:rFonts w:ascii="Arial" w:hAnsi="Arial"/>
          <w:sz w:val="21"/>
        </w:rPr>
      </w:r>
    </w:p>
    <w:p>
      <w:pPr>
        <w:spacing w:before="69"/>
        <w:ind w:left="97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b/>
          <w:color w:val="231F20"/>
          <w:sz w:val="21"/>
        </w:rPr>
        <w:t>Programas de</w:t>
      </w:r>
      <w:r>
        <w:rPr>
          <w:rFonts w:ascii="Arial" w:hAnsi="Arial"/>
          <w:b/>
          <w:color w:val="231F20"/>
          <w:spacing w:val="36"/>
          <w:sz w:val="21"/>
        </w:rPr>
        <w:t> </w:t>
      </w:r>
      <w:r>
        <w:rPr>
          <w:rFonts w:ascii="Arial" w:hAnsi="Arial"/>
          <w:b/>
          <w:color w:val="231F20"/>
          <w:sz w:val="21"/>
        </w:rPr>
        <w:t>Televisão</w:t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1910" w:h="16840"/>
          <w:pgMar w:top="0" w:bottom="0" w:left="740" w:right="740"/>
          <w:cols w:num="2" w:equalWidth="0">
            <w:col w:w="3363" w:space="40"/>
            <w:col w:w="7027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5"/>
          <w:szCs w:val="15"/>
        </w:rPr>
      </w:pPr>
    </w:p>
    <w:p>
      <w:pPr>
        <w:tabs>
          <w:tab w:pos="4782" w:val="left" w:leader="none"/>
          <w:tab w:pos="6541" w:val="left" w:leader="none"/>
        </w:tabs>
        <w:spacing w:before="71"/>
        <w:ind w:left="3179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82.389008pt;margin-top:4.800879pt;width:9.25pt;height:9.25pt;mso-position-horizontal-relative:page;mso-position-vertical-relative:paragraph;z-index:2920" coordorigin="3648,96" coordsize="185,185">
            <v:shape style="position:absolute;left:3648;top:96;width:185;height:185" coordorigin="3648,96" coordsize="185,185" path="m3648,96l3832,96,3832,281,3648,281,3648,9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2.259003pt;margin-top:4.250879pt;width:10.35pt;height:10.35pt;mso-position-horizontal-relative:page;mso-position-vertical-relative:paragraph;z-index:-94456" coordorigin="5245,85" coordsize="207,207">
            <v:group style="position:absolute;left:5256;top:96;width:185;height:185" coordorigin="5256,96" coordsize="185,185">
              <v:shape style="position:absolute;left:5256;top:96;width:185;height:185" coordorigin="5256,96" coordsize="185,185" path="m5256,96l5441,96,5441,281,5256,281,5256,96xe" filled="true" fillcolor="#939598" stroked="false">
                <v:path arrowok="t"/>
                <v:fill type="solid"/>
              </v:shape>
            </v:group>
            <v:group style="position:absolute;left:5256;top:96;width:185;height:185" coordorigin="5256,96" coordsize="185,185">
              <v:shape style="position:absolute;left:5256;top:96;width:185;height:185" coordorigin="5256,96" coordsize="185,185" path="m5256,96l5441,96,5441,281,5256,281,5256,96xe" filled="false" stroked="true" strokeweight="1.06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446014pt;margin-top:4.288878pt;width:9.25pt;height:9.25pt;mso-position-horizontal-relative:page;mso-position-vertical-relative:paragraph;z-index:-94432" coordorigin="7029,86" coordsize="185,185">
            <v:shape style="position:absolute;left:7029;top:86;width:185;height:185" coordorigin="7029,86" coordsize="185,185" path="m7029,86l7213,86,7213,270,7029,270,7029,86xe" filled="false" stroked="true" strokeweight="1.069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1"/>
        </w:rPr>
        <w:t>6  a</w:t>
      </w:r>
      <w:r>
        <w:rPr>
          <w:rFonts w:ascii="Arial"/>
          <w:color w:val="231F20"/>
          <w:spacing w:val="33"/>
          <w:sz w:val="21"/>
        </w:rPr>
        <w:t> </w:t>
      </w:r>
      <w:r>
        <w:rPr>
          <w:rFonts w:ascii="Arial"/>
          <w:color w:val="231F20"/>
          <w:sz w:val="21"/>
        </w:rPr>
        <w:t>8</w:t>
      </w:r>
      <w:r>
        <w:rPr>
          <w:rFonts w:ascii="Arial"/>
          <w:color w:val="231F20"/>
          <w:spacing w:val="46"/>
          <w:sz w:val="21"/>
        </w:rPr>
        <w:t> </w:t>
      </w:r>
      <w:r>
        <w:rPr>
          <w:rFonts w:ascii="Arial"/>
          <w:color w:val="231F20"/>
          <w:sz w:val="21"/>
        </w:rPr>
        <w:t>anos</w:t>
        <w:tab/>
        <w:t>9  a</w:t>
      </w:r>
      <w:r>
        <w:rPr>
          <w:rFonts w:ascii="Arial"/>
          <w:color w:val="231F20"/>
          <w:spacing w:val="34"/>
          <w:sz w:val="21"/>
        </w:rPr>
        <w:t> </w:t>
      </w:r>
      <w:r>
        <w:rPr>
          <w:rFonts w:ascii="Arial"/>
          <w:color w:val="231F20"/>
          <w:spacing w:val="-8"/>
          <w:sz w:val="21"/>
        </w:rPr>
        <w:t>11 </w:t>
      </w:r>
      <w:r>
        <w:rPr>
          <w:rFonts w:ascii="Arial"/>
          <w:color w:val="231F20"/>
          <w:spacing w:val="-5"/>
          <w:sz w:val="21"/>
        </w:rPr>
        <w:t> </w:t>
      </w:r>
      <w:r>
        <w:rPr>
          <w:rFonts w:ascii="Arial"/>
          <w:color w:val="231F20"/>
          <w:sz w:val="21"/>
        </w:rPr>
        <w:t>anos</w:t>
        <w:tab/>
        <w:t>12 anos ou</w:t>
      </w:r>
      <w:r>
        <w:rPr>
          <w:rFonts w:ascii="Arial"/>
          <w:color w:val="231F20"/>
          <w:spacing w:val="25"/>
          <w:sz w:val="21"/>
        </w:rPr>
        <w:t> </w:t>
      </w:r>
      <w:r>
        <w:rPr>
          <w:rFonts w:ascii="Arial"/>
          <w:color w:val="231F20"/>
          <w:sz w:val="21"/>
        </w:rPr>
        <w:t>mais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2"/>
        <w:ind w:right="0"/>
        <w:jc w:val="left"/>
      </w:pPr>
      <w:r>
        <w:rPr>
          <w:color w:val="231F20"/>
        </w:rPr>
        <w:t>Quantos</w:t>
      </w:r>
      <w:r>
        <w:rPr>
          <w:color w:val="231F20"/>
          <w:spacing w:val="-5"/>
        </w:rPr>
        <w:t> </w:t>
      </w:r>
      <w:r>
        <w:rPr>
          <w:color w:val="231F20"/>
        </w:rPr>
        <w:t>alunos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12</w:t>
      </w:r>
      <w:r>
        <w:rPr>
          <w:color w:val="231F20"/>
          <w:spacing w:val="-4"/>
        </w:rPr>
        <w:t> </w:t>
      </w:r>
      <w:r>
        <w:rPr>
          <w:color w:val="231F20"/>
        </w:rPr>
        <w:t>anos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entrevistados</w:t>
      </w:r>
      <w:r>
        <w:rPr>
          <w:color w:val="231F20"/>
          <w:spacing w:val="-4"/>
        </w:rPr>
        <w:t> </w:t>
      </w:r>
      <w:r>
        <w:rPr>
          <w:color w:val="231F20"/>
        </w:rPr>
        <w:t>nessa</w:t>
      </w:r>
      <w:r>
        <w:rPr>
          <w:color w:val="231F20"/>
          <w:spacing w:val="-4"/>
        </w:rPr>
        <w:t> </w:t>
      </w:r>
      <w:r>
        <w:rPr>
          <w:color w:val="231F20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opinião?</w:t>
      </w:r>
      <w:r>
        <w:rPr/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85 C) 105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138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18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Praias onde vale a pena curtir o</w:t>
            </w:r>
            <w:r>
              <w:rPr>
                <w:rFonts w:ascii="Arial" w:hAnsi="Arial"/>
                <w:b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verão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7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i/>
                <w:color w:val="231F20"/>
                <w:sz w:val="22"/>
              </w:rPr>
              <w:t>Prepare-se para escolher os lugares ideais para o banho de mar</w:t>
            </w:r>
            <w:r>
              <w:rPr>
                <w:rFonts w:ascii="Arial"/>
                <w:i/>
                <w:color w:val="231F20"/>
                <w:spacing w:val="-31"/>
                <w:sz w:val="22"/>
              </w:rPr>
              <w:t> </w:t>
            </w:r>
            <w:r>
              <w:rPr>
                <w:rFonts w:ascii="Arial"/>
                <w:i/>
                <w:color w:val="231F20"/>
                <w:sz w:val="22"/>
              </w:rPr>
              <w:t>[...]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16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Está chegando o momento mais aguardado do ano. É quando os estudos dão uma trégua, o trabalho fica para depois e as únicas coisas importantes para fazer são curtir o sol,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praticar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esportes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aproveitar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paisagem.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onde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ir?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Os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9.198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quilômetros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litoral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brasileiro abrigam lugares paradisíacos, onde o banho de mar e a areia branquinha são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tentação para quem passou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11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meses do ano vendo o mar a distância. Mas é preciso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ser realista. Há pedaços da costa perdidos para as férias. “Em geral, a condição do litoral brasileiro é ruim para os banhos de mar”, confirma Luiz Roberto 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Tommasi,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 dos maiores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especialistas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poluição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marinha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país,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há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anos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avalia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condições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praias.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Diante da imensidão azul, pode parecer que o quadro não é assim tão grave. Afinal, o </w:t>
            </w:r>
            <w:r>
              <w:rPr>
                <w:rFonts w:ascii="Arial" w:hAnsi="Arial"/>
                <w:color w:val="231F20"/>
                <w:sz w:val="22"/>
              </w:rPr>
              <w:t>mar deveria diluir a sujeira toda deixada pelos turistas concentrados nesta época do ano. </w:t>
            </w:r>
            <w:r>
              <w:rPr>
                <w:rFonts w:ascii="Arial" w:hAnsi="Arial"/>
                <w:color w:val="231F20"/>
                <w:sz w:val="22"/>
              </w:rPr>
              <w:t>Mas o excesso de esgoto não se manifesta apenas pelo cheiro desagradável, a cor</w:t>
            </w:r>
            <w:r>
              <w:rPr>
                <w:rFonts w:ascii="Arial" w:hAnsi="Arial"/>
                <w:color w:val="231F20"/>
                <w:spacing w:val="-3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escura </w:t>
            </w:r>
            <w:r>
              <w:rPr>
                <w:rFonts w:ascii="Arial" w:hAnsi="Arial"/>
                <w:color w:val="231F20"/>
                <w:sz w:val="22"/>
              </w:rPr>
              <w:t>da água e o lixo generalizado. O esgoto mata o plâncton que produz o oxigênio e carrega bactérias nocivas e materiais que não são degradados. Entra na cadeia alimentar marinha </w:t>
            </w:r>
            <w:r>
              <w:rPr>
                <w:rFonts w:ascii="Arial" w:hAnsi="Arial"/>
                <w:color w:val="231F20"/>
                <w:sz w:val="22"/>
              </w:rPr>
              <w:t>e contamina os peixes.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poluição das praias não é causada apenas pelo esgoto e a sujeira deixada pelos </w:t>
            </w:r>
            <w:r>
              <w:rPr>
                <w:rFonts w:ascii="Arial" w:hAnsi="Arial"/>
                <w:color w:val="231F20"/>
                <w:sz w:val="22"/>
              </w:rPr>
              <w:t>banhistas mal-educados. O petróleo que vaza dos navios, por exemplo, causa danos ecológicos que perduram durante anos. Mas é um problema localizado. A poluição mais grave do litoral brasileiro é provocada pelo saneamento deficiente. Apenas 4,8% da </w:t>
            </w:r>
            <w:r>
              <w:rPr>
                <w:rFonts w:ascii="Arial" w:hAnsi="Arial"/>
                <w:color w:val="231F20"/>
                <w:sz w:val="22"/>
              </w:rPr>
              <w:t>população das cidades costeiras é atendida pela rede de esgoto. As consequências na qualidade</w:t>
            </w:r>
            <w:r>
              <w:rPr>
                <w:rFonts w:ascii="Arial" w:hAnsi="Arial"/>
                <w:color w:val="231F20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mar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percebidas</w:t>
            </w:r>
            <w:r>
              <w:rPr>
                <w:rFonts w:ascii="Arial" w:hAnsi="Arial"/>
                <w:color w:val="231F20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meio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nível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coliformes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fecais.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medições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periódicas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indicam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praia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está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contaminada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Muitos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jornais </w:t>
            </w:r>
            <w:r>
              <w:rPr>
                <w:rFonts w:ascii="Arial" w:hAnsi="Arial"/>
                <w:color w:val="231F20"/>
                <w:sz w:val="22"/>
              </w:rPr>
              <w:t>costumam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dar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resultados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desses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exames,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principalmente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verão.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interessados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também podem acompanhar a situação de sua praia favorita pela internet</w:t>
            </w:r>
            <w:r>
              <w:rPr>
                <w:rFonts w:ascii="Arial" w:hAnsi="Arial"/>
                <w:color w:val="231F20"/>
                <w:spacing w:val="-3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95"/>
              <w:ind w:left="9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56">
              <w:r>
                <w:rPr>
                  <w:rFonts w:ascii="Arial" w:hAnsi="Arial"/>
                  <w:color w:val="231F20"/>
                  <w:sz w:val="16"/>
                </w:rPr>
                <w:t>em: &lt;http://migre.me/gna6m&gt;.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 2013. Fragmento. *Adaptado: Reforma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Ortográfica.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62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24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012773" cy="2097024"/>
                  <wp:effectExtent l="0" t="0" r="0" b="0"/>
                  <wp:docPr id="5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73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"/>
              <w:ind w:left="2234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&lt;http://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hyperlink r:id="rId58">
              <w:r>
                <w:rPr>
                  <w:rFonts w:ascii="Arial" w:hAnsi="Arial"/>
                  <w:color w:val="231F20"/>
                  <w:sz w:val="16"/>
                </w:rPr>
                <w:t>http://migre.me/hOlz1&gt;.</w:t>
              </w:r>
            </w:hyperlink>
            <w:r>
              <w:rPr>
                <w:rFonts w:ascii="Arial" w:hAnsi="Arial"/>
                <w:color w:val="231F20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22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out.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(P080030F5_SUP)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footerReference w:type="default" r:id="rId55"/>
          <w:pgSz w:w="11910" w:h="16840"/>
          <w:pgMar w:footer="279" w:header="377" w:top="560" w:bottom="460" w:left="740" w:right="740"/>
        </w:sectPr>
      </w:pPr>
    </w:p>
    <w:p>
      <w:pPr>
        <w:pStyle w:val="ListParagraph"/>
        <w:numPr>
          <w:ilvl w:val="0"/>
          <w:numId w:val="28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(P080030F5) </w:t>
      </w:r>
      <w:r>
        <w:rPr>
          <w:rFonts w:ascii="Arial" w:hAnsi="Arial"/>
          <w:color w:val="231F20"/>
          <w:sz w:val="22"/>
        </w:rPr>
        <w:t>Esses textos têm em comum o fato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tratarem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chegada das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poluição das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praias.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turismo durante as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do vazamento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petróleo.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6073" w:space="3473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“Praias onde vale a pena curtir o verão” e “Fique tranquila querida...”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8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(P080031F5) </w:t>
      </w:r>
      <w:r>
        <w:rPr>
          <w:rFonts w:ascii="Arial" w:hAnsi="Arial"/>
          <w:color w:val="231F20"/>
          <w:sz w:val="22"/>
        </w:rPr>
        <w:t>Qual trecho apresenta a informação principal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“Está chegando o momento mais aguardado do ano.”.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quando os estudos dão uma trégua, o trabalho fica para depois...”.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“Os 9.198 quilômetros do litoral brasileiro abrigam lugares paradisíacos,...”.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“‘Em geral, a condição do litoral brasileiro é ruim’...”.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29) </w:t>
      </w:r>
      <w:r>
        <w:rPr>
          <w:color w:val="231F20"/>
          <w:sz w:val="16"/>
        </w:rPr>
        <w:t>(P080032F5) </w:t>
      </w:r>
      <w:r>
        <w:rPr>
          <w:rFonts w:ascii="Arial" w:hAnsi="Arial"/>
          <w:color w:val="231F20"/>
        </w:rPr>
        <w:t>De acordo com o </w:t>
      </w:r>
      <w:r>
        <w:rPr>
          <w:rFonts w:ascii="Arial" w:hAnsi="Arial"/>
          <w:color w:val="231F20"/>
          <w:spacing w:val="-5"/>
        </w:rPr>
        <w:t>Texto </w:t>
      </w:r>
      <w:r>
        <w:rPr>
          <w:rFonts w:ascii="Arial" w:hAnsi="Arial"/>
          <w:color w:val="231F20"/>
        </w:rPr>
        <w:t>1, o plâncton é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responsável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pela cor escura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pela produção de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oxigênio.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pelo aumento de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bactérias.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pelo cheiro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desagradável.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(P080033F5)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 apresenta uma opinião no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68" w:val="left" w:leader="none"/>
        </w:tabs>
        <w:spacing w:line="240" w:lineRule="auto" w:before="83" w:after="0"/>
        <w:ind w:left="367" w:right="0" w:hanging="25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únicas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coisas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importantes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fazer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curtir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sol,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praticar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esportes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aproveitar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paisagem.”.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2-3)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385" w:val="left" w:leader="none"/>
        </w:tabs>
        <w:spacing w:line="240" w:lineRule="auto" w:before="27" w:after="0"/>
        <w:ind w:left="384" w:right="0" w:hanging="2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mar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deveria diluir </w:t>
      </w:r>
      <w:r>
        <w:rPr>
          <w:rFonts w:ascii="Arial" w:hAnsi="Arial" w:cs="Arial" w:eastAsia="Arial" w:hint="default"/>
          <w:color w:val="231F20"/>
          <w:sz w:val="22"/>
          <w:szCs w:val="22"/>
        </w:rPr>
        <w:t>a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sujeira toda deixada pelos turistas concentrados nesta época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ano.”.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poluição mais grave do litoral brasileiro é provocada pelo saneamento deficiente.”. (ℓ.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17-18)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“Muitos jornais costumam dar os resultados desses exames, principalmente no verão.”.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21-22)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32"/>
        </w:numPr>
        <w:tabs>
          <w:tab w:pos="492" w:val="left" w:leader="none"/>
        </w:tabs>
        <w:spacing w:line="240" w:lineRule="auto" w:before="0" w:after="0"/>
        <w:ind w:left="492" w:right="0" w:hanging="38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“... onde o banho de mar e a areia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branquinha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são uma</w:t>
      </w:r>
      <w:r>
        <w:rPr>
          <w:rFonts w:ascii="Arial" w:hAnsi="Arial" w:cs="Arial" w:eastAsia="Arial" w:hint="default"/>
          <w:color w:val="231F20"/>
          <w:spacing w:val="3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tentação...”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(ℓ. 4-5), o uso do diminutivo no termo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destacado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demonstra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afeto.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extensão da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praia.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ironia.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intensifica a cor da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areia.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32"/>
        </w:numPr>
        <w:tabs>
          <w:tab w:pos="49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“‘Em geral, a condição do litoral brasileiro é ruim para os banhos de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mar’”,... (ℓ. 6-7), as aspas foram usadas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o uso de expressão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irônica.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introduzir um comentário 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 trecho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importante.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3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(P080036F5)</w:t>
      </w:r>
      <w:r>
        <w:rPr>
          <w:rFonts w:ascii="Arial" w:hAnsi="Arial" w:cs="Arial" w:eastAsia="Arial" w:hint="default"/>
          <w:color w:val="231F20"/>
          <w:spacing w:val="1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esgoto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mata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plâncton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produz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oxigênio</w:t>
      </w:r>
      <w:r>
        <w:rPr>
          <w:rFonts w:ascii="Arial" w:hAnsi="Arial" w:cs="Arial" w:eastAsia="Arial" w:hint="default"/>
          <w:b/>
          <w:bCs/>
          <w:color w:val="231F20"/>
          <w:spacing w:val="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1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[...].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cadeia alimentar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color w:val="231F20"/>
        </w:rPr>
        <w:t>marinha...” (ℓ. 12-13), as palavras destacadas são representativas da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linguagem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científica.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(P080037F5)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é um exemplo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cartaz.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(P080038F5) </w:t>
      </w:r>
      <w:r>
        <w:rPr>
          <w:rFonts w:ascii="Arial" w:hAnsi="Arial"/>
          <w:color w:val="231F20"/>
          <w:sz w:val="22"/>
        </w:rPr>
        <w:t>A ironia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está no fato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mulher demonstrar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mulher nadar perto de um cano de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esgoto.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o homem afirmar que a praia poluída é a melhor do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Brasil.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o homem tentar acalmar a mulher durante o banho de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mar.</w:t>
      </w:r>
      <w:r>
        <w:rPr>
          <w:spacing w:val="-3"/>
        </w:rPr>
      </w:r>
    </w:p>
    <w:p>
      <w:pPr>
        <w:spacing w:after="0" w:line="240" w:lineRule="auto"/>
        <w:jc w:val="left"/>
        <w:sectPr>
          <w:footerReference w:type="default" r:id="rId59"/>
          <w:pgSz w:w="11910" w:h="16840"/>
          <w:pgMar w:footer="524" w:header="377" w:top="560" w:bottom="720" w:left="740" w:right="740"/>
          <w:pgNumType w:start="1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63.877998pt;margin-top:20.357870pt;width:468.341652pt;height:136.8pt;mso-position-horizontal-relative:page;mso-position-vertical-relative:paragraph;z-index:3088;mso-wrap-distance-left:0;mso-wrap-distance-right:0" type="#_x0000_t75" stroked="false">
            <v:imagedata r:id="rId60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6"/>
        <w:ind w:left="20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DAVIS,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</w:t>
      </w:r>
      <w:r>
        <w:rPr>
          <w:rFonts w:ascii="Arial" w:hAnsi="Arial" w:cs="Arial" w:eastAsia="Arial" w:hint="default"/>
          <w:i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um</w:t>
      </w:r>
      <w:r>
        <w:rPr>
          <w:rFonts w:ascii="Arial" w:hAnsi="Arial" w:cs="Arial" w:eastAsia="Arial" w:hint="default"/>
          <w:i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gato</w:t>
      </w:r>
      <w:r>
        <w:rPr>
          <w:rFonts w:ascii="Arial" w:hAnsi="Arial" w:cs="Arial" w:eastAsia="Arial" w:hint="default"/>
          <w:i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em</w:t>
      </w:r>
      <w:r>
        <w:rPr>
          <w:rFonts w:ascii="Arial" w:hAnsi="Arial" w:cs="Arial" w:eastAsia="Arial" w:hint="default"/>
          <w:i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apuros.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da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Agência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Intercontinental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Press.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Porto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Alegre: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L&amp;PM,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2012.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56.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(P070036F5_SUP)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z w:val="22"/>
        </w:rPr>
        <w:t>) </w:t>
      </w:r>
      <w:r>
        <w:rPr>
          <w:rFonts w:ascii="Arial"/>
          <w:color w:val="231F20"/>
          <w:sz w:val="16"/>
        </w:rPr>
        <w:t>(P070036F5)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agradar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acampar com o dia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ensolarado.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levar o gato para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acampar.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frases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bonitas.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72951pt;width:482.9pt;height:182.25pt;mso-position-horizontal-relative:page;mso-position-vertical-relative:paragraph;z-index:3184;mso-wrap-distance-left:0;mso-wrap-distance-right:0" coordorigin="1124,153" coordsize="9658,3645"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3625" coordorigin="1134,163" coordsize="2,3625">
              <v:shape style="position:absolute;left:1134;top:163;width:2;height:3625" coordorigin="1134,163" coordsize="0,3625" path="m1134,3788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701;top:163;width:2;height:3625" coordorigin="1701,163" coordsize="2,3625">
              <v:shape style="position:absolute;left:1701;top:163;width:2;height:3625" coordorigin="1701,163" coordsize="0,3625" path="m1701,3788l1701,163e" filled="false" stroked="true" strokeweight=".5pt" strokecolor="#231f20">
                <v:path arrowok="t"/>
              </v:shape>
            </v:group>
            <v:group style="position:absolute;left:10772;top:163;width:2;height:3625" coordorigin="10772,163" coordsize="2,3625">
              <v:shape style="position:absolute;left:10772;top:163;width:2;height:3625" coordorigin="10772,163" coordsize="0,3625" path="m10772,3788l10772,163e" filled="false" stroked="true" strokeweight=".5pt" strokecolor="#231f20">
                <v:path arrowok="t"/>
              </v:shape>
            </v:group>
            <v:group style="position:absolute;left:1129;top:3793;width:572;height:2" coordorigin="1129,3793" coordsize="572,2">
              <v:shape style="position:absolute;left:1129;top:3793;width:572;height:2" coordorigin="1129,3793" coordsize="572,0" path="m1129,3793l1701,3793e" filled="false" stroked="true" strokeweight=".5pt" strokecolor="#231f20">
                <v:path arrowok="t"/>
              </v:shape>
            </v:group>
            <v:group style="position:absolute;left:1701;top:3793;width:9076;height:2" coordorigin="1701,3793" coordsize="9076,2">
              <v:shape style="position:absolute;left:1701;top:3793;width:9076;height:2" coordorigin="1701,3793" coordsize="9076,0" path="m1701,3793l10777,3793e" filled="false" stroked="true" strokeweight=".5pt" strokecolor="#231f20">
                <v:path arrowok="t"/>
              </v:shape>
              <v:shape style="position:absolute;left:1356;top:1877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23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3635" type="#_x0000_t202" filled="false" stroked="false">
                <v:textbox inset="0,0,0,0">
                  <w:txbxContent>
                    <w:p>
                      <w:pPr>
                        <w:spacing w:before="67"/>
                        <w:ind w:left="562" w:right="16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Livro infantil resgata o afeto como ingrediente indispensável para 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cozinha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 w:hint="default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56" w:lineRule="auto" w:before="0"/>
                        <w:ind w:left="113" w:right="12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Aescritora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Lycia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Kattan,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“Um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Domingo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Cozinha”,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crítica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bem-humorada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comida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industrializada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mecanização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exagerada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cozinha.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típica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moderna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família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classe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média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superagrado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Dia das Mães. Trata-se de um robô que resolve todos os “problemas” da cozinha: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S.A.N.D.R.O. [...], que é um sonho de consumo e promete fascinar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mamãe.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robô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semelhantemente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industrializados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396" w:right="0" w:hanging="28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produzidos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unicamente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máquinas,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aparência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excelente,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devendo.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pertinentemente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resgata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afeto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ingrediente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indispensável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1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construção do sabor. Em suma, cozinhar é um ato de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amor,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não um ato mecânico.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fim do livro, um capítulo traz receitas para o leitor colocar a mão na massa. Elas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113" w:right="16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simples e despertam o interesse das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crianças.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3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61">
        <w:r>
          <w:rPr>
            <w:rFonts w:ascii="Arial" w:hAnsi="Arial"/>
            <w:color w:val="231F20"/>
            <w:sz w:val="16"/>
          </w:rPr>
          <w:t>&lt;http://www1.folha.uol.com.br/folhinha/2013/08/1324091-livro-infantil-resgata-o-afeto-como-ingrediente-indispensavel-para-a-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0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cozinha.shtml&gt;. Acesso em: 12 ago.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(P070029F5_SUP)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0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(P070029F5)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40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40"/>
        </w:numPr>
        <w:tabs>
          <w:tab w:pos="420" w:val="left" w:leader="none"/>
        </w:tabs>
        <w:spacing w:line="240" w:lineRule="auto" w:before="17" w:after="0"/>
        <w:ind w:left="419" w:right="0" w:hanging="30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escritora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Lycia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Kattan,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“Um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Domingo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Cozinha”,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traz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crítica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[...]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sobre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comida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industrializada...”.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(ℓ.1-2)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1"/>
          <w:numId w:val="40"/>
        </w:numPr>
        <w:tabs>
          <w:tab w:pos="391" w:val="left" w:leader="none"/>
        </w:tabs>
        <w:spacing w:line="240" w:lineRule="auto" w:before="17" w:after="0"/>
        <w:ind w:left="390" w:right="0" w:hanging="28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“Uma típica e moderna família de classe média se vê às voltas para fazer um superagrado de Dia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das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Mães.”.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(ℓ.3-4)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“Trata-se de um robô que resolve todos os ‘problemas’ da cozinha: o S.A.N.D.R.O.”. 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 colocar a mão na massa.”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40"/>
        </w:numPr>
        <w:tabs>
          <w:tab w:pos="488" w:val="left" w:leader="none"/>
        </w:tabs>
        <w:spacing w:line="240" w:lineRule="auto" w:before="0" w:after="0"/>
        <w:ind w:left="487" w:right="0" w:hanging="3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(P070032F5)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leitor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colocar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mão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massa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bater no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alimento.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inventar uma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as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receitas.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comer com 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mãos.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Arial"/>
          <w:color w:val="231F20"/>
        </w:rPr>
        <w:t>39</w:t>
      </w:r>
      <w:r>
        <w:rPr>
          <w:color w:val="231F20"/>
        </w:rPr>
        <w:t>) </w:t>
      </w:r>
      <w:r>
        <w:rPr>
          <w:color w:val="231F20"/>
          <w:sz w:val="16"/>
        </w:rPr>
        <w:t>(P070033F5) </w:t>
      </w:r>
      <w:r>
        <w:rPr>
          <w:color w:val="231F20"/>
        </w:rPr>
        <w:t>Qual dos trechos desse texto apresenta um</w:t>
      </w:r>
      <w:r>
        <w:rPr>
          <w:color w:val="231F20"/>
          <w:spacing w:val="-18"/>
        </w:rPr>
        <w:t> </w:t>
      </w:r>
      <w:r>
        <w:rPr>
          <w:color w:val="231F20"/>
        </w:rPr>
        <w:t>fato?</w:t>
      </w:r>
      <w:r>
        <w:rPr/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crítica muito bem humorada sobre a comida industrializada...”.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aparência é excelente, mas o sabor fica devendo.”.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suma, cozinhar é um ato de amor e não um ato mecânico.”.(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ℓ.9)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leitor...”.( 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44"/>
        </w:numPr>
        <w:tabs>
          <w:tab w:pos="483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(M080001E4)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mapa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localização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casas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Lucas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(Pedro,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Carlos,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2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356.520844pt;margin-top:44.757477pt;width:13.05pt;height:101.05pt;mso-position-horizontal-relative:page;mso-position-vertical-relative:paragraph;z-index:-93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das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Margaridas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Leonardo 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Mateus).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178.423996pt;margin-top:11.306964pt;width:69.150pt;height:32.6pt;mso-position-horizontal-relative:page;mso-position-vertical-relative:paragraph;z-index:3304;mso-wrap-distance-left:0;mso-wrap-distance-right:0" coordorigin="3568,226" coordsize="1383,652">
            <v:group style="position:absolute;left:3972;top:561;width:637;height:302" coordorigin="3972,561" coordsize="637,302">
              <v:shape style="position:absolute;left:3972;top:561;width:637;height:302" coordorigin="3972,561" coordsize="637,302" path="m3972,862l4608,862,4608,561,3972,561,3972,862xe" filled="false" stroked="true" strokeweight="1pt" strokecolor="#231f20">
                <v:path arrowok="t"/>
              </v:shape>
            </v:group>
            <v:group style="position:absolute;left:3578;top:868;width:1363;height:2" coordorigin="3578,868" coordsize="1363,2">
              <v:shape style="position:absolute;left:3578;top:868;width:1363;height:2" coordorigin="3578,868" coordsize="1363,0" path="m3578,868l4941,868e" filled="false" stroked="true" strokeweight="1pt" strokecolor="#231f20">
                <v:path arrowok="t"/>
              </v:shape>
            </v:group>
            <v:group style="position:absolute;left:4931;top:246;width:2;height:612" coordorigin="4931,246" coordsize="2,612">
              <v:shape style="position:absolute;left:4931;top:246;width:2;height:612" coordorigin="4931,246" coordsize="0,612" path="m4931,246l4931,858e" filled="false" stroked="true" strokeweight="1pt" strokecolor="#231f20">
                <v:path arrowok="t"/>
              </v:shape>
            </v:group>
            <v:group style="position:absolute;left:3578;top:236;width:1363;height:2" coordorigin="3578,236" coordsize="1363,2">
              <v:shape style="position:absolute;left:3578;top:236;width:1363;height:2" coordorigin="3578,236" coordsize="1363,0" path="m3578,236l4941,236e" filled="false" stroked="true" strokeweight="1pt" strokecolor="#231f20">
                <v:path arrowok="t"/>
              </v:shape>
              <v:shape style="position:absolute;left:3972;top:561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21"/>
                        <w:ind w:left="61" w:right="48" w:firstLine="3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Leonardo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9.554993pt;margin-top:11.306964pt;width:80.8pt;height:32.6pt;mso-position-horizontal-relative:page;mso-position-vertical-relative:paragraph;z-index:3352;mso-wrap-distance-left:0;mso-wrap-distance-right:0" coordorigin="5391,226" coordsize="1616,652">
            <v:group style="position:absolute;left:5401;top:236;width:1596;height:632" coordorigin="5401,236" coordsize="1596,632">
              <v:shape style="position:absolute;left:5401;top:236;width:1596;height:632" coordorigin="5401,236" coordsize="1596,632" path="m5401,236l6996,236,6996,868,5401,868,5401,236xe" filled="false" stroked="true" strokeweight="1pt" strokecolor="#231f20">
                <v:path arrowok="t"/>
              </v:shape>
            </v:group>
            <v:group style="position:absolute;left:5562;top:561;width:637;height:302" coordorigin="5562,561" coordsize="637,302">
              <v:shape style="position:absolute;left:5562;top:561;width:637;height:302" coordorigin="5562,561" coordsize="637,302" path="m5562,862l6199,862,6199,561,5562,561,5562,862xe" filled="false" stroked="true" strokeweight="1pt" strokecolor="#231f20">
                <v:path arrowok="t"/>
              </v:shape>
              <v:shape style="position:absolute;left:5562;top:561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47" w:right="74" w:hanging="51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Carlos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11.306964pt;width:47pt;height:32.6pt;mso-position-horizontal-relative:page;mso-position-vertical-relative:paragraph;z-index:3376;mso-wrap-distance-left:0;mso-wrap-distance-right:0" coordorigin="7433,226" coordsize="940,652">
            <v:group style="position:absolute;left:7443;top:868;width:920;height:2" coordorigin="7443,868" coordsize="920,2">
              <v:shape style="position:absolute;left:7443;top:868;width:920;height:2" coordorigin="7443,868" coordsize="920,0" path="m7443,868l8364,868e" filled="false" stroked="true" strokeweight="1pt" strokecolor="#231f20">
                <v:path arrowok="t"/>
              </v:shape>
            </v:group>
            <v:group style="position:absolute;left:7453;top:246;width:2;height:612" coordorigin="7453,246" coordsize="2,612">
              <v:shape style="position:absolute;left:7453;top:246;width:2;height:612" coordorigin="7453,246" coordsize="0,612" path="m7453,246l7453,858e" filled="false" stroked="true" strokeweight="1pt" strokecolor="#231f20">
                <v:path arrowok="t"/>
              </v:shape>
            </v:group>
            <v:group style="position:absolute;left:7443;top:236;width:920;height:2" coordorigin="7443,236" coordsize="920,2">
              <v:shape style="position:absolute;left:7443;top:236;width:920;height:2" coordorigin="7443,236" coordsize="920,0" path="m7443,236l8364,236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83" w:after="103"/>
        <w:ind w:left="4141" w:right="483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Rua Flor das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Pedras</w:t>
      </w:r>
      <w:r>
        <w:rPr>
          <w:rFonts w:ascii="Arial"/>
        </w:rPr>
      </w:r>
    </w:p>
    <w:p>
      <w:pPr>
        <w:tabs>
          <w:tab w:pos="4651" w:val="left" w:leader="none"/>
          <w:tab w:pos="6693" w:val="left" w:leader="none"/>
        </w:tabs>
        <w:spacing w:line="240" w:lineRule="auto"/>
        <w:ind w:left="2828" w:right="207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69.150pt;height:32.65pt;mso-position-horizontal-relative:char;mso-position-vertical-relative:line" coordorigin="0,0" coordsize="1383,653">
            <v:group style="position:absolute;left:721;top:341;width:637;height:302" coordorigin="721,341" coordsize="637,302">
              <v:shape style="position:absolute;left:721;top:341;width:637;height:302" coordorigin="721,341" coordsize="637,302" path="m721,642l1358,642,1358,341,721,341,721,642xe" filled="false" stroked="true" strokeweight="1pt" strokecolor="#231f20">
                <v:path arrowok="t"/>
              </v:shape>
            </v:group>
            <v:group style="position:absolute;left:10;top:642;width:1363;height:2" coordorigin="10,642" coordsize="1363,2">
              <v:shape style="position:absolute;left:10;top:642;width:1363;height:2" coordorigin="10,642" coordsize="1363,0" path="m10,642l1373,642e" filled="false" stroked="true" strokeweight="1pt" strokecolor="#231f20">
                <v:path arrowok="t"/>
              </v:shape>
            </v:group>
            <v:group style="position:absolute;left:1363;top:20;width:2;height:612" coordorigin="1363,20" coordsize="2,612">
              <v:shape style="position:absolute;left:1363;top:20;width:2;height:612" coordorigin="1363,20" coordsize="0,612" path="m1363,20l1363,632e" filled="false" stroked="true" strokeweight="1pt" strokecolor="#231f20">
                <v:path arrowok="t"/>
              </v:shape>
            </v:group>
            <v:group style="position:absolute;left:10;top:10;width:1363;height:2" coordorigin="10,10" coordsize="1363,2">
              <v:shape style="position:absolute;left:10;top:10;width:1363;height:2" coordorigin="10,10" coordsize="1363,0" path="m10,10l1373,10e" filled="false" stroked="true" strokeweight="1pt" strokecolor="#231f20">
                <v:path arrowok="t"/>
              </v:shape>
              <v:shape style="position:absolute;left:721;top:341;width:642;height:302" type="#_x0000_t202" filled="false" stroked="false">
                <v:textbox inset="0,0,0,0">
                  <w:txbxContent>
                    <w:p>
                      <w:pPr>
                        <w:spacing w:line="134" w:lineRule="exact" w:before="20"/>
                        <w:ind w:left="115" w:right="87" w:hanging="27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Mateus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0.8pt;height:32.6pt;mso-position-horizontal-relative:char;mso-position-vertical-relative:line" coordorigin="0,0" coordsize="1616,652">
            <v:group style="position:absolute;left:10;top:10;width:1596;height:632" coordorigin="10,10" coordsize="1596,632">
              <v:shape style="position:absolute;left:10;top:10;width:1596;height:632" coordorigin="10,10" coordsize="1596,632" path="m10,10l1605,10,1605,642,10,642,10,10xe" filled="false" stroked="true" strokeweight="1pt" strokecolor="#231f20">
                <v:path arrowok="t"/>
              </v:shape>
            </v:group>
            <v:group style="position:absolute;left:722;top:335;width:637;height:302" coordorigin="722,335" coordsize="637,302">
              <v:shape style="position:absolute;left:722;top:335;width:637;height:302" coordorigin="722,335" coordsize="637,302" path="m722,637l1358,637,1358,335,722,335,722,637xe" filled="false" stroked="true" strokeweight="1pt" strokecolor="#231f20">
                <v:path arrowok="t"/>
              </v:shape>
              <v:shape style="position:absolute;left:722;top:335;width:637;height:307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Pedro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47pt;height:32.6pt;mso-position-horizontal-relative:char;mso-position-vertical-relative:line" coordorigin="0,0" coordsize="940,652">
            <v:group style="position:absolute;left:10;top:642;width:920;height:2" coordorigin="10,642" coordsize="920,2">
              <v:shape style="position:absolute;left:10;top:642;width:920;height:2" coordorigin="10,642" coordsize="920,0" path="m10,642l930,642e" filled="false" stroked="true" strokeweight="1pt" strokecolor="#231f20">
                <v:path arrowok="t"/>
              </v:shape>
            </v:group>
            <v:group style="position:absolute;left:20;top:20;width:2;height:612" coordorigin="20,20" coordsize="2,612">
              <v:shape style="position:absolute;left:20;top:20;width:2;height:612" coordorigin="20,20" coordsize="0,612" path="m20,20l20,632e" filled="false" stroked="true" strokeweight="1pt" strokecolor="#231f20">
                <v:path arrowok="t"/>
              </v:shape>
            </v:group>
            <v:group style="position:absolute;left:10;top:10;width:920;height:2" coordorigin="10,10" coordsize="920,2">
              <v:shape style="position:absolute;left:10;top:10;width:920;height:2" coordorigin="10,10" coordsize="920,0" path="m10,10l93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94"/>
        <w:ind w:left="4210" w:right="4649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78.423996pt;margin-top:21.49785pt;width:69.150pt;height:32.6pt;mso-position-horizontal-relative:page;mso-position-vertical-relative:paragraph;z-index:3520;mso-wrap-distance-left:0;mso-wrap-distance-right:0" coordorigin="3568,430" coordsize="1383,652">
            <v:group style="position:absolute;left:3578;top:1072;width:1363;height:2" coordorigin="3578,1072" coordsize="1363,2">
              <v:shape style="position:absolute;left:3578;top:1072;width:1363;height:2" coordorigin="3578,1072" coordsize="1363,0" path="m3578,1072l4941,1072e" filled="false" stroked="true" strokeweight="1pt" strokecolor="#231f20">
                <v:path arrowok="t"/>
              </v:shape>
            </v:group>
            <v:group style="position:absolute;left:4931;top:450;width:2;height:612" coordorigin="4931,450" coordsize="2,612">
              <v:shape style="position:absolute;left:4931;top:450;width:2;height:612" coordorigin="4931,450" coordsize="0,612" path="m4931,450l4931,1062e" filled="false" stroked="true" strokeweight="1pt" strokecolor="#231f20">
                <v:path arrowok="t"/>
              </v:shape>
            </v:group>
            <v:group style="position:absolute;left:3578;top:440;width:1363;height:2" coordorigin="3578,440" coordsize="1363,2">
              <v:shape style="position:absolute;left:3578;top:440;width:1363;height:2" coordorigin="3578,440" coordsize="1363,0" path="m3578,440l4941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9.554993pt;margin-top:21.49785pt;width:80.8pt;height:32.65pt;mso-position-horizontal-relative:page;mso-position-vertical-relative:paragraph;z-index:3568;mso-wrap-distance-left:0;mso-wrap-distance-right:0" coordorigin="5391,430" coordsize="1616,653">
            <v:group style="position:absolute;left:5401;top:440;width:1596;height:632" coordorigin="5401,440" coordsize="1596,632">
              <v:shape style="position:absolute;left:5401;top:440;width:1596;height:632" coordorigin="5401,440" coordsize="1596,632" path="m5401,440l6996,440,6996,1072,5401,1072,5401,440xe" filled="false" stroked="true" strokeweight="1pt" strokecolor="#231f20">
                <v:path arrowok="t"/>
              </v:shape>
            </v:group>
            <v:group style="position:absolute;left:5872;top:771;width:637;height:302" coordorigin="5872,771" coordsize="637,302">
              <v:shape style="position:absolute;left:5872;top:771;width:637;height:302" coordorigin="5872,771" coordsize="637,302" path="m5872,1072l6508,1072,6508,771,5872,771,5872,1072xe" filled="false" stroked="true" strokeweight="1pt" strokecolor="#231f20">
                <v:path arrowok="t"/>
              </v:shape>
              <v:shape style="position:absolute;left:5872;top:771;width:637;height:302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Lucas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21.49785pt;width:47pt;height:32.6pt;mso-position-horizontal-relative:page;mso-position-vertical-relative:paragraph;z-index:3592;mso-wrap-distance-left:0;mso-wrap-distance-right:0" coordorigin="7433,430" coordsize="940,652">
            <v:group style="position:absolute;left:7443;top:1072;width:920;height:2" coordorigin="7443,1072" coordsize="920,2">
              <v:shape style="position:absolute;left:7443;top:1072;width:920;height:2" coordorigin="7443,1072" coordsize="920,0" path="m7443,1072l8364,1072e" filled="false" stroked="true" strokeweight="1pt" strokecolor="#231f20">
                <v:path arrowok="t"/>
              </v:shape>
            </v:group>
            <v:group style="position:absolute;left:7453;top:450;width:2;height:612" coordorigin="7453,450" coordsize="2,612">
              <v:shape style="position:absolute;left:7453;top:450;width:2;height:612" coordorigin="7453,450" coordsize="0,612" path="m7453,450l7453,1062e" filled="false" stroked="true" strokeweight="1pt" strokecolor="#231f20">
                <v:path arrowok="t"/>
              </v:shape>
            </v:group>
            <v:group style="position:absolute;left:7443;top:440;width:920;height:2" coordorigin="7443,440" coordsize="920,2">
              <v:shape style="position:absolute;left:7443;top:440;width:920;height:2" coordorigin="7443,440" coordsize="920,0" path="m7443,440l8364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252.769852pt;margin-top:-26.363922pt;width:13.05pt;height:61.3pt;mso-position-horizontal-relative:page;mso-position-vertical-relative:paragraph;z-index:-93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-183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Flor </w:t>
                  </w:r>
                  <w:r>
                    <w:rPr>
                      <w:rFonts w:ascii="Arial"/>
                      <w:color w:val="231F20"/>
                      <w:w w:val="99"/>
                    </w:rPr>
                    <w:t>Liz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Rua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Jasmin</w:t>
      </w:r>
      <w:r>
        <w:rPr>
          <w:rFonts w:ascii="Arial"/>
        </w:rPr>
      </w:r>
    </w:p>
    <w:p>
      <w:pPr>
        <w:pStyle w:val="BodyText"/>
        <w:spacing w:line="240" w:lineRule="auto" w:before="85" w:after="99"/>
        <w:ind w:left="4210" w:right="4497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Rua Flor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Lótus</w:t>
      </w:r>
      <w:r>
        <w:rPr>
          <w:rFonts w:ascii="Arial" w:hAnsi="Arial"/>
        </w:rPr>
      </w:r>
    </w:p>
    <w:p>
      <w:pPr>
        <w:spacing w:line="20" w:lineRule="exact"/>
        <w:ind w:left="2791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242.5pt;height:1pt;mso-position-horizontal-relative:char;mso-position-vertical-relative:line" coordorigin="0,0" coordsize="4850,20">
            <v:group style="position:absolute;left:10;top:10;width:4830;height:2" coordorigin="10,10" coordsize="4830,2">
              <v:shape style="position:absolute;left:10;top:10;width:4830;height:2" coordorigin="10,10" coordsize="4830,0" path="m10,10l484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66" w:lineRule="auto" w:before="72"/>
        <w:ind w:right="848"/>
        <w:jc w:val="both"/>
      </w:pPr>
      <w:r>
        <w:rPr>
          <w:color w:val="231F20"/>
        </w:rPr>
        <w:t>Lucas saiu de sua casa em direção à casa de um de seus amigos. Para isso, ele andou pela rua Flor de </w:t>
      </w:r>
      <w:r>
        <w:rPr>
          <w:rFonts w:ascii="Arial" w:hAnsi="Arial"/>
          <w:color w:val="231F20"/>
        </w:rPr>
        <w:t>Lótus,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virando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sua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direita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rua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Flor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Liz.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Seguiu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por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essa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rua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virou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segunda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rua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sua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esquerda, </w:t>
      </w:r>
      <w:r>
        <w:rPr>
          <w:rFonts w:ascii="Arial" w:hAnsi="Arial"/>
          <w:color w:val="231F20"/>
        </w:rPr>
      </w:r>
      <w:r>
        <w:rPr>
          <w:color w:val="231F20"/>
        </w:rPr>
        <w:t>chegando ao seu</w:t>
      </w:r>
      <w:r>
        <w:rPr>
          <w:color w:val="231F20"/>
          <w:spacing w:val="-11"/>
        </w:rPr>
        <w:t> </w:t>
      </w:r>
      <w:r>
        <w:rPr>
          <w:color w:val="231F20"/>
        </w:rPr>
        <w:t>destino.</w:t>
      </w:r>
      <w:r>
        <w:rPr/>
      </w:r>
    </w:p>
    <w:p>
      <w:pPr>
        <w:pStyle w:val="BodyText"/>
        <w:spacing w:line="240" w:lineRule="auto" w:before="0"/>
        <w:ind w:right="0"/>
        <w:jc w:val="both"/>
      </w:pPr>
      <w:r>
        <w:rPr>
          <w:color w:val="231F20"/>
        </w:rPr>
        <w:t>Na casa de qual amigo Lucas chegou fazendo esse</w:t>
      </w:r>
      <w:r>
        <w:rPr>
          <w:color w:val="231F20"/>
          <w:spacing w:val="-19"/>
        </w:rPr>
        <w:t> </w:t>
      </w:r>
      <w:r>
        <w:rPr>
          <w:color w:val="231F20"/>
        </w:rPr>
        <w:t>trajeto?</w:t>
      </w:r>
      <w:r>
        <w:rPr/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Leonardo.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Mateus.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Pedro.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4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(M070016C2)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98.962601pt;margin-top:15.660937pt;width:46.3pt;height:37.7pt;mso-position-horizontal-relative:page;mso-position-vertical-relative:paragraph;z-index:3688;mso-wrap-distance-left:0;mso-wrap-distance-right:0" coordorigin="1979,313" coordsize="926,754">
            <v:group style="position:absolute;left:1984;top:318;width:916;height:2" coordorigin="1984,318" coordsize="916,2">
              <v:shape style="position:absolute;left:1984;top:318;width:916;height:2" coordorigin="1984,318" coordsize="916,0" path="m1984,318l2900,318e" filled="false" stroked="true" strokeweight=".5pt" strokecolor="#231f20">
                <v:path arrowok="t"/>
              </v:shape>
            </v:group>
            <v:group style="position:absolute;left:1989;top:323;width:2;height:734" coordorigin="1989,323" coordsize="2,734">
              <v:shape style="position:absolute;left:1989;top:323;width:2;height:734" coordorigin="1989,323" coordsize="0,734" path="m1989,1057l1989,323e" filled="false" stroked="true" strokeweight=".5pt" strokecolor="#231f20">
                <v:path arrowok="t"/>
              </v:shape>
            </v:group>
            <v:group style="position:absolute;left:2895;top:323;width:2;height:734" coordorigin="2895,323" coordsize="2,734">
              <v:shape style="position:absolute;left:2895;top:323;width:2;height:734" coordorigin="2895,323" coordsize="0,734" path="m2895,1057l2895,323e" filled="false" stroked="true" strokeweight=".5pt" strokecolor="#231f20">
                <v:path arrowok="t"/>
              </v:shape>
            </v:group>
            <v:group style="position:absolute;left:1984;top:1062;width:916;height:2" coordorigin="1984,1062" coordsize="916,2">
              <v:shape style="position:absolute;left:1984;top:1062;width:916;height:2" coordorigin="1984,1062" coordsize="916,0" path="m1984,1062l2900,1062e" filled="false" stroked="true" strokeweight=".5pt" strokecolor="#231f20">
                <v:path arrowok="t"/>
              </v:shape>
              <v:shape style="position:absolute;left:2163;top:468;width:543;height:337" type="#_x0000_t202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>1 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-11"/>
                          <w:sz w:val="22"/>
                        </w:rPr>
                        <w:t>+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position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172;top:714;width:535;height:220" type="#_x0000_t202" filled="false" stroked="false">
                <v:textbox inset="0,0,0,0">
                  <w:txbxContent>
                    <w:p>
                      <w:pPr>
                        <w:tabs>
                          <w:tab w:pos="411" w:val="left" w:leader="none"/>
                        </w:tabs>
                        <w:spacing w:line="213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2</w:t>
                        <w:tab/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207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44"/>
        </w:numPr>
        <w:tabs>
          <w:tab w:pos="473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27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4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44"/>
        </w:numPr>
        <w:tabs>
          <w:tab w:pos="493" w:val="left" w:leader="none"/>
        </w:tabs>
        <w:spacing w:line="151" w:lineRule="auto" w:before="0" w:after="0"/>
        <w:ind w:left="501" w:right="10416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11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44"/>
        </w:numPr>
        <w:tabs>
          <w:tab w:pos="506" w:val="left" w:leader="none"/>
        </w:tabs>
        <w:spacing w:line="153" w:lineRule="auto" w:before="0" w:after="0"/>
        <w:ind w:left="501" w:right="10535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4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44"/>
        </w:numPr>
        <w:tabs>
          <w:tab w:pos="485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11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44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(M080019E4) </w:t>
      </w:r>
      <w:r>
        <w:rPr>
          <w:rFonts w:ascii="Arial"/>
          <w:color w:val="231F20"/>
          <w:sz w:val="22"/>
        </w:rPr>
        <w:t>Luana encheu 25 copos com 2,25 L de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refrigerante.</w:t>
      </w:r>
      <w:r>
        <w:rPr>
          <w:rFonts w:ascii="Arial"/>
          <w:sz w:val="22"/>
        </w:rPr>
      </w:r>
    </w:p>
    <w:p>
      <w:pPr>
        <w:pStyle w:val="BodyText"/>
        <w:spacing w:line="266" w:lineRule="auto"/>
        <w:ind w:right="207"/>
        <w:jc w:val="left"/>
      </w:pPr>
      <w:r>
        <w:rPr>
          <w:color w:val="231F20"/>
        </w:rPr>
        <w:t>Considerando que ela encheu todos os copos com a mesma quantidade de refrigerante, quantos ml ela colocou em cada um</w:t>
      </w:r>
      <w:r>
        <w:rPr>
          <w:color w:val="231F20"/>
          <w:spacing w:val="-10"/>
        </w:rPr>
        <w:t> </w:t>
      </w:r>
      <w:r>
        <w:rPr>
          <w:color w:val="231F20"/>
        </w:rPr>
        <w:t>deles?</w:t>
      </w:r>
      <w:r>
        <w:rPr/>
      </w:r>
    </w:p>
    <w:p>
      <w:pPr>
        <w:pStyle w:val="BodyText"/>
        <w:spacing w:line="240" w:lineRule="auto" w:before="56"/>
        <w:ind w:right="2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90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mL</w:t>
      </w:r>
      <w:r>
        <w:rPr>
          <w:rFonts w:ascii="Arial"/>
        </w:rPr>
      </w:r>
    </w:p>
    <w:p>
      <w:pPr>
        <w:pStyle w:val="BodyText"/>
        <w:spacing w:line="240" w:lineRule="auto"/>
        <w:ind w:right="207"/>
        <w:jc w:val="left"/>
      </w:pPr>
      <w:r>
        <w:rPr>
          <w:color w:val="231F20"/>
        </w:rPr>
        <w:t>B) 80</w:t>
      </w:r>
      <w:r>
        <w:rPr>
          <w:color w:val="231F20"/>
          <w:spacing w:val="-1"/>
        </w:rPr>
        <w:t> </w:t>
      </w:r>
      <w:r>
        <w:rPr>
          <w:color w:val="231F20"/>
        </w:rPr>
        <w:t>mL</w:t>
      </w:r>
      <w:r>
        <w:rPr/>
      </w:r>
    </w:p>
    <w:p>
      <w:pPr>
        <w:pStyle w:val="ListParagraph"/>
        <w:numPr>
          <w:ilvl w:val="0"/>
          <w:numId w:val="4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2"/>
          <w:pgSz w:w="11910" w:h="16840"/>
          <w:pgMar w:footer="324" w:header="377" w:top="560" w:bottom="520" w:left="740" w:right="0"/>
          <w:pgNumType w:start="12"/>
        </w:sectPr>
      </w:pPr>
    </w:p>
    <w:p>
      <w:pPr>
        <w:pStyle w:val="ListParagraph"/>
        <w:numPr>
          <w:ilvl w:val="0"/>
          <w:numId w:val="4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0"/>
          <w:cols w:num="2" w:equalWidth="0">
            <w:col w:w="893" w:space="8627"/>
            <w:col w:w="165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4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(M080080B1) </w:t>
      </w:r>
      <w:r>
        <w:rPr>
          <w:rFonts w:ascii="Arial" w:hAnsi="Arial"/>
          <w:color w:val="231F20"/>
          <w:sz w:val="22"/>
        </w:rPr>
        <w:t>Observe as planificações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81.140999pt;margin-top:20.929922pt;width:89.35pt;height:71.2pt;mso-position-horizontal-relative:page;mso-position-vertical-relative:paragraph;z-index:3760;mso-wrap-distance-left:0;mso-wrap-distance-right:0" coordorigin="1623,419" coordsize="1787,1424">
            <v:group style="position:absolute;left:1782;top:426;width:1620;height:1009" coordorigin="1782,426" coordsize="1620,1009">
              <v:shape style="position:absolute;left:1782;top:426;width:1620;height:1009" coordorigin="1782,426" coordsize="1620,1009" path="m3401,1248l2794,426,1782,553,1795,624,1813,693,1834,760,1859,824,1889,886,1921,945,1958,1001,1997,1054,2040,1104,2085,1150,2133,1194,2184,1234,2237,1271,2292,1305,2349,1335,2409,1361,2469,1383,2532,1402,2596,1416,2660,1427,2726,1433,2793,1435,2860,1433,2928,1426,2996,1415,3064,1399,3133,1379,3201,1354,3268,1324,3335,1289,3401,1248xe" filled="false" stroked="true" strokeweight=".703pt" strokecolor="#231f20">
                <v:path arrowok="t"/>
              </v:shape>
            </v:group>
            <v:group style="position:absolute;left:1630;top:1160;width:675;height:675" coordorigin="1630,1160" coordsize="675,675">
              <v:shape style="position:absolute;left:1630;top:1160;width:675;height:675" coordorigin="1630,1160" coordsize="675,675" path="m1968,1160l2045,1169,2116,1194,2179,1234,2231,1286,2271,1349,2296,1420,2305,1497,2296,1575,2271,1646,2231,1708,2179,1760,2116,1800,2045,1826,1968,1835,1890,1826,1819,1800,1757,1760,1704,1708,1665,1646,1639,1575,1630,1497,1639,1420,1665,1349,1704,1286,1757,1234,1819,1194,1890,1169,1968,1160xe" filled="false" stroked="true" strokeweight=".70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2.531006pt;margin-top:30.589922pt;width:92.35pt;height:69.650pt;mso-position-horizontal-relative:page;mso-position-vertical-relative:paragraph;z-index:3784;mso-wrap-distance-left:0;mso-wrap-distance-right:0" coordorigin="3851,612" coordsize="1847,1393">
            <v:group style="position:absolute;left:3861;top:622;width:458;height:458" coordorigin="3861,622" coordsize="458,458">
              <v:shape style="position:absolute;left:3861;top:622;width:458;height:458" coordorigin="3861,622" coordsize="458,458" path="m3861,622l4318,622,4318,1079,3861,1079,3861,622xe" filled="false" stroked="true" strokeweight="1pt" strokecolor="#231f20">
                <v:path arrowok="t"/>
              </v:shape>
            </v:group>
            <v:group style="position:absolute;left:3861;top:1076;width:458;height:458" coordorigin="3861,1076" coordsize="458,458">
              <v:shape style="position:absolute;left:3861;top:1076;width:458;height:458" coordorigin="3861,1076" coordsize="458,458" path="m3861,1076l4318,1076,4318,1533,3861,1533,3861,1076xe" filled="false" stroked="true" strokeweight="1pt" strokecolor="#231f20">
                <v:path arrowok="t"/>
              </v:shape>
            </v:group>
            <v:group style="position:absolute;left:3861;top:1537;width:458;height:458" coordorigin="3861,1537" coordsize="458,458">
              <v:shape style="position:absolute;left:3861;top:1537;width:458;height:458" coordorigin="3861,1537" coordsize="458,458" path="m3861,1537l4318,1537,4318,1994,3861,1994,3861,1537xe" filled="false" stroked="true" strokeweight="1pt" strokecolor="#231f20">
                <v:path arrowok="t"/>
              </v:shape>
            </v:group>
            <v:group style="position:absolute;left:4314;top:1083;width:458;height:458" coordorigin="4314,1083" coordsize="458,458">
              <v:shape style="position:absolute;left:4314;top:1083;width:458;height:458" coordorigin="4314,1083" coordsize="458,458" path="m4314,1083l4772,1083,4772,1541,4314,1541,4314,1083xe" filled="false" stroked="true" strokeweight="1pt" strokecolor="#231f20">
                <v:path arrowok="t"/>
              </v:shape>
            </v:group>
            <v:group style="position:absolute;left:4768;top:1083;width:458;height:458" coordorigin="4768,1083" coordsize="458,458">
              <v:shape style="position:absolute;left:4768;top:1083;width:458;height:458" coordorigin="4768,1083" coordsize="458,458" path="m4768,1083l5226,1083,5226,1541,4768,1541,4768,1083xe" filled="false" stroked="true" strokeweight="1pt" strokecolor="#231f20">
                <v:path arrowok="t"/>
              </v:shape>
            </v:group>
            <v:group style="position:absolute;left:5229;top:1083;width:458;height:458" coordorigin="5229,1083" coordsize="458,458">
              <v:shape style="position:absolute;left:5229;top:1083;width:458;height:458" coordorigin="5229,1083" coordsize="458,458" path="m5229,1083l5687,1083,5687,1541,5229,1541,5229,1083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09.963013pt;margin-top:7.026921pt;width:93pt;height:93pt;mso-position-horizontal-relative:page;mso-position-vertical-relative:paragraph;z-index:3808;mso-wrap-distance-left:0;mso-wrap-distance-right:0" coordorigin="6199,141" coordsize="1860,1860">
            <v:group style="position:absolute;left:6822;top:762;width:615;height:615" coordorigin="6822,762" coordsize="615,615">
              <v:shape style="position:absolute;left:6822;top:762;width:615;height:615" coordorigin="6822,762" coordsize="615,615" path="m6822,762l7436,762,7436,1377,6822,1377,6822,762xe" filled="false" stroked="true" strokeweight="1pt" strokecolor="#231f20">
                <v:path arrowok="t"/>
              </v:shape>
            </v:group>
            <v:group style="position:absolute;left:6822;top:151;width:615;height:612" coordorigin="6822,151" coordsize="615,612">
              <v:shape style="position:absolute;left:6822;top:151;width:615;height:612" coordorigin="6822,151" coordsize="615,612" path="m7436,762l6822,762,7118,151,7436,762xe" filled="false" stroked="true" strokeweight="1pt" strokecolor="#231f20">
                <v:path arrowok="t"/>
              </v:shape>
            </v:group>
            <v:group style="position:absolute;left:6822;top:1379;width:615;height:612" coordorigin="6822,1379" coordsize="615,612">
              <v:shape style="position:absolute;left:6822;top:1379;width:615;height:612" coordorigin="6822,1379" coordsize="615,612" path="m7436,1379l6822,1379,7118,1990,7436,1379xe" filled="false" stroked="true" strokeweight="1pt" strokecolor="#231f20">
                <v:path arrowok="t"/>
              </v:shape>
            </v:group>
            <v:group style="position:absolute;left:6209;top:763;width:612;height:615" coordorigin="6209,763" coordsize="612,615">
              <v:shape style="position:absolute;left:6209;top:763;width:612;height:615" coordorigin="6209,763" coordsize="612,615" path="m6821,763l6821,1378,6209,1082,6821,763xe" filled="false" stroked="true" strokeweight="1pt" strokecolor="#231f20">
                <v:path arrowok="t"/>
              </v:shape>
            </v:group>
            <v:group style="position:absolute;left:7437;top:763;width:612;height:615" coordorigin="7437,763" coordsize="612,615">
              <v:shape style="position:absolute;left:7437;top:763;width:612;height:615" coordorigin="7437,763" coordsize="612,615" path="m7437,763l7437,1378,8049,1082,7437,763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32.7276pt;margin-top:14.619922pt;width:75.45pt;height:78.45pt;mso-position-horizontal-relative:page;mso-position-vertical-relative:paragraph;z-index:3832;mso-wrap-distance-left:0;mso-wrap-distance-right:0" coordorigin="8655,292" coordsize="1509,1569">
            <v:group style="position:absolute;left:8796;top:301;width:564;height:564" coordorigin="8796,301" coordsize="564,564">
              <v:shape style="position:absolute;left:8796;top:301;width:564;height:564" coordorigin="8796,301" coordsize="564,564" path="m9078,301l9153,311,9221,339,9278,383,9322,441,9350,508,9360,583,9350,658,9322,725,9278,782,9221,826,9153,855,9078,865,9003,855,8936,826,8879,782,8835,725,8806,658,8796,583,8806,508,8835,441,8879,383,8936,339,9003,311,9078,301xe" filled="false" stroked="true" strokeweight=".844pt" strokecolor="#231f20">
                <v:path arrowok="t"/>
              </v:shape>
            </v:group>
            <v:group style="position:absolute;left:8796;top:1289;width:564;height:564" coordorigin="8796,1289" coordsize="564,564">
              <v:shape style="position:absolute;left:8796;top:1289;width:564;height:564" coordorigin="8796,1289" coordsize="564,564" path="m9078,1289l9153,1299,9221,1327,9278,1371,9322,1428,9350,1496,9360,1571,9350,1646,9322,1713,9278,1770,9221,1814,9153,1843,9078,1853,9003,1843,8936,1814,8879,1770,8835,1713,8806,1646,8796,1571,8806,1496,8835,1428,8879,1371,8936,1327,9003,1299,9078,1289xe" filled="false" stroked="true" strokeweight=".844pt" strokecolor="#231f20">
                <v:path arrowok="t"/>
              </v:shape>
            </v:group>
            <v:group style="position:absolute;left:8664;top:865;width:1491;height:428" coordorigin="8664,865" coordsize="1491,428">
              <v:shape style="position:absolute;left:8664;top:865;width:1491;height:428" coordorigin="8664,865" coordsize="1491,428" path="m8664,865l10154,865,10154,1292,8664,1292,8664,865xe" filled="false" stroked="true" strokeweight=".855706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8"/>
          <w:szCs w:val="8"/>
        </w:rPr>
      </w:pPr>
    </w:p>
    <w:p>
      <w:pPr>
        <w:pStyle w:val="Heading1"/>
        <w:tabs>
          <w:tab w:pos="3970" w:val="left" w:leader="none"/>
          <w:tab w:pos="6330" w:val="left" w:leader="none"/>
          <w:tab w:pos="8608" w:val="left" w:leader="none"/>
        </w:tabs>
        <w:spacing w:line="240" w:lineRule="auto"/>
        <w:ind w:left="1709" w:right="0"/>
        <w:jc w:val="left"/>
        <w:rPr>
          <w:b w:val="0"/>
          <w:bCs w:val="0"/>
        </w:rPr>
      </w:pPr>
      <w:r>
        <w:rPr>
          <w:color w:val="231F20"/>
        </w:rPr>
        <w:t>1</w:t>
        <w:tab/>
        <w:t>2</w:t>
        <w:tab/>
        <w:t>3</w:t>
        <w:tab/>
        <w:t>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planificação que representa uma pirâmide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4"/>
        </w:numPr>
        <w:tabs>
          <w:tab w:pos="511" w:val="left" w:leader="none"/>
        </w:tabs>
        <w:spacing w:line="266" w:lineRule="auto" w:before="0" w:after="6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(M080027C2) </w:t>
      </w:r>
      <w:r>
        <w:rPr>
          <w:rFonts w:ascii="Arial" w:hAnsi="Arial"/>
          <w:color w:val="231F20"/>
          <w:sz w:val="22"/>
        </w:rPr>
        <w:t>A tabela abaixo relaciona a preferência de algumas crianças pelos sabores de sorvetes vendidos em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sorveteria.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3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134"/>
        <w:gridCol w:w="1134"/>
      </w:tblGrid>
      <w:tr>
        <w:trPr>
          <w:trHeight w:val="387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Meninas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Abacaxi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Chocolate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Coco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Morango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pStyle w:val="BodyText"/>
        <w:spacing w:line="240" w:lineRule="auto" w:before="114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gráfico que melhor representa os dados dessa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tabela?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63"/>
          <w:pgSz w:w="11910" w:h="16840"/>
          <w:pgMar w:footer="524" w:header="377" w:top="560" w:bottom="720" w:left="740" w:right="740"/>
          <w:pgNumType w:start="13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tabs>
          <w:tab w:pos="536" w:val="left" w:leader="none"/>
        </w:tabs>
        <w:spacing w:line="386" w:lineRule="auto" w:before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A)</w:t>
        <w:tab/>
      </w:r>
      <w:r>
        <w:rPr>
          <w:rFonts w:ascii="Arial"/>
          <w:color w:val="231F20"/>
          <w:spacing w:val="-1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line="384" w:lineRule="exact" w:before="0"/>
        <w:ind w:left="536" w:right="0" w:hanging="426"/>
        <w:jc w:val="both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C) </w:t>
      </w:r>
      <w:r>
        <w:rPr>
          <w:rFonts w:ascii="Arial"/>
          <w:color w:val="231F20"/>
          <w:sz w:val="13"/>
        </w:rPr>
        <w:t>40 35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30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25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20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15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10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32"/>
        <w:gridCol w:w="221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1202" w:val="left" w:leader="none"/>
        </w:tabs>
        <w:spacing w:line="386" w:lineRule="auto" w:before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B)</w:t>
        <w:tab/>
      </w:r>
      <w:r>
        <w:rPr>
          <w:rFonts w:ascii="Arial"/>
          <w:color w:val="231F20"/>
          <w:spacing w:val="-1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09pt;width:6.1pt;height:6.1pt;mso-position-horizontal-relative:page;mso-position-vertical-relative:paragraph;z-index:3856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16pt;width:6.75pt;height:6.75pt;mso-position-horizontal-relative:page;mso-position-vertical-relative:paragraph;z-index:3880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386" w:lineRule="auto" w:before="7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D)</w:t>
      </w:r>
      <w:r>
        <w:rPr>
          <w:rFonts w:ascii="Arial"/>
          <w:color w:val="231F20"/>
          <w:spacing w:val="8"/>
          <w:position w:val="-5"/>
          <w:sz w:val="22"/>
        </w:rPr>
        <w:t> </w:t>
      </w:r>
      <w:r>
        <w:rPr>
          <w:rFonts w:ascii="Arial"/>
          <w:color w:val="231F20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03pt;width:6.1pt;height:6.1pt;mso-position-horizontal-relative:page;mso-position-vertical-relative:paragraph;z-index:3952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25pt;width:6.75pt;height:6.75pt;mso-position-horizontal-relative:page;mso-position-vertical-relative:paragraph;z-index:3976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36"/>
        <w:gridCol w:w="218"/>
        <w:gridCol w:w="317"/>
        <w:gridCol w:w="229"/>
        <w:gridCol w:w="224"/>
        <w:gridCol w:w="336"/>
        <w:gridCol w:w="229"/>
        <w:gridCol w:w="224"/>
        <w:gridCol w:w="302"/>
        <w:gridCol w:w="236"/>
        <w:gridCol w:w="218"/>
        <w:gridCol w:w="190"/>
      </w:tblGrid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735" w:type="dxa"/>
            <w:gridSpan w:val="7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4"/>
          <w:szCs w:val="14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510.393005pt;margin-top:-178.491074pt;width:6.1pt;height:6.1pt;mso-position-horizontal-relative:page;mso-position-vertical-relative:paragraph;z-index:3904" coordorigin="10208,-3570" coordsize="122,122">
            <v:shape style="position:absolute;left:10208;top:-3570;width:122;height:122" coordorigin="10208,-3570" coordsize="122,122" path="m10208,-3570l10330,-3570,10330,-3448,10208,-3448,10208,-357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-166.020081pt;width:6.75pt;height:6.75pt;mso-position-horizontal-relative:page;mso-position-vertical-relative:paragraph;z-index:3928" coordorigin="10201,-3320" coordsize="135,135">
            <v:group style="position:absolute;left:10208;top:-3314;width:122;height:122" coordorigin="10208,-3314" coordsize="122,122">
              <v:shape style="position:absolute;left:10208;top:-3314;width:122;height:122" coordorigin="10208,-3314" coordsize="122,122" path="m10208,-3314l10330,-3314,10330,-3192,10208,-3192,10208,-3314xe" filled="true" fillcolor="#939598" stroked="false">
                <v:path arrowok="t"/>
                <v:fill type="solid"/>
              </v:shape>
            </v:group>
            <v:group style="position:absolute;left:10208;top:-3314;width:122;height:122" coordorigin="10208,-3314" coordsize="122,122">
              <v:shape style="position:absolute;left:10208;top:-3314;width:122;height:122" coordorigin="10208,-3314" coordsize="122,122" path="m10208,-3314l10330,-3314,10330,-3192,10208,-3192,10208,-3314xe" filled="false" stroked="true" strokeweight=".6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0.393005pt;margin-top:.858927pt;width:6.1pt;height:6.1pt;mso-position-horizontal-relative:page;mso-position-vertical-relative:paragraph;z-index:4000" coordorigin="10208,17" coordsize="122,122">
            <v:shape style="position:absolute;left:10208;top:17;width:122;height:122" coordorigin="10208,17" coordsize="122,122" path="m10208,17l10330,17,10330,139,10208,139,10208,1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13.329927pt;width:6.75pt;height:6.75pt;mso-position-horizontal-relative:page;mso-position-vertical-relative:paragraph;z-index:4024" coordorigin="10201,267" coordsize="135,135">
            <v:group style="position:absolute;left:10208;top:273;width:122;height:122" coordorigin="10208,273" coordsize="122,122">
              <v:shape style="position:absolute;left:10208;top:273;width:122;height:122" coordorigin="10208,273" coordsize="122,122" path="m10208,273l10330,273,10330,395,10208,395,10208,273xe" filled="true" fillcolor="#939598" stroked="false">
                <v:path arrowok="t"/>
                <v:fill type="solid"/>
              </v:shape>
            </v:group>
            <v:group style="position:absolute;left:10208;top:273;width:122;height:122" coordorigin="10208,273" coordsize="122,122">
              <v:shape style="position:absolute;left:10208;top:273;width:122;height:122" coordorigin="10208,273" coordsize="122,122" path="m10208,273l10330,273,10330,395,10208,395,10208,27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4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(M080037BH) </w:t>
      </w:r>
      <w:r>
        <w:rPr>
          <w:rFonts w:ascii="Arial" w:hAnsi="Arial"/>
          <w:color w:val="231F20"/>
          <w:sz w:val="22"/>
        </w:rPr>
        <w:t>Observe a reta numérica abaixo, que está dividida em partes</w:t>
      </w:r>
      <w:r>
        <w:rPr>
          <w:rFonts w:ascii="Arial" w:hAnsi="Arial"/>
          <w:color w:val="231F20"/>
          <w:spacing w:val="-40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tabs>
          <w:tab w:pos="2685" w:val="left" w:leader="none"/>
          <w:tab w:pos="3284" w:val="left" w:leader="none"/>
          <w:tab w:pos="3877" w:val="left" w:leader="none"/>
        </w:tabs>
        <w:spacing w:before="168" w:after="2"/>
        <w:ind w:left="209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Q</w:t>
        <w:tab/>
        <w:t>R</w:t>
        <w:tab/>
        <w:t>S</w:t>
        <w:tab/>
        <w:t>T</w:t>
      </w:r>
      <w:r>
        <w:rPr>
          <w:rFonts w:ascii="Arial"/>
          <w:sz w:val="20"/>
        </w:rPr>
      </w:r>
    </w:p>
    <w:p>
      <w:pPr>
        <w:spacing w:line="141" w:lineRule="exact"/>
        <w:ind w:left="1236" w:right="0" w:firstLine="0"/>
        <w:rPr>
          <w:rFonts w:ascii="Arial" w:hAnsi="Arial" w:cs="Arial" w:eastAsia="Arial" w:hint="default"/>
          <w:sz w:val="14"/>
          <w:szCs w:val="14"/>
        </w:rPr>
      </w:pPr>
      <w:r>
        <w:rPr>
          <w:rFonts w:ascii="Arial" w:hAnsi="Arial" w:cs="Arial" w:eastAsia="Arial" w:hint="default"/>
          <w:position w:val="-2"/>
          <w:sz w:val="14"/>
          <w:szCs w:val="14"/>
        </w:rPr>
        <w:pict>
          <v:group style="width:195.85pt;height:7.1pt;mso-position-horizontal-relative:char;mso-position-vertical-relative:line" coordorigin="0,0" coordsize="3917,142">
            <v:group style="position:absolute;left:895;top:40;width:62;height:62" coordorigin="895,40" coordsize="62,62">
              <v:shape style="position:absolute;left:895;top:40;width:62;height:62" coordorigin="895,40" coordsize="62,62" path="m925,40l913,43,904,49,897,59,895,71,897,83,904,92,913,99,925,101,937,99,947,92,953,83,956,71,953,59,947,49,937,43,925,40xe" filled="true" fillcolor="#231f20" stroked="false">
                <v:path arrowok="t"/>
                <v:fill type="solid"/>
              </v:shape>
            </v:group>
            <v:group style="position:absolute;left:895;top:40;width:62;height:62" coordorigin="895,40" coordsize="62,62">
              <v:shape style="position:absolute;left:895;top:40;width:62;height:62" coordorigin="895,40" coordsize="62,62" path="m925,40l937,43,947,49,953,59,956,71,953,83,947,92,937,99,925,101,913,99,904,92,897,83,895,71,897,59,904,49,913,43,925,40xe" filled="false" stroked="true" strokeweight=".216pt" strokecolor="#231f20">
                <v:path arrowok="t"/>
              </v:shape>
            </v:group>
            <v:group style="position:absolute;left:925;top:10;width:2;height:122" coordorigin="925,10" coordsize="2,122">
              <v:shape style="position:absolute;left:925;top:10;width:2;height:122" coordorigin="925,10" coordsize="0,122" path="m925,131l925,10e" filled="false" stroked="true" strokeweight="1pt" strokecolor="#231f20">
                <v:path arrowok="t"/>
              </v:shape>
            </v:group>
            <v:group style="position:absolute;left:3293;top:10;width:2;height:122" coordorigin="3293,10" coordsize="2,122">
              <v:shape style="position:absolute;left:3293;top:10;width:2;height:122" coordorigin="3293,10" coordsize="0,122" path="m3293,131l3293,10e" filled="false" stroked="true" strokeweight="1pt" strokecolor="#231f20">
                <v:path arrowok="t"/>
              </v:shape>
            </v:group>
            <v:group style="position:absolute;left:2701;top:10;width:2;height:122" coordorigin="2701,10" coordsize="2,122">
              <v:shape style="position:absolute;left:2701;top:10;width:2;height:122" coordorigin="2701,10" coordsize="0,122" path="m2701,131l2701,10e" filled="false" stroked="true" strokeweight="1pt" strokecolor="#231f20">
                <v:path arrowok="t"/>
              </v:shape>
            </v:group>
            <v:group style="position:absolute;left:2109;top:10;width:2;height:122" coordorigin="2109,10" coordsize="2,122">
              <v:shape style="position:absolute;left:2109;top:10;width:2;height:122" coordorigin="2109,10" coordsize="0,122" path="m2109,131l2109,101,2109,71,2109,40,2109,10e" filled="false" stroked="true" strokeweight="1pt" strokecolor="#231f20">
                <v:path arrowok="t"/>
              </v:shape>
            </v:group>
            <v:group style="position:absolute;left:1517;top:10;width:2;height:122" coordorigin="1517,10" coordsize="2,122">
              <v:shape style="position:absolute;left:1517;top:10;width:2;height:122" coordorigin="1517,10" coordsize="0,122" path="m1517,131l1517,101,1517,71,1517,40,1517,10e" filled="false" stroked="true" strokeweight="1pt" strokecolor="#231f20">
                <v:path arrowok="t"/>
              </v:shape>
            </v:group>
            <v:group style="position:absolute;left:333;top:10;width:2;height:122" coordorigin="333,10" coordsize="2,122">
              <v:shape style="position:absolute;left:333;top:10;width:2;height:122" coordorigin="333,10" coordsize="0,122" path="m333,131l333,10e" filled="false" stroked="true" strokeweight="1pt" strokecolor="#231f20">
                <v:path arrowok="t"/>
              </v:shape>
            </v:group>
            <v:group style="position:absolute;left:10;top:71;width:3820;height:2" coordorigin="10,71" coordsize="3820,2">
              <v:shape style="position:absolute;left:10;top:71;width:3820;height:2" coordorigin="10,71" coordsize="3820,0" path="m10,71l3829,71e" filled="false" stroked="true" strokeweight=".999212pt" strokecolor="#231f20">
                <v:path arrowok="t"/>
              </v:shape>
            </v:group>
            <v:group style="position:absolute;left:3816;top:22;width:101;height:98" coordorigin="3816,22" coordsize="101,98">
              <v:shape style="position:absolute;left:3816;top:22;width:101;height:98" coordorigin="3816,22" coordsize="101,98" path="m3816,22l3816,120,3917,71,3816,22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05,43,1496,49,1489,59,1487,71,1489,83,1496,92,1505,99,1517,101,1529,99,1539,92,1545,83,1548,71,1545,59,1539,49,1529,43,1517,40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29,43,1539,49,1545,59,1548,71,1545,83,1539,92,1529,99,1517,101,1505,99,1496,92,1489,83,1487,71,1489,59,1496,49,1505,43,1517,40xe" filled="false" stroked="true" strokeweight=".216pt" strokecolor="#231f20">
                <v:path arrowok="t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097,43,2088,49,2081,59,2079,71,2081,83,2088,92,2097,99,2109,101,2121,99,2131,92,2137,83,2140,71,2137,59,2131,49,2121,43,2109,40xe" filled="true" fillcolor="#231f20" stroked="false">
                <v:path arrowok="t"/>
                <v:fill type="solid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121,43,2131,49,2137,59,2140,71,2137,83,2131,92,2121,99,2109,101,2097,99,2088,92,2081,83,2079,71,2081,59,2088,49,2097,43,2109,40xe" filled="false" stroked="true" strokeweight=".216pt" strokecolor="#231f20">
                <v:path arrowok="t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689,43,2680,49,2673,59,2671,71,2673,83,2680,92,2689,99,2701,101,2713,99,2723,92,2729,83,2732,71,2729,59,2723,49,2713,43,2701,40xe" filled="true" fillcolor="#231f20" stroked="false">
                <v:path arrowok="t"/>
                <v:fill type="solid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713,43,2723,49,2729,59,2732,71,2729,83,2723,92,2713,99,2701,101,2689,99,2680,92,2673,83,2671,71,2673,59,2680,49,2689,43,2701,40xe" filled="false" stroked="true" strokeweight=".216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4"/>
          <w:szCs w:val="14"/>
        </w:rPr>
      </w:r>
    </w:p>
    <w:p>
      <w:pPr>
        <w:tabs>
          <w:tab w:pos="4375" w:val="left" w:leader="none"/>
        </w:tabs>
        <w:spacing w:before="58"/>
        <w:ind w:left="1427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220</w:t>
        <w:tab/>
        <w:t>320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desses pontos representa o número</w:t>
      </w:r>
      <w:r>
        <w:rPr>
          <w:color w:val="231F20"/>
          <w:spacing w:val="-21"/>
        </w:rPr>
        <w:t> </w:t>
      </w:r>
      <w:r>
        <w:rPr>
          <w:color w:val="231F20"/>
        </w:rPr>
        <w:t>280?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  <w:spacing w:val="-13"/>
        </w:rPr>
        <w:t>T.</w:t>
      </w:r>
      <w:r>
        <w:rPr>
          <w:rFonts w:ascii="Arial"/>
          <w:spacing w:val="-13"/>
        </w:rPr>
      </w:r>
    </w:p>
    <w:p>
      <w:pPr>
        <w:pStyle w:val="ListParagraph"/>
        <w:numPr>
          <w:ilvl w:val="0"/>
          <w:numId w:val="4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46)  </w:t>
      </w:r>
      <w:r>
        <w:rPr>
          <w:rFonts w:ascii="Arial" w:hAnsi="Arial"/>
          <w:color w:val="231F20"/>
          <w:spacing w:val="3"/>
          <w:sz w:val="16"/>
        </w:rPr>
        <w:t>(M060341B1) </w:t>
      </w:r>
      <w:r>
        <w:rPr>
          <w:rFonts w:ascii="Arial" w:hAnsi="Arial"/>
          <w:color w:val="231F20"/>
          <w:spacing w:val="5"/>
        </w:rPr>
        <w:t>Marcelo comprou </w:t>
      </w: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4"/>
        </w:rPr>
        <w:t>álbum </w:t>
      </w:r>
      <w:r>
        <w:rPr>
          <w:rFonts w:ascii="Arial" w:hAnsi="Arial"/>
          <w:color w:val="231F20"/>
          <w:spacing w:val="3"/>
        </w:rPr>
        <w:t>da </w:t>
      </w:r>
      <w:r>
        <w:rPr>
          <w:rFonts w:ascii="Arial" w:hAnsi="Arial"/>
          <w:color w:val="231F20"/>
          <w:spacing w:val="4"/>
        </w:rPr>
        <w:t>Copa 2014 por </w:t>
      </w:r>
      <w:r>
        <w:rPr>
          <w:rFonts w:ascii="Arial" w:hAnsi="Arial"/>
          <w:color w:val="231F20"/>
          <w:spacing w:val="3"/>
        </w:rPr>
        <w:t>R$ </w:t>
      </w:r>
      <w:r>
        <w:rPr>
          <w:rFonts w:ascii="Arial" w:hAnsi="Arial"/>
          <w:color w:val="231F20"/>
          <w:spacing w:val="4"/>
        </w:rPr>
        <w:t>3,90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3"/>
        </w:rPr>
        <w:t>12 </w:t>
      </w:r>
      <w:r>
        <w:rPr>
          <w:rFonts w:ascii="Arial" w:hAnsi="Arial"/>
          <w:color w:val="231F20"/>
          <w:spacing w:val="5"/>
        </w:rPr>
        <w:t>pacotes </w:t>
      </w:r>
      <w:r>
        <w:rPr>
          <w:rFonts w:ascii="Arial" w:hAnsi="Arial"/>
          <w:color w:val="231F20"/>
          <w:spacing w:val="3"/>
        </w:rPr>
        <w:t>de </w:t>
      </w:r>
      <w:r>
        <w:rPr>
          <w:rFonts w:ascii="Arial" w:hAnsi="Arial"/>
          <w:color w:val="231F20"/>
          <w:spacing w:val="5"/>
        </w:rPr>
        <w:t>figurinhas </w:t>
      </w:r>
      <w:r>
        <w:rPr>
          <w:rFonts w:ascii="Arial" w:hAnsi="Arial"/>
          <w:color w:val="231F20"/>
          <w:spacing w:val="63"/>
        </w:rPr>
        <w:t> </w:t>
      </w:r>
      <w:r>
        <w:rPr>
          <w:rFonts w:ascii="Arial" w:hAnsi="Arial"/>
          <w:color w:val="231F20"/>
          <w:spacing w:val="6"/>
        </w:rPr>
        <w:t>por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  <w:spacing w:val="3"/>
        </w:rPr>
        <w:t>R$ </w:t>
      </w:r>
      <w:r>
        <w:rPr>
          <w:color w:val="231F20"/>
          <w:spacing w:val="4"/>
        </w:rPr>
        <w:t>0,75</w:t>
      </w:r>
      <w:r>
        <w:rPr>
          <w:color w:val="231F20"/>
          <w:spacing w:val="24"/>
        </w:rPr>
        <w:t> </w:t>
      </w:r>
      <w:r>
        <w:rPr>
          <w:color w:val="231F20"/>
          <w:spacing w:val="6"/>
        </w:rPr>
        <w:t>cada.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Quanto Marcelo pagou por essa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compra?</w:t>
      </w:r>
      <w:r>
        <w:rPr>
          <w:rFonts w:ascii="Arial"/>
        </w:rPr>
      </w:r>
    </w:p>
    <w:p>
      <w:pPr>
        <w:pStyle w:val="BodyText"/>
        <w:spacing w:line="240" w:lineRule="auto" w:before="64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5"/>
        </w:rPr>
        <w:t> </w:t>
      </w:r>
      <w:r>
        <w:rPr>
          <w:color w:val="231F20"/>
        </w:rPr>
        <w:t>3,15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9,00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11,80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12,90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(M070434E4) </w:t>
      </w:r>
      <w:r>
        <w:rPr>
          <w:rFonts w:ascii="Arial" w:hAnsi="Arial"/>
          <w:color w:val="231F20"/>
          <w:sz w:val="22"/>
        </w:rPr>
        <w:t>Observe os quadriláteros coloridos de cinza na malha quadriculada</w:t>
      </w:r>
      <w:r>
        <w:rPr>
          <w:rFonts w:ascii="Arial" w:hAnsi="Arial"/>
          <w:color w:val="231F20"/>
          <w:spacing w:val="-38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9.500999pt;margin-top:11.120953pt;width:272.3pt;height:69.05pt;mso-position-horizontal-relative:page;mso-position-vertical-relative:paragraph;z-index:4168;mso-wrap-distance-left:0;mso-wrap-distance-right:0" coordorigin="1990,222" coordsize="5446,1381">
            <v:group style="position:absolute;left:2339;top:573;width:679;height:681" coordorigin="2339,573" coordsize="679,681">
              <v:shape style="position:absolute;left:2339;top:573;width:679;height:681" coordorigin="2339,573" coordsize="679,681" path="m2678,573l2339,913,2678,1253,3017,913,2678,573xe" filled="true" fillcolor="#939598" stroked="false">
                <v:path arrowok="t"/>
                <v:fill type="solid"/>
              </v:shape>
            </v:group>
            <v:group style="position:absolute;left:2339;top:573;width:679;height:681" coordorigin="2339,573" coordsize="679,681">
              <v:shape style="position:absolute;left:2339;top:573;width:679;height:681" coordorigin="2339,573" coordsize="679,681" path="m3017,913l2678,573,2339,913,2678,1253,3017,913xe" filled="false" stroked="true" strokeweight="1.5pt" strokecolor="#231f20">
                <v:path arrowok="t"/>
              </v:shape>
            </v:group>
            <v:group style="position:absolute;left:2339;top:227;width:2;height:1371" coordorigin="2339,227" coordsize="2,1371">
              <v:shape style="position:absolute;left:2339;top:227;width:2;height:1371" coordorigin="2339,227" coordsize="0,1371" path="m2339,1598l2339,1598,2339,232,2339,227e" filled="false" stroked="true" strokeweight=".5pt" strokecolor="#231f20">
                <v:path arrowok="t"/>
              </v:shape>
            </v:group>
            <v:group style="position:absolute;left:2678;top:227;width:2;height:1371" coordorigin="2678,227" coordsize="2,1371">
              <v:shape style="position:absolute;left:2678;top:227;width:2;height:1371" coordorigin="2678,227" coordsize="0,1371" path="m2678,1598l2678,1598,2678,232,2678,227e" filled="false" stroked="true" strokeweight=".5pt" strokecolor="#231f20">
                <v:path arrowok="t"/>
              </v:shape>
            </v:group>
            <v:group style="position:absolute;left:3017;top:227;width:2;height:1371" coordorigin="3017,227" coordsize="2,1371">
              <v:shape style="position:absolute;left:3017;top:227;width:2;height:1371" coordorigin="3017,227" coordsize="0,1371" path="m3017,1598l3017,1598,3017,232,3017,227e" filled="false" stroked="true" strokeweight=".5pt" strokecolor="#231f20">
                <v:path arrowok="t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true" fillcolor="#939598" stroked="false">
                <v:path arrowok="t"/>
                <v:fill type="solid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false" stroked="true" strokeweight="1.5pt" strokecolor="#231f20">
                <v:path arrowok="t"/>
              </v:shape>
            </v:group>
            <v:group style="position:absolute;left:3356;top:227;width:2;height:1371" coordorigin="3356,227" coordsize="2,1371">
              <v:shape style="position:absolute;left:3356;top:227;width:2;height:1371" coordorigin="3356,227" coordsize="0,1371" path="m3356,1598l3356,1598,3356,232,3356,227e" filled="false" stroked="true" strokeweight=".5pt" strokecolor="#231f20">
                <v:path arrowok="t"/>
              </v:shape>
            </v:group>
            <v:group style="position:absolute;left:3696;top:227;width:2;height:1371" coordorigin="3696,227" coordsize="2,1371">
              <v:shape style="position:absolute;left:3696;top:227;width:2;height:1371" coordorigin="3696,227" coordsize="0,1371" path="m3696,1598l3696,1598,3696,232,3696,227e" filled="false" stroked="true" strokeweight=".5pt" strokecolor="#231f20">
                <v:path arrowok="t"/>
              </v:shape>
            </v:group>
            <v:group style="position:absolute;left:4035;top:227;width:2;height:1371" coordorigin="4035,227" coordsize="2,1371">
              <v:shape style="position:absolute;left:4035;top:227;width:2;height:1371" coordorigin="4035,227" coordsize="0,1371" path="m4035,1598l4035,1598,4035,232,4035,227e" filled="false" stroked="true" strokeweight=".5pt" strokecolor="#231f20">
                <v:path arrowok="t"/>
              </v:shape>
            </v:group>
            <v:group style="position:absolute;left:4374;top:227;width:2;height:1371" coordorigin="4374,227" coordsize="2,1371">
              <v:shape style="position:absolute;left:4374;top:227;width:2;height:1371" coordorigin="4374,227" coordsize="0,1371" path="m4374,1598l4374,1598,4374,232,4374,227e" filled="false" stroked="true" strokeweight=".5pt" strokecolor="#231f20">
                <v:path arrowok="t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true" fillcolor="#939598" stroked="false">
                <v:path arrowok="t"/>
                <v:fill type="solid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false" stroked="true" strokeweight="1.5pt" strokecolor="#231f20">
                <v:path arrowok="t"/>
              </v:shape>
            </v:group>
            <v:group style="position:absolute;left:4713;top:227;width:2;height:1371" coordorigin="4713,227" coordsize="2,1371">
              <v:shape style="position:absolute;left:4713;top:227;width:2;height:1371" coordorigin="4713,227" coordsize="0,1371" path="m4713,1598l4713,1598,4713,232,4713,227e" filled="false" stroked="true" strokeweight=".5pt" strokecolor="#231f20">
                <v:path arrowok="t"/>
              </v:shape>
            </v:group>
            <v:group style="position:absolute;left:5052;top:227;width:2;height:1371" coordorigin="5052,227" coordsize="2,1371">
              <v:shape style="position:absolute;left:5052;top:227;width:2;height:1371" coordorigin="5052,227" coordsize="0,1371" path="m5052,1598l5052,1598,5052,232,5052,227e" filled="false" stroked="true" strokeweight=".5pt" strokecolor="#231f20">
                <v:path arrowok="t"/>
              </v:shape>
            </v:group>
            <v:group style="position:absolute;left:5391;top:227;width:2;height:1371" coordorigin="5391,227" coordsize="2,1371">
              <v:shape style="position:absolute;left:5391;top:227;width:2;height:1371" coordorigin="5391,227" coordsize="0,1371" path="m5391,1598l5391,1598,5391,232,5391,227e" filled="false" stroked="true" strokeweight=".5pt" strokecolor="#231f20">
                <v:path arrowok="t"/>
              </v:shape>
            </v:group>
            <v:group style="position:absolute;left:5730;top:227;width:2;height:1371" coordorigin="5730,227" coordsize="2,1371">
              <v:shape style="position:absolute;left:5730;top:227;width:2;height:1371" coordorigin="5730,227" coordsize="0,1371" path="m5730,1598l5730,1598,5730,232,5730,227e" filled="false" stroked="true" strokeweight=".5pt" strokecolor="#231f20">
                <v:path arrowok="t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7086,573l6408,573,6069,1253,6747,1253,7086,573xe" filled="true" fillcolor="#939598" stroked="false">
                <v:path arrowok="t"/>
                <v:fill type="solid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6408,573l6069,1253,6747,1253,7086,573,6408,573xe" filled="false" stroked="true" strokeweight="1.5pt" strokecolor="#231f20">
                <v:path arrowok="t"/>
              </v:shape>
            </v:group>
            <v:group style="position:absolute;left:6069;top:227;width:2;height:1371" coordorigin="6069,227" coordsize="2,1371">
              <v:shape style="position:absolute;left:6069;top:227;width:2;height:1371" coordorigin="6069,227" coordsize="0,1371" path="m6069,1598l6069,1598,6069,232,6069,227e" filled="false" stroked="true" strokeweight=".5pt" strokecolor="#231f20">
                <v:path arrowok="t"/>
              </v:shape>
            </v:group>
            <v:group style="position:absolute;left:6408;top:227;width:2;height:1371" coordorigin="6408,227" coordsize="2,1371">
              <v:shape style="position:absolute;left:6408;top:227;width:2;height:1371" coordorigin="6408,227" coordsize="0,1371" path="m6408,1598l6408,1598,6408,232,6408,227e" filled="false" stroked="true" strokeweight=".5pt" strokecolor="#231f20">
                <v:path arrowok="t"/>
              </v:shape>
            </v:group>
            <v:group style="position:absolute;left:6747;top:227;width:2;height:1371" coordorigin="6747,227" coordsize="2,1371">
              <v:shape style="position:absolute;left:6747;top:227;width:2;height:1371" coordorigin="6747,227" coordsize="0,1371" path="m6747,1598l6747,1598,6747,232,6747,227e" filled="false" stroked="true" strokeweight=".5pt" strokecolor="#231f20">
                <v:path arrowok="t"/>
              </v:shape>
            </v:group>
            <v:group style="position:absolute;left:7086;top:227;width:2;height:1371" coordorigin="7086,227" coordsize="2,1371">
              <v:shape style="position:absolute;left:7086;top:227;width:2;height:1371" coordorigin="7086,227" coordsize="0,1371" path="m7086,1598l7086,1598,7086,232,7086,227e" filled="false" stroked="true" strokeweight=".5pt" strokecolor="#231f20">
                <v:path arrowok="t"/>
              </v:shape>
            </v:group>
            <v:group style="position:absolute;left:2000;top:227;width:2;height:1371" coordorigin="2000,227" coordsize="2,1371">
              <v:shape style="position:absolute;left:2000;top:227;width:2;height:1371" coordorigin="2000,227" coordsize="0,1371" path="m2000,1598l2000,1598,2000,232,2000,227e" filled="false" stroked="true" strokeweight=".5pt" strokecolor="#231f20">
                <v:path arrowok="t"/>
              </v:shape>
            </v:group>
            <v:group style="position:absolute;left:7426;top:227;width:2;height:1371" coordorigin="7426,227" coordsize="2,1371">
              <v:shape style="position:absolute;left:7426;top:227;width:2;height:1371" coordorigin="7426,227" coordsize="0,1371" path="m7426,1598l7426,1598,7426,232,7426,227e" filled="false" stroked="true" strokeweight=".5pt" strokecolor="#231f20">
                <v:path arrowok="t"/>
              </v:shape>
            </v:group>
            <v:group style="position:absolute;left:1995;top:1593;width:5436;height:2" coordorigin="1995,1593" coordsize="5436,2">
              <v:shape style="position:absolute;left:1995;top:1593;width:5436;height:2" coordorigin="1995,1593" coordsize="5436,0" path="m1995,1593l1995,1593,7426,1593,7431,1593e" filled="false" stroked="true" strokeweight=".5pt" strokecolor="#231f20">
                <v:path arrowok="t"/>
              </v:shape>
            </v:group>
            <v:group style="position:absolute;left:1995;top:1253;width:5436;height:2" coordorigin="1995,1253" coordsize="5436,2">
              <v:shape style="position:absolute;left:1995;top:1253;width:5436;height:2" coordorigin="1995,1253" coordsize="5436,0" path="m1995,1253l1995,1253,7426,1253,7431,1253e" filled="false" stroked="true" strokeweight=".5pt" strokecolor="#231f20">
                <v:path arrowok="t"/>
              </v:shape>
            </v:group>
            <v:group style="position:absolute;left:1995;top:913;width:5436;height:2" coordorigin="1995,913" coordsize="5436,2">
              <v:shape style="position:absolute;left:1995;top:913;width:5436;height:2" coordorigin="1995,913" coordsize="5436,0" path="m1995,913l1995,913,7426,913,7431,913e" filled="false" stroked="true" strokeweight=".5pt" strokecolor="#231f20">
                <v:path arrowok="t"/>
              </v:shape>
            </v:group>
            <v:group style="position:absolute;left:1995;top:573;width:5436;height:2" coordorigin="1995,573" coordsize="5436,2">
              <v:shape style="position:absolute;left:1995;top:573;width:5436;height:2" coordorigin="1995,573" coordsize="5436,0" path="m1995,573l1995,573,7426,573,7431,573e" filled="false" stroked="true" strokeweight=".5pt" strokecolor="#231f20">
                <v:path arrowok="t"/>
              </v:shape>
            </v:group>
            <v:group style="position:absolute;left:1995;top:232;width:5436;height:2" coordorigin="1995,232" coordsize="5436,2">
              <v:shape style="position:absolute;left:1995;top:232;width:5436;height:2" coordorigin="1995,232" coordsize="5436,0" path="m1995,232l1995,232,7426,232,7431,232e" filled="false" stroked="true" strokeweight=".5pt" strokecolor="#231f20">
                <v:path arrowok="t"/>
              </v:shape>
              <v:shape style="position:absolute;left:267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4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13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52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7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40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5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IV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desses quadriláteros é o</w:t>
      </w:r>
      <w:r>
        <w:rPr>
          <w:color w:val="231F20"/>
          <w:spacing w:val="-27"/>
        </w:rPr>
        <w:t> </w:t>
      </w:r>
      <w:r>
        <w:rPr>
          <w:color w:val="231F20"/>
        </w:rPr>
        <w:t>quadrado?</w:t>
      </w:r>
      <w:r>
        <w:rPr/>
      </w:r>
    </w:p>
    <w:p>
      <w:pPr>
        <w:pStyle w:val="ListParagraph"/>
        <w:numPr>
          <w:ilvl w:val="0"/>
          <w:numId w:val="50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100"/>
          <w:sz w:val="22"/>
        </w:rPr>
        <w:t>I</w:t>
      </w:r>
      <w:r>
        <w:rPr>
          <w:rFonts w:ascii="Arial"/>
          <w:w w:val="100"/>
          <w:sz w:val="22"/>
        </w:rPr>
      </w:r>
    </w:p>
    <w:p>
      <w:pPr>
        <w:pStyle w:val="ListParagraph"/>
        <w:numPr>
          <w:ilvl w:val="0"/>
          <w:numId w:val="50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0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(M080029C2) </w:t>
      </w:r>
      <w:r>
        <w:rPr>
          <w:rFonts w:ascii="Arial" w:hAnsi="Arial"/>
          <w:color w:val="231F20"/>
          <w:sz w:val="22"/>
        </w:rPr>
        <w:t>Qual é a representação fracionária do número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2,25?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49"/>
        </w:numPr>
        <w:tabs>
          <w:tab w:pos="473" w:val="left" w:leader="none"/>
        </w:tabs>
        <w:spacing w:line="151" w:lineRule="auto" w:before="0" w:after="0"/>
        <w:ind w:left="501" w:right="9676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20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2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25</w:t>
      </w:r>
      <w:r>
        <w:rPr>
          <w:rFonts w:ascii="Arial"/>
          <w:sz w:val="22"/>
        </w:rPr>
      </w:r>
    </w:p>
    <w:p>
      <w:pPr>
        <w:pStyle w:val="BodyText"/>
        <w:spacing w:line="320" w:lineRule="exact" w:before="195"/>
        <w:ind w:right="0"/>
        <w:jc w:val="left"/>
        <w:rPr>
          <w:rFonts w:ascii="Arial" w:hAnsi="Arial" w:cs="Arial" w:eastAsia="Arial" w:hint="default"/>
        </w:rPr>
      </w:pPr>
      <w:r>
        <w:rPr>
          <w:color w:val="231F20"/>
          <w:position w:val="-13"/>
        </w:rPr>
        <w:t>B) </w:t>
      </w:r>
      <w:r>
        <w:rPr>
          <w:color w:val="231F20"/>
          <w:spacing w:val="49"/>
          <w:position w:val="-13"/>
        </w:rPr>
        <w:t> </w:t>
      </w:r>
      <w:r>
        <w:rPr>
          <w:rFonts w:ascii="Arial"/>
          <w:color w:val="231F20"/>
          <w:spacing w:val="49"/>
        </w:rPr>
      </w:r>
      <w:r>
        <w:rPr>
          <w:rFonts w:ascii="Arial"/>
          <w:color w:val="231F20"/>
          <w:u w:val="single" w:color="231F20"/>
        </w:rPr>
        <w:t>225</w:t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pStyle w:val="BodyText"/>
        <w:spacing w:line="180" w:lineRule="exact" w:before="0"/>
        <w:ind w:left="49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100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151" w:lineRule="auto" w:before="0"/>
        <w:ind w:left="563" w:right="9676" w:hanging="453"/>
        <w:jc w:val="left"/>
        <w:rPr>
          <w:rFonts w:ascii="Arial" w:hAnsi="Arial" w:cs="Arial" w:eastAsia="Arial" w:hint="default"/>
        </w:rPr>
      </w:pPr>
      <w:r>
        <w:rPr>
          <w:color w:val="231F20"/>
          <w:position w:val="-13"/>
        </w:rPr>
        <w:t>C) </w:t>
      </w:r>
      <w:r>
        <w:rPr>
          <w:rFonts w:ascii="Arial"/>
          <w:color w:val="231F20"/>
        </w:rPr>
      </w:r>
      <w:r>
        <w:rPr>
          <w:rFonts w:ascii="Arial"/>
          <w:color w:val="231F20"/>
          <w:u w:val="single" w:color="231F20"/>
        </w:rPr>
        <w:t>25 </w:t>
      </w:r>
      <w:r>
        <w:rPr>
          <w:rFonts w:ascii="Arial"/>
          <w:color w:val="231F20"/>
        </w:rPr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pStyle w:val="BodyText"/>
        <w:spacing w:line="320" w:lineRule="exact" w:before="195"/>
        <w:ind w:right="0"/>
        <w:jc w:val="left"/>
        <w:rPr>
          <w:rFonts w:ascii="Arial" w:hAnsi="Arial" w:cs="Arial" w:eastAsia="Arial" w:hint="default"/>
        </w:rPr>
      </w:pPr>
      <w:r>
        <w:rPr>
          <w:color w:val="231F20"/>
          <w:position w:val="-13"/>
        </w:rPr>
        <w:t>D) </w:t>
      </w:r>
      <w:r>
        <w:rPr>
          <w:color w:val="231F20"/>
          <w:spacing w:val="35"/>
          <w:position w:val="-13"/>
        </w:rPr>
        <w:t> </w:t>
      </w:r>
      <w:r>
        <w:rPr>
          <w:rFonts w:ascii="Arial"/>
          <w:color w:val="231F20"/>
          <w:spacing w:val="35"/>
        </w:rPr>
      </w:r>
      <w:r>
        <w:rPr>
          <w:rFonts w:ascii="Arial"/>
          <w:color w:val="231F20"/>
          <w:u w:val="single" w:color="231F20"/>
        </w:rPr>
        <w:t>225</w:t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pStyle w:val="BodyText"/>
        <w:spacing w:line="180" w:lineRule="exact" w:before="0"/>
        <w:ind w:left="554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49) </w:t>
      </w:r>
      <w:r>
        <w:rPr>
          <w:rFonts w:ascii="Arial" w:hAnsi="Arial"/>
          <w:color w:val="231F20"/>
          <w:sz w:val="16"/>
        </w:rPr>
        <w:t>(M070013E4) </w:t>
      </w:r>
      <w:r>
        <w:rPr>
          <w:rFonts w:ascii="Arial" w:hAnsi="Arial"/>
          <w:color w:val="231F20"/>
        </w:rPr>
        <w:t>O giro realizado pelo ponteiro das horas a cada hora equivale a um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ângulo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5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agudo.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obtuso.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52"/>
        </w:numPr>
        <w:tabs>
          <w:tab w:pos="482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(M051472E4)</w:t>
      </w:r>
      <w:r>
        <w:rPr>
          <w:rFonts w:ascii="Arial" w:hAnsi="Arial"/>
          <w:color w:val="231F20"/>
          <w:spacing w:val="7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cinza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será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cercado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Cada </w:t>
      </w:r>
      <w:r>
        <w:rPr>
          <w:rFonts w:ascii="Arial" w:hAnsi="Arial"/>
          <w:color w:val="231F20"/>
          <w:sz w:val="22"/>
        </w:rPr>
        <w:t>quadradinho dessa malha tem lado com medida equivalente a 2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a quantidade mínima de tela que João precisará para cercar esse</w:t>
      </w:r>
      <w:r>
        <w:rPr>
          <w:color w:val="231F20"/>
          <w:spacing w:val="-30"/>
        </w:rPr>
        <w:t> </w:t>
      </w:r>
      <w:r>
        <w:rPr>
          <w:color w:val="231F20"/>
        </w:rPr>
        <w:t>terreno?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9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metros.</w:t>
      </w:r>
      <w:r>
        <w:rPr>
          <w:rFonts w:ascii="Arial"/>
        </w:rPr>
      </w:r>
    </w:p>
    <w:p>
      <w:pPr>
        <w:pStyle w:val="ListParagraph"/>
        <w:numPr>
          <w:ilvl w:val="0"/>
          <w:numId w:val="5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36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metros.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5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(M080018C2) </w:t>
      </w:r>
      <w:r>
        <w:rPr>
          <w:rFonts w:ascii="Arial"/>
          <w:color w:val="231F20"/>
          <w:sz w:val="22"/>
        </w:rPr>
        <w:t>Observe as letras desenhadas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389pt;margin-top:12.628922pt;width:222.1pt;height:69.05pt;mso-position-horizontal-relative:page;mso-position-vertical-relative:paragraph;z-index:4192;mso-wrap-distance-left:0;mso-wrap-distance-right:0" coordorigin="1988,253" coordsize="4442,1381">
            <v:group style="position:absolute;left:2003;top:263;width:2;height:1361" coordorigin="2003,263" coordsize="2,1361">
              <v:shape style="position:absolute;left:2003;top:263;width:2;height:1361" coordorigin="2003,263" coordsize="0,1361" path="m2003,1623l2003,1623,2003,268,2003,263e" filled="false" stroked="true" strokeweight="1pt" strokecolor="#231f20">
                <v:path arrowok="t"/>
                <v:stroke dashstyle="dash"/>
              </v:shape>
            </v:group>
            <v:group style="position:absolute;left:2343;top:263;width:2;height:1361" coordorigin="2343,263" coordsize="2,1361">
              <v:shape style="position:absolute;left:2343;top:263;width:2;height:1361" coordorigin="2343,263" coordsize="0,1361" path="m2343,1623l2343,1623,2343,268,2343,263e" filled="false" stroked="true" strokeweight="1pt" strokecolor="#231f20">
                <v:path arrowok="t"/>
                <v:stroke dashstyle="dash"/>
              </v:shape>
            </v:group>
            <v:group style="position:absolute;left:2682;top:263;width:2;height:1361" coordorigin="2682,263" coordsize="2,1361">
              <v:shape style="position:absolute;left:2682;top:263;width:2;height:1361" coordorigin="2682,263" coordsize="0,1361" path="m2682,1623l2682,1623,2682,268,2682,263e" filled="false" stroked="true" strokeweight="1pt" strokecolor="#231f20">
                <v:path arrowok="t"/>
                <v:stroke dashstyle="dash"/>
              </v:shape>
            </v:group>
            <v:group style="position:absolute;left:3021;top:263;width:2;height:1361" coordorigin="3021,263" coordsize="2,1361">
              <v:shape style="position:absolute;left:3021;top:263;width:2;height:1361" coordorigin="3021,263" coordsize="0,1361" path="m3021,1623l3021,1623,3021,268,3021,263e" filled="false" stroked="true" strokeweight="1pt" strokecolor="#231f20">
                <v:path arrowok="t"/>
                <v:stroke dashstyle="dash"/>
              </v:shape>
            </v:group>
            <v:group style="position:absolute;left:3360;top:263;width:2;height:1361" coordorigin="3360,263" coordsize="2,1361">
              <v:shape style="position:absolute;left:3360;top:263;width:2;height:1361" coordorigin="3360,263" coordsize="0,1361" path="m3360,1623l3360,1623,3360,268,3360,263e" filled="false" stroked="true" strokeweight="1pt" strokecolor="#231f20">
                <v:path arrowok="t"/>
                <v:stroke dashstyle="dash"/>
              </v:shape>
            </v:group>
            <v:group style="position:absolute;left:3700;top:263;width:2;height:1361" coordorigin="3700,263" coordsize="2,1361">
              <v:shape style="position:absolute;left:3700;top:263;width:2;height:1361" coordorigin="3700,263" coordsize="0,1361" path="m3700,1623l3700,1623,3700,268,3700,263e" filled="false" stroked="true" strokeweight="1pt" strokecolor="#231f20">
                <v:path arrowok="t"/>
                <v:stroke dashstyle="dash"/>
              </v:shape>
            </v:group>
            <v:group style="position:absolute;left:4039;top:263;width:2;height:1361" coordorigin="4039,263" coordsize="2,1361">
              <v:shape style="position:absolute;left:4039;top:263;width:2;height:1361" coordorigin="4039,263" coordsize="0,1361" path="m4039,1623l4039,1623,4039,268,4039,263e" filled="false" stroked="true" strokeweight="1pt" strokecolor="#231f20">
                <v:path arrowok="t"/>
                <v:stroke dashstyle="dash"/>
              </v:shape>
            </v:group>
            <v:group style="position:absolute;left:4378;top:263;width:2;height:1361" coordorigin="4378,263" coordsize="2,1361">
              <v:shape style="position:absolute;left:4378;top:263;width:2;height:1361" coordorigin="4378,263" coordsize="0,1361" path="m4378,1623l4378,1623,4378,268,4378,263e" filled="false" stroked="true" strokeweight="1pt" strokecolor="#231f20">
                <v:path arrowok="t"/>
                <v:stroke dashstyle="dash"/>
              </v:shape>
            </v:group>
            <v:group style="position:absolute;left:4717;top:263;width:2;height:1361" coordorigin="4717,263" coordsize="2,1361">
              <v:shape style="position:absolute;left:4717;top:263;width:2;height:1361" coordorigin="4717,263" coordsize="0,1361" path="m4717,1623l4717,1623,4717,268,4717,263e" filled="false" stroked="true" strokeweight="1pt" strokecolor="#231f20">
                <v:path arrowok="t"/>
                <v:stroke dashstyle="dash"/>
              </v:shape>
            </v:group>
            <v:group style="position:absolute;left:5057;top:263;width:2;height:1361" coordorigin="5057,263" coordsize="2,1361">
              <v:shape style="position:absolute;left:5057;top:263;width:2;height:1361" coordorigin="5057,263" coordsize="0,1361" path="m5057,1623l5057,1623,5057,268,5057,263e" filled="false" stroked="true" strokeweight="1pt" strokecolor="#231f20">
                <v:path arrowok="t"/>
                <v:stroke dashstyle="dash"/>
              </v:shape>
            </v:group>
            <v:group style="position:absolute;left:5396;top:263;width:2;height:1361" coordorigin="5396,263" coordsize="2,1361">
              <v:shape style="position:absolute;left:5396;top:263;width:2;height:1361" coordorigin="5396,263" coordsize="0,1361" path="m5396,1623l5396,1623,5396,268,5396,263e" filled="false" stroked="true" strokeweight="1pt" strokecolor="#231f20">
                <v:path arrowok="t"/>
                <v:stroke dashstyle="dash"/>
              </v:shape>
            </v:group>
            <v:group style="position:absolute;left:5735;top:263;width:2;height:1361" coordorigin="5735,263" coordsize="2,1361">
              <v:shape style="position:absolute;left:5735;top:263;width:2;height:1361" coordorigin="5735,263" coordsize="0,1361" path="m5735,1623l5735,1623,5735,268,5735,263e" filled="false" stroked="true" strokeweight="1pt" strokecolor="#231f20">
                <v:path arrowok="t"/>
                <v:stroke dashstyle="dash"/>
              </v:shape>
            </v:group>
            <v:group style="position:absolute;left:6074;top:263;width:2;height:1361" coordorigin="6074,263" coordsize="2,1361">
              <v:shape style="position:absolute;left:6074;top:263;width:2;height:1361" coordorigin="6074,263" coordsize="0,1361" path="m6074,1623l6074,1623,6074,268,6074,263e" filled="false" stroked="true" strokeweight="1pt" strokecolor="#231f20">
                <v:path arrowok="t"/>
                <v:stroke dashstyle="dash"/>
              </v:shape>
            </v:group>
            <v:group style="position:absolute;left:6414;top:263;width:2;height:1361" coordorigin="6414,263" coordsize="2,1361">
              <v:shape style="position:absolute;left:6414;top:263;width:2;height:1361" coordorigin="6414,263" coordsize="0,1361" path="m6414,1623l6414,1623,6414,268,6414,263e" filled="false" stroked="true" strokeweight="1pt" strokecolor="#231f20">
                <v:path arrowok="t"/>
                <v:stroke dashstyle="dash"/>
              </v:shape>
            </v:group>
            <v:group style="position:absolute;left:1998;top:1617;width:4422;height:2" coordorigin="1998,1617" coordsize="4422,2">
              <v:shape style="position:absolute;left:1998;top:1617;width:4422;height:2" coordorigin="1998,1617" coordsize="4422,0" path="m1998,1617l1998,1617,6414,1617,6419,1617e" filled="false" stroked="true" strokeweight="1pt" strokecolor="#231f20">
                <v:path arrowok="t"/>
                <v:stroke dashstyle="dash"/>
              </v:shape>
            </v:group>
            <v:group style="position:absolute;left:1998;top:1280;width:4422;height:2" coordorigin="1998,1280" coordsize="4422,2">
              <v:shape style="position:absolute;left:1998;top:1280;width:4422;height:2" coordorigin="1998,1280" coordsize="4422,0" path="m1998,1280l1998,1280,6414,1280,6419,1280e" filled="false" stroked="true" strokeweight="1pt" strokecolor="#231f20">
                <v:path arrowok="t"/>
                <v:stroke dashstyle="dash"/>
              </v:shape>
            </v:group>
            <v:group style="position:absolute;left:1998;top:943;width:4422;height:2" coordorigin="1998,943" coordsize="4422,2">
              <v:shape style="position:absolute;left:1998;top:943;width:4422;height:2" coordorigin="1998,943" coordsize="4422,0" path="m1998,943l1998,943,6414,943,6419,943e" filled="false" stroked="true" strokeweight="1pt" strokecolor="#231f20">
                <v:path arrowok="t"/>
                <v:stroke dashstyle="dash"/>
              </v:shape>
            </v:group>
            <v:group style="position:absolute;left:1998;top:605;width:4422;height:2" coordorigin="1998,605" coordsize="4422,2">
              <v:shape style="position:absolute;left:1998;top:605;width:4422;height:2" coordorigin="1998,605" coordsize="4422,0" path="m1998,605l1998,605,6414,605,6419,605e" filled="false" stroked="true" strokeweight="1pt" strokecolor="#231f20">
                <v:path arrowok="t"/>
                <v:stroke dashstyle="dash"/>
              </v:shape>
            </v:group>
            <v:group style="position:absolute;left:1998;top:268;width:4422;height:2" coordorigin="1998,268" coordsize="4422,2">
              <v:shape style="position:absolute;left:1998;top:268;width:4422;height:2" coordorigin="1998,268" coordsize="4422,0" path="m1998,268l1998,268,6414,268,6419,268e" filled="false" stroked="true" strokeweight="1pt" strokecolor="#231f20">
                <v:path arrowok="t"/>
                <v:stroke dashstyle="dash"/>
              </v:shape>
            </v:group>
            <v:group style="position:absolute;left:2490;top:964;width:92;height:312" coordorigin="2490,964" coordsize="92,312">
              <v:shape style="position:absolute;left:2490;top:964;width:92;height:312" coordorigin="2490,964" coordsize="92,312" path="m2490,1276l2581,1276,2581,964,2490,964,2490,1276xe" filled="true" fillcolor="#231f20" stroked="false">
                <v:path arrowok="t"/>
                <v:fill type="solid"/>
              </v:shape>
            </v:group>
            <v:group style="position:absolute;left:2490;top:923;width:414;height:2" coordorigin="2490,923" coordsize="414,2">
              <v:shape style="position:absolute;left:2490;top:923;width:414;height:2" coordorigin="2490,923" coordsize="414,0" path="m2490,923l2903,923e" filled="false" stroked="true" strokeweight="4.1pt" strokecolor="#231f20">
                <v:path arrowok="t"/>
              </v:shape>
            </v:group>
            <v:group style="position:absolute;left:2490;top:670;width:92;height:212" coordorigin="2490,670" coordsize="92,212">
              <v:shape style="position:absolute;left:2490;top:670;width:92;height:212" coordorigin="2490,670" coordsize="92,212" path="m2490,882l2581,882,2581,670,2490,670,2490,882xe" filled="true" fillcolor="#231f20" stroked="false">
                <v:path arrowok="t"/>
                <v:fill type="solid"/>
              </v:shape>
            </v:group>
            <v:group style="position:absolute;left:2490;top:629;width:464;height:2" coordorigin="2490,629" coordsize="464,2">
              <v:shape style="position:absolute;left:2490;top:629;width:464;height:2" coordorigin="2490,629" coordsize="464,0" path="m2490,629l2953,629e" filled="false" stroked="true" strokeweight="4.1pt" strokecolor="#231f20">
                <v:path arrowok="t"/>
              </v:shape>
            </v:group>
            <v:group style="position:absolute;left:3384;top:577;width:636;height:711" coordorigin="3384,577" coordsize="636,711">
              <v:shape style="position:absolute;left:3384;top:577;width:636;height:711" coordorigin="3384,577" coordsize="636,711" path="m3729,577l3632,588,3548,619,3478,672,3427,748,3395,839,3384,935,3387,985,3408,1076,3451,1157,3513,1220,3594,1263,3686,1285,3736,1287,3773,1286,3846,1272,3917,1245,3985,1206,3731,1206,3697,1204,3633,1188,3574,1159,3528,1113,3496,1051,3480,974,3478,930,3480,894,3493,824,3523,756,3563,709,3621,674,3699,656,3729,655,3945,655,3939,648,3863,601,3799,583,3765,578,3729,577xe" filled="true" fillcolor="#231f20" stroked="false">
                <v:path arrowok="t"/>
                <v:fill type="solid"/>
              </v:shape>
              <v:shape style="position:absolute;left:3384;top:577;width:636;height:711" coordorigin="3384,577" coordsize="636,711" path="m4020,925l3729,925,3729,1006,3932,1006,3932,1134,3872,1171,3789,1200,3731,1206,3985,1206,3986,1205,4020,1180,4020,925xe" filled="true" fillcolor="#231f20" stroked="false">
                <v:path arrowok="t"/>
                <v:fill type="solid"/>
              </v:shape>
              <v:shape style="position:absolute;left:3384;top:577;width:636;height:711" coordorigin="3384,577" coordsize="636,711" path="m3945,655l3729,655,3754,656,3779,659,3844,683,3900,737,3928,804,4010,781,4000,748,3988,718,3974,691,3957,668,3945,655xe" filled="true" fillcolor="#231f20" stroked="false">
                <v:path arrowok="t"/>
                <v:fill type="solid"/>
              </v:shape>
            </v:group>
            <v:group style="position:absolute;left:4378;top:605;width:679;height:671" coordorigin="4378,605" coordsize="679,671">
              <v:shape style="position:absolute;left:4378;top:605;width:679;height:671" coordorigin="4378,605" coordsize="679,671" path="m4520,605l4378,605,4378,1276,4470,1276,4470,706,4556,706,4520,605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4556,706l4470,706,4675,1276,4760,1276,4795,1179,4722,1179,4716,1161,4708,1138,4699,1111,4688,1080,4556,706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5057,715l4966,715,4966,1276,5057,1276,5057,715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5057,605l4931,605,4761,1072,4748,1105,4738,1134,4729,1159,4722,1179,4795,1179,4966,715,5057,715,5057,605xe" filled="true" fillcolor="#231f20" stroked="false">
                <v:path arrowok="t"/>
                <v:fill type="solid"/>
              </v:shape>
            </v:group>
            <v:group style="position:absolute;left:5405;top:576;width:671;height:754" coordorigin="5405,576" coordsize="671,754">
              <v:shape style="position:absolute;left:5405;top:576;width:671;height:754" coordorigin="5405,576" coordsize="671,754" path="m6030,1245l5902,1245,5939,1272,5975,1295,6012,1314,6049,1330,6076,1266,6048,1255,6030,1245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735,576l5645,587,5564,620,5497,674,5447,747,5416,835,5405,932,5408,982,5429,1074,5469,1154,5528,1218,5603,1262,5687,1285,5733,1287,5778,1285,5821,1277,5863,1264,5902,1245,6030,1245,6020,1240,5990,1223,5971,1210,5735,1210,5641,1192,5566,1138,5516,1051,5500,932,5504,867,5537,763,5602,694,5686,659,5735,655,5951,655,5942,647,5907,622,5867,602,5825,588,5781,579,5735,576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759,1086l5737,1152,5760,1159,5783,1168,5805,1179,5827,1191,5805,1200,5782,1205,5759,1209,5735,1210,5971,1210,5959,1202,5984,1176,6001,1152,5888,1152,5861,1131,5831,1113,5797,1098,5759,1086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951,655l5735,655,5768,657,5800,663,5858,689,5906,731,5940,786,5962,854,5969,932,5964,1001,5949,1060,5924,1111,5888,1152,6001,1152,6037,1084,6057,1012,6063,932,6061,882,6040,790,6000,710,5974,676,5951,65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right="0"/>
        <w:jc w:val="both"/>
      </w:pPr>
      <w:r>
        <w:rPr>
          <w:color w:val="231F20"/>
        </w:rPr>
        <w:t>Qual delas possui eixo de</w:t>
      </w:r>
      <w:r>
        <w:rPr>
          <w:color w:val="231F20"/>
          <w:spacing w:val="-14"/>
        </w:rPr>
        <w:t> </w:t>
      </w:r>
      <w:r>
        <w:rPr>
          <w:color w:val="231F20"/>
        </w:rPr>
        <w:t>simetria?</w:t>
      </w:r>
      <w:r>
        <w:rPr/>
      </w:r>
    </w:p>
    <w:p>
      <w:pPr>
        <w:pStyle w:val="ListParagraph"/>
        <w:numPr>
          <w:ilvl w:val="0"/>
          <w:numId w:val="54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F.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54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M.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Q.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52"/>
        </w:numPr>
        <w:tabs>
          <w:tab w:pos="466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(M070455E4)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saldo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conta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bancária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era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positivo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250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reais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início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manhã.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Durante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dia,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houve apenas duas movimentações: uma retirada de 740 reais dessa conta e um depósito de 380 reais. Desconsiderando as taxas dessas movimentações, qual foi o saldo dessa conta ao final desse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52"/>
        </w:numPr>
        <w:tabs>
          <w:tab w:pos="392" w:val="left" w:leader="none"/>
        </w:tabs>
        <w:spacing w:line="240" w:lineRule="auto" w:before="56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Negativo em </w:t>
      </w:r>
      <w:r>
        <w:rPr>
          <w:rFonts w:ascii="Arial"/>
          <w:color w:val="231F20"/>
          <w:spacing w:val="-6"/>
          <w:sz w:val="22"/>
        </w:rPr>
        <w:t>110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52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Negativo em 870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Positivo em 610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reais.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 Positivo em 1 370</w:t>
      </w:r>
      <w:r>
        <w:rPr>
          <w:color w:val="231F20"/>
          <w:spacing w:val="-5"/>
        </w:rPr>
        <w:t> </w:t>
      </w:r>
      <w:r>
        <w:rPr>
          <w:color w:val="231F20"/>
        </w:rPr>
        <w:t>reais.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64"/>
          <w:footerReference w:type="default" r:id="rId65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66"/>
          <w:footerReference w:type="default" r:id="rId6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70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71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68"/>
      <w:footerReference w:type="default" r:id="rId69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96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963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6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962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4.411011pt;margin-top:814.215881pt;width:6.45pt;height:10pt;mso-position-horizontal-relative:page;mso-position-vertical-relative:page;z-index:-96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96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960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9606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6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9601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96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96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96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96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96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96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25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2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1">
    <w:multiLevelType w:val="hybridMultilevel"/>
    <w:lvl w:ilvl="0">
      <w:start w:val="50"/>
      <w:numFmt w:val="decimal"/>
      <w:lvlText w:val="%1)"/>
      <w:lvlJc w:val="left"/>
      <w:pPr>
        <w:ind w:left="110" w:hanging="37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7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5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8">
    <w:multiLevelType w:val="hybridMultilevel"/>
    <w:lvl w:ilvl="0">
      <w:start w:val="47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501" w:hanging="363"/>
        <w:jc w:val="left"/>
      </w:pPr>
      <w:rPr>
        <w:rFonts w:hint="default" w:ascii="Arial" w:hAnsi="Arial" w:eastAsia="Arial"/>
        <w:color w:val="231F20"/>
        <w:spacing w:val="-20"/>
        <w:w w:val="99"/>
        <w:position w:val="-13"/>
        <w:sz w:val="22"/>
        <w:szCs w:val="22"/>
      </w:rPr>
    </w:lvl>
    <w:lvl w:ilvl="2">
      <w:start w:val="1"/>
      <w:numFmt w:val="bullet"/>
      <w:lvlText w:val="•"/>
      <w:lvlJc w:val="left"/>
      <w:pPr>
        <w:ind w:left="1602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5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8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1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4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7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9" w:hanging="363"/>
      </w:pPr>
      <w:rPr>
        <w:rFonts w:hint="default"/>
      </w:rPr>
    </w:lvl>
  </w:abstractNum>
  <w:abstractNum w:abstractNumId="47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5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94"/>
      </w:pPr>
      <w:rPr>
        <w:rFonts w:hint="default"/>
      </w:rPr>
    </w:lvl>
  </w:abstractNum>
  <w:abstractNum w:abstractNumId="4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43">
    <w:multiLevelType w:val="hybridMultilevel"/>
    <w:lvl w:ilvl="0">
      <w:start w:val="40"/>
      <w:numFmt w:val="decimal"/>
      <w:lvlText w:val="%1)"/>
      <w:lvlJc w:val="left"/>
      <w:pPr>
        <w:ind w:left="110" w:hanging="37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484" w:hanging="363"/>
        <w:jc w:val="left"/>
      </w:pPr>
      <w:rPr>
        <w:rFonts w:hint="default" w:ascii="Arial" w:hAnsi="Arial" w:eastAsia="Arial"/>
        <w:color w:val="231F20"/>
        <w:spacing w:val="-27"/>
        <w:w w:val="99"/>
        <w:position w:val="-13"/>
        <w:sz w:val="22"/>
        <w:szCs w:val="22"/>
      </w:rPr>
    </w:lvl>
    <w:lvl w:ilvl="2">
      <w:start w:val="1"/>
      <w:numFmt w:val="bullet"/>
      <w:lvlText w:val="•"/>
      <w:lvlJc w:val="left"/>
      <w:pPr>
        <w:ind w:left="1667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4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1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9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6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3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0" w:hanging="363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39">
    <w:multiLevelType w:val="hybridMultilevel"/>
    <w:lvl w:ilvl="0">
      <w:start w:val="37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419" w:hanging="310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85" w:hanging="3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0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5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0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5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0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5" w:hanging="310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67" w:hanging="258"/>
        <w:jc w:val="left"/>
      </w:pPr>
      <w:rPr>
        <w:rFonts w:hint="default" w:ascii="Arial" w:hAnsi="Arial" w:eastAsia="Arial"/>
        <w:color w:val="231F20"/>
        <w:spacing w:val="-7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66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3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6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2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5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258"/>
      </w:pPr>
      <w:rPr>
        <w:rFonts w:hint="default"/>
      </w:rPr>
    </w:lvl>
  </w:abstractNum>
  <w:abstractNum w:abstractNumId="31">
    <w:multiLevelType w:val="hybridMultilevel"/>
    <w:lvl w:ilvl="0">
      <w:start w:val="30"/>
      <w:numFmt w:val="decimal"/>
      <w:lvlText w:val="%1)"/>
      <w:lvlJc w:val="left"/>
      <w:pPr>
        <w:ind w:left="110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63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67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4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7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38" w:hanging="282"/>
      </w:pPr>
      <w:rPr>
        <w:rFonts w:hint="default"/>
      </w:rPr>
    </w:lvl>
  </w:abstractNum>
  <w:abstractNum w:abstractNumId="27">
    <w:multiLevelType w:val="hybridMultilevel"/>
    <w:lvl w:ilvl="0">
      <w:start w:val="27"/>
      <w:numFmt w:val="decimal"/>
      <w:lvlText w:val="%1)"/>
      <w:lvlJc w:val="left"/>
      <w:pPr>
        <w:ind w:left="472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39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98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57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17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76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35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95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54" w:hanging="363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20"/>
      <w:numFmt w:val="decimal"/>
      <w:lvlText w:val="%1)"/>
      <w:lvlJc w:val="left"/>
      <w:pPr>
        <w:ind w:left="110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63"/>
      </w:pPr>
      <w:rPr>
        <w:rFonts w:hint="default"/>
      </w:rPr>
    </w:lvl>
  </w:abstractNum>
  <w:abstractNum w:abstractNumId="23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0">
    <w:multiLevelType w:val="hybridMultilevel"/>
    <w:lvl w:ilvl="0">
      <w:start w:val="17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18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2">
    <w:multiLevelType w:val="hybridMultilevel"/>
    <w:lvl w:ilvl="0">
      <w:start w:val="10"/>
      <w:numFmt w:val="decimal"/>
      <w:lvlText w:val="%1)"/>
      <w:lvlJc w:val="left"/>
      <w:pPr>
        <w:ind w:left="110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7"/>
      <w:numFmt w:val="decimal"/>
      <w:lvlText w:val="%1)"/>
      <w:lvlJc w:val="left"/>
      <w:pPr>
        <w:ind w:left="495" w:hanging="386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92" w:hanging="3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5" w:hanging="3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7" w:hanging="3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0" w:hanging="3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62" w:hanging="3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5" w:hanging="3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7" w:hanging="3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0" w:hanging="386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yperlink" Target="http://www1.folha.uol.com.br/folhinha/2013/08/1334485-voce-sabe-por-que-o-bocejo-e-contagioso-veja-teorias.shtml" TargetMode="External"/><Relationship Id="rId23" Type="http://schemas.openxmlformats.org/officeDocument/2006/relationships/hyperlink" Target="http://viagem.uol.com.br/guia/cidade/caruaru.jhtm" TargetMode="External"/><Relationship Id="rId24" Type="http://schemas.openxmlformats.org/officeDocument/2006/relationships/header" Target="header2.xml"/><Relationship Id="rId25" Type="http://schemas.openxmlformats.org/officeDocument/2006/relationships/image" Target="media/image16.png"/><Relationship Id="rId26" Type="http://schemas.openxmlformats.org/officeDocument/2006/relationships/hyperlink" Target="http://professorinhamuitomaluquinha.blogspot.com.br/2012/12/tirinhas-da-turma-da-monica-natal.html" TargetMode="External"/><Relationship Id="rId27" Type="http://schemas.openxmlformats.org/officeDocument/2006/relationships/header" Target="header3.xml"/><Relationship Id="rId28" Type="http://schemas.openxmlformats.org/officeDocument/2006/relationships/hyperlink" Target="http://www.bibliotecapedrobandeira.com.br/pdfs/contos/trabalho_de_formiga.pdf" TargetMode="External"/><Relationship Id="rId29" Type="http://schemas.openxmlformats.org/officeDocument/2006/relationships/header" Target="header4.xml"/><Relationship Id="rId30" Type="http://schemas.openxmlformats.org/officeDocument/2006/relationships/footer" Target="footer2.xml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footer" Target="footer3.xml"/><Relationship Id="rId53" Type="http://schemas.openxmlformats.org/officeDocument/2006/relationships/header" Target="header5.xml"/><Relationship Id="rId54" Type="http://schemas.openxmlformats.org/officeDocument/2006/relationships/header" Target="header6.xml"/><Relationship Id="rId55" Type="http://schemas.openxmlformats.org/officeDocument/2006/relationships/footer" Target="footer4.xml"/><Relationship Id="rId56" Type="http://schemas.openxmlformats.org/officeDocument/2006/relationships/hyperlink" Target="http://migre.me/gna6m" TargetMode="External"/><Relationship Id="rId57" Type="http://schemas.openxmlformats.org/officeDocument/2006/relationships/image" Target="media/image38.png"/><Relationship Id="rId58" Type="http://schemas.openxmlformats.org/officeDocument/2006/relationships/hyperlink" Target="http://migre.me/hOlz1" TargetMode="External"/><Relationship Id="rId59" Type="http://schemas.openxmlformats.org/officeDocument/2006/relationships/footer" Target="footer5.xml"/><Relationship Id="rId60" Type="http://schemas.openxmlformats.org/officeDocument/2006/relationships/image" Target="media/image39.png"/><Relationship Id="rId61" Type="http://schemas.openxmlformats.org/officeDocument/2006/relationships/hyperlink" Target="http://www1.folha.uol.com.br/folhinha/2013/08/1324091-livro-infantil-resgata-o-afeto-como-ingrediente-indispensavel-para-a-" TargetMode="External"/><Relationship Id="rId62" Type="http://schemas.openxmlformats.org/officeDocument/2006/relationships/footer" Target="footer6.xml"/><Relationship Id="rId63" Type="http://schemas.openxmlformats.org/officeDocument/2006/relationships/footer" Target="footer7.xml"/><Relationship Id="rId64" Type="http://schemas.openxmlformats.org/officeDocument/2006/relationships/header" Target="header7.xml"/><Relationship Id="rId65" Type="http://schemas.openxmlformats.org/officeDocument/2006/relationships/footer" Target="footer8.xml"/><Relationship Id="rId66" Type="http://schemas.openxmlformats.org/officeDocument/2006/relationships/header" Target="header8.xml"/><Relationship Id="rId67" Type="http://schemas.openxmlformats.org/officeDocument/2006/relationships/footer" Target="footer9.xml"/><Relationship Id="rId68" Type="http://schemas.openxmlformats.org/officeDocument/2006/relationships/header" Target="header9.xml"/><Relationship Id="rId69" Type="http://schemas.openxmlformats.org/officeDocument/2006/relationships/footer" Target="footer10.xml"/><Relationship Id="rId70" Type="http://schemas.openxmlformats.org/officeDocument/2006/relationships/image" Target="media/image40.png"/><Relationship Id="rId71" Type="http://schemas.openxmlformats.org/officeDocument/2006/relationships/image" Target="media/image41.png"/><Relationship Id="rId72" Type="http://schemas.openxmlformats.org/officeDocument/2006/relationships/image" Target="media/image42.png"/><Relationship Id="rId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C0801.indb</dc:title>
  <dcterms:created xsi:type="dcterms:W3CDTF">2016-02-07T04:42:45Z</dcterms:created>
  <dcterms:modified xsi:type="dcterms:W3CDTF">2016-02-07T04:42:45Z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