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fecd6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f8991c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F8991C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F8991C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F8991C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f8991c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F8991C"/>
          <w:sz w:val="40"/>
        </w:rPr>
        <w:t>LÍNGUA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PORTUGUESA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E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F8991C"/>
          <w:sz w:val="36"/>
        </w:rPr>
        <w:t>9º ano</w:t>
      </w:r>
      <w:r>
        <w:rPr>
          <w:rFonts w:ascii="Arial" w:hAnsi="Arial"/>
          <w:b/>
          <w:color w:val="F8991C"/>
          <w:spacing w:val="16"/>
          <w:sz w:val="36"/>
        </w:rPr>
        <w:t> </w:t>
      </w:r>
      <w:r>
        <w:rPr>
          <w:rFonts w:ascii="Arial" w:hAnsi="Arial"/>
          <w:b/>
          <w:color w:val="F8991C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F8991C"/>
          <w:sz w:val="36"/>
        </w:rPr>
        <w:t>Ensino</w:t>
      </w:r>
      <w:r>
        <w:rPr>
          <w:rFonts w:ascii="Arial"/>
          <w:b/>
          <w:color w:val="F8991C"/>
          <w:spacing w:val="2"/>
          <w:sz w:val="36"/>
        </w:rPr>
        <w:t> </w:t>
      </w:r>
      <w:r>
        <w:rPr>
          <w:rFonts w:ascii="Arial"/>
          <w:b/>
          <w:color w:val="F8991C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F8991C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F8991C"/>
          <w:sz w:val="64"/>
        </w:rPr>
        <w:t>C0904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f8991c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F8991C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F8991C"/>
          <w:w w:val="105"/>
        </w:rPr>
        <w:t>Data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de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Nascimento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340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fecd6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LM9EF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(M090052E4) </w:t>
      </w:r>
      <w:r>
        <w:rPr>
          <w:rFonts w:ascii="Arial" w:hAnsi="Arial"/>
          <w:color w:val="231F20"/>
          <w:sz w:val="22"/>
        </w:rPr>
        <w:t>Resolva a operação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  <w:r>
        <w:rPr/>
        <w:pict>
          <v:shape style="position:absolute;margin-left:99.462601pt;margin-top:8.918955pt;width:81.75pt;height:28.35pt;mso-position-horizontal-relative:page;mso-position-vertical-relative:paragraph;z-index:138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52"/>
                    <w:ind w:left="258" w:right="0"/>
                    <w:jc w:val="left"/>
                  </w:pPr>
                  <w:r>
                    <w:rPr>
                      <w:color w:val="231F20"/>
                    </w:rPr>
                    <w:t>41,96 +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1,2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300" w:lineRule="auto" w:before="84"/>
        <w:ind w:right="7352"/>
        <w:jc w:val="left"/>
      </w:pPr>
      <w:r>
        <w:rPr>
          <w:color w:val="231F20"/>
        </w:rPr>
        <w:t>O resultado dessa operação é A)</w:t>
      </w:r>
      <w:r>
        <w:rPr>
          <w:color w:val="231F20"/>
          <w:spacing w:val="-5"/>
        </w:rPr>
        <w:t> </w:t>
      </w:r>
      <w:r>
        <w:rPr>
          <w:color w:val="231F20"/>
        </w:rPr>
        <w:t>42,08</w:t>
      </w:r>
      <w:r>
        <w:rPr/>
      </w:r>
    </w:p>
    <w:p>
      <w:pPr>
        <w:pStyle w:val="BodyText"/>
        <w:spacing w:line="199" w:lineRule="exact" w:before="0"/>
        <w:ind w:right="7352"/>
        <w:jc w:val="left"/>
      </w:pPr>
      <w:r>
        <w:rPr>
          <w:color w:val="231F20"/>
        </w:rPr>
        <w:t>B)</w:t>
      </w:r>
      <w:r>
        <w:rPr>
          <w:color w:val="231F20"/>
          <w:spacing w:val="-5"/>
        </w:rPr>
        <w:t> </w:t>
      </w:r>
      <w:r>
        <w:rPr>
          <w:color w:val="231F20"/>
        </w:rPr>
        <w:t>42,16</w:t>
      </w:r>
      <w:r>
        <w:rPr/>
      </w:r>
    </w:p>
    <w:p>
      <w:pPr>
        <w:pStyle w:val="BodyText"/>
        <w:spacing w:line="240" w:lineRule="auto" w:before="7"/>
        <w:ind w:right="7352"/>
        <w:jc w:val="left"/>
      </w:pPr>
      <w:r>
        <w:rPr>
          <w:color w:val="231F20"/>
        </w:rPr>
        <w:t>C)</w:t>
      </w:r>
      <w:r>
        <w:rPr>
          <w:color w:val="231F20"/>
          <w:spacing w:val="-6"/>
        </w:rPr>
        <w:t> </w:t>
      </w:r>
      <w:r>
        <w:rPr>
          <w:color w:val="231F20"/>
        </w:rPr>
        <w:t>43,16</w:t>
      </w:r>
      <w:r>
        <w:rPr/>
      </w:r>
    </w:p>
    <w:p>
      <w:pPr>
        <w:pStyle w:val="BodyText"/>
        <w:spacing w:line="240" w:lineRule="auto" w:before="7"/>
        <w:ind w:right="7352"/>
        <w:jc w:val="left"/>
      </w:pPr>
      <w:r>
        <w:rPr>
          <w:color w:val="231F20"/>
        </w:rPr>
        <w:t>D)</w:t>
      </w:r>
      <w:r>
        <w:rPr>
          <w:color w:val="231F20"/>
          <w:spacing w:val="-6"/>
        </w:rPr>
        <w:t> </w:t>
      </w:r>
      <w:r>
        <w:rPr>
          <w:color w:val="231F20"/>
        </w:rPr>
        <w:t>53,96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22.009003pt;margin-top:43.623844pt;width:139.4pt;height:47.25pt;mso-position-horizontal-relative:page;mso-position-vertical-relative:paragraph;z-index:-63016" coordorigin="2440,872" coordsize="2788,945">
            <v:group style="position:absolute;left:2450;top:882;width:2768;height:925" coordorigin="2450,882" coordsize="2768,925">
              <v:shape style="position:absolute;left:2450;top:882;width:2768;height:925" coordorigin="2450,882" coordsize="2768,925" path="m5217,882l2911,882,2450,1807,4756,1807,5217,882xe" filled="true" fillcolor="#939598" stroked="false">
                <v:path arrowok="t"/>
                <v:fill type="solid"/>
              </v:shape>
            </v:group>
            <v:group style="position:absolute;left:2450;top:882;width:2768;height:925" coordorigin="2450,882" coordsize="2768,925">
              <v:shape style="position:absolute;left:2450;top:882;width:2768;height:925" coordorigin="2450,882" coordsize="2768,925" path="m4756,1807l2450,1807,2911,882,5217,882,4756,1807xe" filled="false" stroked="true" strokeweight=".97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(M080018E4) </w:t>
      </w:r>
      <w:r>
        <w:rPr>
          <w:rFonts w:ascii="Arial"/>
          <w:color w:val="231F20"/>
          <w:sz w:val="22"/>
        </w:rPr>
        <w:t>Observe o desenho em cinza na malha quadriculada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tbl>
      <w:tblPr>
        <w:tblW w:w="0" w:type="auto"/>
        <w:jc w:val="left"/>
        <w:tblInd w:w="12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right="7352"/>
        <w:jc w:val="left"/>
      </w:pPr>
      <w:r>
        <w:rPr>
          <w:color w:val="231F20"/>
        </w:rPr>
        <w:t>Esse desenho é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paralelogramo.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(M090215EX) </w:t>
      </w:r>
      <w:r>
        <w:rPr>
          <w:rFonts w:ascii="Arial" w:hAnsi="Arial"/>
          <w:color w:val="231F20"/>
          <w:sz w:val="22"/>
        </w:rPr>
        <w:t>Uma torneira tem vazão de 36 litros de água a cada 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minutos.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0"/>
        <w:jc w:val="left"/>
      </w:pPr>
      <w:r>
        <w:rPr>
          <w:color w:val="231F20"/>
        </w:rPr>
        <w:t>Mantendo essa mesma vazão, quantos litros de água essa torneira libera em 60</w:t>
      </w:r>
      <w:r>
        <w:rPr>
          <w:color w:val="231F20"/>
          <w:spacing w:val="-31"/>
        </w:rPr>
        <w:t> </w:t>
      </w:r>
      <w:r>
        <w:rPr>
          <w:color w:val="231F20"/>
        </w:rPr>
        <w:t>minutos?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7" w:lineRule="auto" w:before="7" w:after="0"/>
        <w:ind w:left="110" w:right="96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 C) 180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432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(M090398E4) </w:t>
      </w:r>
      <w:r>
        <w:rPr>
          <w:rFonts w:ascii="Arial" w:hAnsi="Arial"/>
          <w:color w:val="231F20"/>
          <w:sz w:val="22"/>
        </w:rPr>
        <w:t>O desenho abaixo representa a planta baixa de um apartamento. O proprietário desse </w:t>
      </w:r>
      <w:r>
        <w:rPr>
          <w:rFonts w:ascii="Arial" w:hAnsi="Arial"/>
          <w:color w:val="231F20"/>
          <w:sz w:val="22"/>
        </w:rPr>
        <w:t>apartamento irá revestir a região em cinza com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cerâmica.</w:t>
      </w:r>
      <w:r>
        <w:rPr>
          <w:rFonts w:ascii="Arial" w:hAnsi="Arial"/>
          <w:sz w:val="22"/>
        </w:rPr>
      </w:r>
    </w:p>
    <w:p>
      <w:pPr>
        <w:pStyle w:val="BodyText"/>
        <w:tabs>
          <w:tab w:pos="1954" w:val="left" w:leader="none"/>
        </w:tabs>
        <w:spacing w:line="240" w:lineRule="auto" w:before="57"/>
        <w:ind w:left="0" w:right="195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01.755005pt;margin-top:17.803877pt;width:5.95pt;height:13.05pt;mso-position-horizontal-relative:page;mso-position-vertical-relative:paragraph;z-index:1408;mso-wrap-distance-left:0;mso-wrap-distance-right:0" coordorigin="4035,356" coordsize="119,261">
            <v:group style="position:absolute;left:4094;top:439;width:2;height:168" coordorigin="4094,439" coordsize="2,168">
              <v:shape style="position:absolute;left:4094;top:439;width:2;height:168" coordorigin="4094,439" coordsize="0,168" path="m4094,439l4094,606e" filled="false" stroked="true" strokeweight="1pt" strokecolor="#231f20">
                <v:path arrowok="t"/>
              </v:shape>
            </v:group>
            <v:group style="position:absolute;left:4046;top:367;width:98;height:75" coordorigin="4046,367" coordsize="98,75">
              <v:shape style="position:absolute;left:4046;top:367;width:98;height:75" coordorigin="4046,367" coordsize="98,75" path="m4094,367l4046,441,4143,441,4094,367xe" filled="true" fillcolor="#231f20" stroked="false">
                <v:path arrowok="t"/>
                <v:fill type="solid"/>
              </v:shape>
            </v:group>
            <v:group style="position:absolute;left:4046;top:367;width:98;height:2" coordorigin="4046,367" coordsize="98,2">
              <v:shape style="position:absolute;left:4046;top:367;width:98;height:2" coordorigin="4046,367" coordsize="98,0" path="m4143,367l4046,367e" filled="false" stroked="true" strokeweight="1.008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80.621002pt;margin-top:17.263878pt;width:5.95pt;height:13.05pt;mso-position-horizontal-relative:page;mso-position-vertical-relative:paragraph;z-index:1432;mso-wrap-distance-left:0;mso-wrap-distance-right:0" coordorigin="7612,345" coordsize="119,261">
            <v:group style="position:absolute;left:7672;top:428;width:2;height:168" coordorigin="7672,428" coordsize="2,168">
              <v:shape style="position:absolute;left:7672;top:428;width:2;height:168" coordorigin="7672,428" coordsize="0,168" path="m7672,428l7672,595e" filled="false" stroked="true" strokeweight="1pt" strokecolor="#231f20">
                <v:path arrowok="t"/>
              </v:shape>
            </v:group>
            <v:group style="position:absolute;left:7623;top:356;width:98;height:75" coordorigin="7623,356" coordsize="98,75">
              <v:shape style="position:absolute;left:7623;top:356;width:98;height:75" coordorigin="7623,356" coordsize="98,75" path="m7672,356l7623,431,7720,431,7672,356xe" filled="true" fillcolor="#231f20" stroked="false">
                <v:path arrowok="t"/>
                <v:fill type="solid"/>
              </v:shape>
            </v:group>
            <v:group style="position:absolute;left:7623;top:356;width:98;height:2" coordorigin="7623,356" coordsize="98,2">
              <v:shape style="position:absolute;left:7623;top:356;width:98;height:2" coordorigin="7623,356" coordsize="98,0" path="m7720,356l7623,356e" filled="false" stroked="true" strokeweight="1.008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3.921005pt;margin-top:17.290878pt;width:157.1pt;height:107.75pt;mso-position-horizontal-relative:page;mso-position-vertical-relative:paragraph;z-index:-62992" coordorigin="4278,346" coordsize="3142,2155">
            <v:group style="position:absolute;left:4290;top:356;width:3120;height:2138" coordorigin="4290,356" coordsize="3120,2138">
              <v:shape style="position:absolute;left:4290;top:356;width:3120;height:2138" coordorigin="4290,356" coordsize="3120,2138" path="m6231,356l5466,359,5466,1143,4290,1143,4290,1721,5458,1721,5458,2493,5848,2493,5848,1908,7410,1908,7410,1136,6231,1136,6231,356xe" filled="true" fillcolor="#939598" stroked="false">
                <v:path arrowok="t"/>
                <v:fill type="solid"/>
              </v:shape>
            </v:group>
            <v:group style="position:absolute;left:5623;top:356;width:235;height:229" coordorigin="5623,356" coordsize="235,229">
              <v:shape style="position:absolute;left:5623;top:356;width:235;height:229" coordorigin="5623,356" coordsize="235,229" path="m5623,356l5623,585,5699,575,5761,547,5807,501,5839,437,5858,356e" filled="false" stroked="true" strokeweight="1pt" strokecolor="#231f20">
                <v:path arrowok="t"/>
              </v:shape>
              <v:shape style="position:absolute;left:5847;top:2190;width:249;height:254" type="#_x0000_t75" stroked="false">
                <v:imagedata r:id="rId19" o:title=""/>
              </v:shape>
            </v:group>
            <v:group style="position:absolute;left:4369;top:1715;width:235;height:229" coordorigin="4369,1715" coordsize="235,229">
              <v:shape style="position:absolute;left:4369;top:1715;width:235;height:229" coordorigin="4369,1715" coordsize="235,229" path="m4369,1715l4369,1944,4445,1934,4507,1906,4553,1860,4585,1796,4604,1715e" filled="false" stroked="true" strokeweight="1.0pt" strokecolor="#231f20">
                <v:path arrowok="t"/>
              </v:shape>
            </v:group>
            <v:group style="position:absolute;left:5861;top:356;width:235;height:229" coordorigin="5861,356" coordsize="235,229">
              <v:shape style="position:absolute;left:5861;top:356;width:235;height:229" coordorigin="5861,356" coordsize="235,229" path="m6095,356l6095,585,6019,575,5958,547,5911,501,5879,437,5861,356e" filled="false" stroked="true" strokeweight="1pt" strokecolor="#231f20">
                <v:path arrowok="t"/>
              </v:shape>
            </v:group>
            <v:group style="position:absolute;left:6301;top:903;width:235;height:229" coordorigin="6301,903" coordsize="235,229">
              <v:shape style="position:absolute;left:6301;top:903;width:235;height:229" coordorigin="6301,903" coordsize="235,229" path="m6301,1132l6301,903,6377,913,6438,941,6485,987,6517,1051,6536,1132e" filled="false" stroked="true" strokeweight="1.0pt" strokecolor="#231f20">
                <v:path arrowok="t"/>
              </v:shape>
            </v:group>
            <v:group style="position:absolute;left:5180;top:903;width:235;height:229" coordorigin="5180,903" coordsize="235,229">
              <v:shape style="position:absolute;left:5180;top:903;width:235;height:229" coordorigin="5180,903" coordsize="235,229" path="m5414,1132l5414,903,5338,913,5277,941,5231,987,5198,1051,5180,1132e" filled="false" stroked="true" strokeweight="1.0pt" strokecolor="#231f20">
                <v:path arrowok="t"/>
              </v:shape>
            </v:group>
            <v:group style="position:absolute;left:6316;top:1169;width:201;height:2" coordorigin="6316,1169" coordsize="201,2">
              <v:shape style="position:absolute;left:6316;top:1169;width:201;height:2" coordorigin="6316,1169" coordsize="201,0" path="m6316,1169l6517,1169e" filled="false" stroked="true" strokeweight="3.657pt" strokecolor="#939598">
                <v:path arrowok="t"/>
              </v:shape>
            </v:group>
            <v:group style="position:absolute;left:5198;top:1132;width:201;height:74" coordorigin="5198,1132" coordsize="201,74">
              <v:shape style="position:absolute;left:5198;top:1132;width:201;height:74" coordorigin="5198,1132" coordsize="201,74" path="m5198,1205l5398,1205,5398,1132,5198,1132,5198,1205xe" filled="true" fillcolor="#939598" stroked="false">
                <v:path arrowok="t"/>
                <v:fill type="solid"/>
              </v:shape>
            </v:group>
            <v:group style="position:absolute;left:4384;top:1686;width:201;height:2" coordorigin="4384,1686" coordsize="201,2">
              <v:shape style="position:absolute;left:4384;top:1686;width:201;height:2" coordorigin="4384,1686" coordsize="201,0" path="m4384,1686l4585,1686e" filled="false" stroked="true" strokeweight="3.657pt" strokecolor="#939598">
                <v:path arrowok="t"/>
              </v:shape>
            </v:group>
            <v:group style="position:absolute;left:5198;top:1132;width:201;height:74" coordorigin="5198,1132" coordsize="201,74">
              <v:shape style="position:absolute;left:5198;top:1132;width:201;height:74" coordorigin="5198,1132" coordsize="201,74" path="m5198,1205l5398,1205,5398,1132,5198,1132,5198,1205xe" filled="true" fillcolor="#939598" stroked="false">
                <v:path arrowok="t"/>
                <v:fill type="solid"/>
              </v:shape>
              <v:shape style="position:absolute;left:4278;top:346;width:199;height:199" type="#_x0000_t75" stroked="false">
                <v:imagedata r:id="rId20" o:title=""/>
              </v:shape>
              <v:shape style="position:absolute;left:5276;top:346;width:199;height:199" type="#_x0000_t75" stroked="false">
                <v:imagedata r:id="rId20" o:title=""/>
              </v:shape>
              <v:shape style="position:absolute;left:6223;top:346;width:199;height:199" type="#_x0000_t75" stroked="false">
                <v:imagedata r:id="rId21" o:title=""/>
              </v:shape>
              <v:shape style="position:absolute;left:7221;top:346;width:199;height:199" type="#_x0000_t75" stroked="false">
                <v:imagedata r:id="rId22" o:title=""/>
              </v:shape>
              <v:shape style="position:absolute;left:7221;top:947;width:199;height:199" type="#_x0000_t75" stroked="false">
                <v:imagedata r:id="rId22" o:title=""/>
              </v:shape>
              <v:shape style="position:absolute;left:4278;top:952;width:199;height:199" type="#_x0000_t75" stroked="false">
                <v:imagedata r:id="rId20" o:title=""/>
              </v:shape>
              <v:shape style="position:absolute;left:7221;top:1899;width:199;height:199" type="#_x0000_t75" stroked="false">
                <v:imagedata r:id="rId22" o:title=""/>
              </v:shape>
              <v:shape style="position:absolute;left:7221;top:2302;width:199;height:199" type="#_x0000_t75" stroked="false">
                <v:imagedata r:id="rId23" o:title=""/>
              </v:shape>
              <v:shape style="position:absolute;left:5837;top:1899;width:199;height:199" type="#_x0000_t75" stroked="false">
                <v:imagedata r:id="rId20" o:title=""/>
              </v:shape>
              <v:shape style="position:absolute;left:5271;top:1718;width:199;height:199" type="#_x0000_t75" stroked="false">
                <v:imagedata r:id="rId24" o:title=""/>
              </v:shape>
              <v:shape style="position:absolute;left:5271;top:2302;width:199;height:199" type="#_x0000_t75" stroked="false">
                <v:imagedata r:id="rId25" o:title=""/>
              </v:shape>
              <v:shape style="position:absolute;left:4278;top:2302;width:199;height:199" type="#_x0000_t75" stroked="false">
                <v:imagedata r:id="rId26" o:title=""/>
              </v:shape>
            </v:group>
            <w10:wrap type="none"/>
          </v:group>
        </w:pict>
      </w:r>
      <w:r>
        <w:rPr/>
        <w:pict>
          <v:group style="position:absolute;margin-left:213.710007pt;margin-top:7.168878pt;width:18.3pt;height:5.95pt;mso-position-horizontal-relative:page;mso-position-vertical-relative:paragraph;z-index:1600" coordorigin="4274,143" coordsize="366,119">
            <v:group style="position:absolute;left:4357;top:203;width:273;height:2" coordorigin="4357,203" coordsize="273,2">
              <v:shape style="position:absolute;left:4357;top:203;width:273;height:2" coordorigin="4357,203" coordsize="273,0" path="m4630,203l4357,203e" filled="false" stroked="true" strokeweight="1pt" strokecolor="#231f20">
                <v:path arrowok="t"/>
              </v:shape>
            </v:group>
            <v:group style="position:absolute;left:4285;top:154;width:75;height:98" coordorigin="4285,154" coordsize="75,98">
              <v:shape style="position:absolute;left:4285;top:154;width:75;height:98" coordorigin="4285,154" coordsize="75,98" path="m4360,154l4285,203,4360,251,4360,154xe" filled="true" fillcolor="#231f20" stroked="false">
                <v:path arrowok="t"/>
                <v:fill type="solid"/>
              </v:shape>
            </v:group>
            <v:group style="position:absolute;left:4285;top:154;width:2;height:98" coordorigin="4285,154" coordsize="2,98">
              <v:shape style="position:absolute;left:4285;top:154;width:2;height:98" coordorigin="4285,154" coordsize="0,98" path="m4285,251l4285,154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5.149994pt;margin-top:7.168878pt;width:18.3pt;height:5.95pt;mso-position-horizontal-relative:page;mso-position-vertical-relative:paragraph;z-index:-62944" coordorigin="5103,143" coordsize="366,119">
            <v:group style="position:absolute;left:5113;top:203;width:273;height:2" coordorigin="5113,203" coordsize="273,2">
              <v:shape style="position:absolute;left:5113;top:203;width:273;height:2" coordorigin="5113,203" coordsize="273,0" path="m5385,203l5113,203e" filled="false" stroked="true" strokeweight="1pt" strokecolor="#231f20">
                <v:path arrowok="t"/>
              </v:shape>
            </v:group>
            <v:group style="position:absolute;left:5383;top:154;width:75;height:98" coordorigin="5383,154" coordsize="75,98">
              <v:shape style="position:absolute;left:5383;top:154;width:75;height:98" coordorigin="5383,154" coordsize="75,98" path="m5383,154l5383,251,5458,203,5383,154xe" filled="true" fillcolor="#231f20" stroked="false">
                <v:path arrowok="t"/>
                <v:fill type="solid"/>
              </v:shape>
            </v:group>
            <v:group style="position:absolute;left:5458;top:154;width:2;height:98" coordorigin="5458,154" coordsize="2,98">
              <v:shape style="position:absolute;left:5458;top:154;width:2;height:98" coordorigin="5458,154" coordsize="0,98" path="m5458,251l5458,154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437012pt;margin-top:7.168878pt;width:18.3pt;height:5.95pt;mso-position-horizontal-relative:page;mso-position-vertical-relative:paragraph;z-index:-62920" coordorigin="6229,143" coordsize="366,119">
            <v:group style="position:absolute;left:6312;top:203;width:273;height:2" coordorigin="6312,203" coordsize="273,2">
              <v:shape style="position:absolute;left:6312;top:203;width:273;height:2" coordorigin="6312,203" coordsize="273,0" path="m6584,203l6312,203e" filled="false" stroked="true" strokeweight="1pt" strokecolor="#231f20">
                <v:path arrowok="t"/>
              </v:shape>
            </v:group>
            <v:group style="position:absolute;left:6239;top:154;width:75;height:98" coordorigin="6239,154" coordsize="75,98">
              <v:shape style="position:absolute;left:6239;top:154;width:75;height:98" coordorigin="6239,154" coordsize="75,98" path="m6314,154l6239,203,6314,251,6314,154xe" filled="true" fillcolor="#231f20" stroked="false">
                <v:path arrowok="t"/>
                <v:fill type="solid"/>
              </v:shape>
            </v:group>
            <v:group style="position:absolute;left:6239;top:154;width:2;height:98" coordorigin="6239,154" coordsize="2,98">
              <v:shape style="position:absolute;left:6239;top:154;width:2;height:98" coordorigin="6239,154" coordsize="0,98" path="m6239,251l6239,154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2.877014pt;margin-top:7.168878pt;width:18.3pt;height:5.95pt;mso-position-horizontal-relative:page;mso-position-vertical-relative:paragraph;z-index:1672" coordorigin="7058,143" coordsize="366,119">
            <v:group style="position:absolute;left:7068;top:203;width:273;height:2" coordorigin="7068,203" coordsize="273,2">
              <v:shape style="position:absolute;left:7068;top:203;width:273;height:2" coordorigin="7068,203" coordsize="273,0" path="m7340,203l7068,203e" filled="false" stroked="true" strokeweight="1pt" strokecolor="#231f20">
                <v:path arrowok="t"/>
              </v:shape>
            </v:group>
            <v:group style="position:absolute;left:7338;top:154;width:75;height:98" coordorigin="7338,154" coordsize="75,98">
              <v:shape style="position:absolute;left:7338;top:154;width:75;height:98" coordorigin="7338,154" coordsize="75,98" path="m7338,154l7338,251,7413,203,7338,154xe" filled="true" fillcolor="#231f20" stroked="false">
                <v:path arrowok="t"/>
                <v:fill type="solid"/>
              </v:shape>
            </v:group>
            <v:group style="position:absolute;left:7413;top:154;width:2;height:98" coordorigin="7413,154" coordsize="2,98">
              <v:shape style="position:absolute;left:7413;top:154;width:2;height:98" coordorigin="7413,154" coordsize="0,98" path="m7413,251l7413,154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3.921005pt;margin-top:17.290878pt;width:157.5pt;height:107.9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4"/>
                    <w:gridCol w:w="386"/>
                    <w:gridCol w:w="383"/>
                    <w:gridCol w:w="1178"/>
                  </w:tblGrid>
                  <w:tr>
                    <w:trPr>
                      <w:trHeight w:val="784" w:hRule="exact"/>
                    </w:trPr>
                    <w:tc>
                      <w:tcPr>
                        <w:tcW w:w="1174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1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Quarto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769" w:type="dxa"/>
                        <w:gridSpan w:val="2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7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Quarto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3120" w:type="dxa"/>
                        <w:gridSpan w:val="4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1174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1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Cozinha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1946" w:type="dxa"/>
                        <w:gridSpan w:val="3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1174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6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8" w:space="0" w:color="231F20"/>
                          <w:left w:val="single" w:sz="29" w:space="0" w:color="939598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370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Banheiro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3  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m</w:t>
        <w:tab/>
        <w:t>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pStyle w:val="BodyText"/>
        <w:tabs>
          <w:tab w:pos="6740" w:val="left" w:leader="none"/>
        </w:tabs>
        <w:spacing w:line="205" w:lineRule="exact" w:before="0" w:after="28"/>
        <w:ind w:left="316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  </w:t>
      </w:r>
      <w:r>
        <w:rPr>
          <w:rFonts w:ascii="Arial"/>
          <w:color w:val="231F20"/>
          <w:spacing w:val="9"/>
        </w:rPr>
        <w:t> </w:t>
      </w:r>
      <w:r>
        <w:rPr>
          <w:rFonts w:ascii="Arial"/>
          <w:color w:val="231F20"/>
        </w:rPr>
        <w:t>m</w:t>
        <w:tab/>
      </w:r>
      <w:r>
        <w:rPr>
          <w:rFonts w:ascii="Arial"/>
          <w:color w:val="231F20"/>
          <w:position w:val="1"/>
        </w:rPr>
        <w:t>2</w:t>
      </w:r>
      <w:r>
        <w:rPr>
          <w:rFonts w:ascii="Arial"/>
          <w:color w:val="231F20"/>
          <w:spacing w:val="-1"/>
          <w:position w:val="1"/>
        </w:rPr>
        <w:t> </w:t>
      </w:r>
      <w:r>
        <w:rPr>
          <w:rFonts w:ascii="Arial"/>
          <w:color w:val="231F20"/>
          <w:position w:val="1"/>
        </w:rPr>
        <w:t>m</w:t>
      </w:r>
      <w:r>
        <w:rPr>
          <w:rFonts w:ascii="Arial"/>
        </w:rPr>
      </w:r>
    </w:p>
    <w:p>
      <w:pPr>
        <w:tabs>
          <w:tab w:pos="6882" w:val="left" w:leader="none"/>
        </w:tabs>
        <w:spacing w:line="240" w:lineRule="auto"/>
        <w:ind w:left="329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position w:val="24"/>
          <w:sz w:val="20"/>
        </w:rPr>
        <w:pict>
          <v:group style="width:5.95pt;height:13.05pt;mso-position-horizontal-relative:char;mso-position-vertical-relative:line" coordorigin="0,0" coordsize="119,261">
            <v:group style="position:absolute;left:59;top:10;width:2;height:168" coordorigin="59,10" coordsize="2,168">
              <v:shape style="position:absolute;left:59;top:10;width:2;height:168" coordorigin="59,10" coordsize="0,168" path="m59,10l59,177e" filled="false" stroked="true" strokeweight="1pt" strokecolor="#231f20">
                <v:path arrowok="t"/>
              </v:shape>
            </v:group>
            <v:group style="position:absolute;left:11;top:175;width:98;height:75" coordorigin="11,175" coordsize="98,75">
              <v:shape style="position:absolute;left:11;top:175;width:98;height:75" coordorigin="11,175" coordsize="98,75" path="m108,175l11,175,59,250,108,175xe" filled="true" fillcolor="#231f20" stroked="false">
                <v:path arrowok="t"/>
                <v:fill type="solid"/>
              </v:shape>
            </v:group>
            <v:group style="position:absolute;left:10;top:250;width:98;height:2" coordorigin="10,250" coordsize="98,2">
              <v:shape style="position:absolute;left:10;top:250;width:98;height:2" coordorigin="10,250" coordsize="98,0" path="m108,250l10,250e" filled="false" stroked="true" strokeweight="1.008pt" strokecolor="#231f20">
                <v:path arrowok="t"/>
              </v:shape>
            </v:group>
          </v:group>
        </w:pict>
      </w:r>
      <w:r>
        <w:rPr>
          <w:rFonts w:ascii="Arial"/>
          <w:position w:val="24"/>
          <w:sz w:val="20"/>
        </w:rPr>
      </w:r>
      <w:r>
        <w:rPr>
          <w:rFonts w:ascii="Arial"/>
          <w:position w:val="24"/>
          <w:sz w:val="20"/>
        </w:rPr>
        <w:tab/>
      </w:r>
      <w:r>
        <w:rPr>
          <w:rFonts w:ascii="Arial"/>
          <w:sz w:val="20"/>
        </w:rPr>
        <w:pict>
          <v:group style="width:4.9pt;height:25.4pt;mso-position-horizontal-relative:char;mso-position-vertical-relative:line" coordorigin="0,0" coordsize="98,508">
            <v:group style="position:absolute;left:49;top:10;width:2;height:168" coordorigin="49,10" coordsize="2,168">
              <v:shape style="position:absolute;left:49;top:10;width:2;height:168" coordorigin="49,10" coordsize="0,168" path="m49,10l49,177e" filled="false" stroked="true" strokeweight="1pt" strokecolor="#231f20">
                <v:path arrowok="t"/>
              </v:shape>
            </v:group>
            <v:group style="position:absolute;left:0;top:175;width:98;height:75" coordorigin="0,175" coordsize="98,75">
              <v:shape style="position:absolute;left:0;top:175;width:98;height:75" coordorigin="0,175" coordsize="98,75" path="m97,175l0,175,49,250,97,175xe" filled="true" fillcolor="#231f20" stroked="false">
                <v:path arrowok="t"/>
                <v:fill type="solid"/>
              </v:shape>
            </v:group>
            <v:group style="position:absolute;left:0;top:240;width:98;height:21" coordorigin="0,240" coordsize="98,21">
              <v:shape style="position:absolute;left:0;top:240;width:98;height:21" coordorigin="0,240" coordsize="98,21" path="m0,260l97,260,97,240,0,240,0,260xe" filled="true" fillcolor="#231f20" stroked="false">
                <v:path arrowok="t"/>
                <v:fill type="solid"/>
              </v:shape>
            </v:group>
            <v:group style="position:absolute;left:49;top:330;width:2;height:168" coordorigin="49,330" coordsize="2,168">
              <v:shape style="position:absolute;left:49;top:330;width:2;height:168" coordorigin="49,330" coordsize="0,168" path="m49,330l49,497e" filled="false" stroked="true" strokeweight="1pt" strokecolor="#231f20">
                <v:path arrowok="t"/>
              </v:shape>
            </v:group>
            <v:group style="position:absolute;left:0;top:258;width:98;height:75" coordorigin="0,258" coordsize="98,75">
              <v:shape style="position:absolute;left:0;top:258;width:98;height:75" coordorigin="0,258" coordsize="98,75" path="m49,258l0,332,97,332,49,258xe" filled="true" fillcolor="#231f20" stroked="false">
                <v:path arrowok="t"/>
                <v:fill type="solid"/>
              </v:shape>
            </v:group>
            <v:group style="position:absolute;left:0;top:248;width:98;height:21" coordorigin="0,248" coordsize="98,21">
              <v:shape style="position:absolute;left:0;top:248;width:98;height:21" coordorigin="0,248" coordsize="98,21" path="m0,268l97,268,97,248,0,248,0,26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21" w:lineRule="exact" w:before="0"/>
        <w:ind w:left="674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201.755005pt;margin-top:15.465pt;width:5.95pt;height:13.05pt;mso-position-horizontal-relative:page;mso-position-vertical-relative:paragraph;z-index:1504;mso-wrap-distance-left:0;mso-wrap-distance-right:0" coordorigin="4035,309" coordsize="119,261">
            <v:group style="position:absolute;left:4094;top:392;width:2;height:168" coordorigin="4094,392" coordsize="2,168">
              <v:shape style="position:absolute;left:4094;top:392;width:2;height:168" coordorigin="4094,392" coordsize="0,168" path="m4094,392l4094,559e" filled="false" stroked="true" strokeweight="1pt" strokecolor="#231f20">
                <v:path arrowok="t"/>
              </v:shape>
            </v:group>
            <v:group style="position:absolute;left:4046;top:320;width:98;height:75" coordorigin="4046,320" coordsize="98,75">
              <v:shape style="position:absolute;left:4046;top:320;width:98;height:75" coordorigin="4046,320" coordsize="98,75" path="m4094,320l4046,395,4143,395,4094,320xe" filled="true" fillcolor="#231f20" stroked="false">
                <v:path arrowok="t"/>
                <v:fill type="solid"/>
              </v:shape>
            </v:group>
            <v:group style="position:absolute;left:4046;top:320;width:98;height:2" coordorigin="4046,320" coordsize="98,2">
              <v:shape style="position:absolute;left:4046;top:320;width:98;height:2" coordorigin="4046,320" coordsize="98,0" path="m4143,320l4046,320e" filled="false" stroked="true" strokeweight="1.008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81.04599pt;margin-top:13.024pt;width:5pt;height:20.1pt;mso-position-horizontal-relative:page;mso-position-vertical-relative:paragraph;z-index:1864" coordorigin="7621,260" coordsize="100,402">
            <v:group style="position:absolute;left:7670;top:586;width:2;height:67" coordorigin="7670,586" coordsize="2,67">
              <v:shape style="position:absolute;left:7670;top:586;width:2;height:67" coordorigin="7670,586" coordsize="0,67" path="m7670,586l7670,652e" filled="false" stroked="true" strokeweight="1pt" strokecolor="#231f20">
                <v:path arrowok="t"/>
              </v:shape>
            </v:group>
            <v:group style="position:absolute;left:7621;top:514;width:98;height:75" coordorigin="7621,514" coordsize="98,75">
              <v:shape style="position:absolute;left:7621;top:514;width:98;height:75" coordorigin="7621,514" coordsize="98,75" path="m7670,514l7621,589,7718,589,7670,514xe" filled="true" fillcolor="#231f20" stroked="false">
                <v:path arrowok="t"/>
                <v:fill type="solid"/>
              </v:shape>
            </v:group>
            <v:group style="position:absolute;left:7621;top:504;width:98;height:21" coordorigin="7621,504" coordsize="98,21">
              <v:shape style="position:absolute;left:7621;top:504;width:98;height:21" coordorigin="7621,504" coordsize="98,21" path="m7621,524l7718,524,7718,504,7621,504,7621,524xe" filled="true" fillcolor="#231f20" stroked="false">
                <v:path arrowok="t"/>
                <v:fill type="solid"/>
              </v:shape>
            </v:group>
            <v:group style="position:absolute;left:7672;top:270;width:2;height:168" coordorigin="7672,270" coordsize="2,168">
              <v:shape style="position:absolute;left:7672;top:270;width:2;height:168" coordorigin="7672,270" coordsize="0,168" path="m7672,270l7672,438e" filled="false" stroked="true" strokeweight="1pt" strokecolor="#231f20">
                <v:path arrowok="t"/>
              </v:shape>
            </v:group>
            <v:group style="position:absolute;left:7623;top:435;width:98;height:75" coordorigin="7623,435" coordsize="98,75">
              <v:shape style="position:absolute;left:7623;top:435;width:98;height:75" coordorigin="7623,435" coordsize="98,75" path="m7720,435l7623,435,7672,510,7720,435xe" filled="true" fillcolor="#231f20" stroked="false">
                <v:path arrowok="t"/>
                <v:fill type="solid"/>
              </v:shape>
            </v:group>
            <v:group style="position:absolute;left:7623;top:500;width:98;height:21" coordorigin="7623,500" coordsize="98,21">
              <v:shape style="position:absolute;left:7623;top:500;width:98;height:21" coordorigin="7623,500" coordsize="98,21" path="m7623,520l7720,520,7720,500,7623,500,7623,52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after="0" w:line="221" w:lineRule="exact"/>
        <w:jc w:val="left"/>
        <w:rPr>
          <w:rFonts w:ascii="Arial" w:hAnsi="Arial" w:cs="Arial" w:eastAsia="Arial" w:hint="default"/>
        </w:rPr>
        <w:sectPr>
          <w:headerReference w:type="default" r:id="rId17"/>
          <w:footerReference w:type="default" r:id="rId18"/>
          <w:pgSz w:w="11910" w:h="16840"/>
          <w:pgMar w:header="377" w:footer="447" w:top="560" w:bottom="640" w:left="740" w:right="740"/>
          <w:pgNumType w:start="1"/>
        </w:sectPr>
      </w:pPr>
    </w:p>
    <w:p>
      <w:pPr>
        <w:pStyle w:val="BodyText"/>
        <w:spacing w:line="205" w:lineRule="exact" w:before="0"/>
        <w:ind w:left="621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3"/>
          <w:szCs w:val="3"/>
        </w:rPr>
      </w:pPr>
    </w:p>
    <w:p>
      <w:pPr>
        <w:spacing w:line="240" w:lineRule="auto"/>
        <w:ind w:left="329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.95pt;height:13.05pt;mso-position-horizontal-relative:char;mso-position-vertical-relative:line" coordorigin="0,0" coordsize="119,261">
            <v:group style="position:absolute;left:59;top:10;width:2;height:168" coordorigin="59,10" coordsize="2,168">
              <v:shape style="position:absolute;left:59;top:10;width:2;height:168" coordorigin="59,10" coordsize="0,168" path="m59,10l59,177e" filled="false" stroked="true" strokeweight="1pt" strokecolor="#231f20">
                <v:path arrowok="t"/>
              </v:shape>
            </v:group>
            <v:group style="position:absolute;left:11;top:175;width:98;height:75" coordorigin="11,175" coordsize="98,75">
              <v:shape style="position:absolute;left:11;top:175;width:98;height:75" coordorigin="11,175" coordsize="98,75" path="m108,175l11,175,59,250,108,175xe" filled="true" fillcolor="#231f20" stroked="false">
                <v:path arrowok="t"/>
                <v:fill type="solid"/>
              </v:shape>
            </v:group>
            <v:group style="position:absolute;left:10;top:250;width:98;height:2" coordorigin="10,250" coordsize="98,2">
              <v:shape style="position:absolute;left:10;top:250;width:98;height:2" coordorigin="10,250" coordsize="98,0" path="m108,250l10,250e" filled="false" stroked="true" strokeweight="1.008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tabs>
          <w:tab w:pos="5705" w:val="left" w:leader="none"/>
        </w:tabs>
        <w:spacing w:line="240" w:lineRule="auto" w:before="0"/>
        <w:ind w:left="3953" w:right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13.992996pt;margin-top:4.318869pt;width:18.3pt;height:5.95pt;mso-position-horizontal-relative:page;mso-position-vertical-relative:paragraph;z-index:1696" coordorigin="4280,86" coordsize="366,119">
            <v:group style="position:absolute;left:4363;top:146;width:273;height:2" coordorigin="4363,146" coordsize="273,2">
              <v:shape style="position:absolute;left:4363;top:146;width:273;height:2" coordorigin="4363,146" coordsize="273,0" path="m4635,146l4363,146e" filled="false" stroked="true" strokeweight="1pt" strokecolor="#231f20">
                <v:path arrowok="t"/>
              </v:shape>
            </v:group>
            <v:group style="position:absolute;left:4290;top:97;width:75;height:98" coordorigin="4290,97" coordsize="75,98">
              <v:shape style="position:absolute;left:4290;top:97;width:75;height:98" coordorigin="4290,97" coordsize="75,98" path="m4365,97l4290,146,4365,194,4365,97xe" filled="true" fillcolor="#231f20" stroked="false">
                <v:path arrowok="t"/>
                <v:fill type="solid"/>
              </v:shape>
            </v:group>
            <v:group style="position:absolute;left:4290;top:97;width:2;height:98" coordorigin="4290,97" coordsize="2,98">
              <v:shape style="position:absolute;left:4290;top:97;width:2;height:98" coordorigin="4290,97" coordsize="0,98" path="m4290,194l4290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5.149994pt;margin-top:4.318869pt;width:18.3pt;height:5.95pt;mso-position-horizontal-relative:page;mso-position-vertical-relative:paragraph;z-index:-62848" coordorigin="5103,86" coordsize="366,119">
            <v:group style="position:absolute;left:5113;top:146;width:273;height:2" coordorigin="5113,146" coordsize="273,2">
              <v:shape style="position:absolute;left:5113;top:146;width:273;height:2" coordorigin="5113,146" coordsize="273,0" path="m5385,146l5113,146e" filled="false" stroked="true" strokeweight="1pt" strokecolor="#231f20">
                <v:path arrowok="t"/>
              </v:shape>
            </v:group>
            <v:group style="position:absolute;left:5383;top:97;width:75;height:98" coordorigin="5383,97" coordsize="75,98">
              <v:shape style="position:absolute;left:5383;top:97;width:75;height:98" coordorigin="5383,97" coordsize="75,98" path="m5383,97l5383,194,5458,146,5383,97xe" filled="true" fillcolor="#231f20" stroked="false">
                <v:path arrowok="t"/>
                <v:fill type="solid"/>
              </v:shape>
            </v:group>
            <v:group style="position:absolute;left:5458;top:97;width:2;height:98" coordorigin="5458,97" coordsize="2,98">
              <v:shape style="position:absolute;left:5458;top:97;width:2;height:98" coordorigin="5458,97" coordsize="0,98" path="m5458,194l5458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1.839996pt;margin-top:4.318869pt;width:29.4pt;height:5.95pt;mso-position-horizontal-relative:page;mso-position-vertical-relative:paragraph;z-index:1744" coordorigin="6837,86" coordsize="588,119">
            <v:group style="position:absolute;left:6847;top:146;width:495;height:2" coordorigin="6847,146" coordsize="495,2">
              <v:shape style="position:absolute;left:6847;top:146;width:495;height:2" coordorigin="6847,146" coordsize="495,0" path="m7341,146l6847,146e" filled="false" stroked="true" strokeweight="1pt" strokecolor="#231f20">
                <v:path arrowok="t"/>
              </v:shape>
            </v:group>
            <v:group style="position:absolute;left:7339;top:97;width:75;height:98" coordorigin="7339,97" coordsize="75,98">
              <v:shape style="position:absolute;left:7339;top:97;width:75;height:98" coordorigin="7339,97" coordsize="75,98" path="m7339,97l7339,194,7414,146,7339,97xe" filled="true" fillcolor="#231f20" stroked="false">
                <v:path arrowok="t"/>
                <v:fill type="solid"/>
              </v:shape>
            </v:group>
            <v:group style="position:absolute;left:7414;top:97;width:2;height:98" coordorigin="7414,97" coordsize="2,98">
              <v:shape style="position:absolute;left:7414;top:97;width:2;height:98" coordorigin="7414,97" coordsize="0,98" path="m7414,194l7414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2.214996pt;margin-top:4.318869pt;width:29.4pt;height:5.95pt;mso-position-horizontal-relative:page;mso-position-vertical-relative:paragraph;z-index:-62800" coordorigin="5844,86" coordsize="588,119">
            <v:group style="position:absolute;left:5927;top:146;width:495;height:2" coordorigin="5927,146" coordsize="495,2">
              <v:shape style="position:absolute;left:5927;top:146;width:495;height:2" coordorigin="5927,146" coordsize="495,0" path="m6422,146l5927,146e" filled="false" stroked="true" strokeweight="1pt" strokecolor="#231f20">
                <v:path arrowok="t"/>
              </v:shape>
            </v:group>
            <v:group style="position:absolute;left:5855;top:97;width:75;height:98" coordorigin="5855,97" coordsize="75,98">
              <v:shape style="position:absolute;left:5855;top:97;width:75;height:98" coordorigin="5855,97" coordsize="75,98" path="m5930,97l5855,146,5930,194,5930,97xe" filled="true" fillcolor="#231f20" stroked="false">
                <v:path arrowok="t"/>
                <v:fill type="solid"/>
              </v:shape>
            </v:group>
            <v:group style="position:absolute;left:5855;top:97;width:2;height:98" coordorigin="5855,97" coordsize="2,98">
              <v:shape style="position:absolute;left:5855;top:97;width:2;height:98" coordorigin="5855,97" coordsize="0,98" path="m5855,194l5855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3  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m</w:t>
        <w:tab/>
        <w:t>4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pStyle w:val="BodyText"/>
        <w:spacing w:line="240" w:lineRule="auto" w:before="89"/>
        <w:ind w:left="0" w:right="801"/>
        <w:jc w:val="right"/>
        <w:rPr>
          <w:rFonts w:ascii="Arial" w:hAnsi="Arial" w:cs="Arial" w:eastAsia="Arial" w:hint="default"/>
        </w:rPr>
      </w:pPr>
      <w:r>
        <w:rPr/>
        <w:pict>
          <v:group style="position:absolute;margin-left:306.214996pt;margin-top:8.768871pt;width:65.05pt;height:5.95pt;mso-position-horizontal-relative:page;mso-position-vertical-relative:paragraph;z-index:1792" coordorigin="6124,175" coordsize="1301,119">
            <v:group style="position:absolute;left:6134;top:235;width:1208;height:2" coordorigin="6134,235" coordsize="1208,2">
              <v:shape style="position:absolute;left:6134;top:235;width:1208;height:2" coordorigin="6134,235" coordsize="1208,0" path="m7341,235l6134,235e" filled="false" stroked="true" strokeweight="1pt" strokecolor="#231f20">
                <v:path arrowok="t"/>
              </v:shape>
            </v:group>
            <v:group style="position:absolute;left:7339;top:186;width:75;height:98" coordorigin="7339,186" coordsize="75,98">
              <v:shape style="position:absolute;left:7339;top:186;width:75;height:98" coordorigin="7339,186" coordsize="75,98" path="m7339,186l7339,283,7414,235,7339,186xe" filled="true" fillcolor="#231f20" stroked="false">
                <v:path arrowok="t"/>
                <v:fill type="solid"/>
              </v:shape>
            </v:group>
            <v:group style="position:absolute;left:7414;top:186;width:2;height:98" coordorigin="7414,186" coordsize="2,98">
              <v:shape style="position:absolute;left:7414;top:186;width:2;height:98" coordorigin="7414,186" coordsize="0,98" path="m7414,283l7414,186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951004pt;margin-top:8.768871pt;width:65.05pt;height:5.95pt;mso-position-horizontal-relative:page;mso-position-vertical-relative:paragraph;z-index:1816" coordorigin="4279,175" coordsize="1301,119">
            <v:group style="position:absolute;left:4362;top:235;width:1208;height:2" coordorigin="4362,235" coordsize="1208,2">
              <v:shape style="position:absolute;left:4362;top:235;width:1208;height:2" coordorigin="4362,235" coordsize="1208,0" path="m5569,235l4362,235e" filled="false" stroked="true" strokeweight="1pt" strokecolor="#231f20">
                <v:path arrowok="t"/>
              </v:shape>
            </v:group>
            <v:group style="position:absolute;left:4290;top:186;width:75;height:98" coordorigin="4290,186" coordsize="75,98">
              <v:shape style="position:absolute;left:4290;top:186;width:75;height:98" coordorigin="4290,186" coordsize="75,98" path="m4364,186l4290,235,4364,283,4364,186xe" filled="true" fillcolor="#231f20" stroked="false">
                <v:path arrowok="t"/>
                <v:fill type="solid"/>
              </v:shape>
            </v:group>
            <v:group style="position:absolute;left:4290;top:186;width:2;height:98" coordorigin="4290,186" coordsize="2,98">
              <v:shape style="position:absolute;left:4290;top:186;width:2;height:98" coordorigin="4290,186" coordsize="0,98" path="m4290,283l4290,186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8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pStyle w:val="BodyText"/>
        <w:spacing w:line="240" w:lineRule="auto" w:before="82"/>
        <w:ind w:left="598" w:right="0"/>
        <w:jc w:val="left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/>
          <w:color w:val="231F20"/>
        </w:rPr>
        <w:t>1,5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740"/>
          <w:cols w:num="2" w:equalWidth="0">
            <w:col w:w="6073" w:space="40"/>
            <w:col w:w="4317"/>
          </w:cols>
        </w:sectPr>
      </w:pPr>
    </w:p>
    <w:p>
      <w:pPr>
        <w:pStyle w:val="BodyText"/>
        <w:spacing w:line="240" w:lineRule="auto" w:before="154"/>
        <w:ind w:right="0"/>
        <w:jc w:val="left"/>
      </w:pPr>
      <w:r>
        <w:rPr/>
        <w:pict>
          <v:group style="position:absolute;margin-left:381.088013pt;margin-top:-38.533432pt;width:5.95pt;height:8pt;mso-position-horizontal-relative:page;mso-position-vertical-relative:paragraph;z-index:-62728" coordorigin="7622,-771" coordsize="119,160">
            <v:group style="position:absolute;left:7681;top:-761;width:2;height:67" coordorigin="7681,-761" coordsize="2,67">
              <v:shape style="position:absolute;left:7681;top:-761;width:2;height:67" coordorigin="7681,-761" coordsize="0,67" path="m7681,-761l7681,-695e" filled="false" stroked="true" strokeweight="1pt" strokecolor="#231f20">
                <v:path arrowok="t"/>
              </v:shape>
            </v:group>
            <v:group style="position:absolute;left:7632;top:-697;width:98;height:75" coordorigin="7632,-697" coordsize="98,75">
              <v:shape style="position:absolute;left:7632;top:-697;width:98;height:75" coordorigin="7632,-697" coordsize="98,75" path="m7730,-697l7632,-697,7681,-622,7730,-697xe" filled="true" fillcolor="#231f20" stroked="false">
                <v:path arrowok="t"/>
                <v:fill type="solid"/>
              </v:shape>
            </v:group>
            <v:group style="position:absolute;left:7632;top:-622;width:98;height:2" coordorigin="7632,-622" coordsize="98,2">
              <v:shape style="position:absolute;left:7632;top:-622;width:98;height:2" coordorigin="7632,-622" coordsize="98,0" path="m7730,-622l7632,-622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é a quantidade mínima de cerâmica, em m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 necessária para cobrir essa região em</w:t>
      </w:r>
      <w:r>
        <w:rPr>
          <w:color w:val="231F20"/>
          <w:spacing w:val="-27"/>
        </w:rPr>
        <w:t> </w:t>
      </w:r>
      <w:r>
        <w:rPr>
          <w:color w:val="231F20"/>
        </w:rPr>
        <w:t>cinza?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7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(M080015C2)</w:t>
      </w:r>
      <w:r>
        <w:rPr>
          <w:rFonts w:ascii="Arial" w:hAnsi="Arial"/>
          <w:color w:val="231F20"/>
          <w:spacing w:val="-1"/>
          <w:sz w:val="16"/>
        </w:rPr>
        <w:t> </w:t>
      </w:r>
      <w:r>
        <w:rPr>
          <w:rFonts w:ascii="Arial" w:hAnsi="Arial"/>
          <w:color w:val="231F20"/>
          <w:sz w:val="22"/>
        </w:rPr>
        <w:t>Tânia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ganhou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5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bombom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30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unidades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25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unidades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uma.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right="0"/>
        <w:jc w:val="left"/>
      </w:pPr>
      <w:r>
        <w:rPr>
          <w:color w:val="231F20"/>
        </w:rPr>
        <w:t>Qual é o total de bombons que Tânia</w:t>
      </w:r>
      <w:r>
        <w:rPr>
          <w:color w:val="231F20"/>
          <w:spacing w:val="-23"/>
        </w:rPr>
        <w:t> </w:t>
      </w:r>
      <w:r>
        <w:rPr>
          <w:color w:val="231F20"/>
        </w:rPr>
        <w:t>ganhou?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64 C) 150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250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(M091002RJ) </w:t>
      </w:r>
      <w:r>
        <w:rPr>
          <w:rFonts w:ascii="Arial" w:hAnsi="Arial"/>
          <w:color w:val="231F20"/>
          <w:sz w:val="22"/>
        </w:rPr>
        <w:t>A reta numérica abaixo foi dividida em partes</w:t>
      </w:r>
      <w:r>
        <w:rPr>
          <w:rFonts w:ascii="Arial" w:hAnsi="Arial"/>
          <w:color w:val="231F20"/>
          <w:spacing w:val="-42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tabs>
          <w:tab w:pos="4149" w:val="left" w:leader="none"/>
          <w:tab w:pos="4495" w:val="left" w:leader="none"/>
          <w:tab w:pos="4765" w:val="left" w:leader="none"/>
        </w:tabs>
        <w:spacing w:before="111" w:after="6"/>
        <w:ind w:left="259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L</w:t>
        <w:tab/>
        <w:t>J</w:t>
        <w:tab/>
        <w:t>I</w:t>
        <w:tab/>
        <w:t>K</w:t>
      </w:r>
      <w:r>
        <w:rPr>
          <w:rFonts w:ascii="Arial"/>
          <w:sz w:val="20"/>
        </w:rPr>
      </w:r>
    </w:p>
    <w:p>
      <w:pPr>
        <w:spacing w:line="141" w:lineRule="exact"/>
        <w:ind w:left="1723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348.35pt;height:7.1pt;mso-position-horizontal-relative:char;mso-position-vertical-relative:line" coordorigin="0,0" coordsize="6967,142">
            <v:group style="position:absolute;left:2760;top:40;width:62;height:62" coordorigin="2760,40" coordsize="62,62">
              <v:shape style="position:absolute;left:2760;top:40;width:62;height:62" coordorigin="2760,40" coordsize="62,62" path="m2791,40l2779,43,2769,49,2763,59,2760,71,2763,83,2769,92,2779,99,2791,101,2803,99,2812,92,2819,83,2821,71,2819,59,2812,49,2803,43,2791,40xe" filled="true" fillcolor="#231f20" stroked="false">
                <v:path arrowok="t"/>
                <v:fill type="solid"/>
              </v:shape>
            </v:group>
            <v:group style="position:absolute;left:2760;top:40;width:62;height:62" coordorigin="2760,40" coordsize="62,62">
              <v:shape style="position:absolute;left:2760;top:40;width:62;height:62" coordorigin="2760,40" coordsize="62,62" path="m2791,40l2803,43,2812,49,2819,59,2821,71,2819,83,2812,92,2803,99,2791,101,2779,99,2769,92,2763,83,2760,71,2763,59,2769,49,2779,43,2791,40xe" filled="false" stroked="true" strokeweight=".216pt" strokecolor="#231f20">
                <v:path arrowok="t"/>
              </v:shape>
            </v:group>
            <v:group style="position:absolute;left:2791;top:10;width:2;height:122" coordorigin="2791,10" coordsize="2,122">
              <v:shape style="position:absolute;left:2791;top:10;width:2;height:122" coordorigin="2791,10" coordsize="0,122" path="m2791,131l2791,10e" filled="false" stroked="true" strokeweight="1pt" strokecolor="#231f20">
                <v:path arrowok="t"/>
              </v:shape>
            </v:group>
            <v:group style="position:absolute;left:6343;top:10;width:2;height:122" coordorigin="6343,10" coordsize="2,122">
              <v:shape style="position:absolute;left:6343;top:10;width:2;height:122" coordorigin="6343,10" coordsize="0,122" path="m6343,131l6343,10e" filled="false" stroked="true" strokeweight="1pt" strokecolor="#231f20">
                <v:path arrowok="t"/>
              </v:shape>
            </v:group>
            <v:group style="position:absolute;left:5751;top:10;width:2;height:122" coordorigin="5751,10" coordsize="2,122">
              <v:shape style="position:absolute;left:5751;top:10;width:2;height:122" coordorigin="5751,10" coordsize="0,122" path="m5751,131l5751,10e" filled="false" stroked="true" strokeweight="1pt" strokecolor="#231f20">
                <v:path arrowok="t"/>
              </v:shape>
            </v:group>
            <v:group style="position:absolute;left:5159;top:10;width:2;height:122" coordorigin="5159,10" coordsize="2,122">
              <v:shape style="position:absolute;left:5159;top:10;width:2;height:122" coordorigin="5159,10" coordsize="0,122" path="m5159,131l5159,101,5159,71,5159,40,5159,10e" filled="false" stroked="true" strokeweight="1pt" strokecolor="#231f20">
                <v:path arrowok="t"/>
              </v:shape>
            </v:group>
            <v:group style="position:absolute;left:4567;top:10;width:2;height:122" coordorigin="4567,10" coordsize="2,122">
              <v:shape style="position:absolute;left:4567;top:10;width:2;height:122" coordorigin="4567,10" coordsize="0,122" path="m4567,131l4567,101,4567,71,4567,40,4567,10e" filled="false" stroked="true" strokeweight="1pt" strokecolor="#231f20">
                <v:path arrowok="t"/>
              </v:shape>
            </v:group>
            <v:group style="position:absolute;left:3975;top:10;width:2;height:122" coordorigin="3975,10" coordsize="2,122">
              <v:shape style="position:absolute;left:3975;top:10;width:2;height:122" coordorigin="3975,10" coordsize="0,122" path="m3975,131l3975,10e" filled="false" stroked="true" strokeweight="1pt" strokecolor="#231f20">
                <v:path arrowok="t"/>
              </v:shape>
            </v:group>
            <v:group style="position:absolute;left:3383;top:10;width:2;height:122" coordorigin="3383,10" coordsize="2,122">
              <v:shape style="position:absolute;left:3383;top:10;width:2;height:122" coordorigin="3383,10" coordsize="0,122" path="m3383,131l3383,10e" filled="false" stroked="true" strokeweight="1pt" strokecolor="#231f20">
                <v:path arrowok="t"/>
              </v:shape>
            </v:group>
            <v:group style="position:absolute;left:2199;top:10;width:2;height:122" coordorigin="2199,10" coordsize="2,122">
              <v:shape style="position:absolute;left:2199;top:10;width:2;height:122" coordorigin="2199,10" coordsize="0,122" path="m2199,131l2199,10e" filled="false" stroked="true" strokeweight="1pt" strokecolor="#231f20">
                <v:path arrowok="t"/>
              </v:shape>
            </v:group>
            <v:group style="position:absolute;left:1607;top:10;width:2;height:122" coordorigin="1607,10" coordsize="2,122">
              <v:shape style="position:absolute;left:1607;top:10;width:2;height:122" coordorigin="1607,10" coordsize="0,122" path="m1607,131l1607,10e" filled="false" stroked="true" strokeweight="1pt" strokecolor="#231f20">
                <v:path arrowok="t"/>
              </v:shape>
            </v:group>
            <v:group style="position:absolute;left:1014;top:10;width:2;height:122" coordorigin="1014,10" coordsize="2,122">
              <v:shape style="position:absolute;left:1014;top:10;width:2;height:122" coordorigin="1014,10" coordsize="0,122" path="m1014,131l1014,10e" filled="false" stroked="true" strokeweight="1pt" strokecolor="#231f20">
                <v:path arrowok="t"/>
              </v:shape>
            </v:group>
            <v:group style="position:absolute;left:10;top:71;width:6869;height:2" coordorigin="10,71" coordsize="6869,2">
              <v:shape style="position:absolute;left:10;top:71;width:6869;height:2" coordorigin="10,71" coordsize="6869,0" path="m10,71l6879,71e" filled="false" stroked="true" strokeweight="1.000205pt" strokecolor="#231f20">
                <v:path arrowok="t"/>
              </v:shape>
            </v:group>
            <v:group style="position:absolute;left:6866;top:22;width:101;height:98" coordorigin="6866,22" coordsize="101,98">
              <v:shape style="position:absolute;left:6866;top:22;width:101;height:98" coordorigin="6866,22" coordsize="101,98" path="m6866,22l6866,120,6966,71,6866,22xe" filled="true" fillcolor="#231f20" stroked="false">
                <v:path arrowok="t"/>
                <v:fill type="solid"/>
              </v:shape>
            </v:group>
            <v:group style="position:absolute;left:419;top:10;width:2;height:122" coordorigin="419,10" coordsize="2,122">
              <v:shape style="position:absolute;left:419;top:10;width:2;height:122" coordorigin="419,10" coordsize="0,122" path="m419,131l419,10e" filled="false" stroked="true" strokeweight="1pt" strokecolor="#231f20">
                <v:path arrowok="t"/>
              </v:shape>
            </v:group>
            <v:group style="position:absolute;left:2459;top:40;width:62;height:62" coordorigin="2459,40" coordsize="62,62">
              <v:shape style="position:absolute;left:2459;top:40;width:62;height:62" coordorigin="2459,40" coordsize="62,62" path="m2490,40l2478,43,2468,49,2461,59,2459,71,2461,83,2468,92,2478,99,2490,101,2502,99,2511,92,2518,83,2520,71,2518,59,2511,49,2502,43,2490,40xe" filled="true" fillcolor="#231f20" stroked="false">
                <v:path arrowok="t"/>
                <v:fill type="solid"/>
              </v:shape>
            </v:group>
            <v:group style="position:absolute;left:2459;top:40;width:62;height:62" coordorigin="2459,40" coordsize="62,62">
              <v:shape style="position:absolute;left:2459;top:40;width:62;height:62" coordorigin="2459,40" coordsize="62,62" path="m2490,40l2502,43,2511,49,2518,59,2520,71,2518,83,2511,92,2502,99,2490,101,2478,99,2468,92,2461,83,2459,71,2461,59,2468,49,2478,43,2490,40xe" filled="false" stroked="true" strokeweight=".216pt" strokecolor="#231f20">
                <v:path arrowok="t"/>
              </v:shape>
            </v:group>
            <v:group style="position:absolute;left:3055;top:40;width:62;height:62" coordorigin="3055,40" coordsize="62,62">
              <v:shape style="position:absolute;left:3055;top:40;width:62;height:62" coordorigin="3055,40" coordsize="62,62" path="m3086,40l3074,43,3064,49,3058,59,3055,71,3058,83,3064,92,3074,99,3086,101,3098,99,3108,92,3114,83,3117,71,3114,59,3108,49,3098,43,3086,40xe" filled="true" fillcolor="#231f20" stroked="false">
                <v:path arrowok="t"/>
                <v:fill type="solid"/>
              </v:shape>
            </v:group>
            <v:group style="position:absolute;left:3055;top:40;width:62;height:62" coordorigin="3055,40" coordsize="62,62">
              <v:shape style="position:absolute;left:3055;top:40;width:62;height:62" coordorigin="3055,40" coordsize="62,62" path="m3086,40l3098,43,3108,49,3114,59,3117,71,3114,83,3108,92,3098,99,3086,101,3074,99,3064,92,3058,83,3055,71,3058,59,3064,49,3074,43,3086,40xe" filled="false" stroked="true" strokeweight=".216pt" strokecolor="#231f20">
                <v:path arrowok="t"/>
              </v:shape>
            </v:group>
            <v:group style="position:absolute;left:893;top:40;width:62;height:62" coordorigin="893,40" coordsize="62,62">
              <v:shape style="position:absolute;left:893;top:40;width:62;height:62" coordorigin="893,40" coordsize="62,62" path="m924,40l912,43,902,49,895,59,893,71,895,83,902,92,912,99,924,101,935,99,945,92,952,83,954,71,952,59,945,49,935,43,924,40xe" filled="true" fillcolor="#231f20" stroked="false">
                <v:path arrowok="t"/>
                <v:fill type="solid"/>
              </v:shape>
            </v:group>
            <v:group style="position:absolute;left:893;top:40;width:62;height:62" coordorigin="893,40" coordsize="62,62">
              <v:shape style="position:absolute;left:893;top:40;width:62;height:62" coordorigin="893,40" coordsize="62,62" path="m924,40l935,43,945,49,952,59,954,71,952,83,945,92,935,99,924,101,912,99,902,92,895,83,893,71,895,59,902,49,912,43,924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spacing w:before="58"/>
        <w:ind w:left="2091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201.085007pt;margin-top:5.151887pt;width:2.65pt;height:7.2pt;mso-position-horizontal-relative:page;mso-position-vertical-relative:paragraph;z-index:1960" coordorigin="4022,103" coordsize="53,144">
            <v:shape style="position:absolute;left:4022;top:103;width:53;height:144" coordorigin="4022,103" coordsize="53,144" path="m4074,135l4057,135,4057,247,4074,247,4074,135xe" filled="true" fillcolor="#231f20" stroked="false">
              <v:path arrowok="t"/>
              <v:fill type="solid"/>
            </v:shape>
            <v:shape style="position:absolute;left:4022;top:103;width:53;height:144" coordorigin="4022,103" coordsize="53,144" path="m4074,103l4063,103,4060,109,4055,116,4047,122,4040,129,4032,134,4022,139,4022,156,4057,135,4074,135,4074,10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0.821014pt;margin-top:5.527887pt;width:4.75pt;height:7.2pt;mso-position-horizontal-relative:page;mso-position-vertical-relative:paragraph;z-index:1984" coordorigin="5216,111" coordsize="95,144">
            <v:shape style="position:absolute;left:5216;top:111;width:95;height:144" coordorigin="5216,111" coordsize="95,144" path="m5302,125l5274,125,5280,128,5285,132,5290,137,5293,143,5293,157,5243,210,5235,217,5230,223,5225,229,5221,236,5219,242,5217,246,5216,250,5217,254,5311,254,5311,237,5241,237,5243,234,5245,231,5248,228,5251,225,5258,219,5281,199,5290,191,5296,185,5301,179,5305,173,5310,162,5311,157,5311,139,5307,130,5302,125xe" filled="true" fillcolor="#231f20" stroked="false">
              <v:path arrowok="t"/>
              <v:fill type="solid"/>
            </v:shape>
            <v:shape style="position:absolute;left:5216;top:111;width:95;height:144" coordorigin="5216,111" coordsize="95,144" path="m5280,111l5253,111,5242,114,5226,128,5221,138,5220,152,5238,154,5238,145,5240,138,5246,133,5251,128,5257,125,5302,125,5291,114,5280,11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0.200989pt;margin-top:5.463887pt;width:4.7pt;height:7.35pt;mso-position-horizontal-relative:page;mso-position-vertical-relative:paragraph;z-index:2008" coordorigin="6404,109" coordsize="94,147">
            <v:shape style="position:absolute;left:6404;top:109;width:94;height:147" coordorigin="6404,109" coordsize="94,147" path="m6422,213l6404,215,6405,227,6410,237,6426,252,6437,256,6463,256,6475,251,6485,241,6443,241,6437,239,6427,230,6424,223,6422,213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87,183l6459,183,6466,186,6476,196,6479,203,6479,220,6476,227,6465,238,6458,241,6485,241,6493,234,6497,223,6497,202,6495,194,6487,183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41,170l6439,185,6443,184,6448,183,6487,183,6486,182,6479,177,6471,176,6477,173,6480,170,6442,170,6441,170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83,124l6456,124,6462,126,6466,130,6470,134,6472,140,6472,154,6469,160,6458,168,6451,170,6443,170,6480,170,6482,168,6489,158,6490,153,6490,140,6489,134,6483,124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56,109l6437,109,6428,113,6413,125,6408,135,6406,146,6423,150,6425,141,6428,134,6437,126,6442,124,6483,124,6482,122,6477,118,6464,111,6456,10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8.273987pt;margin-top:5.355887pt;width:4.95pt;height:7.2pt;mso-position-horizontal-relative:page;mso-position-vertical-relative:paragraph;z-index:2032" coordorigin="7565,107" coordsize="99,144">
            <v:shape style="position:absolute;left:7565;top:107;width:99;height:144" coordorigin="7565,107" coordsize="99,144" path="m7645,216l7627,216,7627,250,7645,250,7645,216xe" filled="true" fillcolor="#231f20" stroked="false">
              <v:path arrowok="t"/>
              <v:fill type="solid"/>
            </v:shape>
            <v:shape style="position:absolute;left:7565;top:107;width:99;height:144" coordorigin="7565,107" coordsize="99,144" path="m7645,107l7631,107,7565,200,7565,216,7664,216,7664,200,7583,200,7627,135,7645,135,7645,107xe" filled="true" fillcolor="#231f20" stroked="false">
              <v:path arrowok="t"/>
              <v:fill type="solid"/>
            </v:shape>
            <v:shape style="position:absolute;left:7565;top:107;width:99;height:144" coordorigin="7565,107" coordsize="99,144" path="m7645,135l7627,135,7627,200,7645,200,7645,13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8.382996pt;margin-top:5.436887pt;width:4.75pt;height:7.2pt;mso-position-horizontal-relative:page;mso-position-vertical-relative:paragraph;z-index:2056" coordorigin="8768,109" coordsize="95,144">
            <v:shape style="position:absolute;left:8768;top:109;width:95;height:144" coordorigin="8768,109" coordsize="95,144" path="m8786,211l8768,212,8769,224,8774,234,8790,249,8801,252,8814,252,8825,251,8835,248,8844,243,8848,238,8806,238,8801,236,8791,227,8787,220,8786,211xe" filled="true" fillcolor="#231f20" stroked="false">
              <v:path arrowok="t"/>
              <v:fill type="solid"/>
            </v:shape>
            <v:shape style="position:absolute;left:8768;top:109;width:95;height:144" coordorigin="8768,109" coordsize="95,144" path="m8852,171l8822,171,8830,173,8841,185,8844,193,8844,214,8841,222,8829,235,8822,238,8848,238,8851,235,8859,226,8862,214,8862,188,8858,177,8852,171xe" filled="true" fillcolor="#231f20" stroked="false">
              <v:path arrowok="t"/>
              <v:fill type="solid"/>
            </v:shape>
            <v:shape style="position:absolute;left:8768;top:109;width:95;height:144" coordorigin="8768,109" coordsize="95,144" path="m8856,109l8785,109,8771,182,8787,184,8790,180,8793,177,8802,172,8808,171,8852,171,8845,164,8791,164,8799,126,8856,126,8856,109xe" filled="true" fillcolor="#231f20" stroked="false">
              <v:path arrowok="t"/>
              <v:fill type="solid"/>
            </v:shape>
            <v:shape style="position:absolute;left:8768;top:109;width:95;height:144" coordorigin="8768,109" coordsize="95,144" path="m8830,155l8808,155,8799,158,8791,164,8845,164,8841,159,8830,15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pgSz w:w="11910" w:h="16840"/>
          <w:pgMar w:header="377" w:footer="447" w:top="560" w:bottom="640" w:left="740" w:right="740"/>
        </w:sectPr>
      </w:pPr>
    </w:p>
    <w:p>
      <w:pPr>
        <w:pStyle w:val="BodyText"/>
        <w:spacing w:line="240" w:lineRule="auto" w:before="114"/>
        <w:ind w:right="0"/>
        <w:jc w:val="left"/>
      </w:pPr>
      <w:r>
        <w:rPr>
          <w:color w:val="231F20"/>
        </w:rPr>
        <w:t>Qual é o ponto que representa, aproximadamente, a localização da</w:t>
      </w:r>
      <w:r>
        <w:rPr>
          <w:color w:val="231F20"/>
          <w:spacing w:val="-34"/>
        </w:rPr>
        <w:t> </w:t>
      </w:r>
      <w:r>
        <w:rPr>
          <w:color w:val="231F20"/>
        </w:rPr>
        <w:t>fração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K.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(M090388E4)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pStyle w:val="BodyText"/>
        <w:spacing w:line="272" w:lineRule="exact" w:before="64"/>
        <w:ind w:left="72" w:right="0"/>
        <w:jc w:val="left"/>
      </w:pPr>
      <w:r>
        <w:rPr/>
        <w:br w:type="column"/>
      </w:r>
      <w:r>
        <w:rPr>
          <w:rFonts w:ascii="Arial"/>
          <w:color w:val="231F20"/>
          <w:position w:val="5"/>
        </w:rPr>
      </w:r>
      <w:r>
        <w:rPr>
          <w:rFonts w:ascii="Arial"/>
          <w:color w:val="231F20"/>
          <w:position w:val="5"/>
          <w:u w:val="single" w:color="231F20"/>
        </w:rPr>
        <w:t>9  </w:t>
      </w:r>
      <w:r>
        <w:rPr>
          <w:rFonts w:ascii="Arial"/>
          <w:color w:val="231F20"/>
          <w:position w:val="5"/>
        </w:rPr>
      </w:r>
      <w:r>
        <w:rPr>
          <w:color w:val="231F20"/>
        </w:rPr>
        <w:t>nessa</w:t>
      </w:r>
      <w:r>
        <w:rPr>
          <w:color w:val="231F20"/>
          <w:spacing w:val="-4"/>
        </w:rPr>
        <w:t> </w:t>
      </w:r>
      <w:r>
        <w:rPr>
          <w:color w:val="231F20"/>
        </w:rPr>
        <w:t>reta?</w:t>
      </w:r>
      <w:r>
        <w:rPr/>
      </w:r>
    </w:p>
    <w:p>
      <w:pPr>
        <w:pStyle w:val="BodyText"/>
        <w:spacing w:line="222" w:lineRule="exact" w:before="0"/>
        <w:ind w:left="7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4</w:t>
      </w:r>
      <w:r>
        <w:rPr>
          <w:rFonts w:ascii="Arial"/>
        </w:rPr>
      </w:r>
    </w:p>
    <w:p>
      <w:pPr>
        <w:spacing w:after="0" w:line="222" w:lineRule="exact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740"/>
          <w:cols w:num="2" w:equalWidth="0">
            <w:col w:w="7351" w:space="40"/>
            <w:col w:w="3039"/>
          </w:cols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/>
        <w:ind w:left="125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24.9pt;height:128.6pt;mso-position-horizontal-relative:char;mso-position-vertical-relative:line" coordorigin="0,0" coordsize="2498,2572">
            <v:group style="position:absolute;left:10;top:10;width:1699;height:2552" coordorigin="10,10" coordsize="1699,2552">
              <v:shape style="position:absolute;left:10;top:10;width:1699;height:2552" coordorigin="10,10" coordsize="1699,2552" path="m10,1454l904,10,968,52,1030,96,1090,143,1147,192,1202,244,1254,297,1303,353,1350,411,1395,471,1437,532,1476,595,1512,660,1545,727,1575,795,1603,864,1627,934,1649,1006,1667,1079,1682,1152,1693,1227,1702,1302,1707,1378,1709,1454,1707,1535,1701,1616,1692,1696,1678,1775,1661,1853,1641,1931,1616,2007,1589,2082,1557,2155,1523,2228,1484,2298,1443,2367,1398,2434,1350,2499,1299,2561,10,1454xe" filled="false" stroked="true" strokeweight="1pt" strokecolor="#231f20">
                <v:path arrowok="t"/>
              </v:shape>
            </v:group>
            <v:group style="position:absolute;left:1698;top:838;width:791;height:791" coordorigin="1698,838" coordsize="791,791">
              <v:shape style="position:absolute;left:1698;top:838;width:791;height:791" coordorigin="1698,838" coordsize="791,791" path="m2093,838l2164,844,2231,862,2292,892,2347,931,2395,978,2434,1033,2463,1095,2482,1162,2488,1233,2482,1304,2463,1371,2434,1432,2395,1487,2347,1535,2292,1574,2231,1603,2164,1622,2093,1628,2022,1622,1955,1603,1893,1574,1838,1535,1791,1487,1752,1432,1722,1371,1704,1304,1698,1233,1704,1162,1722,1095,1752,1033,1791,978,1838,931,1893,892,1955,862,2022,844,2093,838x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240" w:lineRule="auto" w:before="84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7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(M080323B1)</w:t>
      </w:r>
      <w:r>
        <w:rPr>
          <w:rFonts w:ascii="Arial" w:hAnsi="Arial"/>
          <w:color w:val="231F20"/>
          <w:spacing w:val="-1"/>
          <w:sz w:val="16"/>
        </w:rPr>
        <w:t> </w:t>
      </w:r>
      <w:r>
        <w:rPr>
          <w:rFonts w:ascii="Arial" w:hAnsi="Arial"/>
          <w:color w:val="231F20"/>
          <w:sz w:val="22"/>
        </w:rPr>
        <w:t>Beatriz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fazendo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dieta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controlando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calorias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ingeridas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refeição.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Ontem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almoço,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comeu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filé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frango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grelhado,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colheres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sopa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arroz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colheres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sopa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feijão.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A tabela abaixo mostra o registro das calorias desses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alimentos.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tbl>
      <w:tblPr>
        <w:tblW w:w="0" w:type="auto"/>
        <w:jc w:val="left"/>
        <w:tblInd w:w="25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2501"/>
        <w:gridCol w:w="765"/>
      </w:tblGrid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99" w:right="19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Grupo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I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Quantidade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right="16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2"/>
                <w:sz w:val="22"/>
              </w:rPr>
              <w:t>kcal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9" w:right="19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Frango</w:t>
            </w:r>
            <w:r>
              <w:rPr>
                <w:rFonts w:ascii="Arial"/>
                <w:color w:val="231F20"/>
                <w:spacing w:val="-9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grelhado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filé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19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2"/>
                <w:sz w:val="22"/>
              </w:rPr>
              <w:t>146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9" w:right="19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Filé 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boi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filé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19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2"/>
                <w:sz w:val="22"/>
              </w:rPr>
              <w:t>185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9" w:right="19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Dourado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1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porção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7" w:right="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99" w:right="19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Grupo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II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Quantidade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right="16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2"/>
                <w:sz w:val="22"/>
              </w:rPr>
              <w:t>kcal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9" w:right="19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Arroz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 colher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sopa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8" w:right="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9" w:right="19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Feijão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 colher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sopa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8" w:right="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23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Nesse almoço, o valor energético consumido por Beatriz foi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203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282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305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374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266" w:lineRule="auto" w:before="72" w:after="0"/>
        <w:ind w:left="110" w:right="11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72.540009pt;margin-top:64.183868pt;width:146.7pt;height:96.05pt;mso-position-horizontal-relative:page;mso-position-vertical-relative:paragraph;z-index:-62392" coordorigin="5451,1284" coordsize="2934,1921">
            <v:group style="position:absolute;left:5466;top:1299;width:2904;height:1891" coordorigin="5466,1299" coordsize="2904,1891">
              <v:shape style="position:absolute;left:5466;top:1299;width:2904;height:1891" coordorigin="5466,1299" coordsize="2904,1891" path="m5466,1299l5466,3189,8369,3189,8369,2244,6434,2244,5466,1299xe" filled="true" fillcolor="#939598" stroked="false">
                <v:path arrowok="t"/>
                <v:fill type="solid"/>
              </v:shape>
            </v:group>
            <v:group style="position:absolute;left:5466;top:1299;width:2904;height:1891" coordorigin="5466,1299" coordsize="2904,1891">
              <v:shape style="position:absolute;left:5466;top:1299;width:2904;height:1891" coordorigin="5466,1299" coordsize="2904,1891" path="m5466,1299l5466,3189,8369,3189,8369,2244,6434,2244,5466,1299xe" filled="false" stroked="true" strokeweight="1.49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pacing w:val="-4"/>
          <w:sz w:val="16"/>
        </w:rPr>
        <w:t>(M090392E4)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Na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malha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quadriculada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abaixo,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dois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polígonos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estão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coloridos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cinza,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sendo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que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polígono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2 </w:t>
      </w:r>
      <w:r>
        <w:rPr>
          <w:rFonts w:ascii="Arial" w:hAnsi="Arial"/>
          <w:color w:val="231F20"/>
          <w:sz w:val="22"/>
        </w:rPr>
        <w:t>é </w:t>
      </w:r>
      <w:r>
        <w:rPr>
          <w:rFonts w:ascii="Arial" w:hAnsi="Arial"/>
          <w:color w:val="231F20"/>
          <w:spacing w:val="-4"/>
          <w:sz w:val="22"/>
        </w:rPr>
        <w:t>uma </w:t>
      </w:r>
      <w:r>
        <w:rPr>
          <w:rFonts w:ascii="Arial" w:hAnsi="Arial"/>
          <w:color w:val="231F20"/>
          <w:spacing w:val="-5"/>
          <w:sz w:val="22"/>
        </w:rPr>
        <w:t>ampliação </w:t>
      </w:r>
      <w:r>
        <w:rPr>
          <w:rFonts w:ascii="Arial" w:hAnsi="Arial"/>
          <w:color w:val="231F20"/>
          <w:spacing w:val="-3"/>
          <w:sz w:val="22"/>
        </w:rPr>
        <w:t>do </w:t>
      </w:r>
      <w:r>
        <w:rPr>
          <w:rFonts w:ascii="Arial" w:hAnsi="Arial"/>
          <w:color w:val="231F20"/>
          <w:spacing w:val="-5"/>
          <w:sz w:val="22"/>
        </w:rPr>
        <w:t>polígono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1.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23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</w:tblGrid>
      <w:tr>
        <w:trPr>
          <w:trHeight w:val="472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167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(1)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157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(2)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175.766998pt;margin-top:-80.559128pt;width:74.1pt;height:48.8pt;mso-position-horizontal-relative:page;mso-position-vertical-relative:paragraph;z-index:-62416" coordorigin="3515,-1611" coordsize="1482,976">
            <v:group style="position:absolute;left:3530;top:-1596;width:1452;height:946" coordorigin="3530,-1596" coordsize="1452,946">
              <v:shape style="position:absolute;left:3530;top:-1596;width:1452;height:946" coordorigin="3530,-1596" coordsize="1452,946" path="m3530,-1596l3530,-651,4982,-651,4982,-1124,4014,-1124,3530,-1596xe" filled="true" fillcolor="#939598" stroked="false">
                <v:path arrowok="t"/>
                <v:fill type="solid"/>
              </v:shape>
            </v:group>
            <v:group style="position:absolute;left:3530;top:-1596;width:1452;height:946" coordorigin="3530,-1596" coordsize="1452,946">
              <v:shape style="position:absolute;left:3530;top:-1596;width:1452;height:946" coordorigin="3530,-1596" coordsize="1452,946" path="m3530,-1596l3530,-651,4982,-651,4982,-1124,4014,-1124,3530,-1596xe" filled="false" stroked="true" strokeweight="1.49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9.936996pt;margin-top:-27.675129pt;width:11.25pt;height:9.4pt;mso-position-horizontal-relative:page;mso-position-vertical-relative:paragraph;z-index:-62368" coordorigin="4199,-554" coordsize="225,188">
            <v:shape style="position:absolute;left:4199;top:-554;width:129;height:187" type="#_x0000_t75" stroked="false">
              <v:imagedata r:id="rId27" o:title=""/>
            </v:shape>
            <v:group style="position:absolute;left:4376;top:-554;width:48;height:188" coordorigin="4376,-554" coordsize="48,188">
              <v:shape style="position:absolute;left:4376;top:-554;width:48;height:188" coordorigin="4376,-554" coordsize="48,188" path="m4388,-366l4376,-366,4389,-390,4398,-413,4403,-437,4405,-460,4405,-472,4404,-484,4401,-496,4399,-506,4395,-515,4391,-524,4389,-530,4384,-540,4376,-554,4388,-554,4419,-494,4423,-460,4422,-447,4402,-386,4395,-376,4388,-366xe" filled="false" stroked="true" strokeweight="0pt" strokecolor="#01020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0.414001pt;margin-top:-27.675129pt;width:11.231366pt;height:9.375pt;mso-position-horizontal-relative:page;mso-position-vertical-relative:paragraph;z-index:2224" type="#_x0000_t75" stroked="false">
            <v:imagedata r:id="rId28" o:title=""/>
            <w10:wrap type="none"/>
          </v:shape>
        </w:pict>
      </w:r>
      <w:r>
        <w:rPr>
          <w:color w:val="231F20"/>
        </w:rPr>
        <w:t>Qual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relação</w:t>
      </w:r>
      <w:r>
        <w:rPr>
          <w:color w:val="231F20"/>
          <w:spacing w:val="-3"/>
        </w:rPr>
        <w:t> </w:t>
      </w:r>
      <w:r>
        <w:rPr>
          <w:color w:val="231F20"/>
        </w:rPr>
        <w:t>existente</w:t>
      </w:r>
      <w:r>
        <w:rPr>
          <w:color w:val="231F20"/>
          <w:spacing w:val="-2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medida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polígono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medida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polígono</w:t>
      </w:r>
      <w:r>
        <w:rPr>
          <w:color w:val="231F20"/>
          <w:spacing w:val="-2"/>
        </w:rPr>
        <w:t> </w:t>
      </w:r>
      <w:r>
        <w:rPr>
          <w:color w:val="231F20"/>
        </w:rPr>
        <w:t>1?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medida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área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polígono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dobro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medida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área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polígono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medida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área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polígono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quatro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vezes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medida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área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polígono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5"/>
          <w:sz w:val="22"/>
        </w:rPr>
        <w:t> </w:t>
      </w:r>
      <w:r>
        <w:rPr>
          <w:rFonts w:ascii="Arial" w:hAnsi="Arial"/>
          <w:color w:val="231F20"/>
          <w:sz w:val="22"/>
        </w:rPr>
        <w:t>medida da área do polígono 2 é igual à medida da área do polígono 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medida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área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polígono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igual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à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quarta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parte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medida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área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polígono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(M080334B1) </w:t>
      </w:r>
      <w:r>
        <w:rPr>
          <w:rFonts w:ascii="Arial"/>
          <w:color w:val="231F20"/>
          <w:sz w:val="22"/>
        </w:rPr>
        <w:t>Observe o caminho que Ana fez em um jogo de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trilha.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99.241997pt;margin-top:16.626961pt;width:261.3pt;height:103.5pt;mso-position-horizontal-relative:page;mso-position-vertical-relative:paragraph;z-index:2128;mso-wrap-distance-left:0;mso-wrap-distance-right:0" coordorigin="1985,333" coordsize="5226,2070">
            <v:group style="position:absolute;left:2002;top:341;width:2;height:2053" coordorigin="2002,341" coordsize="2,2053">
              <v:shape style="position:absolute;left:2002;top:341;width:2;height:2053" coordorigin="2002,341" coordsize="0,2053" path="m2002,2393l2002,2393,2002,349,2002,341e" filled="false" stroked="true" strokeweight=".845pt" strokecolor="#231f20">
                <v:path arrowok="t"/>
                <v:stroke dashstyle="dash"/>
              </v:shape>
            </v:group>
            <v:group style="position:absolute;left:2434;top:341;width:2;height:2053" coordorigin="2434,341" coordsize="2,2053">
              <v:shape style="position:absolute;left:2434;top:341;width:2;height:2053" coordorigin="2434,341" coordsize="0,2053" path="m2434,2393l2434,2393,2434,349,2434,341e" filled="false" stroked="true" strokeweight=".845pt" strokecolor="#231f20">
                <v:path arrowok="t"/>
                <v:stroke dashstyle="dash"/>
              </v:shape>
            </v:group>
            <v:group style="position:absolute;left:2867;top:341;width:2;height:2053" coordorigin="2867,341" coordsize="2,2053">
              <v:shape style="position:absolute;left:2867;top:341;width:2;height:2053" coordorigin="2867,341" coordsize="0,2053" path="m2867,2393l2867,2393,2867,349,2867,341e" filled="false" stroked="true" strokeweight=".845pt" strokecolor="#231f20">
                <v:path arrowok="t"/>
                <v:stroke dashstyle="dash"/>
              </v:shape>
            </v:group>
            <v:group style="position:absolute;left:3300;top:341;width:2;height:2053" coordorigin="3300,341" coordsize="2,2053">
              <v:shape style="position:absolute;left:3300;top:341;width:2;height:2053" coordorigin="3300,341" coordsize="0,2053" path="m3300,2393l3300,2393,3300,349,3300,341e" filled="false" stroked="true" strokeweight=".845pt" strokecolor="#231f20">
                <v:path arrowok="t"/>
                <v:stroke dashstyle="dash"/>
              </v:shape>
            </v:group>
            <v:group style="position:absolute;left:3732;top:341;width:2;height:2053" coordorigin="3732,341" coordsize="2,2053">
              <v:shape style="position:absolute;left:3732;top:341;width:2;height:2053" coordorigin="3732,341" coordsize="0,2053" path="m3732,2393l3732,2393,3732,349,3732,341e" filled="false" stroked="true" strokeweight=".845pt" strokecolor="#231f20">
                <v:path arrowok="t"/>
                <v:stroke dashstyle="dash"/>
              </v:shape>
            </v:group>
            <v:group style="position:absolute;left:4165;top:341;width:2;height:2053" coordorigin="4165,341" coordsize="2,2053">
              <v:shape style="position:absolute;left:4165;top:341;width:2;height:2053" coordorigin="4165,341" coordsize="0,2053" path="m4165,2393l4165,2393,4165,349,4165,341e" filled="false" stroked="true" strokeweight=".845pt" strokecolor="#231f20">
                <v:path arrowok="t"/>
                <v:stroke dashstyle="dash"/>
              </v:shape>
            </v:group>
            <v:group style="position:absolute;left:4597;top:341;width:2;height:2053" coordorigin="4597,341" coordsize="2,2053">
              <v:shape style="position:absolute;left:4597;top:341;width:2;height:2053" coordorigin="4597,341" coordsize="0,2053" path="m4597,2393l4597,2393,4597,349,4597,341e" filled="false" stroked="true" strokeweight=".845pt" strokecolor="#231f20">
                <v:path arrowok="t"/>
                <v:stroke dashstyle="dash"/>
              </v:shape>
            </v:group>
            <v:group style="position:absolute;left:5030;top:341;width:2;height:2053" coordorigin="5030,341" coordsize="2,2053">
              <v:shape style="position:absolute;left:5030;top:341;width:2;height:2053" coordorigin="5030,341" coordsize="0,2053" path="m5030,2393l5030,2393,5030,349,5030,341e" filled="false" stroked="true" strokeweight=".845pt" strokecolor="#231f20">
                <v:path arrowok="t"/>
                <v:stroke dashstyle="dash"/>
              </v:shape>
            </v:group>
            <v:group style="position:absolute;left:5463;top:341;width:2;height:2053" coordorigin="5463,341" coordsize="2,2053">
              <v:shape style="position:absolute;left:5463;top:341;width:2;height:2053" coordorigin="5463,341" coordsize="0,2053" path="m5463,2393l5463,2393,5463,349,5463,341e" filled="false" stroked="true" strokeweight=".845pt" strokecolor="#231f20">
                <v:path arrowok="t"/>
                <v:stroke dashstyle="dash"/>
              </v:shape>
            </v:group>
            <v:group style="position:absolute;left:5895;top:341;width:2;height:2053" coordorigin="5895,341" coordsize="2,2053">
              <v:shape style="position:absolute;left:5895;top:341;width:2;height:2053" coordorigin="5895,341" coordsize="0,2053" path="m5895,2393l5895,2393,5895,349,5895,341e" filled="false" stroked="true" strokeweight=".845pt" strokecolor="#231f20">
                <v:path arrowok="t"/>
                <v:stroke dashstyle="dash"/>
              </v:shape>
            </v:group>
            <v:group style="position:absolute;left:6328;top:341;width:2;height:2053" coordorigin="6328,341" coordsize="2,2053">
              <v:shape style="position:absolute;left:6328;top:341;width:2;height:2053" coordorigin="6328,341" coordsize="0,2053" path="m6328,2393l6328,2393,6328,349,6328,341e" filled="false" stroked="true" strokeweight=".845pt" strokecolor="#231f20">
                <v:path arrowok="t"/>
                <v:stroke dashstyle="dash"/>
              </v:shape>
            </v:group>
            <v:group style="position:absolute;left:6761;top:341;width:2;height:2053" coordorigin="6761,341" coordsize="2,2053">
              <v:shape style="position:absolute;left:6761;top:341;width:2;height:2053" coordorigin="6761,341" coordsize="0,2053" path="m6761,2393l6761,2393,6761,349,6761,341e" filled="false" stroked="true" strokeweight=".845pt" strokecolor="#231f20">
                <v:path arrowok="t"/>
                <v:stroke dashstyle="dash"/>
              </v:shape>
            </v:group>
            <v:group style="position:absolute;left:7193;top:341;width:2;height:2053" coordorigin="7193,341" coordsize="2,2053">
              <v:shape style="position:absolute;left:7193;top:341;width:2;height:2053" coordorigin="7193,341" coordsize="0,2053" path="m7193,2393l7193,2393,7193,349,7193,341e" filled="false" stroked="true" strokeweight=".845pt" strokecolor="#231f20">
                <v:path arrowok="t"/>
                <v:stroke dashstyle="dash"/>
              </v:shape>
            </v:group>
            <v:group style="position:absolute;left:1993;top:2080;width:5209;height:2" coordorigin="1993,2080" coordsize="5209,2">
              <v:shape style="position:absolute;left:1993;top:2080;width:5209;height:2" coordorigin="1993,2080" coordsize="5209,0" path="m1993,2080l1993,2080,7193,2080,7202,2080e" filled="false" stroked="true" strokeweight=".845pt" strokecolor="#231f20">
                <v:path arrowok="t"/>
                <v:stroke dashstyle="dash"/>
              </v:shape>
            </v:group>
            <v:group style="position:absolute;left:1993;top:1647;width:5209;height:2" coordorigin="1993,1647" coordsize="5209,2">
              <v:shape style="position:absolute;left:1993;top:1647;width:5209;height:2" coordorigin="1993,1647" coordsize="5209,0" path="m1993,1647l1993,1647,7193,1647,7202,1647e" filled="false" stroked="true" strokeweight=".845pt" strokecolor="#231f20">
                <v:path arrowok="t"/>
                <v:stroke dashstyle="dash"/>
              </v:shape>
            </v:group>
            <v:group style="position:absolute;left:1993;top:1215;width:5209;height:2" coordorigin="1993,1215" coordsize="5209,2">
              <v:shape style="position:absolute;left:1993;top:1215;width:5209;height:2" coordorigin="1993,1215" coordsize="5209,0" path="m1993,1215l1993,1215,7193,1215,7202,1215e" filled="false" stroked="true" strokeweight=".845pt" strokecolor="#231f20">
                <v:path arrowok="t"/>
                <v:stroke dashstyle="dash"/>
              </v:shape>
            </v:group>
            <v:group style="position:absolute;left:1993;top:782;width:5209;height:2" coordorigin="1993,782" coordsize="5209,2">
              <v:shape style="position:absolute;left:1993;top:782;width:5209;height:2" coordorigin="1993,782" coordsize="5209,0" path="m1993,782l1993,782,7193,782,7202,782e" filled="false" stroked="true" strokeweight=".845pt" strokecolor="#231f20">
                <v:path arrowok="t"/>
                <v:stroke dashstyle="dash"/>
              </v:shape>
            </v:group>
            <v:group style="position:absolute;left:1993;top:349;width:5209;height:2" coordorigin="1993,349" coordsize="5209,2">
              <v:shape style="position:absolute;left:1993;top:349;width:5209;height:2" coordorigin="1993,349" coordsize="5209,0" path="m1993,349l1993,349,7193,349,7202,349e" filled="false" stroked="true" strokeweight=".845pt" strokecolor="#231f20">
                <v:path arrowok="t"/>
                <v:stroke dashstyle="dash"/>
              </v:shape>
            </v:group>
            <v:group style="position:absolute;left:2412;top:779;width:4343;height:1298" coordorigin="2412,779" coordsize="4343,1298">
              <v:shape style="position:absolute;left:2412;top:779;width:4343;height:1298" coordorigin="2412,779" coordsize="4343,1298" path="m2412,2076l3732,2076,3732,779,4597,2076,6755,2076,6755,779e" filled="false" stroked="true" strokeweight="1.267pt" strokecolor="#231f20">
                <v:path arrowok="t"/>
              </v:shape>
            </v:group>
            <v:group style="position:absolute;left:2412;top:2050;width:52;height:52" coordorigin="2412,2050" coordsize="52,52">
              <v:shape style="position:absolute;left:2412;top:2050;width:52;height:52" coordorigin="2412,2050" coordsize="52,52" path="m2452,2050l2423,2050,2412,2062,2412,2090,2423,2102,2452,2102,2463,2090,2463,2062,2452,2050xe" filled="true" fillcolor="#231f20" stroked="false">
                <v:path arrowok="t"/>
                <v:fill type="solid"/>
              </v:shape>
            </v:group>
            <v:group style="position:absolute;left:2412;top:2050;width:52;height:52" coordorigin="2412,2050" coordsize="52,52">
              <v:shape style="position:absolute;left:2412;top:2050;width:52;height:52" coordorigin="2412,2050" coordsize="52,52" path="m2438,2050l2452,2050,2463,2062,2463,2076,2463,2090,2452,2102,2438,2102,2423,2102,2412,2090,2412,2076,2412,2062,2423,2050,2438,2050xe" filled="false" stroked="true" strokeweight=".844pt" strokecolor="#231f20">
                <v:path arrowok="t"/>
              </v:shape>
              <v:shape style="position:absolute;left:2863;top:2169;width:289;height:123" type="#_x0000_t75" stroked="false">
                <v:imagedata r:id="rId29" o:title=""/>
              </v:shape>
              <v:shape style="position:absolute;left:3214;top:2167;width:118;height:133" type="#_x0000_t75" stroked="false">
                <v:imagedata r:id="rId30" o:title=""/>
              </v:shape>
              <v:shape style="position:absolute;left:5144;top:2169;width:289;height:123" type="#_x0000_t75" stroked="false">
                <v:imagedata r:id="rId31" o:title=""/>
              </v:shape>
            </v:group>
            <v:group style="position:absolute;left:5500;top:2169;width:96;height:123" coordorigin="5500,2169" coordsize="96,123">
              <v:shape style="position:absolute;left:5500;top:2169;width:96;height:123" coordorigin="5500,2169" coordsize="96,123" path="m5516,2169l5500,2169,5500,2252,5537,2292,5560,2292,5569,2290,5576,2285,5584,2281,5586,2278,5540,2278,5534,2276,5525,2271,5521,2267,5519,2262,5517,2257,5516,2249,5516,2169xe" filled="true" fillcolor="#231f20" stroked="false">
                <v:path arrowok="t"/>
                <v:fill type="solid"/>
              </v:shape>
              <v:shape style="position:absolute;left:5500;top:2169;width:96;height:123" coordorigin="5500,2169" coordsize="96,123" path="m5596,2169l5579,2169,5579,2254,5577,2264,5567,2275,5559,2278,5586,2278,5589,2275,5591,2268,5594,2261,5595,2252,5596,2169xe" filled="true" fillcolor="#231f20" stroked="false">
                <v:path arrowok="t"/>
                <v:fill type="solid"/>
              </v:shape>
              <v:shape style="position:absolute;left:4085;top:946;width:286;height:415" type="#_x0000_t75" stroked="false">
                <v:imagedata r:id="rId32" o:title=""/>
              </v:shape>
              <v:shape style="position:absolute;left:6541;top:1242;width:123;height:289" type="#_x0000_t75" stroked="false">
                <v:imagedata r:id="rId33" o:title=""/>
              </v:shape>
              <v:shape style="position:absolute;left:6541;top:1076;width:121;height:111" type="#_x0000_t75" stroked="false">
                <v:imagedata r:id="rId34" o:title=""/>
              </v:shape>
              <v:shape style="position:absolute;left:3484;top:1245;width:123;height:289" type="#_x0000_t75" stroked="false">
                <v:imagedata r:id="rId35" o:title=""/>
              </v:shape>
            </v:group>
            <v:group style="position:absolute;left:3482;top:1087;width:125;height:97" coordorigin="3482,1087" coordsize="125,97">
              <v:shape style="position:absolute;left:3482;top:1087;width:125;height:97" coordorigin="3482,1087" coordsize="125,97" path="m3599,1102l3575,1102,3579,1103,3582,1106,3585,1108,3588,1111,3590,1116,3591,1121,3592,1126,3592,1139,3591,1145,3586,1156,3583,1160,3579,1163,3575,1166,3570,1167,3564,1168,3566,1183,3607,1142,3607,1123,3605,1115,3599,1102xe" filled="true" fillcolor="#231f20" stroked="false">
                <v:path arrowok="t"/>
                <v:fill type="solid"/>
              </v:shape>
              <v:shape style="position:absolute;left:3482;top:1087;width:125;height:97" coordorigin="3482,1087" coordsize="125,97" path="m3518,1090l3486,1112,3483,1119,3483,1120,3482,1126,3482,1145,3483,1151,3509,1178,3520,1178,3540,1163,3509,1163,3504,1161,3497,1152,3496,1145,3496,1126,3498,1119,3505,1109,3511,1106,3519,1106,3518,1101,3518,1090xe" filled="true" fillcolor="#231f20" stroked="false">
                <v:path arrowok="t"/>
                <v:fill type="solid"/>
              </v:shape>
              <v:shape style="position:absolute;left:3482;top:1087;width:125;height:97" coordorigin="3482,1087" coordsize="125,97" path="m3577,1087l3564,1087,3558,1088,3530,1147,3527,1155,3522,1161,3518,1163,3540,1163,3543,1157,3546,1149,3549,1138,3551,1127,3553,1120,3555,1116,3557,1111,3559,1108,3565,1103,3568,1102,3599,1102,3599,1101,3594,1096,3588,1092,3583,1088,3577,1087xe" filled="true" fillcolor="#231f20" stroked="false">
                <v:path arrowok="t"/>
                <v:fill type="solid"/>
              </v:shape>
            </v:group>
            <v:group style="position:absolute;left:3711;top:2050;width:52;height:52" coordorigin="3711,2050" coordsize="52,52">
              <v:shape style="position:absolute;left:3711;top:2050;width:52;height:52" coordorigin="3711,2050" coordsize="52,52" path="m3751,2050l3722,2050,3711,2062,3711,2090,3722,2102,3751,2102,3762,2090,3762,2062,3751,2050xe" filled="true" fillcolor="#231f20" stroked="false">
                <v:path arrowok="t"/>
                <v:fill type="solid"/>
              </v:shape>
            </v:group>
            <v:group style="position:absolute;left:3711;top:2050;width:52;height:52" coordorigin="3711,2050" coordsize="52,52">
              <v:shape style="position:absolute;left:3711;top:2050;width:52;height:52" coordorigin="3711,2050" coordsize="52,52" path="m3736,2050l3751,2050,3762,2062,3762,2076,3762,2090,3751,2102,3736,2102,3722,2102,3711,2090,3711,2076,3711,2062,3722,2050,3736,2050xe" filled="false" stroked="true" strokeweight=".844pt" strokecolor="#231f20">
                <v:path arrowok="t"/>
              </v:shape>
            </v:group>
            <v:group style="position:absolute;left:4572;top:2050;width:52;height:52" coordorigin="4572,2050" coordsize="52,52">
              <v:shape style="position:absolute;left:4572;top:2050;width:52;height:52" coordorigin="4572,2050" coordsize="52,52" path="m4612,2050l4583,2050,4572,2062,4572,2090,4583,2102,4612,2102,4623,2090,4623,2062,4612,2050xe" filled="true" fillcolor="#231f20" stroked="false">
                <v:path arrowok="t"/>
                <v:fill type="solid"/>
              </v:shape>
            </v:group>
            <v:group style="position:absolute;left:4572;top:2050;width:52;height:52" coordorigin="4572,2050" coordsize="52,52">
              <v:shape style="position:absolute;left:4572;top:2050;width:52;height:52" coordorigin="4572,2050" coordsize="52,52" path="m4597,2050l4612,2050,4623,2062,4623,2076,4623,2090,4612,2102,4597,2102,4583,2102,4572,2090,4572,2076,4572,2062,4583,2050,4597,2050xe" filled="false" stroked="true" strokeweight=".844pt" strokecolor="#231f20">
                <v:path arrowok="t"/>
              </v:shape>
            </v:group>
            <v:group style="position:absolute;left:6724;top:2050;width:52;height:52" coordorigin="6724,2050" coordsize="52,52">
              <v:shape style="position:absolute;left:6724;top:2050;width:52;height:52" coordorigin="6724,2050" coordsize="52,52" path="m6764,2050l6736,2050,6724,2062,6724,2090,6736,2102,6764,2102,6776,2090,6776,2062,6764,2050xe" filled="true" fillcolor="#231f20" stroked="false">
                <v:path arrowok="t"/>
                <v:fill type="solid"/>
              </v:shape>
            </v:group>
            <v:group style="position:absolute;left:6724;top:2050;width:52;height:52" coordorigin="6724,2050" coordsize="52,52">
              <v:shape style="position:absolute;left:6724;top:2050;width:52;height:52" coordorigin="6724,2050" coordsize="52,52" path="m6750,2050l6764,2050,6776,2062,6776,2076,6776,2090,6764,2102,6750,2102,6736,2102,6724,2090,6724,2076,6724,2062,6736,2050,6750,2050xe" filled="false" stroked="true" strokeweight=".844pt" strokecolor="#231f20">
                <v:path arrowok="t"/>
              </v:shape>
            </v:group>
            <v:group style="position:absolute;left:6724;top:753;width:52;height:52" coordorigin="6724,753" coordsize="52,52">
              <v:shape style="position:absolute;left:6724;top:753;width:52;height:52" coordorigin="6724,753" coordsize="52,52" path="m6764,753l6736,753,6724,765,6724,793,6736,805,6764,805,6776,793,6776,765,6764,753xe" filled="true" fillcolor="#231f20" stroked="false">
                <v:path arrowok="t"/>
                <v:fill type="solid"/>
              </v:shape>
            </v:group>
            <v:group style="position:absolute;left:6724;top:753;width:52;height:52" coordorigin="6724,753" coordsize="52,52">
              <v:shape style="position:absolute;left:6724;top:753;width:52;height:52" coordorigin="6724,753" coordsize="52,52" path="m6750,753l6764,753,6776,765,6776,779,6776,793,6764,805,6750,805,6736,805,6724,793,6724,779,6724,765,6736,753,6750,753xe" filled="false" stroked="true" strokeweight=".844pt" strokecolor="#231f20">
                <v:path arrowok="t"/>
              </v:shape>
            </v:group>
            <v:group style="position:absolute;left:3706;top:753;width:52;height:52" coordorigin="3706,753" coordsize="52,52">
              <v:shape style="position:absolute;left:3706;top:753;width:52;height:52" coordorigin="3706,753" coordsize="52,52" path="m3746,753l3718,753,3706,765,3706,793,3718,805,3746,805,3758,793,3758,765,3746,753xe" filled="true" fillcolor="#231f20" stroked="false">
                <v:path arrowok="t"/>
                <v:fill type="solid"/>
              </v:shape>
            </v:group>
            <v:group style="position:absolute;left:3706;top:753;width:52;height:52" coordorigin="3706,753" coordsize="52,52">
              <v:shape style="position:absolute;left:3706;top:753;width:52;height:52" coordorigin="3706,753" coordsize="52,52" path="m3732,753l3746,753,3758,765,3758,779,3758,793,3746,805,3732,805,3718,805,3706,793,3706,779,3706,765,3718,753,3732,753xe" filled="false" stroked="true" strokeweight=".844pt" strokecolor="#231f20">
                <v:path arrowok="t"/>
              </v:shape>
              <v:shape style="position:absolute;left:2002;top:1647;width:433;height:433" type="#_x0000_t202" filled="false" stroked="false">
                <v:textbox inset="0,0,0,0">
                  <w:txbxContent>
                    <w:p>
                      <w:pPr>
                        <w:spacing w:before="114"/>
                        <w:ind w:left="144" w:right="-28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Part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434;top:1647;width:433;height:433" type="#_x0000_t202" filled="false" stroked="false">
                <v:textbox inset="0,0,0,0">
                  <w:txbxContent>
                    <w:p>
                      <w:pPr>
                        <w:spacing w:before="114"/>
                        <w:ind w:left="22" w:right="-28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ida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Em quais dos trajetos entre as ruas Ana deu um giro de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90º?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S para Rua T e da Rua T para Rua</w:t>
      </w:r>
      <w:r>
        <w:rPr>
          <w:rFonts w:ascii="Arial"/>
          <w:color w:val="231F20"/>
          <w:spacing w:val="-35"/>
          <w:sz w:val="22"/>
        </w:rPr>
        <w:t> </w:t>
      </w:r>
      <w:r>
        <w:rPr>
          <w:rFonts w:ascii="Arial"/>
          <w:color w:val="231F20"/>
          <w:sz w:val="22"/>
        </w:rPr>
        <w:t>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S para Rua T e da Rua U para Rua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pacing w:val="-10"/>
          <w:sz w:val="22"/>
        </w:rPr>
        <w:t>V.</w:t>
      </w:r>
      <w:r>
        <w:rPr>
          <w:rFonts w:ascii="Arial"/>
          <w:spacing w:val="-10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Q para Rua S e da Rua T para Rua</w:t>
      </w:r>
      <w:r>
        <w:rPr>
          <w:rFonts w:ascii="Arial"/>
          <w:color w:val="231F20"/>
          <w:spacing w:val="-27"/>
          <w:sz w:val="22"/>
        </w:rPr>
        <w:t> </w:t>
      </w:r>
      <w:r>
        <w:rPr>
          <w:rFonts w:ascii="Arial"/>
          <w:color w:val="231F20"/>
          <w:sz w:val="22"/>
        </w:rPr>
        <w:t>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Q para Rua S e da Rua U para Rua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pacing w:val="-10"/>
          <w:sz w:val="22"/>
        </w:rPr>
        <w:t>V.</w:t>
      </w:r>
      <w:r>
        <w:rPr>
          <w:rFonts w:ascii="Arial"/>
          <w:spacing w:val="-10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66" w:lineRule="auto" w:before="0" w:after="0"/>
        <w:ind w:left="110" w:right="109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(M090394E4)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33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Volta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Internacional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Pampulha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evento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atrai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participantes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brasileiros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estrangeiros </w:t>
      </w:r>
      <w:r>
        <w:rPr>
          <w:rFonts w:ascii="Arial" w:hAnsi="Arial"/>
          <w:color w:val="231F20"/>
          <w:spacing w:val="-4"/>
          <w:sz w:val="22"/>
        </w:rPr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corrida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acontece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volta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Lagoa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Pampulha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todos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anos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Belo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Horizonte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(MG).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Da </w:t>
      </w:r>
      <w:r>
        <w:rPr>
          <w:rFonts w:ascii="Arial" w:hAnsi="Arial"/>
          <w:color w:val="231F20"/>
          <w:sz w:val="22"/>
        </w:rPr>
        <w:t>linha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largada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linha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chegada,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participantes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percorrem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17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800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6301"/>
        <w:jc w:val="left"/>
      </w:pPr>
      <w:r>
        <w:rPr>
          <w:color w:val="231F20"/>
        </w:rPr>
        <w:t>Essa distância, em quilômetros, é igual a A) 1</w:t>
      </w:r>
      <w:r>
        <w:rPr>
          <w:color w:val="231F20"/>
          <w:spacing w:val="-3"/>
        </w:rPr>
        <w:t> </w:t>
      </w:r>
      <w:r>
        <w:rPr>
          <w:color w:val="231F20"/>
        </w:rPr>
        <w:t>780</w:t>
      </w:r>
      <w:r>
        <w:rPr/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178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</w:t>
      </w:r>
      <w:r>
        <w:rPr>
          <w:color w:val="231F20"/>
          <w:spacing w:val="-5"/>
        </w:rPr>
        <w:t> </w:t>
      </w:r>
      <w:r>
        <w:rPr>
          <w:color w:val="231F20"/>
        </w:rPr>
        <w:t>17,8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</w:t>
      </w:r>
      <w:r>
        <w:rPr>
          <w:color w:val="231F20"/>
          <w:spacing w:val="-5"/>
        </w:rPr>
        <w:t> </w:t>
      </w:r>
      <w:r>
        <w:rPr>
          <w:color w:val="231F20"/>
        </w:rPr>
        <w:t>1,78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(M080007BH) </w:t>
      </w:r>
      <w:r>
        <w:rPr>
          <w:rFonts w:ascii="Arial" w:hAnsi="Arial"/>
          <w:color w:val="231F20"/>
          <w:sz w:val="22"/>
        </w:rPr>
        <w:t>Pedro comprou três ingressos para ele e seus amigos irem a um evento. Cada ingresso </w:t>
      </w:r>
      <w:r>
        <w:rPr>
          <w:rFonts w:ascii="Arial" w:hAnsi="Arial"/>
          <w:color w:val="231F20"/>
          <w:sz w:val="22"/>
        </w:rPr>
        <w:t>custou R$ 4,50 e ele pagou com uma nota de R$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20,00.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7095"/>
        <w:jc w:val="left"/>
      </w:pPr>
      <w:r>
        <w:rPr>
          <w:color w:val="231F20"/>
        </w:rPr>
        <w:t>Quanto Pedro recebeu de troco? A) R$</w:t>
      </w:r>
      <w:r>
        <w:rPr>
          <w:color w:val="231F20"/>
          <w:spacing w:val="-5"/>
        </w:rPr>
        <w:t> </w:t>
      </w:r>
      <w:r>
        <w:rPr>
          <w:color w:val="231F20"/>
        </w:rPr>
        <w:t>2,90</w:t>
      </w:r>
      <w:r>
        <w:rPr/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6,50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13,50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15,50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377" w:footer="447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2.410099pt;margin-top:39.558872pt;width:47.4pt;height:41.2pt;mso-position-horizontal-relative:page;mso-position-vertical-relative:paragraph;z-index:2248" coordorigin="1048,791" coordsize="948,824">
            <v:group style="position:absolute;left:1058;top:801;width:928;height:804" coordorigin="1058,801" coordsize="928,804">
              <v:shape style="position:absolute;left:1058;top:801;width:928;height:804" coordorigin="1058,801" coordsize="928,804" path="m1754,801l1290,801,1058,1203,1290,1605,1754,1605,1986,1203,1754,801xe" filled="true" fillcolor="#939598" stroked="false">
                <v:path arrowok="t"/>
                <v:fill type="solid"/>
              </v:shape>
            </v:group>
            <v:group style="position:absolute;left:1058;top:801;width:928;height:804" coordorigin="1058,801" coordsize="928,804">
              <v:shape style="position:absolute;left:1058;top:801;width:928;height:804" coordorigin="1058,801" coordsize="928,804" path="m1290,801l1522,801,1754,801,1870,1002,1986,1203,1870,1404,1754,1605,1522,1605,1290,1605,1174,1404,1058,1203,1174,1002,1290,801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6.699997pt;margin-top:35.808872pt;width:39.1pt;height:36.25pt;mso-position-horizontal-relative:page;mso-position-vertical-relative:paragraph;z-index:2344" coordorigin="4334,716" coordsize="782,725">
            <v:group style="position:absolute;left:4344;top:726;width:762;height:705" coordorigin="4344,726" coordsize="762,705">
              <v:shape style="position:absolute;left:4344;top:726;width:762;height:705" coordorigin="4344,726" coordsize="762,705" path="m4725,726l4344,1431,5105,1431,4725,726xe" filled="true" fillcolor="#939598" stroked="false">
                <v:path arrowok="t"/>
                <v:fill type="solid"/>
              </v:shape>
            </v:group>
            <v:group style="position:absolute;left:4344;top:726;width:762;height:705" coordorigin="4344,726" coordsize="762,705">
              <v:shape style="position:absolute;left:4344;top:726;width:762;height:705" coordorigin="4344,726" coordsize="762,705" path="m4725,726l4915,1079,5105,1431,4725,1431,4344,1431,4534,1079,4725,72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(M070336B1) </w:t>
      </w:r>
      <w:r>
        <w:rPr>
          <w:rFonts w:ascii="Arial"/>
          <w:color w:val="231F20"/>
          <w:sz w:val="22"/>
        </w:rPr>
        <w:t>Observe as figuras que quatro alunos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desenharam.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9"/>
          <w:szCs w:val="29"/>
        </w:rPr>
      </w:pPr>
    </w:p>
    <w:p>
      <w:pPr>
        <w:tabs>
          <w:tab w:pos="3787" w:val="left" w:leader="none"/>
          <w:tab w:pos="6322" w:val="left" w:leader="none"/>
          <w:tab w:pos="8752" w:val="left" w:leader="none"/>
        </w:tabs>
        <w:spacing w:before="67"/>
        <w:ind w:left="73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453.140015pt;margin-top:-93.536118pt;width:89.55pt;height:88.4pt;mso-position-horizontal-relative:page;mso-position-vertical-relative:paragraph;z-index:2272" coordorigin="9063,-1871" coordsize="1791,1768">
            <v:group style="position:absolute;left:9673;top:-1630;width:1170;height:1014" coordorigin="9673,-1630" coordsize="1170,1014">
              <v:shape style="position:absolute;left:9673;top:-1630;width:1170;height:1014" coordorigin="9673,-1630" coordsize="1170,1014" path="m10551,-1630l9966,-1630,9673,-1123,9966,-616,10551,-616,10843,-1123,10551,-1630xe" filled="true" fillcolor="#939598" stroked="false">
                <v:path arrowok="t"/>
                <v:fill type="solid"/>
              </v:shape>
            </v:group>
            <v:group style="position:absolute;left:9673;top:-1630;width:1170;height:1014" coordorigin="9673,-1630" coordsize="1170,1014">
              <v:shape style="position:absolute;left:9673;top:-1630;width:1170;height:1014" coordorigin="9673,-1630" coordsize="1170,1014" path="m9966,-1630l10258,-1630,10551,-1630,10697,-1376,10843,-1123,10697,-870,10551,-616,10258,-616,9966,-616,9820,-870,9673,-1123,9820,-1376,9966,-1630xe" filled="false" stroked="true" strokeweight="1pt" strokecolor="#231f20">
                <v:path arrowok="t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true" fillcolor="#939598" stroked="false">
                <v:path arrowok="t"/>
                <v:fill type="solid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false" stroked="true" strokeweight="1pt" strokecolor="#231f20">
                <v:path arrowok="t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433,-1861l9073,-863,9403,-728,9759,-1741,9433,-1861xe" filled="true" fillcolor="#939598" stroked="false">
                <v:path arrowok="t"/>
                <v:fill type="solid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759,-1741l9403,-728,9073,-863,9433,-1861,9759,-1741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638pt;margin-top:-61.004116pt;width:98.15pt;height:52.4pt;mso-position-horizontal-relative:page;mso-position-vertical-relative:paragraph;z-index:2296" coordorigin="1173,-1220" coordsize="1963,1048">
            <v:group style="position:absolute;left:1183;top:-663;width:1275;height:480" coordorigin="1183,-663" coordsize="1275,480">
              <v:shape style="position:absolute;left:1183;top:-663;width:1275;height:480" coordorigin="1183,-663" coordsize="1275,480" path="m1183,-663l1250,-228,2458,-183,1183,-663xe" filled="true" fillcolor="#939598" stroked="false">
                <v:path arrowok="t"/>
                <v:fill type="solid"/>
              </v:shape>
            </v:group>
            <v:group style="position:absolute;left:1183;top:-663;width:1275;height:480" coordorigin="1183,-663" coordsize="1275,480">
              <v:shape style="position:absolute;left:1183;top:-663;width:1275;height:480" coordorigin="1183,-663" coordsize="1275,480" path="m2458,-183l1183,-663,1250,-228,2458,-183xe" filled="false" stroked="true" strokeweight="1pt" strokecolor="#231f20">
                <v:path arrowok="t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true" fillcolor="#939598" stroked="false">
                <v:path arrowok="t"/>
                <v:fill type="solid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050003pt;margin-top:-44.287117pt;width:41.1pt;height:41.1pt;mso-position-horizontal-relative:page;mso-position-vertical-relative:paragraph;z-index:2320" coordorigin="4241,-886" coordsize="822,822"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true" fillcolor="#939598" stroked="false">
                <v:path arrowok="t"/>
                <v:fill type="solid"/>
              </v:shape>
            </v:group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2.169006pt;margin-top:-80.974121pt;width:35.35pt;height:57.65pt;mso-position-horizontal-relative:page;mso-position-vertical-relative:paragraph;z-index:2368" coordorigin="5243,-1619" coordsize="707,1153"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613,-1609l5253,-612,5583,-477,5940,-1489,5613,-1609xe" filled="true" fillcolor="#939598" stroked="false">
                <v:path arrowok="t"/>
                <v:fill type="solid"/>
              </v:shape>
            </v:group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940,-1489l5583,-477,5253,-612,5613,-1609,5940,-148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203003pt;margin-top:-83.224121pt;width:75.55pt;height:79.850pt;mso-position-horizontal-relative:page;mso-position-vertical-relative:paragraph;z-index:2392" coordorigin="6704,-1664" coordsize="1511,1597"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7878,-1654l7518,-657,7848,-522,8205,-1534,7878,-1654xe" filled="true" fillcolor="#939598" stroked="false">
                <v:path arrowok="t"/>
                <v:fill type="solid"/>
              </v:shape>
            </v:group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8205,-1534l7848,-522,7518,-657,7878,-1654,8205,-1534xe" filled="false" stroked="true" strokeweight="1pt" strokecolor="#231f20">
                <v:path arrowok="t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7655,-464l6714,-464,6849,-78,7760,-78,7655,-464xe" filled="true" fillcolor="#939598" stroked="false">
                <v:path arrowok="t"/>
                <v:fill type="solid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6849,-78l6714,-464,7655,-464,7760,-78,6849,-78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2.595001pt;margin-top:-63.137119pt;width:29.95pt;height:29.95pt;mso-position-horizontal-relative:page;mso-position-vertical-relative:paragraph;z-index:2416" coordorigin="6652,-1263" coordsize="599,599"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true" fillcolor="#939598" stroked="false">
                <v:path arrowok="t"/>
                <v:fill type="solid"/>
              </v:shape>
            </v:group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20"/>
        </w:rPr>
        <w:t>Marta</w:t>
        <w:tab/>
        <w:t>Glória</w:t>
        <w:tab/>
        <w:t>Beto</w:t>
        <w:tab/>
        <w:t>Igor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26"/>
        <w:ind w:right="0"/>
        <w:jc w:val="left"/>
      </w:pPr>
      <w:r>
        <w:rPr>
          <w:color w:val="231F20"/>
        </w:rPr>
        <w:t>Qual dos alunos desenhou somente</w:t>
      </w:r>
      <w:r>
        <w:rPr>
          <w:color w:val="231F20"/>
          <w:spacing w:val="-30"/>
        </w:rPr>
        <w:t> </w:t>
      </w:r>
      <w:r>
        <w:rPr>
          <w:color w:val="231F20"/>
        </w:rPr>
        <w:t>quadriláteros?</w:t>
      </w:r>
      <w:r>
        <w:rPr/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Glória.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Igor.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Marta.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447" w:top="560" w:bottom="64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7352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27" w:after="33"/>
        <w:ind w:left="0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i/>
          <w:color w:val="231F20"/>
          <w:sz w:val="22"/>
        </w:rPr>
        <w:t>O lado bom da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vida</w:t>
      </w:r>
      <w:r>
        <w:rPr>
          <w:rFonts w:ascii="Arial"/>
          <w:sz w:val="22"/>
        </w:rPr>
      </w: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8"/>
      </w:tblGrid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26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7" w:lineRule="auto" w:before="62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 No filme, há uma mudança importante nos caminhos dados à história a princípio. Na primeira parte, parece que estamos diante de uma narrativa sobre as dificuldades de integração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social de doentes psiquiátricos (um tema, aliás, interessante). Na segunda, o que se tem é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fundamentalmente uma banal historinha de 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amor,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com direito a clichês cinematográficos como  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 beijo em giro. No final das contas, a indicação à estatueta consolida-se como estratégia de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marketing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 vender filmes insignificantes (assim como críticas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“benevolentes”).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55"/>
              <w:ind w:left="15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ANTUNES, Alexandre da Silva. Disponível </w:t>
            </w:r>
            <w:hyperlink r:id="rId37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20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&lt;http://rioshow.oglobo.globo.com/cinema/eventos/criticas-de-usuario/o-lado-bom-da-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36"/>
              <w:ind w:left="560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vida-7699.aspx&gt;. Acesso em: 22 </w:t>
            </w:r>
            <w:r>
              <w:rPr>
                <w:rFonts w:ascii="Arial"/>
                <w:color w:val="231F20"/>
                <w:spacing w:val="-3"/>
                <w:sz w:val="16"/>
              </w:rPr>
              <w:t>fev.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02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7" w:lineRule="auto" w:before="62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-2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diz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sinopse,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comédia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romântica.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você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espera</w:t>
            </w:r>
            <w:r>
              <w:rPr>
                <w:rFonts w:ascii="Arial" w:hAnsi="Arial"/>
                <w:color w:val="231F20"/>
                <w:spacing w:val="-2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comédia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romântica? </w:t>
            </w:r>
            <w:r>
              <w:rPr>
                <w:rFonts w:ascii="Arial" w:hAnsi="Arial"/>
                <w:color w:val="231F20"/>
                <w:sz w:val="22"/>
              </w:rPr>
              <w:t>[...] Tiroteios? Explosões? Cenas dramáticas? Não, você quer assistir a uma novelinha das seis em duas horas. Essa comédia, muito bem feita por sinal, tem ainda o bônus de mostrar a difícil relação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entre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pessoas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passaram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limite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precisam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retornar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à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sociedade.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casal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está muito bem em cena, mas o casal dos pais (De Niro) tem momentos ótimos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também.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75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FARIA, Jorge. Disponível </w:t>
            </w:r>
            <w:hyperlink r:id="rId38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20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&lt;http://rioshow.oglobo.globo.com/cinema/eventos/criticas-de-usuario/o-lado-bom-da-vida-7699.aspx&gt;.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36"/>
              <w:ind w:right="106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22 </w:t>
            </w:r>
            <w:r>
              <w:rPr>
                <w:rFonts w:ascii="Arial"/>
                <w:color w:val="231F20"/>
                <w:spacing w:val="-3"/>
                <w:sz w:val="16"/>
              </w:rPr>
              <w:t>fev.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color w:val="231F20"/>
                <w:spacing w:val="-5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(P090048F5_SUP)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(P090048F5)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trechos desses textos que apresentam opiniões contrárias sobre o filme “O lado bom da vida”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67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“No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filme,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há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mudança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importante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nos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caminhos...”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“Como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diz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sinopse,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comédia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romântica.”.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75" w:val="left" w:leader="none"/>
        </w:tabs>
        <w:spacing w:line="266" w:lineRule="auto" w:before="27" w:after="0"/>
        <w:ind w:left="110" w:right="1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narrativa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sobre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dificuldades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integração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social...”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mostrar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difícil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relação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entre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pessoas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passaram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limite...”.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o que se tem é fundamentalmente uma banal historinha de amor,...” e “... você quer assistir a uma novelinha das seis em duas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horas.”.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16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“...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estratégia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 </w:t>
      </w:r>
      <w:r>
        <w:rPr>
          <w:rFonts w:ascii="Arial" w:hAnsi="Arial" w:cs="Arial" w:eastAsia="Arial" w:hint="default"/>
          <w:i/>
          <w:color w:val="231F20"/>
          <w:spacing w:val="-5"/>
          <w:sz w:val="22"/>
          <w:szCs w:val="22"/>
        </w:rPr>
        <w:t>marketing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para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vender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filmes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insignificantes...” </w:t>
      </w:r>
      <w:r>
        <w:rPr>
          <w:rFonts w:ascii="Arial" w:hAnsi="Arial" w:cs="Arial" w:eastAsia="Arial" w:hint="default"/>
          <w:color w:val="231F20"/>
          <w:sz w:val="22"/>
          <w:szCs w:val="22"/>
        </w:rPr>
        <w:t>e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“Essa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comédia,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muito bem feita por si-</w:t>
      </w:r>
      <w:r>
        <w:rPr>
          <w:rFonts w:ascii="Arial" w:hAnsi="Arial" w:cs="Arial" w:eastAsia="Arial" w:hint="default"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53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nal,...”.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(P090049F5)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2, no trecho “Não, você quer assistir a uma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novelinha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das seis em duas horas.”,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uso do diminutivo no termo em destaque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sugere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afetividade.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ironia.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suavização.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tamanho.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6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footerReference w:type="default" r:id="rId39"/>
          <w:pgSz w:w="11910" w:h="16840"/>
          <w:pgMar w:footer="415" w:header="377" w:top="560" w:bottom="600" w:left="740" w:right="740"/>
        </w:sectPr>
      </w:pPr>
    </w:p>
    <w:p>
      <w:pPr>
        <w:pStyle w:val="Heading1"/>
        <w:spacing w:line="240" w:lineRule="auto"/>
        <w:ind w:right="-12"/>
        <w:jc w:val="left"/>
        <w:rPr>
          <w:b w:val="0"/>
          <w:bCs w:val="0"/>
        </w:rPr>
      </w:pPr>
      <w:r>
        <w:rPr/>
        <w:pict>
          <v:shape style="position:absolute;margin-left:53.450001pt;margin-top:21.841871pt;width:488.376pt;height:95.076pt;mso-position-horizontal-relative:page;mso-position-vertical-relative:paragraph;z-index:2512" type="#_x0000_t75" stroked="false">
            <v:imagedata r:id="rId40" o:title=""/>
            <w10:wrap type="none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14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Charles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M.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Peanuts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completo: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1955-1956</w:t>
      </w:r>
      <w:r>
        <w:rPr>
          <w:rFonts w:ascii="Arial"/>
          <w:color w:val="231F20"/>
          <w:sz w:val="16"/>
        </w:rPr>
        <w:t>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Porto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Alegre: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L&amp;PM,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2010.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90.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(P090050F5_SUP)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152" w:space="263"/>
            <w:col w:w="8015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(P090050F5) </w:t>
      </w:r>
      <w:r>
        <w:rPr>
          <w:rFonts w:ascii="Arial" w:hAnsi="Arial"/>
          <w:color w:val="231F20"/>
          <w:sz w:val="22"/>
        </w:rPr>
        <w:t>Esse texto é irônico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fica irritada por dividir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prefere 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sozinha.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fica feliz ao ser expulso pela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menina.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menino lê a revista sem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permissão.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735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p>
      <w:pPr>
        <w:spacing w:before="72"/>
        <w:ind w:left="762" w:right="195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.004885pt;width:482.9pt;height:424.85pt;mso-position-horizontal-relative:page;mso-position-vertical-relative:paragraph;z-index:-62032" coordorigin="1124,0" coordsize="9658,8497">
            <v:group style="position:absolute;left:1701;top:10;width:2;height:8477" coordorigin="1701,10" coordsize="2,8477">
              <v:shape style="position:absolute;left:1701;top:10;width:2;height:8477" coordorigin="1701,10" coordsize="0,8477" path="m1701,8487l1701,10e" filled="false" stroked="true" strokeweight=".5pt" strokecolor="#010202">
                <v:path arrowok="t"/>
              </v:shape>
            </v:group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8477" coordorigin="1134,10" coordsize="2,8477">
              <v:shape style="position:absolute;left:1134;top:10;width:2;height:8477" coordorigin="1134,10" coordsize="0,8477" path="m1134,848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0772;top:10;width:2;height:8477" coordorigin="10772,10" coordsize="2,8477">
              <v:shape style="position:absolute;left:10772;top:10;width:2;height:8477" coordorigin="10772,10" coordsize="0,8477" path="m10772,8487l10772,10e" filled="false" stroked="true" strokeweight=".5pt" strokecolor="#231f20">
                <v:path arrowok="t"/>
              </v:shape>
            </v:group>
            <v:group style="position:absolute;left:1129;top:8492;width:572;height:2" coordorigin="1129,8492" coordsize="572,2">
              <v:shape style="position:absolute;left:1129;top:8492;width:572;height:2" coordorigin="1129,8492" coordsize="572,0" path="m1129,8492l1701,8492e" filled="false" stroked="true" strokeweight=".5pt" strokecolor="#231f20">
                <v:path arrowok="t"/>
              </v:shape>
            </v:group>
            <v:group style="position:absolute;left:1701;top:8492;width:9076;height:2" coordorigin="1701,8492" coordsize="9076,2">
              <v:shape style="position:absolute;left:1701;top:8492;width:9076;height:2" coordorigin="1701,8492" coordsize="9076,0" path="m1701,8492l10777,849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Sobre acumular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pessoas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56" w:lineRule="auto" w:before="72"/>
        <w:ind w:left="1074" w:right="505" w:firstLine="283"/>
        <w:jc w:val="both"/>
      </w:pPr>
      <w:r>
        <w:rPr>
          <w:color w:val="231F20"/>
        </w:rPr>
        <w:t>Minha</w:t>
      </w:r>
      <w:r>
        <w:rPr>
          <w:color w:val="231F20"/>
          <w:spacing w:val="-6"/>
        </w:rPr>
        <w:t> </w:t>
      </w:r>
      <w:r>
        <w:rPr>
          <w:color w:val="231F20"/>
        </w:rPr>
        <w:t>mãe</w:t>
      </w:r>
      <w:r>
        <w:rPr>
          <w:color w:val="231F20"/>
          <w:spacing w:val="-6"/>
        </w:rPr>
        <w:t> </w:t>
      </w:r>
      <w:r>
        <w:rPr>
          <w:color w:val="231F20"/>
        </w:rPr>
        <w:t>disse,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dessas</w:t>
      </w:r>
      <w:r>
        <w:rPr>
          <w:color w:val="231F20"/>
          <w:spacing w:val="-6"/>
        </w:rPr>
        <w:t> </w:t>
      </w:r>
      <w:r>
        <w:rPr>
          <w:color w:val="231F20"/>
        </w:rPr>
        <w:t>conversas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concluímos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alguma</w:t>
      </w:r>
      <w:r>
        <w:rPr>
          <w:color w:val="231F20"/>
          <w:spacing w:val="-6"/>
        </w:rPr>
        <w:t> </w:t>
      </w:r>
      <w:r>
        <w:rPr>
          <w:color w:val="231F20"/>
        </w:rPr>
        <w:t>frase</w:t>
      </w:r>
      <w:r>
        <w:rPr>
          <w:color w:val="231F20"/>
          <w:spacing w:val="-7"/>
        </w:rPr>
        <w:t> </w:t>
      </w:r>
      <w:r>
        <w:rPr>
          <w:color w:val="231F20"/>
        </w:rPr>
        <w:t>que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resume tudo, que “a vida é isso... um acúmulo de pessoas”. </w:t>
      </w:r>
      <w:r>
        <w:rPr>
          <w:rFonts w:ascii="Arial" w:hAnsi="Arial" w:cs="Arial" w:eastAsia="Arial" w:hint="default"/>
          <w:color w:val="231F20"/>
          <w:spacing w:val="-5"/>
        </w:rPr>
        <w:t>Tenho </w:t>
      </w:r>
      <w:r>
        <w:rPr>
          <w:rFonts w:ascii="Arial" w:hAnsi="Arial" w:cs="Arial" w:eastAsia="Arial" w:hint="default"/>
          <w:color w:val="231F20"/>
        </w:rPr>
        <w:t>de concordar com ela, </w:t>
      </w:r>
      <w:r>
        <w:rPr>
          <w:rFonts w:ascii="Arial" w:hAnsi="Arial" w:cs="Arial" w:eastAsia="Arial" w:hint="default"/>
          <w:color w:val="231F20"/>
        </w:rPr>
      </w:r>
      <w:r>
        <w:rPr>
          <w:color w:val="231F20"/>
        </w:rPr>
        <w:t>até porque falávamos sobre o nascimento da sua bisneta [...], em uma família tão grande em que há primos que nem</w:t>
      </w:r>
      <w:r>
        <w:rPr>
          <w:color w:val="231F20"/>
          <w:spacing w:val="-13"/>
        </w:rPr>
        <w:t> </w:t>
      </w:r>
      <w:r>
        <w:rPr>
          <w:color w:val="231F20"/>
        </w:rPr>
        <w:t>conheço.</w:t>
      </w:r>
      <w:r>
        <w:rPr/>
      </w:r>
    </w:p>
    <w:p>
      <w:pPr>
        <w:pStyle w:val="BodyText"/>
        <w:spacing w:line="256" w:lineRule="auto" w:before="0"/>
        <w:ind w:left="1074" w:right="505" w:hanging="459"/>
        <w:jc w:val="both"/>
      </w:pPr>
      <w:r>
        <w:rPr>
          <w:color w:val="231F20"/>
        </w:rPr>
        <w:t>5 </w:t>
      </w:r>
      <w:r>
        <w:rPr>
          <w:rFonts w:ascii="Arial" w:hAnsi="Arial"/>
          <w:color w:val="231F20"/>
        </w:rPr>
        <w:t>Fiquei pensando sobre esse acúmulo de pessoas, que não é apenas de familiares, mas também de amigos, de colegas de trabalho, de companheiros de jornada ocasionais. Eu </w:t>
      </w:r>
      <w:r>
        <w:rPr>
          <w:color w:val="231F20"/>
        </w:rPr>
        <w:t>sei... </w:t>
      </w:r>
      <w:r>
        <w:rPr>
          <w:color w:val="231F20"/>
          <w:spacing w:val="-4"/>
        </w:rPr>
        <w:t>Você </w:t>
      </w:r>
      <w:r>
        <w:rPr>
          <w:color w:val="231F20"/>
        </w:rPr>
        <w:t>acumula coisas, cargos e não pessoas. [...] Mas a verdade é que acumular faz </w:t>
      </w:r>
      <w:r>
        <w:rPr>
          <w:color w:val="231F20"/>
        </w:rPr>
        <w:t>parte da essência do ser</w:t>
      </w:r>
      <w:r>
        <w:rPr>
          <w:color w:val="231F20"/>
          <w:spacing w:val="-20"/>
        </w:rPr>
        <w:t> </w:t>
      </w:r>
      <w:r>
        <w:rPr>
          <w:color w:val="231F20"/>
        </w:rPr>
        <w:t>humano.</w:t>
      </w:r>
      <w:r>
        <w:rPr/>
      </w:r>
    </w:p>
    <w:p>
      <w:pPr>
        <w:pStyle w:val="BodyText"/>
        <w:spacing w:line="253" w:lineRule="exact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5"/>
        </w:rPr>
        <w:t>Talvez </w:t>
      </w:r>
      <w:r>
        <w:rPr>
          <w:rFonts w:ascii="Arial" w:hAnsi="Arial"/>
          <w:color w:val="231F20"/>
        </w:rPr>
        <w:t>não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seja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palavra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mais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palatável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descrever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quero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  <w:spacing w:val="-3"/>
        </w:rPr>
        <w:t>dizer,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mas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acredito</w:t>
      </w:r>
      <w:r>
        <w:rPr>
          <w:rFonts w:ascii="Arial" w:hAnsi="Arial"/>
        </w:rPr>
      </w:r>
    </w:p>
    <w:p>
      <w:pPr>
        <w:pStyle w:val="BodyText"/>
        <w:spacing w:line="256" w:lineRule="auto" w:before="17"/>
        <w:ind w:left="1074" w:right="505" w:hanging="520"/>
        <w:jc w:val="both"/>
        <w:rPr>
          <w:rFonts w:ascii="Arial" w:hAnsi="Arial" w:cs="Arial" w:eastAsia="Arial" w:hint="default"/>
        </w:rPr>
      </w:pPr>
      <w:r>
        <w:rPr>
          <w:color w:val="231F20"/>
        </w:rPr>
        <w:t>10 </w:t>
      </w:r>
      <w:r>
        <w:rPr>
          <w:rFonts w:ascii="Arial" w:hAnsi="Arial"/>
          <w:color w:val="231F20"/>
        </w:rPr>
        <w:t>que seja a certa para o assunto. Pense no seu perfil em redes sociais. Quantas pessoas </w:t>
      </w:r>
      <w:r>
        <w:rPr>
          <w:color w:val="231F20"/>
        </w:rPr>
        <w:t>fazem parte dele? Com quantas você realmente mantém um relacionamento? E não digo </w:t>
      </w:r>
      <w:r>
        <w:rPr>
          <w:rFonts w:ascii="Arial" w:hAnsi="Arial"/>
          <w:color w:val="231F20"/>
        </w:rPr>
        <w:t>pessoalmente, porque muitos de nós mantemos sincera amizade com pessoas que só </w:t>
      </w:r>
      <w:r>
        <w:rPr>
          <w:color w:val="231F20"/>
        </w:rPr>
        <w:t>conhecemos virtualmente. Quantas são apenas lembranças de momentos agradáveis em </w:t>
      </w:r>
      <w:r>
        <w:rPr>
          <w:rFonts w:ascii="Arial" w:hAnsi="Arial"/>
          <w:color w:val="231F20"/>
        </w:rPr>
        <w:t>alguma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viagem?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Quantas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você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não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faz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ideia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quem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sejam?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Quantas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acabaram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ali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por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</w:pPr>
      <w:r>
        <w:rPr>
          <w:color w:val="231F20"/>
        </w:rPr>
        <w:t>15</w:t>
        <w:tab/>
        <w:t>causa do trabalho?</w:t>
      </w:r>
      <w:r>
        <w:rPr>
          <w:color w:val="231F20"/>
          <w:spacing w:val="-3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56" w:lineRule="auto" w:before="16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Agora, pense sim no sentido claro da palavra. Acumular gera um problemão, porque </w:t>
      </w:r>
      <w:r>
        <w:rPr>
          <w:rFonts w:ascii="Arial" w:hAnsi="Arial"/>
          <w:color w:val="231F20"/>
        </w:rPr>
        <w:t>esgota qualquer um. Em determinado momento, respirar fica difícil, a gente se sente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preso </w:t>
      </w:r>
      <w:r>
        <w:rPr>
          <w:rFonts w:ascii="Arial" w:hAnsi="Arial"/>
          <w:color w:val="231F20"/>
        </w:rPr>
      </w:r>
      <w:r>
        <w:rPr>
          <w:color w:val="231F20"/>
        </w:rPr>
        <w:t>nesse</w:t>
      </w:r>
      <w:r>
        <w:rPr>
          <w:color w:val="231F20"/>
          <w:spacing w:val="-10"/>
        </w:rPr>
        <w:t> </w:t>
      </w:r>
      <w:r>
        <w:rPr>
          <w:color w:val="231F20"/>
        </w:rPr>
        <w:t>universo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tudo</w:t>
      </w:r>
      <w:r>
        <w:rPr>
          <w:color w:val="231F20"/>
          <w:spacing w:val="-11"/>
        </w:rPr>
        <w:t> </w:t>
      </w:r>
      <w:r>
        <w:rPr>
          <w:color w:val="231F20"/>
        </w:rPr>
        <w:t>parece</w:t>
      </w:r>
      <w:r>
        <w:rPr>
          <w:color w:val="231F20"/>
          <w:spacing w:val="-10"/>
        </w:rPr>
        <w:t> </w:t>
      </w:r>
      <w:r>
        <w:rPr>
          <w:color w:val="231F20"/>
        </w:rPr>
        <w:t>exagerado,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temos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lidar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problemas</w:t>
      </w:r>
      <w:r>
        <w:rPr>
          <w:color w:val="231F20"/>
          <w:spacing w:val="-10"/>
        </w:rPr>
        <w:t> </w:t>
      </w:r>
      <w:r>
        <w:rPr>
          <w:color w:val="231F20"/>
        </w:rPr>
        <w:t>com </w:t>
      </w:r>
      <w:r>
        <w:rPr>
          <w:color w:val="231F20"/>
        </w:rPr>
      </w:r>
      <w:r>
        <w:rPr>
          <w:rFonts w:ascii="Arial" w:hAnsi="Arial"/>
          <w:color w:val="231F20"/>
        </w:rPr>
        <w:t>pessoas que nem fazem parte da nossa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história.</w:t>
      </w:r>
      <w:r>
        <w:rPr>
          <w:rFonts w:ascii="Arial" w:hAnsi="Arial"/>
        </w:rPr>
      </w:r>
    </w:p>
    <w:p>
      <w:pPr>
        <w:pStyle w:val="BodyText"/>
        <w:tabs>
          <w:tab w:pos="1357" w:val="left" w:leader="none"/>
        </w:tabs>
        <w:spacing w:line="240" w:lineRule="auto" w:before="1"/>
        <w:ind w:left="554" w:right="0"/>
        <w:jc w:val="left"/>
      </w:pPr>
      <w:r>
        <w:rPr>
          <w:color w:val="231F20"/>
        </w:rPr>
        <w:t>20</w:t>
        <w:tab/>
        <w:t>Chegou a hora de desapegar. Desapegar não é fácil, ao menos para mim.</w:t>
      </w:r>
      <w:r>
        <w:rPr>
          <w:color w:val="231F20"/>
          <w:spacing w:val="16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56" w:lineRule="auto" w:before="16"/>
        <w:ind w:left="1074" w:right="504" w:firstLine="283"/>
        <w:jc w:val="both"/>
      </w:pPr>
      <w:r>
        <w:rPr>
          <w:color w:val="231F20"/>
        </w:rPr>
        <w:t>Eu entendo o que minha mãe disse, e no contexto da conversa, foi mais bonito do que </w:t>
      </w:r>
      <w:r>
        <w:rPr>
          <w:rFonts w:ascii="Arial" w:hAnsi="Arial"/>
          <w:color w:val="231F20"/>
        </w:rPr>
        <w:t>parece. Com a família grande que temos, chegamos àquele ponto em que fica difícil estar </w:t>
      </w:r>
      <w:r>
        <w:rPr>
          <w:color w:val="231F20"/>
        </w:rPr>
        <w:t>ali sempre para todos. Lamentamos, mas ao mesmo tempo compreendemos. Neste caso, o desapego é pela ideia de que é possível estar presente na vida de todas as pessoas</w:t>
      </w:r>
      <w:r>
        <w:rPr>
          <w:color w:val="231F20"/>
          <w:spacing w:val="58"/>
        </w:rPr>
        <w:t> </w:t>
      </w:r>
      <w:r>
        <w:rPr>
          <w:color w:val="231F20"/>
        </w:rPr>
        <w:t>as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1"/>
        <w:ind w:left="554" w:right="0"/>
        <w:jc w:val="left"/>
      </w:pPr>
      <w:r>
        <w:rPr>
          <w:color w:val="231F20"/>
        </w:rPr>
        <w:t>25</w:t>
        <w:tab/>
        <w:t>quais queremos</w:t>
      </w:r>
      <w:r>
        <w:rPr>
          <w:color w:val="231F20"/>
          <w:spacing w:val="-15"/>
        </w:rPr>
        <w:t> </w:t>
      </w:r>
      <w:r>
        <w:rPr>
          <w:color w:val="231F20"/>
        </w:rPr>
        <w:t>bem.</w:t>
      </w:r>
      <w:r>
        <w:rPr/>
      </w:r>
    </w:p>
    <w:p>
      <w:pPr>
        <w:pStyle w:val="BodyText"/>
        <w:spacing w:line="256" w:lineRule="auto" w:before="15"/>
        <w:ind w:left="1074" w:right="505" w:firstLine="283"/>
        <w:jc w:val="both"/>
      </w:pPr>
      <w:r>
        <w:rPr>
          <w:color w:val="231F20"/>
        </w:rPr>
        <w:t>Eu sei que ainda chegarão muitas outras pessoas, que a acumulação será digna de </w:t>
      </w:r>
      <w:r>
        <w:rPr>
          <w:rFonts w:ascii="Arial" w:hAnsi="Arial"/>
          <w:i/>
          <w:color w:val="231F20"/>
        </w:rPr>
        <w:t>show </w:t>
      </w:r>
      <w:r>
        <w:rPr>
          <w:color w:val="231F20"/>
        </w:rPr>
        <w:t>de diva </w:t>
      </w:r>
      <w:r>
        <w:rPr>
          <w:rFonts w:ascii="Arial" w:hAnsi="Arial"/>
          <w:i/>
          <w:color w:val="231F20"/>
        </w:rPr>
        <w:t>pop</w:t>
      </w:r>
      <w:r>
        <w:rPr>
          <w:color w:val="231F20"/>
        </w:rPr>
        <w:t>. E que haverá sessões de desapego até! Assim como compreendo que </w:t>
      </w:r>
      <w:r>
        <w:rPr>
          <w:rFonts w:ascii="Arial" w:hAnsi="Arial"/>
          <w:color w:val="231F20"/>
        </w:rPr>
        <w:t>esse é o jeito de a vida nos fazer escolher não apenas o nosso caminho, mas aqueles que </w:t>
      </w:r>
      <w:r>
        <w:rPr>
          <w:color w:val="231F20"/>
        </w:rPr>
        <w:t>seguirão</w:t>
      </w:r>
      <w:r>
        <w:rPr>
          <w:color w:val="231F20"/>
          <w:spacing w:val="-1"/>
        </w:rPr>
        <w:t> </w:t>
      </w:r>
      <w:r>
        <w:rPr>
          <w:color w:val="231F20"/>
        </w:rPr>
        <w:t>conosco.</w:t>
      </w:r>
      <w:r>
        <w:rPr/>
      </w:r>
    </w:p>
    <w:p>
      <w:pPr>
        <w:spacing w:before="106"/>
        <w:ind w:left="214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DIAS, Carla. Disponível </w:t>
      </w:r>
      <w:hyperlink r:id="rId41">
        <w:r>
          <w:rPr>
            <w:rFonts w:ascii="Arial" w:hAnsi="Arial"/>
            <w:color w:val="231F20"/>
            <w:sz w:val="16"/>
          </w:rPr>
          <w:t>em: &lt;http://migre.me/h377o&gt;.</w:t>
        </w:r>
      </w:hyperlink>
      <w:r>
        <w:rPr>
          <w:rFonts w:ascii="Arial" w:hAnsi="Arial"/>
          <w:color w:val="231F20"/>
          <w:sz w:val="16"/>
        </w:rPr>
        <w:t> Acesso em: 2 ago. 2013.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(P090051F5_SUP)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(P090051F5)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biografia.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“Sobre acumular pessoas” para responder às questões</w:t>
      </w:r>
      <w:r>
        <w:rPr>
          <w:color w:val="231F20"/>
          <w:spacing w:val="-2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 trecho “... que a acumulação será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digna de 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  <w:u w:val="thick" w:color="231F20"/>
        </w:rPr>
        <w:t>show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de diva 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  <w:u w:val="thick" w:color="231F20"/>
        </w:rPr>
        <w:t>pop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</w:t>
      </w:r>
      <w:r>
        <w:rPr>
          <w:rFonts w:ascii="Arial" w:hAnsi="Arial" w:cs="Arial" w:eastAsia="Arial" w:hint="default"/>
          <w:color w:val="231F20"/>
          <w:spacing w:val="-4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26-27),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 expressão destacada foi usada</w:t>
      </w:r>
      <w:r>
        <w:rPr>
          <w:rFonts w:ascii="Arial" w:hAnsi="Arial" w:cs="Arial" w:eastAsia="Arial" w:hint="default"/>
          <w:color w:val="231F20"/>
          <w:spacing w:val="-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comparar a vida da autora com pessoas de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sucesso.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enfatizar a quantidade de pessoas que serão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acumuladas.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 crítica ao modo como as pessoas fazem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amizades.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ironizar o gosto musical dos familiares da autora do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(P090052F5) </w:t>
      </w:r>
      <w:r>
        <w:rPr>
          <w:rFonts w:ascii="Arial" w:hAnsi="Arial"/>
          <w:color w:val="231F20"/>
          <w:sz w:val="22"/>
        </w:rPr>
        <w:t>O trecho que marca uma opinião da autora do texto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“Minha mãe disse, em uma dessas conversas...”.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“Fiquei pensando sobre esse acúmulo de pessoas,...”.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“Desapegar não é fácil, ao menos para mim.”.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“Eu sei que ainda chegarão muitas outras pessoas,...”.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(P090053F5) </w:t>
      </w:r>
      <w:r>
        <w:rPr>
          <w:rFonts w:ascii="Arial"/>
          <w:color w:val="231F20"/>
          <w:sz w:val="22"/>
        </w:rPr>
        <w:t>De acordo com esse texto, acumular pode gerar um problema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exige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desapego.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gera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afastamento.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leva ao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esgotamento.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exagero.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“Tenho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concordar com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2), a palavra destacada refere-se</w:t>
      </w:r>
      <w:r>
        <w:rPr>
          <w:rFonts w:ascii="Arial" w:hAnsi="Arial" w:cs="Arial" w:eastAsia="Arial" w:hint="default"/>
          <w:color w:val="231F20"/>
          <w:spacing w:val="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frase.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bisneta.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“Acumular gera um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problemão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16), o aumentativo na palavra destacada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desprezo.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exagero.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surpresa.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2"/>
          <w:footerReference w:type="default" r:id="rId43"/>
          <w:pgSz w:w="11910" w:h="16840"/>
          <w:pgMar w:header="377" w:footer="524" w:top="560" w:bottom="720" w:left="740" w:right="740"/>
          <w:pgNumType w:start="7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735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44pt;width:482.9pt;height:271.850pt;mso-position-horizontal-relative:page;mso-position-vertical-relative:paragraph;z-index:2656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51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702" w:right="3702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Jogo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cintura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20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Cariocas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encontram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“points”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livre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brincar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bambolê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(sim,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revival)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 um ano que Fernanda Libman, de 18 anos, [...] foi ao Viradão Cultural, em São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Paulo, e ficou babando ao ver um grupo de amigos rodando bambolê. Não se atreveu a chegar junto, mas voltou para o Rio certa de que precisava fazer alguma coisa em relação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Sempre gostei de circo e malabarismo, mas nunca me acertei muito com nada. Em São Paulo, morri de vergonha de tentar, mas voltei determinada a comprar um pra mim – lembra Fernanda, pensando que seria fácil encontrar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Procurou no Saara, mas só achou bambolês para crianças. Pesquisou então 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internet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descobriu uma lista sem-fim de tutoriais que ensinavam não somente o passo a passo do gingado como um “faça você mesmo”. Continuou a peregrinação, desta vez, em busca de materiais: tubo de polietileno, conectores, fitas dupla face e de cetim e cola.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Voltou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Centro, comprou tudo e se embrenhou na missão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confeccioná-los.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Fernanda não está sozinha nessa onda do bambolê. Mais: não é a única saudosa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 de criança. Outros tantos cariocas, sobretudo as mocinhas, claro, embarcaram nesse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revival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reparar.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mexe,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grupinho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rodando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bambolê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livre,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points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a Praia de Ipanema, a Pedra do Leme, o Aterro do Flamengo e a Lagoa.</w:t>
                      </w:r>
                      <w:r>
                        <w:rPr>
                          <w:rFonts w:ascii="Arial" w:hAns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RIBEIRO,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Carolina.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Jogo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cintura.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Revista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Globo.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24.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In: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O</w:t>
      </w:r>
      <w:r>
        <w:rPr>
          <w:rFonts w:ascii="Arial"/>
          <w:i/>
          <w:color w:val="231F20"/>
          <w:spacing w:val="-2"/>
          <w:sz w:val="16"/>
        </w:rPr>
        <w:t> </w:t>
      </w:r>
      <w:r>
        <w:rPr>
          <w:rFonts w:ascii="Arial"/>
          <w:i/>
          <w:color w:val="231F20"/>
          <w:sz w:val="16"/>
        </w:rPr>
        <w:t>Globo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Rio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Janeiro,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26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maio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2013.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(P080039F5_SUP)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(P080039F5)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artigo.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editorial.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(P080040F5)</w:t>
      </w:r>
      <w:r>
        <w:rPr>
          <w:rFonts w:ascii="Arial" w:hAnsi="Arial" w:cs="Arial" w:eastAsia="Arial" w:hint="default"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“Não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atreveu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chegar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  <w:u w:val="thick" w:color="231F20"/>
        </w:rPr>
        <w:t>junto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,...”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2-3),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destacada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típica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técnica.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(P080042F5)</w:t>
      </w:r>
      <w:r>
        <w:rPr>
          <w:rFonts w:ascii="Arial" w:hAnsi="Arial" w:cs="Arial" w:eastAsia="Arial" w:hint="default"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Sempre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gostei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circo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malabarismo,...”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estabelece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uma relação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ficou babando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ao ver um grupo de amigos rodando bambolê.” (ℓ. 2), a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 em destaque tem o sentido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estar com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encantado.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salivar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ter muito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ciúme.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(M090415E4) </w:t>
      </w:r>
      <w:r>
        <w:rPr>
          <w:rFonts w:ascii="Arial" w:hAnsi="Arial"/>
          <w:color w:val="231F20"/>
          <w:sz w:val="22"/>
        </w:rPr>
        <w:t>No gráfico abaixo está representada a quantidade de estudantes matriculados, por idade, </w:t>
      </w:r>
      <w:r>
        <w:rPr>
          <w:rFonts w:ascii="Arial" w:hAnsi="Arial"/>
          <w:color w:val="231F20"/>
          <w:sz w:val="22"/>
        </w:rPr>
        <w:t>de acordo com os dados da secretaria de uma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escola.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footerReference w:type="default" r:id="rId45"/>
          <w:pgSz w:w="11910" w:h="16840"/>
          <w:pgMar w:footer="524" w:header="377" w:top="560" w:bottom="720" w:left="740" w:right="0"/>
        </w:sectPr>
      </w:pPr>
    </w:p>
    <w:p>
      <w:pPr>
        <w:spacing w:before="109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03.640366pt;margin-top:15.820504pt;width:12.05pt;height:127.05pt;mso-position-horizontal-relative:page;mso-position-vertical-relative:paragraph;z-index:2968" type="#_x0000_t202" filled="false" stroked="false">
            <v:textbox inset="0,0,0,0" style="layout-flow:vertical;mso-layout-flow-alt:bottom-to-top">
              <w:txbxContent>
                <w:p>
                  <w:pPr>
                    <w:spacing w:line="226" w:lineRule="exact" w:before="14"/>
                    <w:ind w:left="20" w:right="-900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20"/>
                    </w:rPr>
                    <w:t>Quantidade de </w:t>
                  </w:r>
                  <w:r>
                    <w:rPr>
                      <w:rFonts w:ascii="Arial"/>
                      <w:b/>
                      <w:color w:val="231F20"/>
                      <w:w w:val="99"/>
                      <w:sz w:val="20"/>
                    </w:rPr>
                    <w:t>estudantes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95"/>
          <w:sz w:val="20"/>
        </w:rPr>
        <w:t>160</w:t>
      </w:r>
      <w:r>
        <w:rPr>
          <w:rFonts w:ascii="Arial"/>
          <w:sz w:val="20"/>
        </w:rPr>
      </w:r>
    </w:p>
    <w:p>
      <w:pPr>
        <w:spacing w:before="130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140</w:t>
      </w:r>
      <w:r>
        <w:rPr>
          <w:rFonts w:ascii="Arial"/>
          <w:sz w:val="20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120</w:t>
      </w:r>
      <w:r>
        <w:rPr>
          <w:rFonts w:ascii="Arial"/>
          <w:sz w:val="20"/>
        </w:rPr>
      </w:r>
    </w:p>
    <w:p>
      <w:pPr>
        <w:spacing w:before="118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100</w:t>
      </w:r>
      <w:r>
        <w:rPr>
          <w:rFonts w:ascii="Arial"/>
          <w:sz w:val="20"/>
        </w:rPr>
      </w:r>
    </w:p>
    <w:p>
      <w:pPr>
        <w:spacing w:before="11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80</w:t>
      </w:r>
      <w:r>
        <w:rPr>
          <w:rFonts w:ascii="Arial"/>
          <w:spacing w:val="-1"/>
          <w:sz w:val="20"/>
        </w:rPr>
      </w:r>
    </w:p>
    <w:p>
      <w:pPr>
        <w:spacing w:before="144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60</w:t>
      </w:r>
      <w:r>
        <w:rPr>
          <w:rFonts w:ascii="Arial"/>
          <w:spacing w:val="-1"/>
          <w:sz w:val="20"/>
        </w:rPr>
      </w:r>
    </w:p>
    <w:p>
      <w:pPr>
        <w:spacing w:before="118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40</w:t>
      </w:r>
      <w:r>
        <w:rPr>
          <w:rFonts w:ascii="Arial"/>
          <w:spacing w:val="-1"/>
          <w:sz w:val="20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  <w:r>
        <w:rPr>
          <w:rFonts w:ascii="Arial"/>
          <w:spacing w:val="-1"/>
          <w:sz w:val="20"/>
        </w:rPr>
      </w:r>
    </w:p>
    <w:p>
      <w:pPr>
        <w:spacing w:before="124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3"/>
        </w:numPr>
        <w:tabs>
          <w:tab w:pos="424" w:val="left" w:leader="none"/>
        </w:tabs>
        <w:spacing w:line="240" w:lineRule="auto" w:before="0" w:after="0"/>
        <w:ind w:left="423" w:right="0" w:hanging="263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55.518997pt;margin-top:-152.167145pt;width:336.25pt;height:145.35pt;mso-position-horizontal-relative:page;mso-position-vertical-relative:paragraph;z-index:2944" coordorigin="3110,-3043" coordsize="6725,2907">
            <v:group style="position:absolute;left:3120;top:-3033;width:6705;height:2" coordorigin="3120,-3033" coordsize="6705,2">
              <v:shape style="position:absolute;left:3120;top:-3033;width:6705;height:2" coordorigin="3120,-3033" coordsize="6705,0" path="m3120,-3033l9825,-3033e" filled="false" stroked="true" strokeweight="1pt" strokecolor="#231f20">
                <v:path arrowok="t"/>
              </v:shape>
            </v:group>
            <v:group style="position:absolute;left:3120;top:-2673;width:6705;height:2" coordorigin="3120,-2673" coordsize="6705,2">
              <v:shape style="position:absolute;left:3120;top:-2673;width:6705;height:2" coordorigin="3120,-2673" coordsize="6705,0" path="m3120,-2673l3120,-2673,9745,-2673,9825,-2673e" filled="false" stroked="true" strokeweight="1pt" strokecolor="#231f20">
                <v:path arrowok="t"/>
              </v:shape>
            </v:group>
            <v:group style="position:absolute;left:3120;top:-2312;width:1095;height:2" coordorigin="3120,-2312" coordsize="1095,2">
              <v:shape style="position:absolute;left:3120;top:-2312;width:1095;height:2" coordorigin="3120,-2312" coordsize="1095,0" path="m3120,-2312l4215,-2312e" filled="false" stroked="true" strokeweight="1pt" strokecolor="#231f20">
                <v:path arrowok="t"/>
              </v:shape>
            </v:group>
            <v:group style="position:absolute;left:3120;top:-1951;width:1095;height:2" coordorigin="3120,-1951" coordsize="1095,2">
              <v:shape style="position:absolute;left:3120;top:-1951;width:1095;height:2" coordorigin="3120,-1951" coordsize="1095,0" path="m3120,-1951l4215,-1951e" filled="false" stroked="true" strokeweight="1pt" strokecolor="#231f20">
                <v:path arrowok="t"/>
              </v:shape>
            </v:group>
            <v:group style="position:absolute;left:3120;top:-1590;width:1095;height:2" coordorigin="3120,-1590" coordsize="1095,2">
              <v:shape style="position:absolute;left:3120;top:-1590;width:1095;height:2" coordorigin="3120,-1590" coordsize="1095,0" path="m3120,-1590l4215,-1590e" filled="false" stroked="true" strokeweight="1pt" strokecolor="#231f20">
                <v:path arrowok="t"/>
              </v:shape>
            </v:group>
            <v:group style="position:absolute;left:3120;top:-1230;width:1095;height:2" coordorigin="3120,-1230" coordsize="1095,2">
              <v:shape style="position:absolute;left:3120;top:-1230;width:1095;height:2" coordorigin="3120,-1230" coordsize="1095,0" path="m3120,-1230l4215,-1230e" filled="false" stroked="true" strokeweight="1pt" strokecolor="#231f20">
                <v:path arrowok="t"/>
              </v:shape>
            </v:group>
            <v:group style="position:absolute;left:3120;top:-869;width:1095;height:2" coordorigin="3120,-869" coordsize="1095,2">
              <v:shape style="position:absolute;left:3120;top:-869;width:1095;height:2" coordorigin="3120,-869" coordsize="1095,0" path="m3120,-869l4215,-869e" filled="false" stroked="true" strokeweight="1pt" strokecolor="#231f20">
                <v:path arrowok="t"/>
              </v:shape>
            </v:group>
            <v:group style="position:absolute;left:3120;top:-508;width:276;height:2" coordorigin="3120,-508" coordsize="276,2">
              <v:shape style="position:absolute;left:3120;top:-508;width:276;height:2" coordorigin="3120,-508" coordsize="276,0" path="m3120,-508l3396,-508e" filled="false" stroked="true" strokeweight="1pt" strokecolor="#231f20">
                <v:path arrowok="t"/>
              </v:shape>
            </v:group>
            <v:group style="position:absolute;left:3120;top:-147;width:6705;height:2" coordorigin="3120,-147" coordsize="6705,2">
              <v:shape style="position:absolute;left:3120;top:-147;width:6705;height:2" coordorigin="3120,-147" coordsize="6705,0" path="m3120,-147l9825,-147e" filled="false" stroked="true" strokeweight="1pt" strokecolor="#231f20">
                <v:path arrowok="t"/>
              </v:shape>
            </v:group>
            <v:group style="position:absolute;left:3120;top:-3033;width:2;height:2887" coordorigin="3120,-3033" coordsize="2,2887">
              <v:shape style="position:absolute;left:3120;top:-3033;width:2;height:2887" coordorigin="3120,-3033" coordsize="0,2887" path="m3120,-3033l3120,-147e" filled="false" stroked="true" strokeweight="1pt" strokecolor="#231f20">
                <v:path arrowok="t"/>
              </v:shape>
            </v:group>
            <v:group style="position:absolute;left:3726;top:-508;width:489;height:2" coordorigin="3726,-508" coordsize="489,2">
              <v:shape style="position:absolute;left:3726;top:-508;width:489;height:2" coordorigin="3726,-508" coordsize="489,0" path="m3726,-508l4215,-508e" filled="false" stroked="true" strokeweight="1pt" strokecolor="#231f20">
                <v:path arrowok="t"/>
              </v:shape>
            </v:group>
            <v:group style="position:absolute;left:3396;top:-630;width:330;height:483" coordorigin="3396,-630" coordsize="330,483">
              <v:shape style="position:absolute;left:3396;top:-630;width:330;height:483" coordorigin="3396,-630" coordsize="330,483" path="m3396,-630l3726,-630,3726,-147,3396,-147,3396,-630xe" filled="true" fillcolor="#939598" stroked="false">
                <v:path arrowok="t"/>
                <v:fill type="solid"/>
              </v:shape>
            </v:group>
            <v:group style="position:absolute;left:3396;top:-630;width:330;height:483" coordorigin="3396,-630" coordsize="330,483">
              <v:shape style="position:absolute;left:3396;top:-630;width:330;height:483" coordorigin="3396,-630" coordsize="330,483" path="m3396,-630l3726,-630,3726,-147,3396,-147,3396,-630xe" filled="false" stroked="true" strokeweight="1pt" strokecolor="#231f20">
                <v:path arrowok="t"/>
              </v:shape>
            </v:group>
            <v:group style="position:absolute;left:4545;top:-2312;width:516;height:2" coordorigin="4545,-2312" coordsize="516,2">
              <v:shape style="position:absolute;left:4545;top:-2312;width:516;height:2" coordorigin="4545,-2312" coordsize="516,0" path="m4545,-2312l5061,-2312e" filled="false" stroked="true" strokeweight="1pt" strokecolor="#231f20">
                <v:path arrowok="t"/>
              </v:shape>
            </v:group>
            <v:group style="position:absolute;left:4545;top:-1951;width:516;height:2" coordorigin="4545,-1951" coordsize="516,2">
              <v:shape style="position:absolute;left:4545;top:-1951;width:516;height:2" coordorigin="4545,-1951" coordsize="516,0" path="m4545,-1951l5061,-1951e" filled="false" stroked="true" strokeweight="1pt" strokecolor="#231f20">
                <v:path arrowok="t"/>
              </v:shape>
            </v:group>
            <v:group style="position:absolute;left:4545;top:-1590;width:516;height:2" coordorigin="4545,-1590" coordsize="516,2">
              <v:shape style="position:absolute;left:4545;top:-1590;width:516;height:2" coordorigin="4545,-1590" coordsize="516,0" path="m4545,-1590l5061,-1590e" filled="false" stroked="true" strokeweight="1pt" strokecolor="#231f20">
                <v:path arrowok="t"/>
              </v:shape>
            </v:group>
            <v:group style="position:absolute;left:4545;top:-1230;width:516;height:2" coordorigin="4545,-1230" coordsize="516,2">
              <v:shape style="position:absolute;left:4545;top:-1230;width:516;height:2" coordorigin="4545,-1230" coordsize="516,0" path="m4545,-1230l5061,-1230e" filled="false" stroked="true" strokeweight="1pt" strokecolor="#231f20">
                <v:path arrowok="t"/>
              </v:shape>
            </v:group>
            <v:group style="position:absolute;left:4545;top:-869;width:516;height:2" coordorigin="4545,-869" coordsize="516,2">
              <v:shape style="position:absolute;left:4545;top:-869;width:516;height:2" coordorigin="4545,-869" coordsize="516,0" path="m4545,-869l5061,-869e" filled="false" stroked="true" strokeweight="1pt" strokecolor="#231f20">
                <v:path arrowok="t"/>
              </v:shape>
            </v:group>
            <v:group style="position:absolute;left:4545;top:-508;width:516;height:2" coordorigin="4545,-508" coordsize="516,2">
              <v:shape style="position:absolute;left:4545;top:-508;width:516;height:2" coordorigin="4545,-508" coordsize="516,0" path="m4545,-508l5061,-508e" filled="false" stroked="true" strokeweight="1pt" strokecolor="#231f20">
                <v:path arrowok="t"/>
              </v:shape>
            </v:group>
            <v:group style="position:absolute;left:4215;top:-2454;width:330;height:2307" coordorigin="4215,-2454" coordsize="330,2307">
              <v:shape style="position:absolute;left:4215;top:-2454;width:330;height:2307" coordorigin="4215,-2454" coordsize="330,2307" path="m4215,-2454l4545,-2454,4545,-147,4215,-147,4215,-2454xe" filled="true" fillcolor="#939598" stroked="false">
                <v:path arrowok="t"/>
                <v:fill type="solid"/>
              </v:shape>
            </v:group>
            <v:group style="position:absolute;left:4215;top:-2454;width:330;height:2307" coordorigin="4215,-2454" coordsize="330,2307">
              <v:shape style="position:absolute;left:4215;top:-2454;width:330;height:2307" coordorigin="4215,-2454" coordsize="330,2307" path="m4215,-2454l4545,-2454,4545,-147,4215,-147,4215,-2454xe" filled="false" stroked="true" strokeweight="1pt" strokecolor="#231f20">
                <v:path arrowok="t"/>
              </v:shape>
            </v:group>
            <v:group style="position:absolute;left:5391;top:-2312;width:4435;height:2" coordorigin="5391,-2312" coordsize="4435,2">
              <v:shape style="position:absolute;left:5391;top:-2312;width:4435;height:2" coordorigin="5391,-2312" coordsize="4435,0" path="m5391,-2312l9825,-2312e" filled="false" stroked="true" strokeweight="1pt" strokecolor="#231f20">
                <v:path arrowok="t"/>
              </v:shape>
            </v:group>
            <v:group style="position:absolute;left:5391;top:-1951;width:516;height:2" coordorigin="5391,-1951" coordsize="516,2">
              <v:shape style="position:absolute;left:5391;top:-1951;width:516;height:2" coordorigin="5391,-1951" coordsize="516,0" path="m5391,-1951l5907,-1951e" filled="false" stroked="true" strokeweight="1pt" strokecolor="#231f20">
                <v:path arrowok="t"/>
              </v:shape>
            </v:group>
            <v:group style="position:absolute;left:5391;top:-1590;width:516;height:2" coordorigin="5391,-1590" coordsize="516,2">
              <v:shape style="position:absolute;left:5391;top:-1590;width:516;height:2" coordorigin="5391,-1590" coordsize="516,0" path="m5391,-1590l5907,-1590e" filled="false" stroked="true" strokeweight="1pt" strokecolor="#231f20">
                <v:path arrowok="t"/>
              </v:shape>
            </v:group>
            <v:group style="position:absolute;left:5391;top:-1230;width:516;height:2" coordorigin="5391,-1230" coordsize="516,2">
              <v:shape style="position:absolute;left:5391;top:-1230;width:516;height:2" coordorigin="5391,-1230" coordsize="516,0" path="m5391,-1230l5907,-1230e" filled="false" stroked="true" strokeweight="1pt" strokecolor="#231f20">
                <v:path arrowok="t"/>
              </v:shape>
            </v:group>
            <v:group style="position:absolute;left:5391;top:-869;width:516;height:2" coordorigin="5391,-869" coordsize="516,2">
              <v:shape style="position:absolute;left:5391;top:-869;width:516;height:2" coordorigin="5391,-869" coordsize="516,0" path="m5391,-869l5907,-869e" filled="false" stroked="true" strokeweight="1pt" strokecolor="#231f20">
                <v:path arrowok="t"/>
              </v:shape>
            </v:group>
            <v:group style="position:absolute;left:5391;top:-508;width:516;height:2" coordorigin="5391,-508" coordsize="516,2">
              <v:shape style="position:absolute;left:5391;top:-508;width:516;height:2" coordorigin="5391,-508" coordsize="516,0" path="m5391,-508l5907,-508e" filled="false" stroked="true" strokeweight="1pt" strokecolor="#231f20">
                <v:path arrowok="t"/>
              </v:shape>
            </v:group>
            <v:group style="position:absolute;left:5061;top:-2598;width:330;height:2451" coordorigin="5061,-2598" coordsize="330,2451">
              <v:shape style="position:absolute;left:5061;top:-2598;width:330;height:2451" coordorigin="5061,-2598" coordsize="330,2451" path="m5061,-2598l5391,-2598,5391,-147,5061,-147,5061,-2598xe" filled="true" fillcolor="#939598" stroked="false">
                <v:path arrowok="t"/>
                <v:fill type="solid"/>
              </v:shape>
            </v:group>
            <v:group style="position:absolute;left:5061;top:-2598;width:330;height:2451" coordorigin="5061,-2598" coordsize="330,2451">
              <v:shape style="position:absolute;left:5061;top:-2598;width:330;height:2451" coordorigin="5061,-2598" coordsize="330,2451" path="m5061,-2598l5391,-2598,5391,-147,5061,-147,5061,-2598xe" filled="false" stroked="true" strokeweight="1pt" strokecolor="#231f20">
                <v:path arrowok="t"/>
              </v:shape>
            </v:group>
            <v:group style="position:absolute;left:6237;top:-1951;width:3589;height:2" coordorigin="6237,-1951" coordsize="3589,2">
              <v:shape style="position:absolute;left:6237;top:-1951;width:3589;height:2" coordorigin="6237,-1951" coordsize="3589,0" path="m6237,-1951l9825,-1951e" filled="false" stroked="true" strokeweight="1pt" strokecolor="#231f20">
                <v:path arrowok="t"/>
              </v:shape>
            </v:group>
            <v:group style="position:absolute;left:6237;top:-1590;width:3589;height:2" coordorigin="6237,-1590" coordsize="3589,2">
              <v:shape style="position:absolute;left:6237;top:-1590;width:3589;height:2" coordorigin="6237,-1590" coordsize="3589,0" path="m6237,-1590l9825,-1590e" filled="false" stroked="true" strokeweight="1pt" strokecolor="#231f20">
                <v:path arrowok="t"/>
              </v:shape>
            </v:group>
            <v:group style="position:absolute;left:6237;top:-1230;width:3589;height:2" coordorigin="6237,-1230" coordsize="3589,2">
              <v:shape style="position:absolute;left:6237;top:-1230;width:3589;height:2" coordorigin="6237,-1230" coordsize="3589,0" path="m6237,-1230l9825,-1230e" filled="false" stroked="true" strokeweight="1pt" strokecolor="#231f20">
                <v:path arrowok="t"/>
              </v:shape>
            </v:group>
            <v:group style="position:absolute;left:6237;top:-869;width:3589;height:2" coordorigin="6237,-869" coordsize="3589,2">
              <v:shape style="position:absolute;left:6237;top:-869;width:3589;height:2" coordorigin="6237,-869" coordsize="3589,0" path="m6237,-869l9825,-869e" filled="false" stroked="true" strokeweight="1pt" strokecolor="#231f20">
                <v:path arrowok="t"/>
              </v:shape>
            </v:group>
            <v:group style="position:absolute;left:6237;top:-508;width:3589;height:2" coordorigin="6237,-508" coordsize="3589,2">
              <v:shape style="position:absolute;left:6237;top:-508;width:3589;height:2" coordorigin="6237,-508" coordsize="3589,0" path="m6237,-508l9825,-508e" filled="false" stroked="true" strokeweight="1pt" strokecolor="#231f20">
                <v:path arrowok="t"/>
              </v:shape>
            </v:group>
            <v:group style="position:absolute;left:5907;top:-2312;width:330;height:2165" coordorigin="5907,-2312" coordsize="330,2165">
              <v:shape style="position:absolute;left:5907;top:-2312;width:330;height:2165" coordorigin="5907,-2312" coordsize="330,2165" path="m5907,-2312l6237,-2312,6237,-147,5907,-147,5907,-2312xe" filled="true" fillcolor="#939598" stroked="false">
                <v:path arrowok="t"/>
                <v:fill type="solid"/>
              </v:shape>
            </v:group>
            <v:group style="position:absolute;left:5907;top:-2312;width:330;height:2165" coordorigin="5907,-2312" coordsize="330,2165">
              <v:shape style="position:absolute;left:5907;top:-2312;width:330;height:2165" coordorigin="5907,-2312" coordsize="330,2165" path="m5907,-2312l6237,-2312,6237,-147,5907,-147,5907,-2312xe" filled="false" stroked="true" strokeweight="1pt" strokecolor="#231f20">
                <v:path arrowok="t"/>
              </v:shape>
            </v:group>
            <v:group style="position:absolute;left:6735;top:-444;width:330;height:297" coordorigin="6735,-444" coordsize="330,297">
              <v:shape style="position:absolute;left:6735;top:-444;width:330;height:297" coordorigin="6735,-444" coordsize="330,297" path="m6735,-444l7065,-444,7065,-147,6735,-147,6735,-444xe" filled="true" fillcolor="#939598" stroked="false">
                <v:path arrowok="t"/>
                <v:fill type="solid"/>
              </v:shape>
            </v:group>
            <v:group style="position:absolute;left:6735;top:-444;width:330;height:297" coordorigin="6735,-444" coordsize="330,297">
              <v:shape style="position:absolute;left:6735;top:-444;width:330;height:297" coordorigin="6735,-444" coordsize="330,297" path="m6735,-444l7065,-444,7065,-147,6735,-147,6735,-444xe" filled="false" stroked="true" strokeweight="1pt" strokecolor="#231f20">
                <v:path arrowok="t"/>
              </v:shape>
            </v:group>
            <v:group style="position:absolute;left:7575;top:-360;width:330;height:213" coordorigin="7575,-360" coordsize="330,213">
              <v:shape style="position:absolute;left:7575;top:-360;width:330;height:213" coordorigin="7575,-360" coordsize="330,213" path="m7575,-360l7905,-360,7905,-147,7575,-147,7575,-360xe" filled="true" fillcolor="#939598" stroked="false">
                <v:path arrowok="t"/>
                <v:fill type="solid"/>
              </v:shape>
            </v:group>
            <v:group style="position:absolute;left:7575;top:-360;width:330;height:213" coordorigin="7575,-360" coordsize="330,213">
              <v:shape style="position:absolute;left:7575;top:-360;width:330;height:213" coordorigin="7575,-360" coordsize="330,213" path="m7575,-360l7905,-360,7905,-147,7575,-147,7575,-360xe" filled="false" stroked="true" strokeweight="1pt" strokecolor="#231f20">
                <v:path arrowok="t"/>
              </v:shape>
            </v:group>
            <v:group style="position:absolute;left:8415;top:-254;width:330;height:107" coordorigin="8415,-254" coordsize="330,107">
              <v:shape style="position:absolute;left:8415;top:-254;width:330;height:107" coordorigin="8415,-254" coordsize="330,107" path="m8415,-254l8745,-254,8745,-147,8415,-147,8415,-254xe" filled="true" fillcolor="#939598" stroked="false">
                <v:path arrowok="t"/>
                <v:fill type="solid"/>
              </v:shape>
            </v:group>
            <v:group style="position:absolute;left:8415;top:-254;width:330;height:107" coordorigin="8415,-254" coordsize="330,107">
              <v:shape style="position:absolute;left:8415;top:-254;width:330;height:107" coordorigin="8415,-254" coordsize="330,107" path="m8415,-254l8745,-254,8745,-147,8415,-147,8415,-254xe" filled="false" stroked="true" strokeweight="1pt" strokecolor="#231f20">
                <v:path arrowok="t"/>
              </v:shape>
            </v:group>
            <v:group style="position:absolute;left:9261;top:-174;width:330;height:2" coordorigin="9261,-174" coordsize="330,2">
              <v:shape style="position:absolute;left:9261;top:-174;width:330;height:2" coordorigin="9261,-174" coordsize="330,0" path="m9261,-174l9591,-174e" filled="false" stroked="true" strokeweight="2.662pt" strokecolor="#939598">
                <v:path arrowok="t"/>
              </v:shape>
            </v:group>
            <v:group style="position:absolute;left:9261;top:-201;width:330;height:54" coordorigin="9261,-201" coordsize="330,54">
              <v:shape style="position:absolute;left:9261;top:-201;width:330;height:54" coordorigin="9261,-201" coordsize="330,54" path="m9261,-201l9591,-201,9591,-147,9261,-147,9261,-201xe" filled="false" stroked="true" strokeweight="1pt" strokecolor="#231f20">
                <v:path arrowok="t"/>
              </v:shape>
              <v:shape style="position:absolute;left:5059;top:-2902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11;top:-2685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78;top:-2568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57;top:-862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87;top:-742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02;top:-745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31;top:-509;width:112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69;top:-441;width:112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anos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3"/>
        </w:numPr>
        <w:tabs>
          <w:tab w:pos="393" w:val="left" w:leader="none"/>
        </w:tabs>
        <w:spacing w:line="240" w:lineRule="auto" w:before="0" w:after="0"/>
        <w:ind w:left="392" w:right="0" w:hanging="278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anos   13 anos   14 anos  15 anos  16 anos  17 anos   18</w:t>
      </w:r>
      <w:r>
        <w:rPr>
          <w:rFonts w:ascii="Arial"/>
          <w:color w:val="231F20"/>
          <w:spacing w:val="-6"/>
          <w:sz w:val="20"/>
        </w:rPr>
        <w:t> </w:t>
      </w:r>
      <w:r>
        <w:rPr>
          <w:rFonts w:ascii="Arial"/>
          <w:color w:val="231F20"/>
          <w:sz w:val="20"/>
        </w:rPr>
        <w:t>anos</w:t>
      </w:r>
      <w:r>
        <w:rPr>
          <w:rFonts w:ascii="Arial"/>
          <w:sz w:val="20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0"/>
          <w:cols w:num="3" w:equalWidth="0">
            <w:col w:w="2229" w:space="40"/>
            <w:col w:w="858" w:space="40"/>
            <w:col w:w="8003"/>
          </w:cols>
        </w:sectPr>
      </w:pPr>
    </w:p>
    <w:p>
      <w:pPr>
        <w:spacing w:line="240" w:lineRule="auto" w:before="4"/>
        <w:rPr>
          <w:rFonts w:ascii="Arial" w:hAnsi="Arial" w:cs="Arial" w:eastAsia="Arial" w:hint="default"/>
          <w:sz w:val="10"/>
          <w:szCs w:val="10"/>
        </w:rPr>
      </w:pPr>
    </w:p>
    <w:p>
      <w:pPr>
        <w:spacing w:before="94"/>
        <w:ind w:left="5459" w:right="5148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Idade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tabela que apresenta os dados desse gráfico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278pt;margin-top:8.482885pt;width:178.4pt;height:188.65pt;mso-position-horizontal-relative:page;mso-position-vertical-relative:paragraph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82885pt;width:178.4pt;height:188.65pt;mso-position-horizontal-relative:page;mso-position-vertical-relative:paragraph;z-index:3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</w:pPr>
      <w:r>
        <w:rPr/>
        <w:pict>
          <v:shape style="position:absolute;margin-left:63.277pt;margin-top:5.883877pt;width:178.4pt;height:188.65pt;mso-position-horizontal-relative:page;mso-position-vertical-relative:paragraph;z-index:3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83877pt;width:178.4pt;height:188.65pt;mso-position-horizontal-relative:page;mso-position-vertical-relative:paragraph;z-index:3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(M070018C2)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50.55pt;height:19.350pt;mso-position-horizontal-relative:page;mso-position-vertical-relative:paragraph;z-index:30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15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(– 2)</w:t>
                  </w:r>
                  <w:r>
                    <w:rPr>
                      <w:rFonts w:ascii="Arial" w:hAnsi="Arial" w:cs="Arial" w:eastAsia="Arial" w:hint="default"/>
                      <w:color w:val="231F20"/>
                      <w:position w:val="7"/>
                      <w:sz w:val="12"/>
                      <w:szCs w:val="12"/>
                    </w:rPr>
                    <w:t>3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5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=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8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6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(M080008C2) </w:t>
      </w:r>
      <w:r>
        <w:rPr>
          <w:rFonts w:ascii="Arial"/>
          <w:color w:val="231F20"/>
          <w:sz w:val="22"/>
        </w:rPr>
        <w:t>O desenho abaixo representa uma pintura feita em uma cartolina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spacing w:before="115"/>
        <w:ind w:left="0" w:right="1490" w:firstLine="0"/>
        <w:jc w:val="right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112.072998pt;margin-top:-45.127113pt;width:335.75pt;height:112.6pt;mso-position-horizontal-relative:page;mso-position-vertical-relative:paragraph;z-index:3208" coordorigin="2241,-903" coordsize="6715,2252">
            <v:group style="position:absolute;left:2481;top:831;width:702;height:383" coordorigin="2481,831" coordsize="702,383">
              <v:shape style="position:absolute;left:2481;top:831;width:702;height:383" coordorigin="2481,831" coordsize="702,383" path="m3039,1086l2991,1086,2962,1112,2933,1138,2908,1168,2892,1207,2929,1213,2981,1213,3104,1207,3165,1207,3174,1204,3182,1185,3163,1183,2990,1183,2948,1178,2971,1144,3003,1119,3035,1094,3039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65,1207l3104,1207,3154,1209,3165,120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79,958l2842,958,2809,1011,2781,1068,2760,1132,2750,1207,2783,1196,2811,1177,2837,1155,2863,1136,2792,1136,2815,1078,2841,1025,2870,974,2879,9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481,1166l2481,1185,2482,1188,2484,1191,2485,1194,2545,1172,2497,1172,2488,1171,2481,116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13,1177l3047,1180,2990,1183,3163,1183,3113,117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75,1086l2544,1086,2559,1112,2571,1140,2588,1164,2615,1178,2629,1116,2629,1114,2594,1114,2575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01,1015l2501,1047,2510,1088,2518,1128,2518,1132,2516,1164,2497,1172,2545,1172,2546,1157,2542,1129,2539,1105,2544,1086,2575,1086,2555,1058,2531,1033,2501,1015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11,937l2679,937,2672,987,2666,1043,2662,1097,2665,1143,2692,1128,2709,1102,2721,1071,2735,1043,2700,1043,2702,985,2711,93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055,1058l2981,1058,2913,1077,2850,1106,2792,1136,2863,1136,2892,1120,2922,1107,2955,1096,2991,1086,3039,1086,3055,10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21,831l2690,844,2670,873,2656,912,2643,951,2629,993,2615,1035,2603,1075,2594,1114,2629,1114,2640,1051,2654,989,2679,937,2711,937,2713,929,2722,878,2721,831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99,923l2836,929,2782,957,2736,998,2700,1043,2735,1043,2758,1018,2785,996,2813,977,2842,958,2879,958,2899,923xe" filled="true" fillcolor="#231f20" stroked="false">
                <v:path arrowok="t"/>
                <v:fill type="solid"/>
              </v:shape>
            </v:group>
            <v:group style="position:absolute;left:2481;top:831;width:702;height:383" coordorigin="2481,831" coordsize="702,383">
              <v:shape style="position:absolute;left:2481;top:831;width:702;height:383" coordorigin="2481,831" coordsize="702,383" path="m2948,1178l2971,1144,3003,1119,3035,1094,3055,1058,2981,1058,2913,1077,2850,1106,2792,1136,2815,1078,2841,1025,2870,974,2899,923,2836,929,2782,957,2736,998,2700,1043,2702,985,2712,930,2722,878,2721,831,2690,844,2670,873,2656,912,2643,951,2629,993,2615,1035,2603,1075,2594,1114,2574,1086,2555,1058,2531,1033,2501,1015,2501,1047,2510,1088,2518,1130,2516,1164,2497,1172,2488,1171,2481,1166,2481,1170,2481,1175,2481,1180,2481,1181,2481,1183,2481,1185,2482,1188,2484,1191,2485,1194,2546,1157,2542,1129,2539,1105,2544,1086,2559,1112,2571,1140,2588,1164,2615,1178,2629,1116,2640,1051,2654,989,2679,937,2672,987,2666,1043,2662,1097,2665,1143,2692,1128,2709,1102,2721,1071,2735,1043,2758,1018,2785,996,2813,977,2842,958,2809,1011,2781,1068,2760,1132,2750,1207,2783,1196,2811,1177,2837,1155,2863,1136,2892,1120,2922,1107,2955,1096,2991,1086,2962,1112,2933,1138,2908,1168,2892,1207,2929,1213,2981,1213,3042,1210,3104,1207,3128,1208,3154,1209,3174,1204,3182,1185,3113,1177,3047,1180,2990,1183,2948,1178xe" filled="false" stroked="true" strokeweight=".245pt" strokecolor="#231f20">
                <v:path arrowok="t"/>
              </v:shape>
              <v:shape style="position:absolute;left:2241;top:-903;width:6715;height:2251" type="#_x0000_t75" stroked="false">
                <v:imagedata r:id="rId47" o:title=""/>
              </v:shape>
            </v:group>
            <w10:wrap type="none"/>
          </v:group>
        </w:pict>
      </w:r>
      <w:r>
        <w:rPr/>
        <w:pict>
          <v:group style="position:absolute;margin-left:452.799011pt;margin-top:-45.115116pt;width:5.8pt;height:112.45pt;mso-position-horizontal-relative:page;mso-position-vertical-relative:paragraph;z-index:3232" coordorigin="9056,-902" coordsize="116,2249">
            <v:group style="position:absolute;left:9114;top:-821;width:2;height:2087" coordorigin="9114,-821" coordsize="2,2087">
              <v:shape style="position:absolute;left:9114;top:-821;width:2;height:2087" coordorigin="9114,-821" coordsize="0,2087" path="m9114,-821l9114,1265e" filled="false" stroked="true" strokeweight=".984pt" strokecolor="#231f20">
                <v:path arrowok="t"/>
              </v:shape>
            </v:group>
            <v:group style="position:absolute;left:9066;top:-892;width:96;height:74" coordorigin="9066,-892" coordsize="96,74">
              <v:shape style="position:absolute;left:9066;top:-892;width:96;height:74" coordorigin="9066,-892" coordsize="96,74" path="m9114,-892l9066,-819,9162,-819,9114,-892xe" filled="true" fillcolor="#231f20" stroked="false">
                <v:path arrowok="t"/>
                <v:fill type="solid"/>
              </v:shape>
            </v:group>
            <v:group style="position:absolute;left:9066;top:-892;width:96;height:2" coordorigin="9066,-892" coordsize="96,2">
              <v:shape style="position:absolute;left:9066;top:-892;width:96;height:2" coordorigin="9066,-892" coordsize="96,0" path="m9162,-892l9066,-892e" filled="false" stroked="true" strokeweight=".992pt" strokecolor="#231f20">
                <v:path arrowok="t"/>
              </v:shape>
            </v:group>
            <v:group style="position:absolute;left:9066;top:1263;width:96;height:74" coordorigin="9066,1263" coordsize="96,74">
              <v:shape style="position:absolute;left:9066;top:1263;width:96;height:74" coordorigin="9066,1263" coordsize="96,74" path="m9162,1263l9066,1263,9114,1337,9162,1263xe" filled="true" fillcolor="#231f20" stroked="false">
                <v:path arrowok="t"/>
                <v:fill type="solid"/>
              </v:shape>
            </v:group>
            <v:group style="position:absolute;left:9066;top:1337;width:96;height:2" coordorigin="9066,1337" coordsize="96,2">
              <v:shape style="position:absolute;left:9066;top:1337;width:96;height:2" coordorigin="9066,1337" coordsize="96,0" path="m9162,1337l9066,1337e" filled="false" stroked="true" strokeweight=".99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9"/>
        </w:rPr>
        <w:t>4</w:t>
      </w:r>
      <w:r>
        <w:rPr>
          <w:rFonts w:ascii="Arial"/>
          <w:color w:val="231F20"/>
          <w:spacing w:val="-7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1.968002pt;margin-top:9.342719pt;width:335.9pt;height:5.8pt;mso-position-horizontal-relative:page;mso-position-vertical-relative:paragraph;z-index:3112;mso-wrap-distance-left:0;mso-wrap-distance-right:0" coordorigin="2239,187" coordsize="6718,116">
            <v:group style="position:absolute;left:2321;top:245;width:6555;height:2" coordorigin="2321,245" coordsize="6555,2">
              <v:shape style="position:absolute;left:2321;top:245;width:6555;height:2" coordorigin="2321,245" coordsize="6555,0" path="m2321,245l8875,245e" filled="false" stroked="true" strokeweight=".984pt" strokecolor="#231f20">
                <v:path arrowok="t"/>
              </v:shape>
            </v:group>
            <v:group style="position:absolute;left:2249;top:197;width:74;height:96" coordorigin="2249,197" coordsize="74,96">
              <v:shape style="position:absolute;left:2249;top:197;width:74;height:96" coordorigin="2249,197" coordsize="74,96" path="m2323,197l2249,245,2323,292,2323,197xe" filled="true" fillcolor="#231f20" stroked="false">
                <v:path arrowok="t"/>
                <v:fill type="solid"/>
              </v:shape>
            </v:group>
            <v:group style="position:absolute;left:2249;top:197;width:2;height:96" coordorigin="2249,197" coordsize="2,96">
              <v:shape style="position:absolute;left:2249;top:197;width:2;height:96" coordorigin="2249,197" coordsize="0,96" path="m2249,197l2249,293e" filled="false" stroked="true" strokeweight=".992pt" strokecolor="#231f20">
                <v:path arrowok="t"/>
              </v:shape>
            </v:group>
            <v:group style="position:absolute;left:8873;top:197;width:74;height:96" coordorigin="8873,197" coordsize="74,96">
              <v:shape style="position:absolute;left:8873;top:197;width:74;height:96" coordorigin="8873,197" coordsize="74,96" path="m8873,197l8873,292,8947,245,8873,197xe" filled="true" fillcolor="#231f20" stroked="false">
                <v:path arrowok="t"/>
                <v:fill type="solid"/>
              </v:shape>
            </v:group>
            <v:group style="position:absolute;left:8947;top:197;width:2;height:96" coordorigin="8947,197" coordsize="2,96">
              <v:shape style="position:absolute;left:8947;top:197;width:2;height:96" coordorigin="8947,197" coordsize="0,96" path="m8947,197l8947,293e" filled="false" stroked="true" strokeweight=".992pt" strokecolor="#231f20">
                <v:path arrowok="t"/>
              </v:shape>
            </v:group>
            <w10:wrap type="topAndBottom"/>
          </v:group>
        </w:pict>
      </w:r>
    </w:p>
    <w:p>
      <w:pPr>
        <w:spacing w:before="1"/>
        <w:ind w:left="0" w:right="585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12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0"/>
        <w:jc w:val="both"/>
      </w:pPr>
      <w:r>
        <w:rPr>
          <w:color w:val="231F20"/>
        </w:rPr>
        <w:t>Qual é a área dessa</w:t>
      </w:r>
      <w:r>
        <w:rPr>
          <w:color w:val="231F20"/>
          <w:spacing w:val="-8"/>
        </w:rPr>
        <w:t> </w:t>
      </w:r>
      <w:r>
        <w:rPr>
          <w:color w:val="231F20"/>
        </w:rPr>
        <w:t>cartolina?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32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32.343002pt;margin-top:45.980881pt;width:330.6pt;height:179.3pt;mso-position-horizontal-relative:page;mso-position-vertical-relative:paragraph;z-index:3184;mso-wrap-distance-left:0;mso-wrap-distance-right:0" coordorigin="2647,920" coordsize="6612,3586">
            <v:shape style="position:absolute;left:5421;top:3198;width:404;height:407" type="#_x0000_t75" stroked="false">
              <v:imagedata r:id="rId48" o:title=""/>
            </v:shape>
            <v:group style="position:absolute;left:3192;top:3403;width:5697;height:2" coordorigin="3192,3403" coordsize="5697,2">
              <v:shape style="position:absolute;left:3192;top:3403;width:5697;height:2" coordorigin="3192,3403" coordsize="5697,0" path="m3192,3403l8889,3403e" filled="false" stroked="true" strokeweight=".579pt" strokecolor="#231f20">
                <v:path arrowok="t"/>
                <v:stroke dashstyle="dash"/>
              </v:shape>
            </v:group>
            <v:group style="position:absolute;left:3192;top:1462;width:5697;height:2" coordorigin="3192,1462" coordsize="5697,2">
              <v:shape style="position:absolute;left:3192;top:1462;width:5697;height:2" coordorigin="3192,1462" coordsize="5697,0" path="m3192,1462l8889,1462e" filled="false" stroked="true" strokeweight=".579pt" strokecolor="#231f20">
                <v:path arrowok="t"/>
                <v:stroke dashstyle="dash"/>
              </v:shape>
            </v:group>
            <v:group style="position:absolute;left:3192;top:2112;width:5697;height:2" coordorigin="3192,2112" coordsize="5697,2">
              <v:shape style="position:absolute;left:3192;top:2112;width:5697;height:2" coordorigin="3192,2112" coordsize="5697,0" path="m3192,2112l8889,2112e" filled="false" stroked="true" strokeweight=".579pt" strokecolor="#231f20">
                <v:path arrowok="t"/>
                <v:stroke dashstyle="dash"/>
              </v:shape>
            </v:group>
            <v:group style="position:absolute;left:3192;top:2753;width:5697;height:2" coordorigin="3192,2753" coordsize="5697,2">
              <v:shape style="position:absolute;left:3192;top:2753;width:5697;height:2" coordorigin="3192,2753" coordsize="5697,0" path="m3192,2753l8889,2753e" filled="false" stroked="true" strokeweight=".579pt" strokecolor="#231f20">
                <v:path arrowok="t"/>
                <v:stroke dashstyle="dash"/>
              </v:shape>
            </v:group>
            <v:group style="position:absolute;left:3192;top:4050;width:5697;height:2" coordorigin="3192,4050" coordsize="5697,2">
              <v:shape style="position:absolute;left:3192;top:4050;width:5697;height:2" coordorigin="3192,4050" coordsize="5697,0" path="m3192,4050l8889,4050e" filled="false" stroked="true" strokeweight=".579pt" strokecolor="#231f20">
                <v:path arrowok="t"/>
                <v:stroke dashstyle="dash"/>
              </v:shape>
            </v:group>
            <v:group style="position:absolute;left:3478;top:926;width:2;height:3574" coordorigin="3478,926" coordsize="2,3574">
              <v:shape style="position:absolute;left:3478;top:926;width:2;height:3574" coordorigin="3478,926" coordsize="0,3574" path="m3478,926l3478,4499e" filled="false" stroked="true" strokeweight=".579pt" strokecolor="#231f20">
                <v:path arrowok="t"/>
                <v:stroke dashstyle="dash"/>
              </v:shape>
            </v:group>
            <v:group style="position:absolute;left:4124;top:926;width:2;height:3574" coordorigin="4124,926" coordsize="2,3574">
              <v:shape style="position:absolute;left:4124;top:926;width:2;height:3574" coordorigin="4124,926" coordsize="0,3574" path="m4124,926l4124,4499e" filled="false" stroked="true" strokeweight=".579pt" strokecolor="#231f20">
                <v:path arrowok="t"/>
                <v:stroke dashstyle="dash"/>
              </v:shape>
            </v:group>
            <v:group style="position:absolute;left:4771;top:926;width:2;height:3574" coordorigin="4771,926" coordsize="2,3574">
              <v:shape style="position:absolute;left:4771;top:926;width:2;height:3574" coordorigin="4771,926" coordsize="0,3574" path="m4771,926l4771,4499e" filled="false" stroked="true" strokeweight=".579pt" strokecolor="#231f20">
                <v:path arrowok="t"/>
                <v:stroke dashstyle="dash"/>
              </v:shape>
            </v:group>
            <v:group style="position:absolute;left:5425;top:926;width:2;height:3574" coordorigin="5425,926" coordsize="2,3574">
              <v:shape style="position:absolute;left:5425;top:926;width:2;height:3574" coordorigin="5425,926" coordsize="0,3574" path="m5425,926l5425,4499e" filled="false" stroked="true" strokeweight=".579pt" strokecolor="#231f20">
                <v:path arrowok="t"/>
                <v:stroke dashstyle="dash"/>
              </v:shape>
            </v:group>
            <v:group style="position:absolute;left:6075;top:926;width:2;height:3574" coordorigin="6075,926" coordsize="2,3574">
              <v:shape style="position:absolute;left:6075;top:926;width:2;height:3574" coordorigin="6075,926" coordsize="0,3574" path="m6075,926l6075,4499e" filled="false" stroked="true" strokeweight=".579pt" strokecolor="#231f20">
                <v:path arrowok="t"/>
                <v:stroke dashstyle="dash"/>
              </v:shape>
            </v:group>
            <v:group style="position:absolute;left:6719;top:926;width:2;height:3574" coordorigin="6719,926" coordsize="2,3574">
              <v:shape style="position:absolute;left:6719;top:926;width:2;height:3574" coordorigin="6719,926" coordsize="0,3574" path="m6719,926l6719,4499e" filled="false" stroked="true" strokeweight=".579pt" strokecolor="#231f20">
                <v:path arrowok="t"/>
                <v:stroke dashstyle="dash"/>
              </v:shape>
            </v:group>
            <v:group style="position:absolute;left:7376;top:926;width:2;height:3574" coordorigin="7376,926" coordsize="2,3574">
              <v:shape style="position:absolute;left:7376;top:926;width:2;height:3574" coordorigin="7376,926" coordsize="0,3574" path="m7376,926l7376,4499e" filled="false" stroked="true" strokeweight=".579pt" strokecolor="#231f20">
                <v:path arrowok="t"/>
                <v:stroke dashstyle="dash"/>
              </v:shape>
            </v:group>
            <v:group style="position:absolute;left:8020;top:926;width:2;height:3574" coordorigin="8020,926" coordsize="2,3574">
              <v:shape style="position:absolute;left:8020;top:926;width:2;height:3574" coordorigin="8020,926" coordsize="0,3574" path="m8020,926l8020,4499e" filled="false" stroked="true" strokeweight=".579pt" strokecolor="#231f20">
                <v:path arrowok="t"/>
                <v:stroke dashstyle="dash"/>
              </v:shape>
            </v:group>
            <v:group style="position:absolute;left:8669;top:926;width:2;height:3574" coordorigin="8669,926" coordsize="2,3574">
              <v:shape style="position:absolute;left:8669;top:926;width:2;height:3574" coordorigin="8669,926" coordsize="0,3574" path="m8669,926l8669,4499e" filled="false" stroked="true" strokeweight=".579pt" strokecolor="#231f20">
                <v:path arrowok="t"/>
                <v:stroke dashstyle="dash"/>
              </v:shape>
            </v:group>
            <v:group style="position:absolute;left:3478;top:3166;width:2184;height:884" coordorigin="3478,3166" coordsize="2184,884">
              <v:shape style="position:absolute;left:3478;top:3166;width:2184;height:884" coordorigin="3478,3166" coordsize="2184,884" path="m3478,4050l4771,4050,5661,3166e" filled="false" stroked="true" strokeweight="1.159pt" strokecolor="#231f20">
                <v:path arrowok="t"/>
              </v:shape>
            </v:group>
            <v:group style="position:absolute;left:5425;top:3401;width:922;height:924" coordorigin="5425,3401" coordsize="922,924">
              <v:shape style="position:absolute;left:5425;top:3401;width:922;height:924" coordorigin="5425,3401" coordsize="922,924" path="m5425,3401l6346,4324e" filled="false" stroked="true" strokeweight="1.159pt" strokecolor="#231f20">
                <v:path arrowok="t"/>
              </v:shape>
            </v:group>
            <v:group style="position:absolute;left:6075;top:1716;width:1946;height:2336" coordorigin="6075,1716" coordsize="1946,2336">
              <v:shape style="position:absolute;left:6075;top:1716;width:1946;height:2336" coordorigin="6075,1716" coordsize="1946,2336" path="m6075,4052l8020,4050,8020,1716e" filled="false" stroked="true" strokeweight="1.159pt" strokecolor="#231f20">
                <v:path arrowok="t"/>
              </v:shape>
            </v:group>
            <v:group style="position:absolute;left:8020;top:1462;width:649;height:650" coordorigin="8020,1462" coordsize="649,650">
              <v:shape style="position:absolute;left:8020;top:1462;width:649;height:650" coordorigin="8020,1462" coordsize="649,650" path="m8020,1716l8020,2112,8669,1462e" filled="false" stroked="true" strokeweight="1.159pt" strokecolor="#231f20">
                <v:path arrowok="t"/>
              </v:shape>
              <v:shape style="position:absolute;left:8014;top:1715;width:289;height:403" type="#_x0000_t75" stroked="false">
                <v:imagedata r:id="rId49" o:title=""/>
              </v:shape>
            </v:group>
            <v:group style="position:absolute;left:8020;top:3769;width:274;height:281" coordorigin="8020,3769" coordsize="274,281">
              <v:shape style="position:absolute;left:8020;top:3769;width:274;height:281" coordorigin="8020,3769" coordsize="274,281" path="m8020,4050l8293,4050,8293,3769,8020,3769,8020,4050xe" filled="true" fillcolor="#939598" stroked="false">
                <v:path arrowok="t"/>
                <v:fill type="solid"/>
              </v:shape>
            </v:group>
            <v:group style="position:absolute;left:8020;top:3769;width:274;height:281" coordorigin="8020,3769" coordsize="274,281">
              <v:shape style="position:absolute;left:8020;top:3769;width:274;height:281" coordorigin="8020,3769" coordsize="274,281" path="m8020,4050l8293,4050,8293,3769,8020,3769,8020,4050xe" filled="false" stroked="true" strokeweight=".579pt" strokecolor="#231f20">
                <v:path arrowok="t"/>
              </v:shape>
              <v:shape style="position:absolute;left:4765;top:3767;width:407;height:288" type="#_x0000_t75" stroked="false">
                <v:imagedata r:id="rId50" o:title=""/>
              </v:shape>
              <v:shape style="position:absolute;left:6069;top:4044;width:401;height:286" type="#_x0000_t75" stroked="false">
                <v:imagedata r:id="rId51" o:title=""/>
              </v:shape>
            </v:group>
            <v:group style="position:absolute;left:5661;top:2753;width:414;height:414" coordorigin="5661,2753" coordsize="414,414">
              <v:shape style="position:absolute;left:5661;top:2753;width:414;height:414" coordorigin="5661,2753" coordsize="414,414" path="m5661,3166l6075,2753e" filled="false" stroked="true" strokeweight=".579pt" strokecolor="#231f20">
                <v:path arrowok="t"/>
                <v:stroke dashstyle="dash"/>
              </v:shape>
            </v:group>
            <v:group style="position:absolute;left:6346;top:4324;width:178;height:175" coordorigin="6346,4324" coordsize="178,175">
              <v:shape style="position:absolute;left:6346;top:4324;width:178;height:175" coordorigin="6346,4324" coordsize="178,175" path="m6524,4499l6346,4324e" filled="false" stroked="true" strokeweight=".579pt" strokecolor="#231f20">
                <v:path arrowok="t"/>
                <v:stroke dashstyle="dash"/>
              </v:shape>
            </v:group>
            <v:group style="position:absolute;left:8020;top:1462;width:2;height:259" coordorigin="8020,1462" coordsize="2,259">
              <v:shape style="position:absolute;left:8020;top:1462;width:2;height:259" coordorigin="8020,1462" coordsize="0,259" path="m8020,1720l8020,1462e" filled="false" stroked="true" strokeweight=".579pt" strokecolor="#231f20">
                <v:path arrowok="t"/>
                <v:stroke dashstyle="dash"/>
              </v:shape>
            </v:group>
            <v:group style="position:absolute;left:8293;top:4050;width:376;height:2" coordorigin="8293,4050" coordsize="376,2">
              <v:shape style="position:absolute;left:8293;top:4050;width:376;height:2" coordorigin="8293,4050" coordsize="376,0" path="m8293,4050l8669,4050e" filled="false" stroked="true" strokeweight=".579pt" strokecolor="#231f20">
                <v:path arrowok="t"/>
                <v:stroke dashstyle="dash"/>
              </v:shape>
            </v:group>
            <v:group style="position:absolute;left:4748;top:4020;width:60;height:60" coordorigin="4748,4020" coordsize="60,60">
              <v:shape style="position:absolute;left:4748;top:4020;width:60;height:60" coordorigin="4748,4020" coordsize="60,60" path="m4778,4020l4766,4023,4757,4029,4750,4038,4748,4050,4750,4061,4757,4071,4766,4077,4778,4080,4789,4077,4799,4071,4805,4061,4807,4050,4805,4038,4799,4029,4789,4023,4778,4020xe" filled="true" fillcolor="#231f20" stroked="false">
                <v:path arrowok="t"/>
                <v:fill type="solid"/>
              </v:shape>
            </v:group>
            <v:group style="position:absolute;left:4748;top:4020;width:60;height:60" coordorigin="4748,4020" coordsize="60,60">
              <v:shape style="position:absolute;left:4748;top:4020;width:60;height:60" coordorigin="4748,4020" coordsize="60,60" path="m4778,4020l4789,4023,4799,4029,4805,4038,4807,4050,4805,4061,4799,4071,4789,4077,4778,4080,4766,4077,4757,4071,4750,4061,4748,4050,4750,4038,4757,4029,4766,4023,4778,4020xe" filled="false" stroked="true" strokeweight=".869pt" strokecolor="#231f20">
                <v:path arrowok="t"/>
              </v:shape>
              <v:shape style="position:absolute;left:8721;top:1086;width:537;height:440" type="#_x0000_t75" stroked="false">
                <v:imagedata r:id="rId52" o:title=""/>
              </v:shape>
              <v:shape style="position:absolute;left:2647;top:3692;width:686;height:360" type="#_x0000_t75" stroked="false">
                <v:imagedata r:id="rId53" o:title=""/>
              </v:shape>
            </v:group>
            <v:group style="position:absolute;left:2721;top:3898;width:428;height:104" coordorigin="2721,3898" coordsize="428,104">
              <v:shape style="position:absolute;left:2721;top:3898;width:428;height:104" coordorigin="2721,3898" coordsize="428,104" path="m3049,3974l2922,3974,2930,3980,2937,3987,2945,3994,2955,3998,2985,4002,3010,3996,3031,3985,3049,3974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19,3965l2788,3965,2807,3979,2833,3989,2862,3994,2891,3991,2904,3987,2910,3975,2922,3974,3099,3974,3118,3966,3119,3965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099,3974l3049,3974,3086,3980,3099,3974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731,3910l2727,3922,2724,3935,2721,3948,2731,3962,2748,3970,2769,3971,2788,3965,3119,3965,3121,3962,2991,3962,2961,3959,2959,3958,2879,3958,2848,3950,2837,3943,2799,3943,2771,3939,2747,3927,2731,3910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27,3900l3112,3917,3093,3930,3069,3938,3041,3938,3020,3955,2991,3962,3121,3962,3140,3939,3140,3938,3069,3938,3140,3938,3149,3902,3147,3901,3135,3901,3127,3900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936,3945l2910,3958,2879,3958,2959,3958,2936,3945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826,3936l2799,3943,2837,3943,2826,3936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45,3898l3135,3901,3147,3901,3145,3898xe" filled="true" fillcolor="#ffffff" stroked="false">
                <v:path arrowok="t"/>
                <v:fill type="solid"/>
              </v:shape>
            </v:group>
            <v:group style="position:absolute;left:2664;top:3957;width:60;height:29" coordorigin="2664,3957" coordsize="60,29">
              <v:shape style="position:absolute;left:2664;top:3957;width:60;height:29" coordorigin="2664,3957" coordsize="60,29" path="m2711,3957l2703,3967,2691,3973,2677,3977,2664,3981,2679,3986,2696,3985,2711,3981,2723,3974,2720,3968,2719,3959,2711,3957xe" filled="true" fillcolor="#ffffff" stroked="false">
                <v:path arrowok="t"/>
                <v:fill type="solid"/>
              </v:shape>
            </v:group>
            <v:group style="position:absolute;left:2722;top:3977;width:88;height:60" coordorigin="2722,3977" coordsize="88,60">
              <v:shape style="position:absolute;left:2722;top:3977;width:88;height:60" coordorigin="2722,3977" coordsize="88,60" path="m2733,3977l2730,3985,2722,4000,2728,4010,2741,4010,2749,4020,2757,4031,2769,4036,2775,4027,2784,4019,2795,4014,2809,4012,2809,3993,2795,3983,2775,3981,2753,3981,2733,3977xe" filled="true" fillcolor="#ffffff" stroked="false">
                <v:path arrowok="t"/>
                <v:fill type="solid"/>
              </v:shape>
            </v:group>
            <v:group style="position:absolute;left:3015;top:3986;width:101;height:55" coordorigin="3015,3986" coordsize="101,55">
              <v:shape style="position:absolute;left:3015;top:3986;width:101;height:55" coordorigin="3015,3986" coordsize="101,55" path="m3089,4017l3039,4017,3051,4022,3062,4025,3059,4041,3075,4039,3081,4027,3089,4017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046,3989l3036,3995,3025,4001,3015,4008,3021,4011,3016,4024,3017,4032,3027,4026,3039,4017,3089,4017,3089,4017,3101,4011,3115,4011,3116,4000,3115,3993,3064,3993,3046,3989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115,4011l3101,4011,3115,4012,3115,4011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113,3986l3098,3988,3082,3991,3064,3993,3115,3993,3115,3991,3113,3986xe" filled="true" fillcolor="#ffffff" stroked="false">
                <v:path arrowok="t"/>
                <v:fill type="solid"/>
              </v:shape>
            </v:group>
            <v:group style="position:absolute;left:2723;top:4019;width:22;height:19" coordorigin="2723,4019" coordsize="22,19">
              <v:shape style="position:absolute;left:2723;top:4019;width:22;height:19" coordorigin="2723,4019" coordsize="22,19" path="m2743,4029l2730,4029,2740,4038,2745,4032,2743,4029xe" filled="true" fillcolor="#ffffff" stroked="false">
                <v:path arrowok="t"/>
                <v:fill type="solid"/>
              </v:shape>
              <v:shape style="position:absolute;left:2723;top:4019;width:22;height:19" coordorigin="2723,4019" coordsize="22,19" path="m2726,4019l2723,4029,2730,4029,2743,4029,2740,4025,2733,4019,2726,4019xe" filled="true" fillcolor="#ffffff" stroked="false">
                <v:path arrowok="t"/>
                <v:fill type="solid"/>
              </v:shape>
            </v:group>
            <v:group style="position:absolute;left:3087;top:4021;width:24;height:16" coordorigin="3087,4021" coordsize="24,16">
              <v:shape style="position:absolute;left:3087;top:4021;width:24;height:16" coordorigin="3087,4021" coordsize="24,16" path="m3106,4021l3098,4022,3091,4028,3087,4036,3098,4037,3103,4032,3111,4029,3106,4021xe" filled="true" fillcolor="#ffffff" stroked="false">
                <v:path arrowok="t"/>
                <v:fill type="solid"/>
              </v:shape>
            </v:group>
            <v:group style="position:absolute;left:2779;top:4021;width:29;height:16" coordorigin="2779,4021" coordsize="29,16">
              <v:shape style="position:absolute;left:2779;top:4021;width:29;height:16" coordorigin="2779,4021" coordsize="29,16" path="m2796,4021l2779,4027,2786,4036,2793,4032,2807,4032,2807,4022,2796,4021xe" filled="true" fillcolor="#ffffff" stroked="false">
                <v:path arrowok="t"/>
                <v:fill type="solid"/>
              </v:shape>
              <v:shape style="position:absolute;left:2779;top:4021;width:29;height:16" coordorigin="2779,4021" coordsize="29,16" path="m2807,4032l2793,4032,2807,4034,2807,4032xe" filled="true" fillcolor="#ffffff" stroked="false">
                <v:path arrowok="t"/>
                <v:fill type="solid"/>
              </v:shape>
            </v:group>
            <v:group style="position:absolute;left:3025;top:4030;width:29;height:15" coordorigin="3025,4030" coordsize="29,15">
              <v:shape style="position:absolute;left:3025;top:4030;width:29;height:15" coordorigin="3025,4030" coordsize="29,15" path="m3040,4030l3030,4033,3025,4041,3033,4043,3042,4044,3053,4044,3050,4033,3040,4030xe" filled="true" fillcolor="#ffffff" stroked="false">
                <v:path arrowok="t"/>
                <v:fill type="solid"/>
              </v:shape>
            </v:group>
            <v:group style="position:absolute;left:5584;top:3363;width:79;height:79" coordorigin="5584,3363" coordsize="79,79">
              <v:shape style="position:absolute;left:5584;top:3363;width:79;height:79" coordorigin="5584,3363" coordsize="79,79" path="m5623,3363l5608,3366,5596,3374,5587,3386,5584,3402,5587,3417,5596,3429,5608,3438,5623,3441,5638,3438,5651,3429,5659,3417,5662,3402,5659,3386,5651,3374,5638,3366,5623,3363xe" filled="true" fillcolor="#231f20" stroked="false">
                <v:path arrowok="t"/>
                <v:fill type="solid"/>
              </v:shape>
            </v:group>
            <v:group style="position:absolute;left:5584;top:3363;width:79;height:79" coordorigin="5584,3363" coordsize="79,79">
              <v:shape style="position:absolute;left:5584;top:3363;width:79;height:79" coordorigin="5584,3363" coordsize="79,79" path="m5623,3363l5638,3366,5651,3374,5659,3386,5662,3402,5659,3417,5651,3429,5638,3438,5623,3441,5608,3438,5596,3429,5587,3417,5584,3402,5587,3386,5596,3374,5608,3366,5623,3363xe" filled="false" stroked="true" strokeweight=".580pt" strokecolor="#231f20">
                <v:path arrowok="t"/>
              </v:shape>
            </v:group>
            <v:group style="position:absolute;left:8118;top:3870;width:79;height:79" coordorigin="8118,3870" coordsize="79,79">
              <v:shape style="position:absolute;left:8118;top:3870;width:79;height:79" coordorigin="8118,3870" coordsize="79,79" path="m8157,3870l8141,3874,8129,3882,8121,3894,8118,3910,8121,3925,8129,3937,8141,3946,8157,3949,8172,3946,8184,3937,8193,3925,8196,3910,8193,3894,8184,3882,8172,3874,8157,3870xe" filled="true" fillcolor="#231f20" stroked="false">
                <v:path arrowok="t"/>
                <v:fill type="solid"/>
              </v:shape>
            </v:group>
            <v:group style="position:absolute;left:8118;top:3870;width:79;height:79" coordorigin="8118,3870" coordsize="79,79">
              <v:shape style="position:absolute;left:8118;top:3870;width:79;height:79" coordorigin="8118,3870" coordsize="79,79" path="m8157,3870l8172,3874,8184,3882,8193,3894,8196,3910,8193,3925,8184,3937,8172,3946,8157,3949,8141,3946,8129,3937,8121,3925,8118,3910,8121,3894,8129,3882,8141,3874,8157,3870xe" filled="false" stroked="true" strokeweight=".580pt" strokecolor="#231f20">
                <v:path arrowok="t"/>
              </v:shape>
              <v:shape style="position:absolute;left:3438;top:3961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629;top:1373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(M080454E4)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jogo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virtual,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jogador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deve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movimentar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tartaruga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animal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pegue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um </w:t>
      </w:r>
      <w:r>
        <w:rPr>
          <w:rFonts w:ascii="Arial" w:hAnsi="Arial"/>
          <w:color w:val="231F20"/>
          <w:sz w:val="22"/>
        </w:rPr>
        <w:t>alimento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algum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lugar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ângulos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formados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trajetos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feitos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uma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tartaruga para pegar um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alimento.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ângulos retos existem nesse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trajeto?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6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72" w:after="0"/>
        <w:ind w:left="110" w:right="107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(M090281A8)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22"/>
        </w:rPr>
        <w:t>Rita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tinha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150,00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realizou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supermercado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120,00.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Depois,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foi a uma padaria e comprou 3 sacos iguais de café moído na hora. Após essas compras, ela verificou </w:t>
      </w:r>
      <w:r>
        <w:rPr>
          <w:rFonts w:ascii="Arial" w:hAnsi="Arial"/>
          <w:color w:val="231F20"/>
          <w:sz w:val="22"/>
        </w:rPr>
        <w:t>que ainda tinha R$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15,60.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5029"/>
        <w:jc w:val="left"/>
      </w:pPr>
      <w:r>
        <w:rPr>
          <w:color w:val="231F20"/>
        </w:rPr>
        <w:t>Quanto custou cada saco de café comprado por Rita? A) R$</w:t>
      </w:r>
      <w:r>
        <w:rPr>
          <w:color w:val="231F20"/>
          <w:spacing w:val="-5"/>
        </w:rPr>
        <w:t> </w:t>
      </w:r>
      <w:r>
        <w:rPr>
          <w:color w:val="231F20"/>
        </w:rPr>
        <w:t>4,80</w:t>
      </w:r>
      <w:r>
        <w:rPr/>
      </w:r>
    </w:p>
    <w:p>
      <w:pPr>
        <w:pStyle w:val="BodyText"/>
        <w:spacing w:line="199" w:lineRule="exact" w:before="0"/>
        <w:ind w:right="7352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5,20</w:t>
      </w:r>
      <w:r>
        <w:rPr/>
      </w:r>
    </w:p>
    <w:p>
      <w:pPr>
        <w:pStyle w:val="BodyText"/>
        <w:spacing w:line="240" w:lineRule="auto"/>
        <w:ind w:right="7352"/>
        <w:jc w:val="left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10,00</w:t>
      </w:r>
      <w:r>
        <w:rPr/>
      </w:r>
    </w:p>
    <w:p>
      <w:pPr>
        <w:pStyle w:val="BodyText"/>
        <w:spacing w:line="240" w:lineRule="auto"/>
        <w:ind w:right="7352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14,40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(M070007C2) </w:t>
      </w:r>
      <w:r>
        <w:rPr>
          <w:rFonts w:ascii="Arial" w:hAnsi="Arial"/>
          <w:color w:val="231F20"/>
          <w:sz w:val="22"/>
        </w:rPr>
        <w:t>Margarida gastou 10 kg de limão para fazer 30 litros de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limonada.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Mantendo</w:t>
      </w:r>
      <w:r>
        <w:rPr>
          <w:color w:val="231F20"/>
          <w:spacing w:val="-5"/>
        </w:rPr>
        <w:t> </w:t>
      </w:r>
      <w:r>
        <w:rPr>
          <w:color w:val="231F20"/>
        </w:rPr>
        <w:t>essa</w:t>
      </w:r>
      <w:r>
        <w:rPr>
          <w:color w:val="231F20"/>
          <w:spacing w:val="-4"/>
        </w:rPr>
        <w:t> </w:t>
      </w:r>
      <w:r>
        <w:rPr>
          <w:color w:val="231F20"/>
        </w:rPr>
        <w:t>proporção,</w:t>
      </w:r>
      <w:r>
        <w:rPr>
          <w:color w:val="231F20"/>
          <w:spacing w:val="-4"/>
        </w:rPr>
        <w:t> </w:t>
      </w:r>
      <w:r>
        <w:rPr>
          <w:color w:val="231F20"/>
        </w:rPr>
        <w:t>quantos</w:t>
      </w:r>
      <w:r>
        <w:rPr>
          <w:color w:val="231F20"/>
          <w:spacing w:val="-4"/>
        </w:rPr>
        <w:t> </w:t>
      </w:r>
      <w:r>
        <w:rPr>
          <w:color w:val="231F20"/>
        </w:rPr>
        <w:t>litros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limonada</w:t>
      </w:r>
      <w:r>
        <w:rPr>
          <w:color w:val="231F20"/>
          <w:spacing w:val="-4"/>
        </w:rPr>
        <w:t> </w:t>
      </w:r>
      <w:r>
        <w:rPr>
          <w:color w:val="231F20"/>
        </w:rPr>
        <w:t>Margarida</w:t>
      </w:r>
      <w:r>
        <w:rPr>
          <w:color w:val="231F20"/>
          <w:spacing w:val="-5"/>
        </w:rPr>
        <w:t> </w:t>
      </w:r>
      <w:r>
        <w:rPr>
          <w:color w:val="231F20"/>
        </w:rPr>
        <w:t>poderá</w:t>
      </w:r>
      <w:r>
        <w:rPr>
          <w:color w:val="231F20"/>
          <w:spacing w:val="-4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50</w:t>
      </w:r>
      <w:r>
        <w:rPr>
          <w:color w:val="231F20"/>
          <w:spacing w:val="-4"/>
        </w:rPr>
        <w:t> </w:t>
      </w:r>
      <w:r>
        <w:rPr>
          <w:color w:val="231F20"/>
        </w:rPr>
        <w:t>kg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limão?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 120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(M050164EX)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</w:p>
    <w:tbl>
      <w:tblPr>
        <w:tblW w:w="0" w:type="auto"/>
        <w:jc w:val="left"/>
        <w:tblInd w:w="2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1"/>
              <w:ind w:left="33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(1)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1"/>
              <w:ind w:left="2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(2)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Quantas vezes a área do desenho (2) é maior que a área do desenho</w:t>
      </w:r>
      <w:r>
        <w:rPr>
          <w:color w:val="231F20"/>
          <w:spacing w:val="-25"/>
        </w:rPr>
        <w:t> </w:t>
      </w:r>
      <w:r>
        <w:rPr>
          <w:color w:val="231F20"/>
        </w:rPr>
        <w:t>(1)?</w:t>
      </w:r>
      <w:r>
        <w:rPr/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66" w:lineRule="auto" w:before="0" w:after="0"/>
        <w:ind w:left="110" w:right="109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(M050278A8)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22"/>
        </w:rPr>
        <w:t>Marcelo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usou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mesmo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tamanho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embalar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abacates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maçãs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vende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feira.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caixa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cabem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abacates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ou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maçãs.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colheita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dele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foi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232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abacates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648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maçãs.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Qual foi o número de caixas que Marcelo utilizou para embalar essas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frutas?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58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 C) 108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166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4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(M090390E4)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representa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prisma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base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quadrangular.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99.465897pt;margin-top:17.578945pt;width:123.3pt;height:217.4pt;mso-position-horizontal-relative:page;mso-position-vertical-relative:paragraph;z-index:3256;mso-wrap-distance-left:0;mso-wrap-distance-right:0" coordorigin="1989,352" coordsize="2466,4348">
            <v:group style="position:absolute;left:1999;top:1157;width:1733;height:3533" coordorigin="1999,1157" coordsize="1733,3533">
              <v:shape style="position:absolute;left:1999;top:1157;width:1733;height:3533" coordorigin="1999,1157" coordsize="1733,3533" path="m1999,1157l3732,1157,3732,4689,1999,4689,1999,1157xe" filled="false" stroked="true" strokeweight="1pt" strokecolor="#231f20">
                <v:path arrowok="t"/>
              </v:shape>
            </v:group>
            <v:group style="position:absolute;left:1999;top:362;width:720;height:795" coordorigin="1999,362" coordsize="720,795">
              <v:shape style="position:absolute;left:1999;top:362;width:720;height:795" coordorigin="1999,362" coordsize="720,795" path="m1999,1157l2719,362e" filled="false" stroked="true" strokeweight="1pt" strokecolor="#231f20">
                <v:path arrowok="t"/>
              </v:shape>
            </v:group>
            <v:group style="position:absolute;left:3717;top:362;width:721;height:795" coordorigin="3717,362" coordsize="721,795">
              <v:shape style="position:absolute;left:3717;top:362;width:721;height:795" coordorigin="3717,362" coordsize="721,795" path="m3717,1157l4437,362e" filled="false" stroked="true" strokeweight="1pt" strokecolor="#231f20">
                <v:path arrowok="t"/>
              </v:shape>
            </v:group>
            <v:group style="position:absolute;left:2719;top:362;width:1718;height:2" coordorigin="2719,362" coordsize="1718,2">
              <v:shape style="position:absolute;left:2719;top:362;width:1718;height:2" coordorigin="2719,362" coordsize="1718,0" path="m2719,362l4437,362e" filled="false" stroked="true" strokeweight="1pt" strokecolor="#231f20">
                <v:path arrowok="t"/>
              </v:shape>
            </v:group>
            <v:group style="position:absolute;left:2719;top:362;width:2;height:3525" coordorigin="2719,362" coordsize="2,3525">
              <v:shape style="position:absolute;left:2719;top:362;width:2;height:3525" coordorigin="2719,362" coordsize="0,3525" path="m2719,362l2719,3887e" filled="false" stroked="true" strokeweight="1pt" strokecolor="#231f20">
                <v:path arrowok="t"/>
                <v:stroke dashstyle="dash"/>
              </v:shape>
            </v:group>
            <v:group style="position:absolute;left:4444;top:362;width:2;height:3525" coordorigin="4444,362" coordsize="2,3525">
              <v:shape style="position:absolute;left:4444;top:362;width:2;height:3525" coordorigin="4444,362" coordsize="0,3525" path="m4444,362l4444,3887e" filled="false" stroked="true" strokeweight="1pt" strokecolor="#231f20">
                <v:path arrowok="t"/>
              </v:shape>
            </v:group>
            <v:group style="position:absolute;left:1999;top:3887;width:2445;height:803" coordorigin="1999,3887" coordsize="2445,803">
              <v:shape style="position:absolute;left:1999;top:3887;width:2445;height:803" coordorigin="1999,3887" coordsize="2445,803" path="m1999,4689l2719,3887,4444,3887e" filled="false" stroked="true" strokeweight="1pt" strokecolor="#231f20">
                <v:path arrowok="t"/>
                <v:stroke dashstyle="dash"/>
              </v:shape>
            </v:group>
            <v:group style="position:absolute;left:3732;top:3887;width:713;height:803" coordorigin="3732,3887" coordsize="713,803">
              <v:shape style="position:absolute;left:3732;top:3887;width:713;height:803" coordorigin="3732,3887" coordsize="713,803" path="m3732,4689l4444,3887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número de faces desse prisma é igual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(M070036C2) </w:t>
      </w:r>
      <w:r>
        <w:rPr>
          <w:rFonts w:ascii="Arial"/>
          <w:color w:val="231F20"/>
          <w:sz w:val="22"/>
        </w:rPr>
        <w:t>Observe o desenho representado em cinza na malha quadriculada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tbl>
      <w:tblPr>
        <w:tblW w:w="0" w:type="auto"/>
        <w:jc w:val="left"/>
        <w:tblInd w:w="12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both"/>
      </w:pPr>
      <w:r>
        <w:rPr/>
        <w:pict>
          <v:group style="position:absolute;margin-left:116.168999pt;margin-top:-83.657120pt;width:120.8pt;height:52.3pt;mso-position-horizontal-relative:page;mso-position-vertical-relative:paragraph;z-index:-61288" coordorigin="2323,-1673" coordsize="2416,1046">
            <v:group style="position:absolute;left:2338;top:-1658;width:2386;height:1016" coordorigin="2338,-1658" coordsize="2386,1016">
              <v:shape style="position:absolute;left:2338;top:-1658;width:2386;height:1016" coordorigin="2338,-1658" coordsize="2386,1016" path="m3361,-1658l2338,-1658,2338,-642,4724,-642,3361,-1658xe" filled="true" fillcolor="#939598" stroked="false">
                <v:path arrowok="t"/>
                <v:fill type="solid"/>
              </v:shape>
            </v:group>
            <v:group style="position:absolute;left:2338;top:-1658;width:2386;height:1016" coordorigin="2338,-1658" coordsize="2386,1016">
              <v:shape style="position:absolute;left:2338;top:-1658;width:2386;height:1016" coordorigin="2338,-1658" coordsize="2386,1016" path="m2338,-1658l2338,-642,4724,-642,3361,-1658,2338,-1658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Esse desenho é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/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triângulo.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66" w:lineRule="auto" w:before="0" w:after="0"/>
        <w:ind w:left="110" w:right="114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(M080355B1) </w:t>
      </w:r>
      <w:r>
        <w:rPr>
          <w:rFonts w:ascii="Arial" w:hAnsi="Arial"/>
          <w:color w:val="231F20"/>
          <w:spacing w:val="-4"/>
          <w:sz w:val="22"/>
        </w:rPr>
        <w:t>Uma loja </w:t>
      </w:r>
      <w:r>
        <w:rPr>
          <w:rFonts w:ascii="Arial" w:hAnsi="Arial"/>
          <w:color w:val="231F20"/>
          <w:spacing w:val="-3"/>
          <w:sz w:val="22"/>
        </w:rPr>
        <w:t>de </w:t>
      </w:r>
      <w:r>
        <w:rPr>
          <w:rFonts w:ascii="Arial" w:hAnsi="Arial"/>
          <w:color w:val="231F20"/>
          <w:spacing w:val="-5"/>
          <w:sz w:val="22"/>
        </w:rPr>
        <w:t>bijuterias, durante </w:t>
      </w:r>
      <w:r>
        <w:rPr>
          <w:rFonts w:ascii="Arial" w:hAnsi="Arial"/>
          <w:color w:val="231F20"/>
          <w:spacing w:val="-3"/>
          <w:sz w:val="22"/>
        </w:rPr>
        <w:t>os </w:t>
      </w:r>
      <w:r>
        <w:rPr>
          <w:rFonts w:ascii="Arial" w:hAnsi="Arial"/>
          <w:color w:val="231F20"/>
          <w:spacing w:val="-4"/>
          <w:sz w:val="22"/>
        </w:rPr>
        <w:t>cinco </w:t>
      </w:r>
      <w:r>
        <w:rPr>
          <w:rFonts w:ascii="Arial" w:hAnsi="Arial"/>
          <w:color w:val="231F20"/>
          <w:spacing w:val="-5"/>
          <w:sz w:val="22"/>
        </w:rPr>
        <w:t>primeiros </w:t>
      </w:r>
      <w:r>
        <w:rPr>
          <w:rFonts w:ascii="Arial" w:hAnsi="Arial"/>
          <w:color w:val="231F20"/>
          <w:spacing w:val="-4"/>
          <w:sz w:val="22"/>
        </w:rPr>
        <w:t>meses </w:t>
      </w:r>
      <w:r>
        <w:rPr>
          <w:rFonts w:ascii="Arial" w:hAnsi="Arial"/>
          <w:color w:val="231F20"/>
          <w:spacing w:val="-3"/>
          <w:sz w:val="22"/>
        </w:rPr>
        <w:t>do </w:t>
      </w:r>
      <w:r>
        <w:rPr>
          <w:rFonts w:ascii="Arial" w:hAnsi="Arial"/>
          <w:color w:val="231F20"/>
          <w:spacing w:val="-4"/>
          <w:sz w:val="22"/>
        </w:rPr>
        <w:t>ano 2013, teve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seguinte volume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vendas: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janeiro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vendeu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31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200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peças,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fevereiro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vendeu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26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700,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março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28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000,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abril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19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000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-3"/>
          <w:sz w:val="22"/>
        </w:rPr>
        <w:t>em </w:t>
      </w:r>
      <w:r>
        <w:rPr>
          <w:rFonts w:ascii="Arial" w:hAnsi="Arial"/>
          <w:color w:val="231F20"/>
          <w:spacing w:val="-4"/>
          <w:sz w:val="22"/>
        </w:rPr>
        <w:t>maio </w:t>
      </w:r>
      <w:r>
        <w:rPr>
          <w:rFonts w:ascii="Arial" w:hAnsi="Arial"/>
          <w:color w:val="231F20"/>
          <w:spacing w:val="-5"/>
          <w:sz w:val="22"/>
        </w:rPr>
        <w:t>vendeu </w:t>
      </w:r>
      <w:r>
        <w:rPr>
          <w:rFonts w:ascii="Arial" w:hAnsi="Arial"/>
          <w:color w:val="231F20"/>
          <w:spacing w:val="-3"/>
          <w:sz w:val="22"/>
        </w:rPr>
        <w:t>32 </w:t>
      </w:r>
      <w:r>
        <w:rPr>
          <w:rFonts w:ascii="Arial" w:hAnsi="Arial"/>
          <w:color w:val="231F20"/>
          <w:spacing w:val="-4"/>
          <w:sz w:val="22"/>
        </w:rPr>
        <w:t>000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peças.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4454"/>
        <w:jc w:val="left"/>
      </w:pPr>
      <w:r>
        <w:rPr>
          <w:color w:val="231F20"/>
        </w:rPr>
        <w:t>Qual foi a média mensal de peças vendidas nesse período? A) 19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 27</w:t>
      </w:r>
      <w:r>
        <w:rPr>
          <w:color w:val="231F20"/>
          <w:spacing w:val="-4"/>
        </w:rPr>
        <w:t> </w:t>
      </w:r>
      <w:r>
        <w:rPr>
          <w:color w:val="231F20"/>
        </w:rPr>
        <w:t>380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 28</w:t>
      </w:r>
      <w:r>
        <w:rPr>
          <w:color w:val="231F20"/>
          <w:spacing w:val="-5"/>
        </w:rPr>
        <w:t> </w:t>
      </w:r>
      <w:r>
        <w:rPr>
          <w:color w:val="231F20"/>
        </w:rPr>
        <w:t>000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 34</w:t>
      </w:r>
      <w:r>
        <w:rPr>
          <w:color w:val="231F20"/>
          <w:spacing w:val="-5"/>
        </w:rPr>
        <w:t> </w:t>
      </w:r>
      <w:r>
        <w:rPr>
          <w:color w:val="231F20"/>
        </w:rPr>
        <w:t>225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40" w:lineRule="auto" w:before="72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(M080300B1) </w:t>
      </w:r>
      <w:r>
        <w:rPr>
          <w:rFonts w:ascii="Arial"/>
          <w:color w:val="231F20"/>
          <w:spacing w:val="-3"/>
          <w:sz w:val="22"/>
        </w:rPr>
        <w:t>Observe abaixo </w:t>
      </w:r>
      <w:r>
        <w:rPr>
          <w:rFonts w:ascii="Arial"/>
          <w:color w:val="231F20"/>
          <w:sz w:val="22"/>
        </w:rPr>
        <w:t>os </w:t>
      </w:r>
      <w:r>
        <w:rPr>
          <w:rFonts w:ascii="Arial"/>
          <w:color w:val="231F20"/>
          <w:spacing w:val="-3"/>
          <w:sz w:val="22"/>
        </w:rPr>
        <w:t>moldes </w:t>
      </w:r>
      <w:r>
        <w:rPr>
          <w:rFonts w:ascii="Arial"/>
          <w:color w:val="231F20"/>
          <w:sz w:val="22"/>
        </w:rPr>
        <w:t>que </w:t>
      </w:r>
      <w:r>
        <w:rPr>
          <w:rFonts w:ascii="Arial"/>
          <w:color w:val="231F20"/>
          <w:spacing w:val="-3"/>
          <w:sz w:val="22"/>
        </w:rPr>
        <w:t>Marcela usou para montar duas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caixas.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27.209999pt;margin-top:18.410921pt;width:140.450pt;height:169.65pt;mso-position-horizontal-relative:page;mso-position-vertical-relative:paragraph;z-index:3304;mso-wrap-distance-left:0;mso-wrap-distance-right:0" coordorigin="2544,368" coordsize="2809,3393">
            <v:group style="position:absolute;left:2555;top:1004;width:2652;height:2647" coordorigin="2555,1004" coordsize="2652,2647">
              <v:shape style="position:absolute;left:2555;top:1004;width:2652;height:2647" coordorigin="2555,1004" coordsize="2652,2647" path="m2555,3651l2911,1004,2988,1016,3064,1029,3139,1045,3213,1063,3287,1083,3359,1104,3431,1128,3502,1154,3572,1182,3641,1211,3709,1242,3775,1276,3841,1311,3906,1347,3969,1386,4031,1426,4092,1468,4152,1511,4211,1556,4268,1602,4324,1651,4378,1700,4431,1751,4483,1804,4533,1858,4582,1913,4629,1970,4675,2028,4719,2087,4762,2147,4802,2209,4842,2272,4879,2336,4915,2401,4949,2467,4981,2534,5011,2603,5039,2672,5066,2742,5091,2814,5113,2886,5134,2959,5153,3033,5169,3107,5184,3183,5196,3259,5206,3336,2555,3651xe" filled="false" stroked="true" strokeweight="1.003000pt" strokecolor="#231f20">
                <v:path arrowok="t"/>
              </v:shape>
            </v:group>
            <v:group style="position:absolute;left:2555;top:3336;width:2652;height:415" coordorigin="2555,3336" coordsize="2652,415">
              <v:shape style="position:absolute;left:2555;top:3336;width:2652;height:415" coordorigin="2555,3336" coordsize="2652,415" path="m2555,3651l2722,3750,5050,3480,5206,3336e" filled="false" stroked="true" strokeweight="1.003000pt" strokecolor="#231f20">
                <v:path arrowok="t"/>
              </v:shape>
            </v:group>
            <v:group style="position:absolute;left:2911;top:875;width:184;height:161" coordorigin="2911,875" coordsize="184,161">
              <v:shape style="position:absolute;left:2911;top:875;width:184;height:161" coordorigin="2911,875" coordsize="184,161" path="m2911,1004l3032,875,3094,1036e" filled="false" stroked="true" strokeweight="1.003000pt" strokecolor="#231f20">
                <v:path arrowok="t"/>
              </v:shape>
            </v:group>
            <v:group style="position:absolute;left:3091;top:908;width:184;height:161" coordorigin="3091,908" coordsize="184,161">
              <v:shape style="position:absolute;left:3091;top:908;width:184;height:161" coordorigin="3091,908" coordsize="184,161" path="m3091,1037l3212,908,3274,1068e" filled="false" stroked="true" strokeweight="1.003000pt" strokecolor="#231f20">
                <v:path arrowok="t"/>
              </v:shape>
            </v:group>
            <v:group style="position:absolute;left:3278;top:963;width:176;height:169" coordorigin="3278,963" coordsize="176,169">
              <v:shape style="position:absolute;left:3278;top:963;width:176;height:169" coordorigin="3278,963" coordsize="176,169" path="m3278,1069l3420,963,3453,1132e" filled="false" stroked="true" strokeweight="1.003000pt" strokecolor="#231f20">
                <v:path arrowok="t"/>
              </v:shape>
            </v:group>
            <v:group style="position:absolute;left:3456;top:1028;width:176;height:169" coordorigin="3456,1028" coordsize="176,169">
              <v:shape style="position:absolute;left:3456;top:1028;width:176;height:169" coordorigin="3456,1028" coordsize="176,169" path="m3456,1134l3598,1028,3631,1196e" filled="false" stroked="true" strokeweight="1.003000pt" strokecolor="#231f20">
                <v:path arrowok="t"/>
              </v:shape>
            </v:group>
            <v:group style="position:absolute;left:3631;top:1111;width:166;height:172" coordorigin="3631,1111" coordsize="166,172">
              <v:shape style="position:absolute;left:3631;top:1111;width:166;height:172" coordorigin="3631,1111" coordsize="166,172" path="m3631,1198l3786,1111,3797,1282e" filled="false" stroked="true" strokeweight="1.003000pt" strokecolor="#231f20">
                <v:path arrowok="t"/>
              </v:shape>
            </v:group>
            <v:group style="position:absolute;left:3792;top:1205;width:166;height:172" coordorigin="3792,1205" coordsize="166,172">
              <v:shape style="position:absolute;left:3792;top:1205;width:166;height:172" coordorigin="3792,1205" coordsize="166,172" path="m3792,1292l3947,1205,3958,1377e" filled="false" stroked="true" strokeweight="1.003000pt" strokecolor="#231f20">
                <v:path arrowok="t"/>
              </v:shape>
            </v:group>
            <v:group style="position:absolute;left:3962;top:1309;width:164;height:172" coordorigin="3962,1309" coordsize="164,172">
              <v:shape style="position:absolute;left:3962;top:1309;width:164;height:172" coordorigin="3962,1309" coordsize="164,172" path="m3962,1379l4125,1309,4117,1481e" filled="false" stroked="true" strokeweight="1.003000pt" strokecolor="#231f20">
                <v:path arrowok="t"/>
              </v:shape>
            </v:group>
            <v:group style="position:absolute;left:4120;top:1427;width:172;height:170" coordorigin="4120,1427" coordsize="172,170">
              <v:shape style="position:absolute;left:4120;top:1427;width:172;height:170" coordorigin="4120,1427" coordsize="172,170" path="m4120,1473l4291,1427,4260,1596e" filled="false" stroked="true" strokeweight="1.003000pt" strokecolor="#231f20">
                <v:path arrowok="t"/>
              </v:shape>
            </v:group>
            <v:group style="position:absolute;left:4271;top:1548;width:172;height:170" coordorigin="4271,1548" coordsize="172,170">
              <v:shape style="position:absolute;left:4271;top:1548;width:172;height:170" coordorigin="4271,1548" coordsize="172,170" path="m4271,1595l4442,1548,4411,1718e" filled="false" stroked="true" strokeweight="1.003000pt" strokecolor="#231f20">
                <v:path arrowok="t"/>
              </v:shape>
            </v:group>
            <v:group style="position:absolute;left:4411;top:1697;width:177;height:161" coordorigin="4411,1697" coordsize="177,161">
              <v:shape style="position:absolute;left:4411;top:1697;width:177;height:161" coordorigin="4411,1697" coordsize="177,161" path="m4411,1712l4587,1697,4526,1858e" filled="false" stroked="true" strokeweight="1.003000pt" strokecolor="#231f20">
                <v:path arrowok="t"/>
              </v:shape>
            </v:group>
            <v:group style="position:absolute;left:4535;top:1831;width:177;height:161" coordorigin="4535,1831" coordsize="177,161">
              <v:shape style="position:absolute;left:4535;top:1831;width:177;height:161" coordorigin="4535,1831" coordsize="177,161" path="m4535,1846l4712,1831,4651,1992e" filled="false" stroked="true" strokeweight="1.003000pt" strokecolor="#231f20">
                <v:path arrowok="t"/>
              </v:shape>
            </v:group>
            <v:group style="position:absolute;left:4649;top:1982;width:177;height:160" coordorigin="4649,1982" coordsize="177,160">
              <v:shape style="position:absolute;left:4649;top:1982;width:177;height:160" coordorigin="4649,1982" coordsize="177,160" path="m4649,1992l4826,1982,4761,2141e" filled="false" stroked="true" strokeweight="1.003000pt" strokecolor="#231f20">
                <v:path arrowok="t"/>
              </v:shape>
            </v:group>
            <v:group style="position:absolute;left:3751;top:379;width:1121;height:1121" coordorigin="3751,379" coordsize="1121,1121">
              <v:shape style="position:absolute;left:3751;top:379;width:1121;height:1121" coordorigin="3751,379" coordsize="1121,1121" path="m4311,379l4235,384,4162,399,4093,423,4028,455,3969,495,3915,543,3867,597,3827,656,3795,721,3771,790,3756,863,3751,939,3756,1015,3771,1088,3795,1157,3827,1222,3867,1282,3915,1335,3969,1383,4028,1423,4093,1455,4162,1480,4235,1494,4311,1500,4387,1494,4460,1479,4529,1455,4594,1423,4654,1383,4707,1335,4755,1282,4795,1222,4827,1157,4851,1088,4866,1015,4871,939,4866,863,4851,790,4827,721,4795,656,4755,597,4707,543,4654,495,4594,455,4529,423,4460,399,4387,384,4311,379xe" filled="true" fillcolor="#ffffff" stroked="false">
                <v:path arrowok="t"/>
                <v:fill type="solid"/>
              </v:shape>
            </v:group>
            <v:group style="position:absolute;left:3751;top:379;width:1121;height:1121" coordorigin="3751,379" coordsize="1121,1121">
              <v:shape style="position:absolute;left:3751;top:379;width:1121;height:1121" coordorigin="3751,379" coordsize="1121,1121" path="m4311,379l4387,384,4460,399,4529,423,4594,455,4654,495,4707,543,4755,597,4795,656,4827,721,4851,790,4866,863,4871,939,4866,1015,4851,1088,4827,1157,4795,1222,4755,1282,4707,1335,4654,1383,4594,1423,4529,1455,4460,1480,4387,1494,4311,1500,4235,1494,4162,1479,4093,1455,4028,1423,3969,1383,3915,1335,3867,1282,3827,1222,3795,1157,3771,1088,3756,1015,3751,939,3756,863,3771,790,3795,721,3827,656,3867,597,3915,543,3969,495,4028,455,4093,423,4162,399,4235,384,4311,379xe" filled="false" stroked="true" strokeweight="1.003000pt" strokecolor="#231f20">
                <v:path arrowok="t"/>
              </v:shape>
            </v:group>
            <v:group style="position:absolute;left:4761;top:2143;width:178;height:159" coordorigin="4761,2143" coordsize="178,159">
              <v:shape style="position:absolute;left:4761;top:2143;width:178;height:159" coordorigin="4761,2143" coordsize="178,159" path="m4761,2151l4938,2143,4871,2301e" filled="false" stroked="true" strokeweight="1.003000pt" strokecolor="#231f20">
                <v:path arrowok="t"/>
              </v:shape>
            </v:group>
            <v:group style="position:absolute;left:4870;top:2295;width:176;height:167" coordorigin="4870,2295" coordsize="176,167">
              <v:shape style="position:absolute;left:4870;top:2295;width:176;height:167" coordorigin="4870,2295" coordsize="176,167" path="m4870,2295l5045,2317,4953,2461e" filled="false" stroked="true" strokeweight="1.003000pt" strokecolor="#231f20">
                <v:path arrowok="t"/>
              </v:shape>
            </v:group>
            <v:group style="position:absolute;left:4951;top:2473;width:176;height:167" coordorigin="4951,2473" coordsize="176,167">
              <v:shape style="position:absolute;left:4951;top:2473;width:176;height:167" coordorigin="4951,2473" coordsize="176,167" path="m4951,2473l5127,2495,5034,2640e" filled="false" stroked="true" strokeweight="1.003000pt" strokecolor="#231f20">
                <v:path arrowok="t"/>
              </v:shape>
            </v:group>
            <v:group style="position:absolute;left:5038;top:2636;width:171;height:178" coordorigin="5038,2636" coordsize="171,178">
              <v:shape style="position:absolute;left:5038;top:2636;width:171;height:178" coordorigin="5038,2636" coordsize="171,178" path="m5038,2636l5208,2684,5095,2813e" filled="false" stroked="true" strokeweight="1.003000pt" strokecolor="#231f20">
                <v:path arrowok="t"/>
              </v:shape>
            </v:group>
            <v:group style="position:absolute;left:5090;top:2814;width:171;height:178" coordorigin="5090,2814" coordsize="171,178">
              <v:shape style="position:absolute;left:5090;top:2814;width:171;height:178" coordorigin="5090,2814" coordsize="171,178" path="m5090,2814l5261,2862,5147,2991e" filled="false" stroked="true" strokeweight="1.003000pt" strokecolor="#231f20">
                <v:path arrowok="t"/>
              </v:shape>
            </v:group>
            <v:group style="position:absolute;left:5153;top:2987;width:161;height:184" coordorigin="5153,2987" coordsize="161,184">
              <v:shape style="position:absolute;left:5153;top:2987;width:161;height:184" coordorigin="5153,2987" coordsize="161,184" path="m5153,2987l5314,3063,5181,3171e" filled="false" stroked="true" strokeweight="1.003000pt" strokecolor="#231f20">
                <v:path arrowok="t"/>
              </v:shape>
            </v:group>
            <v:group style="position:absolute;left:5182;top:3157;width:161;height:184" coordorigin="5182,3157" coordsize="161,184">
              <v:shape style="position:absolute;left:5182;top:3157;width:161;height:184" coordorigin="5182,3157" coordsize="161,184" path="m5182,3157l5342,3232,5209,3341e" filled="false" stroked="true" strokeweight="1.003000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85.360992pt;margin-top:13.896921pt;width:182.35pt;height:173.5pt;mso-position-horizontal-relative:page;mso-position-vertical-relative:paragraph;z-index:3328;mso-wrap-distance-left:0;mso-wrap-distance-right:0" coordorigin="5707,278" coordsize="3647,3470">
            <v:group style="position:absolute;left:6530;top:465;width:1986;height:3273" coordorigin="6530,465" coordsize="1986,3273">
              <v:shape style="position:absolute;left:6530;top:465;width:1986;height:3273" coordorigin="6530,465" coordsize="1986,3273" path="m6530,465l8516,465,8516,3737,6530,3737,6530,465xe" filled="false" stroked="true" strokeweight="1.003000pt" strokecolor="#231f20">
                <v:path arrowok="t"/>
              </v:shape>
            </v:group>
            <v:group style="position:absolute;left:5718;top:1278;width:3626;height:828" coordorigin="5718,1278" coordsize="3626,828">
              <v:shape style="position:absolute;left:5718;top:1278;width:3626;height:828" coordorigin="5718,1278" coordsize="3626,828" path="m5718,1278l9343,1278,9343,2105,5718,2105,5718,1278xe" filled="false" stroked="true" strokeweight="1.003000pt" strokecolor="#231f20">
                <v:path arrowok="t"/>
              </v:shape>
            </v:group>
            <v:group style="position:absolute;left:6530;top:2925;width:1986;height:2" coordorigin="6530,2925" coordsize="1986,2">
              <v:shape style="position:absolute;left:6530;top:2925;width:1986;height:2" coordorigin="6530,2925" coordsize="1986,0" path="m6530,2925l8516,2925e" filled="false" stroked="true" strokeweight="1.003000pt" strokecolor="#231f20">
                <v:path arrowok="t"/>
              </v:shape>
            </v:group>
            <v:group style="position:absolute;left:6357;top:2925;width:173;height:813" coordorigin="6357,2925" coordsize="173,813">
              <v:shape style="position:absolute;left:6357;top:2925;width:173;height:813" coordorigin="6357,2925" coordsize="173,813" path="m6530,2925l6357,3098,6357,3546,6530,3737e" filled="false" stroked="true" strokeweight="1.003000pt" strokecolor="#231f20">
                <v:path arrowok="t"/>
              </v:shape>
            </v:group>
            <v:group style="position:absolute;left:6357;top:2105;width:173;height:813" coordorigin="6357,2105" coordsize="173,813">
              <v:shape style="position:absolute;left:6357;top:2105;width:173;height:813" coordorigin="6357,2105" coordsize="173,813" path="m6530,2105l6357,2278,6357,2726,6530,2917e" filled="false" stroked="true" strokeweight="1.003000pt" strokecolor="#231f20">
                <v:path arrowok="t"/>
              </v:shape>
            </v:group>
            <v:group style="position:absolute;left:8516;top:2105;width:174;height:813" coordorigin="8516,2105" coordsize="174,813">
              <v:shape style="position:absolute;left:8516;top:2105;width:174;height:813" coordorigin="8516,2105" coordsize="174,813" path="m8516,2105l8689,2278,8689,2726,8516,2917e" filled="false" stroked="true" strokeweight="1.003000pt" strokecolor="#231f20">
                <v:path arrowok="t"/>
              </v:shape>
            </v:group>
            <v:group style="position:absolute;left:8516;top:2921;width:174;height:813" coordorigin="8516,2921" coordsize="174,813">
              <v:shape style="position:absolute;left:8516;top:2921;width:174;height:813" coordorigin="8516,2921" coordsize="174,813" path="m8516,2921l8689,3094,8689,3542,8516,3734e" filled="false" stroked="true" strokeweight="1.003000pt" strokecolor="#231f20">
                <v:path arrowok="t"/>
              </v:shape>
            </v:group>
            <v:group style="position:absolute;left:6357;top:467;width:173;height:813" coordorigin="6357,467" coordsize="173,813">
              <v:shape style="position:absolute;left:6357;top:467;width:173;height:813" coordorigin="6357,467" coordsize="173,813" path="m6530,467l6357,640,6357,1088,6530,1279e" filled="false" stroked="true" strokeweight="1.003000pt" strokecolor="#231f20">
                <v:path arrowok="t"/>
              </v:shape>
            </v:group>
            <v:group style="position:absolute;left:8516;top:467;width:174;height:813" coordorigin="8516,467" coordsize="174,813">
              <v:shape style="position:absolute;left:8516;top:467;width:174;height:813" coordorigin="8516,467" coordsize="174,813" path="m8516,467l8689,640,8689,1088,8516,1279e" filled="false" stroked="true" strokeweight="1.003000pt" strokecolor="#231f20">
                <v:path arrowok="t"/>
              </v:shape>
            </v:group>
            <v:group style="position:absolute;left:6530;top:288;width:1986;height:177" coordorigin="6530,288" coordsize="1986,177">
              <v:shape style="position:absolute;left:6530;top:288;width:1986;height:177" coordorigin="6530,288" coordsize="1986,177" path="m6530,465l6718,288,8339,288,8516,465e" filled="false" stroked="true" strokeweight="1.003000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tabs>
          <w:tab w:pos="6632" w:val="left" w:leader="none"/>
        </w:tabs>
        <w:spacing w:line="240" w:lineRule="auto" w:before="0"/>
        <w:ind w:left="264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Molde  </w:t>
      </w:r>
      <w:r>
        <w:rPr>
          <w:rFonts w:ascii="Arial"/>
          <w:color w:val="231F20"/>
          <w:spacing w:val="6"/>
        </w:rPr>
        <w:t> </w:t>
      </w:r>
      <w:r>
        <w:rPr>
          <w:rFonts w:ascii="Arial"/>
          <w:color w:val="231F20"/>
        </w:rPr>
        <w:t>I</w:t>
        <w:tab/>
        <w:t>Molde</w:t>
      </w:r>
      <w:r>
        <w:rPr>
          <w:rFonts w:ascii="Arial"/>
          <w:color w:val="231F20"/>
          <w:spacing w:val="2"/>
        </w:rPr>
        <w:t> </w:t>
      </w:r>
      <w:r>
        <w:rPr>
          <w:rFonts w:ascii="Arial"/>
          <w:color w:val="231F20"/>
        </w:rPr>
        <w:t>II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Esses moldes correspondem, respectivamente, às planificações dos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sólidos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cilindro.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cone 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cone 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cilindro 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 w:hint="default"/>
          <w:sz w:val="15"/>
          <w:szCs w:val="15"/>
        </w:rPr>
        <w:sectPr>
          <w:headerReference w:type="default" r:id="rId55"/>
          <w:pgSz w:w="11910" w:h="16840"/>
          <w:pgMar w:header="377" w:footer="524" w:top="560" w:bottom="72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13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(M090350E4) </w:t>
      </w:r>
      <w:r>
        <w:rPr>
          <w:rFonts w:ascii="Arial" w:hAnsi="Arial"/>
          <w:color w:val="231F20"/>
          <w:sz w:val="22"/>
        </w:rPr>
        <w:t>O corpo humano adulto é composto de aproximadamente </w:t>
      </w:r>
      <w:r>
        <w:rPr>
          <w:rFonts w:ascii="Arial" w:hAnsi="Arial"/>
          <w:color w:val="231F20"/>
          <w:sz w:val="22"/>
        </w:rPr>
        <w:t>Qual é a representação decimal dessa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fração?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0,6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1,6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3,5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5,3</w:t>
      </w:r>
      <w:r>
        <w:rPr/>
      </w:r>
    </w:p>
    <w:p>
      <w:pPr>
        <w:pStyle w:val="BodyText"/>
        <w:spacing w:line="282" w:lineRule="exact" w:before="64"/>
        <w:ind w:right="0"/>
        <w:jc w:val="left"/>
      </w:pPr>
      <w:r>
        <w:rPr/>
        <w:br w:type="column"/>
      </w:r>
      <w:r>
        <w:rPr>
          <w:rFonts w:ascii="Arial" w:hAnsi="Arial"/>
          <w:color w:val="231F20"/>
          <w:position w:val="7"/>
        </w:rPr>
      </w:r>
      <w:r>
        <w:rPr>
          <w:rFonts w:ascii="Arial" w:hAnsi="Arial"/>
          <w:color w:val="231F20"/>
          <w:position w:val="7"/>
          <w:u w:val="single" w:color="231F20"/>
        </w:rPr>
        <w:t>3  </w:t>
      </w:r>
      <w:r>
        <w:rPr>
          <w:rFonts w:ascii="Arial" w:hAnsi="Arial"/>
          <w:color w:val="231F20"/>
          <w:position w:val="7"/>
        </w:rPr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água.</w:t>
      </w:r>
      <w:r>
        <w:rPr/>
      </w:r>
    </w:p>
    <w:p>
      <w:pPr>
        <w:pStyle w:val="BodyText"/>
        <w:spacing w:line="212" w:lineRule="exact" w:before="0"/>
        <w:ind w:left="1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spacing w:after="0" w:line="212" w:lineRule="exact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740"/>
          <w:cols w:num="2" w:equalWidth="0">
            <w:col w:w="7145" w:space="60"/>
            <w:col w:w="3225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7352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08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Praias onde vale a pena curtir o</w:t>
            </w:r>
            <w:r>
              <w:rPr>
                <w:rFonts w:ascii="Arial" w:hAnsi="Arial"/>
                <w:b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verão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7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i/>
                <w:color w:val="231F20"/>
                <w:sz w:val="22"/>
              </w:rPr>
              <w:t>Prepare-se para escolher os lugares ideais para o banho de mar</w:t>
            </w:r>
            <w:r>
              <w:rPr>
                <w:rFonts w:ascii="Arial"/>
                <w:i/>
                <w:color w:val="231F20"/>
                <w:spacing w:val="-31"/>
                <w:sz w:val="22"/>
              </w:rPr>
              <w:t> </w:t>
            </w:r>
            <w:r>
              <w:rPr>
                <w:rFonts w:ascii="Arial"/>
                <w:i/>
                <w:color w:val="231F20"/>
                <w:sz w:val="22"/>
              </w:rPr>
              <w:t>[...]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2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Está chegando o momento mais aguardado do ano. É quando os estudos dão 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trégua, o trabalho fica para depois e as únicas coisas importantes para fazer são curtir 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sol,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praticar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esportes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aproveitar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paisagem.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onde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ir?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9.198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quilômetros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abrigam lugares paradisíacos, onde o banho de mar e a areia branquinha são uma tentação para quem passou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11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meses do ano vendo o mar a distância. Mas é preciso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ser realista. Há pedaços da costa perdidos para as férias. “Em geral, a condição do litoral brasileiro é ruim para os banhos de mar”, confirma Luiz Roberto 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Tommasi,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 dos maiores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especialistas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poluição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marinha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país,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há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anos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avalia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condições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praias.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Diante da imensidão azul, pode parecer que o quadro não é assim tão grave. Afinal, o mar deveria diluir a sujeira toda deixada pelos turistas concentrados nesta época do ano.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excesso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manifesta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apenas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cheiro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desagradável,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cor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escura </w:t>
            </w:r>
            <w:r>
              <w:rPr>
                <w:rFonts w:ascii="Arial" w:hAnsi="Arial"/>
                <w:color w:val="231F20"/>
                <w:sz w:val="22"/>
              </w:rPr>
              <w:t>da água e o lixo generalizado. O esgoto mata o plâncton que produz o oxigênio e carrega bactérias nocivas e materiais que não são degradados. Entra na cadeia alimentar marinha e contamina os peixes.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poluição das praias não é causada apenas pelo esgoto e a sujeira deixada pelos banhistas mal-educados. O petróleo que vaza dos navios, por exemplo, causa danos ecológicos que perduram durante anos. Mas é um problema localizado. A poluição mais grave do litoral brasileiro é provocada pelo saneamento deficiente. Apenas 4,8% da </w:t>
            </w:r>
            <w:r>
              <w:rPr>
                <w:rFonts w:ascii="Arial" w:hAnsi="Arial"/>
                <w:color w:val="231F20"/>
                <w:sz w:val="22"/>
              </w:rPr>
              <w:t>população das cidades costeiras é atendida pela rede de esgoto. As consequências na qualidade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percebidas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meio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nível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coliformes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fecais.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medições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periódicas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indicam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praia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está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contaminada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Muitos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jornais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costumam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dar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resultados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desses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principalmente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verão.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interessados </w:t>
            </w:r>
            <w:r>
              <w:rPr>
                <w:rFonts w:ascii="Arial" w:hAnsi="Arial"/>
                <w:color w:val="231F20"/>
                <w:sz w:val="22"/>
              </w:rPr>
              <w:t>também podem acompanhar a situação de sua praia favorita pela internet</w:t>
            </w:r>
            <w:r>
              <w:rPr>
                <w:rFonts w:ascii="Arial" w:hAnsi="Arial"/>
                <w:color w:val="231F20"/>
                <w:spacing w:val="-3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left="9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57">
              <w:r>
                <w:rPr>
                  <w:rFonts w:ascii="Arial" w:hAnsi="Arial"/>
                  <w:color w:val="231F20"/>
                  <w:sz w:val="16"/>
                </w:rPr>
                <w:t>em: &lt;http://migre.me/gna6m&gt;.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 2013. Fragmento. *Adaptado: Reforma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Ortográfica.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6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24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012755" cy="2097024"/>
                  <wp:effectExtent l="0" t="0" r="0" b="0"/>
                  <wp:docPr id="3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8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55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23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 &lt;http:// </w:t>
            </w:r>
            <w:hyperlink r:id="rId59">
              <w:r>
                <w:rPr>
                  <w:rFonts w:ascii="Arial" w:hAnsi="Arial"/>
                  <w:color w:val="231F20"/>
                  <w:sz w:val="16"/>
                </w:rPr>
                <w:t>http://migre.me/hOlz1&gt;.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 w:hint="default"/>
          <w:sz w:val="16"/>
          <w:szCs w:val="16"/>
        </w:rPr>
        <w:sectPr>
          <w:footerReference w:type="default" r:id="rId56"/>
          <w:pgSz w:w="11910" w:h="16840"/>
          <w:pgMar w:footer="524" w:header="377" w:top="560" w:bottom="720" w:left="740" w:right="740"/>
          <w:pgNumType w:start="14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(P080030F5) </w:t>
      </w:r>
      <w:r>
        <w:rPr>
          <w:rFonts w:ascii="Arial" w:hAnsi="Arial"/>
          <w:color w:val="231F20"/>
          <w:sz w:val="22"/>
        </w:rPr>
        <w:t>Esses textos têm em comum o fato de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tratarem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chegada das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poluição das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praias.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turismo durante as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vazamento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petróleo.</w:t>
      </w:r>
      <w:r>
        <w:rPr>
          <w:rFonts w:ascii="Arial" w:hAnsi="Arial"/>
          <w:sz w:val="22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(P080030F5_SUP)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582" w:space="987"/>
            <w:col w:w="186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(P080031F5) </w:t>
      </w:r>
      <w:r>
        <w:rPr>
          <w:rFonts w:ascii="Arial" w:hAnsi="Arial"/>
          <w:color w:val="231F20"/>
          <w:sz w:val="22"/>
        </w:rPr>
        <w:t>Qual trecho apresenta a informação principal do </w:t>
      </w:r>
      <w:r>
        <w:rPr>
          <w:rFonts w:ascii="Arial" w:hAnsi="Arial"/>
          <w:color w:val="231F20"/>
          <w:spacing w:val="-6"/>
          <w:sz w:val="22"/>
        </w:rPr>
        <w:t>Texto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1?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“Está chegando o momento mais aguardado do ano.”.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quando os estudos dão uma trégua, o trabalho fica para depois...”.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“Os 9.198 quilômetros do litoral brasileiro abrigam lugares paradisíacos,...”.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“‘Em geral, a condição do litoral brasileiro é ruim’...”.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66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(P080036F5)</w:t>
      </w:r>
      <w:r>
        <w:rPr>
          <w:rFonts w:ascii="Arial" w:hAnsi="Arial" w:cs="Arial" w:eastAsia="Arial" w:hint="default"/>
          <w:color w:val="231F20"/>
          <w:spacing w:val="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esgoto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mata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plâncton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produz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oxigênio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[...].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cadeia alimentar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color w:val="231F20"/>
        </w:rPr>
        <w:t>marinha...” (ℓ. 12-13), as palavras destacadas são representativas da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linguagem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científica.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(P080037F5)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 é um exemplo</w:t>
      </w:r>
      <w:r>
        <w:rPr>
          <w:rFonts w:ascii="Arial" w:hAnsi="Arial"/>
          <w:color w:val="231F20"/>
          <w:spacing w:val="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cartaz.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before="72"/>
        <w:ind w:left="762" w:right="195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23pt;width:482.9pt;height:383.85pt;mso-position-horizontal-relative:page;mso-position-vertical-relative:paragraph;z-index:-61144" coordorigin="1124,-1" coordsize="9658,7677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657" coordorigin="1134,9" coordsize="2,7657">
              <v:shape style="position:absolute;left:1134;top:9;width:2;height:7657" coordorigin="1134,9" coordsize="0,7657" path="m1134,7666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657" coordorigin="1701,9" coordsize="2,7657">
              <v:shape style="position:absolute;left:1701;top:9;width:2;height:7657" coordorigin="1701,9" coordsize="0,7657" path="m1701,7666l1701,9e" filled="false" stroked="true" strokeweight=".5pt" strokecolor="#231f20">
                <v:path arrowok="t"/>
              </v:shape>
            </v:group>
            <v:group style="position:absolute;left:10772;top:9;width:2;height:7657" coordorigin="10772,9" coordsize="2,7657">
              <v:shape style="position:absolute;left:10772;top:9;width:2;height:7657" coordorigin="10772,9" coordsize="0,7657" path="m10772,7666l10772,9e" filled="false" stroked="true" strokeweight=".5pt" strokecolor="#231f20">
                <v:path arrowok="t"/>
              </v:shape>
            </v:group>
            <v:group style="position:absolute;left:1129;top:7671;width:572;height:2" coordorigin="1129,7671" coordsize="572,2">
              <v:shape style="position:absolute;left:1129;top:7671;width:572;height:2" coordorigin="1129,7671" coordsize="572,0" path="m1129,7671l1701,7671e" filled="false" stroked="true" strokeweight=".5pt" strokecolor="#231f20">
                <v:path arrowok="t"/>
              </v:shape>
            </v:group>
            <v:group style="position:absolute;left:1701;top:7671;width:9076;height:2" coordorigin="1701,7671" coordsize="9076,2">
              <v:shape style="position:absolute;left:1701;top:7671;width:9076;height:2" coordorigin="1701,7671" coordsize="9076,0" path="m1701,7671l10777,767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2"/>
        </w:rPr>
        <w:t>A flecha</w:t>
      </w:r>
      <w:r>
        <w:rPr>
          <w:rFonts w:ascii="Arial" w:hAnsi="Arial"/>
          <w:b/>
          <w:color w:val="231F20"/>
          <w:spacing w:val="-10"/>
          <w:sz w:val="22"/>
        </w:rPr>
        <w:t> </w:t>
      </w:r>
      <w:r>
        <w:rPr>
          <w:rFonts w:ascii="Arial" w:hAnsi="Arial"/>
          <w:b/>
          <w:color w:val="231F20"/>
          <w:sz w:val="22"/>
        </w:rPr>
        <w:t>traiçoeira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rFonts w:ascii="Arial" w:hAnsi="Arial"/>
          <w:color w:val="231F20"/>
        </w:rPr>
        <w:t>A guerra entre duas nações de índios já ia longe e, todas as noites, no centro das duas aldeias, os velhos contavam as façanhas de seus guerreiros. Numa das nações, o jovem </w:t>
      </w:r>
      <w:r>
        <w:rPr>
          <w:color w:val="231F20"/>
        </w:rPr>
        <w:t>Aramirim ouvia fascinado as narrativas da valentia dos companheiros mais</w:t>
      </w:r>
      <w:r>
        <w:rPr>
          <w:color w:val="231F20"/>
          <w:spacing w:val="-22"/>
        </w:rPr>
        <w:t> </w:t>
      </w:r>
      <w:r>
        <w:rPr>
          <w:color w:val="231F20"/>
        </w:rPr>
        <w:t>velhos.</w:t>
      </w:r>
      <w:r>
        <w:rPr/>
      </w:r>
    </w:p>
    <w:p>
      <w:pPr>
        <w:pStyle w:val="BodyText"/>
        <w:spacing w:line="240" w:lineRule="auto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outra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aldeia,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pequeno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Iraré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tremia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orgulho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ouvindo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os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velhos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contarem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as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vitórias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/>
        <w:ind w:left="616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5</w:t>
        <w:tab/>
      </w:r>
      <w:r>
        <w:rPr>
          <w:rFonts w:ascii="Arial" w:hAnsi="Arial"/>
          <w:color w:val="231F20"/>
        </w:rPr>
        <w:t>dos corajosos guerreiros de sua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nação.</w:t>
      </w:r>
      <w:r>
        <w:rPr>
          <w:rFonts w:ascii="Arial" w:hAnsi="Arial"/>
        </w:rPr>
      </w:r>
    </w:p>
    <w:p>
      <w:pPr>
        <w:pStyle w:val="BodyText"/>
        <w:spacing w:line="266" w:lineRule="auto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manhã,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Iraré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abaixou-se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beira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riacho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matar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sede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e,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repente,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viu </w:t>
      </w:r>
      <w:r>
        <w:rPr>
          <w:rFonts w:ascii="Arial" w:hAnsi="Arial"/>
          <w:color w:val="231F20"/>
        </w:rPr>
        <w:t>refletida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água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figura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jovem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Aramirim,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seu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terrível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inimigo!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Por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momento,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os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dois </w:t>
      </w:r>
      <w:r>
        <w:rPr>
          <w:rFonts w:ascii="Arial" w:hAnsi="Arial"/>
          <w:color w:val="231F20"/>
        </w:rPr>
        <w:t>meninos olharam-se imóveis,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desafiadores.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arco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as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flechas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Iraré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estavam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longe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suas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mãos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pequeno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curumim</w:t>
      </w:r>
      <w:r>
        <w:rPr>
          <w:rFonts w:ascii="Arial" w:hAnsi="Arial"/>
          <w:color w:val="231F20"/>
          <w:spacing w:val="23"/>
        </w:rPr>
        <w:t> </w:t>
      </w:r>
      <w:r>
        <w:rPr>
          <w:rFonts w:ascii="Arial" w:hAnsi="Arial"/>
          <w:color w:val="231F20"/>
        </w:rPr>
        <w:t>viu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/>
        <w:ind w:left="554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10</w:t>
        <w:tab/>
      </w:r>
      <w:r>
        <w:rPr>
          <w:rFonts w:ascii="Arial"/>
          <w:color w:val="231F20"/>
        </w:rPr>
        <w:t>Aramirim tomar o arco, colocar uma flecha e apontar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cuidadosamente.</w:t>
      </w:r>
      <w:r>
        <w:rPr>
          <w:rFonts w:ascii="Arial"/>
        </w:rPr>
      </w:r>
    </w:p>
    <w:p>
      <w:pPr>
        <w:pStyle w:val="BodyText"/>
        <w:spacing w:line="240" w:lineRule="auto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 </w:t>
      </w:r>
      <w:r>
        <w:rPr>
          <w:rFonts w:ascii="Arial" w:hAnsi="Arial" w:cs="Arial" w:eastAsia="Arial" w:hint="default"/>
          <w:color w:val="231F20"/>
          <w:spacing w:val="-3"/>
        </w:rPr>
        <w:t>Vamos, </w:t>
      </w:r>
      <w:r>
        <w:rPr>
          <w:rFonts w:ascii="Arial" w:hAnsi="Arial" w:cs="Arial" w:eastAsia="Arial" w:hint="default"/>
          <w:color w:val="231F20"/>
        </w:rPr>
        <w:t>Aramirim! – desafiou Iraré,</w:t>
      </w:r>
      <w:r>
        <w:rPr>
          <w:rFonts w:ascii="Arial" w:hAnsi="Arial" w:cs="Arial" w:eastAsia="Arial" w:hint="default"/>
          <w:color w:val="231F20"/>
          <w:spacing w:val="-9"/>
        </w:rPr>
        <w:t> </w:t>
      </w:r>
      <w:r>
        <w:rPr>
          <w:rFonts w:ascii="Arial" w:hAnsi="Arial" w:cs="Arial" w:eastAsia="Arial" w:hint="default"/>
          <w:color w:val="231F20"/>
        </w:rPr>
        <w:t>[...].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66" w:lineRule="auto"/>
        <w:ind w:left="1357" w:right="2652"/>
        <w:jc w:val="left"/>
        <w:rPr>
          <w:rFonts w:ascii="Arial" w:hAnsi="Arial" w:cs="Arial" w:eastAsia="Arial" w:hint="default"/>
        </w:rPr>
      </w:pPr>
      <w:r>
        <w:rPr>
          <w:color w:val="231F20"/>
        </w:rPr>
        <w:t>O pequeno Aramirim nada disse. Retesou a corda do arco</w:t>
      </w:r>
      <w:r>
        <w:rPr>
          <w:color w:val="231F20"/>
          <w:spacing w:val="-41"/>
        </w:rPr>
        <w:t> </w:t>
      </w:r>
      <w:r>
        <w:rPr>
          <w:color w:val="231F20"/>
        </w:rPr>
        <w:t>e...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Zás! – partiu a flecha cortando o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  <w:spacing w:val="-4"/>
        </w:rPr>
        <w:t>ar.</w:t>
      </w:r>
      <w:r>
        <w:rPr>
          <w:rFonts w:ascii="Arial" w:hAnsi="Arial" w:cs="Arial" w:eastAsia="Arial" w:hint="default"/>
          <w:spacing w:val="-4"/>
        </w:rPr>
      </w:r>
    </w:p>
    <w:p>
      <w:pPr>
        <w:pStyle w:val="BodyText"/>
        <w:spacing w:line="240" w:lineRule="auto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Zing! – e a flecha foi cravar-se na terra, logo atrás de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Iraré.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357" w:val="left" w:leader="none"/>
        </w:tabs>
        <w:spacing w:line="240" w:lineRule="auto"/>
        <w:ind w:left="554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15</w:t>
        <w:tab/>
      </w:r>
      <w:r>
        <w:rPr>
          <w:rFonts w:ascii="Arial" w:hAnsi="Arial" w:cs="Arial" w:eastAsia="Arial" w:hint="default"/>
          <w:color w:val="231F20"/>
        </w:rPr>
        <w:t>– Errou! – riu-se Iraré. [...]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Aramirim olhou bem firme nos olhos de Iraré 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respondeu:</w:t>
      </w:r>
      <w:r>
        <w:rPr>
          <w:rFonts w:ascii="Arial" w:hAnsi="Arial"/>
        </w:rPr>
      </w:r>
    </w:p>
    <w:p>
      <w:pPr>
        <w:pStyle w:val="BodyText"/>
        <w:spacing w:line="266" w:lineRule="auto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– Não, Iraré. Aramirim não errou – logo virou as costas e foi embora, desaparecendo </w:t>
      </w:r>
      <w:r>
        <w:rPr>
          <w:rFonts w:ascii="Arial" w:hAnsi="Arial" w:cs="Arial" w:eastAsia="Arial" w:hint="default"/>
          <w:color w:val="231F20"/>
        </w:rPr>
        <w:t>entre as sombras da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floresta.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Iraré olhou atrás de si: lá estava a flecha de Aramirim, cravada no solo, logo depois </w:t>
      </w:r>
      <w:r>
        <w:rPr>
          <w:rFonts w:ascii="Arial" w:hAnsi="Arial"/>
          <w:color w:val="231F20"/>
          <w:spacing w:val="5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/>
        <w:ind w:left="554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20</w:t>
        <w:tab/>
      </w:r>
      <w:r>
        <w:rPr>
          <w:rFonts w:ascii="Arial" w:hAnsi="Arial"/>
          <w:color w:val="231F20"/>
        </w:rPr>
        <w:t>ter trespassado uma venenosa cascavel, que estava pronta para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picá-lo!</w:t>
      </w:r>
      <w:r>
        <w:rPr>
          <w:rFonts w:ascii="Arial" w:hAnsi="Arial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Aramirim não era um covarde. Era um pequeno bravo guerreiro, capaz de salvar a vida de um</w:t>
      </w:r>
      <w:r>
        <w:rPr>
          <w:color w:val="231F20"/>
          <w:spacing w:val="-10"/>
        </w:rPr>
        <w:t> </w:t>
      </w:r>
      <w:r>
        <w:rPr>
          <w:color w:val="231F20"/>
        </w:rPr>
        <w:t>inimigo!</w:t>
      </w:r>
      <w:r>
        <w:rPr/>
      </w:r>
    </w:p>
    <w:p>
      <w:pPr>
        <w:pStyle w:val="BodyText"/>
        <w:spacing w:line="266" w:lineRule="auto" w:before="0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Logo os chefes souberam do acontecido e foi feita a paz entre as nações inimigas: os </w:t>
      </w:r>
      <w:r>
        <w:rPr>
          <w:rFonts w:ascii="Arial" w:hAnsi="Arial"/>
          <w:color w:val="231F20"/>
        </w:rPr>
        <w:t>dois caciques finalmente se abraçaram, como chefes de nações irmãs, graças à   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</w:rPr>
        <w:t>valentia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7352"/>
        <w:jc w:val="left"/>
      </w:pPr>
      <w:r>
        <w:rPr>
          <w:color w:val="231F20"/>
        </w:rPr>
        <w:t>25</w:t>
        <w:tab/>
        <w:t>de um menino!</w:t>
      </w:r>
      <w:r>
        <w:rPr>
          <w:color w:val="231F20"/>
          <w:spacing w:val="-3"/>
        </w:rPr>
        <w:t> </w:t>
      </w:r>
      <w:r>
        <w:rPr>
          <w:color w:val="231F20"/>
        </w:rPr>
        <w:t>[...]</w:t>
      </w:r>
      <w:r>
        <w:rPr/>
      </w:r>
    </w:p>
    <w:p>
      <w:pPr>
        <w:spacing w:before="12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61">
        <w:r>
          <w:rPr>
            <w:rFonts w:ascii="Arial" w:hAnsi="Arial"/>
            <w:color w:val="231F20"/>
            <w:sz w:val="16"/>
          </w:rPr>
          <w:t>em: &lt;http://www.bibliotecapedrobandeira.com.br/pdfs/contos/a_flecha_traicoeira.pdf&gt;.</w:t>
        </w:r>
      </w:hyperlink>
      <w:r>
        <w:rPr>
          <w:rFonts w:ascii="Arial" w:hAnsi="Arial"/>
          <w:color w:val="231F20"/>
          <w:sz w:val="16"/>
        </w:rPr>
        <w:t> Acesso em: 3 dez. 2013.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sz w:val="16"/>
        </w:rPr>
      </w:r>
    </w:p>
    <w:p>
      <w:pPr>
        <w:spacing w:before="36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(P090063F5_SUP)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(P090063F5) </w:t>
      </w:r>
      <w:r>
        <w:rPr>
          <w:rFonts w:ascii="Arial" w:hAnsi="Arial"/>
          <w:color w:val="231F20"/>
          <w:sz w:val="22"/>
        </w:rPr>
        <w:t>Qual é o fato que dá origem aos acontecimentos dessa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cascavel venenosa aparecer na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floresta.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nações inimigas fazerem as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pazes.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índio Iraré ter encontrado o índio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Aramirim.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velhos índios contarem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o termo “Zing!” (ℓ. 14)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barulho da cascavel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floresta.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riso do índio para seu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inimigo.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ruído do índio andando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floresta.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som da flecha batendo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solo.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(P090065F5) </w:t>
      </w:r>
      <w:r>
        <w:rPr>
          <w:rFonts w:ascii="Arial" w:hAnsi="Arial"/>
          <w:color w:val="231F20"/>
          <w:sz w:val="22"/>
        </w:rPr>
        <w:t>De acordo com esse texto, o índio Aramirim demonstrou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ser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bondoso.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orgulhoso.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0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/>
        <w:ind w:left="43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072847" cy="1786127"/>
            <wp:effectExtent l="0" t="0" r="0" b="0"/>
            <wp:docPr id="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847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65"/>
        <w:ind w:left="3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63">
        <w:r>
          <w:rPr>
            <w:rFonts w:ascii="Arial" w:hAnsi="Arial"/>
            <w:color w:val="231F20"/>
            <w:sz w:val="16"/>
          </w:rPr>
          <w:t>em: &lt;http://www1.folha.uol.com.br/ilustrada/cartum/cartunsdiarios/#12/9/2013&gt;.</w:t>
        </w:r>
      </w:hyperlink>
      <w:r>
        <w:rPr>
          <w:rFonts w:ascii="Arial" w:hAnsi="Arial"/>
          <w:color w:val="231F20"/>
          <w:sz w:val="16"/>
        </w:rPr>
        <w:t> Acesso em: 12 set.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(P090062F5_SUP)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(P090062F5)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esperou a ajuda do gato para conseguir armar 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armadilha.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pegou um camundongo com 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ratoeira.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irritou com o gato conversando com 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camundongo.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machucou ao armar 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ratoeira.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Heading1"/>
        <w:spacing w:line="240" w:lineRule="auto" w:before="0"/>
        <w:ind w:right="735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64956pt;width:482.9pt;height:268.850pt;mso-position-horizontal-relative:page;mso-position-vertical-relative:paragraph;z-index:3544;mso-wrap-distance-left:0;mso-wrap-distance-right:0" coordorigin="1124,153" coordsize="9658,5377">
            <v:group style="position:absolute;left:1701;top:163;width:2;height:5357" coordorigin="1701,163" coordsize="2,5357">
              <v:shape style="position:absolute;left:1701;top:163;width:2;height:5357" coordorigin="1701,163" coordsize="0,5357" path="m1701,5520l1701,163e" filled="false" stroked="true" strokeweight=".5pt" strokecolor="#010202">
                <v:path arrowok="t"/>
              </v:shape>
            </v:group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5357" coordorigin="1134,163" coordsize="2,5357">
              <v:shape style="position:absolute;left:1134;top:163;width:2;height:5357" coordorigin="1134,163" coordsize="0,5357" path="m1134,552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0772;top:163;width:2;height:5357" coordorigin="10772,163" coordsize="2,5357">
              <v:shape style="position:absolute;left:10772;top:163;width:2;height:5357" coordorigin="10772,163" coordsize="0,5357" path="m10772,5520l10772,163e" filled="false" stroked="true" strokeweight=".5pt" strokecolor="#231f20">
                <v:path arrowok="t"/>
              </v:shape>
            </v:group>
            <v:group style="position:absolute;left:1129;top:5525;width:572;height:2" coordorigin="1129,5525" coordsize="572,2">
              <v:shape style="position:absolute;left:1129;top:5525;width:572;height:2" coordorigin="1129,5525" coordsize="572,0" path="m1129,5525l1701,5525e" filled="false" stroked="true" strokeweight=".5pt" strokecolor="#231f20">
                <v:path arrowok="t"/>
              </v:shape>
            </v:group>
            <v:group style="position:absolute;left:1701;top:5525;width:9076;height:2" coordorigin="1701,5525" coordsize="9076,2">
              <v:shape style="position:absolute;left:1701;top:5525;width:9076;height:2" coordorigin="1701,5525" coordsize="9076,0" path="m1701,5525l10777,5525e" filled="false" stroked="true" strokeweight=".5pt" strokecolor="#231f20">
                <v:path arrowok="t"/>
              </v:shape>
              <v:shape style="position:absolute;left:1356;top:172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42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53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0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É verdade que o açaí é uma das frutas mais calóricas que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existem?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é, não. Só para comparar, 100 gramas da fruta têm em média 65 calorias. É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mesmo que 100 gramas de manga ou de maçã, e bem menos que 100 gramas de banana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(105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abacate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(162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supercalórico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tamarindo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(230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onde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açaí?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consumido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lanchonetes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bastante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calórico é a adição de outros ingredientes no preparo da polpa, como açúcar e xarope de guaraná”,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explica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químico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Hervé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Rogez,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Universidade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Federal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(UFPA)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autor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livro Sabor Açaí. O famoso açaí “na tigela”, popular na Região Sudeste, é preparado justamente com essa polpa turbinada. E com uma agravante: muitas vezes, o açaí vem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acompanhado de outras delícias, como banana e granola, que aumentam muito o total 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calorias [...]. Mas não entre na neura de ficar contando calorias que nem louco.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Vale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supernutritivo.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“Primeiro,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antioxidante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retardar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envelhecimento.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Segundo,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saudável,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semelhante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azeite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oliva,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sistema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cardiovascular”,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afirma a nutricionista Cynthia Antonaccio [...]. Sem contar que a fruta é rica em fibras, manganês, cobre, cálcio, magnésio, proteínas e potássio. Uma última curiosidade sobre 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fruta é que seu modo de consumo no Norte e Nordeste do país é bem diferente. Nessas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regiões, suco de açaí é misturado à farinha de mandioca ou tapioca. O produto final é um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mingau meio doce, que os nortistas adoram comer com peixe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frito.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em:</w:t>
      </w:r>
      <w:r>
        <w:rPr>
          <w:rFonts w:ascii="Arial" w:hAnsi="Arial"/>
          <w:color w:val="231F20"/>
          <w:spacing w:val="-10"/>
          <w:sz w:val="16"/>
        </w:rPr>
        <w:t> </w:t>
      </w:r>
      <w:hyperlink r:id="rId64">
        <w:r>
          <w:rPr>
            <w:rFonts w:ascii="Arial" w:hAnsi="Arial"/>
            <w:color w:val="231F20"/>
            <w:spacing w:val="-7"/>
            <w:sz w:val="16"/>
          </w:rPr>
          <w:t>&lt;http://mundoestranho.abril.com.br/materia/e-verdade-que-o-acai-e-uma-das-frutas-mais-caloricas-que-existem&gt;.</w:t>
        </w:r>
      </w:hyperlink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em: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21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ago.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114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7"/>
          <w:sz w:val="16"/>
        </w:rPr>
        <w:t>Fragmento. (P090057F5_SUP)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(P090057F5) </w:t>
      </w:r>
      <w:r>
        <w:rPr>
          <w:rFonts w:ascii="Arial" w:hAnsi="Arial"/>
          <w:color w:val="231F20"/>
          <w:sz w:val="22"/>
        </w:rPr>
        <w:t>Qual é a informação principal desse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é consumido de forma diferente no Norte e no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Nordeste.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é menos calórico que diversas outras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frutas.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possui ação antioxidante e gordura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saudável.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vem acompanhado de outros ingredientes no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Sudeste.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(P090058F5) </w:t>
      </w:r>
      <w:r>
        <w:rPr>
          <w:rFonts w:ascii="Arial" w:hAnsi="Arial"/>
          <w:color w:val="231F20"/>
          <w:sz w:val="22"/>
        </w:rPr>
        <w:t>De acordo com esse texto, o açaí consumido nas lanchonetes é mais calórico devido a </w:t>
      </w:r>
      <w:r>
        <w:rPr>
          <w:rFonts w:ascii="Arial" w:hAnsi="Arial"/>
          <w:color w:val="231F20"/>
          <w:sz w:val="22"/>
        </w:rPr>
        <w:t>ingredientes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farinha de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mandioca.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tapioca.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tamarindo.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xarope 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guaraná.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</w:t>
      </w:r>
      <w:r>
        <w:rPr>
          <w:rFonts w:ascii="Arial" w:hAnsi="Arial" w:cs="Arial" w:eastAsia="Arial" w:hint="default"/>
          <w:color w:val="231F20"/>
        </w:rPr>
        <w:t>É verdade que o açaí é uma das frutas mais calóricas que existem?</w:t>
      </w:r>
      <w:r>
        <w:rPr>
          <w:color w:val="231F20"/>
        </w:rPr>
        <w:t>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66" w:lineRule="auto" w:before="0" w:after="0"/>
        <w:ind w:left="110" w:right="11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(P090060F5)</w:t>
      </w:r>
      <w:r>
        <w:rPr>
          <w:rFonts w:ascii="Arial" w:hAnsi="Arial" w:cs="Arial" w:eastAsia="Arial" w:hint="default"/>
          <w:color w:val="231F20"/>
          <w:spacing w:val="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“Vale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pena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açaí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vez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quando,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  <w:u w:val="thick" w:color="231F20"/>
        </w:rPr>
        <w:t>porque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ele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supernutritivo.”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10-11),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termo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destaque estabelece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relação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finalidade.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“Mas não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entre na neura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 ficar contando calorias que nem louco.” (ℓ. 10), a expressão em destaque significa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ficar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cansado.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confuso.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irritado.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preocupado.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7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“Mas não entre na neura de ficar contando calorias que nem louco.” (ℓ. 10), a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 utilizada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científica.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6"/>
          <w:footerReference w:type="default" r:id="rId6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8"/>
          <w:footerReference w:type="default" r:id="rId6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0"/>
          <w:footerReference w:type="default" r:id="rId7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74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75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72"/>
      <w:footerReference w:type="default" r:id="rId73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34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34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3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33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3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3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31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30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30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1"/>
      <w:numFmt w:val="decimal"/>
      <w:lvlText w:val="%1"/>
      <w:lvlJc w:val="left"/>
      <w:pPr>
        <w:ind w:left="423" w:hanging="264"/>
        <w:jc w:val="left"/>
      </w:pPr>
      <w:rPr>
        <w:rFonts w:hint="default" w:ascii="Arial" w:hAnsi="Arial" w:eastAsia="Arial"/>
        <w:color w:val="231F20"/>
        <w:spacing w:val="-15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920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68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7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5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14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62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11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60" w:hanging="264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18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4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8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5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0" w:hanging="257"/>
        <w:jc w:val="left"/>
      </w:pPr>
      <w:rPr>
        <w:rFonts w:hint="default" w:ascii="Arial" w:hAnsi="Arial" w:eastAsia="Arial"/>
        <w:color w:val="231F20"/>
        <w:spacing w:val="-5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57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4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9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0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6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334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04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88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23">
    <w:abstractNumId w:val="22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footer" Target="footer2.xml"/><Relationship Id="rId37" Type="http://schemas.openxmlformats.org/officeDocument/2006/relationships/hyperlink" Target="http://rioshow.oglobo.globo.com/cinema/eventos/criticas-de-usuario/o-lado-bom-da-" TargetMode="External"/><Relationship Id="rId38" Type="http://schemas.openxmlformats.org/officeDocument/2006/relationships/hyperlink" Target="http://rioshow.oglobo.globo.com/cinema/eventos/criticas-de-usuario/o-lado-bom-da-vida-7699.aspx" TargetMode="External"/><Relationship Id="rId39" Type="http://schemas.openxmlformats.org/officeDocument/2006/relationships/footer" Target="footer3.xml"/><Relationship Id="rId40" Type="http://schemas.openxmlformats.org/officeDocument/2006/relationships/image" Target="media/image30.png"/><Relationship Id="rId41" Type="http://schemas.openxmlformats.org/officeDocument/2006/relationships/hyperlink" Target="http://migre.me/h377o" TargetMode="External"/><Relationship Id="rId42" Type="http://schemas.openxmlformats.org/officeDocument/2006/relationships/header" Target="header2.xml"/><Relationship Id="rId43" Type="http://schemas.openxmlformats.org/officeDocument/2006/relationships/footer" Target="footer4.xml"/><Relationship Id="rId44" Type="http://schemas.openxmlformats.org/officeDocument/2006/relationships/header" Target="header3.xml"/><Relationship Id="rId45" Type="http://schemas.openxmlformats.org/officeDocument/2006/relationships/footer" Target="footer5.xml"/><Relationship Id="rId46" Type="http://schemas.openxmlformats.org/officeDocument/2006/relationships/footer" Target="footer6.xml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footer" Target="footer7.xml"/><Relationship Id="rId55" Type="http://schemas.openxmlformats.org/officeDocument/2006/relationships/header" Target="header4.xml"/><Relationship Id="rId56" Type="http://schemas.openxmlformats.org/officeDocument/2006/relationships/footer" Target="footer8.xml"/><Relationship Id="rId57" Type="http://schemas.openxmlformats.org/officeDocument/2006/relationships/hyperlink" Target="http://migre.me/gna6m" TargetMode="External"/><Relationship Id="rId58" Type="http://schemas.openxmlformats.org/officeDocument/2006/relationships/image" Target="media/image38.png"/><Relationship Id="rId59" Type="http://schemas.openxmlformats.org/officeDocument/2006/relationships/hyperlink" Target="http://migre.me/hOlz1" TargetMode="External"/><Relationship Id="rId60" Type="http://schemas.openxmlformats.org/officeDocument/2006/relationships/header" Target="header5.xml"/><Relationship Id="rId61" Type="http://schemas.openxmlformats.org/officeDocument/2006/relationships/hyperlink" Target="http://www.bibliotecapedrobandeira.com.br/pdfs/contos/a_flecha_traicoeira.pdf" TargetMode="External"/><Relationship Id="rId62" Type="http://schemas.openxmlformats.org/officeDocument/2006/relationships/image" Target="media/image39.png"/><Relationship Id="rId63" Type="http://schemas.openxmlformats.org/officeDocument/2006/relationships/hyperlink" Target="http://www1.folha.uol.com.br/ilustrada/cartum/cartunsdiarios/%2312/9/2013" TargetMode="External"/><Relationship Id="rId64" Type="http://schemas.openxmlformats.org/officeDocument/2006/relationships/hyperlink" Target="http://mundoestranho.abril.com.br/materia/e-verdade-que-o-acai-e-uma-das-frutas-mais-caloricas-que-existem" TargetMode="External"/><Relationship Id="rId65" Type="http://schemas.openxmlformats.org/officeDocument/2006/relationships/header" Target="header6.xml"/><Relationship Id="rId66" Type="http://schemas.openxmlformats.org/officeDocument/2006/relationships/header" Target="header7.xml"/><Relationship Id="rId67" Type="http://schemas.openxmlformats.org/officeDocument/2006/relationships/footer" Target="footer9.xml"/><Relationship Id="rId68" Type="http://schemas.openxmlformats.org/officeDocument/2006/relationships/header" Target="header8.xml"/><Relationship Id="rId69" Type="http://schemas.openxmlformats.org/officeDocument/2006/relationships/footer" Target="footer10.xml"/><Relationship Id="rId70" Type="http://schemas.openxmlformats.org/officeDocument/2006/relationships/header" Target="header9.xml"/><Relationship Id="rId71" Type="http://schemas.openxmlformats.org/officeDocument/2006/relationships/footer" Target="footer11.xml"/><Relationship Id="rId72" Type="http://schemas.openxmlformats.org/officeDocument/2006/relationships/header" Target="header10.xml"/><Relationship Id="rId73" Type="http://schemas.openxmlformats.org/officeDocument/2006/relationships/footer" Target="footer12.xml"/><Relationship Id="rId74" Type="http://schemas.openxmlformats.org/officeDocument/2006/relationships/image" Target="media/image40.png"/><Relationship Id="rId75" Type="http://schemas.openxmlformats.org/officeDocument/2006/relationships/image" Target="media/image41.png"/><Relationship Id="rId76" Type="http://schemas.openxmlformats.org/officeDocument/2006/relationships/image" Target="media/image42.png"/><Relationship Id="rId7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C0904.indb</dc:title>
  <dcterms:created xsi:type="dcterms:W3CDTF">2016-02-07T04:57:23Z</dcterms:created>
  <dcterms:modified xsi:type="dcterms:W3CDTF">2016-02-07T04:57:23Z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