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fecd6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f8991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F8991C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F8991C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F8991C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f8991c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F8991C"/>
          <w:sz w:val="40"/>
        </w:rPr>
        <w:t>LÍNGUA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PORTUGUESA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E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F8991C"/>
          <w:sz w:val="36"/>
        </w:rPr>
        <w:t>9º ano</w:t>
      </w:r>
      <w:r>
        <w:rPr>
          <w:rFonts w:ascii="Arial" w:hAnsi="Arial"/>
          <w:b/>
          <w:color w:val="F8991C"/>
          <w:spacing w:val="16"/>
          <w:sz w:val="36"/>
        </w:rPr>
        <w:t> </w:t>
      </w:r>
      <w:r>
        <w:rPr>
          <w:rFonts w:ascii="Arial" w:hAnsi="Arial"/>
          <w:b/>
          <w:color w:val="F8991C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F8991C"/>
          <w:sz w:val="36"/>
        </w:rPr>
        <w:t>Ensino</w:t>
      </w:r>
      <w:r>
        <w:rPr>
          <w:rFonts w:ascii="Arial"/>
          <w:b/>
          <w:color w:val="F8991C"/>
          <w:spacing w:val="2"/>
          <w:sz w:val="36"/>
        </w:rPr>
        <w:t> </w:t>
      </w:r>
      <w:r>
        <w:rPr>
          <w:rFonts w:ascii="Arial"/>
          <w:b/>
          <w:color w:val="F8991C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F8991C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F8991C"/>
          <w:sz w:val="64"/>
        </w:rPr>
        <w:t>C0907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f8991c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F8991C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8991C"/>
          <w:w w:val="105"/>
        </w:rPr>
        <w:t>Data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de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Nascimento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2624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fecd6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LM9EF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6"/>
          <w:szCs w:val="26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9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 para o bem do</w:t>
            </w:r>
            <w:r>
              <w:rPr>
                <w:rFonts w:ascii="Arial" w:hAnsi="Arial"/>
                <w:b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cérebro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não pode ouvir falar em óleo de fígado de bacalhau.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Tudo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bem que na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vida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existem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coisas,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digamos,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saborosas.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maioria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casos,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má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impressão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deve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trauma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infância,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já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mães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avós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obrigavam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sua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prole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mandar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goela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abaixo umas tantas colheradas do tal suplemento. A justificativa era vaga: “Faz bem”. E engula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esta: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elas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estavam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certas.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Especialmente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diz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respeito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à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inteligência.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conheciam direito esse benefício, hoje a ciência</w:t>
            </w:r>
            <w:r>
              <w:rPr>
                <w:rFonts w:ascii="Arial" w:hAnsi="Arial" w:cs="Arial" w:eastAsia="Arial" w:hint="default"/>
                <w:color w:val="231F20"/>
                <w:spacing w:val="-3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explica.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Claro, você não precisa recorrer ao óleo. Desde que acrescente algumas porções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peixe à sua dieta, está tudo certo. A medida é essencial para manter nada menos do que  o cérebro em forma. Mas, tanto no óleo de fígado de bacalhau quanto em um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sashimi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salmão ou numa sardinha bem temperada, os autores da proeza na massa cinzenta são os ácidos graxos ômega-3, encontrados principalmente em espécies de águas frias. “Esse tipo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gordura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influencia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desempenho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cognitivo”,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aponta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pesquisadora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Maria</w:t>
            </w:r>
            <w:r>
              <w:rPr>
                <w:rFonts w:ascii="Arial" w:hAnsi="Arial" w:cs="Arial" w:eastAsia="Arial" w:hint="default"/>
                <w:color w:val="231F20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Aberg,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Universidade de Gotemburgo, na Suécia.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54" w:right="140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19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&lt;http://saude.abril.com.br/edicoes/0310/nutricao/conteudo_451602.shtml&gt;.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26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Peixes e castanhas não melhoram o</w:t>
            </w:r>
            <w:r>
              <w:rPr>
                <w:rFonts w:ascii="Arial" w:hAnsi="Arial"/>
                <w:b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raciocínio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Sabe quando sua mãe pregava que comer peixe ajudava a ficar mais inteligente?    Pois é, esqueça. Ao contrário dos estudos anteriores, pesquisadores da Universidade de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Iowa descobriram que o ômega-3 presente em peixes como salmão e nas castanhas não contribuem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nada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melhora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raciocínio.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trabalho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foi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publicado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edição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on</w:t>
            </w:r>
            <w:r>
              <w:rPr>
                <w:rFonts w:ascii="Arial" w:hAnsi="Arial" w:cs="Arial" w:eastAsia="Arial" w:hint="default"/>
                <w:i/>
                <w:color w:val="010202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line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da “Neurology”, revista da Academia Americana de</w:t>
            </w:r>
            <w:r>
              <w:rPr>
                <w:rFonts w:ascii="Arial" w:hAnsi="Arial" w:cs="Arial" w:eastAsia="Arial" w:hint="default"/>
                <w:color w:val="010202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Neurologia.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3" w:lineRule="exact"/>
              <w:ind w:left="391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010202"/>
                <w:sz w:val="22"/>
              </w:rPr>
              <w:t>O estudo foi feito com 2.157 mulheres com idades de 65 a 80 anos</w:t>
            </w:r>
            <w:r>
              <w:rPr>
                <w:rFonts w:ascii="Arial"/>
                <w:color w:val="010202"/>
                <w:spacing w:val="-1"/>
                <w:sz w:val="22"/>
              </w:rPr>
              <w:t> </w:t>
            </w:r>
            <w:r>
              <w:rPr>
                <w:rFonts w:ascii="Arial"/>
                <w:color w:val="010202"/>
                <w:sz w:val="22"/>
              </w:rPr>
              <w:t>[...].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7"/>
              <w:ind w:right="107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muito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interesse</w:t>
            </w:r>
            <w:r>
              <w:rPr>
                <w:rFonts w:ascii="Arial" w:hAnsi="Arial" w:cs="Arial" w:eastAsia="Arial" w:hint="default"/>
                <w:color w:val="010202"/>
                <w:spacing w:val="2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ômega-3</w:t>
            </w:r>
            <w:r>
              <w:rPr>
                <w:rFonts w:ascii="Arial" w:hAnsi="Arial" w:cs="Arial" w:eastAsia="Arial" w:hint="default"/>
                <w:color w:val="010202"/>
                <w:spacing w:val="2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como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uma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maneira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evitar</w:t>
            </w:r>
            <w:r>
              <w:rPr>
                <w:rFonts w:ascii="Arial" w:hAnsi="Arial" w:cs="Arial" w:eastAsia="Arial" w:hint="default"/>
                <w:color w:val="010202"/>
                <w:spacing w:val="2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ou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retardar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1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declínio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7"/>
              <w:ind w:left="108" w:right="0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010202"/>
                <w:sz w:val="22"/>
              </w:rPr>
              <w:t>cognitivo,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mas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infelizmente</w:t>
            </w:r>
            <w:r>
              <w:rPr>
                <w:rFonts w:ascii="Arial" w:hAnsi="Arial"/>
                <w:color w:val="010202"/>
                <w:spacing w:val="-24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nosso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estudo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não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encontrou</w:t>
            </w:r>
            <w:r>
              <w:rPr>
                <w:rFonts w:ascii="Arial" w:hAnsi="Arial"/>
                <w:color w:val="010202"/>
                <w:spacing w:val="-24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o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efeito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nas</w:t>
            </w:r>
            <w:r>
              <w:rPr>
                <w:rFonts w:ascii="Arial" w:hAnsi="Arial"/>
                <w:color w:val="010202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voluntárias</w:t>
            </w:r>
            <w:r>
              <w:rPr>
                <w:rFonts w:ascii="Arial" w:hAnsi="Arial"/>
                <w:color w:val="010202"/>
                <w:spacing w:val="-24"/>
                <w:sz w:val="22"/>
              </w:rPr>
              <w:t> </w:t>
            </w:r>
            <w:r>
              <w:rPr>
                <w:rFonts w:ascii="Arial" w:hAnsi="Arial"/>
                <w:color w:val="010202"/>
                <w:sz w:val="22"/>
              </w:rPr>
              <w:t>pesquisadas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"/>
              <w:ind w:left="108" w:right="106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 diz o autor do estudo Eric Ammann, da Universidade de Iowa – não recomendamos,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entretanto, que as pessoas mudem suas dietas baseadas nesses resultados porque o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ômega-3 parece trazer benefícios gerais para a saúde e peixe e castanhas podem ser alternativas saudáveis que a carne vermelha e laticínios ricos em gordura saturada.</w:t>
            </w:r>
            <w:r>
              <w:rPr>
                <w:rFonts w:ascii="Arial" w:hAnsi="Arial" w:cs="Arial" w:eastAsia="Arial" w:hint="default"/>
                <w:color w:val="010202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> </w:t>
            </w:r>
            <w:hyperlink r:id="rId20">
              <w:r>
                <w:rPr>
                  <w:rFonts w:ascii="Arial" w:hAnsi="Arial"/>
                  <w:color w:val="231F20"/>
                  <w:sz w:val="16"/>
                </w:rPr>
                <w:t>&lt;http://oglobo.globo.com/saude/peixes-castanhas-nao-melhoram-raciocinio-10138897&gt;.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16"/>
              <w:ind w:right="106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26 set. 2013.</w:t>
            </w:r>
            <w:r>
              <w:rPr>
                <w:rFonts w:ascii="Arial"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(P090030F5_SUP)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(P090030F5) </w:t>
      </w:r>
      <w:r>
        <w:rPr>
          <w:rFonts w:ascii="Arial" w:hAnsi="Arial"/>
          <w:color w:val="231F20"/>
          <w:sz w:val="22"/>
        </w:rPr>
        <w:t>Esses textos apresentam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contrárias.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idênticas.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headerReference w:type="default" r:id="rId17"/>
          <w:footerReference w:type="default" r:id="rId18"/>
          <w:pgSz w:w="11910" w:h="16840"/>
          <w:pgMar w:header="377" w:footer="324" w:top="560" w:bottom="520" w:left="740" w:right="740"/>
          <w:pgNumType w:start="1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(P090031F5) </w:t>
      </w:r>
      <w:r>
        <w:rPr>
          <w:rFonts w:ascii="Arial" w:hAnsi="Arial"/>
          <w:color w:val="231F20"/>
          <w:sz w:val="22"/>
        </w:rPr>
        <w:t>Esses textos têm o objetivo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crítica.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relatar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52" w:space="5094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“Peixe para o bem do cérebro” e “Peixes e castanhas não melhoram o raciocínio” para responder às questões</w:t>
      </w:r>
      <w:r>
        <w:rPr>
          <w:color w:val="231F20"/>
          <w:spacing w:val="-2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0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(P090032F5)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obrigavam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prole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mandar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goela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abaixo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destacada foi empregada</w:t>
      </w:r>
      <w:r>
        <w:rPr>
          <w:rFonts w:ascii="Arial"/>
          <w:color w:val="231F20"/>
          <w:spacing w:val="-21"/>
        </w:rPr>
        <w:t> </w:t>
      </w:r>
      <w:r>
        <w:rPr>
          <w:rFonts w:ascii="Arial"/>
          <w:color w:val="231F20"/>
        </w:rPr>
        <w:t>para</w:t>
      </w:r>
      <w:r>
        <w:rPr>
          <w:rFonts w:asci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 obrigação das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enfatizar a importância da alimentação durante 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 comparação entre e educação dada por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ironizar a forma como os filhos eram obrigados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comer.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5" w:right="0" w:hanging="40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(P090033F5)</w:t>
      </w:r>
      <w:r>
        <w:rPr>
          <w:rFonts w:ascii="Arial" w:hAnsi="Arial" w:cs="Arial" w:eastAsia="Arial" w:hint="default"/>
          <w:color w:val="231F20"/>
          <w:spacing w:val="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autores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proeza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massa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cinzenta...”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destacada tem o mesmo sentido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de</w:t>
      </w:r>
      <w:r>
        <w:rPr>
          <w:rFonts w:ascii="Arial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benefício.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heroísmo.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mágica.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raciocínio.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(P090034F5) </w:t>
      </w:r>
      <w:r>
        <w:rPr>
          <w:rFonts w:ascii="Arial" w:hAnsi="Arial"/>
          <w:color w:val="231F20"/>
          <w:sz w:val="22"/>
        </w:rPr>
        <w:t>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está 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6" w:val="left" w:leader="none"/>
        </w:tabs>
        <w:spacing w:line="266" w:lineRule="auto" w:before="83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ômega-3 presente em peixes como salmão e nas castanhas não contribuem em nada para a melhora do raciocínio.”.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trabalho foi publicado na edição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on line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 ‘Neurology’,...”.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estudo foi feito com 2.157 mulheres com idades de 65 a 80 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84" w:val="left" w:leader="none"/>
        </w:tabs>
        <w:spacing w:line="266" w:lineRule="auto" w:before="2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recomendamos,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entretanto,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pessoas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mudem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dietas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baseadas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resultados...”.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70.477997pt;margin-top:15.502935pt;width:454.984211pt;height:164.4pt;mso-position-horizontal-relative:page;mso-position-vertical-relative:paragraph;z-index:1384;mso-wrap-distance-left:0;mso-wrap-distance-right:0" type="#_x0000_t75" stroked="false">
            <v:imagedata r:id="rId22" o:title=""/>
            <w10:wrap type="topAndBottom"/>
          </v:shape>
        </w:pict>
      </w:r>
    </w:p>
    <w:p>
      <w:pPr>
        <w:spacing w:before="36"/>
        <w:ind w:left="195" w:right="195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3">
        <w:r>
          <w:rPr>
            <w:rFonts w:ascii="Arial" w:hAnsi="Arial"/>
            <w:color w:val="231F20"/>
            <w:sz w:val="16"/>
          </w:rPr>
          <w:t>em: &lt;http://www.destaquesp.com/Especial/revista-da-luluzinha.html&gt;.</w:t>
        </w:r>
      </w:hyperlink>
      <w:r>
        <w:rPr>
          <w:rFonts w:ascii="Arial" w:hAnsi="Arial"/>
          <w:color w:val="231F20"/>
          <w:sz w:val="16"/>
        </w:rPr>
        <w:t> Acesso em: 18 jul.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(P090035F5_SUP)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(P090035F5) </w:t>
      </w:r>
      <w:r>
        <w:rPr>
          <w:rFonts w:ascii="Arial" w:hAnsi="Arial"/>
          <w:color w:val="231F20"/>
          <w:sz w:val="22"/>
        </w:rPr>
        <w:t>No último quadrinho desse texto,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decidiram brincar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parque.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fugiram com medo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aranha.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procuraram outro lugar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lanchar.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terminaram de comer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lanche.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1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7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03.7pt;height:253.45pt;mso-position-horizontal-relative:char;mso-position-vertical-relative:line" coordorigin="0,0" coordsize="8074,5069">
            <v:shape style="position:absolute;left:0;top:0;width:5390;height:4445" type="#_x0000_t75" stroked="false">
              <v:imagedata r:id="rId25" o:title=""/>
            </v:shape>
            <v:shape style="position:absolute;left:5381;top:0;width:2693;height:5069" type="#_x0000_t75" stroked="false">
              <v:imagedata r:id="rId26" o:title=""/>
            </v:shape>
            <v:shape style="position:absolute;left:0;top:4435;width:5390;height:634" type="#_x0000_t75" stroked="false">
              <v:imagedata r:id="rId27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59"/>
        <w:ind w:left="11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8">
        <w:r>
          <w:rPr>
            <w:rFonts w:ascii="Arial" w:hAnsi="Arial"/>
            <w:color w:val="231F20"/>
            <w:sz w:val="16"/>
          </w:rPr>
          <w:t>&lt;http://g1.globo.com/bemestar/noticia/2013/09/rotina-e-importante-para-alimentacao-da-crianca-em-casa-veja-mais-dicas.html&gt;.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6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5 set. 2013. Fragmentado.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(P090036F5_SUP)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(P090036F5) </w:t>
      </w:r>
      <w:r>
        <w:rPr>
          <w:rFonts w:ascii="Arial"/>
          <w:color w:val="231F20"/>
          <w:sz w:val="22"/>
        </w:rPr>
        <w:t>Esse texto foi escrito principalmente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cozinheiros.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(P090037F5) </w:t>
      </w:r>
      <w:r>
        <w:rPr>
          <w:rFonts w:ascii="Arial" w:hAnsi="Arial"/>
          <w:color w:val="231F20"/>
          <w:sz w:val="22"/>
        </w:rPr>
        <w:t>De acordo com esse texto, a família alimentar-se reunida estimula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melhor.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manter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metabolismo.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mistura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alimentos.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rotina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alimentar.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nos trechos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Tire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os obstáculos da mesa” e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Misture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alimentos”, as palavras destacadas foram utilizadas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4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9" w:right="99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Para leitor, não há motivo para impedir uso de bermuda 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reportagem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permitido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estava mais aguentando o calor no escritório.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maioria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obrigarem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funcionários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mínimo ilógico. Somos um país tropical que importou os costumes de vestimenta oriundos de países europeus, de clima temperado.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seria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empresários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tivessem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coragem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começar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99" w:right="99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panorama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desenvolver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cultura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Brazil”.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vejo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benefícios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nisso: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654" w:val="left" w:leader="none"/>
                        </w:tabs>
                        <w:spacing w:before="27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mais confortável para os funcionários,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700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mais barato para as empresas, pois poderiam ajustar os equipamentos de ar condicionado cerca de 2°C ou 3°C mais quente. Para um prédio grande, isso é uma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economia de algumas centenas ou milhares de reais 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Lembrando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significa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andar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esculhambado.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 e camisa e estar alinhado.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Oliver Abreu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Küffner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 Munique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(Alemanha)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4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9">
        <w:r>
          <w:rPr>
            <w:rFonts w:ascii="Arial" w:hAnsi="Arial"/>
            <w:color w:val="231F20"/>
            <w:sz w:val="16"/>
          </w:rPr>
          <w:t>&lt;http://www1.folha.uol.com.br/paineldoleitor/meuolhar/2014/02/1408399-para-leitor-nao-ha-motivo-para-impedir-uso-de-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bermuda-no-trabalho.shtml&gt;. Acesso em: 31 jan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2014.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(P080076F5) </w:t>
      </w:r>
      <w:r>
        <w:rPr>
          <w:rFonts w:ascii="Arial" w:hAnsi="Arial"/>
          <w:color w:val="231F20"/>
          <w:sz w:val="22"/>
        </w:rPr>
        <w:t>Qual é a ideia defendida pelo autor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empresas deveriam adaptar os costumes ao clima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brasileiro.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vestimentas vindas da Europa são usadas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cidadãos sofrem para trabalhar com o calor do Rio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Janeiro.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homens devem ser autorizados a usar saias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verão.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(P080077F5) </w:t>
      </w:r>
      <w:r>
        <w:rPr>
          <w:rFonts w:ascii="Arial" w:hAnsi="Arial"/>
          <w:color w:val="231F20"/>
          <w:sz w:val="22"/>
        </w:rPr>
        <w:t>Sobre a proibição do uso de bermudas nos escritórios, o autor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mostra-se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confuso.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indignado.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irônico.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</w:p>
    <w:tbl>
      <w:tblPr>
        <w:tblW w:w="0" w:type="auto"/>
        <w:jc w:val="left"/>
        <w:tblInd w:w="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9071"/>
      </w:tblGrid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5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Tagarela </w:t>
            </w:r>
            <w:r>
              <w:rPr>
                <w:rFonts w:ascii="Arial"/>
                <w:b/>
                <w:color w:val="231F20"/>
                <w:sz w:val="22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cinema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Odeio quem berra para pedir silêncio. Coisa de gente mal-educada. Ainda mais no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escuro, assusta as pessoas. Pior são aqueles que fazem “chiiiiiiiiiiiiiiiiiiiiiiiiiiiii” com tanta raiva que o chiado parece que não acaba nunca. Traumatiza, sabe? Semana passada,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por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exemplo, tive um pesadelo em que estava rodeada de</w:t>
            </w:r>
            <w:r>
              <w:rPr>
                <w:rFonts w:ascii="Arial" w:hAnsi="Arial" w:cs="Arial" w:eastAsia="Arial" w:hint="default"/>
                <w:color w:val="231F20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chaleiras.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Tudo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bem,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Admito.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baixinho,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mulher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civilizada.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Além </w:t>
            </w:r>
            <w:r>
              <w:rPr>
                <w:rFonts w:ascii="Arial" w:hAnsi="Arial"/>
                <w:color w:val="231F20"/>
                <w:sz w:val="22"/>
              </w:rPr>
              <w:t>do mais, quem quer solidão e silêncio total que fique em casa, alugue um DVD, se afunde no sofá diante daquela infinidade de canais que não param de passar filmes. Cinema é magia coletiva. O pior é que tem gente que não entende isso.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8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fato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consigo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reprimir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vem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profundezas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incapaz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conter </w:t>
            </w:r>
            <w:r>
              <w:rPr>
                <w:rFonts w:ascii="Arial" w:hAnsi="Arial"/>
                <w:color w:val="231F20"/>
                <w:spacing w:val="-9"/>
                <w:sz w:val="22"/>
              </w:rPr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os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comentários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paisagens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deslumbrantes,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roupas cafonas, sobre cortes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cabelo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certas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decorações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apartamento.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soluço,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simplesmente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controla.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 é duro conviver com a impaciência dos outros. Já sofri muito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bullying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. Não são só os gritos de “Silêncio” e os rompantes de “Cala a boca!”.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levanta, lança um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olhar de polícia e troca de lugar. [...] Nunca vou esquecer o dia em que as luzes do</w:t>
            </w:r>
            <w:r>
              <w:rPr>
                <w:rFonts w:ascii="Arial" w:hAnsi="Arial" w:cs="Arial" w:eastAsia="Arial" w:hint="default"/>
                <w:color w:val="231F20"/>
                <w:spacing w:val="-3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acenderam para que pudessem identificar quem estava falando. Foi horrível.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27"/>
              <w:ind w:right="108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1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hyperlink r:id="rId31">
              <w:r>
                <w:rPr>
                  <w:rFonts w:ascii="Arial" w:hAnsi="Arial"/>
                  <w:color w:val="231F20"/>
                  <w:spacing w:val="-1"/>
                  <w:sz w:val="16"/>
                </w:rPr>
                <w:t>&lt;http://revistapiaui.estadao.com.br/edicao-69/tipos-brasileiros/tagarela-de-cinema&gt;.</w:t>
              </w:r>
            </w:hyperlink>
            <w:r>
              <w:rPr>
                <w:rFonts w:ascii="Arial" w:hAnsi="Arial"/>
                <w:color w:val="231F20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A invasão dos</w:t>
            </w:r>
            <w:r>
              <w:rPr>
                <w:rFonts w:ascii="Arial" w:hAnsi="Arial"/>
                <w:b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blábláblás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planeta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dividido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entre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pessoas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falam.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divisão recente. Por décadas, os falantes foram minoria. E uma minoria reprimida. Quando alguém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abria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boca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recebia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logo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shhhhhhhhhhhhh.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voltava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silencioso de onde nunca deveria ter saído. 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Todo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 ou mãe que honrava seu lugar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educador ensinava a seus filhos que o cinema era um lugar de reverência.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[...]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Pertenço,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desde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sempre,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às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fileiras dos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silenciosos.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Anos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atrás,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nem</w:t>
            </w:r>
            <w:r>
              <w:rPr>
                <w:rFonts w:ascii="Arial" w:hAnsi="Arial"/>
                <w:color w:val="231F20"/>
                <w:spacing w:val="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imaginava</w:t>
            </w:r>
            <w:r>
              <w:rPr>
                <w:rFonts w:ascii="Arial" w:hAnsi="Arial"/>
                <w:color w:val="231F20"/>
                <w:spacing w:val="2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pudesse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haver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outro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comportamento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além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silêncio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absoluto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2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Assim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alguém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cochichando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qualquer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lugar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onde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entramos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compromisso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escutar.</w:t>
            </w:r>
            <w:r>
              <w:rPr>
                <w:rFonts w:ascii="Arial" w:hAnsi="Arial"/>
                <w:spacing w:val="-6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questão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estilo,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gosto.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Pertence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campo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respeito,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ética.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 </w:t>
            </w:r>
            <w:r>
              <w:rPr>
                <w:rFonts w:ascii="Arial" w:hAnsi="Arial"/>
                <w:color w:val="231F20"/>
                <w:sz w:val="22"/>
              </w:rPr>
              <w:t>é a experiência da escuta de uma vida outra, que fala à nossa, mas nós não falamos uns com os outros. No cinema, só quem fala são os atores do filme. Nós calamos para que eles possam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falar. </w:t>
            </w:r>
            <w:r>
              <w:rPr>
                <w:rFonts w:ascii="Arial" w:hAnsi="Arial"/>
                <w:color w:val="231F20"/>
                <w:sz w:val="22"/>
              </w:rPr>
              <w:t>Nossa vida cala para que outra fale. Isso era cinema. Agora mudou. É </w:t>
            </w:r>
            <w:r>
              <w:rPr>
                <w:rFonts w:ascii="Arial" w:hAnsi="Arial"/>
                <w:color w:val="231F20"/>
                <w:sz w:val="22"/>
              </w:rPr>
              <w:t>estarrecedor, mas os blábláblás venceram.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Tomaram </w:t>
            </w:r>
            <w:r>
              <w:rPr>
                <w:rFonts w:ascii="Arial" w:hAnsi="Arial"/>
                <w:color w:val="231F20"/>
                <w:sz w:val="22"/>
              </w:rPr>
              <w:t>conta das salas de cinema. E, sem </w:t>
            </w:r>
            <w:r>
              <w:rPr>
                <w:rFonts w:ascii="Arial" w:hAnsi="Arial"/>
                <w:color w:val="231F20"/>
                <w:sz w:val="22"/>
              </w:rPr>
              <w:t>nenhuma repressão, vão expulsando a todos que entram no cinema para assistir ao filme sem importunar ninguém.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27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hyperlink r:id="rId32">
              <w:r>
                <w:rPr>
                  <w:rFonts w:ascii="Arial" w:hAnsi="Arial"/>
                  <w:color w:val="231F20"/>
                  <w:spacing w:val="-5"/>
                  <w:sz w:val="16"/>
                </w:rPr>
                <w:t>&lt;http://revistaepoca.globo.com/Revista/Epoca/0,,ERT87054-15230-87054-3934,00.html&gt;.</w:t>
              </w:r>
            </w:hyperlink>
            <w:r>
              <w:rPr>
                <w:rFonts w:ascii="Arial" w:hAnsi="Arial"/>
                <w:color w:val="231F20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(P080048F5_SUP)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(P080048F5) </w:t>
      </w:r>
      <w:r>
        <w:rPr>
          <w:rFonts w:ascii="Arial"/>
          <w:color w:val="231F20"/>
          <w:sz w:val="22"/>
        </w:rPr>
        <w:t>Sobre o ato de conversar nas salas de cinema, os autores desses dois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textos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desejam igualmente o silêncio total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expõem opiniões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confusas.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pensam de forma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oposta.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sofrem repressão semelhante por falar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rFonts w:ascii="Arial"/>
          <w:color w:val="231F20"/>
        </w:rPr>
        <w:t>13</w:t>
      </w:r>
      <w:r>
        <w:rPr>
          <w:color w:val="231F20"/>
        </w:rPr>
        <w:t>) </w:t>
      </w:r>
      <w:r>
        <w:rPr>
          <w:color w:val="231F20"/>
          <w:sz w:val="16"/>
        </w:rPr>
        <w:t>(P080051F5) </w:t>
      </w:r>
      <w:r>
        <w:rPr>
          <w:color w:val="231F20"/>
        </w:rPr>
        <w:t>No </w:t>
      </w:r>
      <w:r>
        <w:rPr>
          <w:color w:val="231F20"/>
          <w:spacing w:val="-5"/>
        </w:rPr>
        <w:t>Texto </w:t>
      </w:r>
      <w:r>
        <w:rPr>
          <w:color w:val="231F20"/>
        </w:rPr>
        <w:t>1, para defender sua ideia, a autora do</w:t>
      </w:r>
      <w:r>
        <w:rPr>
          <w:color w:val="231F20"/>
          <w:spacing w:val="-19"/>
        </w:rPr>
        <w:t> </w:t>
      </w:r>
      <w:r>
        <w:rPr>
          <w:color w:val="231F20"/>
        </w:rPr>
        <w:t>texto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baseia-se nas relações de causa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consequência.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fundamenta-se em comprovações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 argumentos de especialistas no assunto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utiliza exemplos de sua experiência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cotidiana.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66" w:lineRule="auto" w:before="72"/>
        <w:ind w:left="110" w:right="0"/>
        <w:jc w:val="left"/>
      </w:pPr>
      <w:r>
        <w:rPr/>
        <w:pict>
          <v:shape style="position:absolute;margin-left:356.520844pt;margin-top:61.010468pt;width:13.05pt;height:101.05pt;mso-position-horizontal-relative:page;mso-position-vertical-relative:paragraph;z-index:-51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14)</w:t>
      </w:r>
      <w:r>
        <w:rPr>
          <w:color w:val="231F20"/>
          <w:spacing w:val="-8"/>
        </w:rPr>
        <w:t> </w:t>
      </w:r>
      <w:r>
        <w:rPr>
          <w:color w:val="231F20"/>
          <w:sz w:val="16"/>
        </w:rPr>
        <w:t>(M080001E4)</w:t>
      </w:r>
      <w:r>
        <w:rPr>
          <w:color w:val="231F20"/>
          <w:spacing w:val="-6"/>
          <w:sz w:val="16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mapa</w:t>
      </w:r>
      <w:r>
        <w:rPr>
          <w:color w:val="231F20"/>
          <w:spacing w:val="-8"/>
        </w:rPr>
        <w:t> </w:t>
      </w:r>
      <w:r>
        <w:rPr>
          <w:color w:val="231F20"/>
        </w:rPr>
        <w:t>abaixo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localização</w:t>
      </w:r>
      <w:r>
        <w:rPr>
          <w:color w:val="231F20"/>
          <w:spacing w:val="-8"/>
        </w:rPr>
        <w:t> </w:t>
      </w:r>
      <w:r>
        <w:rPr>
          <w:color w:val="231F20"/>
        </w:rPr>
        <w:t>das</w:t>
      </w:r>
      <w:r>
        <w:rPr>
          <w:color w:val="231F20"/>
          <w:spacing w:val="-8"/>
        </w:rPr>
        <w:t> </w:t>
      </w:r>
      <w:r>
        <w:rPr>
          <w:color w:val="231F20"/>
        </w:rPr>
        <w:t>casas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Lucas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seus</w:t>
      </w:r>
      <w:r>
        <w:rPr>
          <w:color w:val="231F20"/>
          <w:spacing w:val="-8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amigos</w:t>
      </w:r>
      <w:r>
        <w:rPr>
          <w:color w:val="231F20"/>
          <w:spacing w:val="-8"/>
        </w:rPr>
        <w:t> </w:t>
      </w:r>
      <w:r>
        <w:rPr>
          <w:color w:val="231F20"/>
        </w:rPr>
        <w:t>(Pedro,</w:t>
      </w:r>
      <w:r>
        <w:rPr>
          <w:color w:val="231F20"/>
          <w:spacing w:val="-8"/>
        </w:rPr>
        <w:t> </w:t>
      </w:r>
      <w:r>
        <w:rPr>
          <w:color w:val="231F20"/>
        </w:rPr>
        <w:t>Carlos, </w:t>
      </w:r>
      <w:r>
        <w:rPr>
          <w:color w:val="231F20"/>
        </w:rPr>
        <w:t>Leonardo e</w:t>
      </w:r>
      <w:r>
        <w:rPr>
          <w:color w:val="231F20"/>
          <w:spacing w:val="-1"/>
        </w:rPr>
        <w:t> </w:t>
      </w:r>
      <w:r>
        <w:rPr>
          <w:color w:val="231F20"/>
        </w:rPr>
        <w:t>Mateus).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78.423996pt;margin-top:9.955167pt;width:69.150pt;height:32.6pt;mso-position-horizontal-relative:page;mso-position-vertical-relative:paragraph;z-index:1648;mso-wrap-distance-left:0;mso-wrap-distance-right:0" coordorigin="3568,199" coordsize="1383,652">
            <v:group style="position:absolute;left:3972;top:534;width:637;height:302" coordorigin="3972,534" coordsize="637,302">
              <v:shape style="position:absolute;left:3972;top:534;width:637;height:302" coordorigin="3972,534" coordsize="637,302" path="m3972,835l4608,835,4608,534,3972,534,3972,835xe" filled="false" stroked="true" strokeweight="1pt" strokecolor="#231f20">
                <v:path arrowok="t"/>
              </v:shape>
            </v:group>
            <v:group style="position:absolute;left:3578;top:841;width:1363;height:2" coordorigin="3578,841" coordsize="1363,2">
              <v:shape style="position:absolute;left:3578;top:841;width:1363;height:2" coordorigin="3578,841" coordsize="1363,0" path="m3578,841l4941,841e" filled="false" stroked="true" strokeweight="1pt" strokecolor="#231f20">
                <v:path arrowok="t"/>
              </v:shape>
            </v:group>
            <v:group style="position:absolute;left:4931;top:219;width:2;height:612" coordorigin="4931,219" coordsize="2,612">
              <v:shape style="position:absolute;left:4931;top:219;width:2;height:612" coordorigin="4931,219" coordsize="0,612" path="m4931,219l4931,831e" filled="false" stroked="true" strokeweight="1pt" strokecolor="#231f20">
                <v:path arrowok="t"/>
              </v:shape>
            </v:group>
            <v:group style="position:absolute;left:3578;top:209;width:1363;height:2" coordorigin="3578,209" coordsize="1363,2">
              <v:shape style="position:absolute;left:3578;top:209;width:1363;height:2" coordorigin="3578,209" coordsize="1363,0" path="m3578,209l4941,209e" filled="false" stroked="true" strokeweight="1pt" strokecolor="#231f20">
                <v:path arrowok="t"/>
              </v:shape>
              <v:shape style="position:absolute;left:397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9.955167pt;width:80.8pt;height:32.6pt;mso-position-horizontal-relative:page;mso-position-vertical-relative:paragraph;z-index:1696;mso-wrap-distance-left:0;mso-wrap-distance-right:0" coordorigin="5391,199" coordsize="1616,652">
            <v:group style="position:absolute;left:5401;top:209;width:1596;height:632" coordorigin="5401,209" coordsize="1596,632">
              <v:shape style="position:absolute;left:5401;top:209;width:1596;height:632" coordorigin="5401,209" coordsize="1596,632" path="m5401,209l6996,209,6996,841,5401,841,5401,209xe" filled="false" stroked="true" strokeweight="1pt" strokecolor="#231f20">
                <v:path arrowok="t"/>
              </v:shape>
            </v:group>
            <v:group style="position:absolute;left:5562;top:534;width:637;height:302" coordorigin="5562,534" coordsize="637,302">
              <v:shape style="position:absolute;left:5562;top:534;width:637;height:302" coordorigin="5562,534" coordsize="637,302" path="m5562,835l6199,835,6199,534,5562,534,5562,835xe" filled="false" stroked="true" strokeweight="1pt" strokecolor="#231f20">
                <v:path arrowok="t"/>
              </v:shape>
              <v:shape style="position:absolute;left:556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9.955167pt;width:47pt;height:32.6pt;mso-position-horizontal-relative:page;mso-position-vertical-relative:paragraph;z-index:1720;mso-wrap-distance-left:0;mso-wrap-distance-right:0" coordorigin="7433,199" coordsize="940,652">
            <v:group style="position:absolute;left:7443;top:841;width:920;height:2" coordorigin="7443,841" coordsize="920,2">
              <v:shape style="position:absolute;left:7443;top:841;width:920;height:2" coordorigin="7443,841" coordsize="920,0" path="m7443,841l8364,841e" filled="false" stroked="true" strokeweight="1pt" strokecolor="#231f20">
                <v:path arrowok="t"/>
              </v:shape>
            </v:group>
            <v:group style="position:absolute;left:7453;top:219;width:2;height:612" coordorigin="7453,219" coordsize="2,612">
              <v:shape style="position:absolute;left:7453;top:219;width:2;height:612" coordorigin="7453,219" coordsize="0,612" path="m7453,219l7453,831e" filled="false" stroked="true" strokeweight="1pt" strokecolor="#231f20">
                <v:path arrowok="t"/>
              </v:shape>
            </v:group>
            <v:group style="position:absolute;left:7443;top:209;width:920;height:2" coordorigin="7443,209" coordsize="920,2">
              <v:shape style="position:absolute;left:7443;top:209;width:920;height:2" coordorigin="7443,209" coordsize="920,0" path="m7443,209l8364,20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1864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1912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1936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51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left="110" w:right="848"/>
        <w:jc w:val="both"/>
        <w:rPr>
          <w:rFonts w:ascii="Arial" w:hAnsi="Arial" w:cs="Arial" w:eastAsia="Arial" w:hint="default"/>
        </w:rPr>
      </w:pPr>
      <w:r>
        <w:rPr>
          <w:color w:val="231F20"/>
        </w:rPr>
        <w:t>Lucas saiu de sua casa em direção à casa de um de seus amigos. Para isso, ele andou pela rua Flor de Lótus,</w:t>
      </w:r>
      <w:r>
        <w:rPr>
          <w:color w:val="231F20"/>
          <w:spacing w:val="-8"/>
        </w:rPr>
        <w:t> </w:t>
      </w:r>
      <w:r>
        <w:rPr>
          <w:color w:val="231F20"/>
        </w:rPr>
        <w:t>virando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direita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Flor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Liz.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virou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7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esquerda, </w:t>
      </w:r>
      <w:r>
        <w:rPr>
          <w:color w:val="231F20"/>
        </w:rPr>
      </w:r>
      <w:r>
        <w:rPr>
          <w:rFonts w:ascii="Arial" w:hAnsi="Arial"/>
          <w:color w:val="231F20"/>
        </w:rPr>
        <w:t>chegando ao seu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destino.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10"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2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848" w:hanging="1"/>
        <w:jc w:val="both"/>
      </w:pPr>
      <w:r>
        <w:rPr>
          <w:rFonts w:ascii="Arial" w:hAnsi="Arial" w:cs="Arial" w:eastAsia="Arial" w:hint="default"/>
          <w:color w:val="231F20"/>
        </w:rPr>
        <w:t>15</w:t>
      </w:r>
      <w:r>
        <w:rPr>
          <w:color w:val="231F20"/>
        </w:rPr>
        <w:t>) </w:t>
      </w:r>
      <w:r>
        <w:rPr>
          <w:color w:val="231F20"/>
          <w:sz w:val="16"/>
          <w:szCs w:val="16"/>
        </w:rPr>
        <w:t>(M080014BH) </w:t>
      </w:r>
      <w:r>
        <w:rPr>
          <w:color w:val="231F20"/>
        </w:rPr>
        <w:t>Em um supermercado, os alimentos congelados são armazenados dentro de uma</w:t>
      </w:r>
      <w:r>
        <w:rPr>
          <w:color w:val="231F20"/>
          <w:spacing w:val="-17"/>
        </w:rPr>
        <w:t> </w:t>
      </w:r>
      <w:r>
        <w:rPr>
          <w:color w:val="231F20"/>
        </w:rPr>
        <w:t>câmara </w:t>
      </w:r>
      <w:r>
        <w:rPr>
          <w:color w:val="231F20"/>
        </w:rPr>
        <w:t>frigorífica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uma</w:t>
      </w:r>
      <w:r>
        <w:rPr>
          <w:color w:val="231F20"/>
          <w:spacing w:val="-16"/>
        </w:rPr>
        <w:t> </w:t>
      </w:r>
      <w:r>
        <w:rPr>
          <w:color w:val="231F20"/>
        </w:rPr>
        <w:t>temperatura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18</w:t>
      </w:r>
      <w:r>
        <w:rPr>
          <w:color w:val="231F20"/>
          <w:spacing w:val="-16"/>
        </w:rPr>
        <w:t> </w:t>
      </w:r>
      <w:r>
        <w:rPr>
          <w:color w:val="231F20"/>
        </w:rPr>
        <w:t>°C.</w:t>
      </w:r>
      <w:r>
        <w:rPr>
          <w:color w:val="231F20"/>
          <w:spacing w:val="-16"/>
        </w:rPr>
        <w:t> </w: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desses</w:t>
      </w:r>
      <w:r>
        <w:rPr>
          <w:color w:val="231F20"/>
          <w:spacing w:val="-16"/>
        </w:rPr>
        <w:t> </w:t>
      </w:r>
      <w:r>
        <w:rPr>
          <w:color w:val="231F20"/>
        </w:rPr>
        <w:t>alimentos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>
          <w:color w:val="231F20"/>
          <w:spacing w:val="-16"/>
        </w:rPr>
        <w:t> </w:t>
      </w:r>
      <w:r>
        <w:rPr>
          <w:color w:val="231F20"/>
        </w:rPr>
        <w:t>retirado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câmara</w:t>
      </w:r>
      <w:r>
        <w:rPr>
          <w:color w:val="231F20"/>
          <w:spacing w:val="-16"/>
        </w:rPr>
        <w:t> </w:t>
      </w:r>
      <w:r>
        <w:rPr>
          <w:color w:val="231F20"/>
        </w:rPr>
        <w:t>frigorífica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colocado </w:t>
      </w:r>
      <w:r>
        <w:rPr>
          <w:color w:val="231F20"/>
        </w:rPr>
        <w:t>em uma bancada até atingir a temperatura de 7</w:t>
      </w:r>
      <w:r>
        <w:rPr>
          <w:color w:val="231F20"/>
          <w:spacing w:val="-1"/>
        </w:rPr>
        <w:t> </w:t>
      </w:r>
      <w:r>
        <w:rPr>
          <w:color w:val="231F20"/>
        </w:rPr>
        <w:t>°C.</w:t>
      </w:r>
      <w:r>
        <w:rPr/>
      </w:r>
    </w:p>
    <w:p>
      <w:pPr>
        <w:pStyle w:val="BodyText"/>
        <w:spacing w:line="319" w:lineRule="auto" w:before="0"/>
        <w:ind w:left="110" w:right="4020"/>
        <w:jc w:val="left"/>
      </w:pPr>
      <w:r>
        <w:rPr>
          <w:color w:val="231F20"/>
        </w:rPr>
        <w:t>Nessas condições, a variação de temperatura desse alimento foi igual a A) – 25</w:t>
      </w:r>
      <w:r>
        <w:rPr>
          <w:color w:val="231F20"/>
          <w:spacing w:val="-1"/>
        </w:rPr>
        <w:t> </w:t>
      </w:r>
      <w:r>
        <w:rPr>
          <w:color w:val="231F20"/>
        </w:rPr>
        <w:t>°C</w:t>
      </w:r>
      <w:r>
        <w:rPr/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 – </w:t>
      </w:r>
      <w:r>
        <w:rPr>
          <w:color w:val="231F20"/>
          <w:spacing w:val="-9"/>
        </w:rPr>
        <w:t>11</w:t>
      </w:r>
      <w:r>
        <w:rPr>
          <w:color w:val="231F20"/>
        </w:rPr>
        <w:t> °C</w:t>
      </w:r>
      <w:r>
        <w:rPr/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11</w:t>
      </w:r>
      <w:r>
        <w:rPr>
          <w:rFonts w:ascii="Arial" w:hAnsi="Arial" w:cs="Arial" w:eastAsia="Arial" w:hint="default"/>
          <w:color w:val="231F20"/>
          <w:sz w:val="22"/>
          <w:szCs w:val="22"/>
        </w:rPr>
        <w:t> 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25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319" w:lineRule="auto" w:before="0" w:after="0"/>
        <w:ind w:left="110" w:right="45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(M090349E4) </w:t>
      </w:r>
      <w:r>
        <w:rPr>
          <w:rFonts w:ascii="Arial" w:hAnsi="Arial"/>
          <w:color w:val="231F20"/>
          <w:sz w:val="22"/>
        </w:rPr>
        <w:t>Qual é a representação percentual do número 0,06? </w:t>
      </w:r>
      <w:r>
        <w:rPr>
          <w:rFonts w:ascii="Arial" w:hAnsi="Arial"/>
          <w:color w:val="231F20"/>
          <w:sz w:val="22"/>
        </w:rPr>
        <w:t>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0,06%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0,6%</w:t>
      </w:r>
      <w:r>
        <w:rPr/>
      </w:r>
    </w:p>
    <w:p>
      <w:pPr>
        <w:pStyle w:val="BodyText"/>
        <w:spacing w:line="266" w:lineRule="auto"/>
        <w:ind w:left="110" w:right="10307"/>
        <w:jc w:val="left"/>
      </w:pPr>
      <w:r>
        <w:rPr>
          <w:color w:val="231F20"/>
        </w:rPr>
        <w:t>C) 6% D)</w:t>
      </w:r>
      <w:r>
        <w:rPr>
          <w:color w:val="231F20"/>
          <w:spacing w:val="-1"/>
        </w:rPr>
        <w:t> </w:t>
      </w:r>
      <w:r>
        <w:rPr>
          <w:color w:val="231F20"/>
        </w:rPr>
        <w:t>60%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Considerando que ela encheu todos os copos com a mesma quantidade de refrigerante, quantos ml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</w:rPr>
        <w:t>ela</w:t>
      </w:r>
      <w:r>
        <w:rPr>
          <w:rFonts w:ascii="Arial"/>
        </w:rPr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colocou em cada um</w:t>
      </w:r>
      <w:r>
        <w:rPr>
          <w:color w:val="231F20"/>
          <w:spacing w:val="-1"/>
        </w:rPr>
        <w:t> </w:t>
      </w:r>
      <w:r>
        <w:rPr>
          <w:color w:val="231F20"/>
        </w:rPr>
        <w:t>deles?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footerReference w:type="default" r:id="rId33"/>
          <w:pgSz w:w="11910" w:h="16840"/>
          <w:pgMar w:footer="524" w:header="377" w:top="560" w:bottom="720" w:left="740" w:right="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79" w:val="left" w:leader="none"/>
        </w:tabs>
        <w:spacing w:line="240" w:lineRule="auto" w:before="72" w:after="0"/>
        <w:ind w:left="478" w:right="0" w:hanging="36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(M090006EX)</w:t>
      </w:r>
      <w:r>
        <w:rPr>
          <w:rFonts w:ascii="Arial"/>
          <w:color w:val="231F20"/>
          <w:spacing w:val="-9"/>
          <w:sz w:val="16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seguir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mostra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faturamento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vendas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realizadas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por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lanchonetes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durante uma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semana.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1701"/>
      </w:tblGrid>
      <w:tr>
        <w:trPr>
          <w:trHeight w:val="66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Dia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136" w:right="135" w:firstLine="324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Vendas </w:t>
            </w:r>
            <w:r>
              <w:rPr>
                <w:rFonts w:ascii="Arial"/>
                <w:b/>
                <w:color w:val="231F20"/>
                <w:sz w:val="22"/>
              </w:rPr>
              <w:t>(em mil</w:t>
            </w:r>
            <w:r>
              <w:rPr>
                <w:rFonts w:ascii="Arial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reais)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Segunda-feira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Terça-feira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423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Quarta-feira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Quinta-feira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503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Sexta-feira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foi o valor total das vendas realizadas nos dois primeiros dias dessa</w:t>
      </w:r>
      <w:r>
        <w:rPr>
          <w:color w:val="231F20"/>
          <w:spacing w:val="-2"/>
        </w:rPr>
        <w:t> </w:t>
      </w:r>
      <w:r>
        <w:rPr>
          <w:color w:val="231F20"/>
        </w:rPr>
        <w:t>semana?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257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423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680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941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7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0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(M090410E4) </w:t>
      </w:r>
      <w:r>
        <w:rPr>
          <w:rFonts w:ascii="Arial" w:hAnsi="Arial"/>
          <w:color w:val="231F20"/>
          <w:sz w:val="22"/>
        </w:rPr>
        <w:t>Maria retirou um livro da biblioteca da escola para ler em sua casa. Lendo 2 páginas por </w:t>
      </w:r>
      <w:r>
        <w:rPr>
          <w:rFonts w:ascii="Arial" w:hAnsi="Arial"/>
          <w:color w:val="231F20"/>
          <w:sz w:val="22"/>
        </w:rPr>
        <w:t>dia, Maria conseguirá ler o livro todo em 20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Se Maria decidir ler 5 páginas por dia, ela conseguirá ler esse livro todo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(M070027BH) </w:t>
      </w:r>
      <w:r>
        <w:rPr>
          <w:rFonts w:ascii="Arial" w:hAnsi="Arial"/>
          <w:color w:val="231F20"/>
          <w:sz w:val="22"/>
        </w:rPr>
        <w:t>Observe o sólido</w:t>
      </w:r>
      <w:r>
        <w:rPr>
          <w:rFonts w:ascii="Arial" w:hAnsi="Arial"/>
          <w:color w:val="231F20"/>
          <w:spacing w:val="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05296pt;margin-top:8.850918pt;width:56.25pt;height:74.850pt;mso-position-horizontal-relative:page;mso-position-vertical-relative:paragraph;z-index:2056;mso-wrap-distance-left:0;mso-wrap-distance-right:0" coordorigin="1988,177" coordsize="1125,1497">
            <v:group style="position:absolute;left:1998;top:187;width:1105;height:929" coordorigin="1998,187" coordsize="1105,929">
              <v:shape style="position:absolute;left:1998;top:187;width:1105;height:929" coordorigin="1998,187" coordsize="1105,929" path="m1998,561l2551,187,3102,549,2902,1116,2196,1116,1998,561xe" filled="false" stroked="true" strokeweight="1pt" strokecolor="#231f20">
                <v:path arrowok="t"/>
              </v:shape>
            </v:group>
            <v:group style="position:absolute;left:2196;top:1116;width:704;height:548" coordorigin="2196,1116" coordsize="704,548">
              <v:shape style="position:absolute;left:2196;top:1116;width:704;height:548" coordorigin="2196,1116" coordsize="704,548" path="m2196,1116l2900,1116,2900,1663,2196,1663,2196,1116xe" filled="false" stroked="true" strokeweight="1pt" strokecolor="#231f20">
                <v:path arrowok="t"/>
              </v:shape>
            </v:group>
            <v:group style="position:absolute;left:1998;top:561;width:199;height:1103" coordorigin="1998,561" coordsize="199,1103">
              <v:shape style="position:absolute;left:1998;top:561;width:199;height:1103" coordorigin="1998,561" coordsize="199,1103" path="m1998,561l2021,1081,2196,1663e" filled="false" stroked="true" strokeweight="1pt" strokecolor="#231f20">
                <v:path arrowok="t"/>
              </v:shape>
            </v:group>
            <v:group style="position:absolute;left:2904;top:561;width:199;height:1103" coordorigin="2904,561" coordsize="199,1103">
              <v:shape style="position:absolute;left:2904;top:561;width:199;height:1103" coordorigin="2904,561" coordsize="199,1103" path="m3102,561l3080,1081,2904,1663e" filled="false" stroked="true" strokeweight="1pt" strokecolor="#231f20">
                <v:path arrowok="t"/>
              </v:shape>
            </v:group>
            <v:group style="position:absolute;left:2021;top:737;width:1060;height:345" coordorigin="2021,737" coordsize="1060,345">
              <v:shape style="position:absolute;left:2021;top:737;width:1060;height:345" coordorigin="2021,737" coordsize="1060,345" path="m2021,1081l2551,737,3080,1081e" filled="false" stroked="true" strokeweight="1pt" strokecolor="#231f20">
                <v:path arrowok="t"/>
                <v:stroke dashstyle="dash"/>
              </v:shape>
            </v:group>
            <v:group style="position:absolute;left:2551;top:187;width:2;height:550" coordorigin="2551,187" coordsize="2,550">
              <v:shape style="position:absolute;left:2551;top:187;width:2;height:550" coordorigin="2551,187" coordsize="0,550" path="m2551,187l2551,737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(M090354E4)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8944pt;width:68.55pt;height:29.55pt;mso-position-horizontal-relative:page;mso-position-vertical-relative:paragraph;z-index:2128;mso-wrap-distance-left:0;mso-wrap-distance-right:0" coordorigin="1979,313" coordsize="1371,591">
            <v:group style="position:absolute;left:1984;top:318;width:1361;height:2" coordorigin="1984,318" coordsize="1361,2">
              <v:shape style="position:absolute;left:1984;top:318;width:1361;height:2" coordorigin="1984,318" coordsize="1361,0" path="m1984,318l3345,318e" filled="false" stroked="true" strokeweight=".5pt" strokecolor="#231f20">
                <v:path arrowok="t"/>
              </v:shape>
            </v:group>
            <v:group style="position:absolute;left:1989;top:323;width:2;height:571" coordorigin="1989,323" coordsize="2,571">
              <v:shape style="position:absolute;left:1989;top:323;width:2;height:571" coordorigin="1989,323" coordsize="0,571" path="m1989,893l1989,323e" filled="false" stroked="true" strokeweight=".5pt" strokecolor="#231f20">
                <v:path arrowok="t"/>
              </v:shape>
            </v:group>
            <v:group style="position:absolute;left:3340;top:323;width:2;height:571" coordorigin="3340,323" coordsize="2,571">
              <v:shape style="position:absolute;left:3340;top:323;width:2;height:571" coordorigin="3340,323" coordsize="0,571" path="m3340,893l3340,323e" filled="false" stroked="true" strokeweight=".5pt" strokecolor="#231f20">
                <v:path arrowok="t"/>
              </v:shape>
            </v:group>
            <v:group style="position:absolute;left:1984;top:898;width:1361;height:2" coordorigin="1984,898" coordsize="1361,2">
              <v:shape style="position:absolute;left:1984;top:898;width:1361;height:2" coordorigin="1984,898" coordsize="1361,0" path="m1984,898l3345,898e" filled="false" stroked="true" strokeweight=".5pt" strokecolor="#231f20">
                <v:path arrowok="t"/>
              </v:shape>
              <v:shape style="position:absolute;left:2103;top:362;width:558;height:51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6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position w:val="-5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12"/>
                        </w:rPr>
                        <w:t>3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47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47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1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796;top:470;width:38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7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346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66" w:val="left" w:leader="none"/>
        </w:tabs>
        <w:spacing w:line="240" w:lineRule="auto" w:before="0" w:after="0"/>
        <w:ind w:left="465" w:right="0" w:hanging="35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(M080132B1)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esquema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seguir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sinalização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piso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saguão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central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terminal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346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9.93396pt;margin-top:24.741373pt;width:235.7pt;height:224.85pt;mso-position-horizontal-relative:page;mso-position-vertical-relative:paragraph;z-index:2248" coordorigin="3599,495" coordsize="4714,4497">
            <v:group style="position:absolute;left:5870;top:2644;width:62;height:62" coordorigin="5870,2644" coordsize="62,62">
              <v:shape style="position:absolute;left:5870;top:2644;width:62;height:62" coordorigin="5870,2644" coordsize="62,62" path="m5900,2644l5888,2646,5879,2653,5872,2663,5870,2674,5872,2686,5879,2696,5888,2703,5900,2705,5912,2703,5922,2696,5929,2686,5931,2674,5929,2663,5922,2653,5912,2646,5900,2644xe" filled="true" fillcolor="#231f20" stroked="false">
                <v:path arrowok="t"/>
                <v:fill type="solid"/>
              </v:shape>
            </v:group>
            <v:group style="position:absolute;left:5870;top:2644;width:62;height:62" coordorigin="5870,2644" coordsize="62,62">
              <v:shape style="position:absolute;left:5870;top:2644;width:62;height:62" coordorigin="5870,2644" coordsize="62,62" path="m5900,2644l5912,2646,5922,2653,5929,2663,5931,2674,5929,2686,5922,2696,5912,2703,5900,2705,5888,2703,5879,2696,5872,2686,5870,2674,5872,2663,5879,2653,5888,2646,5900,2644xe" filled="false" stroked="true" strokeweight="1pt" strokecolor="#231f20">
                <v:path arrowok="t"/>
              </v:shape>
            </v:group>
            <v:group style="position:absolute;left:5872;top:4818;width:62;height:62" coordorigin="5872,4818" coordsize="62,62">
              <v:shape style="position:absolute;left:5872;top:4818;width:62;height:62" coordorigin="5872,4818" coordsize="62,62" path="m5902,4818l5890,4820,5881,4827,5874,4836,5872,4848,5874,4860,5881,4870,5890,4876,5902,4879,5914,4876,5924,4870,5930,4860,5933,4848,5930,4836,5924,4827,5914,4820,5902,4818xe" filled="true" fillcolor="#231f20" stroked="false">
                <v:path arrowok="t"/>
                <v:fill type="solid"/>
              </v:shape>
            </v:group>
            <v:group style="position:absolute;left:5872;top:4818;width:62;height:62" coordorigin="5872,4818" coordsize="62,62">
              <v:shape style="position:absolute;left:5872;top:4818;width:62;height:62" coordorigin="5872,4818" coordsize="62,62" path="m5902,4818l5914,4820,5924,4827,5930,4836,5933,4848,5930,4860,5924,4870,5914,4876,5902,4879,5890,4876,5881,4870,5874,4860,5872,4848,5874,4836,5881,4827,5890,4820,5902,4818xe" filled="false" stroked="true" strokeweight="1pt" strokecolor="#231f20">
                <v:path arrowok="t"/>
              </v:shape>
            </v:group>
            <v:group style="position:absolute;left:6364;top:2425;width:1845;height:518" coordorigin="6364,2425" coordsize="1845,518">
              <v:shape style="position:absolute;left:6364;top:2425;width:1845;height:518" coordorigin="6364,2425" coordsize="1845,518" path="m6364,2813l7286,2813,7286,2942,8208,2684,7286,2425,7286,2554,6364,2554,6364,2813xe" filled="false" stroked="true" strokeweight="1.009951pt" strokecolor="#231f20">
                <v:path arrowok="t"/>
              </v:shape>
            </v:group>
            <v:group style="position:absolute;left:3608;top:504;width:4695;height:4478" coordorigin="3608,504" coordsize="4695,4478">
              <v:shape style="position:absolute;left:3608;top:504;width:4695;height:4478" coordorigin="3608,504" coordsize="4695,4478" path="m3608,504l8303,504,8303,4982,3608,4982,3608,504xe" filled="false" stroked="true" strokeweight=".942591pt" strokecolor="#231f20">
                <v:path arrowok="t"/>
              </v:shape>
            </v:group>
            <v:group style="position:absolute;left:3688;top:2425;width:1845;height:518" coordorigin="3688,2425" coordsize="1845,518">
              <v:shape style="position:absolute;left:3688;top:2425;width:1845;height:518" coordorigin="3688,2425" coordsize="1845,518" path="m5532,2813l4610,2813,4610,2942,3688,2684,4610,2425,4610,2554,5532,2554,5532,2813xe" filled="false" stroked="true" strokeweight="1.009951pt" strokecolor="#231f20">
                <v:path arrowok="t"/>
              </v:shape>
            </v:group>
            <v:group style="position:absolute;left:5645;top:592;width:518;height:1845" coordorigin="5645,592" coordsize="518,1845">
              <v:shape style="position:absolute;left:5645;top:592;width:518;height:1845" coordorigin="5645,592" coordsize="518,1845" path="m5775,2437l5775,1515,5645,1515,5904,592,6163,1515,6033,1515,6033,2437,5775,2437xe" filled="false" stroked="true" strokeweight="1.124254pt" strokecolor="#231f20">
                <v:path arrowok="t"/>
              </v:shape>
            </v:group>
            <v:group style="position:absolute;left:5645;top:2906;width:518;height:1845" coordorigin="5645,2906" coordsize="518,1845">
              <v:shape style="position:absolute;left:5645;top:2906;width:518;height:1845" coordorigin="5645,2906" coordsize="518,1845" path="m5775,2906l5775,3828,5645,3828,5904,4750,6163,3828,6033,3828,6033,2906,5775,2906xe" filled="false" stroked="true" strokeweight="1.124254pt" strokecolor="#231f20">
                <v:path arrowok="t"/>
              </v:shape>
              <v:shape style="position:absolute;left:4567;top:2589;width:9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Embarque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5;top:2488;width:145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17;top:2589;width:125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Desembarque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4662;width:1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9.053802pt;margin-top:47.236267pt;width:12.05pt;height:73.7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1233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20"/>
                    </w:rPr>
                    <w:t>Estacionamento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</w:rPr>
        <w:t>rodoviário de uma cidade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mineira.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66" w:lineRule="auto" w:before="0"/>
        <w:ind w:left="110" w:right="346"/>
        <w:jc w:val="left"/>
      </w:pPr>
      <w:r>
        <w:rPr/>
        <w:pict>
          <v:shape style="position:absolute;margin-left:289.610779pt;margin-top:-117.66201pt;width:12.05pt;height:46.5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689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231F20"/>
                      <w:w w:val="99"/>
                      <w:sz w:val="20"/>
                    </w:rPr>
                    <w:t>Sanitários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pessoa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1"/>
        </w:rPr>
        <w:t> </w:t>
      </w:r>
      <w:r>
        <w:rPr>
          <w:color w:val="231F20"/>
        </w:rPr>
        <w:t>localizada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ponto</w:t>
      </w:r>
      <w:r>
        <w:rPr>
          <w:color w:val="231F20"/>
          <w:spacing w:val="-11"/>
        </w:rPr>
        <w:t> </w:t>
      </w:r>
      <w:r>
        <w:rPr>
          <w:color w:val="231F20"/>
        </w:rPr>
        <w:t>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deslocou</w:t>
      </w:r>
      <w:r>
        <w:rPr>
          <w:color w:val="231F20"/>
          <w:spacing w:val="-11"/>
        </w:rPr>
        <w:t> </w:t>
      </w:r>
      <w:r>
        <w:rPr>
          <w:color w:val="231F20"/>
        </w:rPr>
        <w:t>passando</w:t>
      </w:r>
      <w:r>
        <w:rPr>
          <w:color w:val="231F20"/>
          <w:spacing w:val="-11"/>
        </w:rPr>
        <w:t> </w:t>
      </w:r>
      <w:r>
        <w:rPr>
          <w:color w:val="231F20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C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saguão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dirigiu </w:t>
      </w:r>
      <w:r>
        <w:rPr>
          <w:color w:val="231F20"/>
        </w:rPr>
        <w:t>para o setor de Embarque do</w:t>
      </w:r>
      <w:r>
        <w:rPr>
          <w:color w:val="231F20"/>
          <w:spacing w:val="-1"/>
        </w:rPr>
        <w:t> </w:t>
      </w:r>
      <w:r>
        <w:rPr>
          <w:color w:val="231F20"/>
        </w:rPr>
        <w:t>terminal.</w:t>
      </w:r>
      <w:r>
        <w:rPr/>
      </w:r>
    </w:p>
    <w:p>
      <w:pPr>
        <w:pStyle w:val="BodyText"/>
        <w:spacing w:line="240" w:lineRule="auto" w:before="0"/>
        <w:ind w:left="110" w:right="346"/>
        <w:jc w:val="left"/>
      </w:pPr>
      <w:r>
        <w:rPr>
          <w:color w:val="231F20"/>
        </w:rPr>
        <w:t>O ângulo correspondente à mudança de direção dessa pessoa durante o deslocamento é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66" w:lineRule="auto" w:before="83" w:after="0"/>
        <w:ind w:left="110" w:right="1019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0º B) 90º C) 180º D)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360º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72" w:val="left" w:leader="none"/>
        </w:tabs>
        <w:spacing w:line="240" w:lineRule="auto" w:before="0" w:after="0"/>
        <w:ind w:left="471" w:right="0" w:hanging="36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(M090409E4)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preço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sofreu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acréscimo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15%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valor.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 som custava R$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500,00.</w:t>
      </w:r>
      <w:r>
        <w:rPr>
          <w:rFonts w:ascii="Arial"/>
        </w:rPr>
      </w:r>
    </w:p>
    <w:p>
      <w:pPr>
        <w:pStyle w:val="BodyText"/>
        <w:spacing w:line="319" w:lineRule="auto"/>
        <w:ind w:left="110" w:right="6187"/>
        <w:jc w:val="left"/>
      </w:pPr>
      <w:r>
        <w:rPr>
          <w:color w:val="231F20"/>
        </w:rPr>
        <w:t>Qual é o valor desse aparelho após o acrécimo? A) R$</w:t>
      </w:r>
      <w:r>
        <w:rPr>
          <w:color w:val="231F20"/>
          <w:spacing w:val="-1"/>
        </w:rPr>
        <w:t> </w:t>
      </w:r>
      <w:r>
        <w:rPr>
          <w:color w:val="231F20"/>
        </w:rPr>
        <w:t>75,00</w:t>
      </w:r>
      <w:r>
        <w:rPr/>
      </w:r>
    </w:p>
    <w:p>
      <w:pPr>
        <w:pStyle w:val="BodyText"/>
        <w:spacing w:line="199" w:lineRule="exact" w:before="0"/>
        <w:ind w:left="110" w:right="346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425,00</w:t>
      </w:r>
      <w:r>
        <w:rPr/>
      </w:r>
    </w:p>
    <w:p>
      <w:pPr>
        <w:pStyle w:val="BodyText"/>
        <w:spacing w:line="240" w:lineRule="auto"/>
        <w:ind w:left="110" w:right="346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515,00</w:t>
      </w:r>
      <w:r>
        <w:rPr/>
      </w:r>
    </w:p>
    <w:p>
      <w:pPr>
        <w:pStyle w:val="BodyText"/>
        <w:spacing w:line="240" w:lineRule="auto"/>
        <w:ind w:left="110" w:right="346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575,00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12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527" w:val="left" w:leader="none"/>
        </w:tabs>
        <w:spacing w:line="266" w:lineRule="auto" w:before="72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(M090343E4) </w:t>
      </w:r>
      <w:r>
        <w:rPr>
          <w:rFonts w:ascii="Arial"/>
          <w:color w:val="231F20"/>
          <w:sz w:val="22"/>
        </w:rPr>
        <w:t>Observe na malha quadriculada abaixo o desenho em cinza feito por Mariana. Cada </w:t>
      </w:r>
      <w:r>
        <w:rPr>
          <w:rFonts w:ascii="Arial"/>
          <w:color w:val="231F20"/>
          <w:sz w:val="22"/>
        </w:rPr>
        <w:t>quadradinho dessa malha equivale a 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58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perímetro, em centímetros, desse desenho feito por</w:t>
      </w:r>
      <w:r>
        <w:rPr>
          <w:color w:val="231F20"/>
          <w:spacing w:val="-1"/>
        </w:rPr>
        <w:t> </w:t>
      </w:r>
      <w:r>
        <w:rPr>
          <w:color w:val="231F20"/>
        </w:rPr>
        <w:t>Mariana?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09" w:val="left" w:leader="none"/>
        </w:tabs>
        <w:spacing w:line="240" w:lineRule="auto" w:before="0" w:after="0"/>
        <w:ind w:left="508" w:right="0" w:hanging="39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(M090445E4)</w:t>
      </w:r>
      <w:r>
        <w:rPr>
          <w:rFonts w:ascii="Arial"/>
          <w:color w:val="231F20"/>
          <w:spacing w:val="12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no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formato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do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espelho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Luiza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comprou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decorar</w:t>
      </w:r>
      <w:r>
        <w:rPr>
          <w:rFonts w:ascii="Arial"/>
          <w:color w:val="231F20"/>
          <w:spacing w:val="17"/>
          <w:sz w:val="22"/>
        </w:rPr>
        <w:t> </w:t>
      </w:r>
      <w:r>
        <w:rPr>
          <w:rFonts w:ascii="Arial"/>
          <w:color w:val="231F20"/>
          <w:sz w:val="22"/>
        </w:rPr>
        <w:t>seu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banheiro.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244.319pt;margin-top:16.17893pt;width:107.2pt;height:92.95pt;mso-position-horizontal-relative:page;mso-position-vertical-relative:paragraph;z-index:2320;mso-wrap-distance-left:0;mso-wrap-distance-right:0" coordorigin="4886,324" coordsize="2144,1859">
            <v:group style="position:absolute;left:4896;top:334;width:2124;height:1839" coordorigin="4896,334" coordsize="2124,1839">
              <v:shape style="position:absolute;left:4896;top:334;width:2124;height:1839" coordorigin="4896,334" coordsize="2124,1839" path="m6495,334l5427,334,4896,1243,5433,2172,6484,2172,7020,1243,6495,334xe" filled="true" fillcolor="#939598" stroked="false">
                <v:path arrowok="t"/>
                <v:fill type="solid"/>
              </v:shape>
            </v:group>
            <v:group style="position:absolute;left:4896;top:334;width:2124;height:1839" coordorigin="4896,334" coordsize="2124,1839">
              <v:shape style="position:absolute;left:4896;top:334;width:2124;height:1839" coordorigin="4896,334" coordsize="2124,1839" path="m4896,1243l5427,334,6495,334,7020,1243,6484,2172,5433,2172,4896,1243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Esse espelho tem o formato 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heptágono.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hexágono.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27" w:after="33"/>
        <w:ind w:left="195" w:right="195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i/>
          <w:color w:val="231F20"/>
          <w:sz w:val="22"/>
        </w:rPr>
        <w:t>O lado bom da</w:t>
      </w:r>
      <w:r>
        <w:rPr>
          <w:rFonts w:ascii="Arial"/>
          <w:b/>
          <w:i/>
          <w:color w:val="231F20"/>
          <w:spacing w:val="-7"/>
          <w:sz w:val="22"/>
        </w:rPr>
        <w:t> </w:t>
      </w:r>
      <w:r>
        <w:rPr>
          <w:rFonts w:ascii="Arial"/>
          <w:b/>
          <w:i/>
          <w:color w:val="231F20"/>
          <w:sz w:val="22"/>
        </w:rPr>
        <w:t>vida</w:t>
      </w:r>
      <w:r>
        <w:rPr>
          <w:rFonts w:ascii="Arial"/>
          <w:sz w:val="22"/>
        </w:rPr>
      </w: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2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7" w:lineRule="auto" w:before="62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 No filme, há uma mudança importante nos caminhos dados à história a princípio. Na primeira parte, parece que estamos diante de uma narrativa sobre as dificuldades de integração social de doentes psiquiátricos (um tema, aliás, interessante). Na segunda, o que se tem é fundamentalmente uma banal historinha de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amor,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com direito a clichês cinematográficos como  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 beijo em giro. No final das contas, a indicação à estatueta consolida-se como estratégia de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marketing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 vender filmes insignificantes (assim como críticas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“benevolentes”).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55"/>
              <w:ind w:left="15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ANTUNES, Alexandre da Silva. Disponível </w:t>
            </w:r>
            <w:hyperlink r:id="rId35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&lt;http://rioshow.oglobo.globo.com/cinema/eventos/criticas-de-usuario/o-lado-bom-da-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36"/>
              <w:ind w:left="560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vida-7699.aspx&gt;. Acesso em: 22 </w:t>
            </w:r>
            <w:r>
              <w:rPr>
                <w:rFonts w:ascii="Arial"/>
                <w:color w:val="231F20"/>
                <w:spacing w:val="-3"/>
                <w:sz w:val="16"/>
              </w:rPr>
              <w:t>fev.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color w:val="231F20"/>
                <w:spacing w:val="-7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02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7" w:lineRule="auto" w:before="62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diz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sinopse,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comédia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romântica.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você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espera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comédia</w:t>
            </w:r>
            <w:r>
              <w:rPr>
                <w:rFonts w:ascii="Arial" w:hAnsi="Arial"/>
                <w:color w:val="231F20"/>
                <w:spacing w:val="-2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romântica? </w:t>
            </w:r>
            <w:r>
              <w:rPr>
                <w:rFonts w:ascii="Arial" w:hAnsi="Arial"/>
                <w:color w:val="231F20"/>
                <w:sz w:val="22"/>
              </w:rPr>
              <w:t>[...] Tiroteios? Explosões? Cenas dramáticas? Não, você quer assistir a uma novelinha das seis em duas horas. Essa comédia, muito bem feita por sinal, tem ainda o bônus de mostrar a difícil relação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entre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pessoas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passaram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limite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precisam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retornar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à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sociedade.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casal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 </w:t>
            </w:r>
            <w:r>
              <w:rPr>
                <w:rFonts w:ascii="Arial" w:hAnsi="Arial"/>
                <w:color w:val="231F20"/>
                <w:sz w:val="22"/>
              </w:rPr>
              <w:t>está muito bem em cena, mas o casal dos pais (De Niro) tem momentos ótimos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também.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75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FARIA, Jorge. Disponível </w:t>
            </w:r>
            <w:hyperlink r:id="rId36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20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&lt;http://rioshow.oglobo.globo.com/cinema/eventos/criticas-de-usuario/o-lado-bom-da-vida-7699.aspx&gt;.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36"/>
              <w:ind w:right="106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22 </w:t>
            </w:r>
            <w:r>
              <w:rPr>
                <w:rFonts w:ascii="Arial"/>
                <w:color w:val="231F20"/>
                <w:spacing w:val="-3"/>
                <w:sz w:val="16"/>
              </w:rPr>
              <w:t>fev.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color w:val="231F20"/>
                <w:spacing w:val="2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(P090048F5_SUP)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17"/>
        </w:numPr>
        <w:tabs>
          <w:tab w:pos="50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(P090048F5)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trechos desses textos que apresentam opiniões contrárias sobre o filme “O lado bom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 vida”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67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“No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filme,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há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mudança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importante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caminhos...”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“Como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diz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sinopse,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comédia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romântica.”.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75" w:val="left" w:leader="none"/>
        </w:tabs>
        <w:spacing w:line="266" w:lineRule="auto" w:before="27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narrativa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sobre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dificuldades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integração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social...”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mostrar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difícil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relação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entre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pessoas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passaram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limite...”.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o que se tem é fundamentalmente uma banal historinha de amor,...” e “... você quer assistir a uma novelinha das seis em duas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horas.”.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416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estratégia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 </w:t>
      </w:r>
      <w:r>
        <w:rPr>
          <w:rFonts w:ascii="Arial" w:hAnsi="Arial" w:cs="Arial" w:eastAsia="Arial" w:hint="default"/>
          <w:i/>
          <w:color w:val="231F20"/>
          <w:spacing w:val="-5"/>
          <w:sz w:val="22"/>
          <w:szCs w:val="22"/>
        </w:rPr>
        <w:t>marketing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para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vender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filmes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insignificantes...” </w:t>
      </w:r>
      <w:r>
        <w:rPr>
          <w:rFonts w:ascii="Arial" w:hAnsi="Arial" w:cs="Arial" w:eastAsia="Arial" w:hint="default"/>
          <w:color w:val="231F20"/>
          <w:sz w:val="22"/>
          <w:szCs w:val="22"/>
        </w:rPr>
        <w:t>e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“Essa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comédia,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muito bem feita por si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-</w:t>
      </w:r>
      <w:r>
        <w:rPr>
          <w:rFonts w:ascii="Arial" w:hAnsi="Arial" w:cs="Arial" w:eastAsia="Arial" w:hint="default"/>
          <w:color w:val="231F20"/>
          <w:spacing w:val="5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53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53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nal,...”.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17"/>
        </w:numPr>
        <w:tabs>
          <w:tab w:pos="492" w:val="left" w:leader="none"/>
        </w:tabs>
        <w:spacing w:line="240" w:lineRule="auto" w:before="0" w:after="0"/>
        <w:ind w:left="491" w:right="0" w:hanging="3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(P090049F5)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2, no trecho “Não, você quer assistir a uma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novelinha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das seis em duas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horas.”,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26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 uso do diminutivo no termo em destaque</w:t>
      </w:r>
      <w:r>
        <w:rPr>
          <w:rFonts w:ascii="Arial"/>
          <w:color w:val="231F20"/>
          <w:spacing w:val="-22"/>
        </w:rPr>
        <w:t> </w:t>
      </w:r>
      <w:r>
        <w:rPr>
          <w:rFonts w:ascii="Arial"/>
          <w:color w:val="231F20"/>
        </w:rPr>
        <w:t>sugere</w:t>
      </w:r>
      <w:r>
        <w:rPr>
          <w:rFonts w:ascii="Arial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afetividade.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suavização.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tamanho.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4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footerReference w:type="default" r:id="rId37"/>
          <w:pgSz w:w="11910" w:h="16840"/>
          <w:pgMar w:footer="415" w:header="377" w:top="560" w:bottom="600" w:left="740" w:right="740"/>
        </w:sectPr>
      </w:pPr>
    </w:p>
    <w:p>
      <w:pPr>
        <w:pStyle w:val="Heading1"/>
        <w:spacing w:line="240" w:lineRule="auto"/>
        <w:ind w:right="-12"/>
        <w:jc w:val="left"/>
        <w:rPr>
          <w:b w:val="0"/>
          <w:bCs w:val="0"/>
        </w:rPr>
      </w:pPr>
      <w:r>
        <w:rPr/>
        <w:pict>
          <v:shape style="position:absolute;margin-left:53.450001pt;margin-top:21.841871pt;width:488.376pt;height:95.076pt;mso-position-horizontal-relative:page;mso-position-vertical-relative:paragraph;z-index:2416" type="#_x0000_t75" stroked="false">
            <v:imagedata r:id="rId38" o:title=""/>
            <w10:wrap type="none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14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 Charles M. </w:t>
      </w:r>
      <w:r>
        <w:rPr>
          <w:rFonts w:ascii="Arial"/>
          <w:i/>
          <w:color w:val="231F20"/>
          <w:sz w:val="16"/>
        </w:rPr>
        <w:t>Peanuts completo: 1955-1956</w:t>
      </w:r>
      <w:r>
        <w:rPr>
          <w:rFonts w:ascii="Arial"/>
          <w:color w:val="231F20"/>
          <w:sz w:val="16"/>
        </w:rPr>
        <w:t>. Porto Alegre: L&amp;PM, 2010. p. 90.</w:t>
      </w:r>
      <w:r>
        <w:rPr>
          <w:rFonts w:ascii="Arial"/>
          <w:color w:val="231F20"/>
          <w:spacing w:val="-20"/>
          <w:sz w:val="16"/>
        </w:rPr>
        <w:t> </w:t>
      </w:r>
      <w:r>
        <w:rPr>
          <w:rFonts w:ascii="Arial"/>
          <w:color w:val="231F20"/>
          <w:sz w:val="16"/>
        </w:rPr>
        <w:t>(P090050F5_SUP)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2152" w:space="263"/>
            <w:col w:w="8015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(P090050F5) </w:t>
      </w:r>
      <w:r>
        <w:rPr>
          <w:rFonts w:ascii="Arial" w:hAnsi="Arial"/>
          <w:color w:val="231F20"/>
          <w:sz w:val="22"/>
        </w:rPr>
        <w:t>Esse texto é irônico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fica irritada por dividir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prefere 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sozinha.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fica feliz ao ser expulso pela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menina.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lê a revista sem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permissão.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p>
      <w:pPr>
        <w:spacing w:before="72"/>
        <w:ind w:left="744" w:right="17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.004885pt;width:482.9pt;height:424.85pt;mso-position-horizontal-relative:page;mso-position-vertical-relative:paragraph;z-index:-51352" coordorigin="1124,0" coordsize="9658,8497">
            <v:group style="position:absolute;left:1701;top:10;width:2;height:8477" coordorigin="1701,10" coordsize="2,8477">
              <v:shape style="position:absolute;left:1701;top:10;width:2;height:8477" coordorigin="1701,10" coordsize="0,8477" path="m1701,8487l1701,10e" filled="false" stroked="true" strokeweight=".5pt" strokecolor="#010202">
                <v:path arrowok="t"/>
              </v:shape>
            </v:group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8477" coordorigin="1134,10" coordsize="2,8477">
              <v:shape style="position:absolute;left:1134;top:10;width:2;height:8477" coordorigin="1134,10" coordsize="0,8477" path="m1134,848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0772;top:10;width:2;height:8477" coordorigin="10772,10" coordsize="2,8477">
              <v:shape style="position:absolute;left:10772;top:10;width:2;height:8477" coordorigin="10772,10" coordsize="0,8477" path="m10772,8487l10772,10e" filled="false" stroked="true" strokeweight=".5pt" strokecolor="#231f20">
                <v:path arrowok="t"/>
              </v:shape>
            </v:group>
            <v:group style="position:absolute;left:1129;top:8492;width:572;height:2" coordorigin="1129,8492" coordsize="572,2">
              <v:shape style="position:absolute;left:1129;top:8492;width:572;height:2" coordorigin="1129,8492" coordsize="572,0" path="m1129,8492l1701,8492e" filled="false" stroked="true" strokeweight=".5pt" strokecolor="#231f20">
                <v:path arrowok="t"/>
              </v:shape>
            </v:group>
            <v:group style="position:absolute;left:1701;top:8492;width:9076;height:2" coordorigin="1701,8492" coordsize="9076,2">
              <v:shape style="position:absolute;left:1701;top:8492;width:9076;height:2" coordorigin="1701,8492" coordsize="9076,0" path="m1701,8492l10777,849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Sobre acumular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pessoas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56" w:lineRule="auto" w:before="72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Minha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mãe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disse,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em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uma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dessas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conversas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em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concluímos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com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alguma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frase</w:t>
      </w:r>
      <w:r>
        <w:rPr>
          <w:rFonts w:ascii="Arial" w:hAnsi="Arial" w:cs="Arial" w:eastAsia="Arial" w:hint="default"/>
          <w:color w:val="231F20"/>
          <w:spacing w:val="-7"/>
        </w:rPr>
        <w:t> </w:t>
      </w:r>
      <w:r>
        <w:rPr>
          <w:rFonts w:ascii="Arial" w:hAnsi="Arial" w:cs="Arial" w:eastAsia="Arial" w:hint="default"/>
          <w:color w:val="231F20"/>
        </w:rPr>
        <w:t>que </w:t>
      </w:r>
      <w:r>
        <w:rPr>
          <w:rFonts w:ascii="Arial" w:hAnsi="Arial" w:cs="Arial" w:eastAsia="Arial" w:hint="default"/>
          <w:color w:val="231F20"/>
        </w:rPr>
      </w:r>
      <w:r>
        <w:rPr>
          <w:color w:val="231F20"/>
        </w:rPr>
        <w:t>resume tudo, que “a vida é isso... um acúmulo de pessoas”. </w:t>
      </w:r>
      <w:r>
        <w:rPr>
          <w:color w:val="231F20"/>
          <w:spacing w:val="-5"/>
        </w:rPr>
        <w:t>Tenho </w:t>
      </w:r>
      <w:r>
        <w:rPr>
          <w:color w:val="231F20"/>
        </w:rPr>
        <w:t>de concordar com ela, </w:t>
      </w:r>
      <w:r>
        <w:rPr>
          <w:color w:val="231F20"/>
        </w:rPr>
        <w:t>até porque falávamos sobre o nascimento da sua bisneta [...], em uma família tão grande </w:t>
      </w:r>
      <w:r>
        <w:rPr>
          <w:rFonts w:ascii="Arial" w:hAnsi="Arial" w:cs="Arial" w:eastAsia="Arial" w:hint="default"/>
          <w:color w:val="231F20"/>
        </w:rPr>
        <w:t>em que há primos que nem</w:t>
      </w:r>
      <w:r>
        <w:rPr>
          <w:rFonts w:ascii="Arial" w:hAnsi="Arial" w:cs="Arial" w:eastAsia="Arial" w:hint="default"/>
          <w:color w:val="231F20"/>
          <w:spacing w:val="-13"/>
        </w:rPr>
        <w:t> </w:t>
      </w:r>
      <w:r>
        <w:rPr>
          <w:rFonts w:ascii="Arial" w:hAnsi="Arial" w:cs="Arial" w:eastAsia="Arial" w:hint="default"/>
          <w:color w:val="231F20"/>
        </w:rPr>
        <w:t>conheço.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6" w:lineRule="auto" w:before="0"/>
        <w:ind w:left="1074" w:right="505" w:hanging="459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5 </w:t>
      </w:r>
      <w:r>
        <w:rPr>
          <w:color w:val="231F20"/>
        </w:rPr>
        <w:t>Fiquei pensando sobre esse acúmulo de pessoas, que não é apenas de familiares, mas também de amigos, de colegas de trabalho, de companheiros de jornada ocasionais. Eu sei... </w:t>
      </w:r>
      <w:r>
        <w:rPr>
          <w:color w:val="231F20"/>
          <w:spacing w:val="-4"/>
        </w:rPr>
        <w:t>Você </w:t>
      </w:r>
      <w:r>
        <w:rPr>
          <w:color w:val="231F20"/>
        </w:rPr>
        <w:t>acumula coisas, cargos e não pessoas. [...] Mas a verdade é que acumular faz </w:t>
      </w:r>
      <w:r>
        <w:rPr>
          <w:color w:val="231F20"/>
        </w:rPr>
      </w:r>
      <w:r>
        <w:rPr>
          <w:rFonts w:ascii="Arial" w:hAnsi="Arial"/>
          <w:color w:val="231F20"/>
        </w:rPr>
        <w:t>parte da essência do ser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humano.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0"/>
        <w:jc w:val="left"/>
      </w:pPr>
      <w:r>
        <w:rPr>
          <w:color w:val="231F20"/>
          <w:spacing w:val="-5"/>
        </w:rPr>
        <w:t>Talvez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seja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palavra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palatável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descrever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quero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dizer,</w:t>
      </w:r>
      <w:r>
        <w:rPr>
          <w:color w:val="231F20"/>
          <w:spacing w:val="-5"/>
        </w:rPr>
        <w:t> </w:t>
      </w:r>
      <w:r>
        <w:rPr>
          <w:color w:val="231F20"/>
        </w:rPr>
        <w:t>mas</w:t>
      </w:r>
      <w:r>
        <w:rPr>
          <w:color w:val="231F20"/>
          <w:spacing w:val="-5"/>
        </w:rPr>
        <w:t> </w:t>
      </w:r>
      <w:r>
        <w:rPr>
          <w:color w:val="231F20"/>
        </w:rPr>
        <w:t>acredito</w:t>
      </w:r>
      <w:r>
        <w:rPr/>
      </w:r>
    </w:p>
    <w:p>
      <w:pPr>
        <w:pStyle w:val="BodyText"/>
        <w:spacing w:line="256" w:lineRule="auto" w:before="17"/>
        <w:ind w:left="1074" w:right="505" w:hanging="520"/>
        <w:jc w:val="both"/>
      </w:pPr>
      <w:r>
        <w:rPr>
          <w:rFonts w:ascii="Arial" w:hAnsi="Arial"/>
          <w:color w:val="231F20"/>
        </w:rPr>
        <w:t>10 </w:t>
      </w:r>
      <w:r>
        <w:rPr>
          <w:color w:val="231F20"/>
        </w:rPr>
        <w:t>que seja a certa para o assunto. Pense no seu perfil em redes sociais. Quantas pessoas fazem parte dele? Com quantas você realmente mantém um relacionamento? E não digo pessoalmente, porque muitos de nós mantemos sincera amizade com pessoas que só </w:t>
      </w:r>
      <w:r>
        <w:rPr>
          <w:rFonts w:ascii="Arial" w:hAnsi="Arial"/>
          <w:color w:val="231F20"/>
        </w:rPr>
        <w:t>conhecemos virtualmente. Quantas são apenas lembranças de momentos agradáveis em </w:t>
      </w:r>
      <w:r>
        <w:rPr>
          <w:color w:val="231F20"/>
        </w:rPr>
        <w:t>alguma</w:t>
      </w:r>
      <w:r>
        <w:rPr>
          <w:color w:val="231F20"/>
          <w:spacing w:val="16"/>
        </w:rPr>
        <w:t> </w:t>
      </w:r>
      <w:r>
        <w:rPr>
          <w:color w:val="231F20"/>
        </w:rPr>
        <w:t>viagem?</w:t>
      </w:r>
      <w:r>
        <w:rPr>
          <w:color w:val="231F20"/>
          <w:spacing w:val="16"/>
        </w:rPr>
        <w:t> </w:t>
      </w:r>
      <w:r>
        <w:rPr>
          <w:color w:val="231F20"/>
        </w:rPr>
        <w:t>Quantas</w:t>
      </w:r>
      <w:r>
        <w:rPr>
          <w:color w:val="231F20"/>
          <w:spacing w:val="16"/>
        </w:rPr>
        <w:t> </w:t>
      </w:r>
      <w:r>
        <w:rPr>
          <w:color w:val="231F20"/>
        </w:rPr>
        <w:t>você</w:t>
      </w:r>
      <w:r>
        <w:rPr>
          <w:color w:val="231F20"/>
          <w:spacing w:val="16"/>
        </w:rPr>
        <w:t> </w:t>
      </w:r>
      <w:r>
        <w:rPr>
          <w:color w:val="231F20"/>
        </w:rPr>
        <w:t>não</w:t>
      </w:r>
      <w:r>
        <w:rPr>
          <w:color w:val="231F20"/>
          <w:spacing w:val="16"/>
        </w:rPr>
        <w:t> </w:t>
      </w:r>
      <w:r>
        <w:rPr>
          <w:color w:val="231F20"/>
        </w:rPr>
        <w:t>faz</w:t>
      </w:r>
      <w:r>
        <w:rPr>
          <w:color w:val="231F20"/>
          <w:spacing w:val="16"/>
        </w:rPr>
        <w:t> </w:t>
      </w:r>
      <w:r>
        <w:rPr>
          <w:color w:val="231F20"/>
        </w:rPr>
        <w:t>ideia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quem</w:t>
      </w:r>
      <w:r>
        <w:rPr>
          <w:color w:val="231F20"/>
          <w:spacing w:val="16"/>
        </w:rPr>
        <w:t> </w:t>
      </w:r>
      <w:r>
        <w:rPr>
          <w:color w:val="231F20"/>
        </w:rPr>
        <w:t>sejam?</w:t>
      </w:r>
      <w:r>
        <w:rPr>
          <w:color w:val="231F20"/>
          <w:spacing w:val="16"/>
        </w:rPr>
        <w:t> </w:t>
      </w:r>
      <w:r>
        <w:rPr>
          <w:color w:val="231F20"/>
        </w:rPr>
        <w:t>Quantas</w:t>
      </w:r>
      <w:r>
        <w:rPr>
          <w:color w:val="231F20"/>
          <w:spacing w:val="16"/>
        </w:rPr>
        <w:t> </w:t>
      </w:r>
      <w:r>
        <w:rPr>
          <w:color w:val="231F20"/>
        </w:rPr>
        <w:t>acabaram</w:t>
      </w:r>
      <w:r>
        <w:rPr>
          <w:color w:val="231F20"/>
          <w:spacing w:val="16"/>
        </w:rPr>
        <w:t> </w:t>
      </w:r>
      <w:r>
        <w:rPr>
          <w:color w:val="231F20"/>
        </w:rPr>
        <w:t>ali</w:t>
      </w:r>
      <w:r>
        <w:rPr>
          <w:color w:val="231F20"/>
          <w:spacing w:val="16"/>
        </w:rPr>
        <w:t> </w:t>
      </w:r>
      <w:r>
        <w:rPr>
          <w:color w:val="231F20"/>
        </w:rPr>
        <w:t>por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rFonts w:ascii="Arial"/>
          <w:color w:val="231F20"/>
        </w:rPr>
        <w:t>15</w:t>
        <w:tab/>
      </w:r>
      <w:r>
        <w:rPr>
          <w:color w:val="231F20"/>
        </w:rPr>
        <w:t>causa do trabalho?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6" w:lineRule="auto" w:before="16"/>
        <w:ind w:left="1074" w:right="505" w:firstLine="283"/>
        <w:jc w:val="both"/>
      </w:pPr>
      <w:r>
        <w:rPr>
          <w:rFonts w:ascii="Arial" w:hAnsi="Arial"/>
          <w:color w:val="231F20"/>
        </w:rPr>
        <w:t>Agora, pense sim no sentido claro da palavra. Acumular gera um problemão, porque </w:t>
      </w:r>
      <w:r>
        <w:rPr>
          <w:color w:val="231F20"/>
        </w:rPr>
        <w:t>esgota qualquer um. Em determinado momento, respirar fica difícil, a gente se sente</w:t>
      </w:r>
      <w:r>
        <w:rPr>
          <w:color w:val="231F20"/>
          <w:spacing w:val="-15"/>
        </w:rPr>
        <w:t> </w:t>
      </w:r>
      <w:r>
        <w:rPr>
          <w:color w:val="231F20"/>
        </w:rPr>
        <w:t>preso </w:t>
      </w:r>
      <w:r>
        <w:rPr>
          <w:color w:val="231F20"/>
        </w:rPr>
      </w:r>
      <w:r>
        <w:rPr>
          <w:rFonts w:ascii="Arial" w:hAnsi="Arial"/>
          <w:color w:val="231F20"/>
        </w:rPr>
        <w:t>nesse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universo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tudo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parece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exagerado,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temos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lidar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problemas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com </w:t>
      </w:r>
      <w:r>
        <w:rPr>
          <w:rFonts w:ascii="Arial" w:hAnsi="Arial"/>
          <w:color w:val="231F20"/>
        </w:rPr>
      </w:r>
      <w:r>
        <w:rPr>
          <w:color w:val="231F20"/>
        </w:rPr>
        <w:t>pessoas que nem fazem parte da nossa</w:t>
      </w:r>
      <w:r>
        <w:rPr>
          <w:color w:val="231F20"/>
          <w:spacing w:val="-1"/>
        </w:rPr>
        <w:t> </w:t>
      </w:r>
      <w:r>
        <w:rPr>
          <w:color w:val="231F20"/>
        </w:rPr>
        <w:t>história.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1"/>
        <w:ind w:left="554" w:right="0"/>
        <w:jc w:val="left"/>
      </w:pPr>
      <w:r>
        <w:rPr>
          <w:color w:val="231F20"/>
        </w:rPr>
        <w:t>20</w:t>
        <w:tab/>
        <w:t>Chegou a hora de desapegar. Desapegar não é fácil, ao menos para mim.</w:t>
      </w:r>
      <w:r>
        <w:rPr>
          <w:color w:val="231F20"/>
          <w:spacing w:val="48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56" w:lineRule="auto" w:before="16"/>
        <w:ind w:left="1074" w:right="505" w:firstLine="283"/>
        <w:jc w:val="both"/>
      </w:pPr>
      <w:r>
        <w:rPr>
          <w:color w:val="231F20"/>
        </w:rPr>
        <w:t>Eu entendo o que minha mãe disse, e no contexto da conversa, foi mais bonito do que parece. Com a família grande que temos, chegamos àquele ponto em que fica difícil estar ali sempre para todos. Lamentamos, mas ao mesmo tempo compreendemos. Neste caso, o desapego é pela ideia de que é possível estar presente na vida de todas as pessoas </w:t>
      </w:r>
      <w:r>
        <w:rPr>
          <w:color w:val="231F20"/>
          <w:spacing w:val="39"/>
        </w:rPr>
        <w:t> </w:t>
      </w:r>
      <w:r>
        <w:rPr>
          <w:color w:val="231F20"/>
        </w:rPr>
        <w:t>as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1"/>
        <w:ind w:left="554"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25</w:t>
        <w:tab/>
      </w:r>
      <w:r>
        <w:rPr>
          <w:rFonts w:ascii="Arial"/>
          <w:color w:val="231F20"/>
        </w:rPr>
        <w:t>quais queremos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bem.</w:t>
      </w:r>
      <w:r>
        <w:rPr>
          <w:rFonts w:ascii="Arial"/>
        </w:rPr>
      </w:r>
    </w:p>
    <w:p>
      <w:pPr>
        <w:pStyle w:val="BodyText"/>
        <w:spacing w:line="256" w:lineRule="auto" w:before="15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Eu sei que ainda chegarão muitas outras pessoas, que a acumulação será digna de </w:t>
      </w:r>
      <w:r>
        <w:rPr>
          <w:rFonts w:ascii="Arial" w:hAnsi="Arial"/>
          <w:i/>
          <w:color w:val="231F20"/>
        </w:rPr>
        <w:t>show </w:t>
      </w:r>
      <w:r>
        <w:rPr>
          <w:rFonts w:ascii="Arial" w:hAnsi="Arial"/>
          <w:color w:val="231F20"/>
        </w:rPr>
        <w:t>de diva </w:t>
      </w:r>
      <w:r>
        <w:rPr>
          <w:rFonts w:ascii="Arial" w:hAnsi="Arial"/>
          <w:i/>
          <w:color w:val="231F20"/>
        </w:rPr>
        <w:t>pop</w:t>
      </w:r>
      <w:r>
        <w:rPr>
          <w:color w:val="231F20"/>
        </w:rPr>
        <w:t>. E que haverá sessões de desapego até! Assim como compreendo que esse é o jeito de a vida nos fazer escolher não apenas o nosso caminho, mas aqueles que </w:t>
      </w:r>
      <w:r>
        <w:rPr>
          <w:rFonts w:ascii="Arial" w:hAnsi="Arial"/>
          <w:color w:val="231F20"/>
        </w:rPr>
        <w:t>seguirão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conosco.</w:t>
      </w:r>
      <w:r>
        <w:rPr>
          <w:rFonts w:ascii="Arial" w:hAnsi="Arial"/>
        </w:rPr>
      </w:r>
    </w:p>
    <w:p>
      <w:pPr>
        <w:spacing w:before="106"/>
        <w:ind w:left="214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DIAS, Carla. Disponível </w:t>
      </w:r>
      <w:hyperlink r:id="rId39">
        <w:r>
          <w:rPr>
            <w:rFonts w:ascii="Arial" w:hAnsi="Arial"/>
            <w:color w:val="231F20"/>
            <w:sz w:val="16"/>
          </w:rPr>
          <w:t>em: &lt;http://migre.me/h377o&gt;.</w:t>
        </w:r>
      </w:hyperlink>
      <w:r>
        <w:rPr>
          <w:rFonts w:ascii="Arial" w:hAnsi="Arial"/>
          <w:color w:val="231F20"/>
          <w:sz w:val="16"/>
        </w:rPr>
        <w:t> Acesso em: 2 ago. 2013.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(P090051F5_SUP)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biografia.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“Sobre acumular pessoas” para responder às questões</w:t>
      </w:r>
      <w:r>
        <w:rPr>
          <w:color w:val="231F20"/>
          <w:spacing w:val="-2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71" w:val="left" w:leader="none"/>
        </w:tabs>
        <w:spacing w:line="240" w:lineRule="auto" w:before="0" w:after="0"/>
        <w:ind w:left="470" w:right="0" w:hanging="36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 trecho “... que a acumulação será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digna de 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  <w:u w:val="thick" w:color="231F20"/>
        </w:rPr>
        <w:t>show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 diva 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  <w:u w:val="thick" w:color="231F20"/>
        </w:rPr>
        <w:t>pop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</w:t>
      </w:r>
      <w:r>
        <w:rPr>
          <w:rFonts w:ascii="Arial" w:hAnsi="Arial" w:cs="Arial" w:eastAsia="Arial" w:hint="default"/>
          <w:color w:val="231F20"/>
          <w:spacing w:val="-4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26-27),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expressão destacada foi usada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comparar a vida da autora com pessoas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sucesso.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enfatizar a quantidade de pessoas que serão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acumuladas.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 crítica ao modo como as pessoas fazem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amizades.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ironizar o gosto musical dos familiares da autora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(P090052F5) </w:t>
      </w:r>
      <w:r>
        <w:rPr>
          <w:rFonts w:ascii="Arial" w:hAnsi="Arial"/>
          <w:color w:val="231F20"/>
          <w:sz w:val="22"/>
        </w:rPr>
        <w:t>O trecho que marca uma opinião da autora do texto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“Minha mãe disse, em uma dessas conversas...”.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“Fiquei pensando sobre esse acúmulo de pessoas,...”.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“Desapegar não é fácil, ao menos para mim.”.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“Eu sei que ainda chegarão muitas outras pessoas,...”.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(P090053F5) </w:t>
      </w:r>
      <w:r>
        <w:rPr>
          <w:rFonts w:ascii="Arial"/>
          <w:color w:val="231F20"/>
          <w:sz w:val="22"/>
        </w:rPr>
        <w:t>De acordo com esse texto, acumular pode gerar um problema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exige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desapego.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gera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afastamento.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leva ao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esgotamento.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exagero.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“Tenho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concordar com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2), a palavra destacada refere-se</w:t>
      </w:r>
      <w:r>
        <w:rPr>
          <w:rFonts w:ascii="Arial" w:hAnsi="Arial" w:cs="Arial" w:eastAsia="Arial" w:hint="default"/>
          <w:color w:val="231F20"/>
          <w:spacing w:val="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bisneta.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(P090054F5)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“Acumular gera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problemão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,...” (ℓ. 16), o aumentativo na palavra </w:t>
      </w:r>
      <w:r>
        <w:rPr>
          <w:rFonts w:ascii="Arial" w:hAnsi="Arial" w:cs="Arial" w:eastAsia="Arial" w:hint="default"/>
          <w:color w:val="231F20"/>
          <w:spacing w:val="3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expressa</w:t>
      </w:r>
      <w:r>
        <w:rPr>
          <w:rFonts w:ascii="Arial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desprezo.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exagero.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0"/>
          <w:footerReference w:type="default" r:id="rId41"/>
          <w:pgSz w:w="11910" w:h="16840"/>
          <w:pgMar w:header="377" w:footer="524" w:top="560" w:bottom="720" w:left="740" w:right="740"/>
          <w:pgNumType w:start="1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2560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9" w:right="99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Jogo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cintura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20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Cariocas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encontram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“points”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livre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brincar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bambolê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(sim,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revival)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 um ano que Fernanda Libman, de 18 anos, [...] foi ao Viradão Cultural, em São Paulo, e ficou babando ao ver um grupo de amigos rodando bambolê. Não se atreveu a chegar junto, mas voltou para o Rio certa de que precisava fazer alguma coisa em relação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Sempre gostei de circo e malabarismo, mas nunca me acertei muito com nada. Em São Paulo, morri de vergonha de tentar, mas voltei determinada a comprar um pra mim – lembra Fernanda, pensando que seria fácil encontrar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Procurou no Saara, mas só achou bambolês para crianças. Pesquisou então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internet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descobriu uma lista sem-fim de tutoriais que ensinavam não somente o passo a passo do gingado como um “faça você mesmo”. Continuou a peregrinação, desta vez, em busca de materiais: tubo de polietileno, conectores, fitas dupla face e de cetim e cola.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Voltou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Centro, comprou tudo e se embrenhou na missão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confeccioná-los.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Fernanda não está sozinha nessa onda do bambolê. Mais: não é a única saudosa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 de criança. Outros tantos cariocas, sobretudo as mocinhas, claro, embarcaram nesse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revival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reparar.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mexe,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grupinho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bambolê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points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a Praia de Ipanema, a Pedra do Leme, o Aterro do Flamengo e a Lagoa.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195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RIBEIRO, Carolina. Jogo de cintura. Revista O Globo. p. 24. In: </w:t>
      </w:r>
      <w:r>
        <w:rPr>
          <w:rFonts w:ascii="Arial"/>
          <w:i/>
          <w:color w:val="231F20"/>
          <w:sz w:val="16"/>
        </w:rPr>
        <w:t>O Globo</w:t>
      </w:r>
      <w:r>
        <w:rPr>
          <w:rFonts w:ascii="Arial"/>
          <w:color w:val="231F20"/>
          <w:sz w:val="16"/>
        </w:rPr>
        <w:t>, Rio de Janeiro, 26 maio 2013. Fragmento.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(P080039F5_SUP)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(P080039F5)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artigo.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editorial.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(P080040F5)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“Não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atreveu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chegar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  <w:u w:val="thick" w:color="231F20"/>
        </w:rPr>
        <w:t>junto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,...”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2-3),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destacada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típica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técnica.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(P080042F5)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Sempre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gostei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circo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malabarismo,...”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estabelece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uma relação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13" w:val="left" w:leader="none"/>
        </w:tabs>
        <w:spacing w:line="240" w:lineRule="auto" w:before="0" w:after="0"/>
        <w:ind w:left="512" w:right="0" w:hanging="40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(P080044F5)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ficou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babando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ver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grupo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amigos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rodando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bambolê.”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expressão em destaque tem o sentido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estar com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encantado.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salivar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ter muito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ciúme.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(M090052E4) </w:t>
      </w:r>
      <w:r>
        <w:rPr>
          <w:rFonts w:ascii="Arial" w:hAnsi="Arial"/>
          <w:color w:val="231F20"/>
          <w:sz w:val="22"/>
        </w:rPr>
        <w:t>Resolva a operação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99.462601pt;margin-top:8.918955pt;width:81.75pt;height:28.35pt;mso-position-horizontal-relative:page;mso-position-vertical-relative:paragraph;z-index:26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258" w:right="0"/>
                    <w:jc w:val="left"/>
                  </w:pPr>
                  <w:r>
                    <w:rPr>
                      <w:color w:val="231F20"/>
                    </w:rPr>
                    <w:t>41,96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1,2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300" w:lineRule="auto" w:before="84"/>
        <w:ind w:left="110" w:right="7352"/>
        <w:jc w:val="left"/>
      </w:pPr>
      <w:r>
        <w:rPr>
          <w:color w:val="231F20"/>
        </w:rPr>
        <w:t>O resultado dessa operação é A)</w:t>
      </w:r>
      <w:r>
        <w:rPr>
          <w:color w:val="231F20"/>
          <w:spacing w:val="-1"/>
        </w:rPr>
        <w:t> </w:t>
      </w:r>
      <w:r>
        <w:rPr>
          <w:color w:val="231F20"/>
        </w:rPr>
        <w:t>42,08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42,16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43,16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53,96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2.009003pt;margin-top:43.623844pt;width:139.4pt;height:47.25pt;mso-position-horizontal-relative:page;mso-position-vertical-relative:paragraph;z-index:-50968" coordorigin="2440,872" coordsize="2788,945">
            <v:group style="position:absolute;left:2450;top:882;width:2768;height:925" coordorigin="2450,882" coordsize="2768,925">
              <v:shape style="position:absolute;left:2450;top:882;width:2768;height:925" coordorigin="2450,882" coordsize="2768,925" path="m5217,882l2911,882,2450,1807,4756,1807,5217,882xe" filled="true" fillcolor="#939598" stroked="false">
                <v:path arrowok="t"/>
                <v:fill type="solid"/>
              </v:shape>
            </v:group>
            <v:group style="position:absolute;left:2450;top:882;width:2768;height:925" coordorigin="2450,882" coordsize="2768,925">
              <v:shape style="position:absolute;left:2450;top:882;width:2768;height:925" coordorigin="2450,882" coordsize="2768,925" path="m4756,1807l2450,1807,2911,882,5217,882,4756,1807xe" filled="false" stroked="true" strokeweight=".97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(M080018E4) </w:t>
      </w:r>
      <w:r>
        <w:rPr>
          <w:rFonts w:ascii="Arial"/>
          <w:color w:val="231F20"/>
          <w:sz w:val="22"/>
        </w:rPr>
        <w:t>Observe o desenho em cinza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1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6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Esse desenho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paralelogramo.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(M090215EX) </w:t>
      </w:r>
      <w:r>
        <w:rPr>
          <w:rFonts w:ascii="Arial" w:hAnsi="Arial"/>
          <w:color w:val="231F20"/>
          <w:sz w:val="22"/>
        </w:rPr>
        <w:t>Uma torneira tem vazão de 36 litros de água a cada 5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minutos.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110" w:right="0"/>
        <w:jc w:val="left"/>
      </w:pPr>
      <w:r>
        <w:rPr>
          <w:color w:val="231F20"/>
        </w:rPr>
        <w:t>Mantendo essa mesma vazão, quantos litros de água essa torneira libera em 60</w:t>
      </w:r>
      <w:r>
        <w:rPr>
          <w:color w:val="231F20"/>
          <w:spacing w:val="-2"/>
        </w:rPr>
        <w:t> </w:t>
      </w:r>
      <w:r>
        <w:rPr>
          <w:color w:val="231F20"/>
        </w:rPr>
        <w:t>minutos?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7" w:lineRule="auto" w:before="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 C) 180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432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</w:p>
    <w:p>
      <w:pPr>
        <w:pStyle w:val="ListParagraph"/>
        <w:numPr>
          <w:ilvl w:val="0"/>
          <w:numId w:val="17"/>
        </w:numPr>
        <w:tabs>
          <w:tab w:pos="517" w:val="left" w:leader="none"/>
        </w:tabs>
        <w:spacing w:line="240" w:lineRule="auto" w:before="0" w:after="0"/>
        <w:ind w:left="516" w:right="0" w:hanging="40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(M090398E4)</w:t>
      </w:r>
      <w:r>
        <w:rPr>
          <w:rFonts w:ascii="Arial" w:hAnsi="Arial"/>
          <w:color w:val="231F20"/>
          <w:spacing w:val="39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planta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baixa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apartamento.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proprietário</w:t>
      </w:r>
      <w:r>
        <w:rPr>
          <w:rFonts w:ascii="Arial" w:hAnsi="Arial"/>
          <w:color w:val="231F20"/>
          <w:spacing w:val="23"/>
          <w:sz w:val="22"/>
        </w:rPr>
        <w:t> </w:t>
      </w:r>
      <w:r>
        <w:rPr>
          <w:rFonts w:ascii="Arial" w:hAnsi="Arial"/>
          <w:color w:val="231F20"/>
          <w:sz w:val="22"/>
        </w:rPr>
        <w:t>desse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110" w:right="0"/>
        <w:jc w:val="left"/>
      </w:pPr>
      <w:r>
        <w:rPr>
          <w:color w:val="231F20"/>
        </w:rPr>
        <w:t>apartamento irá revestir a região em cinza com</w:t>
      </w:r>
      <w:r>
        <w:rPr>
          <w:color w:val="231F20"/>
          <w:spacing w:val="-1"/>
        </w:rPr>
        <w:t> </w:t>
      </w:r>
      <w:r>
        <w:rPr>
          <w:color w:val="231F20"/>
        </w:rPr>
        <w:t>cerâmica.</w:t>
      </w:r>
      <w:r>
        <w:rPr/>
      </w:r>
    </w:p>
    <w:p>
      <w:pPr>
        <w:pStyle w:val="BodyText"/>
        <w:tabs>
          <w:tab w:pos="1954" w:val="left" w:leader="none"/>
        </w:tabs>
        <w:spacing w:line="240" w:lineRule="auto" w:before="64"/>
        <w:ind w:left="0" w:right="195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01.755005pt;margin-top:18.153877pt;width:5.95pt;height:13.05pt;mso-position-horizontal-relative:page;mso-position-vertical-relative:paragraph;z-index:2680;mso-wrap-distance-left:0;mso-wrap-distance-right:0" coordorigin="4035,363" coordsize="119,261">
            <v:group style="position:absolute;left:4094;top:446;width:2;height:168" coordorigin="4094,446" coordsize="2,168">
              <v:shape style="position:absolute;left:4094;top:446;width:2;height:168" coordorigin="4094,446" coordsize="0,168" path="m4094,446l4094,613e" filled="false" stroked="true" strokeweight="1pt" strokecolor="#231f20">
                <v:path arrowok="t"/>
              </v:shape>
            </v:group>
            <v:group style="position:absolute;left:4046;top:374;width:98;height:75" coordorigin="4046,374" coordsize="98,75">
              <v:shape style="position:absolute;left:4046;top:374;width:98;height:75" coordorigin="4046,374" coordsize="98,75" path="m4094,374l4046,448,4143,448,4094,374xe" filled="true" fillcolor="#231f20" stroked="false">
                <v:path arrowok="t"/>
                <v:fill type="solid"/>
              </v:shape>
            </v:group>
            <v:group style="position:absolute;left:4046;top:374;width:98;height:2" coordorigin="4046,374" coordsize="98,2">
              <v:shape style="position:absolute;left:4046;top:374;width:98;height:2" coordorigin="4046,374" coordsize="98,0" path="m4143,374l4046,374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80.621002pt;margin-top:17.613878pt;width:5.95pt;height:13.05pt;mso-position-horizontal-relative:page;mso-position-vertical-relative:paragraph;z-index:2704;mso-wrap-distance-left:0;mso-wrap-distance-right:0" coordorigin="7612,352" coordsize="119,261">
            <v:group style="position:absolute;left:7672;top:435;width:2;height:168" coordorigin="7672,435" coordsize="2,168">
              <v:shape style="position:absolute;left:7672;top:435;width:2;height:168" coordorigin="7672,435" coordsize="0,168" path="m7672,435l7672,602e" filled="false" stroked="true" strokeweight="1pt" strokecolor="#231f20">
                <v:path arrowok="t"/>
              </v:shape>
            </v:group>
            <v:group style="position:absolute;left:7623;top:363;width:98;height:75" coordorigin="7623,363" coordsize="98,75">
              <v:shape style="position:absolute;left:7623;top:363;width:98;height:75" coordorigin="7623,363" coordsize="98,75" path="m7672,363l7623,438,7720,438,7672,363xe" filled="true" fillcolor="#231f20" stroked="false">
                <v:path arrowok="t"/>
                <v:fill type="solid"/>
              </v:shape>
            </v:group>
            <v:group style="position:absolute;left:7623;top:363;width:98;height:2" coordorigin="7623,363" coordsize="98,2">
              <v:shape style="position:absolute;left:7623;top:363;width:98;height:2" coordorigin="7623,363" coordsize="98,0" path="m7720,363l7623,363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3.921005pt;margin-top:17.640877pt;width:157.1pt;height:107.75pt;mso-position-horizontal-relative:page;mso-position-vertical-relative:paragraph;z-index:-50944" coordorigin="4278,353" coordsize="3142,2155">
            <v:group style="position:absolute;left:4290;top:363;width:3120;height:2138" coordorigin="4290,363" coordsize="3120,2138">
              <v:shape style="position:absolute;left:4290;top:363;width:3120;height:2138" coordorigin="4290,363" coordsize="3120,2138" path="m6231,363l5466,366,5466,1150,4290,1150,4290,1728,5458,1728,5458,2500,5848,2500,5848,1915,7410,1915,7410,1143,6231,1143,6231,363xe" filled="true" fillcolor="#939598" stroked="false">
                <v:path arrowok="t"/>
                <v:fill type="solid"/>
              </v:shape>
            </v:group>
            <v:group style="position:absolute;left:5623;top:363;width:235;height:229" coordorigin="5623,363" coordsize="235,229">
              <v:shape style="position:absolute;left:5623;top:363;width:235;height:229" coordorigin="5623,363" coordsize="235,229" path="m5623,363l5623,592,5699,582,5761,554,5807,508,5839,444,5858,363e" filled="false" stroked="true" strokeweight="1pt" strokecolor="#231f20">
                <v:path arrowok="t"/>
              </v:shape>
              <v:shape style="position:absolute;left:5847;top:2197;width:249;height:254" type="#_x0000_t75" stroked="false">
                <v:imagedata r:id="rId44" o:title=""/>
              </v:shape>
            </v:group>
            <v:group style="position:absolute;left:4369;top:1722;width:235;height:229" coordorigin="4369,1722" coordsize="235,229">
              <v:shape style="position:absolute;left:4369;top:1722;width:235;height:229" coordorigin="4369,1722" coordsize="235,229" path="m4369,1722l4369,1951,4445,1941,4507,1913,4553,1867,4585,1803,4604,1722e" filled="false" stroked="true" strokeweight="1.0pt" strokecolor="#231f20">
                <v:path arrowok="t"/>
              </v:shape>
            </v:group>
            <v:group style="position:absolute;left:5861;top:363;width:235;height:229" coordorigin="5861,363" coordsize="235,229">
              <v:shape style="position:absolute;left:5861;top:363;width:235;height:229" coordorigin="5861,363" coordsize="235,229" path="m6095,363l6095,592,6019,582,5958,554,5911,508,5879,444,5861,363e" filled="false" stroked="true" strokeweight="1pt" strokecolor="#231f20">
                <v:path arrowok="t"/>
              </v:shape>
            </v:group>
            <v:group style="position:absolute;left:6301;top:910;width:235;height:229" coordorigin="6301,910" coordsize="235,229">
              <v:shape style="position:absolute;left:6301;top:910;width:235;height:229" coordorigin="6301,910" coordsize="235,229" path="m6301,1139l6301,910,6377,920,6438,948,6485,994,6517,1058,6536,1139e" filled="false" stroked="true" strokeweight="1.0pt" strokecolor="#231f20">
                <v:path arrowok="t"/>
              </v:shape>
            </v:group>
            <v:group style="position:absolute;left:5180;top:910;width:235;height:229" coordorigin="5180,910" coordsize="235,229">
              <v:shape style="position:absolute;left:5180;top:910;width:235;height:229" coordorigin="5180,910" coordsize="235,229" path="m5414,1139l5414,910,5338,920,5277,948,5231,994,5198,1058,5180,1139e" filled="false" stroked="true" strokeweight="1.0pt" strokecolor="#231f20">
                <v:path arrowok="t"/>
              </v:shape>
            </v:group>
            <v:group style="position:absolute;left:6316;top:1176;width:201;height:2" coordorigin="6316,1176" coordsize="201,2">
              <v:shape style="position:absolute;left:6316;top:1176;width:201;height:2" coordorigin="6316,1176" coordsize="201,0" path="m6316,1176l6517,1176e" filled="false" stroked="true" strokeweight="3.657pt" strokecolor="#939598">
                <v:path arrowok="t"/>
              </v:shape>
            </v:group>
            <v:group style="position:absolute;left:5198;top:1139;width:201;height:74" coordorigin="5198,1139" coordsize="201,74">
              <v:shape style="position:absolute;left:5198;top:1139;width:201;height:74" coordorigin="5198,1139" coordsize="201,74" path="m5198,1212l5398,1212,5398,1139,5198,1139,5198,1212xe" filled="true" fillcolor="#939598" stroked="false">
                <v:path arrowok="t"/>
                <v:fill type="solid"/>
              </v:shape>
            </v:group>
            <v:group style="position:absolute;left:4384;top:1693;width:201;height:2" coordorigin="4384,1693" coordsize="201,2">
              <v:shape style="position:absolute;left:4384;top:1693;width:201;height:2" coordorigin="4384,1693" coordsize="201,0" path="m4384,1693l4585,1693e" filled="false" stroked="true" strokeweight="3.657pt" strokecolor="#939598">
                <v:path arrowok="t"/>
              </v:shape>
            </v:group>
            <v:group style="position:absolute;left:5198;top:1139;width:201;height:74" coordorigin="5198,1139" coordsize="201,74">
              <v:shape style="position:absolute;left:5198;top:1139;width:201;height:74" coordorigin="5198,1139" coordsize="201,74" path="m5198,1212l5398,1212,5398,1139,5198,1139,5198,1212xe" filled="true" fillcolor="#939598" stroked="false">
                <v:path arrowok="t"/>
                <v:fill type="solid"/>
              </v:shape>
              <v:shape style="position:absolute;left:4278;top:353;width:199;height:199" type="#_x0000_t75" stroked="false">
                <v:imagedata r:id="rId45" o:title=""/>
              </v:shape>
              <v:shape style="position:absolute;left:5276;top:353;width:199;height:199" type="#_x0000_t75" stroked="false">
                <v:imagedata r:id="rId45" o:title=""/>
              </v:shape>
              <v:shape style="position:absolute;left:6223;top:353;width:199;height:199" type="#_x0000_t75" stroked="false">
                <v:imagedata r:id="rId46" o:title=""/>
              </v:shape>
              <v:shape style="position:absolute;left:7221;top:353;width:199;height:199" type="#_x0000_t75" stroked="false">
                <v:imagedata r:id="rId47" o:title=""/>
              </v:shape>
              <v:shape style="position:absolute;left:7221;top:954;width:199;height:199" type="#_x0000_t75" stroked="false">
                <v:imagedata r:id="rId47" o:title=""/>
              </v:shape>
              <v:shape style="position:absolute;left:4278;top:959;width:199;height:199" type="#_x0000_t75" stroked="false">
                <v:imagedata r:id="rId45" o:title=""/>
              </v:shape>
              <v:shape style="position:absolute;left:7221;top:1906;width:199;height:199" type="#_x0000_t75" stroked="false">
                <v:imagedata r:id="rId47" o:title=""/>
              </v:shape>
              <v:shape style="position:absolute;left:7221;top:2309;width:199;height:199" type="#_x0000_t75" stroked="false">
                <v:imagedata r:id="rId48" o:title=""/>
              </v:shape>
              <v:shape style="position:absolute;left:5837;top:1906;width:199;height:199" type="#_x0000_t75" stroked="false">
                <v:imagedata r:id="rId45" o:title=""/>
              </v:shape>
              <v:shape style="position:absolute;left:5271;top:1725;width:199;height:199" type="#_x0000_t75" stroked="false">
                <v:imagedata r:id="rId49" o:title=""/>
              </v:shape>
              <v:shape style="position:absolute;left:5271;top:2309;width:199;height:199" type="#_x0000_t75" stroked="false">
                <v:imagedata r:id="rId50" o:title=""/>
              </v:shape>
              <v:shape style="position:absolute;left:4278;top:2309;width:199;height:199" type="#_x0000_t75" stroked="false">
                <v:imagedata r:id="rId51" o:title=""/>
              </v:shape>
            </v:group>
            <w10:wrap type="none"/>
          </v:group>
        </w:pict>
      </w:r>
      <w:r>
        <w:rPr/>
        <w:pict>
          <v:group style="position:absolute;margin-left:213.710007pt;margin-top:7.518878pt;width:18.3pt;height:5.95pt;mso-position-horizontal-relative:page;mso-position-vertical-relative:paragraph;z-index:2872" coordorigin="4274,150" coordsize="366,119">
            <v:group style="position:absolute;left:4357;top:210;width:273;height:2" coordorigin="4357,210" coordsize="273,2">
              <v:shape style="position:absolute;left:4357;top:210;width:273;height:2" coordorigin="4357,210" coordsize="273,0" path="m4630,210l4357,210e" filled="false" stroked="true" strokeweight="1pt" strokecolor="#231f20">
                <v:path arrowok="t"/>
              </v:shape>
            </v:group>
            <v:group style="position:absolute;left:4285;top:161;width:75;height:98" coordorigin="4285,161" coordsize="75,98">
              <v:shape style="position:absolute;left:4285;top:161;width:75;height:98" coordorigin="4285,161" coordsize="75,98" path="m4360,161l4285,210,4360,258,4360,161xe" filled="true" fillcolor="#231f20" stroked="false">
                <v:path arrowok="t"/>
                <v:fill type="solid"/>
              </v:shape>
            </v:group>
            <v:group style="position:absolute;left:4285;top:161;width:2;height:98" coordorigin="4285,161" coordsize="2,98">
              <v:shape style="position:absolute;left:4285;top:161;width:2;height:98" coordorigin="4285,161" coordsize="0,98" path="m4285,258l4285,16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149994pt;margin-top:7.518878pt;width:18.3pt;height:5.95pt;mso-position-horizontal-relative:page;mso-position-vertical-relative:paragraph;z-index:-50896" coordorigin="5103,150" coordsize="366,119">
            <v:group style="position:absolute;left:5113;top:210;width:273;height:2" coordorigin="5113,210" coordsize="273,2">
              <v:shape style="position:absolute;left:5113;top:210;width:273;height:2" coordorigin="5113,210" coordsize="273,0" path="m5385,210l5113,210e" filled="false" stroked="true" strokeweight="1pt" strokecolor="#231f20">
                <v:path arrowok="t"/>
              </v:shape>
            </v:group>
            <v:group style="position:absolute;left:5383;top:161;width:75;height:98" coordorigin="5383,161" coordsize="75,98">
              <v:shape style="position:absolute;left:5383;top:161;width:75;height:98" coordorigin="5383,161" coordsize="75,98" path="m5383,161l5383,258,5458,210,5383,161xe" filled="true" fillcolor="#231f20" stroked="false">
                <v:path arrowok="t"/>
                <v:fill type="solid"/>
              </v:shape>
            </v:group>
            <v:group style="position:absolute;left:5458;top:161;width:2;height:98" coordorigin="5458,161" coordsize="2,98">
              <v:shape style="position:absolute;left:5458;top:161;width:2;height:98" coordorigin="5458,161" coordsize="0,98" path="m5458,258l5458,16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437012pt;margin-top:7.518878pt;width:18.3pt;height:5.95pt;mso-position-horizontal-relative:page;mso-position-vertical-relative:paragraph;z-index:-50872" coordorigin="6229,150" coordsize="366,119">
            <v:group style="position:absolute;left:6312;top:210;width:273;height:2" coordorigin="6312,210" coordsize="273,2">
              <v:shape style="position:absolute;left:6312;top:210;width:273;height:2" coordorigin="6312,210" coordsize="273,0" path="m6584,210l6312,210e" filled="false" stroked="true" strokeweight="1pt" strokecolor="#231f20">
                <v:path arrowok="t"/>
              </v:shape>
            </v:group>
            <v:group style="position:absolute;left:6239;top:161;width:75;height:98" coordorigin="6239,161" coordsize="75,98">
              <v:shape style="position:absolute;left:6239;top:161;width:75;height:98" coordorigin="6239,161" coordsize="75,98" path="m6314,161l6239,210,6314,258,6314,161xe" filled="true" fillcolor="#231f20" stroked="false">
                <v:path arrowok="t"/>
                <v:fill type="solid"/>
              </v:shape>
            </v:group>
            <v:group style="position:absolute;left:6239;top:161;width:2;height:98" coordorigin="6239,161" coordsize="2,98">
              <v:shape style="position:absolute;left:6239;top:161;width:2;height:98" coordorigin="6239,161" coordsize="0,98" path="m6239,258l6239,16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2.877014pt;margin-top:7.518878pt;width:18.3pt;height:5.95pt;mso-position-horizontal-relative:page;mso-position-vertical-relative:paragraph;z-index:2944" coordorigin="7058,150" coordsize="366,119">
            <v:group style="position:absolute;left:7068;top:210;width:273;height:2" coordorigin="7068,210" coordsize="273,2">
              <v:shape style="position:absolute;left:7068;top:210;width:273;height:2" coordorigin="7068,210" coordsize="273,0" path="m7340,210l7068,210e" filled="false" stroked="true" strokeweight="1pt" strokecolor="#231f20">
                <v:path arrowok="t"/>
              </v:shape>
            </v:group>
            <v:group style="position:absolute;left:7338;top:161;width:75;height:98" coordorigin="7338,161" coordsize="75,98">
              <v:shape style="position:absolute;left:7338;top:161;width:75;height:98" coordorigin="7338,161" coordsize="75,98" path="m7338,161l7338,258,7413,210,7338,161xe" filled="true" fillcolor="#231f20" stroked="false">
                <v:path arrowok="t"/>
                <v:fill type="solid"/>
              </v:shape>
            </v:group>
            <v:group style="position:absolute;left:7413;top:161;width:2;height:98" coordorigin="7413,161" coordsize="2,98">
              <v:shape style="position:absolute;left:7413;top:161;width:2;height:98" coordorigin="7413,161" coordsize="0,98" path="m7413,258l7413,16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13.921005pt;margin-top:17.640877pt;width:157.5pt;height:107.9pt;mso-position-horizontal-relative:page;mso-position-vertical-relative:paragraph;z-index:3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4"/>
                    <w:gridCol w:w="386"/>
                    <w:gridCol w:w="383"/>
                    <w:gridCol w:w="1178"/>
                  </w:tblGrid>
                  <w:tr>
                    <w:trPr>
                      <w:trHeight w:val="784" w:hRule="exact"/>
                    </w:trPr>
                    <w:tc>
                      <w:tcPr>
                        <w:tcW w:w="1174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1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Quarto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769" w:type="dxa"/>
                        <w:gridSpan w:val="2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17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7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Quarto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3120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1174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1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Cozinha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1946" w:type="dxa"/>
                        <w:gridSpan w:val="3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1174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6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560" w:type="dxa"/>
                        <w:gridSpan w:val="2"/>
                        <w:tcBorders>
                          <w:top w:val="single" w:sz="8" w:space="0" w:color="231F20"/>
                          <w:left w:val="single" w:sz="29" w:space="0" w:color="939598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370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Banheiro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  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m</w:t>
        <w:tab/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tabs>
          <w:tab w:pos="6740" w:val="left" w:leader="none"/>
        </w:tabs>
        <w:spacing w:line="205" w:lineRule="exact" w:before="0" w:after="28"/>
        <w:ind w:left="316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  </w:t>
      </w:r>
      <w:r>
        <w:rPr>
          <w:rFonts w:ascii="Arial"/>
          <w:color w:val="231F20"/>
          <w:spacing w:val="9"/>
        </w:rPr>
        <w:t> </w:t>
      </w:r>
      <w:r>
        <w:rPr>
          <w:rFonts w:ascii="Arial"/>
          <w:color w:val="231F20"/>
        </w:rPr>
        <w:t>m</w:t>
        <w:tab/>
      </w:r>
      <w:r>
        <w:rPr>
          <w:rFonts w:ascii="Arial"/>
          <w:color w:val="231F20"/>
          <w:position w:val="1"/>
        </w:rPr>
        <w:t>2</w:t>
      </w:r>
      <w:r>
        <w:rPr>
          <w:rFonts w:ascii="Arial"/>
          <w:color w:val="231F20"/>
          <w:spacing w:val="-1"/>
          <w:position w:val="1"/>
        </w:rPr>
        <w:t> </w:t>
      </w:r>
      <w:r>
        <w:rPr>
          <w:rFonts w:ascii="Arial"/>
          <w:color w:val="231F20"/>
          <w:position w:val="1"/>
        </w:rPr>
        <w:t>m</w:t>
      </w:r>
      <w:r>
        <w:rPr>
          <w:rFonts w:ascii="Arial"/>
        </w:rPr>
      </w:r>
    </w:p>
    <w:p>
      <w:pPr>
        <w:tabs>
          <w:tab w:pos="6882" w:val="left" w:leader="none"/>
        </w:tabs>
        <w:spacing w:line="240" w:lineRule="auto"/>
        <w:ind w:left="329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24"/>
          <w:sz w:val="20"/>
        </w:rPr>
        <w:pict>
          <v:group style="width:5.95pt;height:13.05pt;mso-position-horizontal-relative:char;mso-position-vertical-relative:line" coordorigin="0,0" coordsize="119,261">
            <v:group style="position:absolute;left:59;top:10;width:2;height:168" coordorigin="59,10" coordsize="2,168">
              <v:shape style="position:absolute;left:59;top:10;width:2;height:168" coordorigin="59,10" coordsize="0,168" path="m59,10l59,177e" filled="false" stroked="true" strokeweight="1pt" strokecolor="#231f20">
                <v:path arrowok="t"/>
              </v:shape>
            </v:group>
            <v:group style="position:absolute;left:11;top:175;width:98;height:75" coordorigin="11,175" coordsize="98,75">
              <v:shape style="position:absolute;left:11;top:175;width:98;height:75" coordorigin="11,175" coordsize="98,75" path="m108,175l11,175,59,250,108,175xe" filled="true" fillcolor="#231f20" stroked="false">
                <v:path arrowok="t"/>
                <v:fill type="solid"/>
              </v:shape>
            </v:group>
            <v:group style="position:absolute;left:10;top:250;width:98;height:2" coordorigin="10,250" coordsize="98,2">
              <v:shape style="position:absolute;left:10;top:250;width:98;height:2" coordorigin="10,250" coordsize="98,0" path="m108,250l10,250e" filled="false" stroked="true" strokeweight="1.008pt" strokecolor="#231f20">
                <v:path arrowok="t"/>
              </v:shape>
            </v:group>
          </v:group>
        </w:pict>
      </w:r>
      <w:r>
        <w:rPr>
          <w:rFonts w:ascii="Arial"/>
          <w:position w:val="24"/>
          <w:sz w:val="20"/>
        </w:rPr>
      </w:r>
      <w:r>
        <w:rPr>
          <w:rFonts w:ascii="Arial"/>
          <w:position w:val="24"/>
          <w:sz w:val="20"/>
        </w:rPr>
        <w:tab/>
      </w:r>
      <w:r>
        <w:rPr>
          <w:rFonts w:ascii="Arial"/>
          <w:sz w:val="20"/>
        </w:rPr>
        <w:pict>
          <v:group style="width:4.9pt;height:25.4pt;mso-position-horizontal-relative:char;mso-position-vertical-relative:line" coordorigin="0,0" coordsize="98,508">
            <v:group style="position:absolute;left:49;top:10;width:2;height:168" coordorigin="49,10" coordsize="2,168">
              <v:shape style="position:absolute;left:49;top:10;width:2;height:168" coordorigin="49,10" coordsize="0,168" path="m49,10l49,177e" filled="false" stroked="true" strokeweight="1pt" strokecolor="#231f20">
                <v:path arrowok="t"/>
              </v:shape>
            </v:group>
            <v:group style="position:absolute;left:0;top:175;width:98;height:75" coordorigin="0,175" coordsize="98,75">
              <v:shape style="position:absolute;left:0;top:175;width:98;height:75" coordorigin="0,175" coordsize="98,75" path="m97,175l0,175,49,250,97,175xe" filled="true" fillcolor="#231f20" stroked="false">
                <v:path arrowok="t"/>
                <v:fill type="solid"/>
              </v:shape>
            </v:group>
            <v:group style="position:absolute;left:0;top:240;width:98;height:21" coordorigin="0,240" coordsize="98,21">
              <v:shape style="position:absolute;left:0;top:240;width:98;height:21" coordorigin="0,240" coordsize="98,21" path="m0,260l97,260,97,240,0,240,0,260xe" filled="true" fillcolor="#231f20" stroked="false">
                <v:path arrowok="t"/>
                <v:fill type="solid"/>
              </v:shape>
            </v:group>
            <v:group style="position:absolute;left:49;top:330;width:2;height:168" coordorigin="49,330" coordsize="2,168">
              <v:shape style="position:absolute;left:49;top:330;width:2;height:168" coordorigin="49,330" coordsize="0,168" path="m49,330l49,497e" filled="false" stroked="true" strokeweight="1pt" strokecolor="#231f20">
                <v:path arrowok="t"/>
              </v:shape>
            </v:group>
            <v:group style="position:absolute;left:0;top:258;width:98;height:75" coordorigin="0,258" coordsize="98,75">
              <v:shape style="position:absolute;left:0;top:258;width:98;height:75" coordorigin="0,258" coordsize="98,75" path="m49,258l0,332,97,332,49,258xe" filled="true" fillcolor="#231f20" stroked="false">
                <v:path arrowok="t"/>
                <v:fill type="solid"/>
              </v:shape>
            </v:group>
            <v:group style="position:absolute;left:0;top:248;width:98;height:21" coordorigin="0,248" coordsize="98,21">
              <v:shape style="position:absolute;left:0;top:248;width:98;height:21" coordorigin="0,248" coordsize="98,21" path="m0,268l97,268,97,248,0,248,0,26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21" w:lineRule="exact" w:before="0"/>
        <w:ind w:left="674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201.755005pt;margin-top:15.465pt;width:5.95pt;height:13.05pt;mso-position-horizontal-relative:page;mso-position-vertical-relative:paragraph;z-index:2776;mso-wrap-distance-left:0;mso-wrap-distance-right:0" coordorigin="4035,309" coordsize="119,261">
            <v:group style="position:absolute;left:4094;top:392;width:2;height:168" coordorigin="4094,392" coordsize="2,168">
              <v:shape style="position:absolute;left:4094;top:392;width:2;height:168" coordorigin="4094,392" coordsize="0,168" path="m4094,392l4094,559e" filled="false" stroked="true" strokeweight="1pt" strokecolor="#231f20">
                <v:path arrowok="t"/>
              </v:shape>
            </v:group>
            <v:group style="position:absolute;left:4046;top:320;width:98;height:75" coordorigin="4046,320" coordsize="98,75">
              <v:shape style="position:absolute;left:4046;top:320;width:98;height:75" coordorigin="4046,320" coordsize="98,75" path="m4094,320l4046,395,4143,395,4094,320xe" filled="true" fillcolor="#231f20" stroked="false">
                <v:path arrowok="t"/>
                <v:fill type="solid"/>
              </v:shape>
            </v:group>
            <v:group style="position:absolute;left:4046;top:320;width:98;height:2" coordorigin="4046,320" coordsize="98,2">
              <v:shape style="position:absolute;left:4046;top:320;width:98;height:2" coordorigin="4046,320" coordsize="98,0" path="m4143,320l4046,320e" filled="false" stroked="true" strokeweight="1.008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81.04599pt;margin-top:13.024pt;width:5pt;height:20.1pt;mso-position-horizontal-relative:page;mso-position-vertical-relative:paragraph;z-index:3136" coordorigin="7621,260" coordsize="100,402">
            <v:group style="position:absolute;left:7670;top:586;width:2;height:67" coordorigin="7670,586" coordsize="2,67">
              <v:shape style="position:absolute;left:7670;top:586;width:2;height:67" coordorigin="7670,586" coordsize="0,67" path="m7670,586l7670,652e" filled="false" stroked="true" strokeweight="1pt" strokecolor="#231f20">
                <v:path arrowok="t"/>
              </v:shape>
            </v:group>
            <v:group style="position:absolute;left:7621;top:514;width:98;height:75" coordorigin="7621,514" coordsize="98,75">
              <v:shape style="position:absolute;left:7621;top:514;width:98;height:75" coordorigin="7621,514" coordsize="98,75" path="m7670,514l7621,589,7718,589,7670,514xe" filled="true" fillcolor="#231f20" stroked="false">
                <v:path arrowok="t"/>
                <v:fill type="solid"/>
              </v:shape>
            </v:group>
            <v:group style="position:absolute;left:7621;top:504;width:98;height:21" coordorigin="7621,504" coordsize="98,21">
              <v:shape style="position:absolute;left:7621;top:504;width:98;height:21" coordorigin="7621,504" coordsize="98,21" path="m7621,524l7718,524,7718,504,7621,504,7621,524xe" filled="true" fillcolor="#231f20" stroked="false">
                <v:path arrowok="t"/>
                <v:fill type="solid"/>
              </v:shape>
            </v:group>
            <v:group style="position:absolute;left:7672;top:270;width:2;height:168" coordorigin="7672,270" coordsize="2,168">
              <v:shape style="position:absolute;left:7672;top:270;width:2;height:168" coordorigin="7672,270" coordsize="0,168" path="m7672,270l7672,438e" filled="false" stroked="true" strokeweight="1pt" strokecolor="#231f20">
                <v:path arrowok="t"/>
              </v:shape>
            </v:group>
            <v:group style="position:absolute;left:7623;top:435;width:98;height:75" coordorigin="7623,435" coordsize="98,75">
              <v:shape style="position:absolute;left:7623;top:435;width:98;height:75" coordorigin="7623,435" coordsize="98,75" path="m7720,435l7623,435,7672,510,7720,435xe" filled="true" fillcolor="#231f20" stroked="false">
                <v:path arrowok="t"/>
                <v:fill type="solid"/>
              </v:shape>
            </v:group>
            <v:group style="position:absolute;left:7623;top:500;width:98;height:21" coordorigin="7623,500" coordsize="98,21">
              <v:shape style="position:absolute;left:7623;top:500;width:98;height:21" coordorigin="7623,500" coordsize="98,21" path="m7623,520l7720,520,7720,500,7623,500,7623,52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after="0" w:line="221" w:lineRule="exact"/>
        <w:jc w:val="left"/>
        <w:rPr>
          <w:rFonts w:ascii="Arial" w:hAnsi="Arial" w:cs="Arial" w:eastAsia="Arial" w:hint="default"/>
        </w:rPr>
        <w:sectPr>
          <w:footerReference w:type="default" r:id="rId43"/>
          <w:pgSz w:w="11910" w:h="16840"/>
          <w:pgMar w:footer="447" w:header="377" w:top="560" w:bottom="640" w:left="740" w:right="740"/>
          <w:pgNumType w:start="14"/>
        </w:sectPr>
      </w:pPr>
    </w:p>
    <w:p>
      <w:pPr>
        <w:pStyle w:val="BodyText"/>
        <w:spacing w:line="205" w:lineRule="exact" w:before="0"/>
        <w:ind w:left="621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29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.95pt;height:13.05pt;mso-position-horizontal-relative:char;mso-position-vertical-relative:line" coordorigin="0,0" coordsize="119,261">
            <v:group style="position:absolute;left:59;top:10;width:2;height:168" coordorigin="59,10" coordsize="2,168">
              <v:shape style="position:absolute;left:59;top:10;width:2;height:168" coordorigin="59,10" coordsize="0,168" path="m59,10l59,177e" filled="false" stroked="true" strokeweight="1pt" strokecolor="#231f20">
                <v:path arrowok="t"/>
              </v:shape>
            </v:group>
            <v:group style="position:absolute;left:11;top:175;width:98;height:75" coordorigin="11,175" coordsize="98,75">
              <v:shape style="position:absolute;left:11;top:175;width:98;height:75" coordorigin="11,175" coordsize="98,75" path="m108,175l11,175,59,250,108,175xe" filled="true" fillcolor="#231f20" stroked="false">
                <v:path arrowok="t"/>
                <v:fill type="solid"/>
              </v:shape>
            </v:group>
            <v:group style="position:absolute;left:10;top:250;width:98;height:2" coordorigin="10,250" coordsize="98,2">
              <v:shape style="position:absolute;left:10;top:250;width:98;height:2" coordorigin="10,250" coordsize="98,0" path="m108,250l10,250e" filled="false" stroked="true" strokeweight="1.008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tabs>
          <w:tab w:pos="5705" w:val="left" w:leader="none"/>
        </w:tabs>
        <w:spacing w:line="240" w:lineRule="auto" w:before="0"/>
        <w:ind w:left="3953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13.992996pt;margin-top:4.318869pt;width:18.3pt;height:5.95pt;mso-position-horizontal-relative:page;mso-position-vertical-relative:paragraph;z-index:2968" coordorigin="4280,86" coordsize="366,119">
            <v:group style="position:absolute;left:4363;top:146;width:273;height:2" coordorigin="4363,146" coordsize="273,2">
              <v:shape style="position:absolute;left:4363;top:146;width:273;height:2" coordorigin="4363,146" coordsize="273,0" path="m4635,146l4363,146e" filled="false" stroked="true" strokeweight="1pt" strokecolor="#231f20">
                <v:path arrowok="t"/>
              </v:shape>
            </v:group>
            <v:group style="position:absolute;left:4290;top:97;width:75;height:98" coordorigin="4290,97" coordsize="75,98">
              <v:shape style="position:absolute;left:4290;top:97;width:75;height:98" coordorigin="4290,97" coordsize="75,98" path="m4365,97l4290,146,4365,194,4365,97xe" filled="true" fillcolor="#231f20" stroked="false">
                <v:path arrowok="t"/>
                <v:fill type="solid"/>
              </v:shape>
            </v:group>
            <v:group style="position:absolute;left:4290;top:97;width:2;height:98" coordorigin="4290,97" coordsize="2,98">
              <v:shape style="position:absolute;left:4290;top:97;width:2;height:98" coordorigin="4290,97" coordsize="0,98" path="m4290,194l4290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149994pt;margin-top:4.318869pt;width:18.3pt;height:5.95pt;mso-position-horizontal-relative:page;mso-position-vertical-relative:paragraph;z-index:-50800" coordorigin="5103,86" coordsize="366,119">
            <v:group style="position:absolute;left:5113;top:146;width:273;height:2" coordorigin="5113,146" coordsize="273,2">
              <v:shape style="position:absolute;left:5113;top:146;width:273;height:2" coordorigin="5113,146" coordsize="273,0" path="m5385,146l5113,146e" filled="false" stroked="true" strokeweight="1pt" strokecolor="#231f20">
                <v:path arrowok="t"/>
              </v:shape>
            </v:group>
            <v:group style="position:absolute;left:5383;top:97;width:75;height:98" coordorigin="5383,97" coordsize="75,98">
              <v:shape style="position:absolute;left:5383;top:97;width:75;height:98" coordorigin="5383,97" coordsize="75,98" path="m5383,97l5383,194,5458,146,5383,97xe" filled="true" fillcolor="#231f20" stroked="false">
                <v:path arrowok="t"/>
                <v:fill type="solid"/>
              </v:shape>
            </v:group>
            <v:group style="position:absolute;left:5458;top:97;width:2;height:98" coordorigin="5458,97" coordsize="2,98">
              <v:shape style="position:absolute;left:5458;top:97;width:2;height:98" coordorigin="5458,97" coordsize="0,98" path="m5458,194l5458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1.839996pt;margin-top:4.318869pt;width:29.4pt;height:5.95pt;mso-position-horizontal-relative:page;mso-position-vertical-relative:paragraph;z-index:3016" coordorigin="6837,86" coordsize="588,119">
            <v:group style="position:absolute;left:6847;top:146;width:495;height:2" coordorigin="6847,146" coordsize="495,2">
              <v:shape style="position:absolute;left:6847;top:146;width:495;height:2" coordorigin="6847,146" coordsize="495,0" path="m7341,146l6847,146e" filled="false" stroked="true" strokeweight="1pt" strokecolor="#231f20">
                <v:path arrowok="t"/>
              </v:shape>
            </v:group>
            <v:group style="position:absolute;left:7339;top:97;width:75;height:98" coordorigin="7339,97" coordsize="75,98">
              <v:shape style="position:absolute;left:7339;top:97;width:75;height:98" coordorigin="7339,97" coordsize="75,98" path="m7339,97l7339,194,7414,146,7339,97xe" filled="true" fillcolor="#231f20" stroked="false">
                <v:path arrowok="t"/>
                <v:fill type="solid"/>
              </v:shape>
            </v:group>
            <v:group style="position:absolute;left:7414;top:97;width:2;height:98" coordorigin="7414,97" coordsize="2,98">
              <v:shape style="position:absolute;left:7414;top:97;width:2;height:98" coordorigin="7414,97" coordsize="0,98" path="m7414,194l7414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2.214996pt;margin-top:4.318869pt;width:29.4pt;height:5.95pt;mso-position-horizontal-relative:page;mso-position-vertical-relative:paragraph;z-index:-50752" coordorigin="5844,86" coordsize="588,119">
            <v:group style="position:absolute;left:5927;top:146;width:495;height:2" coordorigin="5927,146" coordsize="495,2">
              <v:shape style="position:absolute;left:5927;top:146;width:495;height:2" coordorigin="5927,146" coordsize="495,0" path="m6422,146l5927,146e" filled="false" stroked="true" strokeweight="1pt" strokecolor="#231f20">
                <v:path arrowok="t"/>
              </v:shape>
            </v:group>
            <v:group style="position:absolute;left:5855;top:97;width:75;height:98" coordorigin="5855,97" coordsize="75,98">
              <v:shape style="position:absolute;left:5855;top:97;width:75;height:98" coordorigin="5855,97" coordsize="75,98" path="m5930,97l5855,146,5930,194,5930,97xe" filled="true" fillcolor="#231f20" stroked="false">
                <v:path arrowok="t"/>
                <v:fill type="solid"/>
              </v:shape>
            </v:group>
            <v:group style="position:absolute;left:5855;top:97;width:2;height:98" coordorigin="5855,97" coordsize="2,98">
              <v:shape style="position:absolute;left:5855;top:97;width:2;height:98" coordorigin="5855,97" coordsize="0,98" path="m5855,194l5855,97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3  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m</w:t>
        <w:tab/>
        <w:t>4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spacing w:line="240" w:lineRule="auto" w:before="89"/>
        <w:ind w:left="0" w:right="801"/>
        <w:jc w:val="right"/>
        <w:rPr>
          <w:rFonts w:ascii="Arial" w:hAnsi="Arial" w:cs="Arial" w:eastAsia="Arial" w:hint="default"/>
        </w:rPr>
      </w:pPr>
      <w:r>
        <w:rPr/>
        <w:pict>
          <v:group style="position:absolute;margin-left:306.214996pt;margin-top:8.768871pt;width:65.05pt;height:5.95pt;mso-position-horizontal-relative:page;mso-position-vertical-relative:paragraph;z-index:3064" coordorigin="6124,175" coordsize="1301,119">
            <v:group style="position:absolute;left:6134;top:235;width:1208;height:2" coordorigin="6134,235" coordsize="1208,2">
              <v:shape style="position:absolute;left:6134;top:235;width:1208;height:2" coordorigin="6134,235" coordsize="1208,0" path="m7341,235l6134,235e" filled="false" stroked="true" strokeweight="1pt" strokecolor="#231f20">
                <v:path arrowok="t"/>
              </v:shape>
            </v:group>
            <v:group style="position:absolute;left:7339;top:186;width:75;height:98" coordorigin="7339,186" coordsize="75,98">
              <v:shape style="position:absolute;left:7339;top:186;width:75;height:98" coordorigin="7339,186" coordsize="75,98" path="m7339,186l7339,283,7414,235,7339,186xe" filled="true" fillcolor="#231f20" stroked="false">
                <v:path arrowok="t"/>
                <v:fill type="solid"/>
              </v:shape>
            </v:group>
            <v:group style="position:absolute;left:7414;top:186;width:2;height:98" coordorigin="7414,186" coordsize="2,98">
              <v:shape style="position:absolute;left:7414;top:186;width:2;height:98" coordorigin="7414,186" coordsize="0,98" path="m7414,283l7414,186e" filled="false" stroked="true" strokeweight="1.008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951004pt;margin-top:8.768871pt;width:65.05pt;height:5.95pt;mso-position-horizontal-relative:page;mso-position-vertical-relative:paragraph;z-index:3088" coordorigin="4279,175" coordsize="1301,119">
            <v:group style="position:absolute;left:4362;top:235;width:1208;height:2" coordorigin="4362,235" coordsize="1208,2">
              <v:shape style="position:absolute;left:4362;top:235;width:1208;height:2" coordorigin="4362,235" coordsize="1208,0" path="m5569,235l4362,235e" filled="false" stroked="true" strokeweight="1pt" strokecolor="#231f20">
                <v:path arrowok="t"/>
              </v:shape>
            </v:group>
            <v:group style="position:absolute;left:4290;top:186;width:75;height:98" coordorigin="4290,186" coordsize="75,98">
              <v:shape style="position:absolute;left:4290;top:186;width:75;height:98" coordorigin="4290,186" coordsize="75,98" path="m4364,186l4290,235,4364,283,4364,186xe" filled="true" fillcolor="#231f20" stroked="false">
                <v:path arrowok="t"/>
                <v:fill type="solid"/>
              </v:shape>
            </v:group>
            <v:group style="position:absolute;left:4290;top:186;width:2;height:98" coordorigin="4290,186" coordsize="2,98">
              <v:shape style="position:absolute;left:4290;top:186;width:2;height:98" coordorigin="4290,186" coordsize="0,98" path="m4290,283l4290,186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pStyle w:val="BodyText"/>
        <w:spacing w:line="240" w:lineRule="auto" w:before="82"/>
        <w:ind w:left="598" w:right="0"/>
        <w:jc w:val="left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/>
          <w:color w:val="231F20"/>
        </w:rPr>
        <w:t>1,5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6073" w:space="40"/>
            <w:col w:w="4317"/>
          </w:cols>
        </w:sectPr>
      </w:pPr>
    </w:p>
    <w:p>
      <w:pPr>
        <w:pStyle w:val="BodyText"/>
        <w:spacing w:line="240" w:lineRule="auto" w:before="154"/>
        <w:ind w:left="110" w:right="0"/>
        <w:jc w:val="left"/>
      </w:pPr>
      <w:r>
        <w:rPr/>
        <w:pict>
          <v:group style="position:absolute;margin-left:381.088013pt;margin-top:-38.533432pt;width:5.95pt;height:8pt;mso-position-horizontal-relative:page;mso-position-vertical-relative:paragraph;z-index:-50680" coordorigin="7622,-771" coordsize="119,160">
            <v:group style="position:absolute;left:7681;top:-761;width:2;height:67" coordorigin="7681,-761" coordsize="2,67">
              <v:shape style="position:absolute;left:7681;top:-761;width:2;height:67" coordorigin="7681,-761" coordsize="0,67" path="m7681,-761l7681,-695e" filled="false" stroked="true" strokeweight="1pt" strokecolor="#231f20">
                <v:path arrowok="t"/>
              </v:shape>
            </v:group>
            <v:group style="position:absolute;left:7632;top:-697;width:98;height:75" coordorigin="7632,-697" coordsize="98,75">
              <v:shape style="position:absolute;left:7632;top:-697;width:98;height:75" coordorigin="7632,-697" coordsize="98,75" path="m7730,-697l7632,-697,7681,-622,7730,-697xe" filled="true" fillcolor="#231f20" stroked="false">
                <v:path arrowok="t"/>
                <v:fill type="solid"/>
              </v:shape>
            </v:group>
            <v:group style="position:absolute;left:7632;top:-622;width:98;height:2" coordorigin="7632,-622" coordsize="98,2">
              <v:shape style="position:absolute;left:7632;top:-622;width:98;height:2" coordorigin="7632,-622" coordsize="98,0" path="m7730,-622l7632,-622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a quantidade mínima de cerâmica, em m</w:t>
      </w:r>
      <w:r>
        <w:rPr>
          <w:color w:val="231F20"/>
          <w:position w:val="7"/>
          <w:sz w:val="12"/>
        </w:rPr>
        <w:t>2</w:t>
      </w:r>
      <w:r>
        <w:rPr>
          <w:color w:val="231F20"/>
        </w:rPr>
        <w:t>, necessária para cobrir essa região em</w:t>
      </w:r>
      <w:r>
        <w:rPr>
          <w:color w:val="231F20"/>
          <w:spacing w:val="2"/>
        </w:rPr>
        <w:t> </w:t>
      </w:r>
      <w:r>
        <w:rPr>
          <w:color w:val="231F20"/>
        </w:rPr>
        <w:t>cinza?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79" w:val="left" w:leader="none"/>
        </w:tabs>
        <w:spacing w:line="240" w:lineRule="auto" w:before="72" w:after="0"/>
        <w:ind w:left="478" w:right="0" w:hanging="36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(M080015C2) </w:t>
      </w:r>
      <w:r>
        <w:rPr>
          <w:rFonts w:ascii="Arial" w:hAnsi="Arial"/>
          <w:color w:val="231F20"/>
          <w:sz w:val="22"/>
        </w:rPr>
        <w:t>Tânia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ganhou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bombom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25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unidades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cada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uma.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Qual é o total de bombons que Tânia</w:t>
      </w:r>
      <w:r>
        <w:rPr>
          <w:color w:val="231F20"/>
          <w:spacing w:val="-5"/>
        </w:rPr>
        <w:t> </w:t>
      </w:r>
      <w:r>
        <w:rPr>
          <w:color w:val="231F20"/>
        </w:rPr>
        <w:t>ganhou?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6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64 C) 150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(M091002RJ) </w:t>
      </w:r>
      <w:r>
        <w:rPr>
          <w:rFonts w:ascii="Arial" w:hAnsi="Arial"/>
          <w:color w:val="231F20"/>
          <w:sz w:val="22"/>
        </w:rPr>
        <w:t>A reta numérica abaixo foi dividida em partes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tabs>
          <w:tab w:pos="4149" w:val="left" w:leader="none"/>
          <w:tab w:pos="4495" w:val="left" w:leader="none"/>
          <w:tab w:pos="4765" w:val="left" w:leader="none"/>
        </w:tabs>
        <w:spacing w:before="111" w:after="6"/>
        <w:ind w:left="259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L</w:t>
        <w:tab/>
        <w:t>J</w:t>
        <w:tab/>
        <w:t>I</w:t>
        <w:tab/>
        <w:t>K</w:t>
      </w:r>
      <w:r>
        <w:rPr>
          <w:rFonts w:ascii="Arial"/>
          <w:sz w:val="20"/>
        </w:rPr>
      </w:r>
    </w:p>
    <w:p>
      <w:pPr>
        <w:spacing w:line="141" w:lineRule="exact"/>
        <w:ind w:left="1723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348.35pt;height:7.1pt;mso-position-horizontal-relative:char;mso-position-vertical-relative:line" coordorigin="0,0" coordsize="6967,142">
            <v:group style="position:absolute;left:2760;top:40;width:62;height:62" coordorigin="2760,40" coordsize="62,62">
              <v:shape style="position:absolute;left:2760;top:40;width:62;height:62" coordorigin="2760,40" coordsize="62,62" path="m2791,40l2779,43,2769,49,2763,59,2760,71,2763,83,2769,92,2779,99,2791,101,2803,99,2812,92,2819,83,2821,71,2819,59,2812,49,2803,43,2791,40xe" filled="true" fillcolor="#231f20" stroked="false">
                <v:path arrowok="t"/>
                <v:fill type="solid"/>
              </v:shape>
            </v:group>
            <v:group style="position:absolute;left:2760;top:40;width:62;height:62" coordorigin="2760,40" coordsize="62,62">
              <v:shape style="position:absolute;left:2760;top:40;width:62;height:62" coordorigin="2760,40" coordsize="62,62" path="m2791,40l2803,43,2812,49,2819,59,2821,71,2819,83,2812,92,2803,99,2791,101,2779,99,2769,92,2763,83,2760,71,2763,59,2769,49,2779,43,2791,40xe" filled="false" stroked="true" strokeweight=".216pt" strokecolor="#231f20">
                <v:path arrowok="t"/>
              </v:shape>
            </v:group>
            <v:group style="position:absolute;left:2791;top:10;width:2;height:122" coordorigin="2791,10" coordsize="2,122">
              <v:shape style="position:absolute;left:2791;top:10;width:2;height:122" coordorigin="2791,10" coordsize="0,122" path="m2791,131l2791,10e" filled="false" stroked="true" strokeweight="1pt" strokecolor="#231f20">
                <v:path arrowok="t"/>
              </v:shape>
            </v:group>
            <v:group style="position:absolute;left:6343;top:10;width:2;height:122" coordorigin="6343,10" coordsize="2,122">
              <v:shape style="position:absolute;left:6343;top:10;width:2;height:122" coordorigin="6343,10" coordsize="0,122" path="m6343,131l6343,10e" filled="false" stroked="true" strokeweight="1pt" strokecolor="#231f20">
                <v:path arrowok="t"/>
              </v:shape>
            </v:group>
            <v:group style="position:absolute;left:5751;top:10;width:2;height:122" coordorigin="5751,10" coordsize="2,122">
              <v:shape style="position:absolute;left:5751;top:10;width:2;height:122" coordorigin="5751,10" coordsize="0,122" path="m5751,131l5751,10e" filled="false" stroked="true" strokeweight="1pt" strokecolor="#231f20">
                <v:path arrowok="t"/>
              </v:shape>
            </v:group>
            <v:group style="position:absolute;left:5159;top:10;width:2;height:122" coordorigin="5159,10" coordsize="2,122">
              <v:shape style="position:absolute;left:5159;top:10;width:2;height:122" coordorigin="5159,10" coordsize="0,122" path="m5159,131l5159,101,5159,71,5159,40,5159,10e" filled="false" stroked="true" strokeweight="1pt" strokecolor="#231f20">
                <v:path arrowok="t"/>
              </v:shape>
            </v:group>
            <v:group style="position:absolute;left:4567;top:10;width:2;height:122" coordorigin="4567,10" coordsize="2,122">
              <v:shape style="position:absolute;left:4567;top:10;width:2;height:122" coordorigin="4567,10" coordsize="0,122" path="m4567,131l4567,101,4567,71,4567,40,4567,10e" filled="false" stroked="true" strokeweight="1pt" strokecolor="#231f20">
                <v:path arrowok="t"/>
              </v:shape>
            </v:group>
            <v:group style="position:absolute;left:3975;top:10;width:2;height:122" coordorigin="3975,10" coordsize="2,122">
              <v:shape style="position:absolute;left:3975;top:10;width:2;height:122" coordorigin="3975,10" coordsize="0,122" path="m3975,131l3975,10e" filled="false" stroked="true" strokeweight="1pt" strokecolor="#231f20">
                <v:path arrowok="t"/>
              </v:shape>
            </v:group>
            <v:group style="position:absolute;left:3383;top:10;width:2;height:122" coordorigin="3383,10" coordsize="2,122">
              <v:shape style="position:absolute;left:3383;top:10;width:2;height:122" coordorigin="3383,10" coordsize="0,122" path="m3383,131l3383,10e" filled="false" stroked="true" strokeweight="1pt" strokecolor="#231f20">
                <v:path arrowok="t"/>
              </v:shape>
            </v:group>
            <v:group style="position:absolute;left:2199;top:10;width:2;height:122" coordorigin="2199,10" coordsize="2,122">
              <v:shape style="position:absolute;left:2199;top:10;width:2;height:122" coordorigin="2199,10" coordsize="0,122" path="m2199,131l2199,10e" filled="false" stroked="true" strokeweight="1pt" strokecolor="#231f20">
                <v:path arrowok="t"/>
              </v:shape>
            </v:group>
            <v:group style="position:absolute;left:1607;top:10;width:2;height:122" coordorigin="1607,10" coordsize="2,122">
              <v:shape style="position:absolute;left:1607;top:10;width:2;height:122" coordorigin="1607,10" coordsize="0,122" path="m1607,131l1607,10e" filled="false" stroked="true" strokeweight="1pt" strokecolor="#231f20">
                <v:path arrowok="t"/>
              </v:shape>
            </v:group>
            <v:group style="position:absolute;left:1014;top:10;width:2;height:122" coordorigin="1014,10" coordsize="2,122">
              <v:shape style="position:absolute;left:1014;top:10;width:2;height:122" coordorigin="1014,10" coordsize="0,122" path="m1014,131l1014,10e" filled="false" stroked="true" strokeweight="1pt" strokecolor="#231f20">
                <v:path arrowok="t"/>
              </v:shape>
            </v:group>
            <v:group style="position:absolute;left:10;top:71;width:6869;height:2" coordorigin="10,71" coordsize="6869,2">
              <v:shape style="position:absolute;left:10;top:71;width:6869;height:2" coordorigin="10,71" coordsize="6869,0" path="m10,71l6879,71e" filled="false" stroked="true" strokeweight="1.000205pt" strokecolor="#231f20">
                <v:path arrowok="t"/>
              </v:shape>
            </v:group>
            <v:group style="position:absolute;left:6866;top:22;width:101;height:98" coordorigin="6866,22" coordsize="101,98">
              <v:shape style="position:absolute;left:6866;top:22;width:101;height:98" coordorigin="6866,22" coordsize="101,98" path="m6866,22l6866,120,6966,71,6866,22xe" filled="true" fillcolor="#231f20" stroked="false">
                <v:path arrowok="t"/>
                <v:fill type="solid"/>
              </v:shape>
            </v:group>
            <v:group style="position:absolute;left:419;top:10;width:2;height:122" coordorigin="419,10" coordsize="2,122">
              <v:shape style="position:absolute;left:419;top:10;width:2;height:122" coordorigin="419,10" coordsize="0,122" path="m419,131l419,10e" filled="false" stroked="true" strokeweight="1pt" strokecolor="#231f20">
                <v:path arrowok="t"/>
              </v:shape>
            </v:group>
            <v:group style="position:absolute;left:2459;top:40;width:62;height:62" coordorigin="2459,40" coordsize="62,62">
              <v:shape style="position:absolute;left:2459;top:40;width:62;height:62" coordorigin="2459,40" coordsize="62,62" path="m2490,40l2478,43,2468,49,2461,59,2459,71,2461,83,2468,92,2478,99,2490,101,2502,99,2511,92,2518,83,2520,71,2518,59,2511,49,2502,43,2490,40xe" filled="true" fillcolor="#231f20" stroked="false">
                <v:path arrowok="t"/>
                <v:fill type="solid"/>
              </v:shape>
            </v:group>
            <v:group style="position:absolute;left:2459;top:40;width:62;height:62" coordorigin="2459,40" coordsize="62,62">
              <v:shape style="position:absolute;left:2459;top:40;width:62;height:62" coordorigin="2459,40" coordsize="62,62" path="m2490,40l2502,43,2511,49,2518,59,2520,71,2518,83,2511,92,2502,99,2490,101,2478,99,2468,92,2461,83,2459,71,2461,59,2468,49,2478,43,2490,40xe" filled="false" stroked="true" strokeweight=".216pt" strokecolor="#231f20">
                <v:path arrowok="t"/>
              </v:shape>
            </v:group>
            <v:group style="position:absolute;left:3055;top:40;width:62;height:62" coordorigin="3055,40" coordsize="62,62">
              <v:shape style="position:absolute;left:3055;top:40;width:62;height:62" coordorigin="3055,40" coordsize="62,62" path="m3086,40l3074,43,3064,49,3058,59,3055,71,3058,83,3064,92,3074,99,3086,101,3098,99,3108,92,3114,83,3117,71,3114,59,3108,49,3098,43,3086,40xe" filled="true" fillcolor="#231f20" stroked="false">
                <v:path arrowok="t"/>
                <v:fill type="solid"/>
              </v:shape>
            </v:group>
            <v:group style="position:absolute;left:3055;top:40;width:62;height:62" coordorigin="3055,40" coordsize="62,62">
              <v:shape style="position:absolute;left:3055;top:40;width:62;height:62" coordorigin="3055,40" coordsize="62,62" path="m3086,40l3098,43,3108,49,3114,59,3117,71,3114,83,3108,92,3098,99,3086,101,3074,99,3064,92,3058,83,3055,71,3058,59,3064,49,3074,43,3086,40xe" filled="false" stroked="true" strokeweight=".216pt" strokecolor="#231f20">
                <v:path arrowok="t"/>
              </v:shape>
            </v:group>
            <v:group style="position:absolute;left:893;top:40;width:62;height:62" coordorigin="893,40" coordsize="62,62">
              <v:shape style="position:absolute;left:893;top:40;width:62;height:62" coordorigin="893,40" coordsize="62,62" path="m924,40l912,43,902,49,895,59,893,71,895,83,902,92,912,99,924,101,935,99,945,92,952,83,954,71,952,59,945,49,935,43,924,40xe" filled="true" fillcolor="#231f20" stroked="false">
                <v:path arrowok="t"/>
                <v:fill type="solid"/>
              </v:shape>
            </v:group>
            <v:group style="position:absolute;left:893;top:40;width:62;height:62" coordorigin="893,40" coordsize="62,62">
              <v:shape style="position:absolute;left:893;top:40;width:62;height:62" coordorigin="893,40" coordsize="62,62" path="m924,40l935,43,945,49,952,59,954,71,952,83,945,92,935,99,924,101,912,99,902,92,895,83,893,71,895,59,902,49,912,43,924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spacing w:before="58"/>
        <w:ind w:left="209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201.085007pt;margin-top:5.151887pt;width:2.65pt;height:7.2pt;mso-position-horizontal-relative:page;mso-position-vertical-relative:paragraph;z-index:3232" coordorigin="4022,103" coordsize="53,144">
            <v:shape style="position:absolute;left:4022;top:103;width:53;height:144" coordorigin="4022,103" coordsize="53,144" path="m4074,135l4057,135,4057,247,4074,247,4074,135xe" filled="true" fillcolor="#231f20" stroked="false">
              <v:path arrowok="t"/>
              <v:fill type="solid"/>
            </v:shape>
            <v:shape style="position:absolute;left:4022;top:103;width:53;height:144" coordorigin="4022,103" coordsize="53,144" path="m4074,103l4063,103,4060,109,4055,116,4047,122,4040,129,4032,134,4022,139,4022,156,4057,135,4074,135,4074,10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821014pt;margin-top:5.527887pt;width:4.75pt;height:7.2pt;mso-position-horizontal-relative:page;mso-position-vertical-relative:paragraph;z-index:3256" coordorigin="5216,111" coordsize="95,144">
            <v:shape style="position:absolute;left:5216;top:111;width:95;height:144" coordorigin="5216,111" coordsize="95,144" path="m5302,125l5274,125,5280,128,5285,132,5290,137,5293,143,5293,157,5243,210,5235,217,5230,223,5225,229,5221,236,5219,242,5217,246,5216,250,5217,254,5311,254,5311,237,5241,237,5243,234,5245,231,5248,228,5251,225,5258,219,5281,199,5290,191,5296,185,5301,179,5305,173,5310,162,5311,157,5311,139,5307,130,5302,125xe" filled="true" fillcolor="#231f20" stroked="false">
              <v:path arrowok="t"/>
              <v:fill type="solid"/>
            </v:shape>
            <v:shape style="position:absolute;left:5216;top:111;width:95;height:144" coordorigin="5216,111" coordsize="95,144" path="m5280,111l5253,111,5242,114,5226,128,5221,138,5220,152,5238,154,5238,145,5240,138,5246,133,5251,128,5257,125,5302,125,5291,114,5280,11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0.200989pt;margin-top:5.463887pt;width:4.7pt;height:7.35pt;mso-position-horizontal-relative:page;mso-position-vertical-relative:paragraph;z-index:3280" coordorigin="6404,109" coordsize="94,147">
            <v:shape style="position:absolute;left:6404;top:109;width:94;height:147" coordorigin="6404,109" coordsize="94,147" path="m6422,213l6404,215,6405,227,6410,237,6426,252,6437,256,6463,256,6475,251,6485,241,6443,241,6437,239,6427,230,6424,223,6422,213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87,183l6459,183,6466,186,6476,196,6479,203,6479,220,6476,227,6465,238,6458,241,6485,241,6493,234,6497,223,6497,202,6495,194,6487,183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41,170l6439,185,6443,184,6448,183,6487,183,6486,182,6479,177,6471,176,6477,173,6480,170,6442,170,6441,170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83,124l6456,124,6462,126,6466,130,6470,134,6472,140,6472,154,6469,160,6458,168,6451,170,6443,170,6480,170,6482,168,6489,158,6490,153,6490,140,6489,134,6483,124xe" filled="true" fillcolor="#231f20" stroked="false">
              <v:path arrowok="t"/>
              <v:fill type="solid"/>
            </v:shape>
            <v:shape style="position:absolute;left:6404;top:109;width:94;height:147" coordorigin="6404,109" coordsize="94,147" path="m6456,109l6437,109,6428,113,6413,125,6408,135,6406,146,6423,150,6425,141,6428,134,6437,126,6442,124,6483,124,6482,122,6477,118,6464,111,6456,10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8.273987pt;margin-top:5.355887pt;width:4.95pt;height:7.2pt;mso-position-horizontal-relative:page;mso-position-vertical-relative:paragraph;z-index:3304" coordorigin="7565,107" coordsize="99,144">
            <v:shape style="position:absolute;left:7565;top:107;width:99;height:144" coordorigin="7565,107" coordsize="99,144" path="m7645,216l7627,216,7627,250,7645,250,7645,216xe" filled="true" fillcolor="#231f20" stroked="false">
              <v:path arrowok="t"/>
              <v:fill type="solid"/>
            </v:shape>
            <v:shape style="position:absolute;left:7565;top:107;width:99;height:144" coordorigin="7565,107" coordsize="99,144" path="m7645,107l7631,107,7565,200,7565,216,7664,216,7664,200,7583,200,7627,135,7645,135,7645,107xe" filled="true" fillcolor="#231f20" stroked="false">
              <v:path arrowok="t"/>
              <v:fill type="solid"/>
            </v:shape>
            <v:shape style="position:absolute;left:7565;top:107;width:99;height:144" coordorigin="7565,107" coordsize="99,144" path="m7645,135l7627,135,7627,200,7645,200,7645,13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8.382996pt;margin-top:5.436887pt;width:4.75pt;height:7.2pt;mso-position-horizontal-relative:page;mso-position-vertical-relative:paragraph;z-index:3328" coordorigin="8768,109" coordsize="95,144">
            <v:shape style="position:absolute;left:8768;top:109;width:95;height:144" coordorigin="8768,109" coordsize="95,144" path="m8786,211l8768,212,8769,224,8774,234,8790,249,8801,252,8814,252,8825,251,8835,248,8844,243,8848,238,8806,238,8801,236,8791,227,8787,220,8786,211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52,171l8822,171,8830,173,8841,185,8844,193,8844,214,8841,222,8829,235,8822,238,8848,238,8851,235,8859,226,8862,214,8862,188,8858,177,8852,171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56,109l8785,109,8771,182,8787,184,8790,180,8793,177,8802,172,8808,171,8852,171,8845,164,8791,164,8799,126,8856,126,8856,109xe" filled="true" fillcolor="#231f20" stroked="false">
              <v:path arrowok="t"/>
              <v:fill type="solid"/>
            </v:shape>
            <v:shape style="position:absolute;left:8768;top:109;width:95;height:144" coordorigin="8768,109" coordsize="95,144" path="m8830,155l8808,155,8799,158,8791,164,8845,164,8841,159,8830,15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pgSz w:w="11910" w:h="16840"/>
          <w:pgMar w:header="377" w:footer="447" w:top="560" w:bottom="640" w:left="740" w:right="740"/>
        </w:sectPr>
      </w:pPr>
    </w:p>
    <w:p>
      <w:pPr>
        <w:pStyle w:val="BodyText"/>
        <w:spacing w:line="240" w:lineRule="auto" w:before="114"/>
        <w:ind w:left="110" w:right="-19"/>
        <w:jc w:val="left"/>
      </w:pPr>
      <w:r>
        <w:rPr>
          <w:color w:val="231F20"/>
        </w:rPr>
        <w:t>Qual é o ponto que representa, aproximadamente, a localização da</w:t>
      </w:r>
      <w:r>
        <w:rPr>
          <w:color w:val="231F20"/>
          <w:spacing w:val="-2"/>
        </w:rPr>
        <w:t> </w:t>
      </w:r>
      <w:r>
        <w:rPr>
          <w:color w:val="231F20"/>
        </w:rPr>
        <w:t>fração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K.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(M090388E4)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72" w:lineRule="exact" w:before="64"/>
        <w:ind w:left="73" w:right="0"/>
        <w:jc w:val="left"/>
      </w:pPr>
      <w:r>
        <w:rPr/>
        <w:br w:type="column"/>
      </w:r>
      <w:r>
        <w:rPr>
          <w:rFonts w:ascii="Arial"/>
          <w:color w:val="231F20"/>
          <w:position w:val="5"/>
        </w:rPr>
      </w:r>
      <w:r>
        <w:rPr>
          <w:rFonts w:ascii="Arial"/>
          <w:color w:val="231F20"/>
          <w:position w:val="5"/>
          <w:u w:val="single" w:color="231F20"/>
        </w:rPr>
        <w:t>9  </w:t>
      </w:r>
      <w:r>
        <w:rPr>
          <w:rFonts w:ascii="Arial"/>
          <w:color w:val="231F20"/>
          <w:position w:val="5"/>
        </w:rPr>
      </w:r>
      <w:r>
        <w:rPr>
          <w:color w:val="231F20"/>
        </w:rPr>
        <w:t>nessa</w:t>
      </w:r>
      <w:r>
        <w:rPr>
          <w:color w:val="231F20"/>
          <w:spacing w:val="-1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22" w:lineRule="exact" w:before="0"/>
        <w:ind w:left="7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4</w:t>
      </w:r>
      <w:r>
        <w:rPr>
          <w:rFonts w:ascii="Arial"/>
        </w:rPr>
      </w:r>
    </w:p>
    <w:p>
      <w:pPr>
        <w:spacing w:after="0" w:line="222" w:lineRule="exact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7350" w:space="40"/>
            <w:col w:w="3040"/>
          </w:cols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125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24.9pt;height:128.6pt;mso-position-horizontal-relative:char;mso-position-vertical-relative:line" coordorigin="0,0" coordsize="2498,2572">
            <v:group style="position:absolute;left:10;top:10;width:1699;height:2552" coordorigin="10,10" coordsize="1699,2552">
              <v:shape style="position:absolute;left:10;top:10;width:1699;height:2552" coordorigin="10,10" coordsize="1699,2552" path="m10,1454l904,10,968,52,1030,96,1090,143,1147,192,1202,244,1254,297,1303,353,1350,411,1395,471,1437,532,1476,595,1512,660,1545,727,1575,795,1603,864,1627,934,1649,1006,1667,1079,1682,1152,1693,1227,1702,1302,1707,1378,1709,1454,1707,1535,1701,1616,1692,1696,1678,1775,1661,1853,1641,1931,1616,2007,1589,2082,1557,2155,1523,2228,1484,2298,1443,2367,1398,2434,1350,2499,1299,2561,10,1454xe" filled="false" stroked="true" strokeweight="1pt" strokecolor="#231f20">
                <v:path arrowok="t"/>
              </v:shape>
            </v:group>
            <v:group style="position:absolute;left:1698;top:838;width:791;height:791" coordorigin="1698,838" coordsize="791,791">
              <v:shape style="position:absolute;left:1698;top:838;width:791;height:791" coordorigin="1698,838" coordsize="791,791" path="m2093,838l2164,844,2231,862,2292,892,2347,931,2395,978,2434,1033,2463,1095,2482,1162,2488,1233,2482,1304,2463,1371,2434,1432,2395,1487,2347,1535,2292,1574,2231,1603,2164,1622,2093,1628,2022,1622,1955,1603,1893,1574,1838,1535,1791,1487,1752,1432,1722,1371,1704,1304,1698,1233,1704,1162,1722,1095,1752,1033,1791,978,1838,931,1893,892,1955,862,2022,844,2093,838x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240" w:lineRule="auto" w:before="84"/>
        <w:ind w:left="110" w:right="0"/>
        <w:jc w:val="both"/>
      </w:pPr>
      <w:r>
        <w:rPr>
          <w:color w:val="231F20"/>
        </w:rPr>
        <w:t>Essa é a planificação de qual sólido</w:t>
      </w:r>
      <w:r>
        <w:rPr>
          <w:color w:val="231F20"/>
          <w:spacing w:val="-1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7"/>
        </w:numPr>
        <w:tabs>
          <w:tab w:pos="475" w:val="left" w:leader="none"/>
        </w:tabs>
        <w:spacing w:line="247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(M080323B1) </w:t>
      </w:r>
      <w:r>
        <w:rPr>
          <w:rFonts w:ascii="Arial" w:hAnsi="Arial"/>
          <w:color w:val="231F20"/>
          <w:sz w:val="22"/>
        </w:rPr>
        <w:t>Beatriz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fazendo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dieta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controlando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calorias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ingeridas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refeição.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Ontem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almoço,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comeu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filé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frango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grelhado,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colheres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sopa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arroz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colheres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sopa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feijão.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A tabela abaixo mostra o registro das calorias desses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alimentos.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tbl>
      <w:tblPr>
        <w:tblW w:w="0" w:type="auto"/>
        <w:jc w:val="left"/>
        <w:tblInd w:w="25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2501"/>
        <w:gridCol w:w="765"/>
      </w:tblGrid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95" w:right="19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Grupo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I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Quantidade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right="16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2"/>
                <w:sz w:val="22"/>
              </w:rPr>
              <w:t>kcal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5" w:right="19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Frango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grelhado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filé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19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5"/>
                <w:sz w:val="22"/>
              </w:rPr>
              <w:t>146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5" w:right="19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Filé de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boi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filé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right="19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5"/>
                <w:sz w:val="22"/>
              </w:rPr>
              <w:t>185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5" w:right="19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Dourado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1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porção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7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95" w:right="19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Grupo</w:t>
            </w:r>
            <w:r>
              <w:rPr>
                <w:rFonts w:asci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Quantidade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right="166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2"/>
                <w:sz w:val="22"/>
              </w:rPr>
              <w:t>kcal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5" w:right="19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Arroz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 colher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sopa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8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04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95" w:right="19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Feijão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5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18" w:right="4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 colher de</w:t>
            </w:r>
            <w:r>
              <w:rPr>
                <w:rFonts w:ascii="Arial"/>
                <w:color w:val="231F20"/>
                <w:spacing w:val="-2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sopa</w:t>
            </w:r>
            <w:r>
              <w:rPr>
                <w:rFonts w:ascii="Arial"/>
                <w:sz w:val="22"/>
              </w:rPr>
            </w:r>
          </w:p>
        </w:tc>
        <w:tc>
          <w:tcPr>
            <w:tcW w:w="7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8" w:right="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23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Nesse almoço, o valor energético consumido por Beatriz foi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203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374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kcal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7"/>
        </w:numPr>
        <w:tabs>
          <w:tab w:pos="462" w:val="left" w:leader="none"/>
        </w:tabs>
        <w:spacing w:line="266" w:lineRule="auto" w:before="72" w:after="0"/>
        <w:ind w:left="110" w:right="11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72.540009pt;margin-top:64.183868pt;width:146.7pt;height:96.05pt;mso-position-horizontal-relative:page;mso-position-vertical-relative:paragraph;z-index:-50344" coordorigin="5451,1284" coordsize="2934,1921">
            <v:group style="position:absolute;left:5466;top:1299;width:2904;height:1891" coordorigin="5466,1299" coordsize="2904,1891">
              <v:shape style="position:absolute;left:5466;top:1299;width:2904;height:1891" coordorigin="5466,1299" coordsize="2904,1891" path="m5466,1299l5466,3189,8369,3189,8369,2244,6434,2244,5466,1299xe" filled="true" fillcolor="#939598" stroked="false">
                <v:path arrowok="t"/>
                <v:fill type="solid"/>
              </v:shape>
            </v:group>
            <v:group style="position:absolute;left:5466;top:1299;width:2904;height:1891" coordorigin="5466,1299" coordsize="2904,1891">
              <v:shape style="position:absolute;left:5466;top:1299;width:2904;height:1891" coordorigin="5466,1299" coordsize="2904,1891" path="m5466,1299l5466,3189,8369,3189,8369,2244,6434,2244,5466,1299xe" filled="false" stroked="true" strokeweight="1.49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pacing w:val="-4"/>
          <w:sz w:val="16"/>
        </w:rPr>
        <w:t>(M090392E4)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Na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malha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quadriculada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abaixo,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dois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polígonos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estão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coloridos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cinza,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sendo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que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polígono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2 </w:t>
      </w:r>
      <w:r>
        <w:rPr>
          <w:rFonts w:ascii="Arial" w:hAnsi="Arial"/>
          <w:color w:val="231F20"/>
          <w:sz w:val="22"/>
        </w:rPr>
        <w:t>é </w:t>
      </w:r>
      <w:r>
        <w:rPr>
          <w:rFonts w:ascii="Arial" w:hAnsi="Arial"/>
          <w:color w:val="231F20"/>
          <w:spacing w:val="-4"/>
          <w:sz w:val="22"/>
        </w:rPr>
        <w:t>uma </w:t>
      </w:r>
      <w:r>
        <w:rPr>
          <w:rFonts w:ascii="Arial" w:hAnsi="Arial"/>
          <w:color w:val="231F20"/>
          <w:spacing w:val="-5"/>
          <w:sz w:val="22"/>
        </w:rPr>
        <w:t>ampliação </w:t>
      </w:r>
      <w:r>
        <w:rPr>
          <w:rFonts w:ascii="Arial" w:hAnsi="Arial"/>
          <w:color w:val="231F20"/>
          <w:spacing w:val="-3"/>
          <w:sz w:val="22"/>
        </w:rPr>
        <w:t>do </w:t>
      </w:r>
      <w:r>
        <w:rPr>
          <w:rFonts w:ascii="Arial" w:hAnsi="Arial"/>
          <w:color w:val="231F20"/>
          <w:spacing w:val="-5"/>
          <w:sz w:val="22"/>
        </w:rPr>
        <w:t>polígono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1.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23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</w:tblGrid>
      <w:tr>
        <w:trPr>
          <w:trHeight w:val="472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167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157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4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175.766998pt;margin-top:-80.559128pt;width:74.1pt;height:48.8pt;mso-position-horizontal-relative:page;mso-position-vertical-relative:paragraph;z-index:-50368" coordorigin="3515,-1611" coordsize="1482,976">
            <v:group style="position:absolute;left:3530;top:-1596;width:1452;height:946" coordorigin="3530,-1596" coordsize="1452,946">
              <v:shape style="position:absolute;left:3530;top:-1596;width:1452;height:946" coordorigin="3530,-1596" coordsize="1452,946" path="m3530,-1596l3530,-651,4982,-651,4982,-1124,4014,-1124,3530,-1596xe" filled="true" fillcolor="#939598" stroked="false">
                <v:path arrowok="t"/>
                <v:fill type="solid"/>
              </v:shape>
            </v:group>
            <v:group style="position:absolute;left:3530;top:-1596;width:1452;height:946" coordorigin="3530,-1596" coordsize="1452,946">
              <v:shape style="position:absolute;left:3530;top:-1596;width:1452;height:946" coordorigin="3530,-1596" coordsize="1452,946" path="m3530,-1596l3530,-651,4982,-651,4982,-1124,4014,-1124,3530,-1596xe" filled="false" stroked="true" strokeweight="1.49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9.936996pt;margin-top:-27.675129pt;width:11.25pt;height:9.4pt;mso-position-horizontal-relative:page;mso-position-vertical-relative:paragraph;z-index:-50320" coordorigin="4199,-554" coordsize="225,188">
            <v:shape style="position:absolute;left:4199;top:-554;width:129;height:187" type="#_x0000_t75" stroked="false">
              <v:imagedata r:id="rId52" o:title=""/>
            </v:shape>
            <v:group style="position:absolute;left:4376;top:-554;width:48;height:188" coordorigin="4376,-554" coordsize="48,188">
              <v:shape style="position:absolute;left:4376;top:-554;width:48;height:188" coordorigin="4376,-554" coordsize="48,188" path="m4388,-366l4376,-366,4389,-390,4398,-413,4403,-437,4405,-460,4405,-472,4404,-484,4401,-496,4399,-506,4395,-515,4391,-524,4389,-530,4384,-540,4376,-554,4388,-554,4419,-494,4423,-460,4422,-447,4402,-386,4395,-376,4388,-366xe" filled="false" stroked="true" strokeweight="0pt" strokecolor="#01020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0.414001pt;margin-top:-27.675129pt;width:11.231366pt;height:9.375pt;mso-position-horizontal-relative:page;mso-position-vertical-relative:paragraph;z-index:3496" type="#_x0000_t75" stroked="false">
            <v:imagedata r:id="rId53" o:title=""/>
            <w10:wrap type="none"/>
          </v:shape>
        </w:pict>
      </w:r>
      <w:r>
        <w:rPr>
          <w:color w:val="231F20"/>
        </w:rPr>
        <w:t>Qual é a relação existente entre a medida da área do polígono 2 e a medida da área do polígono</w:t>
      </w:r>
      <w:r>
        <w:rPr>
          <w:color w:val="231F20"/>
          <w:spacing w:val="-2"/>
        </w:rPr>
        <w:t> </w:t>
      </w:r>
      <w:r>
        <w:rPr>
          <w:color w:val="231F20"/>
        </w:rPr>
        <w:t>1?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medida da área do polígono 2 é o dobro da medida da área do polígono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medida da área do polígono 2 é quatro vezes a medida da área do polígono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medida da área do polígono 2 é igual à medida da área do polígono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medida da área do polígono 2 é igual à quarta parte da medida da área do polígono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(M080334B1) </w:t>
      </w:r>
      <w:r>
        <w:rPr>
          <w:rFonts w:ascii="Arial"/>
          <w:color w:val="231F20"/>
          <w:sz w:val="22"/>
        </w:rPr>
        <w:t>Observe o caminho que Ana fez em um jogo de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trilha.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99.241997pt;margin-top:16.626961pt;width:261.3pt;height:103.5pt;mso-position-horizontal-relative:page;mso-position-vertical-relative:paragraph;z-index:3400;mso-wrap-distance-left:0;mso-wrap-distance-right:0" coordorigin="1985,333" coordsize="5226,2070">
            <v:group style="position:absolute;left:2002;top:341;width:2;height:2053" coordorigin="2002,341" coordsize="2,2053">
              <v:shape style="position:absolute;left:2002;top:341;width:2;height:2053" coordorigin="2002,341" coordsize="0,2053" path="m2002,2393l2002,2393,2002,349,2002,341e" filled="false" stroked="true" strokeweight=".845pt" strokecolor="#231f20">
                <v:path arrowok="t"/>
                <v:stroke dashstyle="dash"/>
              </v:shape>
            </v:group>
            <v:group style="position:absolute;left:2434;top:341;width:2;height:2053" coordorigin="2434,341" coordsize="2,2053">
              <v:shape style="position:absolute;left:2434;top:341;width:2;height:2053" coordorigin="2434,341" coordsize="0,2053" path="m2434,2393l2434,2393,2434,349,2434,341e" filled="false" stroked="true" strokeweight=".845pt" strokecolor="#231f20">
                <v:path arrowok="t"/>
                <v:stroke dashstyle="dash"/>
              </v:shape>
            </v:group>
            <v:group style="position:absolute;left:2867;top:341;width:2;height:2053" coordorigin="2867,341" coordsize="2,2053">
              <v:shape style="position:absolute;left:2867;top:341;width:2;height:2053" coordorigin="2867,341" coordsize="0,2053" path="m2867,2393l2867,2393,2867,349,2867,341e" filled="false" stroked="true" strokeweight=".845pt" strokecolor="#231f20">
                <v:path arrowok="t"/>
                <v:stroke dashstyle="dash"/>
              </v:shape>
            </v:group>
            <v:group style="position:absolute;left:3300;top:341;width:2;height:2053" coordorigin="3300,341" coordsize="2,2053">
              <v:shape style="position:absolute;left:3300;top:341;width:2;height:2053" coordorigin="3300,341" coordsize="0,2053" path="m3300,2393l3300,2393,3300,349,3300,341e" filled="false" stroked="true" strokeweight=".845pt" strokecolor="#231f20">
                <v:path arrowok="t"/>
                <v:stroke dashstyle="dash"/>
              </v:shape>
            </v:group>
            <v:group style="position:absolute;left:3732;top:341;width:2;height:2053" coordorigin="3732,341" coordsize="2,2053">
              <v:shape style="position:absolute;left:3732;top:341;width:2;height:2053" coordorigin="3732,341" coordsize="0,2053" path="m3732,2393l3732,2393,3732,349,3732,341e" filled="false" stroked="true" strokeweight=".845pt" strokecolor="#231f20">
                <v:path arrowok="t"/>
                <v:stroke dashstyle="dash"/>
              </v:shape>
            </v:group>
            <v:group style="position:absolute;left:4165;top:341;width:2;height:2053" coordorigin="4165,341" coordsize="2,2053">
              <v:shape style="position:absolute;left:4165;top:341;width:2;height:2053" coordorigin="4165,341" coordsize="0,2053" path="m4165,2393l4165,2393,4165,349,4165,341e" filled="false" stroked="true" strokeweight=".845pt" strokecolor="#231f20">
                <v:path arrowok="t"/>
                <v:stroke dashstyle="dash"/>
              </v:shape>
            </v:group>
            <v:group style="position:absolute;left:4597;top:341;width:2;height:2053" coordorigin="4597,341" coordsize="2,2053">
              <v:shape style="position:absolute;left:4597;top:341;width:2;height:2053" coordorigin="4597,341" coordsize="0,2053" path="m4597,2393l4597,2393,4597,349,4597,341e" filled="false" stroked="true" strokeweight=".845pt" strokecolor="#231f20">
                <v:path arrowok="t"/>
                <v:stroke dashstyle="dash"/>
              </v:shape>
            </v:group>
            <v:group style="position:absolute;left:5030;top:341;width:2;height:2053" coordorigin="5030,341" coordsize="2,2053">
              <v:shape style="position:absolute;left:5030;top:341;width:2;height:2053" coordorigin="5030,341" coordsize="0,2053" path="m5030,2393l5030,2393,5030,349,5030,341e" filled="false" stroked="true" strokeweight=".845pt" strokecolor="#231f20">
                <v:path arrowok="t"/>
                <v:stroke dashstyle="dash"/>
              </v:shape>
            </v:group>
            <v:group style="position:absolute;left:5463;top:341;width:2;height:2053" coordorigin="5463,341" coordsize="2,2053">
              <v:shape style="position:absolute;left:5463;top:341;width:2;height:2053" coordorigin="5463,341" coordsize="0,2053" path="m5463,2393l5463,2393,5463,349,5463,341e" filled="false" stroked="true" strokeweight=".845pt" strokecolor="#231f20">
                <v:path arrowok="t"/>
                <v:stroke dashstyle="dash"/>
              </v:shape>
            </v:group>
            <v:group style="position:absolute;left:5895;top:341;width:2;height:2053" coordorigin="5895,341" coordsize="2,2053">
              <v:shape style="position:absolute;left:5895;top:341;width:2;height:2053" coordorigin="5895,341" coordsize="0,2053" path="m5895,2393l5895,2393,5895,349,5895,341e" filled="false" stroked="true" strokeweight=".845pt" strokecolor="#231f20">
                <v:path arrowok="t"/>
                <v:stroke dashstyle="dash"/>
              </v:shape>
            </v:group>
            <v:group style="position:absolute;left:6328;top:341;width:2;height:2053" coordorigin="6328,341" coordsize="2,2053">
              <v:shape style="position:absolute;left:6328;top:341;width:2;height:2053" coordorigin="6328,341" coordsize="0,2053" path="m6328,2393l6328,2393,6328,349,6328,341e" filled="false" stroked="true" strokeweight=".845pt" strokecolor="#231f20">
                <v:path arrowok="t"/>
                <v:stroke dashstyle="dash"/>
              </v:shape>
            </v:group>
            <v:group style="position:absolute;left:6761;top:341;width:2;height:2053" coordorigin="6761,341" coordsize="2,2053">
              <v:shape style="position:absolute;left:6761;top:341;width:2;height:2053" coordorigin="6761,341" coordsize="0,2053" path="m6761,2393l6761,2393,6761,349,6761,341e" filled="false" stroked="true" strokeweight=".845pt" strokecolor="#231f20">
                <v:path arrowok="t"/>
                <v:stroke dashstyle="dash"/>
              </v:shape>
            </v:group>
            <v:group style="position:absolute;left:7193;top:341;width:2;height:2053" coordorigin="7193,341" coordsize="2,2053">
              <v:shape style="position:absolute;left:7193;top:341;width:2;height:2053" coordorigin="7193,341" coordsize="0,2053" path="m7193,2393l7193,2393,7193,349,7193,341e" filled="false" stroked="true" strokeweight=".845pt" strokecolor="#231f20">
                <v:path arrowok="t"/>
                <v:stroke dashstyle="dash"/>
              </v:shape>
            </v:group>
            <v:group style="position:absolute;left:1993;top:2080;width:5209;height:2" coordorigin="1993,2080" coordsize="5209,2">
              <v:shape style="position:absolute;left:1993;top:2080;width:5209;height:2" coordorigin="1993,2080" coordsize="5209,0" path="m1993,2080l1993,2080,7193,2080,7202,2080e" filled="false" stroked="true" strokeweight=".845pt" strokecolor="#231f20">
                <v:path arrowok="t"/>
                <v:stroke dashstyle="dash"/>
              </v:shape>
            </v:group>
            <v:group style="position:absolute;left:1993;top:1647;width:5209;height:2" coordorigin="1993,1647" coordsize="5209,2">
              <v:shape style="position:absolute;left:1993;top:1647;width:5209;height:2" coordorigin="1993,1647" coordsize="5209,0" path="m1993,1647l1993,1647,7193,1647,7202,1647e" filled="false" stroked="true" strokeweight=".845pt" strokecolor="#231f20">
                <v:path arrowok="t"/>
                <v:stroke dashstyle="dash"/>
              </v:shape>
            </v:group>
            <v:group style="position:absolute;left:1993;top:1215;width:5209;height:2" coordorigin="1993,1215" coordsize="5209,2">
              <v:shape style="position:absolute;left:1993;top:1215;width:5209;height:2" coordorigin="1993,1215" coordsize="5209,0" path="m1993,1215l1993,1215,7193,1215,7202,1215e" filled="false" stroked="true" strokeweight=".845pt" strokecolor="#231f20">
                <v:path arrowok="t"/>
                <v:stroke dashstyle="dash"/>
              </v:shape>
            </v:group>
            <v:group style="position:absolute;left:1993;top:782;width:5209;height:2" coordorigin="1993,782" coordsize="5209,2">
              <v:shape style="position:absolute;left:1993;top:782;width:5209;height:2" coordorigin="1993,782" coordsize="5209,0" path="m1993,782l1993,782,7193,782,7202,782e" filled="false" stroked="true" strokeweight=".845pt" strokecolor="#231f20">
                <v:path arrowok="t"/>
                <v:stroke dashstyle="dash"/>
              </v:shape>
            </v:group>
            <v:group style="position:absolute;left:1993;top:349;width:5209;height:2" coordorigin="1993,349" coordsize="5209,2">
              <v:shape style="position:absolute;left:1993;top:349;width:5209;height:2" coordorigin="1993,349" coordsize="5209,0" path="m1993,349l1993,349,7193,349,7202,349e" filled="false" stroked="true" strokeweight=".845pt" strokecolor="#231f20">
                <v:path arrowok="t"/>
                <v:stroke dashstyle="dash"/>
              </v:shape>
            </v:group>
            <v:group style="position:absolute;left:2412;top:779;width:4343;height:1298" coordorigin="2412,779" coordsize="4343,1298">
              <v:shape style="position:absolute;left:2412;top:779;width:4343;height:1298" coordorigin="2412,779" coordsize="4343,1298" path="m2412,2076l3732,2076,3732,779,4597,2076,6755,2076,6755,779e" filled="false" stroked="true" strokeweight="1.267pt" strokecolor="#231f20">
                <v:path arrowok="t"/>
              </v:shape>
            </v:group>
            <v:group style="position:absolute;left:2412;top:2050;width:52;height:52" coordorigin="2412,2050" coordsize="52,52">
              <v:shape style="position:absolute;left:2412;top:2050;width:52;height:52" coordorigin="2412,2050" coordsize="52,52" path="m2452,2050l2423,2050,2412,2062,2412,2090,2423,2102,2452,2102,2463,2090,2463,2062,2452,2050xe" filled="true" fillcolor="#231f20" stroked="false">
                <v:path arrowok="t"/>
                <v:fill type="solid"/>
              </v:shape>
            </v:group>
            <v:group style="position:absolute;left:2412;top:2050;width:52;height:52" coordorigin="2412,2050" coordsize="52,52">
              <v:shape style="position:absolute;left:2412;top:2050;width:52;height:52" coordorigin="2412,2050" coordsize="52,52" path="m2438,2050l2452,2050,2463,2062,2463,2076,2463,2090,2452,2102,2438,2102,2423,2102,2412,2090,2412,2076,2412,2062,2423,2050,2438,2050xe" filled="false" stroked="true" strokeweight=".844pt" strokecolor="#231f20">
                <v:path arrowok="t"/>
              </v:shape>
              <v:shape style="position:absolute;left:2863;top:2169;width:289;height:123" type="#_x0000_t75" stroked="false">
                <v:imagedata r:id="rId54" o:title=""/>
              </v:shape>
              <v:shape style="position:absolute;left:3214;top:2167;width:118;height:133" type="#_x0000_t75" stroked="false">
                <v:imagedata r:id="rId55" o:title=""/>
              </v:shape>
              <v:shape style="position:absolute;left:5144;top:2169;width:289;height:123" type="#_x0000_t75" stroked="false">
                <v:imagedata r:id="rId56" o:title=""/>
              </v:shape>
            </v:group>
            <v:group style="position:absolute;left:5500;top:2169;width:96;height:123" coordorigin="5500,2169" coordsize="96,123">
              <v:shape style="position:absolute;left:5500;top:2169;width:96;height:123" coordorigin="5500,2169" coordsize="96,123" path="m5516,2169l5500,2169,5500,2252,5537,2292,5560,2292,5569,2290,5576,2285,5584,2281,5586,2278,5540,2278,5534,2276,5525,2271,5521,2267,5519,2262,5517,2257,5516,2249,5516,2169xe" filled="true" fillcolor="#231f20" stroked="false">
                <v:path arrowok="t"/>
                <v:fill type="solid"/>
              </v:shape>
              <v:shape style="position:absolute;left:5500;top:2169;width:96;height:123" coordorigin="5500,2169" coordsize="96,123" path="m5596,2169l5579,2169,5579,2254,5577,2264,5567,2275,5559,2278,5586,2278,5589,2275,5591,2268,5594,2261,5595,2252,5596,2169xe" filled="true" fillcolor="#231f20" stroked="false">
                <v:path arrowok="t"/>
                <v:fill type="solid"/>
              </v:shape>
              <v:shape style="position:absolute;left:4085;top:946;width:286;height:415" type="#_x0000_t75" stroked="false">
                <v:imagedata r:id="rId57" o:title=""/>
              </v:shape>
              <v:shape style="position:absolute;left:6541;top:1242;width:123;height:289" type="#_x0000_t75" stroked="false">
                <v:imagedata r:id="rId58" o:title=""/>
              </v:shape>
              <v:shape style="position:absolute;left:6541;top:1076;width:121;height:111" type="#_x0000_t75" stroked="false">
                <v:imagedata r:id="rId59" o:title=""/>
              </v:shape>
              <v:shape style="position:absolute;left:3484;top:1245;width:123;height:289" type="#_x0000_t75" stroked="false">
                <v:imagedata r:id="rId60" o:title=""/>
              </v:shape>
            </v:group>
            <v:group style="position:absolute;left:3482;top:1087;width:125;height:97" coordorigin="3482,1087" coordsize="125,97">
              <v:shape style="position:absolute;left:3482;top:1087;width:125;height:97" coordorigin="3482,1087" coordsize="125,97" path="m3599,1102l3575,1102,3579,1103,3582,1106,3585,1108,3588,1111,3590,1116,3591,1121,3592,1126,3592,1139,3591,1145,3586,1156,3583,1160,3579,1163,3575,1166,3570,1167,3564,1168,3566,1183,3607,1142,3607,1123,3605,1115,3599,1102xe" filled="true" fillcolor="#231f20" stroked="false">
                <v:path arrowok="t"/>
                <v:fill type="solid"/>
              </v:shape>
              <v:shape style="position:absolute;left:3482;top:1087;width:125;height:97" coordorigin="3482,1087" coordsize="125,97" path="m3518,1090l3486,1112,3483,1119,3483,1120,3482,1126,3482,1145,3483,1151,3509,1178,3520,1178,3540,1163,3509,1163,3504,1161,3497,1152,3496,1145,3496,1126,3498,1119,3505,1109,3511,1106,3519,1106,3518,1101,3518,1090xe" filled="true" fillcolor="#231f20" stroked="false">
                <v:path arrowok="t"/>
                <v:fill type="solid"/>
              </v:shape>
              <v:shape style="position:absolute;left:3482;top:1087;width:125;height:97" coordorigin="3482,1087" coordsize="125,97" path="m3577,1087l3564,1087,3558,1088,3530,1147,3527,1155,3522,1161,3518,1163,3540,1163,3543,1157,3546,1149,3549,1138,3551,1127,3553,1120,3555,1116,3557,1111,3559,1108,3565,1103,3568,1102,3599,1102,3599,1101,3594,1096,3588,1092,3583,1088,3577,1087xe" filled="true" fillcolor="#231f20" stroked="false">
                <v:path arrowok="t"/>
                <v:fill type="solid"/>
              </v:shape>
            </v:group>
            <v:group style="position:absolute;left:3711;top:2050;width:52;height:52" coordorigin="3711,2050" coordsize="52,52">
              <v:shape style="position:absolute;left:3711;top:2050;width:52;height:52" coordorigin="3711,2050" coordsize="52,52" path="m3751,2050l3722,2050,3711,2062,3711,2090,3722,2102,3751,2102,3762,2090,3762,2062,3751,2050xe" filled="true" fillcolor="#231f20" stroked="false">
                <v:path arrowok="t"/>
                <v:fill type="solid"/>
              </v:shape>
            </v:group>
            <v:group style="position:absolute;left:3711;top:2050;width:52;height:52" coordorigin="3711,2050" coordsize="52,52">
              <v:shape style="position:absolute;left:3711;top:2050;width:52;height:52" coordorigin="3711,2050" coordsize="52,52" path="m3736,2050l3751,2050,3762,2062,3762,2076,3762,2090,3751,2102,3736,2102,3722,2102,3711,2090,3711,2076,3711,2062,3722,2050,3736,2050xe" filled="false" stroked="true" strokeweight=".844pt" strokecolor="#231f20">
                <v:path arrowok="t"/>
              </v:shape>
            </v:group>
            <v:group style="position:absolute;left:4572;top:2050;width:52;height:52" coordorigin="4572,2050" coordsize="52,52">
              <v:shape style="position:absolute;left:4572;top:2050;width:52;height:52" coordorigin="4572,2050" coordsize="52,52" path="m4612,2050l4583,2050,4572,2062,4572,2090,4583,2102,4612,2102,4623,2090,4623,2062,4612,2050xe" filled="true" fillcolor="#231f20" stroked="false">
                <v:path arrowok="t"/>
                <v:fill type="solid"/>
              </v:shape>
            </v:group>
            <v:group style="position:absolute;left:4572;top:2050;width:52;height:52" coordorigin="4572,2050" coordsize="52,52">
              <v:shape style="position:absolute;left:4572;top:2050;width:52;height:52" coordorigin="4572,2050" coordsize="52,52" path="m4597,2050l4612,2050,4623,2062,4623,2076,4623,2090,4612,2102,4597,2102,4583,2102,4572,2090,4572,2076,4572,2062,4583,2050,4597,2050xe" filled="false" stroked="true" strokeweight=".844pt" strokecolor="#231f20">
                <v:path arrowok="t"/>
              </v:shape>
            </v:group>
            <v:group style="position:absolute;left:6724;top:2050;width:52;height:52" coordorigin="6724,2050" coordsize="52,52">
              <v:shape style="position:absolute;left:6724;top:2050;width:52;height:52" coordorigin="6724,2050" coordsize="52,52" path="m6764,2050l6736,2050,6724,2062,6724,2090,6736,2102,6764,2102,6776,2090,6776,2062,6764,2050xe" filled="true" fillcolor="#231f20" stroked="false">
                <v:path arrowok="t"/>
                <v:fill type="solid"/>
              </v:shape>
            </v:group>
            <v:group style="position:absolute;left:6724;top:2050;width:52;height:52" coordorigin="6724,2050" coordsize="52,52">
              <v:shape style="position:absolute;left:6724;top:2050;width:52;height:52" coordorigin="6724,2050" coordsize="52,52" path="m6750,2050l6764,2050,6776,2062,6776,2076,6776,2090,6764,2102,6750,2102,6736,2102,6724,2090,6724,2076,6724,2062,6736,2050,6750,2050xe" filled="false" stroked="true" strokeweight=".844pt" strokecolor="#231f20">
                <v:path arrowok="t"/>
              </v:shape>
            </v:group>
            <v:group style="position:absolute;left:6724;top:753;width:52;height:52" coordorigin="6724,753" coordsize="52,52">
              <v:shape style="position:absolute;left:6724;top:753;width:52;height:52" coordorigin="6724,753" coordsize="52,52" path="m6764,753l6736,753,6724,765,6724,793,6736,805,6764,805,6776,793,6776,765,6764,753xe" filled="true" fillcolor="#231f20" stroked="false">
                <v:path arrowok="t"/>
                <v:fill type="solid"/>
              </v:shape>
            </v:group>
            <v:group style="position:absolute;left:6724;top:753;width:52;height:52" coordorigin="6724,753" coordsize="52,52">
              <v:shape style="position:absolute;left:6724;top:753;width:52;height:52" coordorigin="6724,753" coordsize="52,52" path="m6750,753l6764,753,6776,765,6776,779,6776,793,6764,805,6750,805,6736,805,6724,793,6724,779,6724,765,6736,753,6750,753xe" filled="false" stroked="true" strokeweight=".844pt" strokecolor="#231f20">
                <v:path arrowok="t"/>
              </v:shape>
            </v:group>
            <v:group style="position:absolute;left:3706;top:753;width:52;height:52" coordorigin="3706,753" coordsize="52,52">
              <v:shape style="position:absolute;left:3706;top:753;width:52;height:52" coordorigin="3706,753" coordsize="52,52" path="m3746,753l3718,753,3706,765,3706,793,3718,805,3746,805,3758,793,3758,765,3746,753xe" filled="true" fillcolor="#231f20" stroked="false">
                <v:path arrowok="t"/>
                <v:fill type="solid"/>
              </v:shape>
            </v:group>
            <v:group style="position:absolute;left:3706;top:753;width:52;height:52" coordorigin="3706,753" coordsize="52,52">
              <v:shape style="position:absolute;left:3706;top:753;width:52;height:52" coordorigin="3706,753" coordsize="52,52" path="m3732,753l3746,753,3758,765,3758,779,3758,793,3746,805,3732,805,3718,805,3706,793,3706,779,3706,765,3718,753,3732,753xe" filled="false" stroked="true" strokeweight=".844pt" strokecolor="#231f20">
                <v:path arrowok="t"/>
              </v:shape>
              <v:shape style="position:absolute;left:2002;top:1647;width:433;height:433" type="#_x0000_t202" filled="false" stroked="false">
                <v:textbox inset="0,0,0,0">
                  <w:txbxContent>
                    <w:p>
                      <w:pPr>
                        <w:spacing w:before="114"/>
                        <w:ind w:left="144" w:right="-28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7"/>
                        </w:rPr>
                        <w:t>Part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434;top:1647;width:433;height:433" type="#_x0000_t202" filled="false" stroked="false">
                <v:textbox inset="0,0,0,0">
                  <w:txbxContent>
                    <w:p>
                      <w:pPr>
                        <w:spacing w:before="114"/>
                        <w:ind w:left="22" w:right="-28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ida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0"/>
        <w:jc w:val="both"/>
      </w:pPr>
      <w:r>
        <w:rPr>
          <w:color w:val="231F20"/>
        </w:rPr>
        <w:t>Em quais dos trajetos entre as ruas Ana deu um giro de</w:t>
      </w:r>
      <w:r>
        <w:rPr>
          <w:color w:val="231F20"/>
          <w:spacing w:val="-13"/>
        </w:rPr>
        <w:t> </w:t>
      </w:r>
      <w:r>
        <w:rPr>
          <w:color w:val="231F20"/>
        </w:rPr>
        <w:t>90º?</w:t>
      </w:r>
      <w:r>
        <w:rPr/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S para Rua T e da Rua T para Rua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S para Rua T e da Rua U para Rua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10"/>
          <w:sz w:val="22"/>
        </w:rPr>
        <w:t>V.</w:t>
      </w:r>
      <w:r>
        <w:rPr>
          <w:rFonts w:ascii="Arial"/>
          <w:spacing w:val="-10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Q para Rua S e da Rua T para Rua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Mudando da Rua Q para Rua S e da Rua U para Rua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pacing w:val="-10"/>
          <w:sz w:val="22"/>
        </w:rPr>
        <w:t>V.</w:t>
      </w:r>
      <w:r>
        <w:rPr>
          <w:rFonts w:ascii="Arial"/>
          <w:spacing w:val="-10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7"/>
        </w:numPr>
        <w:tabs>
          <w:tab w:pos="532" w:val="left" w:leader="none"/>
        </w:tabs>
        <w:spacing w:line="266" w:lineRule="auto" w:before="0" w:after="0"/>
        <w:ind w:left="110" w:right="103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(M090394E4) </w:t>
      </w:r>
      <w:r>
        <w:rPr>
          <w:rFonts w:ascii="Arial" w:hAnsi="Arial"/>
          <w:color w:val="231F20"/>
          <w:sz w:val="22"/>
        </w:rPr>
        <w:t>A Volta Internacional da Pampulha é um evento que atrai participantes brasileiros e </w:t>
      </w:r>
      <w:r>
        <w:rPr>
          <w:rFonts w:ascii="Arial" w:hAnsi="Arial"/>
          <w:color w:val="231F20"/>
          <w:sz w:val="22"/>
        </w:rPr>
        <w:t>estrangeiros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corrida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acontece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volta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Lagoa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Pampulha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todos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anos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Belo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Horizonte </w:t>
      </w:r>
      <w:r>
        <w:rPr>
          <w:rFonts w:ascii="Arial" w:hAnsi="Arial"/>
          <w:color w:val="231F20"/>
          <w:sz w:val="22"/>
        </w:rPr>
        <w:t>(MG). Da linha de largada até a linha de chegada, os participantes percorrem 17 800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6301"/>
        <w:jc w:val="left"/>
      </w:pPr>
      <w:r>
        <w:rPr>
          <w:color w:val="231F20"/>
        </w:rPr>
        <w:t>Essa distância, em quilômetros, é igual a A) 1</w:t>
      </w:r>
      <w:r>
        <w:rPr>
          <w:color w:val="231F20"/>
          <w:spacing w:val="-1"/>
        </w:rPr>
        <w:t> </w:t>
      </w:r>
      <w:r>
        <w:rPr>
          <w:color w:val="231F20"/>
        </w:rPr>
        <w:t>780</w:t>
      </w:r>
      <w:r>
        <w:rPr/>
      </w:r>
    </w:p>
    <w:p>
      <w:pPr>
        <w:pStyle w:val="BodyText"/>
        <w:spacing w:line="199" w:lineRule="exact" w:before="0"/>
        <w:ind w:left="110" w:right="0"/>
        <w:jc w:val="both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178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17,8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1,78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51</w:t>
      </w:r>
      <w:r>
        <w:rPr>
          <w:color w:val="231F20"/>
        </w:rPr>
        <w:t>) </w:t>
      </w:r>
      <w:r>
        <w:rPr>
          <w:color w:val="231F20"/>
          <w:sz w:val="16"/>
        </w:rPr>
        <w:t>(M080007BH) </w:t>
      </w:r>
      <w:r>
        <w:rPr>
          <w:rFonts w:ascii="Arial" w:hAnsi="Arial"/>
          <w:color w:val="231F20"/>
        </w:rPr>
        <w:t>Pedro comprou três ingressos para ele e seus amigos irem a um evento. Cada  </w:t>
      </w:r>
      <w:r>
        <w:rPr>
          <w:rFonts w:ascii="Arial" w:hAnsi="Arial"/>
          <w:color w:val="231F20"/>
          <w:spacing w:val="41"/>
        </w:rPr>
        <w:t> </w:t>
      </w:r>
      <w:r>
        <w:rPr>
          <w:rFonts w:ascii="Arial" w:hAnsi="Arial"/>
          <w:color w:val="231F20"/>
        </w:rPr>
        <w:t>ingresso</w:t>
      </w:r>
      <w:r>
        <w:rPr>
          <w:rFonts w:ascii="Arial" w:hAnsi="Arial"/>
        </w:rPr>
      </w:r>
    </w:p>
    <w:p>
      <w:pPr>
        <w:pStyle w:val="BodyText"/>
        <w:spacing w:line="266" w:lineRule="auto"/>
        <w:ind w:left="110" w:right="4832"/>
        <w:jc w:val="left"/>
      </w:pPr>
      <w:r>
        <w:rPr>
          <w:color w:val="231F20"/>
        </w:rPr>
        <w:t>custou R$ 4,50 e ele pagou com uma nota de R$ 20,00. Quanto Pedro recebeu de</w:t>
      </w:r>
      <w:r>
        <w:rPr>
          <w:color w:val="231F20"/>
          <w:spacing w:val="-1"/>
        </w:rPr>
        <w:t> </w:t>
      </w:r>
      <w:r>
        <w:rPr>
          <w:color w:val="231F20"/>
        </w:rPr>
        <w:t>troco?</w:t>
      </w:r>
      <w:r>
        <w:rPr/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2,90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6,50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13,50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15,50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447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52.410099pt;margin-top:39.558872pt;width:47.4pt;height:41.2pt;mso-position-horizontal-relative:page;mso-position-vertical-relative:paragraph;z-index:3520" coordorigin="1048,791" coordsize="948,824">
            <v:group style="position:absolute;left:1058;top:801;width:928;height:804" coordorigin="1058,801" coordsize="928,804">
              <v:shape style="position:absolute;left:1058;top:801;width:928;height:804" coordorigin="1058,801" coordsize="928,804" path="m1754,801l1290,801,1058,1203,1290,1605,1754,1605,1986,1203,1754,801xe" filled="true" fillcolor="#939598" stroked="false">
                <v:path arrowok="t"/>
                <v:fill type="solid"/>
              </v:shape>
            </v:group>
            <v:group style="position:absolute;left:1058;top:801;width:928;height:804" coordorigin="1058,801" coordsize="928,804">
              <v:shape style="position:absolute;left:1058;top:801;width:928;height:804" coordorigin="1058,801" coordsize="928,804" path="m1290,801l1522,801,1754,801,1870,1002,1986,1203,1870,1404,1754,1605,1522,1605,1290,1605,1174,1404,1058,1203,1174,1002,1290,80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6.699997pt;margin-top:35.808872pt;width:39.1pt;height:36.25pt;mso-position-horizontal-relative:page;mso-position-vertical-relative:paragraph;z-index:3616" coordorigin="4334,716" coordsize="782,725">
            <v:group style="position:absolute;left:4344;top:726;width:762;height:705" coordorigin="4344,726" coordsize="762,705">
              <v:shape style="position:absolute;left:4344;top:726;width:762;height:705" coordorigin="4344,726" coordsize="762,705" path="m4725,726l4344,1431,5105,1431,4725,726xe" filled="true" fillcolor="#939598" stroked="false">
                <v:path arrowok="t"/>
                <v:fill type="solid"/>
              </v:shape>
            </v:group>
            <v:group style="position:absolute;left:4344;top:726;width:762;height:705" coordorigin="4344,726" coordsize="762,705">
              <v:shape style="position:absolute;left:4344;top:726;width:762;height:705" coordorigin="4344,726" coordsize="762,705" path="m4725,726l4915,1079,5105,1431,4725,1431,4344,1431,4534,1079,4725,72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52) </w:t>
      </w:r>
      <w:r>
        <w:rPr>
          <w:color w:val="231F20"/>
          <w:sz w:val="16"/>
        </w:rPr>
        <w:t>(M070336B1) </w:t>
      </w:r>
      <w:r>
        <w:rPr>
          <w:color w:val="231F20"/>
        </w:rPr>
        <w:t>Observe as figuras que quatro alunos</w:t>
      </w:r>
      <w:r>
        <w:rPr>
          <w:color w:val="231F20"/>
          <w:spacing w:val="-1"/>
        </w:rPr>
        <w:t> </w:t>
      </w:r>
      <w:r>
        <w:rPr>
          <w:color w:val="231F20"/>
        </w:rPr>
        <w:t>desenharam.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tabs>
          <w:tab w:pos="3787" w:val="left" w:leader="none"/>
          <w:tab w:pos="6322" w:val="left" w:leader="none"/>
          <w:tab w:pos="8752" w:val="left" w:leader="none"/>
        </w:tabs>
        <w:spacing w:before="67"/>
        <w:ind w:left="73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53.140015pt;margin-top:-93.536118pt;width:89.55pt;height:88.4pt;mso-position-horizontal-relative:page;mso-position-vertical-relative:paragraph;z-index:3544" coordorigin="9063,-1871" coordsize="1791,1768">
            <v:group style="position:absolute;left:9673;top:-1630;width:1170;height:1014" coordorigin="9673,-1630" coordsize="1170,1014">
              <v:shape style="position:absolute;left:9673;top:-1630;width:1170;height:1014" coordorigin="9673,-1630" coordsize="1170,1014" path="m10551,-1630l9966,-1630,9673,-1123,9966,-616,10551,-616,10843,-1123,10551,-1630xe" filled="true" fillcolor="#939598" stroked="false">
                <v:path arrowok="t"/>
                <v:fill type="solid"/>
              </v:shape>
            </v:group>
            <v:group style="position:absolute;left:9673;top:-1630;width:1170;height:1014" coordorigin="9673,-1630" coordsize="1170,1014">
              <v:shape style="position:absolute;left:9673;top:-1630;width:1170;height:1014" coordorigin="9673,-1630" coordsize="1170,1014" path="m9966,-1630l10258,-1630,10551,-1630,10697,-1376,10843,-1123,10697,-870,10551,-616,10258,-616,9966,-616,9820,-870,9673,-1123,9820,-1376,9966,-1630xe" filled="false" stroked="true" strokeweight="1pt" strokecolor="#231f20">
                <v:path arrowok="t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true" fillcolor="#939598" stroked="false">
                <v:path arrowok="t"/>
                <v:fill type="solid"/>
              </v:shape>
            </v:group>
            <v:group style="position:absolute;left:9360;top:-638;width:525;height:525" coordorigin="9360,-638" coordsize="525,525">
              <v:shape style="position:absolute;left:9360;top:-638;width:525;height:525" coordorigin="9360,-638" coordsize="525,525" path="m9360,-638l9884,-638,9884,-113,9360,-113,9360,-638xe" filled="false" stroked="true" strokeweight="1pt" strokecolor="#231f20">
                <v:path arrowok="t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433,-1861l9073,-863,9403,-728,9759,-1741,9433,-1861xe" filled="true" fillcolor="#939598" stroked="false">
                <v:path arrowok="t"/>
                <v:fill type="solid"/>
              </v:shape>
            </v:group>
            <v:group style="position:absolute;left:9073;top:-1861;width:687;height:1133" coordorigin="9073,-1861" coordsize="687,1133">
              <v:shape style="position:absolute;left:9073;top:-1861;width:687;height:1133" coordorigin="9073,-1861" coordsize="687,1133" path="m9759,-1741l9403,-728,9073,-863,9433,-1861,9759,-1741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638pt;margin-top:-61.004116pt;width:98.15pt;height:52.4pt;mso-position-horizontal-relative:page;mso-position-vertical-relative:paragraph;z-index:3568" coordorigin="1173,-1220" coordsize="1963,1048">
            <v:group style="position:absolute;left:1183;top:-663;width:1275;height:480" coordorigin="1183,-663" coordsize="1275,480">
              <v:shape style="position:absolute;left:1183;top:-663;width:1275;height:480" coordorigin="1183,-663" coordsize="1275,480" path="m1183,-663l1250,-228,2458,-183,1183,-663xe" filled="true" fillcolor="#939598" stroked="false">
                <v:path arrowok="t"/>
                <v:fill type="solid"/>
              </v:shape>
            </v:group>
            <v:group style="position:absolute;left:1183;top:-663;width:1275;height:480" coordorigin="1183,-663" coordsize="1275,480">
              <v:shape style="position:absolute;left:1183;top:-663;width:1275;height:480" coordorigin="1183,-663" coordsize="1275,480" path="m2458,-183l1183,-663,1250,-228,2458,-183xe" filled="false" stroked="true" strokeweight="1pt" strokecolor="#231f20">
                <v:path arrowok="t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true" fillcolor="#939598" stroked="false">
                <v:path arrowok="t"/>
                <v:fill type="solid"/>
              </v:shape>
            </v:group>
            <v:group style="position:absolute;left:2375;top:-1210;width:750;height:750" coordorigin="2375,-1210" coordsize="750,750">
              <v:shape style="position:absolute;left:2375;top:-1210;width:750;height:750" coordorigin="2375,-1210" coordsize="750,750" path="m2375,-1210l3125,-1210,3125,-460,2375,-460,2375,-1210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050003pt;margin-top:-44.287117pt;width:41.1pt;height:41.1pt;mso-position-horizontal-relative:page;mso-position-vertical-relative:paragraph;z-index:3592" coordorigin="4241,-886" coordsize="822,822"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true" fillcolor="#939598" stroked="false">
                <v:path arrowok="t"/>
                <v:fill type="solid"/>
              </v:shape>
            </v:group>
            <v:group style="position:absolute;left:4251;top:-876;width:802;height:802" coordorigin="4251,-876" coordsize="802,802">
              <v:shape style="position:absolute;left:4251;top:-876;width:802;height:802" coordorigin="4251,-876" coordsize="802,802" path="m4251,-876l5053,-876,5053,-74,4251,-74,4251,-876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2.169006pt;margin-top:-80.974121pt;width:35.35pt;height:57.65pt;mso-position-horizontal-relative:page;mso-position-vertical-relative:paragraph;z-index:3640" coordorigin="5243,-1619" coordsize="707,1153"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613,-1609l5253,-612,5583,-477,5940,-1489,5613,-1609xe" filled="true" fillcolor="#939598" stroked="false">
                <v:path arrowok="t"/>
                <v:fill type="solid"/>
              </v:shape>
            </v:group>
            <v:group style="position:absolute;left:5253;top:-1609;width:687;height:1133" coordorigin="5253,-1609" coordsize="687,1133">
              <v:shape style="position:absolute;left:5253;top:-1609;width:687;height:1133" coordorigin="5253,-1609" coordsize="687,1133" path="m5940,-1489l5583,-477,5253,-612,5613,-1609,5940,-148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203003pt;margin-top:-83.224121pt;width:75.55pt;height:79.850pt;mso-position-horizontal-relative:page;mso-position-vertical-relative:paragraph;z-index:3664" coordorigin="6704,-1664" coordsize="1511,1597"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7878,-1654l7518,-657,7848,-522,8205,-1534,7878,-1654xe" filled="true" fillcolor="#939598" stroked="false">
                <v:path arrowok="t"/>
                <v:fill type="solid"/>
              </v:shape>
            </v:group>
            <v:group style="position:absolute;left:7518;top:-1654;width:687;height:1133" coordorigin="7518,-1654" coordsize="687,1133">
              <v:shape style="position:absolute;left:7518;top:-1654;width:687;height:1133" coordorigin="7518,-1654" coordsize="687,1133" path="m8205,-1534l7848,-522,7518,-657,7878,-1654,8205,-1534xe" filled="false" stroked="true" strokeweight="1pt" strokecolor="#231f20">
                <v:path arrowok="t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7655,-464l6714,-464,6849,-78,7760,-78,7655,-464xe" filled="true" fillcolor="#939598" stroked="false">
                <v:path arrowok="t"/>
                <v:fill type="solid"/>
              </v:shape>
            </v:group>
            <v:group style="position:absolute;left:6714;top:-464;width:1047;height:387" coordorigin="6714,-464" coordsize="1047,387">
              <v:shape style="position:absolute;left:6714;top:-464;width:1047;height:387" coordorigin="6714,-464" coordsize="1047,387" path="m6849,-78l6714,-464,7655,-464,7760,-78,6849,-78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2.595001pt;margin-top:-63.137119pt;width:29.95pt;height:29.95pt;mso-position-horizontal-relative:page;mso-position-vertical-relative:paragraph;z-index:3688" coordorigin="6652,-1263" coordsize="599,599"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true" fillcolor="#939598" stroked="false">
                <v:path arrowok="t"/>
                <v:fill type="solid"/>
              </v:shape>
            </v:group>
            <v:group style="position:absolute;left:6662;top:-1253;width:579;height:579" coordorigin="6662,-1253" coordsize="579,579">
              <v:shape style="position:absolute;left:6662;top:-1253;width:579;height:579" coordorigin="6662,-1253" coordsize="579,579" path="m6662,-1253l7241,-1253,7241,-674,6662,-674,6662,-125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20"/>
        </w:rPr>
        <w:t>Marta</w:t>
        <w:tab/>
        <w:t>Glória</w:t>
        <w:tab/>
        <w:t>Beto</w:t>
        <w:tab/>
        <w:t>Igor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26"/>
        <w:ind w:left="110" w:right="0"/>
        <w:jc w:val="left"/>
      </w:pPr>
      <w:r>
        <w:rPr>
          <w:color w:val="231F20"/>
        </w:rPr>
        <w:t>Qual dos alunos desenhou somente</w:t>
      </w:r>
      <w:r>
        <w:rPr>
          <w:color w:val="231F20"/>
          <w:spacing w:val="-1"/>
        </w:rPr>
        <w:t> </w:t>
      </w:r>
      <w:r>
        <w:rPr>
          <w:color w:val="231F20"/>
        </w:rPr>
        <w:t>quadriláteros?</w:t>
      </w:r>
      <w:r>
        <w:rPr/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Glória.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Igor.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Marta.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7" w:top="560" w:bottom="64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63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64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61"/>
      <w:footerReference w:type="default" r:id="rId62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52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26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2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25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2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52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24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23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23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2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9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8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4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4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4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9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8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8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6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5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8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110" w:hanging="257"/>
        <w:jc w:val="left"/>
      </w:pPr>
      <w:rPr>
        <w:rFonts w:hint="default" w:ascii="Arial" w:hAnsi="Arial" w:eastAsia="Arial"/>
        <w:color w:val="231F20"/>
        <w:spacing w:val="-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57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6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6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6">
    <w:multiLevelType w:val="hybridMultilevel"/>
    <w:lvl w:ilvl="0">
      <w:start w:val="16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68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4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9" w:hanging="282"/>
      </w:pPr>
      <w:rPr>
        <w:rFonts w:hint="default"/>
      </w:rPr>
    </w:lvl>
  </w:abstractNum>
  <w:abstractNum w:abstractNumId="1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94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3" w:hanging="257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57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30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41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40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saude.abril.com.br/edicoes/0310/nutricao/conteudo_451602.shtml" TargetMode="External"/><Relationship Id="rId20" Type="http://schemas.openxmlformats.org/officeDocument/2006/relationships/hyperlink" Target="http://oglobo.globo.com/saude/peixes-castanhas-nao-melhoram-raciocinio-10138897" TargetMode="External"/><Relationship Id="rId21" Type="http://schemas.openxmlformats.org/officeDocument/2006/relationships/footer" Target="footer2.xml"/><Relationship Id="rId22" Type="http://schemas.openxmlformats.org/officeDocument/2006/relationships/image" Target="media/image13.png"/><Relationship Id="rId23" Type="http://schemas.openxmlformats.org/officeDocument/2006/relationships/hyperlink" Target="http://www.destaquesp.com/Especial/revista-da-luluzinha.html" TargetMode="External"/><Relationship Id="rId24" Type="http://schemas.openxmlformats.org/officeDocument/2006/relationships/header" Target="header2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hyperlink" Target="http://g1.globo.com/bemestar/noticia/2013/09/rotina-e-importante-para-alimentacao-da-crianca-em-casa-veja-mais-dicas.html" TargetMode="External"/><Relationship Id="rId29" Type="http://schemas.openxmlformats.org/officeDocument/2006/relationships/hyperlink" Target="http://www1.folha.uol.com.br/paineldoleitor/meuolhar/2014/02/1408399-para-leitor-nao-ha-motivo-para-impedir-uso-de-" TargetMode="External"/><Relationship Id="rId30" Type="http://schemas.openxmlformats.org/officeDocument/2006/relationships/header" Target="header3.xml"/><Relationship Id="rId31" Type="http://schemas.openxmlformats.org/officeDocument/2006/relationships/hyperlink" Target="http://revistapiaui.estadao.com.br/edicao-69/tipos-brasileiros/tagarela-de-cinema" TargetMode="External"/><Relationship Id="rId32" Type="http://schemas.openxmlformats.org/officeDocument/2006/relationships/hyperlink" Target="http://revistaepoca.globo.com/Revista/Epoca/0%2C%2CERT87054-15230-87054-3934%2C00.html" TargetMode="External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hyperlink" Target="http://rioshow.oglobo.globo.com/cinema/eventos/criticas-de-usuario/o-lado-bom-da-" TargetMode="External"/><Relationship Id="rId36" Type="http://schemas.openxmlformats.org/officeDocument/2006/relationships/hyperlink" Target="http://rioshow.oglobo.globo.com/cinema/eventos/criticas-de-usuario/o-lado-bom-da-vida-7699.aspx" TargetMode="External"/><Relationship Id="rId37" Type="http://schemas.openxmlformats.org/officeDocument/2006/relationships/footer" Target="footer5.xml"/><Relationship Id="rId38" Type="http://schemas.openxmlformats.org/officeDocument/2006/relationships/image" Target="media/image17.png"/><Relationship Id="rId39" Type="http://schemas.openxmlformats.org/officeDocument/2006/relationships/hyperlink" Target="http://migre.me/h377o" TargetMode="External"/><Relationship Id="rId40" Type="http://schemas.openxmlformats.org/officeDocument/2006/relationships/header" Target="header4.xml"/><Relationship Id="rId41" Type="http://schemas.openxmlformats.org/officeDocument/2006/relationships/footer" Target="footer6.xml"/><Relationship Id="rId42" Type="http://schemas.openxmlformats.org/officeDocument/2006/relationships/header" Target="header5.xml"/><Relationship Id="rId43" Type="http://schemas.openxmlformats.org/officeDocument/2006/relationships/footer" Target="footer7.xml"/><Relationship Id="rId44" Type="http://schemas.openxmlformats.org/officeDocument/2006/relationships/image" Target="media/image18.png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image" Target="media/image34.png"/><Relationship Id="rId61" Type="http://schemas.openxmlformats.org/officeDocument/2006/relationships/header" Target="header6.xml"/><Relationship Id="rId62" Type="http://schemas.openxmlformats.org/officeDocument/2006/relationships/footer" Target="footer8.xml"/><Relationship Id="rId63" Type="http://schemas.openxmlformats.org/officeDocument/2006/relationships/image" Target="media/image35.png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C0907.indb</dc:title>
  <dcterms:created xsi:type="dcterms:W3CDTF">2016-02-07T05:02:06Z</dcterms:created>
  <dcterms:modified xsi:type="dcterms:W3CDTF">2016-02-07T05:02:06Z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