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4619" w:right="4619" w:firstLine="0"/>
        <w:jc w:val="center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eee2f0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af68aa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AF68AA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AF68AA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AF68AA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AF68AA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AF68AA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af68aa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AF68AA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AF68AA"/>
          <w:sz w:val="36"/>
        </w:rPr>
        <w:t>3º ano</w:t>
      </w:r>
      <w:r>
        <w:rPr>
          <w:rFonts w:ascii="Arial" w:hAnsi="Arial"/>
          <w:b/>
          <w:color w:val="AF68AA"/>
          <w:spacing w:val="16"/>
          <w:sz w:val="36"/>
        </w:rPr>
        <w:t> </w:t>
      </w:r>
      <w:r>
        <w:rPr>
          <w:rFonts w:ascii="Arial" w:hAnsi="Arial"/>
          <w:b/>
          <w:color w:val="AF68AA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AF68AA"/>
          <w:sz w:val="36"/>
        </w:rPr>
        <w:t>Ensino</w:t>
      </w:r>
      <w:r>
        <w:rPr>
          <w:rFonts w:ascii="Arial"/>
          <w:b/>
          <w:color w:val="AF68AA"/>
          <w:spacing w:val="2"/>
          <w:sz w:val="36"/>
        </w:rPr>
        <w:t> </w:t>
      </w:r>
      <w:r>
        <w:rPr>
          <w:rFonts w:ascii="Arial"/>
          <w:b/>
          <w:color w:val="AF68AA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047" w:right="2260" w:firstLine="0"/>
        <w:jc w:val="center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AF68AA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43"/>
        <w:ind w:left="1048" w:right="2260" w:firstLine="0"/>
        <w:jc w:val="center"/>
        <w:rPr>
          <w:rFonts w:ascii="Arial Black" w:hAnsi="Arial Black" w:cs="Arial Black" w:eastAsia="Arial Black" w:hint="default"/>
          <w:sz w:val="64"/>
          <w:szCs w:val="64"/>
        </w:rPr>
      </w:pPr>
      <w:r>
        <w:rPr>
          <w:rFonts w:ascii="Arial Black"/>
          <w:b/>
          <w:color w:val="AF68AA"/>
          <w:sz w:val="64"/>
        </w:rPr>
        <w:t>M0301</w:t>
      </w:r>
      <w:r>
        <w:rPr>
          <w:rFonts w:ascii="Arial Black"/>
          <w:sz w:val="64"/>
        </w:rPr>
      </w:r>
    </w:p>
    <w:p>
      <w:pPr>
        <w:spacing w:after="0"/>
        <w:jc w:val="center"/>
        <w:rPr>
          <w:rFonts w:ascii="Arial Black" w:hAnsi="Arial Black" w:cs="Arial Black" w:eastAsia="Arial Black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512"/>
            <w:col w:w="5660"/>
          </w:cols>
        </w:sectPr>
      </w:pPr>
    </w:p>
    <w:p>
      <w:pPr>
        <w:spacing w:line="240" w:lineRule="auto" w:before="6"/>
        <w:rPr>
          <w:rFonts w:ascii="Arial Black" w:hAnsi="Arial Black" w:cs="Arial Black" w:eastAsia="Arial Black" w:hint="default"/>
          <w:b/>
          <w:bCs/>
          <w:sz w:val="18"/>
          <w:szCs w:val="18"/>
        </w:rPr>
      </w:pPr>
    </w:p>
    <w:p>
      <w:pPr>
        <w:spacing w:line="240" w:lineRule="auto"/>
        <w:ind w:left="863" w:right="0" w:firstLine="0"/>
        <w:rPr>
          <w:rFonts w:ascii="Arial Black" w:hAnsi="Arial Black" w:cs="Arial Black" w:eastAsia="Arial Black" w:hint="default"/>
          <w:sz w:val="20"/>
          <w:szCs w:val="20"/>
        </w:rPr>
      </w:pPr>
      <w:r>
        <w:rPr>
          <w:rFonts w:ascii="Arial Black" w:hAnsi="Arial Black" w:cs="Arial Black" w:eastAsia="Arial Black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af68aa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AF68AA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AF68AA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AF68AA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Black" w:hAnsi="Arial Black" w:cs="Arial Black" w:eastAsia="Arial Black" w:hint="default"/>
          <w:sz w:val="20"/>
          <w:szCs w:val="20"/>
        </w:rPr>
      </w:r>
    </w:p>
    <w:p>
      <w:pPr>
        <w:spacing w:line="240" w:lineRule="auto" w:before="2"/>
        <w:rPr>
          <w:rFonts w:ascii="Arial Black" w:hAnsi="Arial Black" w:cs="Arial Black" w:eastAsia="Arial Black" w:hint="default"/>
          <w:b/>
          <w:bCs/>
          <w:sz w:val="25"/>
          <w:szCs w:val="25"/>
        </w:rPr>
      </w:pPr>
    </w:p>
    <w:p>
      <w:pPr>
        <w:spacing w:before="52"/>
        <w:ind w:left="3931" w:right="554" w:firstLine="0"/>
        <w:jc w:val="left"/>
        <w:rPr>
          <w:rFonts w:ascii="Tahoma" w:hAnsi="Tahoma" w:cs="Tahoma" w:eastAsia="Tahoma" w:hint="default"/>
          <w:sz w:val="22"/>
          <w:szCs w:val="22"/>
        </w:rPr>
      </w:pPr>
      <w:r>
        <w:rPr/>
        <w:pict>
          <v:shape style="position:absolute;margin-left:371.088989pt;margin-top:-6.716618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2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2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2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2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AF68AA"/>
          <w:w w:val="105"/>
          <w:sz w:val="22"/>
        </w:rPr>
        <w:t>Data</w:t>
      </w:r>
      <w:r>
        <w:rPr>
          <w:rFonts w:ascii="Tahoma"/>
          <w:color w:val="AF68AA"/>
          <w:spacing w:val="-21"/>
          <w:w w:val="105"/>
          <w:sz w:val="22"/>
        </w:rPr>
        <w:t> </w:t>
      </w:r>
      <w:r>
        <w:rPr>
          <w:rFonts w:ascii="Tahoma"/>
          <w:color w:val="AF68AA"/>
          <w:w w:val="105"/>
          <w:sz w:val="22"/>
        </w:rPr>
        <w:t>de</w:t>
      </w:r>
      <w:r>
        <w:rPr>
          <w:rFonts w:ascii="Tahoma"/>
          <w:color w:val="AF68AA"/>
          <w:spacing w:val="-21"/>
          <w:w w:val="105"/>
          <w:sz w:val="22"/>
        </w:rPr>
        <w:t> </w:t>
      </w:r>
      <w:r>
        <w:rPr>
          <w:rFonts w:ascii="Tahoma"/>
          <w:color w:val="AF68AA"/>
          <w:w w:val="105"/>
          <w:sz w:val="22"/>
        </w:rPr>
        <w:t>Nascimento</w:t>
      </w:r>
      <w:r>
        <w:rPr>
          <w:rFonts w:ascii="Tahoma"/>
          <w:color w:val="AF68AA"/>
          <w:spacing w:val="-21"/>
          <w:w w:val="105"/>
          <w:sz w:val="22"/>
        </w:rPr>
        <w:t> </w:t>
      </w:r>
      <w:r>
        <w:rPr>
          <w:rFonts w:ascii="Tahoma"/>
          <w:color w:val="AF68AA"/>
          <w:w w:val="105"/>
          <w:sz w:val="22"/>
        </w:rPr>
        <w:t>do</w:t>
      </w:r>
      <w:r>
        <w:rPr>
          <w:rFonts w:ascii="Tahoma"/>
          <w:color w:val="AF68AA"/>
          <w:spacing w:val="-21"/>
          <w:w w:val="105"/>
          <w:sz w:val="22"/>
        </w:rPr>
        <w:t> </w:t>
      </w:r>
      <w:r>
        <w:rPr>
          <w:rFonts w:ascii="Tahoma"/>
          <w:color w:val="AF68AA"/>
          <w:w w:val="105"/>
          <w:sz w:val="22"/>
        </w:rPr>
        <w:t>estudante</w:t>
      </w:r>
      <w:r>
        <w:rPr>
          <w:rFonts w:ascii="Tahoma"/>
          <w:sz w:val="22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 w:hint="default"/>
          <w:sz w:val="29"/>
          <w:szCs w:val="29"/>
        </w:rPr>
      </w:pPr>
    </w:p>
    <w:p>
      <w:pPr>
        <w:spacing w:before="66"/>
        <w:ind w:left="846" w:right="5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Caro(a)</w:t>
      </w:r>
      <w:r>
        <w:rPr>
          <w:rFonts w:ascii="Arial"/>
          <w:b/>
          <w:color w:val="231F20"/>
          <w:spacing w:val="14"/>
          <w:sz w:val="22"/>
        </w:rPr>
        <w:t> </w:t>
      </w:r>
      <w:r>
        <w:rPr>
          <w:rFonts w:ascii="Arial"/>
          <w:b/>
          <w:color w:val="231F20"/>
          <w:sz w:val="22"/>
        </w:rPr>
        <w:t>estudante,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município.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846" w:right="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1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1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1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1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1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1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98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158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22.112711pt;width:94.55pt;height:37.2pt;mso-position-horizontal-relative:page;mso-position-vertical-relative:paragraph;z-index:1216" coordorigin="992,442" coordsize="1891,744">
            <v:shape style="position:absolute;left:992;top:442;width:465;height:462" type="#_x0000_t75" stroked="false">
              <v:imagedata r:id="rId5" o:title=""/>
            </v:shape>
            <v:shape style="position:absolute;left:1078;top:970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24.772186pt;width:64.6500pt;height:17.75pt;mso-position-horizontal-relative:page;mso-position-vertical-relative:paragraph;z-index:1240" coordorigin="1596,495" coordsize="1293,355">
            <v:shape style="position:absolute;left:1596;top:495;width:1293;height:355" coordorigin="1596,495" coordsize="1293,355" path="m1903,495l1775,495,1748,496,1683,510,1626,557,1598,640,1596,674,1597,702,1615,774,1655,822,1714,847,1771,850,1903,850,1903,787,1787,787,1765,786,1703,754,1685,667,1686,640,1720,574,1784,559,1903,559,1903,495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161,495l2069,495,1913,850,2007,850,2043,768,2281,768,2253,705,2061,705,2115,581,2199,581,2161,495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281,768l2187,768,2223,850,2317,850,2281,768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589,495l2454,495,2435,496,2368,512,2320,555,2290,627,2286,671,2289,711,2310,777,2364,831,2427,848,2485,850,2589,850,2589,787,2488,787,2461,786,2395,759,2377,705,2589,705,2589,642,2377,642,2379,625,2381,613,2383,606,2385,599,2436,562,2485,559,2589,559,2589,495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199,581l2115,581,2169,705,2253,705,2199,581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889,495l2813,495,2813,591,2742,591,2675,605,2622,660,2610,719,2611,739,2640,808,2699,845,2758,850,2889,850,2889,795,2758,795,2746,794,2694,757,2687,719,2688,705,2726,652,2758,647,2889,647,2889,495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889,647l2813,647,2813,795,2889,795,2889,647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3"/>
        <w:rPr>
          <w:rFonts w:ascii="Calibri" w:hAnsi="Calibri" w:cs="Calibri" w:eastAsia="Calibri" w:hint="default"/>
          <w:sz w:val="14"/>
          <w:szCs w:val="14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11555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eee2f0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4;top:16608;width:379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5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MT3EF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tabs>
          <w:tab w:pos="4717" w:val="left" w:leader="none"/>
          <w:tab w:pos="10596" w:val="left" w:leader="none"/>
        </w:tabs>
        <w:spacing w:before="48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/>
          <w:b/>
          <w:color w:val="231F20"/>
          <w:sz w:val="26"/>
        </w:rPr>
      </w:r>
      <w:r>
        <w:rPr>
          <w:rFonts w:ascii="Arial"/>
          <w:b/>
          <w:color w:val="231F20"/>
          <w:sz w:val="26"/>
          <w:shd w:fill="D1D3D4" w:color="auto" w:val="clear"/>
        </w:rPr>
        <w:t> </w:t>
        <w:tab/>
        <w:t>EXEMPLO</w:t>
        <w:tab/>
      </w:r>
      <w:r>
        <w:rPr>
          <w:rFonts w:ascii="Arial"/>
          <w:b/>
          <w:color w:val="231F20"/>
          <w:sz w:val="26"/>
        </w:rPr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Heading1"/>
        <w:spacing w:line="240" w:lineRule="auto"/>
        <w:ind w:left="108" w:right="0"/>
        <w:jc w:val="left"/>
        <w:rPr>
          <w:b w:val="0"/>
          <w:bCs w:val="0"/>
        </w:rPr>
      </w:pPr>
      <w:r>
        <w:rPr/>
        <w:pict>
          <v:group style="position:absolute;margin-left:56.192902pt;margin-top:37.131866pt;width:482.9pt;height:601pt;mso-position-horizontal-relative:page;mso-position-vertical-relative:paragraph;z-index:-115288" coordorigin="1124,743" coordsize="9658,12020">
            <v:group style="position:absolute;left:1379;top:3935;width:474;height:2" coordorigin="1379,3935" coordsize="474,2">
              <v:shape style="position:absolute;left:1379;top:3935;width:474;height:2" coordorigin="1379,3935" coordsize="474,0" path="m1379,3935l1853,3935e" filled="false" stroked="true" strokeweight="1pt" strokecolor="#231f20">
                <v:path arrowok="t"/>
              </v:shape>
            </v:group>
            <v:group style="position:absolute;left:1389;top:3945;width:2;height:434" coordorigin="1389,3945" coordsize="2,434">
              <v:shape style="position:absolute;left:1389;top:3945;width:2;height:434" coordorigin="1389,3945" coordsize="0,434" path="m1389,4379l1389,3945e" filled="false" stroked="true" strokeweight="1pt" strokecolor="#231f20">
                <v:path arrowok="t"/>
              </v:shape>
            </v:group>
            <v:group style="position:absolute;left:1843;top:3945;width:2;height:434" coordorigin="1843,3945" coordsize="2,434">
              <v:shape style="position:absolute;left:1843;top:3945;width:2;height:434" coordorigin="1843,3945" coordsize="0,434" path="m1843,4379l1843,3945e" filled="false" stroked="true" strokeweight="1pt" strokecolor="#231f20">
                <v:path arrowok="t"/>
              </v:shape>
            </v:group>
            <v:group style="position:absolute;left:1379;top:4389;width:474;height:2" coordorigin="1379,4389" coordsize="474,2">
              <v:shape style="position:absolute;left:1379;top:4389;width:474;height:2" coordorigin="1379,4389" coordsize="474,0" path="m1379,4389l1853,4389e" filled="false" stroked="true" strokeweight="1pt" strokecolor="#231f20">
                <v:path arrowok="t"/>
              </v:shape>
              <v:shape style="position:absolute;left:1134;top:753;width:9638;height:12000" type="#_x0000_t202" filled="false" stroked="true" strokeweight="1pt" strokecolor="#231f20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38"/>
                          <w:szCs w:val="38"/>
                        </w:rPr>
                      </w:pPr>
                    </w:p>
                    <w:p>
                      <w:pPr>
                        <w:spacing w:before="0"/>
                        <w:ind w:left="103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Observe abaixo a conta que a professora Ana escreveu no</w:t>
                      </w:r>
                      <w:r>
                        <w:rPr>
                          <w:rFonts w:ascii="Arial"/>
                          <w:color w:val="231F20"/>
                          <w:spacing w:val="-49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8"/>
                        </w:rPr>
                        <w:t>quadro.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177"/>
                        <w:ind w:left="103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Qual é o resultado dessa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conta?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31"/>
                          <w:szCs w:val="31"/>
                        </w:rPr>
                      </w:pPr>
                    </w:p>
                    <w:p>
                      <w:pPr>
                        <w:spacing w:before="0"/>
                        <w:ind w:left="920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24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206"/>
                        <w:ind w:left="920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60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206"/>
                        <w:ind w:left="920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80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206"/>
                        <w:ind w:left="920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84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4"/>
        </w:rPr>
        <w:t>Vamos </w:t>
      </w:r>
      <w:r>
        <w:rPr>
          <w:color w:val="231F20"/>
        </w:rPr>
        <w:t>fazer juntos um exemplo de uma</w:t>
      </w:r>
      <w:r>
        <w:rPr>
          <w:color w:val="231F20"/>
          <w:spacing w:val="-16"/>
        </w:rPr>
        <w:t> </w:t>
      </w:r>
      <w:r>
        <w:rPr>
          <w:color w:val="231F20"/>
        </w:rPr>
        <w:t>atividade.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9"/>
          <w:szCs w:val="19"/>
        </w:rPr>
      </w:pPr>
      <w:r>
        <w:rPr/>
        <w:pict>
          <v:shape style="position:absolute;margin-left:248.973999pt;margin-top:12.901092pt;width:97.35pt;height:28.35pt;mso-position-horizontal-relative:page;mso-position-vertical-relative:paragraph;z-index:1312;mso-wrap-distance-left:0;mso-wrap-distance-right:0" type="#_x0000_t202" filled="false" stroked="true" strokeweight="1pt" strokecolor="#231f20">
            <v:textbox inset="0,0,0,0">
              <w:txbxContent>
                <w:p>
                  <w:pPr>
                    <w:pStyle w:val="BodyText"/>
                    <w:spacing w:line="240" w:lineRule="auto" w:before="112"/>
                    <w:ind w:left="58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4 x</w:t>
                  </w:r>
                  <w:r>
                    <w:rPr>
                      <w:rFonts w:asci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20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0"/>
          <w:szCs w:val="10"/>
        </w:rPr>
      </w:pPr>
      <w:r>
        <w:rPr/>
        <w:pict>
          <v:group style="position:absolute;margin-left:68.448799pt;margin-top:6.999789pt;width:24.7pt;height:23.7pt;mso-position-horizontal-relative:page;mso-position-vertical-relative:paragraph;z-index:1336;mso-wrap-distance-left:0;mso-wrap-distance-right:0" coordorigin="1369,140" coordsize="494,474">
            <v:group style="position:absolute;left:1379;top:150;width:474;height:2" coordorigin="1379,150" coordsize="474,2">
              <v:shape style="position:absolute;left:1379;top:150;width:474;height:2" coordorigin="1379,150" coordsize="474,0" path="m1379,150l1853,150e" filled="false" stroked="true" strokeweight="1pt" strokecolor="#231f20">
                <v:path arrowok="t"/>
              </v:shape>
            </v:group>
            <v:group style="position:absolute;left:1389;top:160;width:2;height:434" coordorigin="1389,160" coordsize="2,434">
              <v:shape style="position:absolute;left:1389;top:160;width:2;height:434" coordorigin="1389,160" coordsize="0,434" path="m1389,594l1389,160e" filled="false" stroked="true" strokeweight="1pt" strokecolor="#231f20">
                <v:path arrowok="t"/>
              </v:shape>
            </v:group>
            <v:group style="position:absolute;left:1843;top:160;width:2;height:434" coordorigin="1843,160" coordsize="2,434">
              <v:shape style="position:absolute;left:1843;top:160;width:2;height:434" coordorigin="1843,160" coordsize="0,434" path="m1843,594l1843,160e" filled="false" stroked="true" strokeweight="1pt" strokecolor="#231f20">
                <v:path arrowok="t"/>
              </v:shape>
            </v:group>
            <v:group style="position:absolute;left:1379;top:604;width:474;height:2" coordorigin="1379,604" coordsize="474,2">
              <v:shape style="position:absolute;left:1379;top:604;width:474;height:2" coordorigin="1379,604" coordsize="474,0" path="m1379,604l1853,604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68.448799pt;margin-top:49.518787pt;width:24.7pt;height:23.7pt;mso-position-horizontal-relative:page;mso-position-vertical-relative:paragraph;z-index:1360;mso-wrap-distance-left:0;mso-wrap-distance-right:0" coordorigin="1369,990" coordsize="494,474">
            <v:group style="position:absolute;left:1379;top:1000;width:474;height:2" coordorigin="1379,1000" coordsize="474,2">
              <v:shape style="position:absolute;left:1379;top:1000;width:474;height:2" coordorigin="1379,1000" coordsize="474,0" path="m1379,1000l1853,1000e" filled="false" stroked="true" strokeweight="1pt" strokecolor="#231f20">
                <v:path arrowok="t"/>
              </v:shape>
            </v:group>
            <v:group style="position:absolute;left:1389;top:1010;width:2;height:434" coordorigin="1389,1010" coordsize="2,434">
              <v:shape style="position:absolute;left:1389;top:1010;width:2;height:434" coordorigin="1389,1010" coordsize="0,434" path="m1389,1444l1389,1010e" filled="false" stroked="true" strokeweight="1pt" strokecolor="#231f20">
                <v:path arrowok="t"/>
              </v:shape>
            </v:group>
            <v:group style="position:absolute;left:1843;top:1010;width:2;height:434" coordorigin="1843,1010" coordsize="2,434">
              <v:shape style="position:absolute;left:1843;top:1010;width:2;height:434" coordorigin="1843,1010" coordsize="0,434" path="m1843,1444l1843,1010e" filled="false" stroked="true" strokeweight="1pt" strokecolor="#231f20">
                <v:path arrowok="t"/>
              </v:shape>
            </v:group>
            <v:group style="position:absolute;left:1379;top:1454;width:474;height:2" coordorigin="1379,1454" coordsize="474,2">
              <v:shape style="position:absolute;left:1379;top:1454;width:474;height:2" coordorigin="1379,1454" coordsize="474,0" path="m1379,1454l1853,1454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68.448799pt;margin-top:92.038788pt;width:24.7pt;height:23.7pt;mso-position-horizontal-relative:page;mso-position-vertical-relative:paragraph;z-index:1384;mso-wrap-distance-left:0;mso-wrap-distance-right:0" coordorigin="1369,1841" coordsize="494,474">
            <v:group style="position:absolute;left:1379;top:1851;width:474;height:2" coordorigin="1379,1851" coordsize="474,2">
              <v:shape style="position:absolute;left:1379;top:1851;width:474;height:2" coordorigin="1379,1851" coordsize="474,0" path="m1379,1851l1853,1851e" filled="false" stroked="true" strokeweight="1pt" strokecolor="#231f20">
                <v:path arrowok="t"/>
              </v:shape>
            </v:group>
            <v:group style="position:absolute;left:1389;top:1861;width:2;height:434" coordorigin="1389,1861" coordsize="2,434">
              <v:shape style="position:absolute;left:1389;top:1861;width:2;height:434" coordorigin="1389,1861" coordsize="0,434" path="m1389,2294l1389,1861e" filled="false" stroked="true" strokeweight="1pt" strokecolor="#231f20">
                <v:path arrowok="t"/>
              </v:shape>
            </v:group>
            <v:group style="position:absolute;left:1843;top:1861;width:2;height:434" coordorigin="1843,1861" coordsize="2,434">
              <v:shape style="position:absolute;left:1843;top:1861;width:2;height:434" coordorigin="1843,1861" coordsize="0,434" path="m1843,2294l1843,1861e" filled="false" stroked="true" strokeweight="1pt" strokecolor="#231f20">
                <v:path arrowok="t"/>
              </v:shape>
            </v:group>
            <v:group style="position:absolute;left:1379;top:2304;width:474;height:2" coordorigin="1379,2304" coordsize="474,2">
              <v:shape style="position:absolute;left:1379;top:2304;width:474;height:2" coordorigin="1379,2304" coordsize="474,0" path="m1379,2304l1853,2304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top="720" w:bottom="280" w:left="600" w:right="6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150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51;top:425;width:82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10202"/>
                          <w:spacing w:val="-5"/>
                          <w:sz w:val="16"/>
                        </w:rPr>
                        <w:t>M020423E4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color w:val="010202"/>
          <w:spacing w:val="-14"/>
        </w:rPr>
        <w:t>Todos</w:t>
      </w:r>
      <w:r>
        <w:rPr>
          <w:color w:val="010202"/>
          <w:spacing w:val="-19"/>
        </w:rPr>
        <w:t> </w:t>
      </w:r>
      <w:r>
        <w:rPr>
          <w:color w:val="010202"/>
          <w:spacing w:val="-5"/>
        </w:rPr>
        <w:t>os</w:t>
      </w:r>
      <w:r>
        <w:rPr>
          <w:color w:val="010202"/>
          <w:spacing w:val="-19"/>
        </w:rPr>
        <w:t> </w:t>
      </w:r>
      <w:r>
        <w:rPr>
          <w:color w:val="010202"/>
          <w:spacing w:val="-7"/>
        </w:rPr>
        <w:t>dias</w:t>
      </w:r>
      <w:r>
        <w:rPr>
          <w:color w:val="010202"/>
          <w:spacing w:val="-35"/>
        </w:rPr>
        <w:t> </w:t>
      </w:r>
      <w:r>
        <w:rPr>
          <w:color w:val="010202"/>
          <w:spacing w:val="-8"/>
        </w:rPr>
        <w:t>Anita,</w:t>
      </w:r>
      <w:r>
        <w:rPr>
          <w:color w:val="010202"/>
          <w:spacing w:val="-19"/>
        </w:rPr>
        <w:t> </w:t>
      </w:r>
      <w:r>
        <w:rPr>
          <w:color w:val="010202"/>
          <w:spacing w:val="-8"/>
        </w:rPr>
        <w:t>Carolina,</w:t>
      </w:r>
      <w:r>
        <w:rPr>
          <w:color w:val="010202"/>
          <w:spacing w:val="-19"/>
        </w:rPr>
        <w:t> </w:t>
      </w:r>
      <w:r>
        <w:rPr>
          <w:color w:val="010202"/>
          <w:spacing w:val="-8"/>
        </w:rPr>
        <w:t>Laura</w:t>
      </w:r>
      <w:r>
        <w:rPr>
          <w:color w:val="010202"/>
          <w:spacing w:val="-19"/>
        </w:rPr>
        <w:t> </w:t>
      </w:r>
      <w:r>
        <w:rPr>
          <w:color w:val="010202"/>
        </w:rPr>
        <w:t>e</w:t>
      </w:r>
      <w:r>
        <w:rPr>
          <w:color w:val="010202"/>
          <w:spacing w:val="-19"/>
        </w:rPr>
        <w:t> </w:t>
      </w:r>
      <w:r>
        <w:rPr>
          <w:color w:val="010202"/>
          <w:spacing w:val="-6"/>
        </w:rPr>
        <w:t>Sofia</w:t>
      </w:r>
      <w:r>
        <w:rPr>
          <w:color w:val="010202"/>
          <w:spacing w:val="-19"/>
        </w:rPr>
        <w:t> </w:t>
      </w:r>
      <w:r>
        <w:rPr>
          <w:color w:val="010202"/>
          <w:spacing w:val="-8"/>
        </w:rPr>
        <w:t>brincam</w:t>
      </w:r>
      <w:r>
        <w:rPr>
          <w:color w:val="010202"/>
          <w:spacing w:val="-19"/>
        </w:rPr>
        <w:t> </w:t>
      </w:r>
      <w:r>
        <w:rPr>
          <w:color w:val="010202"/>
          <w:spacing w:val="-8"/>
        </w:rPr>
        <w:t>juntas.</w:t>
      </w:r>
      <w:r>
        <w:rPr>
          <w:color w:val="010202"/>
          <w:spacing w:val="-19"/>
        </w:rPr>
        <w:t> </w:t>
      </w:r>
      <w:r>
        <w:rPr>
          <w:color w:val="010202"/>
          <w:spacing w:val="-7"/>
        </w:rPr>
        <w:t>Hoje</w:t>
      </w:r>
      <w:r>
        <w:rPr>
          <w:color w:val="010202"/>
          <w:spacing w:val="-19"/>
        </w:rPr>
        <w:t> </w:t>
      </w:r>
      <w:r>
        <w:rPr>
          <w:color w:val="010202"/>
          <w:spacing w:val="-7"/>
        </w:rPr>
        <w:t>elas</w:t>
      </w:r>
      <w:r>
        <w:rPr>
          <w:color w:val="010202"/>
          <w:spacing w:val="-19"/>
        </w:rPr>
        <w:t> </w:t>
      </w:r>
      <w:r>
        <w:rPr>
          <w:color w:val="010202"/>
          <w:spacing w:val="-9"/>
        </w:rPr>
        <w:t>resolveram</w:t>
      </w:r>
      <w:r>
        <w:rPr>
          <w:color w:val="010202"/>
          <w:spacing w:val="-19"/>
        </w:rPr>
        <w:t> </w:t>
      </w:r>
      <w:r>
        <w:rPr>
          <w:color w:val="010202"/>
          <w:spacing w:val="-9"/>
        </w:rPr>
        <w:t>contar </w:t>
      </w:r>
      <w:r>
        <w:rPr>
          <w:color w:val="010202"/>
          <w:spacing w:val="-9"/>
        </w:rPr>
      </w:r>
      <w:r>
        <w:rPr>
          <w:color w:val="010202"/>
          <w:spacing w:val="-5"/>
        </w:rPr>
        <w:t>as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bonecas</w:t>
      </w:r>
      <w:r>
        <w:rPr>
          <w:color w:val="010202"/>
          <w:spacing w:val="-15"/>
        </w:rPr>
        <w:t> </w:t>
      </w:r>
      <w:r>
        <w:rPr>
          <w:color w:val="010202"/>
          <w:spacing w:val="-7"/>
        </w:rPr>
        <w:t>para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saber</w:t>
      </w:r>
      <w:r>
        <w:rPr>
          <w:color w:val="010202"/>
          <w:spacing w:val="-15"/>
        </w:rPr>
        <w:t> </w:t>
      </w:r>
      <w:r>
        <w:rPr>
          <w:color w:val="010202"/>
          <w:spacing w:val="-7"/>
        </w:rPr>
        <w:t>quem</w:t>
      </w:r>
      <w:r>
        <w:rPr>
          <w:color w:val="010202"/>
          <w:spacing w:val="-15"/>
        </w:rPr>
        <w:t> </w:t>
      </w:r>
      <w:r>
        <w:rPr>
          <w:color w:val="010202"/>
          <w:spacing w:val="-6"/>
        </w:rPr>
        <w:t>tem</w:t>
      </w:r>
      <w:r>
        <w:rPr>
          <w:color w:val="010202"/>
          <w:spacing w:val="-15"/>
        </w:rPr>
        <w:t> </w:t>
      </w:r>
      <w:r>
        <w:rPr>
          <w:color w:val="010202"/>
        </w:rPr>
        <w:t>a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mesma</w:t>
      </w:r>
      <w:r>
        <w:rPr>
          <w:color w:val="010202"/>
          <w:spacing w:val="-15"/>
        </w:rPr>
        <w:t> </w:t>
      </w:r>
      <w:r>
        <w:rPr>
          <w:color w:val="010202"/>
          <w:spacing w:val="-9"/>
        </w:rPr>
        <w:t>quantidade.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Observe</w:t>
      </w:r>
      <w:r>
        <w:rPr>
          <w:color w:val="010202"/>
          <w:spacing w:val="-15"/>
        </w:rPr>
        <w:t> </w:t>
      </w:r>
      <w:r>
        <w:rPr>
          <w:color w:val="010202"/>
          <w:spacing w:val="-9"/>
        </w:rPr>
        <w:t>abaixo.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49.1063pt;margin-top:17.273464pt;width:100.25pt;height:182.75pt;mso-position-horizontal-relative:page;mso-position-vertical-relative:paragraph;z-index:1552;mso-wrap-distance-left:0;mso-wrap-distance-right:0" coordorigin="982,345" coordsize="2005,3655">
            <v:group style="position:absolute;left:987;top:350;width:1995;height:2" coordorigin="987,350" coordsize="1995,2">
              <v:shape style="position:absolute;left:987;top:350;width:1995;height:2" coordorigin="987,350" coordsize="1995,0" path="m987,350l2981,350e" filled="false" stroked="true" strokeweight=".5pt" strokecolor="#231f20">
                <v:path arrowok="t"/>
              </v:shape>
            </v:group>
            <v:group style="position:absolute;left:992;top:355;width:2;height:3204" coordorigin="992,355" coordsize="2,3204">
              <v:shape style="position:absolute;left:992;top:355;width:2;height:3204" coordorigin="992,355" coordsize="0,3204" path="m992,3559l992,355e" filled="false" stroked="true" strokeweight=".5pt" strokecolor="#231f20">
                <v:path arrowok="t"/>
              </v:shape>
            </v:group>
            <v:group style="position:absolute;left:2976;top:355;width:2;height:3204" coordorigin="2976,355" coordsize="2,3204">
              <v:shape style="position:absolute;left:2976;top:355;width:2;height:3204" coordorigin="2976,355" coordsize="0,3204" path="m2976,3559l2976,355e" filled="false" stroked="true" strokeweight=".5pt" strokecolor="#231f20">
                <v:path arrowok="t"/>
              </v:shape>
            </v:group>
            <v:group style="position:absolute;left:987;top:3564;width:1995;height:2" coordorigin="987,3564" coordsize="1995,2">
              <v:shape style="position:absolute;left:987;top:3564;width:1995;height:2" coordorigin="987,3564" coordsize="1995,0" path="m987,3564l2981,3564e" filled="false" stroked="true" strokeweight=".5pt" strokecolor="#231f20">
                <v:path arrowok="t"/>
              </v:shape>
            </v:group>
            <v:group style="position:absolute;left:992;top:3569;width:2;height:421" coordorigin="992,3569" coordsize="2,421">
              <v:shape style="position:absolute;left:992;top:3569;width:2;height:421" coordorigin="992,3569" coordsize="0,421" path="m992,3990l992,3569e" filled="false" stroked="true" strokeweight=".5pt" strokecolor="#231f20">
                <v:path arrowok="t"/>
              </v:shape>
            </v:group>
            <v:group style="position:absolute;left:2976;top:3569;width:2;height:421" coordorigin="2976,3569" coordsize="2,421">
              <v:shape style="position:absolute;left:2976;top:3569;width:2;height:421" coordorigin="2976,3569" coordsize="0,421" path="m2976,3990l2976,3569e" filled="false" stroked="true" strokeweight=".5pt" strokecolor="#231f20">
                <v:path arrowok="t"/>
              </v:shape>
            </v:group>
            <v:group style="position:absolute;left:987;top:3995;width:1995;height:2" coordorigin="987,3995" coordsize="1995,2">
              <v:shape style="position:absolute;left:987;top:3995;width:1995;height:2" coordorigin="987,3995" coordsize="1995,0" path="m987,3995l2981,3995e" filled="false" stroked="true" strokeweight=".5pt" strokecolor="#231f20">
                <v:path arrowok="t"/>
              </v:shape>
              <v:shape style="position:absolute;left:1801;top:2348;width:438;height:322" type="#_x0000_t75" stroked="false">
                <v:imagedata r:id="rId18" o:title=""/>
              </v:shape>
              <v:shape style="position:absolute;left:1875;top:2864;width:228;height:223" type="#_x0000_t75" stroked="false">
                <v:imagedata r:id="rId19" o:title=""/>
              </v:shape>
              <v:shape style="position:absolute;left:1559;top:2104;width:875;height:1324" type="#_x0000_t75" stroked="false">
                <v:imagedata r:id="rId20" o:title=""/>
              </v:shape>
              <v:shape style="position:absolute;left:2289;top:2533;width:131;height:286" type="#_x0000_t75" stroked="false">
                <v:imagedata r:id="rId21" o:title=""/>
              </v:shape>
            </v:group>
            <v:group style="position:absolute;left:1612;top:2117;width:788;height:350" coordorigin="1612,2117" coordsize="788,350">
              <v:shape style="position:absolute;left:1612;top:2117;width:788;height:350" coordorigin="1612,2117" coordsize="788,350" path="m2044,2216l2010,2216,2045,2280,2089,2336,2141,2384,2198,2425,2262,2461,2286,2466,2270,2451,2252,2436,2234,2422,2216,2407,2163,2358,2113,2305,2067,2249,2044,2216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107,2190l2026,2190,2069,2246,2118,2300,2170,2352,2224,2402,2251,2427,2278,2450,2312,2465,2356,2466,2327,2393,2288,2330,2238,2278,2181,2233,2117,2195,2107,2190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183,2162l2049,2162,2105,2184,2157,2211,2250,2281,2302,2339,2345,2412,2356,2446,2362,2459,2369,2466,2384,2465,2394,2454,2398,2440,2399,2430,2395,2395,2363,2332,2306,2260,2223,2187,2183,2162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026,2190l1979,2190,1937,2251,1890,2307,1840,2359,1785,2407,1727,2451,1727,2455,1716,2459,1727,2459,1751,2453,1814,2420,1910,2348,1984,2257,1996,2236,2002,2225,2010,2216,2044,2216,2026,2190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1961,2117l1881,2135,1792,2183,1704,2256,1650,2322,1620,2378,1612,2425,1613,2441,1621,2453,1639,2459,1679,2378,1730,2308,1791,2248,1863,2201,1918,2174,1982,2162,2183,2162,2175,2157,2141,2140,2127,2135,2007,2135,2003,2132,1995,2126,1961,2117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049,2162l1982,2162,1902,2188,1833,2223,1774,2269,1724,2324,1683,2387,1649,2459,1708,2459,1770,2411,1828,2360,1883,2305,1933,2248,1979,2190,2107,2190,2049,2162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057,2118l2020,2128,2011,2134,2007,2135,2127,2135,2099,2125,2057,2118xe" filled="true" fillcolor="#ffffff" stroked="false">
                <v:path arrowok="t"/>
                <v:fill type="solid"/>
              </v:shape>
              <v:shape style="position:absolute;left:992;top:3564;width:1985;height:431" type="#_x0000_t202" filled="false" stroked="false">
                <v:textbox inset="0,0,0,0">
                  <w:txbxContent>
                    <w:p>
                      <w:pPr>
                        <w:spacing w:before="54"/>
                        <w:ind w:left="653" w:right="653" w:firstLine="0"/>
                        <w:jc w:val="center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Anita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62.492004pt;margin-top:17.273464pt;width:128.6pt;height:182.75pt;mso-position-horizontal-relative:page;mso-position-vertical-relative:paragraph;z-index:1600;mso-wrap-distance-left:0;mso-wrap-distance-right:0" coordorigin="3250,345" coordsize="2572,3655">
            <v:group style="position:absolute;left:3255;top:350;width:2562;height:2" coordorigin="3255,350" coordsize="2562,2">
              <v:shape style="position:absolute;left:3255;top:350;width:2562;height:2" coordorigin="3255,350" coordsize="2562,0" path="m3255,350l5816,350e" filled="false" stroked="true" strokeweight=".5pt" strokecolor="#231f20">
                <v:path arrowok="t"/>
              </v:shape>
            </v:group>
            <v:group style="position:absolute;left:3260;top:355;width:2;height:3204" coordorigin="3260,355" coordsize="2,3204">
              <v:shape style="position:absolute;left:3260;top:355;width:2;height:3204" coordorigin="3260,355" coordsize="0,3204" path="m3260,3559l3260,355e" filled="false" stroked="true" strokeweight=".5pt" strokecolor="#231f20">
                <v:path arrowok="t"/>
              </v:shape>
            </v:group>
            <v:group style="position:absolute;left:5811;top:355;width:2;height:3204" coordorigin="5811,355" coordsize="2,3204">
              <v:shape style="position:absolute;left:5811;top:355;width:2;height:3204" coordorigin="5811,355" coordsize="0,3204" path="m5811,3559l5811,355e" filled="false" stroked="true" strokeweight=".5pt" strokecolor="#231f20">
                <v:path arrowok="t"/>
              </v:shape>
            </v:group>
            <v:group style="position:absolute;left:3255;top:3564;width:2562;height:2" coordorigin="3255,3564" coordsize="2562,2">
              <v:shape style="position:absolute;left:3255;top:3564;width:2562;height:2" coordorigin="3255,3564" coordsize="2562,0" path="m3255,3564l5816,3564e" filled="false" stroked="true" strokeweight=".5pt" strokecolor="#231f20">
                <v:path arrowok="t"/>
              </v:shape>
            </v:group>
            <v:group style="position:absolute;left:3260;top:3569;width:2;height:421" coordorigin="3260,3569" coordsize="2,421">
              <v:shape style="position:absolute;left:3260;top:3569;width:2;height:421" coordorigin="3260,3569" coordsize="0,421" path="m3260,3990l3260,3569e" filled="false" stroked="true" strokeweight=".5pt" strokecolor="#231f20">
                <v:path arrowok="t"/>
              </v:shape>
            </v:group>
            <v:group style="position:absolute;left:5811;top:3569;width:2;height:421" coordorigin="5811,3569" coordsize="2,421">
              <v:shape style="position:absolute;left:5811;top:3569;width:2;height:421" coordorigin="5811,3569" coordsize="0,421" path="m5811,3990l5811,3569e" filled="false" stroked="true" strokeweight=".5pt" strokecolor="#231f20">
                <v:path arrowok="t"/>
              </v:shape>
            </v:group>
            <v:group style="position:absolute;left:3255;top:3995;width:2562;height:2" coordorigin="3255,3995" coordsize="2562,2">
              <v:shape style="position:absolute;left:3255;top:3995;width:2562;height:2" coordorigin="3255,3995" coordsize="2562,0" path="m3255,3995l5816,3995e" filled="false" stroked="true" strokeweight=".5pt" strokecolor="#231f20">
                <v:path arrowok="t"/>
              </v:shape>
            </v:group>
            <v:group style="position:absolute;left:3610;top:606;width:19;height:17" coordorigin="3610,606" coordsize="19,17">
              <v:shape style="position:absolute;left:3610;top:606;width:19;height:17" coordorigin="3610,606" coordsize="19,17" path="m3626,606l3611,606,3610,614,3610,617,3612,623,3623,622,3624,617,3628,614,3626,606xe" filled="true" fillcolor="#231f20" stroked="false">
                <v:path arrowok="t"/>
                <v:fill type="solid"/>
              </v:shape>
            </v:group>
            <v:group style="position:absolute;left:3513;top:715;width:13;height:12" coordorigin="3513,715" coordsize="13,12">
              <v:shape style="position:absolute;left:3513;top:715;width:13;height:12" coordorigin="3513,715" coordsize="13,12" path="m3526,715l3514,715,3514,720,3513,726,3518,727,3519,721,3524,720,3526,715xe" filled="true" fillcolor="#231f20" stroked="false">
                <v:path arrowok="t"/>
                <v:fill type="solid"/>
              </v:shape>
              <v:shape style="position:absolute;left:3681;top:738;width:208;height:202" type="#_x0000_t75" stroked="false">
                <v:imagedata r:id="rId22" o:title=""/>
              </v:shape>
              <v:shape style="position:absolute;left:3406;top:480;width:914;height:1354" type="#_x0000_t75" stroked="false">
                <v:imagedata r:id="rId23" o:title=""/>
              </v:shape>
              <v:shape style="position:absolute;left:3474;top:517;width:399;height:354" type="#_x0000_t75" stroked="false">
                <v:imagedata r:id="rId24" o:title=""/>
              </v:shape>
              <v:shape style="position:absolute;left:4440;top:539;width:1233;height:1310" type="#_x0000_t75" stroked="false">
                <v:imagedata r:id="rId25" o:title=""/>
              </v:shape>
              <v:shape style="position:absolute;left:3484;top:2005;width:1119;height:1311" type="#_x0000_t75" stroked="false">
                <v:imagedata r:id="rId26" o:title=""/>
              </v:shape>
              <v:shape style="position:absolute;left:3897;top:3174;width:146;height:221" type="#_x0000_t75" stroked="false">
                <v:imagedata r:id="rId27" o:title=""/>
              </v:shape>
              <v:shape style="position:absolute;left:3529;top:2053;width:1071;height:1348" type="#_x0000_t75" stroked="false">
                <v:imagedata r:id="rId28" o:title=""/>
              </v:shape>
              <v:shape style="position:absolute;left:4723;top:2156;width:900;height:1282" type="#_x0000_t75" stroked="false">
                <v:imagedata r:id="rId29" o:title=""/>
              </v:shape>
              <v:shape style="position:absolute;left:3260;top:3564;width:2552;height:431" type="#_x0000_t202" filled="false" stroked="false">
                <v:textbox inset="0,0,0,0">
                  <w:txbxContent>
                    <w:p>
                      <w:pPr>
                        <w:spacing w:before="54"/>
                        <w:ind w:left="754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Carolina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04.223999pt;margin-top:17.273464pt;width:128.6pt;height:182.75pt;mso-position-horizontal-relative:page;mso-position-vertical-relative:paragraph;z-index:1648;mso-wrap-distance-left:0;mso-wrap-distance-right:0" coordorigin="6084,345" coordsize="2572,3655">
            <v:group style="position:absolute;left:6089;top:350;width:2562;height:2" coordorigin="6089,350" coordsize="2562,2">
              <v:shape style="position:absolute;left:6089;top:350;width:2562;height:2" coordorigin="6089,350" coordsize="2562,0" path="m6089,350l8651,350e" filled="false" stroked="true" strokeweight=".5pt" strokecolor="#231f20">
                <v:path arrowok="t"/>
              </v:shape>
            </v:group>
            <v:group style="position:absolute;left:6094;top:355;width:2;height:3204" coordorigin="6094,355" coordsize="2,3204">
              <v:shape style="position:absolute;left:6094;top:355;width:2;height:3204" coordorigin="6094,355" coordsize="0,3204" path="m6094,3559l6094,355e" filled="false" stroked="true" strokeweight=".5pt" strokecolor="#231f20">
                <v:path arrowok="t"/>
              </v:shape>
            </v:group>
            <v:group style="position:absolute;left:8646;top:355;width:2;height:3204" coordorigin="8646,355" coordsize="2,3204">
              <v:shape style="position:absolute;left:8646;top:355;width:2;height:3204" coordorigin="8646,355" coordsize="0,3204" path="m8646,3559l8646,355e" filled="false" stroked="true" strokeweight=".5pt" strokecolor="#231f20">
                <v:path arrowok="t"/>
              </v:shape>
            </v:group>
            <v:group style="position:absolute;left:6089;top:3564;width:2562;height:2" coordorigin="6089,3564" coordsize="2562,2">
              <v:shape style="position:absolute;left:6089;top:3564;width:2562;height:2" coordorigin="6089,3564" coordsize="2562,0" path="m6089,3564l8651,3564e" filled="false" stroked="true" strokeweight=".5pt" strokecolor="#231f20">
                <v:path arrowok="t"/>
              </v:shape>
            </v:group>
            <v:group style="position:absolute;left:6094;top:3569;width:2;height:421" coordorigin="6094,3569" coordsize="2,421">
              <v:shape style="position:absolute;left:6094;top:3569;width:2;height:421" coordorigin="6094,3569" coordsize="0,421" path="m6094,3990l6094,3569e" filled="false" stroked="true" strokeweight=".5pt" strokecolor="#231f20">
                <v:path arrowok="t"/>
              </v:shape>
            </v:group>
            <v:group style="position:absolute;left:8646;top:3569;width:2;height:421" coordorigin="8646,3569" coordsize="2,421">
              <v:shape style="position:absolute;left:8646;top:3569;width:2;height:421" coordorigin="8646,3569" coordsize="0,421" path="m8646,3990l8646,3569e" filled="false" stroked="true" strokeweight=".5pt" strokecolor="#231f20">
                <v:path arrowok="t"/>
              </v:shape>
            </v:group>
            <v:group style="position:absolute;left:6089;top:3995;width:2562;height:2" coordorigin="6089,3995" coordsize="2562,2">
              <v:shape style="position:absolute;left:6089;top:3995;width:2562;height:2" coordorigin="6089,3995" coordsize="2562,0" path="m6089,3995l8651,3995e" filled="false" stroked="true" strokeweight=".5pt" strokecolor="#231f20">
                <v:path arrowok="t"/>
              </v:shape>
            </v:group>
            <v:group style="position:absolute;left:6585;top:1085;width:648;height:340" coordorigin="6585,1085" coordsize="648,340">
              <v:shape style="position:absolute;left:6585;top:1085;width:648;height:340" coordorigin="6585,1085" coordsize="648,340" path="m6787,1085l6758,1098,6754,1109,6754,1125,6758,1136,6755,1140,6750,1142,6751,1149,6724,1171,6676,1223,6632,1289,6596,1375,6585,1424,6598,1419,6592,1404,6595,1394,6598,1384,6602,1374,6606,1363,6611,1352,6654,1265,6709,1194,6748,1159,6754,1159,6757,1148,6765,1136,6769,1099,6802,1090,6832,1090,6822,1087,6787,1085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7087,1166l7079,1166,7100,1184,7120,1205,7176,1283,7211,1352,7225,1398,7222,1412,7233,1417,7209,1337,7173,1269,7112,1188,7087,1166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47,1182l6937,1182,6969,1205,7010,1224,7049,1225,7054,1220,7019,1220,6991,1210,6966,1195,6947,1182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754,1159l6748,1159,6744,1182,6744,1183,6750,1203,6763,1217,6781,1224,6811,1221,6820,1216,6786,1216,6753,1201,6751,1184,6751,1178,6752,1164,6754,1159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7078,1094l7041,1094,7074,1098,7083,1114,7083,1131,7077,1147,7067,1161,7070,1178,7068,1194,7062,1208,7053,1219,7019,1220,7054,1220,7074,1196,7077,1186,7073,1173,7079,1166,7087,1166,7077,1156,7087,1143,7090,1125,7090,1124,7086,1106,7078,1094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832,1090l6802,1090,6844,1099,6872,1119,6870,1131,6870,1140,6869,1147,6870,1156,6874,1166,6853,1191,6821,1210,6786,1216,6820,1216,6839,1207,6863,1190,6881,1175,6892,1175,6890,1174,6875,1153,6879,1124,6889,1120,6898,1116,6904,1115,6879,1115,6855,1098,6832,1090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892,1175l6881,1175,6892,1183,6907,1188,6923,1188,6935,1183,6914,1183,6892,1175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53,1119l6946,1119,6954,1130,6953,1147,6948,1163,6939,1175,6914,1183,6935,1183,6937,1182,6947,1182,6944,1180,6950,1169,6956,1157,6960,1144,6960,1126,6967,1122,6953,1122,6953,1119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40,1112l6918,1112,6928,1113,6935,1126,6946,1119,6953,1119,6953,1113,6942,1113,6940,1112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7041,1087l7008,1094,6978,1107,6953,1122,6967,1122,6982,1111,7010,1099,7041,1094,7078,1094,7077,1091,7041,1087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18,1107l6905,1108,6892,1111,6879,1115,6904,1115,6908,1113,6918,1112,6940,1112,6932,1110,6918,1107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54,1110l6942,1113,6953,1113,6954,1110xe" filled="true" fillcolor="#231f20" stroked="false">
                <v:path arrowok="t"/>
                <v:fill type="solid"/>
              </v:shape>
              <v:shape style="position:absolute;left:6751;top:1090;width:332;height:130" type="#_x0000_t75" stroked="false">
                <v:imagedata r:id="rId30" o:title=""/>
              </v:shape>
              <v:shape style="position:absolute;left:6373;top:1241;width:1040;height:998" type="#_x0000_t75" stroked="false">
                <v:imagedata r:id="rId31" o:title=""/>
              </v:shape>
              <v:shape style="position:absolute;left:7625;top:1148;width:426;height:340" type="#_x0000_t75" stroked="false">
                <v:imagedata r:id="rId32" o:title=""/>
              </v:shape>
              <v:shape style="position:absolute;left:6894;top:971;width:1472;height:2473" type="#_x0000_t75" stroked="false">
                <v:imagedata r:id="rId33" o:title=""/>
              </v:shape>
              <v:shape style="position:absolute;left:7687;top:2712;width:149;height:123" type="#_x0000_t75" stroked="false">
                <v:imagedata r:id="rId34" o:title=""/>
              </v:shape>
              <v:shape style="position:absolute;left:7187;top:2726;width:382;height:393" type="#_x0000_t75" stroked="false">
                <v:imagedata r:id="rId35" o:title=""/>
              </v:shape>
              <v:shape style="position:absolute;left:7513;top:3274;width:279;height:159" type="#_x0000_t75" stroked="false">
                <v:imagedata r:id="rId36" o:title=""/>
              </v:shape>
              <v:shape style="position:absolute;left:7017;top:3307;width:264;height:119" type="#_x0000_t75" stroked="false">
                <v:imagedata r:id="rId37" o:title=""/>
              </v:shape>
              <v:shape style="position:absolute;left:6094;top:3564;width:2552;height:431" type="#_x0000_t202" filled="false" stroked="false">
                <v:textbox inset="0,0,0,0">
                  <w:txbxContent>
                    <w:p>
                      <w:pPr>
                        <w:spacing w:before="54"/>
                        <w:ind w:left="897" w:right="897" w:firstLine="0"/>
                        <w:jc w:val="center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Laura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445.957001pt;margin-top:17.273464pt;width:100.25pt;height:182.75pt;mso-position-horizontal-relative:page;mso-position-vertical-relative:paragraph;z-index:1696;mso-wrap-distance-left:0;mso-wrap-distance-right:0" coordorigin="8919,345" coordsize="2005,3655">
            <v:group style="position:absolute;left:8924;top:350;width:1995;height:2" coordorigin="8924,350" coordsize="1995,2">
              <v:shape style="position:absolute;left:8924;top:350;width:1995;height:2" coordorigin="8924,350" coordsize="1995,0" path="m8924,350l10918,350e" filled="false" stroked="true" strokeweight=".5pt" strokecolor="#231f20">
                <v:path arrowok="t"/>
              </v:shape>
            </v:group>
            <v:group style="position:absolute;left:8929;top:355;width:2;height:3204" coordorigin="8929,355" coordsize="2,3204">
              <v:shape style="position:absolute;left:8929;top:355;width:2;height:3204" coordorigin="8929,355" coordsize="0,3204" path="m8929,3559l8929,355e" filled="false" stroked="true" strokeweight=".5pt" strokecolor="#231f20">
                <v:path arrowok="t"/>
              </v:shape>
            </v:group>
            <v:group style="position:absolute;left:10913;top:355;width:2;height:3204" coordorigin="10913,355" coordsize="2,3204">
              <v:shape style="position:absolute;left:10913;top:355;width:2;height:3204" coordorigin="10913,355" coordsize="0,3204" path="m10913,3559l10913,355e" filled="false" stroked="true" strokeweight=".5pt" strokecolor="#231f20">
                <v:path arrowok="t"/>
              </v:shape>
            </v:group>
            <v:group style="position:absolute;left:8924;top:3564;width:1995;height:2" coordorigin="8924,3564" coordsize="1995,2">
              <v:shape style="position:absolute;left:8924;top:3564;width:1995;height:2" coordorigin="8924,3564" coordsize="1995,0" path="m8924,3564l10918,3564e" filled="false" stroked="true" strokeweight=".5pt" strokecolor="#231f20">
                <v:path arrowok="t"/>
              </v:shape>
            </v:group>
            <v:group style="position:absolute;left:8929;top:3569;width:2;height:421" coordorigin="8929,3569" coordsize="2,421">
              <v:shape style="position:absolute;left:8929;top:3569;width:2;height:421" coordorigin="8929,3569" coordsize="0,421" path="m8929,3990l8929,3569e" filled="false" stroked="true" strokeweight=".5pt" strokecolor="#231f20">
                <v:path arrowok="t"/>
              </v:shape>
            </v:group>
            <v:group style="position:absolute;left:10913;top:3569;width:2;height:421" coordorigin="10913,3569" coordsize="2,421">
              <v:shape style="position:absolute;left:10913;top:3569;width:2;height:421" coordorigin="10913,3569" coordsize="0,421" path="m10913,3990l10913,3569e" filled="false" stroked="true" strokeweight=".5pt" strokecolor="#231f20">
                <v:path arrowok="t"/>
              </v:shape>
            </v:group>
            <v:group style="position:absolute;left:8924;top:3995;width:1995;height:2" coordorigin="8924,3995" coordsize="1995,2">
              <v:shape style="position:absolute;left:8924;top:3995;width:1995;height:2" coordorigin="8924,3995" coordsize="1995,0" path="m8924,3995l10918,3995e" filled="false" stroked="true" strokeweight=".5pt" strokecolor="#231f20">
                <v:path arrowok="t"/>
              </v:shape>
              <v:shape style="position:absolute;left:9557;top:2430;width:728;height:1006" type="#_x0000_t75" stroked="false">
                <v:imagedata r:id="rId38" o:title=""/>
              </v:shape>
              <v:shape style="position:absolute;left:10148;top:3064;width:133;height:142" type="#_x0000_t75" stroked="false">
                <v:imagedata r:id="rId39" o:title=""/>
              </v:shape>
              <v:shape style="position:absolute;left:9630;top:2930;width:542;height:436" type="#_x0000_t75" stroked="false">
                <v:imagedata r:id="rId40" o:title=""/>
              </v:shape>
              <v:shape style="position:absolute;left:9743;top:2598;width:383;height:397" type="#_x0000_t75" stroked="false">
                <v:imagedata r:id="rId41" o:title=""/>
              </v:shape>
              <v:shape style="position:absolute;left:9671;top:2435;width:605;height:492" type="#_x0000_t75" stroked="false">
                <v:imagedata r:id="rId42" o:title=""/>
              </v:shape>
              <v:shape style="position:absolute;left:9562;top:2892;width:118;height:112" type="#_x0000_t75" stroked="false">
                <v:imagedata r:id="rId43" o:title=""/>
              </v:shape>
              <v:shape style="position:absolute;left:9557;top:2428;width:729;height:1009" type="#_x0000_t75" stroked="false">
                <v:imagedata r:id="rId44" o:title=""/>
              </v:shape>
              <v:shape style="position:absolute;left:9743;top:2598;width:383;height:397" type="#_x0000_t75" stroked="false">
                <v:imagedata r:id="rId45" o:title=""/>
              </v:shape>
              <v:shape style="position:absolute;left:9630;top:2930;width:542;height:436" type="#_x0000_t75" stroked="false">
                <v:imagedata r:id="rId46" o:title=""/>
              </v:shape>
              <v:shape style="position:absolute;left:10148;top:3064;width:133;height:142" type="#_x0000_t75" stroked="false">
                <v:imagedata r:id="rId47" o:title=""/>
              </v:shape>
              <v:shape style="position:absolute;left:9562;top:2661;width:528;height:769" type="#_x0000_t75" stroked="false">
                <v:imagedata r:id="rId48" o:title=""/>
              </v:shape>
              <v:shape style="position:absolute;left:8929;top:3564;width:1985;height:431" type="#_x0000_t202" filled="false" stroked="false">
                <v:textbox inset="0,0,0,0">
                  <w:txbxContent>
                    <w:p>
                      <w:pPr>
                        <w:spacing w:before="54"/>
                        <w:ind w:left="653" w:right="653" w:firstLine="0"/>
                        <w:jc w:val="center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Sofia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Quais dessas meninas tem a mesma quantidade de</w:t>
      </w:r>
      <w:r>
        <w:rPr>
          <w:color w:val="231F20"/>
          <w:spacing w:val="-2"/>
        </w:rPr>
        <w:t> </w:t>
      </w:r>
      <w:r>
        <w:rPr>
          <w:color w:val="231F20"/>
        </w:rPr>
        <w:t>bonecas?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7.153841pt;width:24.55pt;height:24.55pt;mso-position-horizontal-relative:page;mso-position-vertical-relative:paragraph;z-index:1720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Anita e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</w:rPr>
        <w:t>Carolina.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72pt;width:24.55pt;height:24.55pt;mso-position-horizontal-relative:page;mso-position-vertical-relative:paragraph;z-index:174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Anita e</w:t>
      </w:r>
      <w:r>
        <w:rPr>
          <w:color w:val="231F20"/>
          <w:spacing w:val="-1"/>
        </w:rPr>
        <w:t> </w:t>
      </w:r>
      <w:r>
        <w:rPr>
          <w:color w:val="231F20"/>
        </w:rPr>
        <w:t>Sofia.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61pt;width:24.55pt;height:24.55pt;mso-position-horizontal-relative:page;mso-position-vertical-relative:paragraph;z-index:176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Carolina e</w:t>
      </w:r>
      <w:r>
        <w:rPr>
          <w:rFonts w:ascii="Arial"/>
          <w:color w:val="231F20"/>
          <w:spacing w:val="-13"/>
        </w:rPr>
        <w:t> </w:t>
      </w:r>
      <w:r>
        <w:rPr>
          <w:rFonts w:ascii="Arial"/>
          <w:color w:val="231F20"/>
        </w:rPr>
        <w:t>Laura.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left="1005" w:right="0"/>
        <w:jc w:val="left"/>
      </w:pPr>
      <w:r>
        <w:rPr/>
        <w:pict>
          <v:group style="position:absolute;margin-left:48.688999pt;margin-top:-1.02115pt;width:24.55pt;height:24.55pt;mso-position-horizontal-relative:page;mso-position-vertical-relative:paragraph;z-index:179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Laura e</w:t>
      </w:r>
      <w:r>
        <w:rPr>
          <w:color w:val="231F20"/>
          <w:spacing w:val="-1"/>
        </w:rPr>
        <w:t> </w:t>
      </w:r>
      <w:r>
        <w:rPr>
          <w:color w:val="231F20"/>
        </w:rPr>
        <w:t>Sofia.</w:t>
      </w:r>
      <w:r>
        <w:rPr/>
      </w:r>
    </w:p>
    <w:p>
      <w:pPr>
        <w:spacing w:after="0" w:line="240" w:lineRule="auto"/>
        <w:jc w:val="left"/>
        <w:sectPr>
          <w:footerReference w:type="default" r:id="rId17"/>
          <w:pgSz w:w="11910" w:h="16840"/>
          <w:pgMar w:footer="524" w:header="0" w:top="320" w:bottom="720" w:left="740" w:right="740"/>
          <w:pgNumType w:start="1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186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M032013E4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os potes de iogurte que quatro crianças</w:t>
      </w:r>
      <w:r>
        <w:rPr>
          <w:color w:val="231F20"/>
          <w:spacing w:val="-2"/>
        </w:rPr>
        <w:t> </w:t>
      </w:r>
      <w:r>
        <w:rPr>
          <w:color w:val="231F20"/>
        </w:rPr>
        <w:t>compraram.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  <w:r>
        <w:rPr/>
        <w:pict>
          <v:group style="position:absolute;margin-left:63.321899pt;margin-top:15.830173pt;width:468.65pt;height:168.15pt;mso-position-horizontal-relative:page;mso-position-vertical-relative:paragraph;z-index:1888;mso-wrap-distance-left:0;mso-wrap-distance-right:0" coordorigin="1266,317" coordsize="9373,3363">
            <v:shape style="position:absolute;left:1850;top:1871;width:1414;height:1796" type="#_x0000_t75" stroked="false">
              <v:imagedata r:id="rId49" o:title=""/>
            </v:shape>
            <v:shape style="position:absolute;left:1922;top:2061;width:167;height:298" type="#_x0000_t75" stroked="false">
              <v:imagedata r:id="rId50" o:title=""/>
            </v:shape>
            <v:group style="position:absolute;left:1872;top:2109;width:237;height:1391" coordorigin="1872,2109" coordsize="237,1391">
              <v:shape style="position:absolute;left:1872;top:2109;width:237;height:1391" coordorigin="1872,2109" coordsize="237,1391" path="m1904,2109l1904,2269,1903,2348,1903,2434,1902,2506,1901,2584,1899,2663,1898,2743,1895,2825,1893,2908,1890,2994,1886,3082,1880,3159,1873,3239,1872,3316,1886,3380,1963,3458,2071,3499,2062,3421,2064,3340,2070,3253,2077,3159,2081,3082,2090,2933,2095,2855,2098,2773,2101,2688,2104,2624,2108,2562,2109,2506,2101,2461,2093,2446,2082,2434,2070,2421,2059,2407,2016,2334,1979,2257,1944,2180,1904,2109xe" filled="true" fillcolor="#ffffff" stroked="false">
                <v:path arrowok="t"/>
                <v:fill type="solid"/>
              </v:shape>
              <v:shape style="position:absolute;left:2086;top:2115;width:296;height:304" type="#_x0000_t75" stroked="false">
                <v:imagedata r:id="rId51" o:title=""/>
              </v:shape>
              <v:shape style="position:absolute;left:2956;top:2160;width:148;height:170" type="#_x0000_t75" stroked="false">
                <v:imagedata r:id="rId52" o:title=""/>
              </v:shape>
            </v:group>
            <v:group style="position:absolute;left:2129;top:2233;width:258;height:1392" coordorigin="2129,2233" coordsize="258,1392">
              <v:shape style="position:absolute;left:2129;top:2233;width:258;height:1392" coordorigin="2129,2233" coordsize="258,1392" path="m2368,2233l2363,2234,2256,2321,2205,2367,2160,2419,2168,2503,2170,2589,2169,2676,2165,2762,2160,2846,2154,2926,2155,2955,2160,3012,2160,3040,2151,3168,2146,3237,2142,3308,2138,3357,2133,3406,2129,3453,2131,3499,2134,3506,2140,3516,2143,3529,2137,3541,2193,3559,2296,3610,2345,3625,2346,3550,2348,3474,2350,3397,2353,3318,2356,3237,2359,3160,2361,3080,2363,3000,2363,2920,2367,2835,2374,2750,2382,2665,2387,2580,2386,2493,2380,2405,2372,2320,2369,2240,2369,2236,2368,2233xe" filled="true" fillcolor="#ffffff" stroked="false">
                <v:path arrowok="t"/>
                <v:fill type="solid"/>
              </v:shape>
            </v:group>
            <v:group style="position:absolute;left:2085;top:2424;width:64;height:1094" coordorigin="2085,2424" coordsize="64,1094">
              <v:shape style="position:absolute;left:2085;top:2424;width:64;height:1094" coordorigin="2085,2424" coordsize="64,1094" path="m2148,2424l2143,2425,2139,2434,2133,2440,2125,2443,2128,2521,2128,2601,2125,2682,2121,2764,2115,2845,2103,3002,2098,3076,2095,3147,2091,3232,2087,3315,2085,3395,2089,3469,2101,3517,2108,3442,2113,3366,2118,3290,2122,3215,2125,3141,2127,3112,2130,3084,2134,3056,2137,3028,2143,2922,2146,2828,2146,2745,2145,2591,2146,2514,2148,2431,2148,2427,2148,2424xe" filled="true" fillcolor="#ffffff" stroked="false">
                <v:path arrowok="t"/>
                <v:fill type="solid"/>
              </v:shape>
              <v:shape style="position:absolute;left:2656;top:3082;width:140;height:122" type="#_x0000_t75" stroked="false">
                <v:imagedata r:id="rId53" o:title=""/>
              </v:shape>
            </v:group>
            <v:group style="position:absolute;left:2131;top:1924;width:782;height:185" coordorigin="2131,1924" coordsize="782,185">
              <v:shape style="position:absolute;left:2131;top:1924;width:782;height:185" coordorigin="2131,1924" coordsize="782,185" path="m2912,1924l2829,1936,2747,1950,2667,1965,2588,1982,2510,1999,2433,2017,2357,2037,2281,2056,2131,2097,2146,2109,2162,2108,2196,2097,2219,2092,2286,2079,2327,2069,2369,2056,2411,2043,2453,2031,2499,2021,2592,2005,2638,1995,2651,1990,2678,1977,2691,1972,2749,1959,2808,1949,2864,1938,2912,1924xe" filled="true" fillcolor="#ffffff" stroked="false">
                <v:path arrowok="t"/>
                <v:fill type="solid"/>
              </v:shape>
            </v:group>
            <v:group style="position:absolute;left:2716;top:3540;width:69;height:29" coordorigin="2716,3540" coordsize="69,29">
              <v:shape style="position:absolute;left:2716;top:3540;width:69;height:29" coordorigin="2716,3540" coordsize="69,29" path="m2770,3540l2768,3541,2766,3542,2765,3543,2753,3550,2741,3556,2728,3562,2716,3568,2750,3556,2785,3544,2779,3543,2774,3542,2770,3540xe" filled="true" fillcolor="#ffffff" stroked="false">
                <v:path arrowok="t"/>
                <v:fill type="solid"/>
              </v:shape>
              <v:shape style="position:absolute;left:2844;top:3251;width:377;height:273" type="#_x0000_t75" stroked="false">
                <v:imagedata r:id="rId54" o:title=""/>
              </v:shape>
            </v:group>
            <v:group style="position:absolute;left:2365;top:2461;width:880;height:1191" coordorigin="2365,2461" coordsize="880,1191">
              <v:shape style="position:absolute;left:2365;top:2461;width:880;height:1191" coordorigin="2365,2461" coordsize="880,1191" path="m2402,3642l2389,3642,2393,3652,2409,3649,2402,3642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2566,2461l2518,2471,2475,2503,2437,2540,2405,2568,2406,2644,2400,2717,2392,2790,2384,2861,2381,2932,2381,3017,2379,3101,2374,3268,2372,3351,2371,3435,2372,3520,2375,3607,2375,3620,2368,3631,2365,3639,2375,3642,2389,3642,2402,3642,2385,3626,2376,3595,2382,3563,2402,3538,2404,3526,2405,3513,2407,3501,2408,3488,2388,3463,2382,3432,2390,3401,2416,3379,2418,3299,2418,3209,2417,3138,2415,3051,2413,2977,2412,2897,2450,2840,2473,2836,2478,2777,2501,2662,2547,2585,2579,2577,3245,2577,3245,2576,3244,2568,2948,2568,2934,2562,2680,2562,2648,2537,2625,2505,2601,2476,2566,2461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3229,3147l3199,3147,3198,3149,3203,3161,3205,3174,3205,3188,3202,3201,3209,3209,3214,3217,3219,3227,3222,3237,3224,3216,3226,3195,3227,3176,3229,3159,3229,3147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3230,3117l3144,3117,3162,3119,3177,3125,3189,3135,3198,3147,3199,3147,3229,3147,3230,3117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3240,2672l3008,2672,3048,2676,3084,2690,3117,2713,3135,2717,3152,2726,3165,2739,3173,2758,3182,2828,3180,2896,3165,2963,3138,3026,3129,3051,3120,3074,3110,3097,3100,3118,3122,3117,3133,3117,3144,3117,3230,3117,3230,3090,3231,3011,3231,2927,3232,2852,3232,2840,3234,2760,3238,2703,3240,2672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2951,2682l2689,2682,2718,2685,2744,2700,2773,2760,2777,2771,2780,2769,2784,2768,2789,2767,2801,2752,2816,2744,2832,2739,2851,2739,2906,2703,2935,2688,2951,2682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2851,2739l2832,2739,2850,2740,2851,2739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3245,2577l2579,2577,2610,2584,2633,2608,2642,2628,2650,2649,2657,2670,2663,2691,2689,2682,2951,2682,2966,2677,3008,2672,3240,2672,3243,2637,3245,2577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3085,2463l3034,2492,2990,2534,2948,2568,3244,2568,3240,2538,3225,2520,3198,2498,3170,2478,3151,2467,3085,2463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2799,2497l2764,2502,2735,2517,2708,2539,2680,2562,2934,2562,2912,2553,2876,2529,2839,2507,2799,2497xe" filled="true" fillcolor="#ffffff" stroked="false">
                <v:path arrowok="t"/>
                <v:fill type="solid"/>
              </v:shape>
              <v:shape style="position:absolute;left:4069;top:1067;width:1754;height:2600" type="#_x0000_t75" stroked="false">
                <v:imagedata r:id="rId55" o:title=""/>
              </v:shape>
              <v:shape style="position:absolute;left:4391;top:2641;width:106;height:103" type="#_x0000_t75" stroked="false">
                <v:imagedata r:id="rId56" o:title=""/>
              </v:shape>
            </v:group>
            <v:group style="position:absolute;left:5099;top:2966;width:104;height:95" coordorigin="5099,2966" coordsize="104,95">
              <v:shape style="position:absolute;left:5099;top:2966;width:104;height:95" coordorigin="5099,2966" coordsize="104,95" path="m5179,3054l5121,3054,5141,3055,5159,3057,5177,3061,5179,3054xe" filled="true" fillcolor="#ffffff" stroked="false">
                <v:path arrowok="t"/>
                <v:fill type="solid"/>
              </v:shape>
              <v:shape style="position:absolute;left:5099;top:2966;width:104;height:95" coordorigin="5099,2966" coordsize="104,95" path="m5130,3021l5117,3025,5118,3037,5113,3044,5105,3049,5099,3055,5121,3054,5179,3054,5181,3044,5187,3037,5135,3037,5126,3036,5130,3021xe" filled="true" fillcolor="#ffffff" stroked="false">
                <v:path arrowok="t"/>
                <v:fill type="solid"/>
              </v:shape>
              <v:shape style="position:absolute;left:5099;top:2966;width:104;height:95" coordorigin="5099,2966" coordsize="104,95" path="m5154,2966l5152,2971,5151,2979,5153,2989,5153,3022,5149,3034,5135,3037,5187,3037,5191,3032,5178,3032,5165,3031,5166,3017,5164,3004,5162,2993,5159,2983,5160,2976,5160,2971,5159,2968,5156,2967,5154,2966xe" filled="true" fillcolor="#ffffff" stroked="false">
                <v:path arrowok="t"/>
                <v:fill type="solid"/>
              </v:shape>
              <v:shape style="position:absolute;left:5099;top:2966;width:104;height:95" coordorigin="5099,2966" coordsize="104,95" path="m5201,3019l5194,3023,5187,3028,5178,3032,5191,3032,5193,3029,5203,3019,5201,3019xe" filled="true" fillcolor="#ffffff" stroked="false">
                <v:path arrowok="t"/>
                <v:fill type="solid"/>
              </v:shape>
            </v:group>
            <v:group style="position:absolute;left:4134;top:2632;width:714;height:640" coordorigin="4134,2632" coordsize="714,640">
              <v:shape style="position:absolute;left:4134;top:2632;width:714;height:640" coordorigin="4134,2632" coordsize="714,640" path="m4433,2645l4418,2651,4403,2657,4388,2663,4374,2669,4374,2670,4375,2671,4376,2672,4361,2678,4346,2683,4330,2689,4267,2732,4222,2778,4184,2834,4155,2896,4138,2962,4134,3029,4147,3094,4179,3156,4264,3231,4374,3267,4435,3271,4498,3267,4560,3256,4607,3240,4429,3240,4371,3234,4267,3196,4193,3123,4161,3013,4165,2957,4202,2855,4260,2777,4336,2721,4388,2714,4412,2714,4412,2708,4420,2704,4444,2704,4448,2702,4444,2688,4440,2674,4436,2659,4433,2645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645,2684l4550,2684,4553,2684,4555,2685,4623,2700,4688,2730,4746,2774,4790,2830,4818,2896,4824,2971,4813,3026,4755,3120,4663,3188,4608,3212,4549,3229,4489,3239,4429,3240,4607,3240,4677,3210,4728,3176,4809,3091,4848,2984,4848,2923,4831,2851,4797,2792,4750,2744,4691,2705,4645,2684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412,2714l4388,2714,4382,2721,4372,2725,4363,2729,4358,2738,4361,2751,4368,2761,4376,2770,4382,2780,4413,2766,4444,2755,4479,2750,4529,2750,4536,2746,4537,2745,4391,2745,4401,2738,4412,2726,4412,2714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529,2750l4479,2750,4520,2756,4529,2750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601,2666l4496,2666,4497,2666,4488,2682,4482,2703,4490,2720,4466,2726,4441,2731,4416,2736,4394,2744,4391,2745,4537,2745,4545,2731,4553,2713,4561,2696,4561,2693,4516,2693,4514,2684,4525,2683,4644,2683,4624,2674,4601,2666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444,2704l4420,2704,4429,2706,4438,2707,4444,2704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547,2684l4535,2688,4524,2693,4516,2693,4561,2693,4561,2690,4558,2686,4555,2685,4553,2685,4547,2684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463,2632l4450,2637,4441,2641,4445,2654,4450,2666,4455,2678,4460,2690,4475,2690,4482,2682,4487,2672,4496,2666,4601,2666,4550,2648,4472,2648,4468,2643,4465,2637,4463,2632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644,2683l4525,2683,4536,2684,4547,2684,4550,2684,4645,2684,4644,2683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502,2634l4491,2637,4481,2641,4472,2648,4550,2648,4553,2646,4540,2644,4528,2641,4515,2637,4502,2634xe" filled="true" fillcolor="#231f20" stroked="false">
                <v:path arrowok="t"/>
                <v:fill type="solid"/>
              </v:shape>
            </v:group>
            <v:group style="position:absolute;left:4765;top:2961;width:676;height:603" coordorigin="4765,2961" coordsize="676,603">
              <v:shape style="position:absolute;left:4765;top:2961;width:676;height:603" coordorigin="4765,2961" coordsize="676,603" path="m5057,2983l4962,3014,4893,3055,4836,3105,4794,3164,4769,3233,4765,3312,4779,3375,4811,3429,4856,3475,4912,3511,4976,3539,5046,3556,5117,3564,5187,3561,5253,3549,5274,3541,5154,3541,5081,3537,5008,3522,4941,3497,4881,3461,4834,3415,4802,3361,4789,3300,4798,3224,4828,3156,4877,3098,4938,3053,5010,3026,5087,3019,5153,3019,5153,2989,5153,2986,5081,2986,5070,2985,5057,2983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295,3049l5255,3049,5314,3087,5362,3141,5395,3206,5413,3276,5412,3348,5390,3415,5344,3473,5289,3509,5225,3531,5154,3541,5274,3541,5362,3491,5411,3426,5440,3341,5438,3246,5412,3171,5368,3111,5313,3062,5295,3049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241,3078l5110,3078,5145,3083,5179,3093,5213,3102,5226,3092,5239,3081,5241,3078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063,3030l5057,3037,5058,3051,5061,3063,5065,3074,5069,3084,5110,3078,5241,3078,5249,3067,5251,3061,5177,3061,5159,3057,5141,3055,5132,3055,5099,3055,5105,3049,5113,3044,5118,3037,5118,3031,5075,3031,5063,3030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255,3019l5201,3019,5203,3019,5193,3029,5181,3044,5177,3061,5251,3061,5254,3049,5234,3049,5228,3049,5213,3049,5218,3039,5227,3037,5280,3037,5255,3019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121,3054l5099,3055,5132,3055,5121,3054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280,3037l5227,3037,5238,3040,5249,3043,5244,3049,5234,3049,5254,3049,5255,3049,5295,3049,5280,3037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223,3048l5213,3049,5228,3049,5223,3048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153,3021l5130,3021,5126,3036,5135,3037,5149,3034,5153,3022,5153,3021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159,2968l5160,2971,5160,2976,5159,2983,5162,2993,5164,3004,5165,3014,5166,3019,5165,3031,5178,3032,5187,3028,5194,3023,5201,3019,5255,3019,5263,3016,5272,3014,5282,3013,5267,3008,5252,3002,5238,2997,5223,2991,5210,2991,5185,2976,5176,2973,5168,2970,5159,2968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153,3019l5087,3019,5086,3030,5075,3031,5118,3031,5117,3025,5130,3021,5153,3021,5153,3019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223,2990l5210,2991,5223,2991,5223,2990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111,2961l5099,2962,5087,2964,5087,2964,5091,2968,5094,2974,5093,2983,5081,2986,5153,2986,5151,2979,5152,2971,5154,2966,5148,2965,5123,2965,5123,2964,5122,2963,5122,2962,5111,2961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125,2962l5123,2965,5148,2965,5144,2964,5134,2962,5125,2962xe" filled="true" fillcolor="#231f20" stroked="false">
                <v:path arrowok="t"/>
                <v:fill type="solid"/>
              </v:shape>
              <v:shape style="position:absolute;left:6724;top:317;width:1615;height:3360" type="#_x0000_t75" stroked="false">
                <v:imagedata r:id="rId57" o:title=""/>
              </v:shape>
              <v:shape style="position:absolute;left:9300;top:1841;width:880;height:1816" type="#_x0000_t75" stroked="false">
                <v:imagedata r:id="rId58" o:title=""/>
              </v:shape>
            </v:group>
            <v:group style="position:absolute;left:1276;top:3669;width:9353;height:2" coordorigin="1276,3669" coordsize="9353,2">
              <v:shape style="position:absolute;left:1276;top:3669;width:9353;height:2" coordorigin="1276,3669" coordsize="9353,0" path="m1276,3669l10629,3669e" filled="false" stroked="true" strokeweight="0pt" strokecolor="#ffffff">
                <v:path arrowok="t"/>
              </v:shape>
            </v:group>
            <v:group style="position:absolute;left:1276;top:3669;width:9353;height:2" coordorigin="1276,3669" coordsize="9353,2">
              <v:shape style="position:absolute;left:1276;top:3669;width:9353;height:2" coordorigin="1276,3669" coordsize="9353,0" path="m1276,3669l10629,3669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pStyle w:val="BodyText"/>
        <w:tabs>
          <w:tab w:pos="3824" w:val="left" w:leader="none"/>
          <w:tab w:pos="6384" w:val="left" w:leader="none"/>
          <w:tab w:pos="8595" w:val="left" w:leader="none"/>
        </w:tabs>
        <w:spacing w:line="240" w:lineRule="auto" w:before="49"/>
        <w:ind w:left="1518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Carla</w:t>
        <w:tab/>
        <w:t>Paulo</w:t>
        <w:tab/>
        <w:t>Marisa</w:t>
        <w:tab/>
        <w:t>José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Qual foi a criança que comprou o maior pote de</w:t>
      </w:r>
      <w:r>
        <w:rPr>
          <w:color w:val="231F20"/>
          <w:spacing w:val="-2"/>
        </w:rPr>
        <w:t> </w:t>
      </w:r>
      <w:r>
        <w:rPr>
          <w:color w:val="231F20"/>
        </w:rPr>
        <w:t>iogurte?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7.154841pt;width:24.55pt;height:24.55pt;mso-position-horizontal-relative:page;mso-position-vertical-relative:paragraph;z-index:1912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Carla.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78pt;width:24.55pt;height:24.55pt;mso-position-horizontal-relative:page;mso-position-vertical-relative:paragraph;z-index:193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 w:hAnsi="Arial"/>
          <w:color w:val="231F20"/>
        </w:rPr>
        <w:t>José.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67pt;width:24.55pt;height:24.55pt;mso-position-horizontal-relative:page;mso-position-vertical-relative:paragraph;z-index:196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Marisa.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49pt;width:24.55pt;height:24.55pt;mso-position-horizontal-relative:page;mso-position-vertical-relative:paragraph;z-index:198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Paulo.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2056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M020432E4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Vinícius tem 7 cadernos e Rodrigo tem</w:t>
      </w:r>
      <w:r>
        <w:rPr>
          <w:color w:val="231F20"/>
          <w:spacing w:val="-7"/>
        </w:rPr>
        <w:t> </w:t>
      </w:r>
      <w:r>
        <w:rPr>
          <w:color w:val="231F20"/>
        </w:rPr>
        <w:t>5.</w:t>
      </w:r>
      <w:r>
        <w:rPr/>
      </w:r>
    </w:p>
    <w:p>
      <w:pPr>
        <w:pStyle w:val="BodyText"/>
        <w:spacing w:line="240" w:lineRule="auto" w:before="78"/>
        <w:ind w:left="110" w:right="0"/>
        <w:jc w:val="left"/>
      </w:pPr>
      <w:r>
        <w:rPr>
          <w:color w:val="231F20"/>
        </w:rPr>
        <w:t>Quantos cadernos Vinícius tem a mais que</w:t>
      </w:r>
      <w:r>
        <w:rPr>
          <w:color w:val="231F20"/>
          <w:spacing w:val="-7"/>
        </w:rPr>
        <w:t> </w:t>
      </w:r>
      <w:r>
        <w:rPr>
          <w:color w:val="231F20"/>
        </w:rPr>
        <w:t>Rodrigo?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7.154811pt;width:24.55pt;height:24.55pt;mso-position-horizontal-relative:page;mso-position-vertical-relative:paragraph;z-index:2080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47pt;width:24.55pt;height:24.55pt;mso-position-horizontal-relative:page;mso-position-vertical-relative:paragraph;z-index:210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212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w w:val="99"/>
        </w:rPr>
        <w:t>7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49pt;width:24.55pt;height:24.55pt;mso-position-horizontal-relative:page;mso-position-vertical-relative:paragraph;z-index:215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12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222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M032014E4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Observe abaixo a receita de bolo de chocolate que Jurema</w:t>
      </w:r>
      <w:r>
        <w:rPr>
          <w:color w:val="231F20"/>
          <w:spacing w:val="-2"/>
        </w:rPr>
        <w:t> </w:t>
      </w:r>
      <w:r>
        <w:rPr>
          <w:color w:val="231F20"/>
        </w:rPr>
        <w:t>tem.</w:t>
      </w:r>
      <w:r>
        <w:rPr/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33.701004pt;margin-top:11.033196pt;width:327.9pt;height:174.9pt;mso-position-horizontal-relative:page;mso-position-vertical-relative:paragraph;z-index:2272;mso-wrap-distance-left:0;mso-wrap-distance-right:0" coordorigin="2674,221" coordsize="6558,3498">
            <v:shape style="position:absolute;left:7361;top:901;width:153;height:141" type="#_x0000_t75" stroked="false">
              <v:imagedata r:id="rId59" o:title=""/>
            </v:shape>
            <v:group style="position:absolute;left:7418;top:1022;width:682;height:139" coordorigin="7418,1022" coordsize="682,139">
              <v:shape style="position:absolute;left:7418;top:1022;width:682;height:139" coordorigin="7418,1022" coordsize="682,139" path="m7782,1126l7720,1126,7760,1136,7790,1161,7784,1148,7780,1137,7780,1128,7782,1126xe" filled="true" fillcolor="#231f20" stroked="false">
                <v:path arrowok="t"/>
                <v:fill type="solid"/>
              </v:shape>
              <v:shape style="position:absolute;left:7418;top:1022;width:682;height:139" coordorigin="7418,1022" coordsize="682,139" path="m7418,1027l7468,1064,7530,1087,7601,1102,7676,1113,7667,1122,7655,1129,7645,1136,7638,1146,7676,1129,7720,1126,7782,1126,7790,1118,7766,1118,7748,1112,7727,1110,7705,1108,7685,1104,7686,1099,7661,1099,7592,1090,7529,1074,7472,1052,7418,1027xe" filled="true" fillcolor="#231f20" stroked="false">
                <v:path arrowok="t"/>
                <v:fill type="solid"/>
              </v:shape>
              <v:shape style="position:absolute;left:7418;top:1022;width:682;height:139" coordorigin="7418,1022" coordsize="682,139" path="m7775,1039l7724,1039,7761,1049,7782,1077,7766,1118,7790,1118,7848,1123,7911,1123,7975,1122,8099,1122,8090,1118,8054,1118,8038,1118,7975,1118,7913,1117,7853,1114,7794,1055,7775,1039xe" filled="true" fillcolor="#231f20" stroked="false">
                <v:path arrowok="t"/>
                <v:fill type="solid"/>
              </v:shape>
              <v:shape style="position:absolute;left:7418;top:1022;width:682;height:139" coordorigin="7418,1022" coordsize="682,139" path="m8099,1122l7975,1122,8038,1123,8100,1123,8099,1122xe" filled="true" fillcolor="#231f20" stroked="false">
                <v:path arrowok="t"/>
                <v:fill type="solid"/>
              </v:shape>
              <v:shape style="position:absolute;left:7418;top:1022;width:682;height:139" coordorigin="7418,1022" coordsize="682,139" path="m8072,1117l8054,1118,8090,1118,8088,1118,8072,1117xe" filled="true" fillcolor="#231f20" stroked="false">
                <v:path arrowok="t"/>
                <v:fill type="solid"/>
              </v:shape>
              <v:shape style="position:absolute;left:7418;top:1022;width:682;height:139" coordorigin="7418,1022" coordsize="682,139" path="m7713,1022l7673,1046,7661,1099,7686,1099,7691,1054,7724,1039,7775,1039,7760,1026,7713,1022xe" filled="true" fillcolor="#231f20" stroked="false">
                <v:path arrowok="t"/>
                <v:fill type="solid"/>
              </v:shape>
            </v:group>
            <v:group style="position:absolute;left:7685;top:1039;width:97;height:80" coordorigin="7685,1039" coordsize="97,80">
              <v:shape style="position:absolute;left:7685;top:1039;width:97;height:80" coordorigin="7685,1039" coordsize="97,80" path="m7724,1039l7691,1054,7685,1104,7705,1108,7727,1110,7748,1112,7766,1118,7782,1077,7761,1049,7724,1039xe" filled="true" fillcolor="#ffffff" stroked="false">
                <v:path arrowok="t"/>
                <v:fill type="solid"/>
              </v:shape>
              <v:shape style="position:absolute;left:8176;top:1035;width:153;height:145" type="#_x0000_t75" stroked="false">
                <v:imagedata r:id="rId60" o:title=""/>
              </v:shape>
            </v:group>
            <v:group style="position:absolute;left:7208;top:1074;width:1474;height:697" coordorigin="7208,1074" coordsize="1474,697">
              <v:shape style="position:absolute;left:7208;top:1074;width:1474;height:697" coordorigin="7208,1074" coordsize="1474,697" path="m8552,1723l7847,1723,7901,1728,7954,1743,8009,1761,8067,1771,8130,1769,8182,1758,8231,1744,8286,1733,8344,1731,8540,1731,8551,1725,8552,1723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571,1699l7421,1699,7475,1699,7545,1714,7611,1736,7679,1752,7757,1752,7779,1746,7802,1737,7824,1728,7847,1723,8552,1723,8567,1705,8571,1699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540,1731l8344,1731,8465,1739,8529,1738,8540,1731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7228,1585l7223,1619,7236,1644,7255,1667,7270,1690,7317,1702,7367,1702,7421,1699,8571,1699,8574,1695,7738,1695,7573,1686,7495,1680,7421,1669,7354,1651,7294,1623,7264,1596,7249,1586,7228,1585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7280,1464l7275,1471,7275,1501,7273,1526,7270,1552,7270,1580,7328,1619,7399,1646,7478,1663,7564,1675,7651,1684,7738,1695,8574,1695,8576,1692,8388,1692,8357,1689,8329,1680,8426,1679,8511,1664,8581,1635,8628,1595,8043,1595,7874,1590,7790,1587,7707,1582,7626,1574,7549,1563,7476,1549,7408,1530,7347,1506,7294,1475,7292,1472,7286,1467,7280,1464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653,1599l8568,1660,8511,1680,8448,1690,8388,1692,8576,1692,8582,1683,8601,1666,8620,1658,8641,1654,8662,1649,8682,1638,8678,1624,8671,1615,8662,1607,8653,1599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7276,1337l7270,1342,7270,1423,7316,1468,7375,1501,7445,1525,7524,1543,7609,1556,7697,1567,7786,1573,7874,1579,7960,1585,8043,1595,8628,1595,8634,1590,8628,1534,8630,1475,8630,1471,8257,1471,8220,1452,8208,1436,7722,1436,7689,1410,7678,1394,7471,1394,7437,1374,7423,1351,7313,1351,7295,1350,7284,1342,7276,1337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405,1337l8368,1361,8337,1407,8302,1451,8257,1471,8630,1471,8632,1428,8558,1428,8514,1415,8477,1382,8441,1350,8405,1337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368,1337l8129,1337,8170,1357,8198,1396,8224,1435,8262,1452,8301,1430,8331,1385,8363,1339,8368,1337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054,1404l7762,1404,7722,1436,8208,1436,8187,1409,8052,1409,8054,1404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629,1361l8612,1394,8595,1414,8577,1424,8558,1428,8632,1428,8633,1415,8633,1414,8629,1361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410,1318l7638,1318,7662,1336,7679,1366,7694,1395,7714,1409,7727,1415,7742,1411,7755,1404,7762,1404,8054,1404,8064,1382,8080,1358,8102,1342,8129,1337,8368,1337,8410,1318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124,1356l8102,1361,8085,1374,8069,1392,8052,1409,8187,1409,8161,1375,8124,1356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627,1318l8410,1318,8452,1334,8486,1369,8521,1401,8567,1409,8600,1386,8621,1341,8627,1318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7628,1337l7587,1342,7513,1388,7471,1394,7678,1394,7659,1365,7628,1337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639,1270l7361,1270,7399,1283,7422,1317,7445,1355,7480,1375,7520,1367,7558,1343,7595,1321,7638,1318,8627,1318,8635,1285,8639,1270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7361,1289l7347,1304,7339,1323,7331,1341,7313,1351,7423,1351,7416,1341,7396,1308,7361,1289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7215,1108l7208,1113,7217,1141,7230,1170,7244,1198,7256,1227,7264,1260,7272,1291,7285,1318,7309,1337,7320,1322,7328,1300,7340,1281,7361,1270,8639,1270,8639,1268,7895,1268,7808,1266,7723,1260,7640,1251,7560,1239,7484,1223,7413,1203,7347,1179,7286,1151,7232,1118,7229,1114,7222,1110,7215,1108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676,1074l8672,1075,8630,1120,8571,1158,8500,1189,8420,1215,8333,1235,8244,1250,8156,1260,8071,1266,7983,1268,7895,1268,8639,1268,8648,1227,8660,1190,8671,1155,8678,1120,8678,1113,8677,1080,8677,1077,8676,1074xe" filled="true" fillcolor="#ffffff" stroked="false">
                <v:path arrowok="t"/>
                <v:fill type="solid"/>
              </v:shape>
            </v:group>
            <v:group style="position:absolute;left:6965;top:1390;width:1989;height:432" coordorigin="6965,1390" coordsize="1989,432">
              <v:shape style="position:absolute;left:6965;top:1390;width:1989;height:432" coordorigin="6965,1390" coordsize="1989,432" path="m7251,1394l7164,1419,7080,1452,7007,1496,6965,1566,6982,1614,7081,1682,7137,1704,7199,1726,7266,1745,7336,1762,7410,1777,7486,1789,7565,1800,7645,1808,7727,1815,7811,1819,7894,1821,7978,1821,8062,1820,8145,1816,8227,1811,8307,1804,8385,1794,8415,1790,8087,1790,8051,1786,8016,1780,7981,1771,7747,1771,7669,1767,7590,1747,7510,1724,7470,1719,7342,1719,7304,1718,7270,1709,7240,1683,7214,1643,7205,1601,7223,1571,7231,1569,7242,1567,7251,1564,7256,1556,7256,1515,7256,1480,7257,1470,7256,1434,7256,1431,7251,1394xe" filled="true" fillcolor="#ffffff" stroked="false">
                <v:path arrowok="t"/>
                <v:fill type="solid"/>
              </v:shape>
              <v:shape style="position:absolute;left:6965;top:1390;width:1989;height:432" coordorigin="6965,1390" coordsize="1989,432" path="m8310,1747l8260,1755,8212,1769,8166,1782,8124,1790,8087,1790,8415,1790,8461,1784,8534,1771,8593,1760,8603,1758,8480,1758,8425,1754,8367,1749,8310,1747xe" filled="true" fillcolor="#ffffff" stroked="false">
                <v:path arrowok="t"/>
                <v:fill type="solid"/>
              </v:shape>
              <v:shape style="position:absolute;left:6965;top:1390;width:1989;height:432" coordorigin="6965,1390" coordsize="1989,432" path="m7843,1742l7818,1747,7773,1765,7747,1771,7981,1771,7913,1751,7878,1744,7843,1742xe" filled="true" fillcolor="#ffffff" stroked="false">
                <v:path arrowok="t"/>
                <v:fill type="solid"/>
              </v:shape>
              <v:shape style="position:absolute;left:6965;top:1390;width:1989;height:432" coordorigin="6965,1390" coordsize="1989,432" path="m8653,1390l8651,1434,8646,1480,8643,1525,8648,1566,8662,1586,8680,1601,8696,1616,8664,1667,8610,1680,8596,1701,8577,1722,8554,1740,8529,1752,8480,1758,8603,1758,8719,1730,8782,1709,8892,1653,8953,1566,8942,1529,8874,1472,8786,1431,8694,1401,8653,1390xe" filled="true" fillcolor="#ffffff" stroked="false">
                <v:path arrowok="t"/>
                <v:fill type="solid"/>
              </v:shape>
              <v:shape style="position:absolute;left:6965;top:1390;width:1989;height:432" coordorigin="6965,1390" coordsize="1989,432" path="m7428,1714l7384,1716,7342,1719,7470,1719,7428,1714xe" filled="true" fillcolor="#ffffff" stroked="false">
                <v:path arrowok="t"/>
                <v:fill type="solid"/>
              </v:shape>
            </v:group>
            <v:group style="position:absolute;left:7800;top:857;width:714;height:242" coordorigin="7800,857" coordsize="714,242">
              <v:shape style="position:absolute;left:7800;top:857;width:714;height:242" coordorigin="7800,857" coordsize="714,242" path="m8354,1089l8325,1089,8329,1094,8336,1099,8344,1099,8352,1096,8387,1089,8353,1089,8354,1089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8488,984l8472,984,8483,993,8493,1002,8501,1013,8505,1027,8471,1056,8439,1069,8402,1077,8353,1089,8387,1089,8430,1081,8489,1053,8514,1015,8488,984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8435,984l8384,984,8426,994,8458,1018,8454,1006,8458,999,8465,992,8468,989,8443,989,8435,984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8217,922l8009,922,8165,927,8238,931,8323,944,8339,947,8351,954,8353,970,8339,979,8322,988,8308,998,8305,1008,8341,988,8384,984,8435,984,8427,979,8409,971,8389,965,8367,961,8373,937,8348,937,8266,927,8217,922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7993,966l7937,966,7980,977,8009,1003,7995,980,7993,966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7893,914l7861,914,7876,918,7880,927,7878,940,7878,952,7885,961,7876,967,7867,973,7858,980,7852,989,7890,971,7937,966,7993,966,7993,964,7995,956,7976,956,7958,951,7956,951,7900,951,7893,914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8457,902l8413,902,8448,917,8465,949,8443,989,8468,989,8472,984,8488,984,8477,970,8473,912,8457,902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7989,881l7960,881,7987,905,7976,956,7995,956,7999,947,8009,922,8217,922,8182,919,8094,915,8005,913,7989,881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7920,947l7900,951,7956,951,7939,948,7920,947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8430,885l8378,892,8348,937,8373,937,8379,914,8379,913,8413,902,8457,902,8430,885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7832,912l7814,913,7800,918,7820,920,7842,916,7861,914,7893,914,7893,913,7853,913,7832,912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7939,857l7894,873,7871,913,7853,913,7893,913,7891,905,7920,881,7960,881,7989,881,7984,870,7939,857xe" filled="true" fillcolor="#231f20" stroked="false">
                <v:path arrowok="t"/>
                <v:fill type="solid"/>
              </v:shape>
            </v:group>
            <v:group style="position:absolute;left:6975;top:1307;width:2003;height:601" coordorigin="6975,1307" coordsize="2003,601">
              <v:shape style="position:absolute;left:6975;top:1307;width:2003;height:601" coordorigin="6975,1307" coordsize="2003,601" path="m6975,1638l7021,1684,7074,1724,7134,1759,7200,1789,7272,1815,7347,1837,7427,1855,7509,1871,7584,1883,7662,1892,7745,1900,7829,1905,7915,1907,8001,1907,8086,1904,8170,1899,8254,1892,8337,1883,8419,1872,8498,1857,8575,1839,8597,1833,7990,1833,7897,1832,7804,1830,7713,1826,7623,1820,7536,1812,7452,1801,7371,1788,7293,1772,7220,1752,7151,1729,7086,1703,7028,1672,6975,1638xe" filled="true" fillcolor="#ffffff" stroked="false">
                <v:path arrowok="t"/>
                <v:fill type="solid"/>
              </v:shape>
              <v:shape style="position:absolute;left:6975;top:1307;width:2003;height:601" coordorigin="6975,1307" coordsize="2003,601" path="m8665,1307l8658,1313,8655,1324,8653,1337,8653,1351,8653,1366,8719,1390,8790,1413,8858,1441,8915,1475,8967,1540,8972,1566,8955,1618,8910,1663,8852,1698,8796,1723,8726,1748,8653,1768,8576,1785,8497,1799,8415,1811,8332,1819,8248,1826,8162,1830,8076,1832,7990,1833,8597,1833,8718,1794,8783,1765,8844,1733,8934,1659,8977,1556,8957,1487,8909,1429,8843,1384,8771,1348,8705,1323,8691,1316,8677,1309,8665,1307xe" filled="true" fillcolor="#ffffff" stroked="false">
                <v:path arrowok="t"/>
                <v:fill type="solid"/>
              </v:shape>
              <v:shape style="position:absolute;left:6956;top:1313;width:296;height:210" type="#_x0000_t75" stroked="false">
                <v:imagedata r:id="rId61" o:title=""/>
              </v:shape>
            </v:group>
            <v:group style="position:absolute;left:6932;top:795;width:2060;height:1132" coordorigin="6932,795" coordsize="2060,1132">
              <v:shape style="position:absolute;left:6932;top:795;width:2060;height:1132" coordorigin="6932,795" coordsize="2060,1132" path="m7982,795l7899,795,7816,799,7734,805,7654,813,7576,825,7502,839,7433,857,7353,881,7274,915,7212,959,7180,1013,7177,1047,7181,1079,7187,1107,7194,1133,7209,1171,7227,1209,7241,1249,7247,1295,7195,1313,7146,1335,7051,1391,6971,1459,6932,1561,6947,1621,6983,1675,7032,1719,7085,1753,7143,1783,7206,1811,7273,1835,7345,1857,7420,1875,7499,1891,7580,1905,7662,1915,7747,1921,7832,1925,7918,1927,8004,1927,8090,1925,8175,1919,8258,1911,8291,1907,7915,1907,7829,1905,7745,1901,7662,1893,7584,1883,7509,1871,7427,1855,7347,1837,7272,1815,7200,1789,7134,1759,7074,1725,7021,1685,6975,1639,7009,1639,6982,1615,6965,1567,6978,1529,6983,1523,6961,1523,6995,1459,7046,1411,7107,1373,7175,1341,7247,1313,7282,1313,7271,1291,7264,1261,7256,1229,7244,1199,7230,1171,7217,1143,7208,1113,7215,1109,7245,1109,7223,1093,7199,1037,7223,975,7284,929,7362,897,7433,875,7517,855,7558,849,7599,841,7645,835,7785,823,7853,819,7925,817,8241,817,8228,815,8148,805,8065,799,7982,795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713,1307l8665,1307,8677,1311,8705,1323,8771,1349,8843,1385,8909,1431,8957,1487,8977,1557,8966,1611,8891,1701,8783,1767,8718,1795,8648,1819,8575,1841,8419,1873,8254,1893,8170,1901,8086,1905,8001,1907,8291,1907,8419,1889,8495,1875,8567,1857,8632,1839,8696,1817,8759,1793,8820,1763,8888,1723,8947,1673,8986,1609,8992,1529,8966,1465,8918,1415,8855,1373,8785,1339,8717,1309,8713,1307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009,1639l6975,1639,7028,1673,7086,1703,7151,1729,7220,1753,7293,1773,7371,1789,7536,1813,7623,1821,7713,1827,7804,1831,7897,1833,8076,1833,8162,1831,8248,1827,8304,1823,7978,1823,7811,1819,7727,1815,7645,1809,7565,1801,7486,1791,7336,1763,7266,1745,7199,1727,7137,1705,7025,1653,7009,1639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719,1391l8653,1391,8694,1401,8739,1415,8834,1453,8913,1499,8953,1567,8936,1613,8836,1687,8719,1731,8655,1747,8593,1761,8534,1771,8461,1785,8307,1805,8145,1817,8062,1821,7978,1823,8304,1823,8497,1801,8576,1787,8653,1769,8726,1749,8796,1723,8852,1699,8910,1663,8955,1619,8972,1567,8967,1541,8915,1477,8858,1441,8790,1415,8719,1391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947,1743l7843,1743,7878,1745,7913,1751,7948,1761,7981,1771,8016,1781,8051,1787,8087,1791,8124,1791,8166,1783,8205,1771,8067,1771,8009,1761,7947,1743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545,1715l7428,1715,7510,1725,7590,1747,7669,1767,7747,1771,7773,1765,7807,1753,7679,1753,7611,1737,7545,1715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344,1731l8286,1733,8231,1745,8182,1759,8130,1769,8067,1771,8205,1771,8212,1769,8260,1755,8310,1747,8542,1747,8554,1741,8557,1739,8465,1739,8344,1731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542,1747l8310,1747,8367,1749,8425,1755,8480,1759,8529,1753,8542,1747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847,1723l7824,1729,7802,1737,7779,1747,7757,1753,7807,1753,7818,1749,7843,1743,7947,1743,7901,1729,7847,1723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680,1601l8653,1601,8662,1607,8671,1615,8678,1625,8682,1639,8662,1649,8641,1655,8620,1659,8601,1667,8582,1685,8567,1705,8551,1725,8529,1739,8557,1739,8577,1723,8596,1701,8610,1681,8638,1675,8664,1667,8685,1655,8701,1639,8696,1617,8680,1601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270,1395l7251,1395,7256,1433,7256,1453,7256,1481,7256,1499,7256,1535,7256,1557,7251,1565,7242,1569,7231,1569,7223,1571,7205,1601,7214,1643,7240,1683,7270,1709,7304,1719,7342,1719,7428,1715,7545,1715,7485,1703,7317,1703,7270,1691,7255,1667,7236,1645,7223,1619,7228,1585,7277,1585,7270,1581,7270,1553,7273,1523,7275,1503,7275,1471,7280,1465,7312,1465,7270,1423,7270,1395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421,1699l7367,1703,7485,1703,7475,1701,7421,1699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277,1585l7228,1585,7249,1587,7264,1597,7354,1651,7421,1669,7495,1681,7573,1687,7738,1695,7564,1675,7478,1663,7399,1647,7328,1619,7277,1585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653,1361l8629,1361,8632,1411,8632,1419,8630,1475,8628,1535,8634,1591,8581,1637,8511,1665,8426,1679,8329,1681,8357,1689,8388,1693,8419,1693,8511,1681,8568,1661,8653,1601,8680,1601,8662,1587,8648,1567,8643,1525,8646,1481,8651,1435,8653,1391,8719,1391,8653,1367,8653,1361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312,1465l7280,1465,7286,1467,7292,1473,7347,1507,7408,1531,7476,1549,7549,1565,7626,1575,7707,1583,7874,1591,8043,1595,7874,1579,7786,1575,7697,1567,7609,1557,7524,1543,7445,1525,7375,1501,7316,1469,7312,1465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282,1313l7247,1313,7251,1327,7252,1337,7252,1345,7251,1353,7251,1365,7251,1375,7176,1397,7101,1425,7033,1457,6980,1495,6974,1503,6968,1515,6961,1523,6983,1523,7007,1497,7044,1471,7123,1433,7206,1407,7251,1395,7270,1395,7270,1343,7276,1337,7309,1337,7284,1319,7282,1313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170,1357l8124,1357,8161,1375,8220,1453,8257,1471,8302,1453,8262,1453,8224,1435,8198,1397,8170,1357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410,1319l8363,1339,8331,1385,8301,1431,8262,1453,8302,1453,8337,1407,8368,1361,8405,1337,8454,1337,8452,1335,8410,1319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662,1337l7628,1337,7659,1365,7689,1411,7722,1437,7749,1415,7727,1415,7714,1409,7694,1395,7679,1367,7662,1337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454,1337l8405,1337,8441,1351,8477,1383,8514,1415,8558,1429,8577,1425,8595,1415,8600,1409,8567,1409,8521,1401,8486,1369,8454,1337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762,1405l7755,1405,7742,1411,7727,1415,7749,1415,7762,1405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129,1337l8102,1343,8080,1359,8064,1383,8052,1409,8069,1393,8085,1375,8102,1361,8124,1357,8170,1357,8129,1337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696,1075l8676,1075,8677,1077,8677,1081,8678,1121,8671,1155,8660,1191,8648,1229,8635,1285,8621,1341,8600,1387,8567,1409,8600,1409,8612,1395,8629,1361,8653,1361,8653,1337,8655,1325,8658,1313,8665,1307,8713,1307,8658,1281,8676,1209,8692,1139,8696,1075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404,1291l7361,1291,7396,1309,7416,1341,7437,1375,7471,1395,7513,1389,7536,1375,7480,1375,7445,1355,7422,1317,7404,1291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638,1319l7595,1321,7558,1345,7520,1367,7480,1375,7536,1375,7587,1343,7628,1337,7662,1337,7638,1319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361,1271l7340,1281,7328,1301,7320,1323,7309,1337,7276,1337,7284,1343,7295,1351,7313,1353,7331,1341,7339,1323,7347,1305,7361,1291,7404,1291,7399,1283,7361,1271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245,1109l7215,1109,7222,1111,7229,1115,7286,1151,7347,1179,7413,1203,7484,1223,7560,1239,7640,1251,7723,1261,7808,1267,7895,1269,7983,1269,8071,1267,8156,1261,8226,1253,7891,1253,7809,1249,7729,1243,7650,1235,7574,1223,7499,1209,7434,1193,7356,1169,7280,1135,7245,1109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241,817l7925,817,8078,821,8156,827,8234,835,8310,847,8444,877,8523,903,8595,937,8647,981,8667,1033,8647,1087,8592,1131,8519,1167,8439,1191,8367,1209,8292,1223,8214,1235,8134,1243,8054,1249,7891,1253,8226,1253,8333,1235,8420,1215,8500,1189,8571,1159,8630,1121,8672,1075,8696,1075,8677,995,8615,931,8520,885,8453,863,8381,843,8306,827,8241,817xe" filled="true" fillcolor="#231f20" stroked="false">
                <v:path arrowok="t"/>
                <v:fill type="solid"/>
              </v:shape>
              <v:shape style="position:absolute;left:2679;top:226;width:6548;height:3488" type="#_x0000_t202" filled="false" stroked="true" strokeweight=".5pt" strokecolor="#231f20">
                <v:textbox inset="0,0,0,0">
                  <w:txbxContent>
                    <w:p>
                      <w:pPr>
                        <w:spacing w:before="49"/>
                        <w:ind w:left="2039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8"/>
                        </w:rPr>
                        <w:t>Bolo de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8"/>
                        </w:rPr>
                        <w:t>Chocolate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before="108"/>
                        <w:ind w:left="10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Ingredientes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97" w:lineRule="auto" w:before="0"/>
                        <w:ind w:left="108" w:right="2949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3 xícaras de farinha de trigo 2 xícaras de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açúcar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  <w:p>
                      <w:pPr>
                        <w:spacing w:before="49"/>
                        <w:ind w:left="10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1 xícara 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leite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342" w:val="left" w:leader="none"/>
                        </w:tabs>
                        <w:spacing w:line="297" w:lineRule="auto" w:before="78"/>
                        <w:ind w:left="108" w:right="652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colheres de sopa cheias de chocolate em pó 1 colher de sopa de fermento em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pó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342" w:val="left" w:leader="none"/>
                        </w:tabs>
                        <w:spacing w:before="3"/>
                        <w:ind w:left="341" w:right="0" w:hanging="233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ovos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Quantos ovos são usados para preparar essa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receita?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.896156pt;width:24.55pt;height:24.55pt;mso-position-horizontal-relative:page;mso-position-vertical-relative:paragraph;z-index:2296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76pt;width:24.55pt;height:24.55pt;mso-position-horizontal-relative:page;mso-position-vertical-relative:paragraph;z-index:232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58pt;width:24.55pt;height:24.55pt;mso-position-horizontal-relative:page;mso-position-vertical-relative:paragraph;z-index:234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77pt;width:24.55pt;height:24.55pt;mso-position-horizontal-relative:page;mso-position-vertical-relative:paragraph;z-index:236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w w:val="99"/>
        </w:rPr>
        <w:t>7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244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Observe abaixo os adesivos que Ana comprou em uma</w:t>
      </w:r>
      <w:r>
        <w:rPr>
          <w:color w:val="231F20"/>
          <w:spacing w:val="-17"/>
        </w:rPr>
        <w:t> </w:t>
      </w:r>
      <w:r>
        <w:rPr>
          <w:color w:val="231F20"/>
        </w:rPr>
        <w:t>papelaria.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166.423996pt;margin-top:7.814196pt;width:48.85pt;height:48.85pt;mso-position-horizontal-relative:page;mso-position-vertical-relative:paragraph;z-index:2464;mso-wrap-distance-left:0;mso-wrap-distance-right:0" coordorigin="3328,156" coordsize="977,977">
            <v:group style="position:absolute;left:3337;top:165;width:959;height:959" coordorigin="3337,165" coordsize="959,959">
              <v:shape style="position:absolute;left:3337;top:165;width:959;height:959" coordorigin="3337,165" coordsize="959,959" path="m3337,645l3344,722,3362,796,3391,865,3430,928,3478,983,3534,1031,3597,1070,3665,1099,3739,1118,3817,1124,3894,1118,3968,1099,4037,1070,4100,1031,4156,983,4203,928,4242,865,4272,796,4290,722,4296,645,4290,567,4272,493,4242,424,4203,362,4156,306,4100,258,4037,219,3968,190,3894,172,3817,165,3739,172,3665,190,3597,219,3534,258,3478,306,3430,362,3391,424,3362,493,3344,567,3337,645xe" filled="false" stroked="true" strokeweight=".9pt" strokecolor="#231f20">
                <v:path arrowok="t"/>
              </v:shape>
              <v:shape style="position:absolute;left:3552;top:380;width:210;height:210" type="#_x0000_t75" stroked="false">
                <v:imagedata r:id="rId62" o:title=""/>
              </v:shape>
              <v:shape style="position:absolute;left:3872;top:380;width:210;height:210" type="#_x0000_t75" stroked="false">
                <v:imagedata r:id="rId62" o:title=""/>
              </v:shape>
            </v:group>
            <v:group style="position:absolute;left:3497;top:745;width:639;height:135" coordorigin="3497,745" coordsize="639,135">
              <v:shape style="position:absolute;left:3497;top:745;width:639;height:135" coordorigin="3497,745" coordsize="639,135" path="m3497,745l3550,793,3610,831,3676,857,3745,874,3817,879,3888,874,3958,857,4024,831,4084,793,4136,745,3497,745xe" filled="false" stroked="true" strokeweight=".9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19.813995pt;margin-top:7.814196pt;width:48.85pt;height:48.85pt;mso-position-horizontal-relative:page;mso-position-vertical-relative:paragraph;z-index:2488;mso-wrap-distance-left:0;mso-wrap-distance-right:0" coordorigin="4396,156" coordsize="977,977">
            <v:group style="position:absolute;left:4405;top:165;width:959;height:959" coordorigin="4405,165" coordsize="959,959">
              <v:shape style="position:absolute;left:4405;top:165;width:959;height:959" coordorigin="4405,165" coordsize="959,959" path="m4405,645l4412,722,4430,796,4459,865,4498,928,4546,983,4602,1031,4664,1070,4733,1099,4807,1118,4885,1124,4962,1118,5036,1099,5105,1070,5168,1031,5223,983,5271,928,5310,865,5339,796,5358,722,5364,645,5358,567,5339,493,5310,424,5271,362,5223,306,5168,258,5105,219,5036,190,4962,172,4885,165,4807,172,4733,190,4664,219,4602,258,4546,306,4498,362,4459,424,4430,493,4412,567,4405,645xe" filled="false" stroked="true" strokeweight=".9pt" strokecolor="#231f20">
                <v:path arrowok="t"/>
              </v:shape>
              <v:shape style="position:absolute;left:4620;top:380;width:210;height:210" type="#_x0000_t75" stroked="false">
                <v:imagedata r:id="rId62" o:title=""/>
              </v:shape>
              <v:shape style="position:absolute;left:4939;top:380;width:210;height:210" type="#_x0000_t75" stroked="false">
                <v:imagedata r:id="rId62" o:title=""/>
              </v:shape>
            </v:group>
            <v:group style="position:absolute;left:4565;top:745;width:639;height:135" coordorigin="4565,745" coordsize="639,135">
              <v:shape style="position:absolute;left:4565;top:745;width:639;height:135" coordorigin="4565,745" coordsize="639,135" path="m4565,745l4617,793,4677,831,4743,857,4813,874,4885,879,4956,874,5026,857,5092,831,5152,793,5204,745,4565,745xe" filled="false" stroked="true" strokeweight=".9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73.20401pt;margin-top:7.814196pt;width:48.85pt;height:48.85pt;mso-position-horizontal-relative:page;mso-position-vertical-relative:paragraph;z-index:2512;mso-wrap-distance-left:0;mso-wrap-distance-right:0" coordorigin="5464,156" coordsize="977,977">
            <v:group style="position:absolute;left:5473;top:165;width:959;height:959" coordorigin="5473,165" coordsize="959,959">
              <v:shape style="position:absolute;left:5473;top:165;width:959;height:959" coordorigin="5473,165" coordsize="959,959" path="m5473,645l5479,722,5498,796,5527,865,5566,928,5613,983,5669,1031,5732,1070,5801,1099,5875,1118,5952,1124,6030,1118,6104,1099,6173,1070,6235,1031,6291,983,6339,928,6378,865,6407,796,6425,722,6432,645,6425,567,6407,493,6378,424,6339,362,6291,306,6235,258,6173,219,6104,190,6030,172,5952,165,5875,172,5801,190,5732,219,5669,258,5613,306,5566,362,5527,424,5498,493,5479,567,5473,645xe" filled="false" stroked="true" strokeweight=".9pt" strokecolor="#231f20">
                <v:path arrowok="t"/>
              </v:shape>
              <v:shape style="position:absolute;left:5688;top:380;width:210;height:210" type="#_x0000_t75" stroked="false">
                <v:imagedata r:id="rId62" o:title=""/>
              </v:shape>
              <v:shape style="position:absolute;left:6007;top:380;width:210;height:210" type="#_x0000_t75" stroked="false">
                <v:imagedata r:id="rId62" o:title=""/>
              </v:shape>
            </v:group>
            <v:group style="position:absolute;left:5633;top:745;width:639;height:135" coordorigin="5633,745" coordsize="639,135">
              <v:shape style="position:absolute;left:5633;top:745;width:639;height:135" coordorigin="5633,745" coordsize="639,135" path="m5633,745l5685,793,5745,831,5811,857,5881,874,5952,879,6024,874,6094,857,6159,831,6219,793,6272,745,5633,745xe" filled="false" stroked="true" strokeweight=".9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26.592987pt;margin-top:7.814196pt;width:48.85pt;height:48.85pt;mso-position-horizontal-relative:page;mso-position-vertical-relative:paragraph;z-index:2536;mso-wrap-distance-left:0;mso-wrap-distance-right:0" coordorigin="6532,156" coordsize="977,977">
            <v:group style="position:absolute;left:6541;top:165;width:959;height:959" coordorigin="6541,165" coordsize="959,959">
              <v:shape style="position:absolute;left:6541;top:165;width:959;height:959" coordorigin="6541,165" coordsize="959,959" path="m6541,645l6547,722,6565,796,6594,865,6633,928,6681,983,6737,1031,6800,1070,6869,1099,6942,1118,7020,1124,7098,1118,7172,1099,7240,1070,7303,1031,7359,983,7407,928,7446,865,7475,796,7493,722,7499,645,7493,567,7475,493,7446,424,7407,362,7359,306,7303,258,7240,219,7172,190,7098,172,7020,165,6942,172,6869,190,6800,219,6737,258,6681,306,6633,362,6594,424,6565,493,6547,567,6541,645xe" filled="false" stroked="true" strokeweight=".9pt" strokecolor="#231f20">
                <v:path arrowok="t"/>
              </v:shape>
              <v:shape style="position:absolute;left:6756;top:380;width:210;height:210" type="#_x0000_t75" stroked="false">
                <v:imagedata r:id="rId62" o:title=""/>
              </v:shape>
              <v:shape style="position:absolute;left:7075;top:380;width:210;height:210" type="#_x0000_t75" stroked="false">
                <v:imagedata r:id="rId62" o:title=""/>
              </v:shape>
            </v:group>
            <v:group style="position:absolute;left:6701;top:745;width:639;height:135" coordorigin="6701,745" coordsize="639,135">
              <v:shape style="position:absolute;left:6701;top:745;width:639;height:135" coordorigin="6701,745" coordsize="639,135" path="m6701,745l6753,793,6813,831,6879,857,6949,874,7020,879,7092,874,7161,857,7227,831,7287,793,7340,745,6701,745xe" filled="false" stroked="true" strokeweight=".9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79.983002pt;margin-top:7.814196pt;width:48.85pt;height:48.85pt;mso-position-horizontal-relative:page;mso-position-vertical-relative:paragraph;z-index:2560;mso-wrap-distance-left:0;mso-wrap-distance-right:0" coordorigin="7600,156" coordsize="977,977">
            <v:group style="position:absolute;left:7609;top:165;width:959;height:959" coordorigin="7609,165" coordsize="959,959">
              <v:shape style="position:absolute;left:7609;top:165;width:959;height:959" coordorigin="7609,165" coordsize="959,959" path="m7609,645l7615,722,7633,796,7662,865,7701,928,7749,983,7805,1031,7868,1070,7936,1099,8010,1118,8088,1124,8166,1118,8239,1099,8308,1070,8371,1031,8427,983,8475,928,8514,865,8543,796,8561,722,8567,645,8561,567,8543,493,8514,424,8475,362,8427,306,8371,258,8308,219,8239,190,8166,172,8088,165,8010,172,7936,190,7868,219,7805,258,7749,306,7701,362,7662,424,7633,493,7615,567,7609,645xe" filled="false" stroked="true" strokeweight=".9pt" strokecolor="#231f20">
                <v:path arrowok="t"/>
              </v:shape>
              <v:shape style="position:absolute;left:7823;top:380;width:210;height:210" type="#_x0000_t75" stroked="false">
                <v:imagedata r:id="rId62" o:title=""/>
              </v:shape>
              <v:shape style="position:absolute;left:8143;top:380;width:210;height:210" type="#_x0000_t75" stroked="false">
                <v:imagedata r:id="rId62" o:title=""/>
              </v:shape>
            </v:group>
            <v:group style="position:absolute;left:7768;top:745;width:639;height:135" coordorigin="7768,745" coordsize="639,135">
              <v:shape style="position:absolute;left:7768;top:745;width:639;height:135" coordorigin="7768,745" coordsize="639,135" path="m7768,745l7821,793,7881,831,7947,857,8016,874,8088,879,8159,874,8229,857,8295,831,8355,793,8407,745,7768,745xe" filled="false" stroked="true" strokeweight=".9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6"/>
          <w:szCs w:val="6"/>
        </w:rPr>
      </w:pPr>
    </w:p>
    <w:p>
      <w:pPr>
        <w:spacing w:line="240" w:lineRule="auto"/>
        <w:ind w:left="3122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48.85pt;height:48.85pt;mso-position-horizontal-relative:char;mso-position-vertical-relative:line" coordorigin="0,0" coordsize="977,977">
            <v:group style="position:absolute;left:9;top:9;width:959;height:959" coordorigin="9,9" coordsize="959,959">
              <v:shape style="position:absolute;left:9;top:9;width:959;height:959" coordorigin="9,9" coordsize="959,959" path="m9,488l15,566,33,640,63,708,101,771,149,827,205,875,268,914,337,943,411,961,488,967,566,961,640,943,708,914,771,875,827,827,875,771,914,708,943,640,961,566,967,488,961,411,943,337,914,268,875,205,827,149,771,101,708,63,640,33,566,15,488,9,411,15,337,33,268,63,205,101,149,149,101,205,63,268,33,337,15,411,9,488xe" filled="false" stroked="true" strokeweight=".9pt" strokecolor="#231f20">
                <v:path arrowok="t"/>
              </v:shape>
              <v:shape style="position:absolute;left:224;top:224;width:210;height:210" type="#_x0000_t75" stroked="false">
                <v:imagedata r:id="rId62" o:title=""/>
              </v:shape>
              <v:shape style="position:absolute;left:543;top:224;width:210;height:210" type="#_x0000_t75" stroked="false">
                <v:imagedata r:id="rId62" o:title=""/>
              </v:shape>
            </v:group>
            <v:group style="position:absolute;left:169;top:588;width:639;height:135" coordorigin="169,588" coordsize="639,135">
              <v:shape style="position:absolute;left:169;top:588;width:639;height:135" coordorigin="169,588" coordsize="639,135" path="m169,588l221,637,281,674,347,701,417,717,488,723,560,717,629,701,695,674,755,637,808,588,169,588xe" filled="false" stroked="true" strokeweight=".9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25"/>
          <w:sz w:val="20"/>
        </w:rPr>
        <w:t> </w:t>
      </w:r>
      <w:r>
        <w:rPr>
          <w:rFonts w:ascii="Arial"/>
          <w:spacing w:val="25"/>
          <w:sz w:val="20"/>
        </w:rPr>
        <w:pict>
          <v:group style="width:48.85pt;height:48.85pt;mso-position-horizontal-relative:char;mso-position-vertical-relative:line" coordorigin="0,0" coordsize="977,977">
            <v:group style="position:absolute;left:9;top:9;width:959;height:959" coordorigin="9,9" coordsize="959,959">
              <v:shape style="position:absolute;left:9;top:9;width:959;height:959" coordorigin="9,9" coordsize="959,959" path="m9,488l15,566,33,640,63,708,101,771,149,827,205,875,268,914,337,943,411,961,488,967,566,961,640,943,708,914,771,875,827,827,875,771,914,708,943,640,961,566,967,488,961,411,943,337,914,268,875,205,827,149,771,101,708,63,640,33,566,15,488,9,411,15,337,33,268,63,205,101,149,149,101,205,63,268,33,337,15,411,9,488xe" filled="false" stroked="true" strokeweight=".9pt" strokecolor="#231f20">
                <v:path arrowok="t"/>
              </v:shape>
              <v:shape style="position:absolute;left:224;top:224;width:210;height:210" type="#_x0000_t75" stroked="false">
                <v:imagedata r:id="rId62" o:title=""/>
              </v:shape>
              <v:shape style="position:absolute;left:543;top:224;width:210;height:210" type="#_x0000_t75" stroked="false">
                <v:imagedata r:id="rId62" o:title=""/>
              </v:shape>
            </v:group>
            <v:group style="position:absolute;left:169;top:588;width:639;height:135" coordorigin="169,588" coordsize="639,135">
              <v:shape style="position:absolute;left:169;top:588;width:639;height:135" coordorigin="169,588" coordsize="639,135" path="m169,588l221,637,281,674,347,701,417,717,488,723,560,717,629,701,695,674,755,637,808,588,169,588xe" filled="false" stroked="true" strokeweight=".9pt" strokecolor="#231f20">
                <v:path arrowok="t"/>
              </v:shape>
            </v:group>
          </v:group>
        </w:pict>
      </w:r>
      <w:r>
        <w:rPr>
          <w:rFonts w:ascii="Arial"/>
          <w:spacing w:val="25"/>
          <w:sz w:val="20"/>
        </w:rPr>
      </w:r>
      <w:r>
        <w:rPr>
          <w:rFonts w:ascii="Times New Roman"/>
          <w:spacing w:val="25"/>
          <w:sz w:val="20"/>
        </w:rPr>
        <w:t> </w:t>
      </w:r>
      <w:r>
        <w:rPr>
          <w:rFonts w:ascii="Arial"/>
          <w:spacing w:val="25"/>
          <w:sz w:val="20"/>
        </w:rPr>
        <w:pict>
          <v:group style="width:48.85pt;height:48.85pt;mso-position-horizontal-relative:char;mso-position-vertical-relative:line" coordorigin="0,0" coordsize="977,977">
            <v:group style="position:absolute;left:9;top:9;width:959;height:959" coordorigin="9,9" coordsize="959,959">
              <v:shape style="position:absolute;left:9;top:9;width:959;height:959" coordorigin="9,9" coordsize="959,959" path="m9,488l15,566,33,640,63,708,101,771,149,827,205,875,268,914,337,943,411,961,488,967,566,961,640,943,708,914,771,875,827,827,875,771,914,708,943,640,961,566,967,488,961,411,943,337,914,268,875,205,827,149,771,101,708,63,640,33,566,15,488,9,411,15,337,33,268,63,205,101,149,149,101,205,63,268,33,337,15,411,9,488xe" filled="false" stroked="true" strokeweight=".9pt" strokecolor="#231f20">
                <v:path arrowok="t"/>
              </v:shape>
              <v:shape style="position:absolute;left:224;top:224;width:210;height:210" type="#_x0000_t75" stroked="false">
                <v:imagedata r:id="rId62" o:title=""/>
              </v:shape>
              <v:shape style="position:absolute;left:543;top:224;width:210;height:210" type="#_x0000_t75" stroked="false">
                <v:imagedata r:id="rId62" o:title=""/>
              </v:shape>
            </v:group>
            <v:group style="position:absolute;left:169;top:588;width:639;height:135" coordorigin="169,588" coordsize="639,135">
              <v:shape style="position:absolute;left:169;top:588;width:639;height:135" coordorigin="169,588" coordsize="639,135" path="m169,588l221,637,281,674,347,701,417,717,488,723,560,717,629,701,695,674,755,637,808,588,169,588xe" filled="false" stroked="true" strokeweight=".9pt" strokecolor="#231f20">
                <v:path arrowok="t"/>
              </v:shape>
            </v:group>
          </v:group>
        </w:pict>
      </w:r>
      <w:r>
        <w:rPr>
          <w:rFonts w:ascii="Arial"/>
          <w:spacing w:val="25"/>
          <w:sz w:val="20"/>
        </w:rPr>
      </w:r>
      <w:r>
        <w:rPr>
          <w:rFonts w:ascii="Times New Roman"/>
          <w:spacing w:val="25"/>
          <w:sz w:val="20"/>
        </w:rPr>
        <w:t> </w:t>
      </w:r>
      <w:r>
        <w:rPr>
          <w:rFonts w:ascii="Arial"/>
          <w:spacing w:val="25"/>
          <w:sz w:val="20"/>
        </w:rPr>
        <w:pict>
          <v:group style="width:48.85pt;height:48.85pt;mso-position-horizontal-relative:char;mso-position-vertical-relative:line" coordorigin="0,0" coordsize="977,977">
            <v:group style="position:absolute;left:9;top:9;width:959;height:959" coordorigin="9,9" coordsize="959,959">
              <v:shape style="position:absolute;left:9;top:9;width:959;height:959" coordorigin="9,9" coordsize="959,959" path="m9,488l15,566,33,640,63,708,101,771,149,827,205,875,268,914,337,943,411,961,488,967,566,961,640,943,708,914,771,875,827,827,875,771,914,708,943,640,961,566,967,488,961,411,943,337,914,268,875,205,827,149,771,101,708,63,640,33,566,15,488,9,411,15,337,33,268,63,205,101,149,149,101,205,63,268,33,337,15,411,9,488xe" filled="false" stroked="true" strokeweight=".9pt" strokecolor="#231f20">
                <v:path arrowok="t"/>
              </v:shape>
              <v:shape style="position:absolute;left:224;top:224;width:210;height:210" type="#_x0000_t75" stroked="false">
                <v:imagedata r:id="rId62" o:title=""/>
              </v:shape>
              <v:shape style="position:absolute;left:543;top:224;width:210;height:210" type="#_x0000_t75" stroked="false">
                <v:imagedata r:id="rId63" o:title=""/>
              </v:shape>
            </v:group>
            <v:group style="position:absolute;left:169;top:588;width:639;height:135" coordorigin="169,588" coordsize="639,135">
              <v:shape style="position:absolute;left:169;top:588;width:639;height:135" coordorigin="169,588" coordsize="639,135" path="m169,588l221,637,281,674,347,701,417,717,488,723,560,717,629,701,695,674,755,637,808,588,169,588xe" filled="false" stroked="true" strokeweight=".9pt" strokecolor="#231f20">
                <v:path arrowok="t"/>
              </v:shape>
            </v:group>
          </v:group>
        </w:pict>
      </w:r>
      <w:r>
        <w:rPr>
          <w:rFonts w:ascii="Arial"/>
          <w:spacing w:val="25"/>
          <w:sz w:val="20"/>
        </w:rPr>
      </w:r>
    </w:p>
    <w:p>
      <w:pPr>
        <w:pStyle w:val="BodyText"/>
        <w:spacing w:line="240" w:lineRule="auto" w:before="115"/>
        <w:ind w:left="110" w:right="0"/>
        <w:jc w:val="left"/>
      </w:pPr>
      <w:r>
        <w:rPr>
          <w:color w:val="231F20"/>
        </w:rPr>
        <w:t>Quantos adesivos Ana comprou, no total, nessa</w:t>
      </w:r>
      <w:r>
        <w:rPr>
          <w:color w:val="231F20"/>
          <w:spacing w:val="-18"/>
        </w:rPr>
        <w:t> </w:t>
      </w:r>
      <w:r>
        <w:rPr>
          <w:color w:val="231F20"/>
        </w:rPr>
        <w:t>papelaria?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.895138pt;width:24.55pt;height:24.55pt;mso-position-horizontal-relative:page;mso-position-vertical-relative:paragraph;z-index:2680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w w:val="99"/>
        </w:rPr>
        <w:t>5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57pt;width:24.55pt;height:24.55pt;mso-position-horizontal-relative:page;mso-position-vertical-relative:paragraph;z-index:270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7pt;width:24.55pt;height:24.55pt;mso-position-horizontal-relative:page;mso-position-vertical-relative:paragraph;z-index:272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59pt;width:24.55pt;height:24.55pt;mso-position-horizontal-relative:page;mso-position-vertical-relative:paragraph;z-index:275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10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282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Qual dos desenhos abaixo representa um</w:t>
      </w:r>
      <w:r>
        <w:rPr>
          <w:color w:val="231F20"/>
          <w:spacing w:val="-2"/>
        </w:rPr>
        <w:t> </w:t>
      </w:r>
      <w:r>
        <w:rPr>
          <w:color w:val="231F20"/>
        </w:rPr>
        <w:t>triângulo?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8.688999pt;margin-top:31.853172pt;width:24.55pt;height:24.55pt;mso-position-horizontal-relative:page;mso-position-vertical-relative:paragraph;z-index:2848;mso-wrap-distance-left:0;mso-wrap-distance-right:0" coordorigin="974,637" coordsize="491,491">
            <v:shape style="position:absolute;left:974;top:637;width:491;height:491" coordorigin="974,637" coordsize="491,491" path="m974,1127l1464,1127,1464,637,974,637,974,1127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514pt;margin-top:13.722173pt;width:63.15pt;height:60.1pt;mso-position-horizontal-relative:page;mso-position-vertical-relative:paragraph;z-index:2872;mso-wrap-distance-left:0;mso-wrap-distance-right:0" coordorigin="1670,274" coordsize="1263,1202">
            <v:group style="position:absolute;left:1677;top:281;width:1249;height:1188" coordorigin="1677,281" coordsize="1249,1188">
              <v:shape style="position:absolute;left:1677;top:281;width:1249;height:1188" coordorigin="1677,281" coordsize="1249,1188" path="m2301,281l1677,735,1916,1469,2687,1469,2926,735,2301,281xe" filled="true" fillcolor="#939598" stroked="false">
                <v:path arrowok="t"/>
                <v:fill type="solid"/>
              </v:shape>
            </v:group>
            <v:group style="position:absolute;left:1677;top:281;width:1249;height:1188" coordorigin="1677,281" coordsize="1249,1188">
              <v:shape style="position:absolute;left:1677;top:281;width:1249;height:1188" coordorigin="1677,281" coordsize="1249,1188" path="m2301,281l2613,508,2926,735,2806,1102,2687,1469,2301,1469,1916,1469,1796,1102,1677,735,1989,508,2301,281xe" filled="false" stroked="true" strokeweight=".7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8.688999pt;margin-top:96.42717pt;width:24.55pt;height:24.55pt;mso-position-horizontal-relative:page;mso-position-vertical-relative:paragraph;z-index:2896;mso-wrap-distance-left:0;mso-wrap-distance-right:0" coordorigin="974,1929" coordsize="491,491">
            <v:shape style="position:absolute;left:974;top:1929;width:491;height:491" coordorigin="974,1929" coordsize="491,491" path="m974,2419l1464,2419,1464,1929,974,1929,974,2419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4.009003pt;margin-top:83.496170pt;width:50.85pt;height:50.85pt;mso-position-horizontal-relative:page;mso-position-vertical-relative:paragraph;z-index:2920;mso-wrap-distance-left:0;mso-wrap-distance-right:0" coordorigin="1680,1670" coordsize="1017,1017">
            <v:group style="position:absolute;left:1687;top:1677;width:1003;height:1003" coordorigin="1687,1677" coordsize="1003,1003">
              <v:shape style="position:absolute;left:1687;top:1677;width:1003;height:1003" coordorigin="1687,1677" coordsize="1003,1003" path="m1687,1677l1687,2680,2690,2680,1687,1677xe" filled="true" fillcolor="#939598" stroked="false">
                <v:path arrowok="t"/>
                <v:fill type="solid"/>
              </v:shape>
            </v:group>
            <v:group style="position:absolute;left:1687;top:1677;width:1003;height:1003" coordorigin="1687,1677" coordsize="1003,1003">
              <v:shape style="position:absolute;left:1687;top:1677;width:1003;height:1003" coordorigin="1687,1677" coordsize="1003,1003" path="m1687,1677l2690,2680,1687,2680,1687,1677xe" filled="false" stroked="true" strokeweight=".7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8.688999pt;margin-top:164.626175pt;width:24.55pt;height:24.55pt;mso-position-horizontal-relative:page;mso-position-vertical-relative:paragraph;z-index:2944;mso-wrap-distance-left:0;mso-wrap-distance-right:0" coordorigin="974,3293" coordsize="491,491">
            <v:shape style="position:absolute;left:974;top:3293;width:491;height:491" coordorigin="974,3293" coordsize="491,491" path="m974,3783l1464,3783,1464,3293,974,3293,974,3783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4.008003pt;margin-top:143.821167pt;width:42.45pt;height:66.350pt;mso-position-horizontal-relative:page;mso-position-vertical-relative:paragraph;z-index:2968;mso-wrap-distance-left:0;mso-wrap-distance-right:0" coordorigin="1680,2876" coordsize="849,1327">
            <v:group style="position:absolute;left:1687;top:2883;width:835;height:1313" coordorigin="1687,2883" coordsize="835,1313">
              <v:shape style="position:absolute;left:1687;top:2883;width:835;height:1313" coordorigin="1687,2883" coordsize="835,1313" path="m2105,2883l1687,3540,2105,4196,2522,3540,2105,2883xe" filled="true" fillcolor="#939598" stroked="false">
                <v:path arrowok="t"/>
                <v:fill type="solid"/>
              </v:shape>
            </v:group>
            <v:group style="position:absolute;left:1687;top:2883;width:835;height:1313" coordorigin="1687,2883" coordsize="835,1313">
              <v:shape style="position:absolute;left:1687;top:2883;width:835;height:1313" coordorigin="1687,2883" coordsize="835,1313" path="m2105,2883l2313,3212,2522,3540,2313,3868,2105,4196,1896,3868,1687,3540,1896,3212,2105,2883xe" filled="false" stroked="true" strokeweight=".7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8.688999pt;margin-top:233.876175pt;width:24.55pt;height:24.55pt;mso-position-horizontal-relative:page;mso-position-vertical-relative:paragraph;z-index:2992;mso-wrap-distance-left:0;mso-wrap-distance-right:0" coordorigin="974,4678" coordsize="491,491">
            <v:shape style="position:absolute;left:974;top:4678;width:491;height:491" coordorigin="974,4678" coordsize="491,491" path="m974,5168l1464,5168,1464,4678,974,4678,974,5168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375999pt;margin-top:219.268173pt;width:54.2pt;height:54.2pt;mso-position-horizontal-relative:page;mso-position-vertical-relative:paragraph;z-index:3016;mso-wrap-distance-left:0;mso-wrap-distance-right:0" coordorigin="1668,4385" coordsize="1084,1084">
            <v:group style="position:absolute;left:1675;top:4393;width:1069;height:1069" coordorigin="1675,4393" coordsize="1069,1069">
              <v:shape style="position:absolute;left:1675;top:4393;width:1069;height:1069" coordorigin="1675,4393" coordsize="1069,1069" path="m1675,5462l2744,5462,2744,4393,1675,4393,1675,5462xe" filled="true" fillcolor="#939598" stroked="false">
                <v:path arrowok="t"/>
                <v:fill type="solid"/>
              </v:shape>
            </v:group>
            <v:group style="position:absolute;left:1675;top:4393;width:1069;height:1069" coordorigin="1675,4393" coordsize="1069,1069">
              <v:shape style="position:absolute;left:1675;top:4393;width:1069;height:1069" coordorigin="1675,4393" coordsize="1069,1069" path="m1675,4393l2744,4393,2744,5462,1675,5462,1675,4393xe" filled="false" stroked="true" strokeweight=".709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4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8"/>
        <w:rPr>
          <w:rFonts w:ascii="Arial" w:hAnsi="Arial" w:cs="Arial" w:eastAsia="Arial" w:hint="default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 w:hint="default"/>
          <w:sz w:val="11"/>
          <w:szCs w:val="11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308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M031966E4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as 18 moedas que Ronaldo distribuiu igualmente em dois</w:t>
      </w:r>
      <w:r>
        <w:rPr>
          <w:color w:val="231F20"/>
          <w:spacing w:val="-2"/>
        </w:rPr>
        <w:t> </w:t>
      </w:r>
      <w:r>
        <w:rPr>
          <w:color w:val="231F20"/>
        </w:rPr>
        <w:t>potes.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153.044998pt;margin-top:12.447196pt;width:44.55pt;height:44.55pt;mso-position-horizontal-relative:page;mso-position-vertical-relative:paragraph;z-index:3112;mso-wrap-distance-left:0;mso-wrap-distance-right:0" coordorigin="3061,249" coordsize="891,891">
            <v:group style="position:absolute;left:3067;top:255;width:879;height:879" coordorigin="3067,255" coordsize="879,879">
              <v:shape style="position:absolute;left:3067;top:255;width:879;height:879" coordorigin="3067,255" coordsize="879,879" path="m3506,255l3435,261,3367,277,3304,304,3247,340,3196,384,3152,435,3116,492,3089,555,3073,623,3067,694,3073,766,3089,833,3116,896,3152,954,3196,1005,3247,1049,3304,1085,3367,1111,3435,1128,3506,1134,3578,1128,3645,1111,3708,1085,3766,1049,3817,1005,3861,954,3897,896,3923,833,3940,766,3946,694,3940,623,3923,555,3897,492,3861,435,3817,384,3766,340,3708,304,3645,277,3578,261,3506,255xe" filled="true" fillcolor="#d1d3d4" stroked="false">
                <v:path arrowok="t"/>
                <v:fill type="solid"/>
              </v:shape>
            </v:group>
            <v:group style="position:absolute;left:3067;top:255;width:879;height:879" coordorigin="3067,255" coordsize="879,879">
              <v:shape style="position:absolute;left:3067;top:255;width:879;height:879" coordorigin="3067,255" coordsize="879,879" path="m3506,255l3578,261,3645,277,3708,304,3766,340,3817,384,3861,435,3897,492,3923,555,3940,623,3946,694,3940,766,3923,833,3897,896,3861,954,3817,1005,3766,1049,3708,1085,3645,1111,3578,1128,3506,1134,3435,1128,3367,1111,3304,1085,3247,1049,3196,1005,3152,954,3116,896,3089,833,3073,766,3067,694,3073,623,3089,555,3116,492,3152,435,3196,384,3247,340,3304,304,3367,277,3435,261,3506,255xe" filled="false" stroked="true" strokeweight=".425pt" strokecolor="#231f20">
                <v:path arrowok="t"/>
              </v:shape>
            </v:group>
            <v:group style="position:absolute;left:3270;top:638;width:220;height:428" coordorigin="3270,638" coordsize="220,428">
              <v:shape style="position:absolute;left:3270;top:638;width:220;height:428" coordorigin="3270,638" coordsize="220,428" path="m3270,1065l3490,638e" filled="false" stroked="true" strokeweight=".292pt" strokecolor="#6d6e71">
                <v:path arrowok="t"/>
              </v:shape>
            </v:group>
            <v:group style="position:absolute;left:3533;top:286;width:137;height:267" coordorigin="3533,286" coordsize="137,267">
              <v:shape style="position:absolute;left:3533;top:286;width:137;height:267" coordorigin="3533,286" coordsize="137,267" path="m3533,553l3670,286e" filled="false" stroked="true" strokeweight=".292pt" strokecolor="#6d6e71">
                <v:path arrowok="t"/>
              </v:shape>
            </v:group>
            <v:group style="position:absolute;left:3076;top:398;width:107;height:207" coordorigin="3076,398" coordsize="107,207">
              <v:shape style="position:absolute;left:3076;top:398;width:107;height:207" coordorigin="3076,398" coordsize="107,207" path="m3076,604l3182,398e" filled="false" stroked="true" strokeweight=".292pt" strokecolor="#6d6e71">
                <v:path arrowok="t"/>
              </v:shape>
            </v:group>
            <v:group style="position:absolute;left:3069;top:361;width:151;height:295" coordorigin="3069,361" coordsize="151,295">
              <v:shape style="position:absolute;left:3069;top:361;width:151;height:295" coordorigin="3069,361" coordsize="151,295" path="m3069,655l3220,361e" filled="false" stroked="true" strokeweight=".292pt" strokecolor="#6d6e71">
                <v:path arrowok="t"/>
              </v:shape>
            </v:group>
            <v:group style="position:absolute;left:3067;top:337;width:185;height:359" coordorigin="3067,337" coordsize="185,359">
              <v:shape style="position:absolute;left:3067;top:337;width:185;height:359" coordorigin="3067,337" coordsize="185,359" path="m3067,695l3251,337e" filled="false" stroked="true" strokeweight=".292pt" strokecolor="#6d6e71">
                <v:path arrowok="t"/>
              </v:shape>
            </v:group>
            <v:group style="position:absolute;left:3068;top:318;width:212;height:411" coordorigin="3068,318" coordsize="212,411">
              <v:shape style="position:absolute;left:3068;top:318;width:212;height:411" coordorigin="3068,318" coordsize="212,411" path="m3068,729l3279,318e" filled="false" stroked="true" strokeweight=".292pt" strokecolor="#6d6e71">
                <v:path arrowok="t"/>
              </v:shape>
            </v:group>
            <v:group style="position:absolute;left:3072;top:303;width:234;height:456" coordorigin="3072,303" coordsize="234,456">
              <v:shape style="position:absolute;left:3072;top:303;width:234;height:456" coordorigin="3072,303" coordsize="234,456" path="m3072,759l3306,303e" filled="false" stroked="true" strokeweight=".292pt" strokecolor="#6d6e71">
                <v:path arrowok="t"/>
              </v:shape>
            </v:group>
            <v:group style="position:absolute;left:3076;top:292;width:254;height:495" coordorigin="3076,292" coordsize="254,495">
              <v:shape style="position:absolute;left:3076;top:292;width:254;height:495" coordorigin="3076,292" coordsize="254,495" path="m3076,786l3330,292e" filled="false" stroked="true" strokeweight=".292pt" strokecolor="#6d6e71">
                <v:path arrowok="t"/>
              </v:shape>
            </v:group>
            <v:group style="position:absolute;left:3082;top:282;width:272;height:529" coordorigin="3082,282" coordsize="272,529">
              <v:shape style="position:absolute;left:3082;top:282;width:272;height:529" coordorigin="3082,282" coordsize="272,529" path="m3082,811l3354,282e" filled="false" stroked="true" strokeweight=".292pt" strokecolor="#6d6e71">
                <v:path arrowok="t"/>
              </v:shape>
            </v:group>
            <v:group style="position:absolute;left:3089;top:274;width:288;height:560" coordorigin="3089,274" coordsize="288,560">
              <v:shape style="position:absolute;left:3089;top:274;width:288;height:560" coordorigin="3089,274" coordsize="288,560" path="m3089,834l3377,274e" filled="false" stroked="true" strokeweight=".292pt" strokecolor="#6d6e71">
                <v:path arrowok="t"/>
              </v:shape>
            </v:group>
            <v:group style="position:absolute;left:3097;top:268;width:302;height:587" coordorigin="3097,268" coordsize="302,587">
              <v:shape style="position:absolute;left:3097;top:268;width:302;height:587" coordorigin="3097,268" coordsize="302,587" path="m3097,855l3399,268e" filled="false" stroked="true" strokeweight=".292pt" strokecolor="#6d6e71">
                <v:path arrowok="t"/>
              </v:shape>
            </v:group>
            <v:group style="position:absolute;left:3106;top:263;width:315;height:612" coordorigin="3106,263" coordsize="315,612">
              <v:shape style="position:absolute;left:3106;top:263;width:315;height:612" coordorigin="3106,263" coordsize="315,612" path="m3106,875l3420,263e" filled="false" stroked="true" strokeweight=".292pt" strokecolor="#6d6e71">
                <v:path arrowok="t"/>
              </v:shape>
            </v:group>
            <v:group style="position:absolute;left:3115;top:260;width:326;height:634" coordorigin="3115,260" coordsize="326,634">
              <v:shape style="position:absolute;left:3115;top:260;width:326;height:634" coordorigin="3115,260" coordsize="326,634" path="m3115,894l3440,260e" filled="false" stroked="true" strokeweight=".292pt" strokecolor="#6d6e71">
                <v:path arrowok="t"/>
              </v:shape>
            </v:group>
            <v:group style="position:absolute;left:3124;top:257;width:336;height:655" coordorigin="3124,257" coordsize="336,655">
              <v:shape style="position:absolute;left:3124;top:257;width:336;height:655" coordorigin="3124,257" coordsize="336,655" path="m3124,912l3460,257e" filled="false" stroked="true" strokeweight=".292pt" strokecolor="#6d6e71">
                <v:path arrowok="t"/>
              </v:shape>
            </v:group>
            <v:group style="position:absolute;left:3134;top:256;width:346;height:673" coordorigin="3134,256" coordsize="346,673">
              <v:shape style="position:absolute;left:3134;top:256;width:346;height:673" coordorigin="3134,256" coordsize="346,673" path="m3134,928l3480,256e" filled="false" stroked="true" strokeweight=".292pt" strokecolor="#6d6e71">
                <v:path arrowok="t"/>
              </v:shape>
            </v:group>
            <v:group style="position:absolute;left:3145;top:255;width:354;height:690" coordorigin="3145,255" coordsize="354,690">
              <v:shape style="position:absolute;left:3145;top:255;width:354;height:690" coordorigin="3145,255" coordsize="354,690" path="m3145,944l3499,255e" filled="false" stroked="true" strokeweight=".292pt" strokecolor="#6d6e71">
                <v:path arrowok="t"/>
              </v:shape>
            </v:group>
            <v:group style="position:absolute;left:3156;top:255;width:362;height:705" coordorigin="3156,255" coordsize="362,705">
              <v:shape style="position:absolute;left:3156;top:255;width:362;height:705" coordorigin="3156,255" coordsize="362,705" path="m3156,959l3518,255e" filled="false" stroked="true" strokeweight=".292pt" strokecolor="#6d6e71">
                <v:path arrowok="t"/>
              </v:shape>
            </v:group>
            <v:group style="position:absolute;left:3167;top:593;width:196;height:381" coordorigin="3167,593" coordsize="196,381">
              <v:shape style="position:absolute;left:3167;top:593;width:196;height:381" coordorigin="3167,593" coordsize="196,381" path="m3167,974l3363,593e" filled="false" stroked="true" strokeweight=".292pt" strokecolor="#6d6e71">
                <v:path arrowok="t"/>
              </v:shape>
            </v:group>
            <v:group style="position:absolute;left:3392;top:256;width:145;height:281" coordorigin="3392,256" coordsize="145,281">
              <v:shape style="position:absolute;left:3392;top:256;width:145;height:281" coordorigin="3392,256" coordsize="145,281" path="m3392,537l3536,256e" filled="false" stroked="true" strokeweight=".292pt" strokecolor="#6d6e71">
                <v:path arrowok="t"/>
              </v:shape>
            </v:group>
            <v:group style="position:absolute;left:3179;top:607;width:196;height:381" coordorigin="3179,607" coordsize="196,381">
              <v:shape style="position:absolute;left:3179;top:607;width:196;height:381" coordorigin="3179,607" coordsize="196,381" path="m3179,987l3374,607e" filled="false" stroked="true" strokeweight=".292pt" strokecolor="#6d6e71">
                <v:path arrowok="t"/>
              </v:shape>
            </v:group>
            <v:group style="position:absolute;left:3409;top:258;width:145;height:282" coordorigin="3409,258" coordsize="145,282">
              <v:shape style="position:absolute;left:3409;top:258;width:145;height:282" coordorigin="3409,258" coordsize="145,282" path="m3409,539l3554,258e" filled="false" stroked="true" strokeweight=".292pt" strokecolor="#6d6e71">
                <v:path arrowok="t"/>
              </v:shape>
            </v:group>
            <v:group style="position:absolute;left:3191;top:618;width:197;height:383" coordorigin="3191,618" coordsize="197,383">
              <v:shape style="position:absolute;left:3191;top:618;width:197;height:383" coordorigin="3191,618" coordsize="197,383" path="m3191,1000l3387,618e" filled="false" stroked="true" strokeweight=".292pt" strokecolor="#6d6e71">
                <v:path arrowok="t"/>
              </v:shape>
            </v:group>
            <v:group style="position:absolute;left:3428;top:260;width:144;height:279" coordorigin="3428,260" coordsize="144,279">
              <v:shape style="position:absolute;left:3428;top:260;width:144;height:279" coordorigin="3428,260" coordsize="144,279" path="m3428,539l3571,260e" filled="false" stroked="true" strokeweight=".292pt" strokecolor="#6d6e71">
                <v:path arrowok="t"/>
              </v:shape>
            </v:group>
            <v:group style="position:absolute;left:3203;top:623;width:200;height:390" coordorigin="3203,623" coordsize="200,390">
              <v:shape style="position:absolute;left:3203;top:623;width:200;height:390" coordorigin="3203,623" coordsize="200,390" path="m3203,1013l3403,623e" filled="false" stroked="true" strokeweight=".292pt" strokecolor="#6d6e71">
                <v:path arrowok="t"/>
              </v:shape>
            </v:group>
            <v:group style="position:absolute;left:3446;top:263;width:143;height:278" coordorigin="3446,263" coordsize="143,278">
              <v:shape style="position:absolute;left:3446;top:263;width:143;height:278" coordorigin="3446,263" coordsize="143,278" path="m3446,540l3589,263e" filled="false" stroked="true" strokeweight=".292pt" strokecolor="#6d6e71">
                <v:path arrowok="t"/>
              </v:shape>
            </v:group>
            <v:group style="position:absolute;left:3216;top:627;width:205;height:398" coordorigin="3216,627" coordsize="205,398">
              <v:shape style="position:absolute;left:3216;top:627;width:205;height:398" coordorigin="3216,627" coordsize="205,398" path="m3216,1024l3420,627e" filled="false" stroked="true" strokeweight=".292pt" strokecolor="#6d6e71">
                <v:path arrowok="t"/>
              </v:shape>
            </v:group>
            <v:group style="position:absolute;left:3464;top:266;width:142;height:276" coordorigin="3464,266" coordsize="142,276">
              <v:shape style="position:absolute;left:3464;top:266;width:142;height:276" coordorigin="3464,266" coordsize="142,276" path="m3464,542l3606,266e" filled="false" stroked="true" strokeweight=".292pt" strokecolor="#6d6e71">
                <v:path arrowok="t"/>
              </v:shape>
            </v:group>
            <v:group style="position:absolute;left:3229;top:629;width:209;height:407" coordorigin="3229,629" coordsize="209,407">
              <v:shape style="position:absolute;left:3229;top:629;width:209;height:407" coordorigin="3229,629" coordsize="209,407" path="m3229,1035l3438,629e" filled="false" stroked="true" strokeweight=".292pt" strokecolor="#6d6e71">
                <v:path arrowok="t"/>
              </v:shape>
            </v:group>
            <v:group style="position:absolute;left:3482;top:270;width:141;height:274" coordorigin="3482,270" coordsize="141,274">
              <v:shape style="position:absolute;left:3482;top:270;width:141;height:274" coordorigin="3482,270" coordsize="141,274" path="m3482,544l3622,270e" filled="false" stroked="true" strokeweight=".292pt" strokecolor="#6d6e71">
                <v:path arrowok="t"/>
              </v:shape>
            </v:group>
            <v:group style="position:absolute;left:3243;top:631;width:213;height:415" coordorigin="3243,631" coordsize="213,415">
              <v:shape style="position:absolute;left:3243;top:631;width:213;height:415" coordorigin="3243,631" coordsize="213,415" path="m3243,1046l3456,631e" filled="false" stroked="true" strokeweight=".292pt" strokecolor="#6d6e71">
                <v:path arrowok="t"/>
              </v:shape>
            </v:group>
            <v:group style="position:absolute;left:3499;top:275;width:140;height:272" coordorigin="3499,275" coordsize="140,272">
              <v:shape style="position:absolute;left:3499;top:275;width:140;height:272" coordorigin="3499,275" coordsize="140,272" path="m3499,547l3638,275e" filled="false" stroked="true" strokeweight=".292pt" strokecolor="#6d6e71">
                <v:path arrowok="t"/>
              </v:shape>
            </v:group>
            <v:group style="position:absolute;left:3256;top:634;width:217;height:422" coordorigin="3256,634" coordsize="217,422">
              <v:shape style="position:absolute;left:3256;top:634;width:217;height:422" coordorigin="3256,634" coordsize="217,422" path="m3256,1055l3473,634e" filled="false" stroked="true" strokeweight=".292pt" strokecolor="#6d6e71">
                <v:path arrowok="t"/>
              </v:shape>
            </v:group>
            <v:group style="position:absolute;left:3516;top:281;width:139;height:270" coordorigin="3516,281" coordsize="139,270">
              <v:shape style="position:absolute;left:3516;top:281;width:139;height:270" coordorigin="3516,281" coordsize="139,270" path="m3516,550l3654,281e" filled="false" stroked="true" strokeweight=".292pt" strokecolor="#6d6e71">
                <v:path arrowok="t"/>
              </v:shape>
              <v:shape style="position:absolute;left:3175;top:392;width:279;height:393" type="#_x0000_t75" stroked="false">
                <v:imagedata r:id="rId64" o:title=""/>
              </v:shape>
            </v:group>
            <v:group style="position:absolute;left:3145;top:819;width:61;height:70" coordorigin="3145,819" coordsize="61,70">
              <v:shape style="position:absolute;left:3145;top:819;width:61;height:70" coordorigin="3145,819" coordsize="61,70" path="m3186,819l3168,819,3160,823,3148,835,3145,844,3145,866,3148,874,3160,886,3167,889,3184,889,3190,887,3200,880,3201,878,3171,878,3167,876,3161,869,3159,862,3159,846,3161,840,3167,833,3172,831,3202,831,3201,830,3193,822,3186,819xe" filled="true" fillcolor="#231f20" stroked="false">
                <v:path arrowok="t"/>
                <v:fill type="solid"/>
              </v:shape>
              <v:shape style="position:absolute;left:3145;top:819;width:61;height:70" coordorigin="3145,819" coordsize="61,70" path="m3192,863l3191,868,3189,872,3183,876,3180,878,3201,878,3203,875,3205,867,3192,863xe" filled="true" fillcolor="#231f20" stroked="false">
                <v:path arrowok="t"/>
                <v:fill type="solid"/>
              </v:shape>
              <v:shape style="position:absolute;left:3145;top:819;width:61;height:70" coordorigin="3145,819" coordsize="61,70" path="m3202,831l3180,831,3184,832,3189,836,3190,839,3191,842,3205,839,3203,834,3202,831xe" filled="true" fillcolor="#231f20" stroked="false">
                <v:path arrowok="t"/>
                <v:fill type="solid"/>
              </v:shape>
            </v:group>
            <v:group style="position:absolute;left:3217;top:821;width:53;height:68" coordorigin="3217,821" coordsize="53,68">
              <v:shape style="position:absolute;left:3217;top:821;width:53;height:68" coordorigin="3217,821" coordsize="53,68" path="m3268,821l3217,821,3217,888,3270,888,3270,877,3231,877,3231,858,3266,858,3266,847,3231,847,3231,832,3268,832,3268,821xe" filled="true" fillcolor="#231f20" stroked="false">
                <v:path arrowok="t"/>
                <v:fill type="solid"/>
              </v:shape>
            </v:group>
            <v:group style="position:absolute;left:3282;top:821;width:55;height:68" coordorigin="3282,821" coordsize="55,68">
              <v:shape style="position:absolute;left:3282;top:821;width:55;height:68" coordorigin="3282,821" coordsize="55,68" path="m3295,821l3282,821,3282,888,3295,888,3295,844,3310,844,3295,821xe" filled="true" fillcolor="#231f20" stroked="false">
                <v:path arrowok="t"/>
                <v:fill type="solid"/>
              </v:shape>
              <v:shape style="position:absolute;left:3282;top:821;width:55;height:68" coordorigin="3282,821" coordsize="55,68" path="m3310,844l3295,844,3322,888,3336,888,3336,866,3323,866,3310,844xe" filled="true" fillcolor="#231f20" stroked="false">
                <v:path arrowok="t"/>
                <v:fill type="solid"/>
              </v:shape>
              <v:shape style="position:absolute;left:3282;top:821;width:55;height:68" coordorigin="3282,821" coordsize="55,68" path="m3336,821l3323,821,3323,866,3336,866,3336,821xe" filled="true" fillcolor="#231f20" stroked="false">
                <v:path arrowok="t"/>
                <v:fill type="solid"/>
              </v:shape>
            </v:group>
            <v:group style="position:absolute;left:3346;top:821;width:55;height:68" coordorigin="3346,821" coordsize="55,68">
              <v:shape style="position:absolute;left:3346;top:821;width:55;height:68" coordorigin="3346,821" coordsize="55,68" path="m3381,832l3367,832,3367,888,3381,888,3381,832xe" filled="true" fillcolor="#231f20" stroked="false">
                <v:path arrowok="t"/>
                <v:fill type="solid"/>
              </v:shape>
              <v:shape style="position:absolute;left:3346;top:821;width:55;height:68" coordorigin="3346,821" coordsize="55,68" path="m3401,821l3346,821,3346,832,3401,832,3401,821xe" filled="true" fillcolor="#231f20" stroked="false">
                <v:path arrowok="t"/>
                <v:fill type="solid"/>
              </v:shape>
            </v:group>
            <v:group style="position:absolute;left:3396;top:821;width:70;height:68" coordorigin="3396,821" coordsize="70,68">
              <v:shape style="position:absolute;left:3396;top:821;width:70;height:68" coordorigin="3396,821" coordsize="70,68" path="m3438,821l3423,821,3396,888,3411,888,3416,873,3459,873,3454,861,3421,861,3430,836,3444,836,3438,821xe" filled="true" fillcolor="#231f20" stroked="false">
                <v:path arrowok="t"/>
                <v:fill type="solid"/>
              </v:shape>
              <v:shape style="position:absolute;left:3396;top:821;width:70;height:68" coordorigin="3396,821" coordsize="70,68" path="m3459,873l3444,873,3450,888,3465,888,3459,873xe" filled="true" fillcolor="#231f20" stroked="false">
                <v:path arrowok="t"/>
                <v:fill type="solid"/>
              </v:shape>
              <v:shape style="position:absolute;left:3396;top:821;width:70;height:68" coordorigin="3396,821" coordsize="70,68" path="m3444,836l3430,836,3440,861,3454,861,3444,836xe" filled="true" fillcolor="#231f20" stroked="false">
                <v:path arrowok="t"/>
                <v:fill type="solid"/>
              </v:shape>
            </v:group>
            <v:group style="position:absolute;left:3458;top:821;width:65;height:68" coordorigin="3458,821" coordsize="65,68">
              <v:shape style="position:absolute;left:3458;top:821;width:65;height:68" coordorigin="3458,821" coordsize="65,68" path="m3474,821l3458,821,3483,888,3498,888,3504,871,3491,871,3474,821xe" filled="true" fillcolor="#231f20" stroked="false">
                <v:path arrowok="t"/>
                <v:fill type="solid"/>
              </v:shape>
              <v:shape style="position:absolute;left:3458;top:821;width:65;height:68" coordorigin="3458,821" coordsize="65,68" path="m3523,821l3508,821,3491,871,3504,871,3523,821xe" filled="true" fillcolor="#231f20" stroked="false">
                <v:path arrowok="t"/>
                <v:fill type="solid"/>
              </v:shape>
            </v:group>
            <v:group style="position:absolute;left:3527;top:819;width:67;height:70" coordorigin="3527,819" coordsize="67,70">
              <v:shape style="position:absolute;left:3527;top:819;width:67;height:70" coordorigin="3527,819" coordsize="67,70" path="m3571,819l3555,819,3550,820,3527,848,3527,866,3530,874,3542,886,3550,889,3571,889,3579,886,3587,878,3555,878,3550,876,3543,868,3541,862,3541,846,3543,841,3550,833,3555,831,3587,831,3579,823,3571,819xe" filled="true" fillcolor="#231f20" stroked="false">
                <v:path arrowok="t"/>
                <v:fill type="solid"/>
              </v:shape>
              <v:shape style="position:absolute;left:3527;top:819;width:67;height:70" coordorigin="3527,819" coordsize="67,70" path="m3587,831l3566,831,3571,833,3578,841,3579,846,3579,862,3578,868,3571,876,3566,878,3587,878,3591,874,3594,866,3594,843,3591,835,3587,831xe" filled="true" fillcolor="#231f20" stroked="false">
                <v:path arrowok="t"/>
                <v:fill type="solid"/>
              </v:shape>
            </v:group>
            <v:group style="position:absolute;left:3601;top:819;width:57;height:70" coordorigin="3601,819" coordsize="57,70">
              <v:shape style="position:absolute;left:3601;top:819;width:57;height:70" coordorigin="3601,819" coordsize="57,70" path="m3615,865l3601,866,3602,874,3605,879,3614,887,3621,889,3636,889,3641,888,3649,885,3652,883,3655,878,3626,878,3622,877,3617,873,3616,869,3615,865xe" filled="true" fillcolor="#231f20" stroked="false">
                <v:path arrowok="t"/>
                <v:fill type="solid"/>
              </v:shape>
              <v:shape style="position:absolute;left:3601;top:819;width:57;height:70" coordorigin="3601,819" coordsize="57,70" path="m3638,819l3624,819,3619,820,3604,844,3606,848,3613,855,3618,857,3632,860,3635,861,3639,862,3641,863,3642,864,3643,866,3643,867,3643,871,3642,873,3638,877,3634,878,3655,878,3656,876,3657,873,3657,864,3656,861,3625,844,3621,843,3618,840,3617,839,3617,836,3618,834,3622,832,3625,831,3654,831,3653,829,3644,821,3638,819xe" filled="true" fillcolor="#231f20" stroked="false">
                <v:path arrowok="t"/>
                <v:fill type="solid"/>
              </v:shape>
              <v:shape style="position:absolute;left:3601;top:819;width:57;height:70" coordorigin="3601,819" coordsize="57,70" path="m3654,831l3633,831,3636,832,3640,835,3641,837,3641,841,3655,840,3655,834,3654,831xe" filled="true" fillcolor="#231f20" stroked="false">
                <v:path arrowok="t"/>
                <v:fill type="solid"/>
              </v:shape>
            </v:group>
            <v:group style="position:absolute;left:3355;top:536;width:498;height:418" coordorigin="3355,536" coordsize="498,418">
              <v:shape style="position:absolute;left:3355;top:536;width:498;height:418" coordorigin="3355,536" coordsize="498,418" path="m3355,536l3467,542,3561,560,3637,586,3698,615,3776,669,3831,730,3853,792,3846,850,3816,900,3767,935,3702,953e" filled="false" stroked="true" strokeweight=".758pt" strokecolor="#231f20">
                <v:path arrowok="t"/>
              </v:shape>
            </v:group>
            <v:group style="position:absolute;left:3402;top:625;width:427;height:265" coordorigin="3402,625" coordsize="427,265">
              <v:shape style="position:absolute;left:3402;top:625;width:427;height:265" coordorigin="3402,625" coordsize="427,265" path="m3402,625l3494,638,3582,665,3664,703,3734,747,3787,796,3821,844,3829,890e" filled="false" stroked="true" strokeweight=".758pt" strokecolor="#231f20">
                <v:path arrowok="t"/>
              </v:shape>
            </v:group>
            <v:group style="position:absolute;left:3694;top:656;width:53;height:51" coordorigin="3694,656" coordsize="53,51">
              <v:shape style="position:absolute;left:3694;top:656;width:53;height:51" coordorigin="3694,656" coordsize="53,51" path="m3720,656l3726,675,3746,675,3730,687,3736,706,3720,694,3704,706,3710,687,3694,675,3714,675,3720,656xe" filled="false" stroked="true" strokeweight=".258pt" strokecolor="#231f20">
                <v:path arrowok="t"/>
              </v:shape>
            </v:group>
            <v:group style="position:absolute;left:3462;top:914;width:32;height:52" coordorigin="3462,914" coordsize="32,52">
              <v:shape style="position:absolute;left:3462;top:914;width:32;height:52" coordorigin="3462,914" coordsize="32,52" path="m3491,923l3475,923,3477,924,3480,927,3481,929,3481,936,3480,939,3476,947,3471,954,3462,965,3462,966,3491,966,3493,956,3473,956,3481,948,3486,941,3489,937,3490,933,3491,930,3491,925,3491,923xe" filled="true" fillcolor="#231f20" stroked="false">
                <v:path arrowok="t"/>
                <v:fill type="solid"/>
              </v:shape>
              <v:shape style="position:absolute;left:3462;top:914;width:32;height:52" coordorigin="3462,914" coordsize="32,52" path="m3494,951l3492,951,3491,953,3491,954,3490,955,3489,955,3488,956,3473,956,3493,956,3494,951xe" filled="true" fillcolor="#231f20" stroked="false">
                <v:path arrowok="t"/>
                <v:fill type="solid"/>
              </v:shape>
              <v:shape style="position:absolute;left:3462;top:914;width:32;height:52" coordorigin="3462,914" coordsize="32,52" path="m3481,914l3475,914,3472,915,3466,920,3465,923,3463,928,3465,929,3467,925,3469,923,3491,923,3488,919,3487,917,3483,915,3481,914xe" filled="true" fillcolor="#231f20" stroked="false">
                <v:path arrowok="t"/>
                <v:fill type="solid"/>
              </v:shape>
            </v:group>
            <v:group style="position:absolute;left:3500;top:914;width:32;height:53" coordorigin="3500,914" coordsize="32,53">
              <v:shape style="position:absolute;left:3500;top:914;width:32;height:53" coordorigin="3500,914" coordsize="32,53" path="m3518,914l3513,914,3510,915,3500,945,3500,949,3513,967,3517,967,3519,966,3523,964,3523,964,3514,964,3513,964,3511,924,3511,920,3512,918,3513,917,3514,917,3523,917,3521,915,3518,914xe" filled="true" fillcolor="#231f20" stroked="false">
                <v:path arrowok="t"/>
                <v:fill type="solid"/>
              </v:shape>
              <v:shape style="position:absolute;left:3500;top:914;width:32;height:53" coordorigin="3500,914" coordsize="32,53" path="m3523,917l3516,917,3517,917,3519,919,3519,921,3520,924,3520,949,3520,959,3519,961,3517,964,3517,964,3523,964,3531,945,3531,935,3530,930,3527,922,3526,919,3523,917xe" filled="true" fillcolor="#231f20" stroked="false">
                <v:path arrowok="t"/>
                <v:fill type="solid"/>
              </v:shape>
            </v:group>
            <v:group style="position:absolute;left:3538;top:914;width:27;height:52" coordorigin="3538,914" coordsize="27,52">
              <v:shape style="position:absolute;left:3538;top:914;width:27;height:52" coordorigin="3538,914" coordsize="27,52" path="m3564,964l3539,964,3539,966,3564,966,3564,964xe" filled="true" fillcolor="#231f20" stroked="false">
                <v:path arrowok="t"/>
                <v:fill type="solid"/>
              </v:shape>
              <v:shape style="position:absolute;left:3538;top:914;width:27;height:52" coordorigin="3538,914" coordsize="27,52" path="m3557,923l3544,923,3545,923,3546,924,3546,924,3547,925,3547,961,3546,962,3546,963,3544,964,3542,964,3561,964,3557,961,3557,923xe" filled="true" fillcolor="#231f20" stroked="false">
                <v:path arrowok="t"/>
                <v:fill type="solid"/>
              </v:shape>
              <v:shape style="position:absolute;left:3538;top:914;width:27;height:52" coordorigin="3538,914" coordsize="27,52" path="m3557,914l3556,914,3538,923,3539,924,3541,923,3542,923,3557,923,3557,914xe" filled="true" fillcolor="#231f20" stroked="false">
                <v:path arrowok="t"/>
                <v:fill type="solid"/>
              </v:shape>
            </v:group>
            <v:group style="position:absolute;left:3573;top:914;width:32;height:53" coordorigin="3573,914" coordsize="32,53">
              <v:shape style="position:absolute;left:3573;top:914;width:32;height:53" coordorigin="3573,914" coordsize="32,53" path="m3591,914l3585,914,3583,915,3573,945,3573,949,3586,967,3590,967,3592,966,3596,964,3596,964,3587,964,3586,964,3584,924,3584,920,3585,918,3586,917,3587,917,3595,917,3594,915,3591,914xe" filled="true" fillcolor="#231f20" stroked="false">
                <v:path arrowok="t"/>
                <v:fill type="solid"/>
              </v:shape>
              <v:shape style="position:absolute;left:3573;top:914;width:32;height:53" coordorigin="3573,914" coordsize="32,53" path="m3595,917l3589,917,3590,917,3592,919,3592,921,3593,924,3593,949,3592,959,3592,961,3590,964,3589,964,3596,964,3604,945,3604,935,3603,930,3600,922,3598,919,3595,917xe" filled="true" fillcolor="#231f20" stroked="false">
                <v:path arrowok="t"/>
                <v:fill type="solid"/>
              </v:shape>
            </v:group>
            <v:group style="position:absolute;left:3831;top:538;width:53;height:50" coordorigin="3831,538" coordsize="53,50">
              <v:shape style="position:absolute;left:3831;top:538;width:53;height:50" coordorigin="3831,538" coordsize="53,50" path="m3857,538l3863,557,3883,557,3867,569,3873,588,3857,577,3841,588,3847,569,3831,557,3851,557,3857,538xe" filled="false" stroked="true" strokeweight=".258pt" strokecolor="#231f20">
                <v:path arrowok="t"/>
              </v:shape>
            </v:group>
            <v:group style="position:absolute;left:3758;top:423;width:53;height:51" coordorigin="3758,423" coordsize="53,51">
              <v:shape style="position:absolute;left:3758;top:423;width:53;height:51" coordorigin="3758,423" coordsize="53,51" path="m3784,423l3791,442,3811,442,3794,454,3801,473,3784,461,3768,473,3774,454,3758,442,3778,442,3784,423xe" filled="false" stroked="true" strokeweight=".258pt" strokecolor="#231f20">
                <v:path arrowok="t"/>
              </v:shape>
            </v:group>
            <v:group style="position:absolute;left:3670;top:487;width:53;height:50" coordorigin="3670,487" coordsize="53,50">
              <v:shape style="position:absolute;left:3670;top:487;width:53;height:50" coordorigin="3670,487" coordsize="53,50" path="m3696,487l3702,506,3723,506,3706,517,3713,537,3696,525,3680,537,3686,517,3670,506,3690,506,3696,487xe" filled="false" stroked="true" strokeweight=".258pt" strokecolor="#231f20">
                <v:path arrowok="t"/>
              </v:shape>
            </v:group>
            <v:group style="position:absolute;left:3751;top:564;width:43;height:41" coordorigin="3751,564" coordsize="43,41">
              <v:shape style="position:absolute;left:3751;top:564;width:43;height:41" coordorigin="3751,564" coordsize="43,41" path="m3772,564l3777,580,3793,580,3780,589,3785,605,3772,595,3759,605,3764,589,3751,580,3767,580,3772,564xe" filled="false" stroked="true" strokeweight=".209pt" strokecolor="#231f20">
                <v:path arrowok="t"/>
              </v:shape>
            </v:group>
            <v:group style="position:absolute;left:3621;top:386;width:213;height:344" coordorigin="3621,386" coordsize="213,344">
              <v:shape style="position:absolute;left:3621;top:386;width:213;height:344" coordorigin="3621,386" coordsize="213,344" path="m3621,386l3683,417,3739,462,3784,518,3817,583,3833,654,3830,730e" filled="false" stroked="true" strokeweight=".758pt" strokecolor="#231f20">
                <v:path arrowok="t"/>
              </v:shape>
            </v:group>
            <v:group style="position:absolute;left:3322;top:817;width:489;height:206" coordorigin="3322,817" coordsize="489,206">
              <v:shape style="position:absolute;left:3322;top:817;width:489;height:206" coordorigin="3322,817" coordsize="489,206" path="m3811,817l3772,882,3720,938,3657,983,3586,1012,3508,1022,3459,1018,3411,1007,3365,989,3322,964e" filled="false" stroked="true" strokeweight=".758pt" strokecolor="#231f20">
                <v:path arrowok="t"/>
              </v:shape>
            </v:group>
            <v:group style="position:absolute;left:3067;top:255;width:879;height:879" coordorigin="3067,255" coordsize="879,879">
              <v:shape style="position:absolute;left:3067;top:255;width:879;height:879" coordorigin="3067,255" coordsize="879,879" path="m3506,255l3578,261,3645,277,3708,304,3766,340,3817,384,3861,435,3897,492,3923,555,3940,623,3946,694,3940,766,3923,833,3897,896,3861,954,3817,1005,3766,1049,3708,1085,3645,1111,3578,1128,3506,1134,3435,1128,3367,1111,3304,1085,3247,1049,3196,1005,3152,954,3116,896,3089,833,3073,766,3067,694,3073,623,3089,555,3116,492,3152,435,3196,384,3247,340,3304,304,3367,277,3435,261,3506,255xe" filled="false" stroked="true" strokeweight=".567pt" strokecolor="#231f20">
                <v:path arrowok="t"/>
              </v:shape>
              <v:shape style="position:absolute;left:3367;top:977;width:288;height:118" type="#_x0000_t75" stroked="false">
                <v:imagedata r:id="rId65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12.447196pt;width:44.55pt;height:44.55pt;mso-position-horizontal-relative:page;mso-position-vertical-relative:paragraph;z-index:3136;mso-wrap-distance-left:0;mso-wrap-distance-right:0" coordorigin="4039,249" coordsize="891,891">
            <v:group style="position:absolute;left:4045;top:255;width:879;height:879" coordorigin="4045,255" coordsize="879,879">
              <v:shape style="position:absolute;left:4045;top:255;width:879;height:879" coordorigin="4045,255" coordsize="879,879" path="m4484,255l4413,261,4345,277,4282,304,4225,340,4173,384,4129,435,4094,492,4067,555,4050,623,4045,694,4050,766,4067,833,4094,896,4129,954,4173,1005,4225,1049,4282,1085,4345,1111,4413,1128,4484,1134,4555,1128,4623,1111,4686,1085,4744,1049,4795,1005,4839,954,4874,896,4901,833,4918,766,4923,694,4918,623,4901,555,4874,492,4839,435,4795,384,4744,340,4686,304,4623,277,4555,261,4484,255xe" filled="true" fillcolor="#d1d3d4" stroked="false">
                <v:path arrowok="t"/>
                <v:fill type="solid"/>
              </v:shape>
            </v:group>
            <v:group style="position:absolute;left:4045;top:255;width:879;height:879" coordorigin="4045,255" coordsize="879,879">
              <v:shape style="position:absolute;left:4045;top:255;width:879;height:879" coordorigin="4045,255" coordsize="879,879" path="m4484,255l4555,261,4623,277,4686,304,4744,340,4795,384,4839,435,4874,492,4901,555,4918,623,4923,694,4918,766,4901,833,4874,896,4839,954,4795,1005,4744,1049,4686,1085,4623,1111,4555,1128,4484,1134,4413,1128,4345,1111,4282,1085,4225,1049,4173,1005,4129,954,4094,896,4067,833,4050,766,4045,694,4050,623,4067,555,4094,492,4129,435,4173,384,4225,340,4282,304,4345,277,4413,261,4484,255xe" filled="false" stroked="true" strokeweight=".425pt" strokecolor="#231f20">
                <v:path arrowok="t"/>
              </v:shape>
            </v:group>
            <v:group style="position:absolute;left:4248;top:638;width:220;height:428" coordorigin="4248,638" coordsize="220,428">
              <v:shape style="position:absolute;left:4248;top:638;width:220;height:428" coordorigin="4248,638" coordsize="220,428" path="m4248,1065l4467,638e" filled="false" stroked="true" strokeweight=".292pt" strokecolor="#6d6e71">
                <v:path arrowok="t"/>
              </v:shape>
            </v:group>
            <v:group style="position:absolute;left:4511;top:286;width:137;height:267" coordorigin="4511,286" coordsize="137,267">
              <v:shape style="position:absolute;left:4511;top:286;width:137;height:267" coordorigin="4511,286" coordsize="137,267" path="m4511,553l4648,286e" filled="false" stroked="true" strokeweight=".292pt" strokecolor="#6d6e71">
                <v:path arrowok="t"/>
              </v:shape>
            </v:group>
            <v:group style="position:absolute;left:4054;top:398;width:107;height:207" coordorigin="4054,398" coordsize="107,207">
              <v:shape style="position:absolute;left:4054;top:398;width:107;height:207" coordorigin="4054,398" coordsize="107,207" path="m4054,604l4160,398e" filled="false" stroked="true" strokeweight=".292pt" strokecolor="#6d6e71">
                <v:path arrowok="t"/>
              </v:shape>
            </v:group>
            <v:group style="position:absolute;left:4046;top:361;width:151;height:295" coordorigin="4046,361" coordsize="151,295">
              <v:shape style="position:absolute;left:4046;top:361;width:151;height:295" coordorigin="4046,361" coordsize="151,295" path="m4046,655l4197,361e" filled="false" stroked="true" strokeweight=".292pt" strokecolor="#6d6e71">
                <v:path arrowok="t"/>
              </v:shape>
            </v:group>
            <v:group style="position:absolute;left:4045;top:337;width:185;height:359" coordorigin="4045,337" coordsize="185,359">
              <v:shape style="position:absolute;left:4045;top:337;width:185;height:359" coordorigin="4045,337" coordsize="185,359" path="m4045,695l4229,337e" filled="false" stroked="true" strokeweight=".292pt" strokecolor="#6d6e71">
                <v:path arrowok="t"/>
              </v:shape>
            </v:group>
            <v:group style="position:absolute;left:4046;top:318;width:212;height:411" coordorigin="4046,318" coordsize="212,411">
              <v:shape style="position:absolute;left:4046;top:318;width:212;height:411" coordorigin="4046,318" coordsize="212,411" path="m4046,729l4257,318e" filled="false" stroked="true" strokeweight=".292pt" strokecolor="#6d6e71">
                <v:path arrowok="t"/>
              </v:shape>
            </v:group>
            <v:group style="position:absolute;left:4049;top:303;width:234;height:456" coordorigin="4049,303" coordsize="234,456">
              <v:shape style="position:absolute;left:4049;top:303;width:234;height:456" coordorigin="4049,303" coordsize="234,456" path="m4049,759l4283,303e" filled="false" stroked="true" strokeweight=".292pt" strokecolor="#6d6e71">
                <v:path arrowok="t"/>
              </v:shape>
            </v:group>
            <v:group style="position:absolute;left:4054;top:292;width:254;height:495" coordorigin="4054,292" coordsize="254,495">
              <v:shape style="position:absolute;left:4054;top:292;width:254;height:495" coordorigin="4054,292" coordsize="254,495" path="m4054,786l4308,292e" filled="false" stroked="true" strokeweight=".292pt" strokecolor="#6d6e71">
                <v:path arrowok="t"/>
              </v:shape>
            </v:group>
            <v:group style="position:absolute;left:4060;top:282;width:272;height:529" coordorigin="4060,282" coordsize="272,529">
              <v:shape style="position:absolute;left:4060;top:282;width:272;height:529" coordorigin="4060,282" coordsize="272,529" path="m4060,811l4332,282e" filled="false" stroked="true" strokeweight=".292pt" strokecolor="#6d6e71">
                <v:path arrowok="t"/>
              </v:shape>
            </v:group>
            <v:group style="position:absolute;left:4067;top:274;width:288;height:560" coordorigin="4067,274" coordsize="288,560">
              <v:shape style="position:absolute;left:4067;top:274;width:288;height:560" coordorigin="4067,274" coordsize="288,560" path="m4067,834l4354,274e" filled="false" stroked="true" strokeweight=".292pt" strokecolor="#6d6e71">
                <v:path arrowok="t"/>
              </v:shape>
            </v:group>
            <v:group style="position:absolute;left:4075;top:268;width:302;height:587" coordorigin="4075,268" coordsize="302,587">
              <v:shape style="position:absolute;left:4075;top:268;width:302;height:587" coordorigin="4075,268" coordsize="302,587" path="m4075,855l4376,268e" filled="false" stroked="true" strokeweight=".292pt" strokecolor="#6d6e71">
                <v:path arrowok="t"/>
              </v:shape>
            </v:group>
            <v:group style="position:absolute;left:4083;top:263;width:315;height:612" coordorigin="4083,263" coordsize="315,612">
              <v:shape style="position:absolute;left:4083;top:263;width:315;height:612" coordorigin="4083,263" coordsize="315,612" path="m4083,875l4397,263e" filled="false" stroked="true" strokeweight=".292pt" strokecolor="#6d6e71">
                <v:path arrowok="t"/>
              </v:shape>
            </v:group>
            <v:group style="position:absolute;left:4092;top:260;width:326;height:634" coordorigin="4092,260" coordsize="326,634">
              <v:shape style="position:absolute;left:4092;top:260;width:326;height:634" coordorigin="4092,260" coordsize="326,634" path="m4092,894l4418,260e" filled="false" stroked="true" strokeweight=".292pt" strokecolor="#6d6e71">
                <v:path arrowok="t"/>
              </v:shape>
            </v:group>
            <v:group style="position:absolute;left:4102;top:257;width:336;height:655" coordorigin="4102,257" coordsize="336,655">
              <v:shape style="position:absolute;left:4102;top:257;width:336;height:655" coordorigin="4102,257" coordsize="336,655" path="m4102,912l4438,257e" filled="false" stroked="true" strokeweight=".292pt" strokecolor="#6d6e71">
                <v:path arrowok="t"/>
              </v:shape>
            </v:group>
            <v:group style="position:absolute;left:4112;top:256;width:346;height:673" coordorigin="4112,256" coordsize="346,673">
              <v:shape style="position:absolute;left:4112;top:256;width:346;height:673" coordorigin="4112,256" coordsize="346,673" path="m4112,928l4458,256e" filled="false" stroked="true" strokeweight=".292pt" strokecolor="#6d6e71">
                <v:path arrowok="t"/>
              </v:shape>
            </v:group>
            <v:group style="position:absolute;left:4123;top:255;width:354;height:690" coordorigin="4123,255" coordsize="354,690">
              <v:shape style="position:absolute;left:4123;top:255;width:354;height:690" coordorigin="4123,255" coordsize="354,690" path="m4123,944l4477,255e" filled="false" stroked="true" strokeweight=".292pt" strokecolor="#6d6e71">
                <v:path arrowok="t"/>
              </v:shape>
            </v:group>
            <v:group style="position:absolute;left:4134;top:255;width:362;height:705" coordorigin="4134,255" coordsize="362,705">
              <v:shape style="position:absolute;left:4134;top:255;width:362;height:705" coordorigin="4134,255" coordsize="362,705" path="m4134,959l4495,255e" filled="false" stroked="true" strokeweight=".292pt" strokecolor="#6d6e71">
                <v:path arrowok="t"/>
              </v:shape>
            </v:group>
            <v:group style="position:absolute;left:4145;top:593;width:196;height:381" coordorigin="4145,593" coordsize="196,381">
              <v:shape style="position:absolute;left:4145;top:593;width:196;height:381" coordorigin="4145,593" coordsize="196,381" path="m4145,974l4341,593e" filled="false" stroked="true" strokeweight=".292pt" strokecolor="#6d6e71">
                <v:path arrowok="t"/>
              </v:shape>
            </v:group>
            <v:group style="position:absolute;left:4369;top:256;width:145;height:281" coordorigin="4369,256" coordsize="145,281">
              <v:shape style="position:absolute;left:4369;top:256;width:145;height:281" coordorigin="4369,256" coordsize="145,281" path="m4369,537l4514,256e" filled="false" stroked="true" strokeweight=".292pt" strokecolor="#6d6e71">
                <v:path arrowok="t"/>
              </v:shape>
            </v:group>
            <v:group style="position:absolute;left:4157;top:607;width:196;height:381" coordorigin="4157,607" coordsize="196,381">
              <v:shape style="position:absolute;left:4157;top:607;width:196;height:381" coordorigin="4157,607" coordsize="196,381" path="m4157,987l4352,607e" filled="false" stroked="true" strokeweight=".292pt" strokecolor="#6d6e71">
                <v:path arrowok="t"/>
              </v:shape>
            </v:group>
            <v:group style="position:absolute;left:4387;top:258;width:145;height:282" coordorigin="4387,258" coordsize="145,282">
              <v:shape style="position:absolute;left:4387;top:258;width:145;height:282" coordorigin="4387,258" coordsize="145,282" path="m4387,539l4532,258e" filled="false" stroked="true" strokeweight=".292pt" strokecolor="#6d6e71">
                <v:path arrowok="t"/>
              </v:shape>
            </v:group>
            <v:group style="position:absolute;left:4169;top:618;width:197;height:383" coordorigin="4169,618" coordsize="197,383">
              <v:shape style="position:absolute;left:4169;top:618;width:197;height:383" coordorigin="4169,618" coordsize="197,383" path="m4169,1000l4365,618e" filled="false" stroked="true" strokeweight=".292pt" strokecolor="#6d6e71">
                <v:path arrowok="t"/>
              </v:shape>
            </v:group>
            <v:group style="position:absolute;left:4406;top:260;width:144;height:279" coordorigin="4406,260" coordsize="144,279">
              <v:shape style="position:absolute;left:4406;top:260;width:144;height:279" coordorigin="4406,260" coordsize="144,279" path="m4406,539l4549,260e" filled="false" stroked="true" strokeweight=".292pt" strokecolor="#6d6e71">
                <v:path arrowok="t"/>
              </v:shape>
            </v:group>
            <v:group style="position:absolute;left:4181;top:623;width:200;height:390" coordorigin="4181,623" coordsize="200,390">
              <v:shape style="position:absolute;left:4181;top:623;width:200;height:390" coordorigin="4181,623" coordsize="200,390" path="m4181,1013l4381,623e" filled="false" stroked="true" strokeweight=".292pt" strokecolor="#6d6e71">
                <v:path arrowok="t"/>
              </v:shape>
            </v:group>
            <v:group style="position:absolute;left:4424;top:263;width:143;height:278" coordorigin="4424,263" coordsize="143,278">
              <v:shape style="position:absolute;left:4424;top:263;width:143;height:278" coordorigin="4424,263" coordsize="143,278" path="m4424,540l4566,263e" filled="false" stroked="true" strokeweight=".292pt" strokecolor="#6d6e71">
                <v:path arrowok="t"/>
              </v:shape>
            </v:group>
            <v:group style="position:absolute;left:4194;top:627;width:205;height:398" coordorigin="4194,627" coordsize="205,398">
              <v:shape style="position:absolute;left:4194;top:627;width:205;height:398" coordorigin="4194,627" coordsize="205,398" path="m4194,1024l4398,627e" filled="false" stroked="true" strokeweight=".292pt" strokecolor="#6d6e71">
                <v:path arrowok="t"/>
              </v:shape>
            </v:group>
            <v:group style="position:absolute;left:4441;top:266;width:142;height:276" coordorigin="4441,266" coordsize="142,276">
              <v:shape style="position:absolute;left:4441;top:266;width:142;height:276" coordorigin="4441,266" coordsize="142,276" path="m4441,542l4583,266e" filled="false" stroked="true" strokeweight=".292pt" strokecolor="#6d6e71">
                <v:path arrowok="t"/>
              </v:shape>
            </v:group>
            <v:group style="position:absolute;left:4207;top:629;width:209;height:407" coordorigin="4207,629" coordsize="209,407">
              <v:shape style="position:absolute;left:4207;top:629;width:209;height:407" coordorigin="4207,629" coordsize="209,407" path="m4207,1035l4416,629e" filled="false" stroked="true" strokeweight=".292pt" strokecolor="#6d6e71">
                <v:path arrowok="t"/>
              </v:shape>
            </v:group>
            <v:group style="position:absolute;left:4460;top:270;width:141;height:274" coordorigin="4460,270" coordsize="141,274">
              <v:shape style="position:absolute;left:4460;top:270;width:141;height:274" coordorigin="4460,270" coordsize="141,274" path="m4460,544l4600,270e" filled="false" stroked="true" strokeweight=".292pt" strokecolor="#6d6e71">
                <v:path arrowok="t"/>
              </v:shape>
            </v:group>
            <v:group style="position:absolute;left:4220;top:631;width:213;height:415" coordorigin="4220,631" coordsize="213,415">
              <v:shape style="position:absolute;left:4220;top:631;width:213;height:415" coordorigin="4220,631" coordsize="213,415" path="m4220,1046l4433,631e" filled="false" stroked="true" strokeweight=".292pt" strokecolor="#6d6e71">
                <v:path arrowok="t"/>
              </v:shape>
            </v:group>
            <v:group style="position:absolute;left:4476;top:275;width:140;height:272" coordorigin="4476,275" coordsize="140,272">
              <v:shape style="position:absolute;left:4476;top:275;width:140;height:272" coordorigin="4476,275" coordsize="140,272" path="m4476,547l4616,275e" filled="false" stroked="true" strokeweight=".292pt" strokecolor="#6d6e71">
                <v:path arrowok="t"/>
              </v:shape>
            </v:group>
            <v:group style="position:absolute;left:4234;top:634;width:217;height:422" coordorigin="4234,634" coordsize="217,422">
              <v:shape style="position:absolute;left:4234;top:634;width:217;height:422" coordorigin="4234,634" coordsize="217,422" path="m4234,1055l4451,634e" filled="false" stroked="true" strokeweight=".292pt" strokecolor="#6d6e71">
                <v:path arrowok="t"/>
              </v:shape>
            </v:group>
            <v:group style="position:absolute;left:4494;top:281;width:139;height:270" coordorigin="4494,281" coordsize="139,270">
              <v:shape style="position:absolute;left:4494;top:281;width:139;height:270" coordorigin="4494,281" coordsize="139,270" path="m4494,550l4632,281e" filled="false" stroked="true" strokeweight=".292pt" strokecolor="#6d6e71">
                <v:path arrowok="t"/>
              </v:shape>
              <v:shape style="position:absolute;left:4153;top:392;width:279;height:393" type="#_x0000_t75" stroked="false">
                <v:imagedata r:id="rId66" o:title=""/>
              </v:shape>
            </v:group>
            <v:group style="position:absolute;left:4123;top:819;width:61;height:70" coordorigin="4123,819" coordsize="61,70">
              <v:shape style="position:absolute;left:4123;top:819;width:61;height:70" coordorigin="4123,819" coordsize="61,70" path="m4164,819l4146,819,4138,823,4126,835,4123,844,4123,866,4126,874,4138,886,4145,889,4162,889,4168,887,4178,880,4179,878,4149,878,4145,876,4139,869,4137,862,4137,846,4139,840,4145,833,4149,831,4180,831,4179,830,4171,822,4164,819xe" filled="true" fillcolor="#231f20" stroked="false">
                <v:path arrowok="t"/>
                <v:fill type="solid"/>
              </v:shape>
              <v:shape style="position:absolute;left:4123;top:819;width:61;height:70" coordorigin="4123,819" coordsize="61,70" path="m4170,863l4168,868,4166,872,4161,876,4158,878,4179,878,4181,875,4183,867,4170,863xe" filled="true" fillcolor="#231f20" stroked="false">
                <v:path arrowok="t"/>
                <v:fill type="solid"/>
              </v:shape>
              <v:shape style="position:absolute;left:4123;top:819;width:61;height:70" coordorigin="4123,819" coordsize="61,70" path="m4180,831l4158,831,4161,832,4167,836,4168,839,4169,842,4183,839,4181,834,4180,831xe" filled="true" fillcolor="#231f20" stroked="false">
                <v:path arrowok="t"/>
                <v:fill type="solid"/>
              </v:shape>
            </v:group>
            <v:group style="position:absolute;left:4195;top:821;width:53;height:68" coordorigin="4195,821" coordsize="53,68">
              <v:shape style="position:absolute;left:4195;top:821;width:53;height:68" coordorigin="4195,821" coordsize="53,68" path="m4246,821l4195,821,4195,888,4247,888,4247,877,4209,877,4209,858,4244,858,4244,847,4209,847,4209,832,4246,832,4246,821xe" filled="true" fillcolor="#231f20" stroked="false">
                <v:path arrowok="t"/>
                <v:fill type="solid"/>
              </v:shape>
            </v:group>
            <v:group style="position:absolute;left:4259;top:821;width:55;height:68" coordorigin="4259,821" coordsize="55,68">
              <v:shape style="position:absolute;left:4259;top:821;width:55;height:68" coordorigin="4259,821" coordsize="55,68" path="m4273,821l4259,821,4259,888,4272,888,4272,844,4288,844,4273,821xe" filled="true" fillcolor="#231f20" stroked="false">
                <v:path arrowok="t"/>
                <v:fill type="solid"/>
              </v:shape>
              <v:shape style="position:absolute;left:4259;top:821;width:55;height:68" coordorigin="4259,821" coordsize="55,68" path="m4288,844l4272,844,4300,888,4314,888,4314,866,4301,866,4288,844xe" filled="true" fillcolor="#231f20" stroked="false">
                <v:path arrowok="t"/>
                <v:fill type="solid"/>
              </v:shape>
              <v:shape style="position:absolute;left:4259;top:821;width:55;height:68" coordorigin="4259,821" coordsize="55,68" path="m4314,821l4301,821,4301,866,4314,866,4314,821xe" filled="true" fillcolor="#231f20" stroked="false">
                <v:path arrowok="t"/>
                <v:fill type="solid"/>
              </v:shape>
            </v:group>
            <v:group style="position:absolute;left:4324;top:821;width:55;height:68" coordorigin="4324,821" coordsize="55,68">
              <v:shape style="position:absolute;left:4324;top:821;width:55;height:68" coordorigin="4324,821" coordsize="55,68" path="m4358,832l4345,832,4345,888,4358,888,4358,832xe" filled="true" fillcolor="#231f20" stroked="false">
                <v:path arrowok="t"/>
                <v:fill type="solid"/>
              </v:shape>
              <v:shape style="position:absolute;left:4324;top:821;width:55;height:68" coordorigin="4324,821" coordsize="55,68" path="m4379,821l4324,821,4324,832,4379,832,4379,821xe" filled="true" fillcolor="#231f20" stroked="false">
                <v:path arrowok="t"/>
                <v:fill type="solid"/>
              </v:shape>
            </v:group>
            <v:group style="position:absolute;left:4374;top:821;width:70;height:68" coordorigin="4374,821" coordsize="70,68">
              <v:shape style="position:absolute;left:4374;top:821;width:70;height:68" coordorigin="4374,821" coordsize="70,68" path="m4415,821l4401,821,4374,888,4388,888,4394,873,4437,873,4432,861,4398,861,4408,836,4422,836,4415,821xe" filled="true" fillcolor="#231f20" stroked="false">
                <v:path arrowok="t"/>
                <v:fill type="solid"/>
              </v:shape>
              <v:shape style="position:absolute;left:4374;top:821;width:70;height:68" coordorigin="4374,821" coordsize="70,68" path="m4437,873l4422,873,4428,888,4443,888,4437,873xe" filled="true" fillcolor="#231f20" stroked="false">
                <v:path arrowok="t"/>
                <v:fill type="solid"/>
              </v:shape>
              <v:shape style="position:absolute;left:4374;top:821;width:70;height:68" coordorigin="4374,821" coordsize="70,68" path="m4422,836l4408,836,4417,861,4432,861,4422,836xe" filled="true" fillcolor="#231f20" stroked="false">
                <v:path arrowok="t"/>
                <v:fill type="solid"/>
              </v:shape>
            </v:group>
            <v:group style="position:absolute;left:4436;top:821;width:65;height:68" coordorigin="4436,821" coordsize="65,68">
              <v:shape style="position:absolute;left:4436;top:821;width:65;height:68" coordorigin="4436,821" coordsize="65,68" path="m4451,821l4436,821,4461,888,4476,888,4482,871,4469,871,4451,821xe" filled="true" fillcolor="#231f20" stroked="false">
                <v:path arrowok="t"/>
                <v:fill type="solid"/>
              </v:shape>
              <v:shape style="position:absolute;left:4436;top:821;width:65;height:68" coordorigin="4436,821" coordsize="65,68" path="m4500,821l4486,821,4469,871,4482,871,4500,821xe" filled="true" fillcolor="#231f20" stroked="false">
                <v:path arrowok="t"/>
                <v:fill type="solid"/>
              </v:shape>
            </v:group>
            <v:group style="position:absolute;left:4505;top:819;width:67;height:70" coordorigin="4505,819" coordsize="67,70">
              <v:shape style="position:absolute;left:4505;top:819;width:67;height:70" coordorigin="4505,819" coordsize="67,70" path="m4548,819l4532,819,4528,820,4505,848,4505,866,4508,874,4520,886,4528,889,4548,889,4557,886,4565,878,4533,878,4528,876,4521,868,4519,862,4519,846,4521,841,4528,833,4533,831,4565,831,4556,823,4548,819xe" filled="true" fillcolor="#231f20" stroked="false">
                <v:path arrowok="t"/>
                <v:fill type="solid"/>
              </v:shape>
              <v:shape style="position:absolute;left:4505;top:819;width:67;height:70" coordorigin="4505,819" coordsize="67,70" path="m4565,831l4544,831,4549,833,4556,841,4557,846,4557,862,4555,868,4548,876,4544,878,4565,878,4569,874,4572,866,4572,843,4569,835,4565,831xe" filled="true" fillcolor="#231f20" stroked="false">
                <v:path arrowok="t"/>
                <v:fill type="solid"/>
              </v:shape>
            </v:group>
            <v:group style="position:absolute;left:4579;top:819;width:57;height:70" coordorigin="4579,819" coordsize="57,70">
              <v:shape style="position:absolute;left:4579;top:819;width:57;height:70" coordorigin="4579,819" coordsize="57,70" path="m4593,865l4579,866,4580,874,4583,879,4592,887,4599,889,4614,889,4619,888,4627,885,4630,883,4633,878,4603,878,4600,877,4595,873,4593,869,4593,865xe" filled="true" fillcolor="#231f20" stroked="false">
                <v:path arrowok="t"/>
                <v:fill type="solid"/>
              </v:shape>
              <v:shape style="position:absolute;left:4579;top:819;width:57;height:70" coordorigin="4579,819" coordsize="57,70" path="m4615,819l4601,819,4597,820,4582,844,4584,848,4591,855,4596,857,4609,860,4613,861,4617,862,4619,863,4620,864,4621,866,4621,867,4621,871,4620,873,4616,877,4612,878,4633,878,4634,876,4635,873,4635,864,4634,861,4603,844,4599,843,4596,840,4595,839,4595,836,4596,834,4599,832,4603,831,4632,831,4631,829,4622,821,4615,819xe" filled="true" fillcolor="#231f20" stroked="false">
                <v:path arrowok="t"/>
                <v:fill type="solid"/>
              </v:shape>
              <v:shape style="position:absolute;left:4579;top:819;width:57;height:70" coordorigin="4579,819" coordsize="57,70" path="m4632,831l4611,831,4613,832,4617,835,4619,837,4619,841,4633,840,4633,834,4632,831xe" filled="true" fillcolor="#231f20" stroked="false">
                <v:path arrowok="t"/>
                <v:fill type="solid"/>
              </v:shape>
            </v:group>
            <v:group style="position:absolute;left:4332;top:536;width:498;height:418" coordorigin="4332,536" coordsize="498,418">
              <v:shape style="position:absolute;left:4332;top:536;width:498;height:418" coordorigin="4332,536" coordsize="498,418" path="m4332,536l4445,542,4539,560,4615,586,4675,615,4754,669,4808,730,4830,792,4824,850,4794,900,4745,935,4680,953e" filled="false" stroked="true" strokeweight=".758pt" strokecolor="#231f20">
                <v:path arrowok="t"/>
              </v:shape>
            </v:group>
            <v:group style="position:absolute;left:4380;top:625;width:427;height:265" coordorigin="4380,625" coordsize="427,265">
              <v:shape style="position:absolute;left:4380;top:625;width:427;height:265" coordorigin="4380,625" coordsize="427,265" path="m4380,625l4471,638,4560,665,4641,703,4711,747,4765,796,4799,844,4807,890e" filled="false" stroked="true" strokeweight=".758pt" strokecolor="#231f20">
                <v:path arrowok="t"/>
              </v:shape>
            </v:group>
            <v:group style="position:absolute;left:4671;top:656;width:53;height:51" coordorigin="4671,656" coordsize="53,51">
              <v:shape style="position:absolute;left:4671;top:656;width:53;height:51" coordorigin="4671,656" coordsize="53,51" path="m4698,656l4704,675,4724,675,4708,687,4714,706,4698,694,4681,706,4688,687,4671,675,4692,675,4698,656xe" filled="false" stroked="true" strokeweight=".258pt" strokecolor="#231f20">
                <v:path arrowok="t"/>
              </v:shape>
            </v:group>
            <v:group style="position:absolute;left:4440;top:914;width:32;height:52" coordorigin="4440,914" coordsize="32,52">
              <v:shape style="position:absolute;left:4440;top:914;width:32;height:52" coordorigin="4440,914" coordsize="32,52" path="m4468,923l4453,923,4455,924,4458,927,4459,929,4459,936,4458,939,4454,947,4449,954,4440,965,4440,966,4469,966,4470,956,4451,956,4459,948,4464,941,4466,937,4468,933,4469,930,4469,925,4468,923xe" filled="true" fillcolor="#231f20" stroked="false">
                <v:path arrowok="t"/>
                <v:fill type="solid"/>
              </v:shape>
              <v:shape style="position:absolute;left:4440;top:914;width:32;height:52" coordorigin="4440,914" coordsize="32,52" path="m4471,951l4470,951,4469,953,4469,954,4468,955,4467,955,4465,956,4451,956,4470,956,4471,951xe" filled="true" fillcolor="#231f20" stroked="false">
                <v:path arrowok="t"/>
                <v:fill type="solid"/>
              </v:shape>
              <v:shape style="position:absolute;left:4440;top:914;width:32;height:52" coordorigin="4440,914" coordsize="32,52" path="m4458,914l4453,914,4449,915,4444,920,4442,923,4441,928,4442,929,4444,925,4447,923,4468,923,4466,919,4465,917,4461,915,4458,914xe" filled="true" fillcolor="#231f20" stroked="false">
                <v:path arrowok="t"/>
                <v:fill type="solid"/>
              </v:shape>
            </v:group>
            <v:group style="position:absolute;left:4478;top:914;width:32;height:53" coordorigin="4478,914" coordsize="32,53">
              <v:shape style="position:absolute;left:4478;top:914;width:32;height:53" coordorigin="4478,914" coordsize="32,53" path="m4496,914l4490,914,4488,915,4478,945,4478,949,4491,967,4495,967,4497,966,4500,964,4501,964,4492,964,4491,964,4488,924,4489,920,4490,918,4491,917,4492,917,4500,917,4498,915,4496,914xe" filled="true" fillcolor="#231f20" stroked="false">
                <v:path arrowok="t"/>
                <v:fill type="solid"/>
              </v:shape>
              <v:shape style="position:absolute;left:4478;top:914;width:32;height:53" coordorigin="4478,914" coordsize="32,53" path="m4500,917l4494,917,4495,917,4497,919,4497,921,4498,924,4498,949,4497,959,4497,961,4495,964,4494,964,4501,964,4509,945,4509,935,4508,930,4505,922,4503,919,4500,917xe" filled="true" fillcolor="#231f20" stroked="false">
                <v:path arrowok="t"/>
                <v:fill type="solid"/>
              </v:shape>
            </v:group>
            <v:group style="position:absolute;left:4516;top:914;width:27;height:52" coordorigin="4516,914" coordsize="27,52">
              <v:shape style="position:absolute;left:4516;top:914;width:27;height:52" coordorigin="4516,914" coordsize="27,52" path="m4542,964l4517,964,4517,966,4542,966,4542,964xe" filled="true" fillcolor="#231f20" stroked="false">
                <v:path arrowok="t"/>
                <v:fill type="solid"/>
              </v:shape>
              <v:shape style="position:absolute;left:4516;top:914;width:27;height:52" coordorigin="4516,914" coordsize="27,52" path="m4535,923l4522,923,4523,923,4524,924,4524,924,4525,925,4525,961,4524,962,4523,963,4522,964,4520,964,4539,964,4535,961,4535,923xe" filled="true" fillcolor="#231f20" stroked="false">
                <v:path arrowok="t"/>
                <v:fill type="solid"/>
              </v:shape>
              <v:shape style="position:absolute;left:4516;top:914;width:27;height:52" coordorigin="4516,914" coordsize="27,52" path="m4535,914l4534,914,4516,923,4517,924,4518,923,4520,923,4535,923,4535,914xe" filled="true" fillcolor="#231f20" stroked="false">
                <v:path arrowok="t"/>
                <v:fill type="solid"/>
              </v:shape>
            </v:group>
            <v:group style="position:absolute;left:4550;top:914;width:32;height:53" coordorigin="4550,914" coordsize="32,53">
              <v:shape style="position:absolute;left:4550;top:914;width:32;height:53" coordorigin="4550,914" coordsize="32,53" path="m4569,914l4563,914,4561,915,4550,945,4551,949,4564,967,4568,967,4570,966,4573,964,4574,964,4565,964,4564,964,4561,924,4562,920,4563,918,4564,917,4565,917,4573,917,4571,915,4569,914xe" filled="true" fillcolor="#231f20" stroked="false">
                <v:path arrowok="t"/>
                <v:fill type="solid"/>
              </v:shape>
              <v:shape style="position:absolute;left:4550;top:914;width:32;height:53" coordorigin="4550,914" coordsize="32,53" path="m4573,917l4567,917,4568,917,4570,919,4570,921,4570,924,4570,949,4570,959,4570,961,4568,964,4567,964,4574,964,4582,945,4582,935,4581,930,4578,922,4576,919,4573,917xe" filled="true" fillcolor="#231f20" stroked="false">
                <v:path arrowok="t"/>
                <v:fill type="solid"/>
              </v:shape>
            </v:group>
            <v:group style="position:absolute;left:4808;top:538;width:53;height:50" coordorigin="4808,538" coordsize="53,50">
              <v:shape style="position:absolute;left:4808;top:538;width:53;height:50" coordorigin="4808,538" coordsize="53,50" path="m4835,538l4841,557,4861,557,4845,569,4851,588,4835,577,4818,588,4825,569,4808,557,4829,557,4835,538xe" filled="false" stroked="true" strokeweight=".258pt" strokecolor="#231f20">
                <v:path arrowok="t"/>
              </v:shape>
            </v:group>
            <v:group style="position:absolute;left:4736;top:423;width:53;height:51" coordorigin="4736,423" coordsize="53,51">
              <v:shape style="position:absolute;left:4736;top:423;width:53;height:51" coordorigin="4736,423" coordsize="53,51" path="m4762,423l4768,442,4789,442,4772,454,4778,473,4762,461,4746,473,4752,454,4736,442,4756,442,4762,423xe" filled="false" stroked="true" strokeweight=".258pt" strokecolor="#231f20">
                <v:path arrowok="t"/>
              </v:shape>
            </v:group>
            <v:group style="position:absolute;left:4648;top:487;width:53;height:50" coordorigin="4648,487" coordsize="53,50">
              <v:shape style="position:absolute;left:4648;top:487;width:53;height:50" coordorigin="4648,487" coordsize="53,50" path="m4674,487l4680,506,4700,506,4684,517,4690,537,4674,525,4658,537,4664,517,4648,506,4668,506,4674,487xe" filled="false" stroked="true" strokeweight=".258pt" strokecolor="#231f20">
                <v:path arrowok="t"/>
              </v:shape>
            </v:group>
            <v:group style="position:absolute;left:4729;top:564;width:43;height:41" coordorigin="4729,564" coordsize="43,41">
              <v:shape style="position:absolute;left:4729;top:564;width:43;height:41" coordorigin="4729,564" coordsize="43,41" path="m4750,564l4755,580,4771,580,4758,589,4763,605,4750,595,4737,605,4742,589,4729,580,4745,580,4750,564xe" filled="false" stroked="true" strokeweight=".209pt" strokecolor="#231f20">
                <v:path arrowok="t"/>
              </v:shape>
            </v:group>
            <v:group style="position:absolute;left:4599;top:386;width:213;height:344" coordorigin="4599,386" coordsize="213,344">
              <v:shape style="position:absolute;left:4599;top:386;width:213;height:344" coordorigin="4599,386" coordsize="213,344" path="m4599,386l4661,417,4716,462,4762,518,4794,583,4811,654,4808,730e" filled="false" stroked="true" strokeweight=".758pt" strokecolor="#231f20">
                <v:path arrowok="t"/>
              </v:shape>
            </v:group>
            <v:group style="position:absolute;left:4300;top:817;width:489;height:206" coordorigin="4300,817" coordsize="489,206">
              <v:shape style="position:absolute;left:4300;top:817;width:489;height:206" coordorigin="4300,817" coordsize="489,206" path="m4788,817l4750,882,4698,938,4635,983,4564,1012,4486,1022,4437,1018,4389,1007,4343,989,4300,964e" filled="false" stroked="true" strokeweight=".758pt" strokecolor="#231f20">
                <v:path arrowok="t"/>
              </v:shape>
            </v:group>
            <v:group style="position:absolute;left:4045;top:255;width:879;height:879" coordorigin="4045,255" coordsize="879,879">
              <v:shape style="position:absolute;left:4045;top:255;width:879;height:879" coordorigin="4045,255" coordsize="879,879" path="m4484,255l4555,261,4623,277,4686,304,4744,340,4795,384,4839,435,4874,492,4901,555,4918,623,4923,694,4918,766,4901,833,4874,896,4839,954,4795,1005,4744,1049,4686,1085,4623,1111,4555,1128,4484,1134,4413,1128,4345,1111,4282,1085,4225,1049,4173,1005,4129,954,4094,896,4067,833,4050,766,4045,694,4050,623,4067,555,4094,492,4129,435,4173,384,4225,340,4282,304,4345,277,4413,261,4484,255xe" filled="false" stroked="true" strokeweight=".567pt" strokecolor="#231f20">
                <v:path arrowok="t"/>
              </v:shape>
              <v:shape style="position:absolute;left:4345;top:977;width:288;height:118" type="#_x0000_t75" stroked="false">
                <v:imagedata r:id="rId67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12.447196pt;width:44.55pt;height:44.55pt;mso-position-horizontal-relative:page;mso-position-vertical-relative:paragraph;z-index:3160;mso-wrap-distance-left:0;mso-wrap-distance-right:0" coordorigin="5016,249" coordsize="891,891">
            <v:group style="position:absolute;left:5022;top:255;width:879;height:879" coordorigin="5022,255" coordsize="879,879">
              <v:shape style="position:absolute;left:5022;top:255;width:879;height:879" coordorigin="5022,255" coordsize="879,879" path="m5462,255l5391,261,5323,277,5260,304,5202,340,5151,384,5107,435,5072,492,5045,555,5028,623,5022,694,5028,766,5045,833,5072,896,5107,954,5151,1005,5202,1049,5260,1085,5323,1111,5391,1128,5462,1134,5533,1128,5601,1111,5664,1085,5721,1049,5773,1005,5817,954,5852,896,5879,833,5896,766,5901,694,5896,623,5879,555,5852,492,5817,435,5773,384,5721,340,5664,304,5601,277,5533,261,5462,255xe" filled="true" fillcolor="#d1d3d4" stroked="false">
                <v:path arrowok="t"/>
                <v:fill type="solid"/>
              </v:shape>
            </v:group>
            <v:group style="position:absolute;left:5022;top:255;width:879;height:879" coordorigin="5022,255" coordsize="879,879">
              <v:shape style="position:absolute;left:5022;top:255;width:879;height:879" coordorigin="5022,255" coordsize="879,879" path="m5462,255l5533,261,5601,277,5664,304,5721,340,5773,384,5817,435,5852,492,5879,555,5896,623,5901,694,5896,766,5879,833,5852,896,5817,954,5773,1005,5721,1049,5664,1085,5601,1111,5533,1128,5462,1134,5391,1128,5323,1111,5260,1085,5202,1049,5151,1005,5107,954,5072,896,5045,833,5028,766,5022,694,5028,623,5045,555,5072,492,5107,435,5151,384,5202,340,5260,304,5323,277,5391,261,5462,255xe" filled="false" stroked="true" strokeweight=".425pt" strokecolor="#231f20">
                <v:path arrowok="t"/>
              </v:shape>
            </v:group>
            <v:group style="position:absolute;left:5226;top:638;width:220;height:428" coordorigin="5226,638" coordsize="220,428">
              <v:shape style="position:absolute;left:5226;top:638;width:220;height:428" coordorigin="5226,638" coordsize="220,428" path="m5226,1065l5445,638e" filled="false" stroked="true" strokeweight=".292pt" strokecolor="#6d6e71">
                <v:path arrowok="t"/>
              </v:shape>
            </v:group>
            <v:group style="position:absolute;left:5489;top:286;width:137;height:267" coordorigin="5489,286" coordsize="137,267">
              <v:shape style="position:absolute;left:5489;top:286;width:137;height:267" coordorigin="5489,286" coordsize="137,267" path="m5489,553l5626,286e" filled="false" stroked="true" strokeweight=".292pt" strokecolor="#6d6e71">
                <v:path arrowok="t"/>
              </v:shape>
            </v:group>
            <v:group style="position:absolute;left:5032;top:398;width:107;height:207" coordorigin="5032,398" coordsize="107,207">
              <v:shape style="position:absolute;left:5032;top:398;width:107;height:207" coordorigin="5032,398" coordsize="107,207" path="m5032,604l5138,398e" filled="false" stroked="true" strokeweight=".292pt" strokecolor="#6d6e71">
                <v:path arrowok="t"/>
              </v:shape>
            </v:group>
            <v:group style="position:absolute;left:5024;top:361;width:151;height:295" coordorigin="5024,361" coordsize="151,295">
              <v:shape style="position:absolute;left:5024;top:361;width:151;height:295" coordorigin="5024,361" coordsize="151,295" path="m5024,655l5175,361e" filled="false" stroked="true" strokeweight=".292pt" strokecolor="#6d6e71">
                <v:path arrowok="t"/>
              </v:shape>
            </v:group>
            <v:group style="position:absolute;left:5023;top:337;width:185;height:359" coordorigin="5023,337" coordsize="185,359">
              <v:shape style="position:absolute;left:5023;top:337;width:185;height:359" coordorigin="5023,337" coordsize="185,359" path="m5023,695l5207,337e" filled="false" stroked="true" strokeweight=".292pt" strokecolor="#6d6e71">
                <v:path arrowok="t"/>
              </v:shape>
            </v:group>
            <v:group style="position:absolute;left:5024;top:318;width:212;height:411" coordorigin="5024,318" coordsize="212,411">
              <v:shape style="position:absolute;left:5024;top:318;width:212;height:411" coordorigin="5024,318" coordsize="212,411" path="m5024,729l5235,318e" filled="false" stroked="true" strokeweight=".292pt" strokecolor="#6d6e71">
                <v:path arrowok="t"/>
              </v:shape>
            </v:group>
            <v:group style="position:absolute;left:5027;top:303;width:234;height:456" coordorigin="5027,303" coordsize="234,456">
              <v:shape style="position:absolute;left:5027;top:303;width:234;height:456" coordorigin="5027,303" coordsize="234,456" path="m5027,759l5261,303e" filled="false" stroked="true" strokeweight=".292pt" strokecolor="#6d6e71">
                <v:path arrowok="t"/>
              </v:shape>
            </v:group>
            <v:group style="position:absolute;left:5032;top:292;width:254;height:495" coordorigin="5032,292" coordsize="254,495">
              <v:shape style="position:absolute;left:5032;top:292;width:254;height:495" coordorigin="5032,292" coordsize="254,495" path="m5032,786l5286,292e" filled="false" stroked="true" strokeweight=".292pt" strokecolor="#6d6e71">
                <v:path arrowok="t"/>
              </v:shape>
            </v:group>
            <v:group style="position:absolute;left:5038;top:282;width:272;height:529" coordorigin="5038,282" coordsize="272,529">
              <v:shape style="position:absolute;left:5038;top:282;width:272;height:529" coordorigin="5038,282" coordsize="272,529" path="m5038,811l5310,282e" filled="false" stroked="true" strokeweight=".292pt" strokecolor="#6d6e71">
                <v:path arrowok="t"/>
              </v:shape>
            </v:group>
            <v:group style="position:absolute;left:5045;top:274;width:288;height:560" coordorigin="5045,274" coordsize="288,560">
              <v:shape style="position:absolute;left:5045;top:274;width:288;height:560" coordorigin="5045,274" coordsize="288,560" path="m5045,834l5332,274e" filled="false" stroked="true" strokeweight=".292pt" strokecolor="#6d6e71">
                <v:path arrowok="t"/>
              </v:shape>
            </v:group>
            <v:group style="position:absolute;left:5053;top:268;width:302;height:587" coordorigin="5053,268" coordsize="302,587">
              <v:shape style="position:absolute;left:5053;top:268;width:302;height:587" coordorigin="5053,268" coordsize="302,587" path="m5053,855l5354,268e" filled="false" stroked="true" strokeweight=".292pt" strokecolor="#6d6e71">
                <v:path arrowok="t"/>
              </v:shape>
            </v:group>
            <v:group style="position:absolute;left:5061;top:263;width:315;height:612" coordorigin="5061,263" coordsize="315,612">
              <v:shape style="position:absolute;left:5061;top:263;width:315;height:612" coordorigin="5061,263" coordsize="315,612" path="m5061,875l5375,263e" filled="false" stroked="true" strokeweight=".292pt" strokecolor="#6d6e71">
                <v:path arrowok="t"/>
              </v:shape>
            </v:group>
            <v:group style="position:absolute;left:5070;top:260;width:326;height:634" coordorigin="5070,260" coordsize="326,634">
              <v:shape style="position:absolute;left:5070;top:260;width:326;height:634" coordorigin="5070,260" coordsize="326,634" path="m5070,894l5396,260e" filled="false" stroked="true" strokeweight=".292pt" strokecolor="#6d6e71">
                <v:path arrowok="t"/>
              </v:shape>
            </v:group>
            <v:group style="position:absolute;left:5080;top:257;width:336;height:655" coordorigin="5080,257" coordsize="336,655">
              <v:shape style="position:absolute;left:5080;top:257;width:336;height:655" coordorigin="5080,257" coordsize="336,655" path="m5080,912l5416,257e" filled="false" stroked="true" strokeweight=".292pt" strokecolor="#6d6e71">
                <v:path arrowok="t"/>
              </v:shape>
            </v:group>
            <v:group style="position:absolute;left:5090;top:256;width:346;height:673" coordorigin="5090,256" coordsize="346,673">
              <v:shape style="position:absolute;left:5090;top:256;width:346;height:673" coordorigin="5090,256" coordsize="346,673" path="m5090,928l5435,256e" filled="false" stroked="true" strokeweight=".292pt" strokecolor="#6d6e71">
                <v:path arrowok="t"/>
              </v:shape>
            </v:group>
            <v:group style="position:absolute;left:5101;top:255;width:354;height:690" coordorigin="5101,255" coordsize="354,690">
              <v:shape style="position:absolute;left:5101;top:255;width:354;height:690" coordorigin="5101,255" coordsize="354,690" path="m5101,944l5455,255e" filled="false" stroked="true" strokeweight=".292pt" strokecolor="#6d6e71">
                <v:path arrowok="t"/>
              </v:shape>
            </v:group>
            <v:group style="position:absolute;left:5111;top:255;width:362;height:705" coordorigin="5111,255" coordsize="362,705">
              <v:shape style="position:absolute;left:5111;top:255;width:362;height:705" coordorigin="5111,255" coordsize="362,705" path="m5111,959l5473,255e" filled="false" stroked="true" strokeweight=".292pt" strokecolor="#6d6e71">
                <v:path arrowok="t"/>
              </v:shape>
            </v:group>
            <v:group style="position:absolute;left:5123;top:593;width:196;height:381" coordorigin="5123,593" coordsize="196,381">
              <v:shape style="position:absolute;left:5123;top:593;width:196;height:381" coordorigin="5123,593" coordsize="196,381" path="m5123,974l5318,593e" filled="false" stroked="true" strokeweight=".292pt" strokecolor="#6d6e71">
                <v:path arrowok="t"/>
              </v:shape>
            </v:group>
            <v:group style="position:absolute;left:5347;top:256;width:145;height:281" coordorigin="5347,256" coordsize="145,281">
              <v:shape style="position:absolute;left:5347;top:256;width:145;height:281" coordorigin="5347,256" coordsize="145,281" path="m5347,537l5491,256e" filled="false" stroked="true" strokeweight=".292pt" strokecolor="#6d6e71">
                <v:path arrowok="t"/>
              </v:shape>
            </v:group>
            <v:group style="position:absolute;left:5135;top:607;width:196;height:381" coordorigin="5135,607" coordsize="196,381">
              <v:shape style="position:absolute;left:5135;top:607;width:196;height:381" coordorigin="5135,607" coordsize="196,381" path="m5135,987l5330,607e" filled="false" stroked="true" strokeweight=".292pt" strokecolor="#6d6e71">
                <v:path arrowok="t"/>
              </v:shape>
            </v:group>
            <v:group style="position:absolute;left:5365;top:258;width:145;height:282" coordorigin="5365,258" coordsize="145,282">
              <v:shape style="position:absolute;left:5365;top:258;width:145;height:282" coordorigin="5365,258" coordsize="145,282" path="m5365,539l5509,258e" filled="false" stroked="true" strokeweight=".292pt" strokecolor="#6d6e71">
                <v:path arrowok="t"/>
              </v:shape>
            </v:group>
            <v:group style="position:absolute;left:5147;top:618;width:197;height:383" coordorigin="5147,618" coordsize="197,383">
              <v:shape style="position:absolute;left:5147;top:618;width:197;height:383" coordorigin="5147,618" coordsize="197,383" path="m5147,1000l5343,618e" filled="false" stroked="true" strokeweight=".292pt" strokecolor="#6d6e71">
                <v:path arrowok="t"/>
              </v:shape>
            </v:group>
            <v:group style="position:absolute;left:5384;top:260;width:144;height:279" coordorigin="5384,260" coordsize="144,279">
              <v:shape style="position:absolute;left:5384;top:260;width:144;height:279" coordorigin="5384,260" coordsize="144,279" path="m5384,539l5527,260e" filled="false" stroked="true" strokeweight=".292pt" strokecolor="#6d6e71">
                <v:path arrowok="t"/>
              </v:shape>
            </v:group>
            <v:group style="position:absolute;left:5159;top:623;width:200;height:390" coordorigin="5159,623" coordsize="200,390">
              <v:shape style="position:absolute;left:5159;top:623;width:200;height:390" coordorigin="5159,623" coordsize="200,390" path="m5159,1013l5359,623e" filled="false" stroked="true" strokeweight=".292pt" strokecolor="#6d6e71">
                <v:path arrowok="t"/>
              </v:shape>
            </v:group>
            <v:group style="position:absolute;left:5402;top:263;width:143;height:278" coordorigin="5402,263" coordsize="143,278">
              <v:shape style="position:absolute;left:5402;top:263;width:143;height:278" coordorigin="5402,263" coordsize="143,278" path="m5402,540l5544,263e" filled="false" stroked="true" strokeweight=".292pt" strokecolor="#6d6e71">
                <v:path arrowok="t"/>
              </v:shape>
            </v:group>
            <v:group style="position:absolute;left:5172;top:627;width:205;height:398" coordorigin="5172,627" coordsize="205,398">
              <v:shape style="position:absolute;left:5172;top:627;width:205;height:398" coordorigin="5172,627" coordsize="205,398" path="m5172,1024l5376,627e" filled="false" stroked="true" strokeweight=".292pt" strokecolor="#6d6e71">
                <v:path arrowok="t"/>
              </v:shape>
            </v:group>
            <v:group style="position:absolute;left:5419;top:266;width:142;height:276" coordorigin="5419,266" coordsize="142,276">
              <v:shape style="position:absolute;left:5419;top:266;width:142;height:276" coordorigin="5419,266" coordsize="142,276" path="m5419,542l5561,266e" filled="false" stroked="true" strokeweight=".292pt" strokecolor="#6d6e71">
                <v:path arrowok="t"/>
              </v:shape>
            </v:group>
            <v:group style="position:absolute;left:5185;top:629;width:209;height:407" coordorigin="5185,629" coordsize="209,407">
              <v:shape style="position:absolute;left:5185;top:629;width:209;height:407" coordorigin="5185,629" coordsize="209,407" path="m5185,1035l5394,629e" filled="false" stroked="true" strokeweight=".292pt" strokecolor="#6d6e71">
                <v:path arrowok="t"/>
              </v:shape>
            </v:group>
            <v:group style="position:absolute;left:5438;top:270;width:141;height:274" coordorigin="5438,270" coordsize="141,274">
              <v:shape style="position:absolute;left:5438;top:270;width:141;height:274" coordorigin="5438,270" coordsize="141,274" path="m5438,544l5578,270e" filled="false" stroked="true" strokeweight=".292pt" strokecolor="#6d6e71">
                <v:path arrowok="t"/>
              </v:shape>
            </v:group>
            <v:group style="position:absolute;left:5198;top:631;width:213;height:415" coordorigin="5198,631" coordsize="213,415">
              <v:shape style="position:absolute;left:5198;top:631;width:213;height:415" coordorigin="5198,631" coordsize="213,415" path="m5198,1046l5411,631e" filled="false" stroked="true" strokeweight=".292pt" strokecolor="#6d6e71">
                <v:path arrowok="t"/>
              </v:shape>
            </v:group>
            <v:group style="position:absolute;left:5454;top:275;width:140;height:272" coordorigin="5454,275" coordsize="140,272">
              <v:shape style="position:absolute;left:5454;top:275;width:140;height:272" coordorigin="5454,275" coordsize="140,272" path="m5454,547l5594,275e" filled="false" stroked="true" strokeweight=".292pt" strokecolor="#6d6e71">
                <v:path arrowok="t"/>
              </v:shape>
            </v:group>
            <v:group style="position:absolute;left:5212;top:634;width:217;height:422" coordorigin="5212,634" coordsize="217,422">
              <v:shape style="position:absolute;left:5212;top:634;width:217;height:422" coordorigin="5212,634" coordsize="217,422" path="m5212,1055l5428,634e" filled="false" stroked="true" strokeweight=".292pt" strokecolor="#6d6e71">
                <v:path arrowok="t"/>
              </v:shape>
            </v:group>
            <v:group style="position:absolute;left:5471;top:281;width:139;height:270" coordorigin="5471,281" coordsize="139,270">
              <v:shape style="position:absolute;left:5471;top:281;width:139;height:270" coordorigin="5471,281" coordsize="139,270" path="m5471,550l5610,281e" filled="false" stroked="true" strokeweight=".292pt" strokecolor="#6d6e71">
                <v:path arrowok="t"/>
              </v:shape>
              <v:shape style="position:absolute;left:5131;top:392;width:279;height:393" type="#_x0000_t75" stroked="false">
                <v:imagedata r:id="rId68" o:title=""/>
              </v:shape>
            </v:group>
            <v:group style="position:absolute;left:5101;top:819;width:61;height:70" coordorigin="5101,819" coordsize="61,70">
              <v:shape style="position:absolute;left:5101;top:819;width:61;height:70" coordorigin="5101,819" coordsize="61,70" path="m5141,819l5123,819,5116,823,5104,835,5101,844,5101,866,5104,874,5115,886,5123,889,5140,889,5146,887,5155,880,5157,878,5127,878,5123,876,5117,869,5115,862,5115,846,5117,840,5123,833,5127,831,5158,831,5157,830,5148,822,5141,819xe" filled="true" fillcolor="#231f20" stroked="false">
                <v:path arrowok="t"/>
                <v:fill type="solid"/>
              </v:shape>
              <v:shape style="position:absolute;left:5101;top:819;width:61;height:70" coordorigin="5101,819" coordsize="61,70" path="m5147,863l5146,868,5144,872,5139,876,5136,878,5157,878,5159,875,5161,867,5147,863xe" filled="true" fillcolor="#231f20" stroked="false">
                <v:path arrowok="t"/>
                <v:fill type="solid"/>
              </v:shape>
              <v:shape style="position:absolute;left:5101;top:819;width:61;height:70" coordorigin="5101,819" coordsize="61,70" path="m5158,831l5136,831,5139,832,5144,836,5146,839,5147,842,5161,839,5159,834,5158,831xe" filled="true" fillcolor="#231f20" stroked="false">
                <v:path arrowok="t"/>
                <v:fill type="solid"/>
              </v:shape>
            </v:group>
            <v:group style="position:absolute;left:5173;top:821;width:53;height:68" coordorigin="5173,821" coordsize="53,68">
              <v:shape style="position:absolute;left:5173;top:821;width:53;height:68" coordorigin="5173,821" coordsize="53,68" path="m5224,821l5173,821,5173,888,5225,888,5225,877,5187,877,5187,858,5221,858,5221,847,5187,847,5187,832,5224,832,5224,821xe" filled="true" fillcolor="#231f20" stroked="false">
                <v:path arrowok="t"/>
                <v:fill type="solid"/>
              </v:shape>
            </v:group>
            <v:group style="position:absolute;left:5237;top:821;width:55;height:68" coordorigin="5237,821" coordsize="55,68">
              <v:shape style="position:absolute;left:5237;top:821;width:55;height:68" coordorigin="5237,821" coordsize="55,68" path="m5251,821l5237,821,5237,888,5250,888,5250,844,5266,844,5251,821xe" filled="true" fillcolor="#231f20" stroked="false">
                <v:path arrowok="t"/>
                <v:fill type="solid"/>
              </v:shape>
              <v:shape style="position:absolute;left:5237;top:821;width:55;height:68" coordorigin="5237,821" coordsize="55,68" path="m5266,844l5250,844,5278,888,5292,888,5292,866,5279,866,5266,844xe" filled="true" fillcolor="#231f20" stroked="false">
                <v:path arrowok="t"/>
                <v:fill type="solid"/>
              </v:shape>
              <v:shape style="position:absolute;left:5237;top:821;width:55;height:68" coordorigin="5237,821" coordsize="55,68" path="m5292,821l5279,821,5279,866,5292,866,5292,821xe" filled="true" fillcolor="#231f20" stroked="false">
                <v:path arrowok="t"/>
                <v:fill type="solid"/>
              </v:shape>
            </v:group>
            <v:group style="position:absolute;left:5302;top:821;width:55;height:68" coordorigin="5302,821" coordsize="55,68">
              <v:shape style="position:absolute;left:5302;top:821;width:55;height:68" coordorigin="5302,821" coordsize="55,68" path="m5336,832l5322,832,5322,888,5336,888,5336,832xe" filled="true" fillcolor="#231f20" stroked="false">
                <v:path arrowok="t"/>
                <v:fill type="solid"/>
              </v:shape>
              <v:shape style="position:absolute;left:5302;top:821;width:55;height:68" coordorigin="5302,821" coordsize="55,68" path="m5357,821l5302,821,5302,832,5357,832,5357,821xe" filled="true" fillcolor="#231f20" stroked="false">
                <v:path arrowok="t"/>
                <v:fill type="solid"/>
              </v:shape>
            </v:group>
            <v:group style="position:absolute;left:5352;top:821;width:70;height:68" coordorigin="5352,821" coordsize="70,68">
              <v:shape style="position:absolute;left:5352;top:821;width:70;height:68" coordorigin="5352,821" coordsize="70,68" path="m5393,821l5378,821,5352,888,5366,888,5372,873,5415,873,5410,861,5376,861,5386,836,5400,836,5393,821xe" filled="true" fillcolor="#231f20" stroked="false">
                <v:path arrowok="t"/>
                <v:fill type="solid"/>
              </v:shape>
              <v:shape style="position:absolute;left:5352;top:821;width:70;height:68" coordorigin="5352,821" coordsize="70,68" path="m5415,873l5400,873,5406,888,5421,888,5415,873xe" filled="true" fillcolor="#231f20" stroked="false">
                <v:path arrowok="t"/>
                <v:fill type="solid"/>
              </v:shape>
              <v:shape style="position:absolute;left:5352;top:821;width:70;height:68" coordorigin="5352,821" coordsize="70,68" path="m5400,836l5386,836,5395,861,5410,861,5400,836xe" filled="true" fillcolor="#231f20" stroked="false">
                <v:path arrowok="t"/>
                <v:fill type="solid"/>
              </v:shape>
            </v:group>
            <v:group style="position:absolute;left:5414;top:821;width:65;height:68" coordorigin="5414,821" coordsize="65,68">
              <v:shape style="position:absolute;left:5414;top:821;width:65;height:68" coordorigin="5414,821" coordsize="65,68" path="m5429,821l5414,821,5439,888,5454,888,5460,871,5447,871,5429,821xe" filled="true" fillcolor="#231f20" stroked="false">
                <v:path arrowok="t"/>
                <v:fill type="solid"/>
              </v:shape>
              <v:shape style="position:absolute;left:5414;top:821;width:65;height:68" coordorigin="5414,821" coordsize="65,68" path="m5478,821l5463,821,5447,871,5460,871,5478,821xe" filled="true" fillcolor="#231f20" stroked="false">
                <v:path arrowok="t"/>
                <v:fill type="solid"/>
              </v:shape>
            </v:group>
            <v:group style="position:absolute;left:5483;top:819;width:67;height:70" coordorigin="5483,819" coordsize="67,70">
              <v:shape style="position:absolute;left:5483;top:819;width:67;height:70" coordorigin="5483,819" coordsize="67,70" path="m5526,819l5510,819,5505,820,5483,848,5483,866,5486,874,5498,886,5506,889,5526,889,5534,886,5543,878,5510,878,5506,876,5499,868,5497,862,5497,846,5499,841,5506,833,5510,831,5543,831,5534,823,5526,819xe" filled="true" fillcolor="#231f20" stroked="false">
                <v:path arrowok="t"/>
                <v:fill type="solid"/>
              </v:shape>
              <v:shape style="position:absolute;left:5483;top:819;width:67;height:70" coordorigin="5483,819" coordsize="67,70" path="m5543,831l5522,831,5526,833,5533,841,5535,846,5535,862,5533,868,5526,876,5522,878,5543,878,5546,874,5549,866,5549,843,5546,835,5543,831xe" filled="true" fillcolor="#231f20" stroked="false">
                <v:path arrowok="t"/>
                <v:fill type="solid"/>
              </v:shape>
            </v:group>
            <v:group style="position:absolute;left:5557;top:819;width:57;height:70" coordorigin="5557,819" coordsize="57,70">
              <v:shape style="position:absolute;left:5557;top:819;width:57;height:70" coordorigin="5557,819" coordsize="57,70" path="m5570,865l5557,866,5558,874,5561,879,5570,887,5577,889,5591,889,5596,888,5604,885,5607,883,5611,878,5581,878,5578,877,5573,873,5571,869,5570,865xe" filled="true" fillcolor="#231f20" stroked="false">
                <v:path arrowok="t"/>
                <v:fill type="solid"/>
              </v:shape>
              <v:shape style="position:absolute;left:5557;top:819;width:57;height:70" coordorigin="5557,819" coordsize="57,70" path="m5593,819l5579,819,5575,820,5559,844,5561,848,5569,855,5574,857,5587,860,5591,861,5595,862,5597,863,5598,864,5599,866,5599,867,5599,871,5598,873,5593,877,5590,878,5611,878,5612,876,5613,873,5613,864,5612,861,5581,844,5576,843,5573,840,5573,839,5573,836,5573,834,5577,832,5580,831,5609,831,5608,829,5600,821,5593,819xe" filled="true" fillcolor="#231f20" stroked="false">
                <v:path arrowok="t"/>
                <v:fill type="solid"/>
              </v:shape>
              <v:shape style="position:absolute;left:5557;top:819;width:57;height:70" coordorigin="5557,819" coordsize="57,70" path="m5609,831l5588,831,5591,832,5595,835,5596,837,5597,841,5611,840,5611,834,5609,831xe" filled="true" fillcolor="#231f20" stroked="false">
                <v:path arrowok="t"/>
                <v:fill type="solid"/>
              </v:shape>
            </v:group>
            <v:group style="position:absolute;left:5310;top:536;width:498;height:418" coordorigin="5310,536" coordsize="498,418">
              <v:shape style="position:absolute;left:5310;top:536;width:498;height:418" coordorigin="5310,536" coordsize="498,418" path="m5310,536l5423,542,5517,560,5593,586,5653,615,5732,669,5786,730,5808,792,5802,850,5772,900,5722,935,5658,953e" filled="false" stroked="true" strokeweight=".758pt" strokecolor="#231f20">
                <v:path arrowok="t"/>
              </v:shape>
            </v:group>
            <v:group style="position:absolute;left:5358;top:625;width:427;height:265" coordorigin="5358,625" coordsize="427,265">
              <v:shape style="position:absolute;left:5358;top:625;width:427;height:265" coordorigin="5358,625" coordsize="427,265" path="m5358,625l5449,638,5538,665,5619,703,5689,747,5743,796,5777,844,5785,890e" filled="false" stroked="true" strokeweight=".758pt" strokecolor="#231f20">
                <v:path arrowok="t"/>
              </v:shape>
            </v:group>
            <v:group style="position:absolute;left:5649;top:656;width:53;height:51" coordorigin="5649,656" coordsize="53,51">
              <v:shape style="position:absolute;left:5649;top:656;width:53;height:51" coordorigin="5649,656" coordsize="53,51" path="m5676,656l5682,675,5702,675,5686,687,5692,706,5676,694,5659,706,5666,687,5649,675,5669,675,5676,656xe" filled="false" stroked="true" strokeweight=".258pt" strokecolor="#231f20">
                <v:path arrowok="t"/>
              </v:shape>
            </v:group>
            <v:group style="position:absolute;left:5418;top:914;width:32;height:52" coordorigin="5418,914" coordsize="32,52">
              <v:shape style="position:absolute;left:5418;top:914;width:32;height:52" coordorigin="5418,914" coordsize="32,52" path="m5446,923l5431,923,5433,924,5436,927,5437,929,5437,936,5436,939,5432,947,5427,954,5418,965,5418,966,5446,966,5448,956,5429,956,5437,948,5442,941,5444,937,5446,933,5447,930,5447,925,5446,923xe" filled="true" fillcolor="#231f20" stroked="false">
                <v:path arrowok="t"/>
                <v:fill type="solid"/>
              </v:shape>
              <v:shape style="position:absolute;left:5418;top:914;width:32;height:52" coordorigin="5418,914" coordsize="32,52" path="m5449,951l5448,951,5447,953,5446,954,5445,955,5445,955,5443,956,5429,956,5448,956,5449,951xe" filled="true" fillcolor="#231f20" stroked="false">
                <v:path arrowok="t"/>
                <v:fill type="solid"/>
              </v:shape>
              <v:shape style="position:absolute;left:5418;top:914;width:32;height:52" coordorigin="5418,914" coordsize="32,52" path="m5436,914l5430,914,5427,915,5422,920,5420,923,5419,928,5420,929,5422,925,5425,923,5446,923,5444,919,5442,917,5438,915,5436,914xe" filled="true" fillcolor="#231f20" stroked="false">
                <v:path arrowok="t"/>
                <v:fill type="solid"/>
              </v:shape>
            </v:group>
            <v:group style="position:absolute;left:5455;top:914;width:32;height:53" coordorigin="5455,914" coordsize="32,53">
              <v:shape style="position:absolute;left:5455;top:914;width:32;height:53" coordorigin="5455,914" coordsize="32,53" path="m5474,914l5468,914,5465,915,5455,945,5456,949,5469,967,5473,967,5475,966,5478,964,5478,964,5470,964,5469,964,5466,924,5467,920,5467,918,5469,917,5470,917,5478,917,5476,915,5474,914xe" filled="true" fillcolor="#231f20" stroked="false">
                <v:path arrowok="t"/>
                <v:fill type="solid"/>
              </v:shape>
              <v:shape style="position:absolute;left:5455;top:914;width:32;height:53" coordorigin="5455,914" coordsize="32,53" path="m5478,917l5472,917,5473,917,5475,919,5475,921,5475,924,5475,949,5475,959,5475,961,5473,964,5472,964,5478,964,5486,945,5486,935,5486,930,5483,922,5481,919,5478,917xe" filled="true" fillcolor="#231f20" stroked="false">
                <v:path arrowok="t"/>
                <v:fill type="solid"/>
              </v:shape>
            </v:group>
            <v:group style="position:absolute;left:5494;top:914;width:27;height:52" coordorigin="5494,914" coordsize="27,52">
              <v:shape style="position:absolute;left:5494;top:914;width:27;height:52" coordorigin="5494,914" coordsize="27,52" path="m5520,964l5495,964,5495,966,5520,966,5520,964xe" filled="true" fillcolor="#231f20" stroked="false">
                <v:path arrowok="t"/>
                <v:fill type="solid"/>
              </v:shape>
              <v:shape style="position:absolute;left:5494;top:914;width:27;height:52" coordorigin="5494,914" coordsize="27,52" path="m5513,923l5500,923,5500,923,5502,924,5502,924,5502,925,5502,961,5502,962,5501,963,5499,964,5498,964,5517,964,5513,961,5513,923xe" filled="true" fillcolor="#231f20" stroked="false">
                <v:path arrowok="t"/>
                <v:fill type="solid"/>
              </v:shape>
              <v:shape style="position:absolute;left:5494;top:914;width:27;height:52" coordorigin="5494,914" coordsize="27,52" path="m5513,914l5512,914,5494,923,5495,924,5496,923,5498,923,5513,923,5513,914xe" filled="true" fillcolor="#231f20" stroked="false">
                <v:path arrowok="t"/>
                <v:fill type="solid"/>
              </v:shape>
            </v:group>
            <v:group style="position:absolute;left:5528;top:914;width:32;height:53" coordorigin="5528,914" coordsize="32,53">
              <v:shape style="position:absolute;left:5528;top:914;width:32;height:53" coordorigin="5528,914" coordsize="32,53" path="m5547,914l5541,914,5538,915,5528,945,5529,949,5541,967,5546,967,5548,966,5551,964,5551,964,5543,964,5542,964,5539,924,5540,920,5540,918,5542,917,5543,917,5551,917,5549,915,5547,914xe" filled="true" fillcolor="#231f20" stroked="false">
                <v:path arrowok="t"/>
                <v:fill type="solid"/>
              </v:shape>
              <v:shape style="position:absolute;left:5528;top:914;width:32;height:53" coordorigin="5528,914" coordsize="32,53" path="m5551,917l5545,917,5546,917,5547,919,5548,921,5548,924,5548,949,5548,959,5548,961,5546,964,5545,964,5551,964,5559,945,5559,935,5559,930,5556,922,5554,919,5551,917xe" filled="true" fillcolor="#231f20" stroked="false">
                <v:path arrowok="t"/>
                <v:fill type="solid"/>
              </v:shape>
            </v:group>
            <v:group style="position:absolute;left:5786;top:538;width:53;height:50" coordorigin="5786,538" coordsize="53,50">
              <v:shape style="position:absolute;left:5786;top:538;width:53;height:50" coordorigin="5786,538" coordsize="53,50" path="m5813,538l5819,557,5839,557,5823,569,5829,588,5813,577,5796,588,5803,569,5786,557,5806,557,5813,538xe" filled="false" stroked="true" strokeweight=".258pt" strokecolor="#231f20">
                <v:path arrowok="t"/>
              </v:shape>
            </v:group>
            <v:group style="position:absolute;left:5714;top:423;width:53;height:51" coordorigin="5714,423" coordsize="53,51">
              <v:shape style="position:absolute;left:5714;top:423;width:53;height:51" coordorigin="5714,423" coordsize="53,51" path="m5740,423l5746,442,5766,442,5750,454,5756,473,5740,461,5724,473,5730,454,5714,442,5734,442,5740,423xe" filled="false" stroked="true" strokeweight=".258pt" strokecolor="#231f20">
                <v:path arrowok="t"/>
              </v:shape>
            </v:group>
            <v:group style="position:absolute;left:5626;top:487;width:53;height:50" coordorigin="5626,487" coordsize="53,50">
              <v:shape style="position:absolute;left:5626;top:487;width:53;height:50" coordorigin="5626,487" coordsize="53,50" path="m5652,487l5658,506,5678,506,5662,517,5668,537,5652,525,5636,537,5642,517,5626,506,5646,506,5652,487xe" filled="false" stroked="true" strokeweight=".258pt" strokecolor="#231f20">
                <v:path arrowok="t"/>
              </v:shape>
            </v:group>
            <v:group style="position:absolute;left:5706;top:564;width:43;height:41" coordorigin="5706,564" coordsize="43,41">
              <v:shape style="position:absolute;left:5706;top:564;width:43;height:41" coordorigin="5706,564" coordsize="43,41" path="m5728,564l5733,580,5749,580,5736,589,5741,605,5728,595,5715,605,5720,589,5706,580,5723,580,5728,564xe" filled="false" stroked="true" strokeweight=".209pt" strokecolor="#231f20">
                <v:path arrowok="t"/>
              </v:shape>
            </v:group>
            <v:group style="position:absolute;left:5576;top:386;width:213;height:344" coordorigin="5576,386" coordsize="213,344">
              <v:shape style="position:absolute;left:5576;top:386;width:213;height:344" coordorigin="5576,386" coordsize="213,344" path="m5576,386l5639,417,5694,462,5740,518,5772,583,5789,654,5786,730e" filled="false" stroked="true" strokeweight=".758pt" strokecolor="#231f20">
                <v:path arrowok="t"/>
              </v:shape>
            </v:group>
            <v:group style="position:absolute;left:5278;top:817;width:489;height:206" coordorigin="5278,817" coordsize="489,206">
              <v:shape style="position:absolute;left:5278;top:817;width:489;height:206" coordorigin="5278,817" coordsize="489,206" path="m5766,817l5728,882,5676,938,5613,983,5541,1012,5464,1022,5414,1018,5366,1007,5321,989,5278,964e" filled="false" stroked="true" strokeweight=".758pt" strokecolor="#231f20">
                <v:path arrowok="t"/>
              </v:shape>
            </v:group>
            <v:group style="position:absolute;left:5022;top:255;width:879;height:879" coordorigin="5022,255" coordsize="879,879">
              <v:shape style="position:absolute;left:5022;top:255;width:879;height:879" coordorigin="5022,255" coordsize="879,879" path="m5462,255l5533,261,5601,277,5664,304,5721,340,5773,384,5817,435,5852,492,5879,555,5896,623,5901,694,5896,766,5879,833,5852,896,5817,954,5773,1005,5721,1049,5664,1085,5601,1111,5533,1128,5462,1134,5391,1128,5323,1111,5260,1085,5202,1049,5151,1005,5107,954,5072,896,5045,833,5028,766,5022,694,5028,623,5045,555,5072,492,5107,435,5151,384,5202,340,5260,304,5323,277,5391,261,5462,255xe" filled="false" stroked="true" strokeweight=".567pt" strokecolor="#231f20">
                <v:path arrowok="t"/>
              </v:shape>
              <v:shape style="position:absolute;left:5323;top:977;width:288;height:118" type="#_x0000_t75" stroked="false">
                <v:imagedata r:id="rId65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12.447196pt;width:44.55pt;height:44.55pt;mso-position-horizontal-relative:page;mso-position-vertical-relative:paragraph;z-index:3184;mso-wrap-distance-left:0;mso-wrap-distance-right:0" coordorigin="5994,249" coordsize="891,891">
            <v:group style="position:absolute;left:6000;top:255;width:879;height:879" coordorigin="6000,255" coordsize="879,879">
              <v:shape style="position:absolute;left:6000;top:255;width:879;height:879" coordorigin="6000,255" coordsize="879,879" path="m6440,255l6368,261,6301,277,6238,304,6180,340,6129,384,6085,435,6049,492,6023,555,6006,623,6000,694,6006,766,6023,833,6049,896,6085,954,6129,1005,6180,1049,6238,1085,6301,1111,6368,1128,6440,1134,6511,1128,6579,1111,6642,1085,6699,1049,6750,1005,6794,954,6830,896,6857,833,6873,766,6879,694,6873,623,6857,555,6830,492,6794,435,6750,384,6699,340,6642,304,6579,277,6511,261,6440,255xe" filled="true" fillcolor="#d1d3d4" stroked="false">
                <v:path arrowok="t"/>
                <v:fill type="solid"/>
              </v:shape>
            </v:group>
            <v:group style="position:absolute;left:6000;top:255;width:879;height:879" coordorigin="6000,255" coordsize="879,879">
              <v:shape style="position:absolute;left:6000;top:255;width:879;height:879" coordorigin="6000,255" coordsize="879,879" path="m6440,255l6511,261,6579,277,6642,304,6699,340,6750,384,6794,435,6830,492,6857,555,6873,623,6879,694,6873,766,6857,833,6830,896,6794,954,6750,1005,6699,1049,6642,1085,6579,1111,6511,1128,6440,1134,6368,1128,6301,1111,6238,1085,6180,1049,6129,1005,6085,954,6049,896,6023,833,6006,766,6000,694,6006,623,6023,555,6049,492,6085,435,6129,384,6180,340,6238,304,6301,277,6368,261,6440,255xe" filled="false" stroked="true" strokeweight=".425pt" strokecolor="#231f20">
                <v:path arrowok="t"/>
              </v:shape>
            </v:group>
            <v:group style="position:absolute;left:6204;top:638;width:220;height:428" coordorigin="6204,638" coordsize="220,428">
              <v:shape style="position:absolute;left:6204;top:638;width:220;height:428" coordorigin="6204,638" coordsize="220,428" path="m6204,1065l6423,638e" filled="false" stroked="true" strokeweight=".292pt" strokecolor="#6d6e71">
                <v:path arrowok="t"/>
              </v:shape>
            </v:group>
            <v:group style="position:absolute;left:6467;top:286;width:137;height:267" coordorigin="6467,286" coordsize="137,267">
              <v:shape style="position:absolute;left:6467;top:286;width:137;height:267" coordorigin="6467,286" coordsize="137,267" path="m6467,553l6603,286e" filled="false" stroked="true" strokeweight=".292pt" strokecolor="#6d6e71">
                <v:path arrowok="t"/>
              </v:shape>
            </v:group>
            <v:group style="position:absolute;left:6010;top:398;width:107;height:207" coordorigin="6010,398" coordsize="107,207">
              <v:shape style="position:absolute;left:6010;top:398;width:107;height:207" coordorigin="6010,398" coordsize="107,207" path="m6010,604l6116,398e" filled="false" stroked="true" strokeweight=".292pt" strokecolor="#6d6e71">
                <v:path arrowok="t"/>
              </v:shape>
            </v:group>
            <v:group style="position:absolute;left:6002;top:361;width:151;height:295" coordorigin="6002,361" coordsize="151,295">
              <v:shape style="position:absolute;left:6002;top:361;width:151;height:295" coordorigin="6002,361" coordsize="151,295" path="m6002,655l6153,361e" filled="false" stroked="true" strokeweight=".292pt" strokecolor="#6d6e71">
                <v:path arrowok="t"/>
              </v:shape>
            </v:group>
            <v:group style="position:absolute;left:6000;top:337;width:185;height:359" coordorigin="6000,337" coordsize="185,359">
              <v:shape style="position:absolute;left:6000;top:337;width:185;height:359" coordorigin="6000,337" coordsize="185,359" path="m6000,695l6184,337e" filled="false" stroked="true" strokeweight=".292pt" strokecolor="#6d6e71">
                <v:path arrowok="t"/>
              </v:shape>
            </v:group>
            <v:group style="position:absolute;left:6002;top:318;width:212;height:411" coordorigin="6002,318" coordsize="212,411">
              <v:shape style="position:absolute;left:6002;top:318;width:212;height:411" coordorigin="6002,318" coordsize="212,411" path="m6002,729l6213,318e" filled="false" stroked="true" strokeweight=".292pt" strokecolor="#6d6e71">
                <v:path arrowok="t"/>
              </v:shape>
            </v:group>
            <v:group style="position:absolute;left:6005;top:303;width:234;height:456" coordorigin="6005,303" coordsize="234,456">
              <v:shape style="position:absolute;left:6005;top:303;width:234;height:456" coordorigin="6005,303" coordsize="234,456" path="m6005,759l6239,303e" filled="false" stroked="true" strokeweight=".292pt" strokecolor="#6d6e71">
                <v:path arrowok="t"/>
              </v:shape>
            </v:group>
            <v:group style="position:absolute;left:6010;top:292;width:254;height:495" coordorigin="6010,292" coordsize="254,495">
              <v:shape style="position:absolute;left:6010;top:292;width:254;height:495" coordorigin="6010,292" coordsize="254,495" path="m6010,786l6264,292e" filled="false" stroked="true" strokeweight=".292pt" strokecolor="#6d6e71">
                <v:path arrowok="t"/>
              </v:shape>
            </v:group>
            <v:group style="position:absolute;left:6016;top:282;width:272;height:529" coordorigin="6016,282" coordsize="272,529">
              <v:shape style="position:absolute;left:6016;top:282;width:272;height:529" coordorigin="6016,282" coordsize="272,529" path="m6016,811l6287,282e" filled="false" stroked="true" strokeweight=".292pt" strokecolor="#6d6e71">
                <v:path arrowok="t"/>
              </v:shape>
            </v:group>
            <v:group style="position:absolute;left:6023;top:274;width:288;height:560" coordorigin="6023,274" coordsize="288,560">
              <v:shape style="position:absolute;left:6023;top:274;width:288;height:560" coordorigin="6023,274" coordsize="288,560" path="m6023,834l6310,274e" filled="false" stroked="true" strokeweight=".292pt" strokecolor="#6d6e71">
                <v:path arrowok="t"/>
              </v:shape>
            </v:group>
            <v:group style="position:absolute;left:6031;top:268;width:302;height:587" coordorigin="6031,268" coordsize="302,587">
              <v:shape style="position:absolute;left:6031;top:268;width:302;height:587" coordorigin="6031,268" coordsize="302,587" path="m6031,855l6332,268e" filled="false" stroked="true" strokeweight=".292pt" strokecolor="#6d6e71">
                <v:path arrowok="t"/>
              </v:shape>
            </v:group>
            <v:group style="position:absolute;left:6039;top:263;width:315;height:612" coordorigin="6039,263" coordsize="315,612">
              <v:shape style="position:absolute;left:6039;top:263;width:315;height:612" coordorigin="6039,263" coordsize="315,612" path="m6039,875l6353,263e" filled="false" stroked="true" strokeweight=".292pt" strokecolor="#6d6e71">
                <v:path arrowok="t"/>
              </v:shape>
            </v:group>
            <v:group style="position:absolute;left:6048;top:260;width:326;height:634" coordorigin="6048,260" coordsize="326,634">
              <v:shape style="position:absolute;left:6048;top:260;width:326;height:634" coordorigin="6048,260" coordsize="326,634" path="m6048,894l6374,260e" filled="false" stroked="true" strokeweight=".292pt" strokecolor="#6d6e71">
                <v:path arrowok="t"/>
              </v:shape>
            </v:group>
            <v:group style="position:absolute;left:6058;top:257;width:336;height:655" coordorigin="6058,257" coordsize="336,655">
              <v:shape style="position:absolute;left:6058;top:257;width:336;height:655" coordorigin="6058,257" coordsize="336,655" path="m6058,912l6394,257e" filled="false" stroked="true" strokeweight=".292pt" strokecolor="#6d6e71">
                <v:path arrowok="t"/>
              </v:shape>
            </v:group>
            <v:group style="position:absolute;left:6068;top:256;width:346;height:673" coordorigin="6068,256" coordsize="346,673">
              <v:shape style="position:absolute;left:6068;top:256;width:346;height:673" coordorigin="6068,256" coordsize="346,673" path="m6068,928l6413,256e" filled="false" stroked="true" strokeweight=".292pt" strokecolor="#6d6e71">
                <v:path arrowok="t"/>
              </v:shape>
            </v:group>
            <v:group style="position:absolute;left:6078;top:255;width:354;height:690" coordorigin="6078,255" coordsize="354,690">
              <v:shape style="position:absolute;left:6078;top:255;width:354;height:690" coordorigin="6078,255" coordsize="354,690" path="m6078,944l6432,255e" filled="false" stroked="true" strokeweight=".292pt" strokecolor="#6d6e71">
                <v:path arrowok="t"/>
              </v:shape>
            </v:group>
            <v:group style="position:absolute;left:6089;top:255;width:362;height:705" coordorigin="6089,255" coordsize="362,705">
              <v:shape style="position:absolute;left:6089;top:255;width:362;height:705" coordorigin="6089,255" coordsize="362,705" path="m6089,959l6451,255e" filled="false" stroked="true" strokeweight=".292pt" strokecolor="#6d6e71">
                <v:path arrowok="t"/>
              </v:shape>
            </v:group>
            <v:group style="position:absolute;left:6101;top:593;width:196;height:381" coordorigin="6101,593" coordsize="196,381">
              <v:shape style="position:absolute;left:6101;top:593;width:196;height:381" coordorigin="6101,593" coordsize="196,381" path="m6101,974l6296,593e" filled="false" stroked="true" strokeweight=".292pt" strokecolor="#6d6e71">
                <v:path arrowok="t"/>
              </v:shape>
            </v:group>
            <v:group style="position:absolute;left:6325;top:256;width:145;height:281" coordorigin="6325,256" coordsize="145,281">
              <v:shape style="position:absolute;left:6325;top:256;width:145;height:281" coordorigin="6325,256" coordsize="145,281" path="m6325,537l6469,256e" filled="false" stroked="true" strokeweight=".292pt" strokecolor="#6d6e71">
                <v:path arrowok="t"/>
              </v:shape>
            </v:group>
            <v:group style="position:absolute;left:6112;top:607;width:196;height:381" coordorigin="6112,607" coordsize="196,381">
              <v:shape style="position:absolute;left:6112;top:607;width:196;height:381" coordorigin="6112,607" coordsize="196,381" path="m6112,987l6308,607e" filled="false" stroked="true" strokeweight=".292pt" strokecolor="#6d6e71">
                <v:path arrowok="t"/>
              </v:shape>
            </v:group>
            <v:group style="position:absolute;left:6343;top:258;width:145;height:282" coordorigin="6343,258" coordsize="145,282">
              <v:shape style="position:absolute;left:6343;top:258;width:145;height:282" coordorigin="6343,258" coordsize="145,282" path="m6343,539l6487,258e" filled="false" stroked="true" strokeweight=".292pt" strokecolor="#6d6e71">
                <v:path arrowok="t"/>
              </v:shape>
            </v:group>
            <v:group style="position:absolute;left:6124;top:618;width:197;height:383" coordorigin="6124,618" coordsize="197,383">
              <v:shape style="position:absolute;left:6124;top:618;width:197;height:383" coordorigin="6124,618" coordsize="197,383" path="m6124,1000l6321,618e" filled="false" stroked="true" strokeweight=".292pt" strokecolor="#6d6e71">
                <v:path arrowok="t"/>
              </v:shape>
            </v:group>
            <v:group style="position:absolute;left:6361;top:260;width:144;height:279" coordorigin="6361,260" coordsize="144,279">
              <v:shape style="position:absolute;left:6361;top:260;width:144;height:279" coordorigin="6361,260" coordsize="144,279" path="m6361,539l6505,260e" filled="false" stroked="true" strokeweight=".292pt" strokecolor="#6d6e71">
                <v:path arrowok="t"/>
              </v:shape>
            </v:group>
            <v:group style="position:absolute;left:6137;top:623;width:200;height:390" coordorigin="6137,623" coordsize="200,390">
              <v:shape style="position:absolute;left:6137;top:623;width:200;height:390" coordorigin="6137,623" coordsize="200,390" path="m6137,1013l6337,623e" filled="false" stroked="true" strokeweight=".292pt" strokecolor="#6d6e71">
                <v:path arrowok="t"/>
              </v:shape>
            </v:group>
            <v:group style="position:absolute;left:6379;top:263;width:143;height:278" coordorigin="6379,263" coordsize="143,278">
              <v:shape style="position:absolute;left:6379;top:263;width:143;height:278" coordorigin="6379,263" coordsize="143,278" path="m6379,540l6522,263e" filled="false" stroked="true" strokeweight=".292pt" strokecolor="#6d6e71">
                <v:path arrowok="t"/>
              </v:shape>
            </v:group>
            <v:group style="position:absolute;left:6150;top:627;width:205;height:398" coordorigin="6150,627" coordsize="205,398">
              <v:shape style="position:absolute;left:6150;top:627;width:205;height:398" coordorigin="6150,627" coordsize="205,398" path="m6150,1024l6354,627e" filled="false" stroked="true" strokeweight=".292pt" strokecolor="#6d6e71">
                <v:path arrowok="t"/>
              </v:shape>
            </v:group>
            <v:group style="position:absolute;left:6397;top:266;width:142;height:276" coordorigin="6397,266" coordsize="142,276">
              <v:shape style="position:absolute;left:6397;top:266;width:142;height:276" coordorigin="6397,266" coordsize="142,276" path="m6397,542l6539,266e" filled="false" stroked="true" strokeweight=".292pt" strokecolor="#6d6e71">
                <v:path arrowok="t"/>
              </v:shape>
            </v:group>
            <v:group style="position:absolute;left:6163;top:629;width:209;height:407" coordorigin="6163,629" coordsize="209,407">
              <v:shape style="position:absolute;left:6163;top:629;width:209;height:407" coordorigin="6163,629" coordsize="209,407" path="m6163,1035l6372,629e" filled="false" stroked="true" strokeweight=".292pt" strokecolor="#6d6e71">
                <v:path arrowok="t"/>
              </v:shape>
            </v:group>
            <v:group style="position:absolute;left:6415;top:270;width:141;height:274" coordorigin="6415,270" coordsize="141,274">
              <v:shape style="position:absolute;left:6415;top:270;width:141;height:274" coordorigin="6415,270" coordsize="141,274" path="m6415,544l6555,270e" filled="false" stroked="true" strokeweight=".292pt" strokecolor="#6d6e71">
                <v:path arrowok="t"/>
              </v:shape>
            </v:group>
            <v:group style="position:absolute;left:6176;top:631;width:213;height:415" coordorigin="6176,631" coordsize="213,415">
              <v:shape style="position:absolute;left:6176;top:631;width:213;height:415" coordorigin="6176,631" coordsize="213,415" path="m6176,1046l6389,631e" filled="false" stroked="true" strokeweight=".292pt" strokecolor="#6d6e71">
                <v:path arrowok="t"/>
              </v:shape>
            </v:group>
            <v:group style="position:absolute;left:6432;top:275;width:140;height:272" coordorigin="6432,275" coordsize="140,272">
              <v:shape style="position:absolute;left:6432;top:275;width:140;height:272" coordorigin="6432,275" coordsize="140,272" path="m6432,547l6572,275e" filled="false" stroked="true" strokeweight=".292pt" strokecolor="#6d6e71">
                <v:path arrowok="t"/>
              </v:shape>
            </v:group>
            <v:group style="position:absolute;left:6190;top:634;width:217;height:422" coordorigin="6190,634" coordsize="217,422">
              <v:shape style="position:absolute;left:6190;top:634;width:217;height:422" coordorigin="6190,634" coordsize="217,422" path="m6190,1055l6406,634e" filled="false" stroked="true" strokeweight=".292pt" strokecolor="#6d6e71">
                <v:path arrowok="t"/>
              </v:shape>
            </v:group>
            <v:group style="position:absolute;left:6449;top:281;width:139;height:270" coordorigin="6449,281" coordsize="139,270">
              <v:shape style="position:absolute;left:6449;top:281;width:139;height:270" coordorigin="6449,281" coordsize="139,270" path="m6449,550l6588,281e" filled="false" stroked="true" strokeweight=".292pt" strokecolor="#6d6e71">
                <v:path arrowok="t"/>
              </v:shape>
              <v:shape style="position:absolute;left:6109;top:392;width:279;height:393" type="#_x0000_t75" stroked="false">
                <v:imagedata r:id="rId69" o:title=""/>
              </v:shape>
            </v:group>
            <v:group style="position:absolute;left:6078;top:819;width:61;height:70" coordorigin="6078,819" coordsize="61,70">
              <v:shape style="position:absolute;left:6078;top:819;width:61;height:70" coordorigin="6078,819" coordsize="61,70" path="m6119,819l6101,819,6093,823,6081,835,6078,844,6078,866,6081,874,6093,886,6101,889,6117,889,6123,887,6133,880,6135,878,6105,878,6101,876,6094,869,6093,862,6093,846,6094,840,6101,833,6105,831,6135,831,6135,830,6126,822,6119,819xe" filled="true" fillcolor="#231f20" stroked="false">
                <v:path arrowok="t"/>
                <v:fill type="solid"/>
              </v:shape>
              <v:shape style="position:absolute;left:6078;top:819;width:61;height:70" coordorigin="6078,819" coordsize="61,70" path="m6125,863l6124,868,6122,872,6117,876,6114,878,6135,878,6137,875,6139,867,6125,863xe" filled="true" fillcolor="#231f20" stroked="false">
                <v:path arrowok="t"/>
                <v:fill type="solid"/>
              </v:shape>
              <v:shape style="position:absolute;left:6078;top:819;width:61;height:70" coordorigin="6078,819" coordsize="61,70" path="m6135,831l6114,831,6117,832,6122,836,6124,839,6125,842,6138,839,6137,834,6135,831xe" filled="true" fillcolor="#231f20" stroked="false">
                <v:path arrowok="t"/>
                <v:fill type="solid"/>
              </v:shape>
            </v:group>
            <v:group style="position:absolute;left:6151;top:821;width:53;height:68" coordorigin="6151,821" coordsize="53,68">
              <v:shape style="position:absolute;left:6151;top:821;width:53;height:68" coordorigin="6151,821" coordsize="53,68" path="m6202,821l6151,821,6151,888,6203,888,6203,877,6165,877,6165,858,6199,858,6199,847,6165,847,6165,832,6202,832,6202,821xe" filled="true" fillcolor="#231f20" stroked="false">
                <v:path arrowok="t"/>
                <v:fill type="solid"/>
              </v:shape>
            </v:group>
            <v:group style="position:absolute;left:6215;top:821;width:55;height:68" coordorigin="6215,821" coordsize="55,68">
              <v:shape style="position:absolute;left:6215;top:821;width:55;height:68" coordorigin="6215,821" coordsize="55,68" path="m6229,821l6215,821,6215,888,6228,888,6228,844,6243,844,6229,821xe" filled="true" fillcolor="#231f20" stroked="false">
                <v:path arrowok="t"/>
                <v:fill type="solid"/>
              </v:shape>
              <v:shape style="position:absolute;left:6215;top:821;width:55;height:68" coordorigin="6215,821" coordsize="55,68" path="m6243,844l6228,844,6256,888,6270,888,6270,866,6257,866,6243,844xe" filled="true" fillcolor="#231f20" stroked="false">
                <v:path arrowok="t"/>
                <v:fill type="solid"/>
              </v:shape>
              <v:shape style="position:absolute;left:6215;top:821;width:55;height:68" coordorigin="6215,821" coordsize="55,68" path="m6270,821l6257,821,6257,866,6270,866,6270,821xe" filled="true" fillcolor="#231f20" stroked="false">
                <v:path arrowok="t"/>
                <v:fill type="solid"/>
              </v:shape>
            </v:group>
            <v:group style="position:absolute;left:6280;top:821;width:55;height:68" coordorigin="6280,821" coordsize="55,68">
              <v:shape style="position:absolute;left:6280;top:821;width:55;height:68" coordorigin="6280,821" coordsize="55,68" path="m6314,832l6300,832,6300,888,6314,888,6314,832xe" filled="true" fillcolor="#231f20" stroked="false">
                <v:path arrowok="t"/>
                <v:fill type="solid"/>
              </v:shape>
              <v:shape style="position:absolute;left:6280;top:821;width:55;height:68" coordorigin="6280,821" coordsize="55,68" path="m6334,821l6280,821,6280,832,6334,832,6334,821xe" filled="true" fillcolor="#231f20" stroked="false">
                <v:path arrowok="t"/>
                <v:fill type="solid"/>
              </v:shape>
            </v:group>
            <v:group style="position:absolute;left:6329;top:821;width:70;height:68" coordorigin="6329,821" coordsize="70,68">
              <v:shape style="position:absolute;left:6329;top:821;width:70;height:68" coordorigin="6329,821" coordsize="70,68" path="m6371,821l6356,821,6329,888,6344,888,6350,873,6392,873,6388,861,6354,861,6363,836,6377,836,6371,821xe" filled="true" fillcolor="#231f20" stroked="false">
                <v:path arrowok="t"/>
                <v:fill type="solid"/>
              </v:shape>
              <v:shape style="position:absolute;left:6329;top:821;width:70;height:68" coordorigin="6329,821" coordsize="70,68" path="m6392,873l6377,873,6383,888,6399,888,6392,873xe" filled="true" fillcolor="#231f20" stroked="false">
                <v:path arrowok="t"/>
                <v:fill type="solid"/>
              </v:shape>
              <v:shape style="position:absolute;left:6329;top:821;width:70;height:68" coordorigin="6329,821" coordsize="70,68" path="m6377,836l6363,836,6373,861,6388,861,6377,836xe" filled="true" fillcolor="#231f20" stroked="false">
                <v:path arrowok="t"/>
                <v:fill type="solid"/>
              </v:shape>
            </v:group>
            <v:group style="position:absolute;left:6392;top:821;width:65;height:68" coordorigin="6392,821" coordsize="65,68">
              <v:shape style="position:absolute;left:6392;top:821;width:65;height:68" coordorigin="6392,821" coordsize="65,68" path="m6407,821l6392,821,6416,888,6431,888,6438,871,6424,871,6407,821xe" filled="true" fillcolor="#231f20" stroked="false">
                <v:path arrowok="t"/>
                <v:fill type="solid"/>
              </v:shape>
              <v:shape style="position:absolute;left:6392;top:821;width:65;height:68" coordorigin="6392,821" coordsize="65,68" path="m6456,821l6441,821,6424,871,6438,871,6456,821xe" filled="true" fillcolor="#231f20" stroked="false">
                <v:path arrowok="t"/>
                <v:fill type="solid"/>
              </v:shape>
            </v:group>
            <v:group style="position:absolute;left:6460;top:819;width:67;height:70" coordorigin="6460,819" coordsize="67,70">
              <v:shape style="position:absolute;left:6460;top:819;width:67;height:70" coordorigin="6460,819" coordsize="67,70" path="m6504,819l6488,819,6483,820,6460,848,6460,866,6463,874,6475,886,6484,889,6504,889,6512,886,6521,878,6488,878,6484,876,6477,868,6475,862,6475,846,6476,841,6483,833,6488,831,6521,831,6512,823,6504,819xe" filled="true" fillcolor="#231f20" stroked="false">
                <v:path arrowok="t"/>
                <v:fill type="solid"/>
              </v:shape>
              <v:shape style="position:absolute;left:6460;top:819;width:67;height:70" coordorigin="6460,819" coordsize="67,70" path="m6521,831l6500,831,6504,833,6511,841,6513,846,6513,862,6511,868,6504,876,6499,878,6521,878,6524,874,6527,866,6527,843,6524,835,6521,831xe" filled="true" fillcolor="#231f20" stroked="false">
                <v:path arrowok="t"/>
                <v:fill type="solid"/>
              </v:shape>
            </v:group>
            <v:group style="position:absolute;left:6535;top:819;width:57;height:70" coordorigin="6535,819" coordsize="57,70">
              <v:shape style="position:absolute;left:6535;top:819;width:57;height:70" coordorigin="6535,819" coordsize="57,70" path="m6548,865l6535,866,6536,874,6538,879,6548,887,6554,889,6569,889,6574,888,6582,885,6585,883,6588,878,6559,878,6556,877,6551,873,6549,869,6548,865xe" filled="true" fillcolor="#231f20" stroked="false">
                <v:path arrowok="t"/>
                <v:fill type="solid"/>
              </v:shape>
              <v:shape style="position:absolute;left:6535;top:819;width:57;height:70" coordorigin="6535,819" coordsize="57,70" path="m6571,819l6557,819,6553,820,6537,844,6539,848,6547,855,6552,857,6565,860,6569,861,6573,862,6574,863,6575,864,6576,866,6577,867,6577,871,6576,873,6571,877,6568,878,6588,878,6590,876,6591,873,6591,864,6590,861,6559,844,6554,843,6551,840,6550,839,6550,836,6551,834,6555,832,6558,831,6587,831,6586,829,6578,821,6571,819xe" filled="true" fillcolor="#231f20" stroked="false">
                <v:path arrowok="t"/>
                <v:fill type="solid"/>
              </v:shape>
              <v:shape style="position:absolute;left:6535;top:819;width:57;height:70" coordorigin="6535,819" coordsize="57,70" path="m6587,831l6566,831,6569,832,6573,835,6574,837,6575,841,6589,840,6589,834,6587,831xe" filled="true" fillcolor="#231f20" stroked="false">
                <v:path arrowok="t"/>
                <v:fill type="solid"/>
              </v:shape>
            </v:group>
            <v:group style="position:absolute;left:6288;top:536;width:498;height:418" coordorigin="6288,536" coordsize="498,418">
              <v:shape style="position:absolute;left:6288;top:536;width:498;height:418" coordorigin="6288,536" coordsize="498,418" path="m6288,536l6401,542,6495,560,6571,586,6631,615,6709,669,6764,730,6786,792,6780,850,6750,900,6700,935,6636,953e" filled="false" stroked="true" strokeweight=".758pt" strokecolor="#231f20">
                <v:path arrowok="t"/>
              </v:shape>
            </v:group>
            <v:group style="position:absolute;left:6336;top:625;width:427;height:265" coordorigin="6336,625" coordsize="427,265">
              <v:shape style="position:absolute;left:6336;top:625;width:427;height:265" coordorigin="6336,625" coordsize="427,265" path="m6336,625l6427,638,6516,665,6597,703,6667,747,6721,796,6754,844,6763,890e" filled="false" stroked="true" strokeweight=".758pt" strokecolor="#231f20">
                <v:path arrowok="t"/>
              </v:shape>
            </v:group>
            <v:group style="position:absolute;left:6627;top:656;width:53;height:51" coordorigin="6627,656" coordsize="53,51">
              <v:shape style="position:absolute;left:6627;top:656;width:53;height:51" coordorigin="6627,656" coordsize="53,51" path="m6653,656l6659,675,6680,675,6663,687,6670,706,6653,694,6637,706,6643,687,6627,675,6647,675,6653,656xe" filled="false" stroked="true" strokeweight=".258pt" strokecolor="#231f20">
                <v:path arrowok="t"/>
              </v:shape>
            </v:group>
            <v:group style="position:absolute;left:6396;top:914;width:32;height:52" coordorigin="6396,914" coordsize="32,52">
              <v:shape style="position:absolute;left:6396;top:914;width:32;height:52" coordorigin="6396,914" coordsize="32,52" path="m6424,923l6409,923,6411,924,6414,927,6414,929,6414,936,6414,939,6410,947,6405,954,6396,965,6396,966,6424,966,6426,956,6406,956,6414,948,6420,941,6422,937,6424,933,6425,930,6425,925,6424,923xe" filled="true" fillcolor="#231f20" stroked="false">
                <v:path arrowok="t"/>
                <v:fill type="solid"/>
              </v:shape>
              <v:shape style="position:absolute;left:6396;top:914;width:32;height:52" coordorigin="6396,914" coordsize="32,52" path="m6427,951l6426,951,6425,953,6424,954,6423,955,6423,955,6421,956,6406,956,6426,956,6427,951xe" filled="true" fillcolor="#231f20" stroked="false">
                <v:path arrowok="t"/>
                <v:fill type="solid"/>
              </v:shape>
              <v:shape style="position:absolute;left:6396;top:914;width:32;height:52" coordorigin="6396,914" coordsize="32,52" path="m6414,914l6408,914,6405,915,6400,920,6398,923,6397,928,6398,929,6400,925,6403,923,6424,923,6422,919,6420,917,6416,915,6414,914xe" filled="true" fillcolor="#231f20" stroked="false">
                <v:path arrowok="t"/>
                <v:fill type="solid"/>
              </v:shape>
            </v:group>
            <v:group style="position:absolute;left:6433;top:914;width:32;height:53" coordorigin="6433,914" coordsize="32,53">
              <v:shape style="position:absolute;left:6433;top:914;width:32;height:53" coordorigin="6433,914" coordsize="32,53" path="m6451,914l6446,914,6443,915,6433,945,6434,949,6446,967,6451,967,6453,966,6456,964,6456,964,6448,964,6447,964,6444,924,6445,920,6445,918,6447,917,6447,917,6456,917,6454,915,6451,914xe" filled="true" fillcolor="#231f20" stroked="false">
                <v:path arrowok="t"/>
                <v:fill type="solid"/>
              </v:shape>
              <v:shape style="position:absolute;left:6433;top:914;width:32;height:53" coordorigin="6433,914" coordsize="32,53" path="m6456,917l6450,917,6451,917,6452,919,6453,921,6453,924,6453,949,6453,959,6452,961,6451,964,6450,964,6456,964,6464,945,6464,935,6463,930,6461,922,6459,919,6456,917xe" filled="true" fillcolor="#231f20" stroked="false">
                <v:path arrowok="t"/>
                <v:fill type="solid"/>
              </v:shape>
            </v:group>
            <v:group style="position:absolute;left:6472;top:914;width:27;height:52" coordorigin="6472,914" coordsize="27,52">
              <v:shape style="position:absolute;left:6472;top:914;width:27;height:52" coordorigin="6472,914" coordsize="27,52" path="m6498,964l6472,964,6472,966,6498,966,6498,964xe" filled="true" fillcolor="#231f20" stroked="false">
                <v:path arrowok="t"/>
                <v:fill type="solid"/>
              </v:shape>
              <v:shape style="position:absolute;left:6472;top:914;width:27;height:52" coordorigin="6472,914" coordsize="27,52" path="m6491,923l6478,923,6478,923,6479,924,6480,924,6480,925,6480,961,6480,962,6479,963,6477,964,6476,964,6495,964,6491,961,6491,923xe" filled="true" fillcolor="#231f20" stroked="false">
                <v:path arrowok="t"/>
                <v:fill type="solid"/>
              </v:shape>
              <v:shape style="position:absolute;left:6472;top:914;width:27;height:52" coordorigin="6472,914" coordsize="27,52" path="m6491,914l6489,914,6472,923,6472,924,6474,923,6476,923,6491,923,6491,914xe" filled="true" fillcolor="#231f20" stroked="false">
                <v:path arrowok="t"/>
                <v:fill type="solid"/>
              </v:shape>
            </v:group>
            <v:group style="position:absolute;left:6506;top:914;width:32;height:53" coordorigin="6506,914" coordsize="32,53">
              <v:shape style="position:absolute;left:6506;top:914;width:32;height:53" coordorigin="6506,914" coordsize="32,53" path="m6524,914l6519,914,6516,915,6506,945,6506,949,6519,967,6524,967,6525,966,6529,964,6529,964,6521,964,6520,964,6517,924,6518,920,6518,918,6520,917,6520,917,6529,917,6527,915,6524,914xe" filled="true" fillcolor="#231f20" stroked="false">
                <v:path arrowok="t"/>
                <v:fill type="solid"/>
              </v:shape>
              <v:shape style="position:absolute;left:6506;top:914;width:32;height:53" coordorigin="6506,914" coordsize="32,53" path="m6529,917l6523,917,6524,917,6525,919,6526,921,6526,924,6526,949,6526,959,6525,961,6524,964,6523,964,6529,964,6537,945,6537,935,6536,930,6534,922,6532,919,6529,917xe" filled="true" fillcolor="#231f20" stroked="false">
                <v:path arrowok="t"/>
                <v:fill type="solid"/>
              </v:shape>
            </v:group>
            <v:group style="position:absolute;left:6764;top:538;width:53;height:50" coordorigin="6764,538" coordsize="53,50">
              <v:shape style="position:absolute;left:6764;top:538;width:53;height:50" coordorigin="6764,538" coordsize="53,50" path="m6790,538l6797,557,6817,557,6800,569,6807,588,6790,577,6774,588,6780,569,6764,557,6784,557,6790,538xe" filled="false" stroked="true" strokeweight=".258pt" strokecolor="#231f20">
                <v:path arrowok="t"/>
              </v:shape>
            </v:group>
            <v:group style="position:absolute;left:6691;top:423;width:53;height:51" coordorigin="6691,423" coordsize="53,51">
              <v:shape style="position:absolute;left:6691;top:423;width:53;height:51" coordorigin="6691,423" coordsize="53,51" path="m6718,423l6724,442,6744,442,6728,454,6734,473,6718,461,6702,473,6708,454,6691,442,6712,442,6718,423xe" filled="false" stroked="true" strokeweight=".258pt" strokecolor="#231f20">
                <v:path arrowok="t"/>
              </v:shape>
            </v:group>
            <v:group style="position:absolute;left:6603;top:487;width:53;height:50" coordorigin="6603,487" coordsize="53,50">
              <v:shape style="position:absolute;left:6603;top:487;width:53;height:50" coordorigin="6603,487" coordsize="53,50" path="m6630,487l6636,506,6656,506,6640,517,6646,537,6630,525,6613,537,6620,517,6603,506,6624,506,6630,487xe" filled="false" stroked="true" strokeweight=".258pt" strokecolor="#231f20">
                <v:path arrowok="t"/>
              </v:shape>
            </v:group>
            <v:group style="position:absolute;left:6684;top:564;width:43;height:41" coordorigin="6684,564" coordsize="43,41">
              <v:shape style="position:absolute;left:6684;top:564;width:43;height:41" coordorigin="6684,564" coordsize="43,41" path="m6706,564l6711,580,6727,580,6714,589,6719,605,6706,595,6692,605,6697,589,6684,580,6701,580,6706,564xe" filled="false" stroked="true" strokeweight=".209pt" strokecolor="#231f20">
                <v:path arrowok="t"/>
              </v:shape>
            </v:group>
            <v:group style="position:absolute;left:6554;top:386;width:213;height:344" coordorigin="6554,386" coordsize="213,344">
              <v:shape style="position:absolute;left:6554;top:386;width:213;height:344" coordorigin="6554,386" coordsize="213,344" path="m6554,386l6616,417,6672,462,6717,518,6750,583,6766,654,6764,730e" filled="false" stroked="true" strokeweight=".758pt" strokecolor="#231f20">
                <v:path arrowok="t"/>
              </v:shape>
            </v:group>
            <v:group style="position:absolute;left:6255;top:817;width:489;height:206" coordorigin="6255,817" coordsize="489,206">
              <v:shape style="position:absolute;left:6255;top:817;width:489;height:206" coordorigin="6255,817" coordsize="489,206" path="m6744,817l6706,882,6654,938,6591,983,6519,1012,6442,1022,6392,1018,6344,1007,6298,989,6255,964e" filled="false" stroked="true" strokeweight=".758pt" strokecolor="#231f20">
                <v:path arrowok="t"/>
              </v:shape>
            </v:group>
            <v:group style="position:absolute;left:6000;top:255;width:879;height:879" coordorigin="6000,255" coordsize="879,879">
              <v:shape style="position:absolute;left:6000;top:255;width:879;height:879" coordorigin="6000,255" coordsize="879,879" path="m6440,255l6511,261,6579,277,6642,304,6699,340,6750,384,6794,435,6830,492,6857,555,6873,623,6879,694,6873,766,6857,833,6830,896,6794,954,6750,1005,6699,1049,6642,1085,6579,1111,6511,1128,6440,1134,6368,1128,6301,1111,6238,1085,6180,1049,6129,1005,6085,954,6049,896,6023,833,6006,766,6000,694,6006,623,6023,555,6049,492,6085,435,6129,384,6180,340,6238,304,6301,277,6368,261,6440,255xe" filled="false" stroked="true" strokeweight=".567pt" strokecolor="#231f20">
                <v:path arrowok="t"/>
              </v:shape>
              <v:shape style="position:absolute;left:6301;top:977;width:288;height:118" type="#_x0000_t75" stroked="false">
                <v:imagedata r:id="rId70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12.447196pt;width:44.55pt;height:44.55pt;mso-position-horizontal-relative:page;mso-position-vertical-relative:paragraph;z-index:3208;mso-wrap-distance-left:0;mso-wrap-distance-right:0" coordorigin="6972,249" coordsize="891,891">
            <v:group style="position:absolute;left:6978;top:255;width:879;height:879" coordorigin="6978,255" coordsize="879,879">
              <v:shape style="position:absolute;left:6978;top:255;width:879;height:879" coordorigin="6978,255" coordsize="879,879" path="m7417,255l7346,261,7279,277,7216,304,7158,340,7107,384,7063,435,7027,492,7000,555,6984,623,6978,694,6984,766,7000,833,7027,896,7063,954,7107,1005,7158,1049,7216,1085,7279,1111,7346,1128,7417,1134,7489,1128,7556,1111,7619,1085,7677,1049,7728,1005,7772,954,7808,896,7834,833,7851,766,7857,694,7851,623,7834,555,7808,492,7772,435,7728,384,7677,340,7619,304,7556,277,7489,261,7417,255xe" filled="true" fillcolor="#d1d3d4" stroked="false">
                <v:path arrowok="t"/>
                <v:fill type="solid"/>
              </v:shape>
            </v:group>
            <v:group style="position:absolute;left:6978;top:255;width:879;height:879" coordorigin="6978,255" coordsize="879,879">
              <v:shape style="position:absolute;left:6978;top:255;width:879;height:879" coordorigin="6978,255" coordsize="879,879" path="m7417,255l7489,261,7556,277,7619,304,7677,340,7728,384,7772,435,7808,492,7834,555,7851,623,7857,694,7851,766,7834,833,7808,896,7772,954,7728,1005,7677,1049,7619,1085,7556,1111,7489,1128,7417,1134,7346,1128,7279,1111,7216,1085,7158,1049,7107,1005,7063,954,7027,896,7000,833,6984,766,6978,694,6984,623,7000,555,7027,492,7063,435,7107,384,7158,340,7216,304,7279,277,7346,261,7417,255xe" filled="false" stroked="true" strokeweight=".425pt" strokecolor="#231f20">
                <v:path arrowok="t"/>
              </v:shape>
            </v:group>
            <v:group style="position:absolute;left:7181;top:638;width:220;height:428" coordorigin="7181,638" coordsize="220,428">
              <v:shape style="position:absolute;left:7181;top:638;width:220;height:428" coordorigin="7181,638" coordsize="220,428" path="m7181,1065l7401,638e" filled="false" stroked="true" strokeweight=".292pt" strokecolor="#6d6e71">
                <v:path arrowok="t"/>
              </v:shape>
            </v:group>
            <v:group style="position:absolute;left:7444;top:286;width:137;height:267" coordorigin="7444,286" coordsize="137,267">
              <v:shape style="position:absolute;left:7444;top:286;width:137;height:267" coordorigin="7444,286" coordsize="137,267" path="m7444,553l7581,286e" filled="false" stroked="true" strokeweight=".292pt" strokecolor="#6d6e71">
                <v:path arrowok="t"/>
              </v:shape>
            </v:group>
            <v:group style="position:absolute;left:6987;top:398;width:107;height:207" coordorigin="6987,398" coordsize="107,207">
              <v:shape style="position:absolute;left:6987;top:398;width:107;height:207" coordorigin="6987,398" coordsize="107,207" path="m6987,604l7094,398e" filled="false" stroked="true" strokeweight=".292pt" strokecolor="#6d6e71">
                <v:path arrowok="t"/>
              </v:shape>
            </v:group>
            <v:group style="position:absolute;left:6980;top:361;width:151;height:295" coordorigin="6980,361" coordsize="151,295">
              <v:shape style="position:absolute;left:6980;top:361;width:151;height:295" coordorigin="6980,361" coordsize="151,295" path="m6980,655l7131,361e" filled="false" stroked="true" strokeweight=".292pt" strokecolor="#6d6e71">
                <v:path arrowok="t"/>
              </v:shape>
            </v:group>
            <v:group style="position:absolute;left:6978;top:337;width:185;height:359" coordorigin="6978,337" coordsize="185,359">
              <v:shape style="position:absolute;left:6978;top:337;width:185;height:359" coordorigin="6978,337" coordsize="185,359" path="m6978,695l7162,337e" filled="false" stroked="true" strokeweight=".292pt" strokecolor="#6d6e71">
                <v:path arrowok="t"/>
              </v:shape>
            </v:group>
            <v:group style="position:absolute;left:6979;top:318;width:212;height:411" coordorigin="6979,318" coordsize="212,411">
              <v:shape style="position:absolute;left:6979;top:318;width:212;height:411" coordorigin="6979,318" coordsize="212,411" path="m6979,729l7191,318e" filled="false" stroked="true" strokeweight=".292pt" strokecolor="#6d6e71">
                <v:path arrowok="t"/>
              </v:shape>
            </v:group>
            <v:group style="position:absolute;left:6983;top:303;width:234;height:456" coordorigin="6983,303" coordsize="234,456">
              <v:shape style="position:absolute;left:6983;top:303;width:234;height:456" coordorigin="6983,303" coordsize="234,456" path="m6983,759l7217,303e" filled="false" stroked="true" strokeweight=".292pt" strokecolor="#6d6e71">
                <v:path arrowok="t"/>
              </v:shape>
            </v:group>
            <v:group style="position:absolute;left:6988;top:292;width:254;height:495" coordorigin="6988,292" coordsize="254,495">
              <v:shape style="position:absolute;left:6988;top:292;width:254;height:495" coordorigin="6988,292" coordsize="254,495" path="m6988,786l7242,292e" filled="false" stroked="true" strokeweight=".292pt" strokecolor="#6d6e71">
                <v:path arrowok="t"/>
              </v:shape>
            </v:group>
            <v:group style="position:absolute;left:6994;top:282;width:272;height:529" coordorigin="6994,282" coordsize="272,529">
              <v:shape style="position:absolute;left:6994;top:282;width:272;height:529" coordorigin="6994,282" coordsize="272,529" path="m6994,811l7265,282e" filled="false" stroked="true" strokeweight=".292pt" strokecolor="#6d6e71">
                <v:path arrowok="t"/>
              </v:shape>
            </v:group>
            <v:group style="position:absolute;left:7001;top:274;width:288;height:560" coordorigin="7001,274" coordsize="288,560">
              <v:shape style="position:absolute;left:7001;top:274;width:288;height:560" coordorigin="7001,274" coordsize="288,560" path="m7001,834l7288,274e" filled="false" stroked="true" strokeweight=".292pt" strokecolor="#6d6e71">
                <v:path arrowok="t"/>
              </v:shape>
            </v:group>
            <v:group style="position:absolute;left:7008;top:268;width:302;height:587" coordorigin="7008,268" coordsize="302,587">
              <v:shape style="position:absolute;left:7008;top:268;width:302;height:587" coordorigin="7008,268" coordsize="302,587" path="m7008,855l7310,268e" filled="false" stroked="true" strokeweight=".292pt" strokecolor="#6d6e71">
                <v:path arrowok="t"/>
              </v:shape>
            </v:group>
            <v:group style="position:absolute;left:7017;top:263;width:315;height:612" coordorigin="7017,263" coordsize="315,612">
              <v:shape style="position:absolute;left:7017;top:263;width:315;height:612" coordorigin="7017,263" coordsize="315,612" path="m7017,875l7331,263e" filled="false" stroked="true" strokeweight=".292pt" strokecolor="#6d6e71">
                <v:path arrowok="t"/>
              </v:shape>
            </v:group>
            <v:group style="position:absolute;left:7026;top:260;width:326;height:634" coordorigin="7026,260" coordsize="326,634">
              <v:shape style="position:absolute;left:7026;top:260;width:326;height:634" coordorigin="7026,260" coordsize="326,634" path="m7026,894l7351,260e" filled="false" stroked="true" strokeweight=".292pt" strokecolor="#6d6e71">
                <v:path arrowok="t"/>
              </v:shape>
            </v:group>
            <v:group style="position:absolute;left:7035;top:257;width:336;height:655" coordorigin="7035,257" coordsize="336,655">
              <v:shape style="position:absolute;left:7035;top:257;width:336;height:655" coordorigin="7035,257" coordsize="336,655" path="m7035,912l7371,257e" filled="false" stroked="true" strokeweight=".292pt" strokecolor="#6d6e71">
                <v:path arrowok="t"/>
              </v:shape>
            </v:group>
            <v:group style="position:absolute;left:7046;top:256;width:346;height:673" coordorigin="7046,256" coordsize="346,673">
              <v:shape style="position:absolute;left:7046;top:256;width:346;height:673" coordorigin="7046,256" coordsize="346,673" path="m7046,928l7391,256e" filled="false" stroked="true" strokeweight=".292pt" strokecolor="#6d6e71">
                <v:path arrowok="t"/>
              </v:shape>
            </v:group>
            <v:group style="position:absolute;left:7056;top:255;width:354;height:690" coordorigin="7056,255" coordsize="354,690">
              <v:shape style="position:absolute;left:7056;top:255;width:354;height:690" coordorigin="7056,255" coordsize="354,690" path="m7056,944l7410,255e" filled="false" stroked="true" strokeweight=".292pt" strokecolor="#6d6e71">
                <v:path arrowok="t"/>
              </v:shape>
            </v:group>
            <v:group style="position:absolute;left:7067;top:255;width:362;height:705" coordorigin="7067,255" coordsize="362,705">
              <v:shape style="position:absolute;left:7067;top:255;width:362;height:705" coordorigin="7067,255" coordsize="362,705" path="m7067,959l7429,255e" filled="false" stroked="true" strokeweight=".292pt" strokecolor="#6d6e71">
                <v:path arrowok="t"/>
              </v:shape>
            </v:group>
            <v:group style="position:absolute;left:7078;top:593;width:196;height:381" coordorigin="7078,593" coordsize="196,381">
              <v:shape style="position:absolute;left:7078;top:593;width:196;height:381" coordorigin="7078,593" coordsize="196,381" path="m7078,974l7274,593e" filled="false" stroked="true" strokeweight=".292pt" strokecolor="#6d6e71">
                <v:path arrowok="t"/>
              </v:shape>
            </v:group>
            <v:group style="position:absolute;left:7303;top:256;width:145;height:281" coordorigin="7303,256" coordsize="145,281">
              <v:shape style="position:absolute;left:7303;top:256;width:145;height:281" coordorigin="7303,256" coordsize="145,281" path="m7303,537l7447,256e" filled="false" stroked="true" strokeweight=".292pt" strokecolor="#6d6e71">
                <v:path arrowok="t"/>
              </v:shape>
            </v:group>
            <v:group style="position:absolute;left:7090;top:607;width:196;height:381" coordorigin="7090,607" coordsize="196,381">
              <v:shape style="position:absolute;left:7090;top:607;width:196;height:381" coordorigin="7090,607" coordsize="196,381" path="m7090,987l7286,607e" filled="false" stroked="true" strokeweight=".292pt" strokecolor="#6d6e71">
                <v:path arrowok="t"/>
              </v:shape>
            </v:group>
            <v:group style="position:absolute;left:7320;top:258;width:145;height:282" coordorigin="7320,258" coordsize="145,282">
              <v:shape style="position:absolute;left:7320;top:258;width:145;height:282" coordorigin="7320,258" coordsize="145,282" path="m7320,539l7465,258e" filled="false" stroked="true" strokeweight=".292pt" strokecolor="#6d6e71">
                <v:path arrowok="t"/>
              </v:shape>
            </v:group>
            <v:group style="position:absolute;left:7102;top:618;width:197;height:383" coordorigin="7102,618" coordsize="197,383">
              <v:shape style="position:absolute;left:7102;top:618;width:197;height:383" coordorigin="7102,618" coordsize="197,383" path="m7102,1000l7299,618e" filled="false" stroked="true" strokeweight=".292pt" strokecolor="#6d6e71">
                <v:path arrowok="t"/>
              </v:shape>
            </v:group>
            <v:group style="position:absolute;left:7339;top:260;width:144;height:279" coordorigin="7339,260" coordsize="144,279">
              <v:shape style="position:absolute;left:7339;top:260;width:144;height:279" coordorigin="7339,260" coordsize="144,279" path="m7339,539l7483,260e" filled="false" stroked="true" strokeweight=".292pt" strokecolor="#6d6e71">
                <v:path arrowok="t"/>
              </v:shape>
            </v:group>
            <v:group style="position:absolute;left:7115;top:623;width:200;height:390" coordorigin="7115,623" coordsize="200,390">
              <v:shape style="position:absolute;left:7115;top:623;width:200;height:390" coordorigin="7115,623" coordsize="200,390" path="m7115,1013l7315,623e" filled="false" stroked="true" strokeweight=".292pt" strokecolor="#6d6e71">
                <v:path arrowok="t"/>
              </v:shape>
            </v:group>
            <v:group style="position:absolute;left:7357;top:263;width:143;height:278" coordorigin="7357,263" coordsize="143,278">
              <v:shape style="position:absolute;left:7357;top:263;width:143;height:278" coordorigin="7357,263" coordsize="143,278" path="m7357,540l7500,263e" filled="false" stroked="true" strokeweight=".292pt" strokecolor="#6d6e71">
                <v:path arrowok="t"/>
              </v:shape>
            </v:group>
            <v:group style="position:absolute;left:7127;top:627;width:205;height:398" coordorigin="7127,627" coordsize="205,398">
              <v:shape style="position:absolute;left:7127;top:627;width:205;height:398" coordorigin="7127,627" coordsize="205,398" path="m7127,1024l7332,627e" filled="false" stroked="true" strokeweight=".292pt" strokecolor="#6d6e71">
                <v:path arrowok="t"/>
              </v:shape>
            </v:group>
            <v:group style="position:absolute;left:7375;top:266;width:142;height:276" coordorigin="7375,266" coordsize="142,276">
              <v:shape style="position:absolute;left:7375;top:266;width:142;height:276" coordorigin="7375,266" coordsize="142,276" path="m7375,542l7517,266e" filled="false" stroked="true" strokeweight=".292pt" strokecolor="#6d6e71">
                <v:path arrowok="t"/>
              </v:shape>
            </v:group>
            <v:group style="position:absolute;left:7140;top:629;width:209;height:407" coordorigin="7140,629" coordsize="209,407">
              <v:shape style="position:absolute;left:7140;top:629;width:209;height:407" coordorigin="7140,629" coordsize="209,407" path="m7140,1035l7349,629e" filled="false" stroked="true" strokeweight=".292pt" strokecolor="#6d6e71">
                <v:path arrowok="t"/>
              </v:shape>
            </v:group>
            <v:group style="position:absolute;left:7393;top:270;width:141;height:274" coordorigin="7393,270" coordsize="141,274">
              <v:shape style="position:absolute;left:7393;top:270;width:141;height:274" coordorigin="7393,270" coordsize="141,274" path="m7393,544l7533,270e" filled="false" stroked="true" strokeweight=".292pt" strokecolor="#6d6e71">
                <v:path arrowok="t"/>
              </v:shape>
            </v:group>
            <v:group style="position:absolute;left:7154;top:631;width:213;height:415" coordorigin="7154,631" coordsize="213,415">
              <v:shape style="position:absolute;left:7154;top:631;width:213;height:415" coordorigin="7154,631" coordsize="213,415" path="m7154,1046l7367,631e" filled="false" stroked="true" strokeweight=".292pt" strokecolor="#6d6e71">
                <v:path arrowok="t"/>
              </v:shape>
            </v:group>
            <v:group style="position:absolute;left:7410;top:275;width:140;height:272" coordorigin="7410,275" coordsize="140,272">
              <v:shape style="position:absolute;left:7410;top:275;width:140;height:272" coordorigin="7410,275" coordsize="140,272" path="m7410,547l7550,275e" filled="false" stroked="true" strokeweight=".292pt" strokecolor="#6d6e71">
                <v:path arrowok="t"/>
              </v:shape>
            </v:group>
            <v:group style="position:absolute;left:7168;top:634;width:217;height:422" coordorigin="7168,634" coordsize="217,422">
              <v:shape style="position:absolute;left:7168;top:634;width:217;height:422" coordorigin="7168,634" coordsize="217,422" path="m7168,1055l7384,634e" filled="false" stroked="true" strokeweight=".292pt" strokecolor="#6d6e71">
                <v:path arrowok="t"/>
              </v:shape>
            </v:group>
            <v:group style="position:absolute;left:7427;top:281;width:139;height:270" coordorigin="7427,281" coordsize="139,270">
              <v:shape style="position:absolute;left:7427;top:281;width:139;height:270" coordorigin="7427,281" coordsize="139,270" path="m7427,550l7566,281e" filled="false" stroked="true" strokeweight=".292pt" strokecolor="#6d6e71">
                <v:path arrowok="t"/>
              </v:shape>
              <v:shape style="position:absolute;left:7087;top:392;width:279;height:393" type="#_x0000_t75" stroked="false">
                <v:imagedata r:id="rId71" o:title=""/>
              </v:shape>
            </v:group>
            <v:group style="position:absolute;left:7056;top:819;width:61;height:70" coordorigin="7056,819" coordsize="61,70">
              <v:shape style="position:absolute;left:7056;top:819;width:61;height:70" coordorigin="7056,819" coordsize="61,70" path="m7097,819l7079,819,7071,823,7059,835,7056,844,7056,866,7059,874,7071,886,7079,889,7095,889,7101,887,7111,880,7113,878,7083,878,7079,876,7072,869,7071,862,7071,846,7072,840,7079,833,7083,831,7113,831,7112,830,7104,822,7097,819xe" filled="true" fillcolor="#231f20" stroked="false">
                <v:path arrowok="t"/>
                <v:fill type="solid"/>
              </v:shape>
              <v:shape style="position:absolute;left:7056;top:819;width:61;height:70" coordorigin="7056,819" coordsize="61,70" path="m7103,863l7102,868,7100,872,7095,876,7091,878,7113,878,7114,875,7116,867,7103,863xe" filled="true" fillcolor="#231f20" stroked="false">
                <v:path arrowok="t"/>
                <v:fill type="solid"/>
              </v:shape>
              <v:shape style="position:absolute;left:7056;top:819;width:61;height:70" coordorigin="7056,819" coordsize="61,70" path="m7113,831l7092,831,7095,832,7100,836,7102,839,7102,842,7116,839,7115,834,7113,831xe" filled="true" fillcolor="#231f20" stroked="false">
                <v:path arrowok="t"/>
                <v:fill type="solid"/>
              </v:shape>
            </v:group>
            <v:group style="position:absolute;left:7128;top:821;width:53;height:68" coordorigin="7128,821" coordsize="53,68">
              <v:shape style="position:absolute;left:7128;top:821;width:53;height:68" coordorigin="7128,821" coordsize="53,68" path="m7180,821l7128,821,7128,888,7181,888,7181,877,7142,877,7142,858,7177,858,7177,847,7142,847,7142,832,7180,832,7180,821xe" filled="true" fillcolor="#231f20" stroked="false">
                <v:path arrowok="t"/>
                <v:fill type="solid"/>
              </v:shape>
            </v:group>
            <v:group style="position:absolute;left:7193;top:821;width:55;height:68" coordorigin="7193,821" coordsize="55,68">
              <v:shape style="position:absolute;left:7193;top:821;width:55;height:68" coordorigin="7193,821" coordsize="55,68" path="m7206,821l7193,821,7193,888,7206,888,7206,844,7221,844,7206,821xe" filled="true" fillcolor="#231f20" stroked="false">
                <v:path arrowok="t"/>
                <v:fill type="solid"/>
              </v:shape>
              <v:shape style="position:absolute;left:7193;top:821;width:55;height:68" coordorigin="7193,821" coordsize="55,68" path="m7221,844l7206,844,7234,888,7248,888,7248,866,7235,866,7221,844xe" filled="true" fillcolor="#231f20" stroked="false">
                <v:path arrowok="t"/>
                <v:fill type="solid"/>
              </v:shape>
              <v:shape style="position:absolute;left:7193;top:821;width:55;height:68" coordorigin="7193,821" coordsize="55,68" path="m7248,821l7235,821,7235,866,7248,866,7248,821xe" filled="true" fillcolor="#231f20" stroked="false">
                <v:path arrowok="t"/>
                <v:fill type="solid"/>
              </v:shape>
            </v:group>
            <v:group style="position:absolute;left:7257;top:821;width:55;height:68" coordorigin="7257,821" coordsize="55,68">
              <v:shape style="position:absolute;left:7257;top:821;width:55;height:68" coordorigin="7257,821" coordsize="55,68" path="m7292,832l7278,832,7278,888,7292,888,7292,832xe" filled="true" fillcolor="#231f20" stroked="false">
                <v:path arrowok="t"/>
                <v:fill type="solid"/>
              </v:shape>
              <v:shape style="position:absolute;left:7257;top:821;width:55;height:68" coordorigin="7257,821" coordsize="55,68" path="m7312,821l7257,821,7257,832,7312,832,7312,821xe" filled="true" fillcolor="#231f20" stroked="false">
                <v:path arrowok="t"/>
                <v:fill type="solid"/>
              </v:shape>
            </v:group>
            <v:group style="position:absolute;left:7307;top:821;width:70;height:68" coordorigin="7307,821" coordsize="70,68">
              <v:shape style="position:absolute;left:7307;top:821;width:70;height:68" coordorigin="7307,821" coordsize="70,68" path="m7349,821l7334,821,7307,888,7322,888,7328,873,7370,873,7365,861,7332,861,7341,836,7355,836,7349,821xe" filled="true" fillcolor="#231f20" stroked="false">
                <v:path arrowok="t"/>
                <v:fill type="solid"/>
              </v:shape>
              <v:shape style="position:absolute;left:7307;top:821;width:70;height:68" coordorigin="7307,821" coordsize="70,68" path="m7370,873l7355,873,7361,888,7376,888,7370,873xe" filled="true" fillcolor="#231f20" stroked="false">
                <v:path arrowok="t"/>
                <v:fill type="solid"/>
              </v:shape>
              <v:shape style="position:absolute;left:7307;top:821;width:70;height:68" coordorigin="7307,821" coordsize="70,68" path="m7355,836l7341,836,7351,861,7365,861,7355,836xe" filled="true" fillcolor="#231f20" stroked="false">
                <v:path arrowok="t"/>
                <v:fill type="solid"/>
              </v:shape>
            </v:group>
            <v:group style="position:absolute;left:7370;top:821;width:65;height:68" coordorigin="7370,821" coordsize="65,68">
              <v:shape style="position:absolute;left:7370;top:821;width:65;height:68" coordorigin="7370,821" coordsize="65,68" path="m7385,821l7370,821,7394,888,7409,888,7416,871,7402,871,7385,821xe" filled="true" fillcolor="#231f20" stroked="false">
                <v:path arrowok="t"/>
                <v:fill type="solid"/>
              </v:shape>
              <v:shape style="position:absolute;left:7370;top:821;width:65;height:68" coordorigin="7370,821" coordsize="65,68" path="m7434,821l7419,821,7402,871,7416,871,7434,821xe" filled="true" fillcolor="#231f20" stroked="false">
                <v:path arrowok="t"/>
                <v:fill type="solid"/>
              </v:shape>
            </v:group>
            <v:group style="position:absolute;left:7438;top:819;width:67;height:70" coordorigin="7438,819" coordsize="67,70">
              <v:shape style="position:absolute;left:7438;top:819;width:67;height:70" coordorigin="7438,819" coordsize="67,70" path="m7482,819l7466,819,7461,820,7438,848,7438,866,7441,874,7453,886,7461,889,7482,889,7490,886,7498,878,7466,878,7462,876,7454,868,7452,862,7453,846,7454,841,7461,833,7466,831,7498,831,7490,823,7482,819xe" filled="true" fillcolor="#231f20" stroked="false">
                <v:path arrowok="t"/>
                <v:fill type="solid"/>
              </v:shape>
              <v:shape style="position:absolute;left:7438;top:819;width:67;height:70" coordorigin="7438,819" coordsize="67,70" path="m7498,831l7477,831,7482,833,7489,841,7491,846,7491,862,7489,868,7482,876,7477,878,7498,878,7502,874,7505,866,7505,843,7502,835,7498,831xe" filled="true" fillcolor="#231f20" stroked="false">
                <v:path arrowok="t"/>
                <v:fill type="solid"/>
              </v:shape>
            </v:group>
            <v:group style="position:absolute;left:7512;top:819;width:57;height:70" coordorigin="7512,819" coordsize="57,70">
              <v:shape style="position:absolute;left:7512;top:819;width:57;height:70" coordorigin="7512,819" coordsize="57,70" path="m7526,865l7512,866,7513,874,7516,879,7526,887,7532,889,7547,889,7552,888,7560,885,7563,883,7566,878,7537,878,7533,877,7528,873,7527,869,7526,865xe" filled="true" fillcolor="#231f20" stroked="false">
                <v:path arrowok="t"/>
                <v:fill type="solid"/>
              </v:shape>
              <v:shape style="position:absolute;left:7512;top:819;width:57;height:70" coordorigin="7512,819" coordsize="57,70" path="m7549,819l7535,819,7530,820,7515,844,7517,848,7524,855,7530,857,7543,860,7547,861,7551,862,7552,863,7553,864,7554,866,7555,867,7555,871,7554,873,7549,877,7546,878,7566,878,7567,876,7569,873,7569,864,7568,861,7536,844,7532,843,7529,840,7528,839,7528,836,7529,834,7533,832,7536,831,7565,831,7564,829,7555,821,7549,819xe" filled="true" fillcolor="#231f20" stroked="false">
                <v:path arrowok="t"/>
                <v:fill type="solid"/>
              </v:shape>
              <v:shape style="position:absolute;left:7512;top:819;width:57;height:70" coordorigin="7512,819" coordsize="57,70" path="m7565,831l7544,831,7547,832,7551,835,7552,837,7553,841,7567,840,7566,834,7565,831xe" filled="true" fillcolor="#231f20" stroked="false">
                <v:path arrowok="t"/>
                <v:fill type="solid"/>
              </v:shape>
            </v:group>
            <v:group style="position:absolute;left:7266;top:536;width:498;height:418" coordorigin="7266,536" coordsize="498,418">
              <v:shape style="position:absolute;left:7266;top:536;width:498;height:418" coordorigin="7266,536" coordsize="498,418" path="m7266,536l7379,542,7472,560,7549,586,7609,615,7687,669,7742,730,7764,792,7758,850,7727,900,7678,935,7614,953e" filled="false" stroked="true" strokeweight=".758pt" strokecolor="#231f20">
                <v:path arrowok="t"/>
              </v:shape>
            </v:group>
            <v:group style="position:absolute;left:7314;top:625;width:427;height:265" coordorigin="7314,625" coordsize="427,265">
              <v:shape style="position:absolute;left:7314;top:625;width:427;height:265" coordorigin="7314,625" coordsize="427,265" path="m7314,625l7405,638,7493,665,7575,703,7645,747,7699,796,7732,844,7741,890e" filled="false" stroked="true" strokeweight=".758pt" strokecolor="#231f20">
                <v:path arrowok="t"/>
              </v:shape>
            </v:group>
            <v:group style="position:absolute;left:7605;top:656;width:53;height:51" coordorigin="7605,656" coordsize="53,51">
              <v:shape style="position:absolute;left:7605;top:656;width:53;height:51" coordorigin="7605,656" coordsize="53,51" path="m7631,656l7637,675,7657,675,7641,687,7647,706,7631,694,7615,706,7621,687,7605,675,7625,675,7631,656xe" filled="false" stroked="true" strokeweight=".258pt" strokecolor="#231f20">
                <v:path arrowok="t"/>
              </v:shape>
            </v:group>
            <v:group style="position:absolute;left:7374;top:914;width:32;height:52" coordorigin="7374,914" coordsize="32,52">
              <v:shape style="position:absolute;left:7374;top:914;width:32;height:52" coordorigin="7374,914" coordsize="32,52" path="m7402,923l7387,923,7388,924,7391,927,7392,929,7392,936,7391,939,7388,947,7382,954,7374,965,7374,966,7402,966,7404,956,7384,956,7392,948,7397,941,7400,937,7402,933,7402,930,7402,925,7402,923xe" filled="true" fillcolor="#231f20" stroked="false">
                <v:path arrowok="t"/>
                <v:fill type="solid"/>
              </v:shape>
              <v:shape style="position:absolute;left:7374;top:914;width:32;height:52" coordorigin="7374,914" coordsize="32,52" path="m7405,951l7403,951,7403,953,7402,954,7401,955,7400,955,7399,956,7384,956,7404,956,7405,951xe" filled="true" fillcolor="#231f20" stroked="false">
                <v:path arrowok="t"/>
                <v:fill type="solid"/>
              </v:shape>
              <v:shape style="position:absolute;left:7374;top:914;width:32;height:52" coordorigin="7374,914" coordsize="32,52" path="m7392,914l7386,914,7383,915,7378,920,7376,923,7374,928,7376,929,7378,925,7381,923,7402,923,7400,919,7398,917,7394,915,7392,914xe" filled="true" fillcolor="#231f20" stroked="false">
                <v:path arrowok="t"/>
                <v:fill type="solid"/>
              </v:shape>
            </v:group>
            <v:group style="position:absolute;left:7411;top:914;width:32;height:53" coordorigin="7411,914" coordsize="32,53">
              <v:shape style="position:absolute;left:7411;top:914;width:32;height:53" coordorigin="7411,914" coordsize="32,53" path="m7429,914l7424,914,7421,915,7411,945,7411,949,7424,967,7428,967,7430,966,7434,964,7434,964,7425,964,7425,964,7422,924,7422,920,7423,918,7425,917,7425,917,7434,917,7432,915,7429,914xe" filled="true" fillcolor="#231f20" stroked="false">
                <v:path arrowok="t"/>
                <v:fill type="solid"/>
              </v:shape>
              <v:shape style="position:absolute;left:7411;top:914;width:32;height:53" coordorigin="7411,914" coordsize="32,53" path="m7434,917l7428,917,7429,917,7430,919,7431,921,7431,924,7431,949,7431,959,7430,961,7429,964,7428,964,7434,964,7442,945,7442,935,7441,930,7439,922,7437,919,7434,917xe" filled="true" fillcolor="#231f20" stroked="false">
                <v:path arrowok="t"/>
                <v:fill type="solid"/>
              </v:shape>
            </v:group>
            <v:group style="position:absolute;left:7450;top:914;width:27;height:52" coordorigin="7450,914" coordsize="27,52">
              <v:shape style="position:absolute;left:7450;top:914;width:27;height:52" coordorigin="7450,914" coordsize="27,52" path="m7476,964l7450,964,7450,966,7476,966,7476,964xe" filled="true" fillcolor="#231f20" stroked="false">
                <v:path arrowok="t"/>
                <v:fill type="solid"/>
              </v:shape>
              <v:shape style="position:absolute;left:7450;top:914;width:27;height:52" coordorigin="7450,914" coordsize="27,52" path="m7468,923l7455,923,7456,923,7457,924,7458,924,7458,925,7458,961,7457,962,7457,963,7455,964,7453,964,7473,964,7469,961,7468,923xe" filled="true" fillcolor="#231f20" stroked="false">
                <v:path arrowok="t"/>
                <v:fill type="solid"/>
              </v:shape>
              <v:shape style="position:absolute;left:7450;top:914;width:27;height:52" coordorigin="7450,914" coordsize="27,52" path="m7468,914l7467,914,7450,923,7450,924,7452,923,7453,923,7468,923,7468,914xe" filled="true" fillcolor="#231f20" stroked="false">
                <v:path arrowok="t"/>
                <v:fill type="solid"/>
              </v:shape>
            </v:group>
            <v:group style="position:absolute;left:7484;top:914;width:32;height:53" coordorigin="7484,914" coordsize="32,53">
              <v:shape style="position:absolute;left:7484;top:914;width:32;height:53" coordorigin="7484,914" coordsize="32,53" path="m7502,914l7497,914,7494,915,7484,945,7484,949,7497,967,7501,967,7503,966,7507,964,7507,964,7498,964,7497,964,7495,924,7495,920,7496,918,7497,917,7498,917,7507,917,7505,915,7502,914xe" filled="true" fillcolor="#231f20" stroked="false">
                <v:path arrowok="t"/>
                <v:fill type="solid"/>
              </v:shape>
              <v:shape style="position:absolute;left:7484;top:914;width:32;height:53" coordorigin="7484,914" coordsize="32,53" path="m7507,917l7501,917,7502,917,7503,919,7504,921,7504,924,7504,949,7504,959,7503,961,7502,964,7501,964,7507,964,7515,945,7515,935,7514,930,7511,922,7510,919,7507,917xe" filled="true" fillcolor="#231f20" stroked="false">
                <v:path arrowok="t"/>
                <v:fill type="solid"/>
              </v:shape>
            </v:group>
            <v:group style="position:absolute;left:7742;top:538;width:53;height:50" coordorigin="7742,538" coordsize="53,50">
              <v:shape style="position:absolute;left:7742;top:538;width:53;height:50" coordorigin="7742,538" coordsize="53,50" path="m7768,538l7774,557,7794,557,7778,569,7784,588,7768,577,7752,588,7758,569,7742,557,7762,557,7768,538xe" filled="false" stroked="true" strokeweight=".258pt" strokecolor="#231f20">
                <v:path arrowok="t"/>
              </v:shape>
            </v:group>
            <v:group style="position:absolute;left:7669;top:423;width:53;height:51" coordorigin="7669,423" coordsize="53,51">
              <v:shape style="position:absolute;left:7669;top:423;width:53;height:51" coordorigin="7669,423" coordsize="53,51" path="m7696,423l7702,442,7722,442,7706,454,7712,473,7696,461,7679,473,7686,454,7669,442,7689,442,7696,423xe" filled="false" stroked="true" strokeweight=".258pt" strokecolor="#231f20">
                <v:path arrowok="t"/>
              </v:shape>
            </v:group>
            <v:group style="position:absolute;left:7581;top:487;width:53;height:50" coordorigin="7581,487" coordsize="53,50">
              <v:shape style="position:absolute;left:7581;top:487;width:53;height:50" coordorigin="7581,487" coordsize="53,50" path="m7608,487l7614,506,7634,506,7618,517,7624,537,7608,525,7591,537,7598,517,7581,506,7601,506,7608,487xe" filled="false" stroked="true" strokeweight=".258pt" strokecolor="#231f20">
                <v:path arrowok="t"/>
              </v:shape>
            </v:group>
            <v:group style="position:absolute;left:7662;top:564;width:43;height:41" coordorigin="7662,564" coordsize="43,41">
              <v:shape style="position:absolute;left:7662;top:564;width:43;height:41" coordorigin="7662,564" coordsize="43,41" path="m7683,564l7688,580,7705,580,7691,589,7697,605,7683,595,7670,605,7675,589,7662,580,7678,580,7683,564xe" filled="false" stroked="true" strokeweight=".209pt" strokecolor="#231f20">
                <v:path arrowok="t"/>
              </v:shape>
            </v:group>
            <v:group style="position:absolute;left:7532;top:386;width:213;height:344" coordorigin="7532,386" coordsize="213,344">
              <v:shape style="position:absolute;left:7532;top:386;width:213;height:344" coordorigin="7532,386" coordsize="213,344" path="m7532,386l7594,417,7650,462,7695,518,7728,583,7744,654,7741,730e" filled="false" stroked="true" strokeweight=".758pt" strokecolor="#231f20">
                <v:path arrowok="t"/>
              </v:shape>
            </v:group>
            <v:group style="position:absolute;left:7233;top:817;width:489;height:206" coordorigin="7233,817" coordsize="489,206">
              <v:shape style="position:absolute;left:7233;top:817;width:489;height:206" coordorigin="7233,817" coordsize="489,206" path="m7722,817l7683,882,7631,938,7569,983,7497,1012,7420,1022,7370,1018,7322,1007,7276,989,7233,964e" filled="false" stroked="true" strokeweight=".758pt" strokecolor="#231f20">
                <v:path arrowok="t"/>
              </v:shape>
            </v:group>
            <v:group style="position:absolute;left:6978;top:255;width:879;height:879" coordorigin="6978,255" coordsize="879,879">
              <v:shape style="position:absolute;left:6978;top:255;width:879;height:879" coordorigin="6978,255" coordsize="879,879" path="m7417,255l7489,261,7556,277,7619,304,7677,340,7728,384,7772,435,7808,492,7834,555,7851,623,7857,694,7851,766,7834,833,7808,896,7772,954,7728,1005,7677,1049,7619,1085,7556,1111,7489,1128,7417,1134,7346,1128,7279,1111,7216,1085,7158,1049,7107,1005,7063,954,7027,896,7000,833,6984,766,6978,694,6984,623,7000,555,7027,492,7063,435,7107,384,7158,340,7216,304,7279,277,7346,261,7417,255xe" filled="false" stroked="true" strokeweight=".567pt" strokecolor="#231f20">
                <v:path arrowok="t"/>
              </v:shape>
              <v:shape style="position:absolute;left:7279;top:977;width:288;height:118" type="#_x0000_t75" stroked="false">
                <v:imagedata r:id="rId70" o:title=""/>
              </v:shape>
            </v:group>
            <w10:wrap type="topAndBottom"/>
          </v:group>
        </w:pict>
      </w:r>
      <w:r>
        <w:rPr/>
        <w:pict>
          <v:group style="position:absolute;margin-left:397.493988pt;margin-top:12.447196pt;width:44.55pt;height:44.55pt;mso-position-horizontal-relative:page;mso-position-vertical-relative:paragraph;z-index:3232;mso-wrap-distance-left:0;mso-wrap-distance-right:0" coordorigin="7950,249" coordsize="891,891">
            <v:group style="position:absolute;left:7956;top:255;width:879;height:879" coordorigin="7956,255" coordsize="879,879">
              <v:shape style="position:absolute;left:7956;top:255;width:879;height:879" coordorigin="7956,255" coordsize="879,879" path="m8395,255l8324,261,8256,277,8193,304,8136,340,8085,384,8041,435,8005,492,7978,555,7962,623,7956,694,7962,766,7978,833,8005,896,8041,954,8085,1005,8136,1049,8193,1085,8256,1111,8324,1128,8395,1134,8467,1128,8534,1111,8597,1085,8655,1049,8706,1005,8750,954,8786,896,8812,833,8829,766,8835,694,8829,623,8812,555,8786,492,8750,435,8706,384,8655,340,8597,304,8534,277,8467,261,8395,255xe" filled="true" fillcolor="#d1d3d4" stroked="false">
                <v:path arrowok="t"/>
                <v:fill type="solid"/>
              </v:shape>
            </v:group>
            <v:group style="position:absolute;left:7956;top:255;width:879;height:879" coordorigin="7956,255" coordsize="879,879">
              <v:shape style="position:absolute;left:7956;top:255;width:879;height:879" coordorigin="7956,255" coordsize="879,879" path="m8395,255l8467,261,8534,277,8597,304,8655,340,8706,384,8750,435,8786,492,8812,555,8829,623,8835,694,8829,766,8812,833,8786,896,8750,954,8706,1005,8655,1049,8597,1085,8534,1111,8467,1128,8395,1134,8324,1128,8256,1111,8193,1085,8136,1049,8085,1005,8041,954,8005,896,7978,833,7962,766,7956,694,7962,623,7978,555,8005,492,8041,435,8085,384,8136,340,8193,304,8256,277,8324,261,8395,255xe" filled="false" stroked="true" strokeweight=".425pt" strokecolor="#231f20">
                <v:path arrowok="t"/>
              </v:shape>
            </v:group>
            <v:group style="position:absolute;left:8159;top:638;width:220;height:428" coordorigin="8159,638" coordsize="220,428">
              <v:shape style="position:absolute;left:8159;top:638;width:220;height:428" coordorigin="8159,638" coordsize="220,428" path="m8159,1065l8379,638e" filled="false" stroked="true" strokeweight=".292pt" strokecolor="#6d6e71">
                <v:path arrowok="t"/>
              </v:shape>
            </v:group>
            <v:group style="position:absolute;left:8422;top:286;width:137;height:267" coordorigin="8422,286" coordsize="137,267">
              <v:shape style="position:absolute;left:8422;top:286;width:137;height:267" coordorigin="8422,286" coordsize="137,267" path="m8422,553l8559,286e" filled="false" stroked="true" strokeweight=".292pt" strokecolor="#6d6e71">
                <v:path arrowok="t"/>
              </v:shape>
            </v:group>
            <v:group style="position:absolute;left:7965;top:398;width:107;height:207" coordorigin="7965,398" coordsize="107,207">
              <v:shape style="position:absolute;left:7965;top:398;width:107;height:207" coordorigin="7965,398" coordsize="107,207" path="m7965,604l8071,398e" filled="false" stroked="true" strokeweight=".292pt" strokecolor="#6d6e71">
                <v:path arrowok="t"/>
              </v:shape>
            </v:group>
            <v:group style="position:absolute;left:7958;top:361;width:151;height:295" coordorigin="7958,361" coordsize="151,295">
              <v:shape style="position:absolute;left:7958;top:361;width:151;height:295" coordorigin="7958,361" coordsize="151,295" path="m7958,655l8109,361e" filled="false" stroked="true" strokeweight=".292pt" strokecolor="#6d6e71">
                <v:path arrowok="t"/>
              </v:shape>
            </v:group>
            <v:group style="position:absolute;left:7956;top:337;width:185;height:359" coordorigin="7956,337" coordsize="185,359">
              <v:shape style="position:absolute;left:7956;top:337;width:185;height:359" coordorigin="7956,337" coordsize="185,359" path="m7956,695l8140,337e" filled="false" stroked="true" strokeweight=".292pt" strokecolor="#6d6e71">
                <v:path arrowok="t"/>
              </v:shape>
            </v:group>
            <v:group style="position:absolute;left:7957;top:318;width:212;height:411" coordorigin="7957,318" coordsize="212,411">
              <v:shape style="position:absolute;left:7957;top:318;width:212;height:411" coordorigin="7957,318" coordsize="212,411" path="m7957,729l8168,318e" filled="false" stroked="true" strokeweight=".292pt" strokecolor="#6d6e71">
                <v:path arrowok="t"/>
              </v:shape>
            </v:group>
            <v:group style="position:absolute;left:7961;top:303;width:234;height:456" coordorigin="7961,303" coordsize="234,456">
              <v:shape style="position:absolute;left:7961;top:303;width:234;height:456" coordorigin="7961,303" coordsize="234,456" path="m7961,759l8195,303e" filled="false" stroked="true" strokeweight=".292pt" strokecolor="#6d6e71">
                <v:path arrowok="t"/>
              </v:shape>
            </v:group>
            <v:group style="position:absolute;left:7965;top:292;width:254;height:495" coordorigin="7965,292" coordsize="254,495">
              <v:shape style="position:absolute;left:7965;top:292;width:254;height:495" coordorigin="7965,292" coordsize="254,495" path="m7965,786l8219,292e" filled="false" stroked="true" strokeweight=".292pt" strokecolor="#6d6e71">
                <v:path arrowok="t"/>
              </v:shape>
            </v:group>
            <v:group style="position:absolute;left:7971;top:282;width:272;height:529" coordorigin="7971,282" coordsize="272,529">
              <v:shape style="position:absolute;left:7971;top:282;width:272;height:529" coordorigin="7971,282" coordsize="272,529" path="m7971,811l8243,282e" filled="false" stroked="true" strokeweight=".292pt" strokecolor="#6d6e71">
                <v:path arrowok="t"/>
              </v:shape>
            </v:group>
            <v:group style="position:absolute;left:7978;top:274;width:288;height:560" coordorigin="7978,274" coordsize="288,560">
              <v:shape style="position:absolute;left:7978;top:274;width:288;height:560" coordorigin="7978,274" coordsize="288,560" path="m7978,834l8266,274e" filled="false" stroked="true" strokeweight=".292pt" strokecolor="#6d6e71">
                <v:path arrowok="t"/>
              </v:shape>
            </v:group>
            <v:group style="position:absolute;left:7986;top:268;width:302;height:587" coordorigin="7986,268" coordsize="302,587">
              <v:shape style="position:absolute;left:7986;top:268;width:302;height:587" coordorigin="7986,268" coordsize="302,587" path="m7986,855l8287,268e" filled="false" stroked="true" strokeweight=".292pt" strokecolor="#6d6e71">
                <v:path arrowok="t"/>
              </v:shape>
            </v:group>
            <v:group style="position:absolute;left:7995;top:263;width:315;height:612" coordorigin="7995,263" coordsize="315,612">
              <v:shape style="position:absolute;left:7995;top:263;width:315;height:612" coordorigin="7995,263" coordsize="315,612" path="m7995,875l8309,263e" filled="false" stroked="true" strokeweight=".292pt" strokecolor="#6d6e71">
                <v:path arrowok="t"/>
              </v:shape>
            </v:group>
            <v:group style="position:absolute;left:8004;top:260;width:326;height:634" coordorigin="8004,260" coordsize="326,634">
              <v:shape style="position:absolute;left:8004;top:260;width:326;height:634" coordorigin="8004,260" coordsize="326,634" path="m8004,894l8329,260e" filled="false" stroked="true" strokeweight=".292pt" strokecolor="#6d6e71">
                <v:path arrowok="t"/>
              </v:shape>
            </v:group>
            <v:group style="position:absolute;left:8013;top:257;width:336;height:655" coordorigin="8013,257" coordsize="336,655">
              <v:shape style="position:absolute;left:8013;top:257;width:336;height:655" coordorigin="8013,257" coordsize="336,655" path="m8013,912l8349,257e" filled="false" stroked="true" strokeweight=".292pt" strokecolor="#6d6e71">
                <v:path arrowok="t"/>
              </v:shape>
            </v:group>
            <v:group style="position:absolute;left:8023;top:256;width:346;height:673" coordorigin="8023,256" coordsize="346,673">
              <v:shape style="position:absolute;left:8023;top:256;width:346;height:673" coordorigin="8023,256" coordsize="346,673" path="m8023,928l8369,256e" filled="false" stroked="true" strokeweight=".292pt" strokecolor="#6d6e71">
                <v:path arrowok="t"/>
              </v:shape>
            </v:group>
            <v:group style="position:absolute;left:8034;top:255;width:354;height:690" coordorigin="8034,255" coordsize="354,690">
              <v:shape style="position:absolute;left:8034;top:255;width:354;height:690" coordorigin="8034,255" coordsize="354,690" path="m8034,944l8388,255e" filled="false" stroked="true" strokeweight=".292pt" strokecolor="#6d6e71">
                <v:path arrowok="t"/>
              </v:shape>
            </v:group>
            <v:group style="position:absolute;left:8045;top:255;width:362;height:705" coordorigin="8045,255" coordsize="362,705">
              <v:shape style="position:absolute;left:8045;top:255;width:362;height:705" coordorigin="8045,255" coordsize="362,705" path="m8045,959l8407,255e" filled="false" stroked="true" strokeweight=".292pt" strokecolor="#6d6e71">
                <v:path arrowok="t"/>
              </v:shape>
            </v:group>
            <v:group style="position:absolute;left:8056;top:593;width:196;height:381" coordorigin="8056,593" coordsize="196,381">
              <v:shape style="position:absolute;left:8056;top:593;width:196;height:381" coordorigin="8056,593" coordsize="196,381" path="m8056,974l8252,593e" filled="false" stroked="true" strokeweight=".292pt" strokecolor="#6d6e71">
                <v:path arrowok="t"/>
              </v:shape>
            </v:group>
            <v:group style="position:absolute;left:8281;top:256;width:145;height:281" coordorigin="8281,256" coordsize="145,281">
              <v:shape style="position:absolute;left:8281;top:256;width:145;height:281" coordorigin="8281,256" coordsize="145,281" path="m8281,537l8425,256e" filled="false" stroked="true" strokeweight=".292pt" strokecolor="#6d6e71">
                <v:path arrowok="t"/>
              </v:shape>
            </v:group>
            <v:group style="position:absolute;left:8068;top:607;width:196;height:381" coordorigin="8068,607" coordsize="196,381">
              <v:shape style="position:absolute;left:8068;top:607;width:196;height:381" coordorigin="8068,607" coordsize="196,381" path="m8068,987l8263,607e" filled="false" stroked="true" strokeweight=".292pt" strokecolor="#6d6e71">
                <v:path arrowok="t"/>
              </v:shape>
            </v:group>
            <v:group style="position:absolute;left:8298;top:258;width:145;height:282" coordorigin="8298,258" coordsize="145,282">
              <v:shape style="position:absolute;left:8298;top:258;width:145;height:282" coordorigin="8298,258" coordsize="145,282" path="m8298,539l8443,258e" filled="false" stroked="true" strokeweight=".292pt" strokecolor="#6d6e71">
                <v:path arrowok="t"/>
              </v:shape>
            </v:group>
            <v:group style="position:absolute;left:8080;top:618;width:197;height:383" coordorigin="8080,618" coordsize="197,383">
              <v:shape style="position:absolute;left:8080;top:618;width:197;height:383" coordorigin="8080,618" coordsize="197,383" path="m8080,1000l8276,618e" filled="false" stroked="true" strokeweight=".292pt" strokecolor="#6d6e71">
                <v:path arrowok="t"/>
              </v:shape>
            </v:group>
            <v:group style="position:absolute;left:8317;top:260;width:144;height:279" coordorigin="8317,260" coordsize="144,279">
              <v:shape style="position:absolute;left:8317;top:260;width:144;height:279" coordorigin="8317,260" coordsize="144,279" path="m8317,539l8460,260e" filled="false" stroked="true" strokeweight=".292pt" strokecolor="#6d6e71">
                <v:path arrowok="t"/>
              </v:shape>
            </v:group>
            <v:group style="position:absolute;left:8092;top:623;width:200;height:390" coordorigin="8092,623" coordsize="200,390">
              <v:shape style="position:absolute;left:8092;top:623;width:200;height:390" coordorigin="8092,623" coordsize="200,390" path="m8092,1013l8292,623e" filled="false" stroked="true" strokeweight=".292pt" strokecolor="#6d6e71">
                <v:path arrowok="t"/>
              </v:shape>
            </v:group>
            <v:group style="position:absolute;left:8335;top:263;width:143;height:278" coordorigin="8335,263" coordsize="143,278">
              <v:shape style="position:absolute;left:8335;top:263;width:143;height:278" coordorigin="8335,263" coordsize="143,278" path="m8335,540l8478,263e" filled="false" stroked="true" strokeweight=".292pt" strokecolor="#6d6e71">
                <v:path arrowok="t"/>
              </v:shape>
            </v:group>
            <v:group style="position:absolute;left:8105;top:627;width:205;height:398" coordorigin="8105,627" coordsize="205,398">
              <v:shape style="position:absolute;left:8105;top:627;width:205;height:398" coordorigin="8105,627" coordsize="205,398" path="m8105,1024l8309,627e" filled="false" stroked="true" strokeweight=".292pt" strokecolor="#6d6e71">
                <v:path arrowok="t"/>
              </v:shape>
            </v:group>
            <v:group style="position:absolute;left:8353;top:266;width:142;height:276" coordorigin="8353,266" coordsize="142,276">
              <v:shape style="position:absolute;left:8353;top:266;width:142;height:276" coordorigin="8353,266" coordsize="142,276" path="m8353,542l8494,266e" filled="false" stroked="true" strokeweight=".292pt" strokecolor="#6d6e71">
                <v:path arrowok="t"/>
              </v:shape>
            </v:group>
            <v:group style="position:absolute;left:8118;top:629;width:209;height:407" coordorigin="8118,629" coordsize="209,407">
              <v:shape style="position:absolute;left:8118;top:629;width:209;height:407" coordorigin="8118,629" coordsize="209,407" path="m8118,1035l8327,629e" filled="false" stroked="true" strokeweight=".292pt" strokecolor="#6d6e71">
                <v:path arrowok="t"/>
              </v:shape>
            </v:group>
            <v:group style="position:absolute;left:8371;top:270;width:141;height:274" coordorigin="8371,270" coordsize="141,274">
              <v:shape style="position:absolute;left:8371;top:270;width:141;height:274" coordorigin="8371,270" coordsize="141,274" path="m8371,544l8511,270e" filled="false" stroked="true" strokeweight=".292pt" strokecolor="#6d6e71">
                <v:path arrowok="t"/>
              </v:shape>
            </v:group>
            <v:group style="position:absolute;left:8132;top:631;width:213;height:415" coordorigin="8132,631" coordsize="213,415">
              <v:shape style="position:absolute;left:8132;top:631;width:213;height:415" coordorigin="8132,631" coordsize="213,415" path="m8132,1046l8345,631e" filled="false" stroked="true" strokeweight=".292pt" strokecolor="#6d6e71">
                <v:path arrowok="t"/>
              </v:shape>
            </v:group>
            <v:group style="position:absolute;left:8388;top:275;width:140;height:272" coordorigin="8388,275" coordsize="140,272">
              <v:shape style="position:absolute;left:8388;top:275;width:140;height:272" coordorigin="8388,275" coordsize="140,272" path="m8388,547l8527,275e" filled="false" stroked="true" strokeweight=".292pt" strokecolor="#6d6e71">
                <v:path arrowok="t"/>
              </v:shape>
            </v:group>
            <v:group style="position:absolute;left:8145;top:634;width:217;height:422" coordorigin="8145,634" coordsize="217,422">
              <v:shape style="position:absolute;left:8145;top:634;width:217;height:422" coordorigin="8145,634" coordsize="217,422" path="m8145,1055l8362,634e" filled="false" stroked="true" strokeweight=".292pt" strokecolor="#6d6e71">
                <v:path arrowok="t"/>
              </v:shape>
            </v:group>
            <v:group style="position:absolute;left:8405;top:281;width:139;height:270" coordorigin="8405,281" coordsize="139,270">
              <v:shape style="position:absolute;left:8405;top:281;width:139;height:270" coordorigin="8405,281" coordsize="139,270" path="m8405,550l8543,281e" filled="false" stroked="true" strokeweight=".292pt" strokecolor="#6d6e71">
                <v:path arrowok="t"/>
              </v:shape>
              <v:shape style="position:absolute;left:8064;top:392;width:279;height:393" type="#_x0000_t75" stroked="false">
                <v:imagedata r:id="rId72" o:title=""/>
              </v:shape>
            </v:group>
            <v:group style="position:absolute;left:8034;top:819;width:61;height:70" coordorigin="8034,819" coordsize="61,70">
              <v:shape style="position:absolute;left:8034;top:819;width:61;height:70" coordorigin="8034,819" coordsize="61,70" path="m8075,819l8057,819,8049,823,8037,835,8034,844,8034,866,8037,874,8049,886,8056,889,8073,889,8079,887,8089,880,8090,878,8060,878,8056,876,8050,869,8048,862,8048,846,8050,840,8056,833,8061,831,8091,831,8090,830,8082,822,8075,819xe" filled="true" fillcolor="#231f20" stroked="false">
                <v:path arrowok="t"/>
                <v:fill type="solid"/>
              </v:shape>
              <v:shape style="position:absolute;left:8034;top:819;width:61;height:70" coordorigin="8034,819" coordsize="61,70" path="m8081,863l8080,868,8078,872,8072,876,8069,878,8090,878,8092,875,8094,867,8081,863xe" filled="true" fillcolor="#231f20" stroked="false">
                <v:path arrowok="t"/>
                <v:fill type="solid"/>
              </v:shape>
              <v:shape style="position:absolute;left:8034;top:819;width:61;height:70" coordorigin="8034,819" coordsize="61,70" path="m8091,831l8069,831,8073,832,8078,836,8079,839,8080,842,8094,839,8092,834,8091,831xe" filled="true" fillcolor="#231f20" stroked="false">
                <v:path arrowok="t"/>
                <v:fill type="solid"/>
              </v:shape>
            </v:group>
            <v:group style="position:absolute;left:8106;top:821;width:53;height:68" coordorigin="8106,821" coordsize="53,68">
              <v:shape style="position:absolute;left:8106;top:821;width:53;height:68" coordorigin="8106,821" coordsize="53,68" path="m8157,821l8106,821,8106,888,8159,888,8159,877,8120,877,8120,858,8155,858,8155,847,8120,847,8120,832,8157,832,8157,821xe" filled="true" fillcolor="#231f20" stroked="false">
                <v:path arrowok="t"/>
                <v:fill type="solid"/>
              </v:shape>
            </v:group>
            <v:group style="position:absolute;left:8171;top:821;width:55;height:68" coordorigin="8171,821" coordsize="55,68">
              <v:shape style="position:absolute;left:8171;top:821;width:55;height:68" coordorigin="8171,821" coordsize="55,68" path="m8184,821l8171,821,8171,888,8184,888,8184,844,8199,844,8184,821xe" filled="true" fillcolor="#231f20" stroked="false">
                <v:path arrowok="t"/>
                <v:fill type="solid"/>
              </v:shape>
              <v:shape style="position:absolute;left:8171;top:821;width:55;height:68" coordorigin="8171,821" coordsize="55,68" path="m8199,844l8184,844,8211,888,8225,888,8225,866,8212,866,8199,844xe" filled="true" fillcolor="#231f20" stroked="false">
                <v:path arrowok="t"/>
                <v:fill type="solid"/>
              </v:shape>
              <v:shape style="position:absolute;left:8171;top:821;width:55;height:68" coordorigin="8171,821" coordsize="55,68" path="m8225,821l8212,821,8212,866,8225,866,8225,821xe" filled="true" fillcolor="#231f20" stroked="false">
                <v:path arrowok="t"/>
                <v:fill type="solid"/>
              </v:shape>
            </v:group>
            <v:group style="position:absolute;left:8235;top:821;width:55;height:68" coordorigin="8235,821" coordsize="55,68">
              <v:shape style="position:absolute;left:8235;top:821;width:55;height:68" coordorigin="8235,821" coordsize="55,68" path="m8270,832l8256,832,8256,888,8270,888,8270,832xe" filled="true" fillcolor="#231f20" stroked="false">
                <v:path arrowok="t"/>
                <v:fill type="solid"/>
              </v:shape>
              <v:shape style="position:absolute;left:8235;top:821;width:55;height:68" coordorigin="8235,821" coordsize="55,68" path="m8290,821l8235,821,8235,832,8290,832,8290,821xe" filled="true" fillcolor="#231f20" stroked="false">
                <v:path arrowok="t"/>
                <v:fill type="solid"/>
              </v:shape>
            </v:group>
            <v:group style="position:absolute;left:8285;top:821;width:70;height:68" coordorigin="8285,821" coordsize="70,68">
              <v:shape style="position:absolute;left:8285;top:821;width:70;height:68" coordorigin="8285,821" coordsize="70,68" path="m8327,821l8312,821,8285,888,8300,888,8305,873,8348,873,8343,861,8310,861,8319,836,8333,836,8327,821xe" filled="true" fillcolor="#231f20" stroked="false">
                <v:path arrowok="t"/>
                <v:fill type="solid"/>
              </v:shape>
              <v:shape style="position:absolute;left:8285;top:821;width:70;height:68" coordorigin="8285,821" coordsize="70,68" path="m8348,873l8333,873,8339,888,8354,888,8348,873xe" filled="true" fillcolor="#231f20" stroked="false">
                <v:path arrowok="t"/>
                <v:fill type="solid"/>
              </v:shape>
              <v:shape style="position:absolute;left:8285;top:821;width:70;height:68" coordorigin="8285,821" coordsize="70,68" path="m8333,836l8319,836,8328,861,8343,861,8333,836xe" filled="true" fillcolor="#231f20" stroked="false">
                <v:path arrowok="t"/>
                <v:fill type="solid"/>
              </v:shape>
            </v:group>
            <v:group style="position:absolute;left:8347;top:821;width:65;height:68" coordorigin="8347,821" coordsize="65,68">
              <v:shape style="position:absolute;left:8347;top:821;width:65;height:68" coordorigin="8347,821" coordsize="65,68" path="m8362,821l8347,821,8372,888,8387,888,8393,871,8380,871,8362,821xe" filled="true" fillcolor="#231f20" stroked="false">
                <v:path arrowok="t"/>
                <v:fill type="solid"/>
              </v:shape>
              <v:shape style="position:absolute;left:8347;top:821;width:65;height:68" coordorigin="8347,821" coordsize="65,68" path="m8412,821l8397,821,8380,871,8393,871,8412,821xe" filled="true" fillcolor="#231f20" stroked="false">
                <v:path arrowok="t"/>
                <v:fill type="solid"/>
              </v:shape>
            </v:group>
            <v:group style="position:absolute;left:8416;top:819;width:67;height:70" coordorigin="8416,819" coordsize="67,70">
              <v:shape style="position:absolute;left:8416;top:819;width:67;height:70" coordorigin="8416,819" coordsize="67,70" path="m8459,819l8444,819,8439,820,8416,848,8416,866,8419,874,8431,886,8439,889,8460,889,8468,886,8476,878,8444,878,8439,876,8432,868,8430,862,8430,846,8432,841,8439,833,8444,831,8476,831,8468,823,8459,819xe" filled="true" fillcolor="#231f20" stroked="false">
                <v:path arrowok="t"/>
                <v:fill type="solid"/>
              </v:shape>
              <v:shape style="position:absolute;left:8416;top:819;width:67;height:70" coordorigin="8416,819" coordsize="67,70" path="m8476,831l8455,831,8460,833,8467,841,8468,846,8468,862,8467,868,8460,876,8455,878,8476,878,8480,874,8483,866,8483,843,8480,835,8476,831xe" filled="true" fillcolor="#231f20" stroked="false">
                <v:path arrowok="t"/>
                <v:fill type="solid"/>
              </v:shape>
            </v:group>
            <v:group style="position:absolute;left:8490;top:819;width:57;height:70" coordorigin="8490,819" coordsize="57,70">
              <v:shape style="position:absolute;left:8490;top:819;width:57;height:70" coordorigin="8490,819" coordsize="57,70" path="m8504,865l8490,866,8491,874,8494,879,8503,887,8510,889,8525,889,8530,888,8538,885,8541,883,8544,878,8515,878,8511,877,8506,873,8505,869,8504,865xe" filled="true" fillcolor="#231f20" stroked="false">
                <v:path arrowok="t"/>
                <v:fill type="solid"/>
              </v:shape>
              <v:shape style="position:absolute;left:8490;top:819;width:57;height:70" coordorigin="8490,819" coordsize="57,70" path="m8527,819l8513,819,8508,820,8493,844,8495,848,8502,855,8507,857,8521,860,8524,861,8528,862,8530,863,8531,864,8532,866,8532,867,8532,871,8531,873,8527,877,8523,878,8544,878,8545,876,8546,873,8546,864,8545,861,8514,844,8510,843,8507,840,8506,839,8506,836,8507,834,8511,832,8514,831,8543,831,8542,829,8533,821,8527,819xe" filled="true" fillcolor="#231f20" stroked="false">
                <v:path arrowok="t"/>
                <v:fill type="solid"/>
              </v:shape>
              <v:shape style="position:absolute;left:8490;top:819;width:57;height:70" coordorigin="8490,819" coordsize="57,70" path="m8543,831l8522,831,8525,832,8529,835,8530,837,8530,841,8544,840,8544,834,8543,831xe" filled="true" fillcolor="#231f20" stroked="false">
                <v:path arrowok="t"/>
                <v:fill type="solid"/>
              </v:shape>
            </v:group>
            <v:group style="position:absolute;left:8244;top:536;width:498;height:418" coordorigin="8244,536" coordsize="498,418">
              <v:shape style="position:absolute;left:8244;top:536;width:498;height:418" coordorigin="8244,536" coordsize="498,418" path="m8244,536l8356,542,8450,560,8526,586,8587,615,8665,669,8720,730,8742,792,8735,850,8705,900,8656,935,8591,953e" filled="false" stroked="true" strokeweight=".758pt" strokecolor="#231f20">
                <v:path arrowok="t"/>
              </v:shape>
            </v:group>
            <v:group style="position:absolute;left:8291;top:625;width:427;height:265" coordorigin="8291,625" coordsize="427,265">
              <v:shape style="position:absolute;left:8291;top:625;width:427;height:265" coordorigin="8291,625" coordsize="427,265" path="m8291,625l8383,638,8471,665,8553,703,8623,747,8676,796,8710,844,8718,890e" filled="false" stroked="true" strokeweight=".758pt" strokecolor="#231f20">
                <v:path arrowok="t"/>
              </v:shape>
            </v:group>
            <v:group style="position:absolute;left:8583;top:656;width:53;height:51" coordorigin="8583,656" coordsize="53,51">
              <v:shape style="position:absolute;left:8583;top:656;width:53;height:51" coordorigin="8583,656" coordsize="53,51" path="m8609,656l8615,675,8635,675,8619,687,8625,706,8609,694,8593,706,8599,687,8583,675,8603,675,8609,656xe" filled="false" stroked="true" strokeweight=".258pt" strokecolor="#231f20">
                <v:path arrowok="t"/>
              </v:shape>
            </v:group>
            <v:group style="position:absolute;left:8351;top:914;width:32;height:52" coordorigin="8351,914" coordsize="32,52">
              <v:shape style="position:absolute;left:8351;top:914;width:32;height:52" coordorigin="8351,914" coordsize="32,52" path="m8380,923l8364,923,8366,924,8369,927,8370,929,8370,936,8369,939,8365,947,8360,954,8351,965,8351,966,8380,966,8382,956,8362,956,8370,948,8375,941,8378,937,8379,933,8380,930,8380,925,8380,923xe" filled="true" fillcolor="#231f20" stroked="false">
                <v:path arrowok="t"/>
                <v:fill type="solid"/>
              </v:shape>
              <v:shape style="position:absolute;left:8351;top:914;width:32;height:52" coordorigin="8351,914" coordsize="32,52" path="m8382,951l8381,951,8380,953,8380,954,8379,955,8378,955,8377,956,8362,956,8382,956,8382,951xe" filled="true" fillcolor="#231f20" stroked="false">
                <v:path arrowok="t"/>
                <v:fill type="solid"/>
              </v:shape>
              <v:shape style="position:absolute;left:8351;top:914;width:32;height:52" coordorigin="8351,914" coordsize="32,52" path="m8370,914l8364,914,8361,915,8355,920,8354,923,8352,928,8354,929,8356,925,8358,923,8380,923,8377,919,8376,917,8372,915,8370,914xe" filled="true" fillcolor="#231f20" stroked="false">
                <v:path arrowok="t"/>
                <v:fill type="solid"/>
              </v:shape>
            </v:group>
            <v:group style="position:absolute;left:8389;top:914;width:32;height:53" coordorigin="8389,914" coordsize="32,53">
              <v:shape style="position:absolute;left:8389;top:914;width:32;height:53" coordorigin="8389,914" coordsize="32,53" path="m8407,914l8401,914,8399,915,8389,945,8389,949,8402,967,8406,967,8408,966,8412,964,8412,964,8403,964,8402,964,8400,924,8400,920,8401,918,8402,917,8403,917,8412,917,8410,915,8407,914xe" filled="true" fillcolor="#231f20" stroked="false">
                <v:path arrowok="t"/>
                <v:fill type="solid"/>
              </v:shape>
              <v:shape style="position:absolute;left:8389;top:914;width:32;height:53" coordorigin="8389,914" coordsize="32,53" path="m8412,917l8405,917,8406,917,8408,919,8408,921,8409,924,8409,949,8409,959,8408,961,8406,964,8406,964,8412,964,8420,945,8420,935,8419,930,8416,922,8415,919,8412,917xe" filled="true" fillcolor="#231f20" stroked="false">
                <v:path arrowok="t"/>
                <v:fill type="solid"/>
              </v:shape>
            </v:group>
            <v:group style="position:absolute;left:8427;top:914;width:27;height:52" coordorigin="8427,914" coordsize="27,52">
              <v:shape style="position:absolute;left:8427;top:914;width:27;height:52" coordorigin="8427,914" coordsize="27,52" path="m8453,964l8428,964,8428,966,8453,966,8453,964xe" filled="true" fillcolor="#231f20" stroked="false">
                <v:path arrowok="t"/>
                <v:fill type="solid"/>
              </v:shape>
              <v:shape style="position:absolute;left:8427;top:914;width:27;height:52" coordorigin="8427,914" coordsize="27,52" path="m8446,923l8433,923,8434,923,8435,924,8435,924,8436,925,8436,961,8435,962,8434,963,8433,964,8431,964,8450,964,8446,961,8446,923xe" filled="true" fillcolor="#231f20" stroked="false">
                <v:path arrowok="t"/>
                <v:fill type="solid"/>
              </v:shape>
              <v:shape style="position:absolute;left:8427;top:914;width:27;height:52" coordorigin="8427,914" coordsize="27,52" path="m8446,914l8445,914,8427,923,8428,924,8430,923,8431,923,8446,923,8446,914xe" filled="true" fillcolor="#231f20" stroked="false">
                <v:path arrowok="t"/>
                <v:fill type="solid"/>
              </v:shape>
            </v:group>
            <v:group style="position:absolute;left:8462;top:914;width:32;height:53" coordorigin="8462,914" coordsize="32,53">
              <v:shape style="position:absolute;left:8462;top:914;width:32;height:53" coordorigin="8462,914" coordsize="32,53" path="m8480,914l8474,914,8472,915,8462,945,8462,949,8475,967,8479,967,8481,966,8484,964,8485,964,8476,964,8475,964,8472,924,8473,920,8474,918,8475,917,8476,917,8484,917,8483,915,8480,914xe" filled="true" fillcolor="#231f20" stroked="false">
                <v:path arrowok="t"/>
                <v:fill type="solid"/>
              </v:shape>
              <v:shape style="position:absolute;left:8462;top:914;width:32;height:53" coordorigin="8462,914" coordsize="32,53" path="m8484,917l8478,917,8479,917,8481,919,8481,921,8482,924,8482,949,8481,959,8481,961,8479,964,8478,964,8485,964,8493,945,8493,935,8492,930,8489,922,8487,919,8484,917xe" filled="true" fillcolor="#231f20" stroked="false">
                <v:path arrowok="t"/>
                <v:fill type="solid"/>
              </v:shape>
            </v:group>
            <v:group style="position:absolute;left:8720;top:538;width:53;height:50" coordorigin="8720,538" coordsize="53,50">
              <v:shape style="position:absolute;left:8720;top:538;width:53;height:50" coordorigin="8720,538" coordsize="53,50" path="m8746,538l8752,557,8772,557,8756,569,8762,588,8746,577,8730,588,8736,569,8720,557,8740,557,8746,538xe" filled="false" stroked="true" strokeweight=".258pt" strokecolor="#231f20">
                <v:path arrowok="t"/>
              </v:shape>
            </v:group>
            <v:group style="position:absolute;left:8647;top:423;width:53;height:51" coordorigin="8647,423" coordsize="53,51">
              <v:shape style="position:absolute;left:8647;top:423;width:53;height:51" coordorigin="8647,423" coordsize="53,51" path="m8673,423l8680,442,8700,442,8683,454,8690,473,8673,461,8657,473,8663,454,8647,442,8667,442,8673,423xe" filled="false" stroked="true" strokeweight=".258pt" strokecolor="#231f20">
                <v:path arrowok="t"/>
              </v:shape>
            </v:group>
            <v:group style="position:absolute;left:8559;top:487;width:53;height:50" coordorigin="8559,487" coordsize="53,50">
              <v:shape style="position:absolute;left:8559;top:487;width:53;height:50" coordorigin="8559,487" coordsize="53,50" path="m8585,487l8591,506,8612,506,8595,517,8602,537,8585,525,8569,537,8575,517,8559,506,8579,506,8585,487xe" filled="false" stroked="true" strokeweight=".258pt" strokecolor="#231f20">
                <v:path arrowok="t"/>
              </v:shape>
            </v:group>
            <v:group style="position:absolute;left:8640;top:564;width:43;height:41" coordorigin="8640,564" coordsize="43,41">
              <v:shape style="position:absolute;left:8640;top:564;width:43;height:41" coordorigin="8640,564" coordsize="43,41" path="m8661,564l8666,580,8682,580,8669,589,8674,605,8661,595,8648,605,8653,589,8640,580,8656,580,8661,564xe" filled="false" stroked="true" strokeweight=".209pt" strokecolor="#231f20">
                <v:path arrowok="t"/>
              </v:shape>
            </v:group>
            <v:group style="position:absolute;left:8510;top:386;width:213;height:344" coordorigin="8510,386" coordsize="213,344">
              <v:shape style="position:absolute;left:8510;top:386;width:213;height:344" coordorigin="8510,386" coordsize="213,344" path="m8510,386l8572,417,8627,462,8673,518,8706,583,8722,654,8719,730e" filled="false" stroked="true" strokeweight=".758pt" strokecolor="#231f20">
                <v:path arrowok="t"/>
              </v:shape>
            </v:group>
            <v:group style="position:absolute;left:8211;top:817;width:489;height:206" coordorigin="8211,817" coordsize="489,206">
              <v:shape style="position:absolute;left:8211;top:817;width:489;height:206" coordorigin="8211,817" coordsize="489,206" path="m8700,817l8661,882,8609,938,8546,983,8475,1012,8397,1022,8348,1018,8300,1007,8254,989,8211,964e" filled="false" stroked="true" strokeweight=".758pt" strokecolor="#231f20">
                <v:path arrowok="t"/>
              </v:shape>
            </v:group>
            <v:group style="position:absolute;left:7956;top:255;width:879;height:879" coordorigin="7956,255" coordsize="879,879">
              <v:shape style="position:absolute;left:7956;top:255;width:879;height:879" coordorigin="7956,255" coordsize="879,879" path="m8395,255l8467,261,8534,277,8597,304,8655,340,8706,384,8750,435,8786,492,8812,555,8829,623,8835,694,8829,766,8812,833,8786,896,8750,954,8706,1005,8655,1049,8597,1085,8534,1111,8467,1128,8395,1134,8324,1128,8256,1111,8193,1085,8136,1049,8085,1005,8041,954,8005,896,7978,833,7962,766,7956,694,7962,623,7978,555,8005,492,8041,435,8085,384,8136,340,8193,304,8256,277,8324,261,8395,255xe" filled="false" stroked="true" strokeweight=".567pt" strokecolor="#231f20">
                <v:path arrowok="t"/>
              </v:shape>
              <v:shape style="position:absolute;left:8256;top:977;width:288;height:118" type="#_x0000_t75" stroked="false">
                <v:imagedata r:id="rId65" o:title=""/>
              </v:shape>
            </v:group>
            <w10:wrap type="topAndBottom"/>
          </v:group>
        </w:pict>
      </w:r>
      <w:r>
        <w:rPr/>
        <w:pict>
          <v:group style="position:absolute;margin-left:153.044998pt;margin-top:63.447197pt;width:44.55pt;height:44.55pt;mso-position-horizontal-relative:page;mso-position-vertical-relative:paragraph;z-index:3256;mso-wrap-distance-left:0;mso-wrap-distance-right:0" coordorigin="3061,1269" coordsize="891,891">
            <v:group style="position:absolute;left:3067;top:1275;width:879;height:879" coordorigin="3067,1275" coordsize="879,879">
              <v:shape style="position:absolute;left:3067;top:1275;width:879;height:879" coordorigin="3067,1275" coordsize="879,879" path="m3506,1275l3435,1281,3367,1297,3304,1324,3247,1360,3196,1404,3152,1455,3116,1512,3089,1575,3073,1643,3067,1714,3073,1786,3089,1853,3116,1916,3152,1974,3196,2025,3247,2069,3304,2105,3367,2131,3435,2148,3506,2154,3578,2148,3645,2131,3708,2105,3766,2069,3817,2025,3861,1974,3897,1916,3923,1853,3940,1786,3946,1714,3940,1643,3923,1575,3897,1512,3861,1455,3817,1404,3766,1360,3708,1324,3645,1297,3578,1281,3506,1275xe" filled="true" fillcolor="#d1d3d4" stroked="false">
                <v:path arrowok="t"/>
                <v:fill type="solid"/>
              </v:shape>
            </v:group>
            <v:group style="position:absolute;left:3067;top:1275;width:879;height:879" coordorigin="3067,1275" coordsize="879,879">
              <v:shape style="position:absolute;left:3067;top:1275;width:879;height:879" coordorigin="3067,1275" coordsize="879,879" path="m3506,1275l3578,1281,3645,1297,3708,1324,3766,1360,3817,1404,3861,1455,3897,1512,3923,1575,3940,1643,3946,1714,3940,1786,3923,1853,3897,1916,3861,1974,3817,2025,3766,2069,3708,2105,3645,2131,3578,2148,3506,2154,3435,2148,3367,2131,3304,2105,3247,2069,3196,2025,3152,1974,3116,1916,3089,1853,3073,1786,3067,1714,3073,1643,3089,1575,3116,1512,3152,1455,3196,1404,3247,1360,3304,1324,3367,1297,3435,1281,3506,1275xe" filled="false" stroked="true" strokeweight=".425pt" strokecolor="#231f20">
                <v:path arrowok="t"/>
              </v:shape>
            </v:group>
            <v:group style="position:absolute;left:3270;top:1658;width:220;height:428" coordorigin="3270,1658" coordsize="220,428">
              <v:shape style="position:absolute;left:3270;top:1658;width:220;height:428" coordorigin="3270,1658" coordsize="220,428" path="m3270,2085l3490,1658e" filled="false" stroked="true" strokeweight=".292pt" strokecolor="#6d6e71">
                <v:path arrowok="t"/>
              </v:shape>
            </v:group>
            <v:group style="position:absolute;left:3533;top:1306;width:137;height:267" coordorigin="3533,1306" coordsize="137,267">
              <v:shape style="position:absolute;left:3533;top:1306;width:137;height:267" coordorigin="3533,1306" coordsize="137,267" path="m3533,1573l3670,1306e" filled="false" stroked="true" strokeweight=".292pt" strokecolor="#6d6e71">
                <v:path arrowok="t"/>
              </v:shape>
            </v:group>
            <v:group style="position:absolute;left:3076;top:1418;width:107;height:207" coordorigin="3076,1418" coordsize="107,207">
              <v:shape style="position:absolute;left:3076;top:1418;width:107;height:207" coordorigin="3076,1418" coordsize="107,207" path="m3076,1624l3182,1418e" filled="false" stroked="true" strokeweight=".292pt" strokecolor="#6d6e71">
                <v:path arrowok="t"/>
              </v:shape>
            </v:group>
            <v:group style="position:absolute;left:3069;top:1381;width:151;height:295" coordorigin="3069,1381" coordsize="151,295">
              <v:shape style="position:absolute;left:3069;top:1381;width:151;height:295" coordorigin="3069,1381" coordsize="151,295" path="m3069,1675l3220,1381e" filled="false" stroked="true" strokeweight=".292pt" strokecolor="#6d6e71">
                <v:path arrowok="t"/>
              </v:shape>
            </v:group>
            <v:group style="position:absolute;left:3067;top:1357;width:185;height:359" coordorigin="3067,1357" coordsize="185,359">
              <v:shape style="position:absolute;left:3067;top:1357;width:185;height:359" coordorigin="3067,1357" coordsize="185,359" path="m3067,1715l3251,1357e" filled="false" stroked="true" strokeweight=".292pt" strokecolor="#6d6e71">
                <v:path arrowok="t"/>
              </v:shape>
            </v:group>
            <v:group style="position:absolute;left:3068;top:1338;width:212;height:411" coordorigin="3068,1338" coordsize="212,411">
              <v:shape style="position:absolute;left:3068;top:1338;width:212;height:411" coordorigin="3068,1338" coordsize="212,411" path="m3068,1749l3279,1338e" filled="false" stroked="true" strokeweight=".292pt" strokecolor="#6d6e71">
                <v:path arrowok="t"/>
              </v:shape>
            </v:group>
            <v:group style="position:absolute;left:3072;top:1323;width:234;height:456" coordorigin="3072,1323" coordsize="234,456">
              <v:shape style="position:absolute;left:3072;top:1323;width:234;height:456" coordorigin="3072,1323" coordsize="234,456" path="m3072,1779l3306,1323e" filled="false" stroked="true" strokeweight=".292pt" strokecolor="#6d6e71">
                <v:path arrowok="t"/>
              </v:shape>
            </v:group>
            <v:group style="position:absolute;left:3076;top:1312;width:254;height:495" coordorigin="3076,1312" coordsize="254,495">
              <v:shape style="position:absolute;left:3076;top:1312;width:254;height:495" coordorigin="3076,1312" coordsize="254,495" path="m3076,1806l3330,1312e" filled="false" stroked="true" strokeweight=".292pt" strokecolor="#6d6e71">
                <v:path arrowok="t"/>
              </v:shape>
            </v:group>
            <v:group style="position:absolute;left:3082;top:1302;width:272;height:529" coordorigin="3082,1302" coordsize="272,529">
              <v:shape style="position:absolute;left:3082;top:1302;width:272;height:529" coordorigin="3082,1302" coordsize="272,529" path="m3082,1831l3354,1302e" filled="false" stroked="true" strokeweight=".292pt" strokecolor="#6d6e71">
                <v:path arrowok="t"/>
              </v:shape>
            </v:group>
            <v:group style="position:absolute;left:3089;top:1294;width:288;height:560" coordorigin="3089,1294" coordsize="288,560">
              <v:shape style="position:absolute;left:3089;top:1294;width:288;height:560" coordorigin="3089,1294" coordsize="288,560" path="m3089,1854l3377,1294e" filled="false" stroked="true" strokeweight=".292pt" strokecolor="#6d6e71">
                <v:path arrowok="t"/>
              </v:shape>
            </v:group>
            <v:group style="position:absolute;left:3097;top:1288;width:302;height:587" coordorigin="3097,1288" coordsize="302,587">
              <v:shape style="position:absolute;left:3097;top:1288;width:302;height:587" coordorigin="3097,1288" coordsize="302,587" path="m3097,1875l3399,1288e" filled="false" stroked="true" strokeweight=".292pt" strokecolor="#6d6e71">
                <v:path arrowok="t"/>
              </v:shape>
            </v:group>
            <v:group style="position:absolute;left:3106;top:1283;width:315;height:612" coordorigin="3106,1283" coordsize="315,612">
              <v:shape style="position:absolute;left:3106;top:1283;width:315;height:612" coordorigin="3106,1283" coordsize="315,612" path="m3106,1895l3420,1283e" filled="false" stroked="true" strokeweight=".292pt" strokecolor="#6d6e71">
                <v:path arrowok="t"/>
              </v:shape>
            </v:group>
            <v:group style="position:absolute;left:3115;top:1280;width:326;height:634" coordorigin="3115,1280" coordsize="326,634">
              <v:shape style="position:absolute;left:3115;top:1280;width:326;height:634" coordorigin="3115,1280" coordsize="326,634" path="m3115,1914l3440,1280e" filled="false" stroked="true" strokeweight=".292pt" strokecolor="#6d6e71">
                <v:path arrowok="t"/>
              </v:shape>
            </v:group>
            <v:group style="position:absolute;left:3124;top:1277;width:336;height:655" coordorigin="3124,1277" coordsize="336,655">
              <v:shape style="position:absolute;left:3124;top:1277;width:336;height:655" coordorigin="3124,1277" coordsize="336,655" path="m3124,1932l3460,1277e" filled="false" stroked="true" strokeweight=".292pt" strokecolor="#6d6e71">
                <v:path arrowok="t"/>
              </v:shape>
            </v:group>
            <v:group style="position:absolute;left:3134;top:1276;width:346;height:673" coordorigin="3134,1276" coordsize="346,673">
              <v:shape style="position:absolute;left:3134;top:1276;width:346;height:673" coordorigin="3134,1276" coordsize="346,673" path="m3134,1948l3480,1276e" filled="false" stroked="true" strokeweight=".292pt" strokecolor="#6d6e71">
                <v:path arrowok="t"/>
              </v:shape>
            </v:group>
            <v:group style="position:absolute;left:3145;top:1275;width:354;height:690" coordorigin="3145,1275" coordsize="354,690">
              <v:shape style="position:absolute;left:3145;top:1275;width:354;height:690" coordorigin="3145,1275" coordsize="354,690" path="m3145,1964l3499,1275e" filled="false" stroked="true" strokeweight=".292pt" strokecolor="#6d6e71">
                <v:path arrowok="t"/>
              </v:shape>
            </v:group>
            <v:group style="position:absolute;left:3156;top:1275;width:362;height:705" coordorigin="3156,1275" coordsize="362,705">
              <v:shape style="position:absolute;left:3156;top:1275;width:362;height:705" coordorigin="3156,1275" coordsize="362,705" path="m3156,1979l3518,1275e" filled="false" stroked="true" strokeweight=".292pt" strokecolor="#6d6e71">
                <v:path arrowok="t"/>
              </v:shape>
            </v:group>
            <v:group style="position:absolute;left:3167;top:1613;width:196;height:381" coordorigin="3167,1613" coordsize="196,381">
              <v:shape style="position:absolute;left:3167;top:1613;width:196;height:381" coordorigin="3167,1613" coordsize="196,381" path="m3167,1994l3363,1613e" filled="false" stroked="true" strokeweight=".292pt" strokecolor="#6d6e71">
                <v:path arrowok="t"/>
              </v:shape>
            </v:group>
            <v:group style="position:absolute;left:3392;top:1276;width:145;height:281" coordorigin="3392,1276" coordsize="145,281">
              <v:shape style="position:absolute;left:3392;top:1276;width:145;height:281" coordorigin="3392,1276" coordsize="145,281" path="m3392,1557l3536,1276e" filled="false" stroked="true" strokeweight=".292pt" strokecolor="#6d6e71">
                <v:path arrowok="t"/>
              </v:shape>
            </v:group>
            <v:group style="position:absolute;left:3179;top:1627;width:196;height:381" coordorigin="3179,1627" coordsize="196,381">
              <v:shape style="position:absolute;left:3179;top:1627;width:196;height:381" coordorigin="3179,1627" coordsize="196,381" path="m3179,2007l3374,1627e" filled="false" stroked="true" strokeweight=".292pt" strokecolor="#6d6e71">
                <v:path arrowok="t"/>
              </v:shape>
            </v:group>
            <v:group style="position:absolute;left:3409;top:1278;width:145;height:282" coordorigin="3409,1278" coordsize="145,282">
              <v:shape style="position:absolute;left:3409;top:1278;width:145;height:282" coordorigin="3409,1278" coordsize="145,282" path="m3409,1559l3554,1278e" filled="false" stroked="true" strokeweight=".292pt" strokecolor="#6d6e71">
                <v:path arrowok="t"/>
              </v:shape>
            </v:group>
            <v:group style="position:absolute;left:3191;top:1638;width:197;height:383" coordorigin="3191,1638" coordsize="197,383">
              <v:shape style="position:absolute;left:3191;top:1638;width:197;height:383" coordorigin="3191,1638" coordsize="197,383" path="m3191,2020l3387,1638e" filled="false" stroked="true" strokeweight=".292pt" strokecolor="#6d6e71">
                <v:path arrowok="t"/>
              </v:shape>
            </v:group>
            <v:group style="position:absolute;left:3428;top:1280;width:144;height:279" coordorigin="3428,1280" coordsize="144,279">
              <v:shape style="position:absolute;left:3428;top:1280;width:144;height:279" coordorigin="3428,1280" coordsize="144,279" path="m3428,1559l3571,1280e" filled="false" stroked="true" strokeweight=".292pt" strokecolor="#6d6e71">
                <v:path arrowok="t"/>
              </v:shape>
            </v:group>
            <v:group style="position:absolute;left:3203;top:1643;width:200;height:390" coordorigin="3203,1643" coordsize="200,390">
              <v:shape style="position:absolute;left:3203;top:1643;width:200;height:390" coordorigin="3203,1643" coordsize="200,390" path="m3203,2033l3403,1643e" filled="false" stroked="true" strokeweight=".292pt" strokecolor="#6d6e71">
                <v:path arrowok="t"/>
              </v:shape>
            </v:group>
            <v:group style="position:absolute;left:3446;top:1283;width:143;height:278" coordorigin="3446,1283" coordsize="143,278">
              <v:shape style="position:absolute;left:3446;top:1283;width:143;height:278" coordorigin="3446,1283" coordsize="143,278" path="m3446,1560l3589,1283e" filled="false" stroked="true" strokeweight=".292pt" strokecolor="#6d6e71">
                <v:path arrowok="t"/>
              </v:shape>
            </v:group>
            <v:group style="position:absolute;left:3216;top:1647;width:205;height:398" coordorigin="3216,1647" coordsize="205,398">
              <v:shape style="position:absolute;left:3216;top:1647;width:205;height:398" coordorigin="3216,1647" coordsize="205,398" path="m3216,2044l3420,1647e" filled="false" stroked="true" strokeweight=".292pt" strokecolor="#6d6e71">
                <v:path arrowok="t"/>
              </v:shape>
            </v:group>
            <v:group style="position:absolute;left:3464;top:1286;width:142;height:276" coordorigin="3464,1286" coordsize="142,276">
              <v:shape style="position:absolute;left:3464;top:1286;width:142;height:276" coordorigin="3464,1286" coordsize="142,276" path="m3464,1562l3606,1286e" filled="false" stroked="true" strokeweight=".292pt" strokecolor="#6d6e71">
                <v:path arrowok="t"/>
              </v:shape>
            </v:group>
            <v:group style="position:absolute;left:3229;top:1649;width:209;height:407" coordorigin="3229,1649" coordsize="209,407">
              <v:shape style="position:absolute;left:3229;top:1649;width:209;height:407" coordorigin="3229,1649" coordsize="209,407" path="m3229,2055l3438,1649e" filled="false" stroked="true" strokeweight=".292pt" strokecolor="#6d6e71">
                <v:path arrowok="t"/>
              </v:shape>
            </v:group>
            <v:group style="position:absolute;left:3482;top:1290;width:141;height:274" coordorigin="3482,1290" coordsize="141,274">
              <v:shape style="position:absolute;left:3482;top:1290;width:141;height:274" coordorigin="3482,1290" coordsize="141,274" path="m3482,1564l3622,1290e" filled="false" stroked="true" strokeweight=".292pt" strokecolor="#6d6e71">
                <v:path arrowok="t"/>
              </v:shape>
            </v:group>
            <v:group style="position:absolute;left:3243;top:1651;width:213;height:415" coordorigin="3243,1651" coordsize="213,415">
              <v:shape style="position:absolute;left:3243;top:1651;width:213;height:415" coordorigin="3243,1651" coordsize="213,415" path="m3243,2066l3456,1651e" filled="false" stroked="true" strokeweight=".292pt" strokecolor="#6d6e71">
                <v:path arrowok="t"/>
              </v:shape>
            </v:group>
            <v:group style="position:absolute;left:3499;top:1295;width:140;height:272" coordorigin="3499,1295" coordsize="140,272">
              <v:shape style="position:absolute;left:3499;top:1295;width:140;height:272" coordorigin="3499,1295" coordsize="140,272" path="m3499,1567l3638,1295e" filled="false" stroked="true" strokeweight=".292pt" strokecolor="#6d6e71">
                <v:path arrowok="t"/>
              </v:shape>
            </v:group>
            <v:group style="position:absolute;left:3256;top:1654;width:217;height:422" coordorigin="3256,1654" coordsize="217,422">
              <v:shape style="position:absolute;left:3256;top:1654;width:217;height:422" coordorigin="3256,1654" coordsize="217,422" path="m3256,2075l3473,1654e" filled="false" stroked="true" strokeweight=".292pt" strokecolor="#6d6e71">
                <v:path arrowok="t"/>
              </v:shape>
            </v:group>
            <v:group style="position:absolute;left:3516;top:1301;width:139;height:270" coordorigin="3516,1301" coordsize="139,270">
              <v:shape style="position:absolute;left:3516;top:1301;width:139;height:270" coordorigin="3516,1301" coordsize="139,270" path="m3516,1570l3654,1301e" filled="false" stroked="true" strokeweight=".292pt" strokecolor="#6d6e71">
                <v:path arrowok="t"/>
              </v:shape>
              <v:shape style="position:absolute;left:3175;top:1412;width:279;height:393" type="#_x0000_t75" stroked="false">
                <v:imagedata r:id="rId64" o:title=""/>
              </v:shape>
            </v:group>
            <v:group style="position:absolute;left:3145;top:1839;width:61;height:70" coordorigin="3145,1839" coordsize="61,70">
              <v:shape style="position:absolute;left:3145;top:1839;width:61;height:70" coordorigin="3145,1839" coordsize="61,70" path="m3186,1839l3168,1839,3160,1843,3148,1855,3145,1864,3145,1886,3148,1894,3160,1906,3167,1909,3184,1909,3190,1907,3200,1900,3201,1898,3171,1898,3167,1896,3161,1889,3159,1882,3159,1866,3161,1860,3167,1853,3172,1851,3202,1851,3201,1850,3193,1842,3186,1839xe" filled="true" fillcolor="#231f20" stroked="false">
                <v:path arrowok="t"/>
                <v:fill type="solid"/>
              </v:shape>
              <v:shape style="position:absolute;left:3145;top:1839;width:61;height:70" coordorigin="3145,1839" coordsize="61,70" path="m3192,1883l3191,1888,3189,1892,3183,1896,3180,1898,3201,1898,3203,1895,3205,1887,3192,1883xe" filled="true" fillcolor="#231f20" stroked="false">
                <v:path arrowok="t"/>
                <v:fill type="solid"/>
              </v:shape>
              <v:shape style="position:absolute;left:3145;top:1839;width:61;height:70" coordorigin="3145,1839" coordsize="61,70" path="m3202,1851l3180,1851,3184,1852,3189,1856,3190,1859,3191,1862,3205,1859,3203,1854,3202,1851xe" filled="true" fillcolor="#231f20" stroked="false">
                <v:path arrowok="t"/>
                <v:fill type="solid"/>
              </v:shape>
            </v:group>
            <v:group style="position:absolute;left:3217;top:1841;width:53;height:68" coordorigin="3217,1841" coordsize="53,68">
              <v:shape style="position:absolute;left:3217;top:1841;width:53;height:68" coordorigin="3217,1841" coordsize="53,68" path="m3268,1841l3217,1841,3217,1908,3270,1908,3270,1897,3231,1897,3231,1878,3266,1878,3266,1867,3231,1867,3231,1852,3268,1852,3268,1841xe" filled="true" fillcolor="#231f20" stroked="false">
                <v:path arrowok="t"/>
                <v:fill type="solid"/>
              </v:shape>
            </v:group>
            <v:group style="position:absolute;left:3282;top:1841;width:55;height:68" coordorigin="3282,1841" coordsize="55,68">
              <v:shape style="position:absolute;left:3282;top:1841;width:55;height:68" coordorigin="3282,1841" coordsize="55,68" path="m3295,1841l3282,1841,3282,1908,3295,1908,3295,1864,3310,1864,3295,1841xe" filled="true" fillcolor="#231f20" stroked="false">
                <v:path arrowok="t"/>
                <v:fill type="solid"/>
              </v:shape>
              <v:shape style="position:absolute;left:3282;top:1841;width:55;height:68" coordorigin="3282,1841" coordsize="55,68" path="m3310,1864l3295,1864,3322,1908,3336,1908,3336,1886,3323,1886,3310,1864xe" filled="true" fillcolor="#231f20" stroked="false">
                <v:path arrowok="t"/>
                <v:fill type="solid"/>
              </v:shape>
              <v:shape style="position:absolute;left:3282;top:1841;width:55;height:68" coordorigin="3282,1841" coordsize="55,68" path="m3336,1841l3323,1841,3323,1886,3336,1886,3336,1841xe" filled="true" fillcolor="#231f20" stroked="false">
                <v:path arrowok="t"/>
                <v:fill type="solid"/>
              </v:shape>
            </v:group>
            <v:group style="position:absolute;left:3346;top:1841;width:55;height:68" coordorigin="3346,1841" coordsize="55,68">
              <v:shape style="position:absolute;left:3346;top:1841;width:55;height:68" coordorigin="3346,1841" coordsize="55,68" path="m3381,1852l3367,1852,3367,1908,3381,1908,3381,1852xe" filled="true" fillcolor="#231f20" stroked="false">
                <v:path arrowok="t"/>
                <v:fill type="solid"/>
              </v:shape>
              <v:shape style="position:absolute;left:3346;top:1841;width:55;height:68" coordorigin="3346,1841" coordsize="55,68" path="m3401,1841l3346,1841,3346,1852,3401,1852,3401,1841xe" filled="true" fillcolor="#231f20" stroked="false">
                <v:path arrowok="t"/>
                <v:fill type="solid"/>
              </v:shape>
            </v:group>
            <v:group style="position:absolute;left:3396;top:1841;width:70;height:68" coordorigin="3396,1841" coordsize="70,68">
              <v:shape style="position:absolute;left:3396;top:1841;width:70;height:68" coordorigin="3396,1841" coordsize="70,68" path="m3438,1841l3423,1841,3396,1908,3411,1908,3416,1893,3459,1893,3454,1881,3421,1881,3430,1856,3444,1856,3438,1841xe" filled="true" fillcolor="#231f20" stroked="false">
                <v:path arrowok="t"/>
                <v:fill type="solid"/>
              </v:shape>
              <v:shape style="position:absolute;left:3396;top:1841;width:70;height:68" coordorigin="3396,1841" coordsize="70,68" path="m3459,1893l3444,1893,3450,1908,3465,1908,3459,1893xe" filled="true" fillcolor="#231f20" stroked="false">
                <v:path arrowok="t"/>
                <v:fill type="solid"/>
              </v:shape>
              <v:shape style="position:absolute;left:3396;top:1841;width:70;height:68" coordorigin="3396,1841" coordsize="70,68" path="m3444,1856l3430,1856,3440,1881,3454,1881,3444,1856xe" filled="true" fillcolor="#231f20" stroked="false">
                <v:path arrowok="t"/>
                <v:fill type="solid"/>
              </v:shape>
            </v:group>
            <v:group style="position:absolute;left:3458;top:1841;width:65;height:68" coordorigin="3458,1841" coordsize="65,68">
              <v:shape style="position:absolute;left:3458;top:1841;width:65;height:68" coordorigin="3458,1841" coordsize="65,68" path="m3474,1841l3458,1841,3483,1908,3498,1908,3504,1891,3491,1891,3474,1841xe" filled="true" fillcolor="#231f20" stroked="false">
                <v:path arrowok="t"/>
                <v:fill type="solid"/>
              </v:shape>
              <v:shape style="position:absolute;left:3458;top:1841;width:65;height:68" coordorigin="3458,1841" coordsize="65,68" path="m3523,1841l3508,1841,3491,1891,3504,1891,3523,1841xe" filled="true" fillcolor="#231f20" stroked="false">
                <v:path arrowok="t"/>
                <v:fill type="solid"/>
              </v:shape>
            </v:group>
            <v:group style="position:absolute;left:3527;top:1839;width:67;height:70" coordorigin="3527,1839" coordsize="67,70">
              <v:shape style="position:absolute;left:3527;top:1839;width:67;height:70" coordorigin="3527,1839" coordsize="67,70" path="m3571,1839l3555,1839,3550,1840,3527,1868,3527,1886,3530,1894,3542,1906,3550,1909,3571,1909,3579,1906,3587,1898,3555,1898,3550,1896,3543,1888,3541,1882,3541,1866,3543,1861,3550,1853,3555,1851,3587,1851,3579,1843,3571,1839xe" filled="true" fillcolor="#231f20" stroked="false">
                <v:path arrowok="t"/>
                <v:fill type="solid"/>
              </v:shape>
              <v:shape style="position:absolute;left:3527;top:1839;width:67;height:70" coordorigin="3527,1839" coordsize="67,70" path="m3587,1851l3566,1851,3571,1853,3578,1861,3579,1866,3579,1882,3578,1888,3571,1896,3566,1898,3587,1898,3591,1894,3594,1886,3594,1863,3591,1855,3587,1851xe" filled="true" fillcolor="#231f20" stroked="false">
                <v:path arrowok="t"/>
                <v:fill type="solid"/>
              </v:shape>
            </v:group>
            <v:group style="position:absolute;left:3601;top:1839;width:57;height:70" coordorigin="3601,1839" coordsize="57,70">
              <v:shape style="position:absolute;left:3601;top:1839;width:57;height:70" coordorigin="3601,1839" coordsize="57,70" path="m3615,1885l3601,1886,3602,1894,3605,1899,3614,1907,3621,1909,3636,1909,3641,1908,3649,1905,3652,1903,3655,1898,3626,1898,3622,1897,3617,1893,3616,1889,3615,1885xe" filled="true" fillcolor="#231f20" stroked="false">
                <v:path arrowok="t"/>
                <v:fill type="solid"/>
              </v:shape>
              <v:shape style="position:absolute;left:3601;top:1839;width:57;height:70" coordorigin="3601,1839" coordsize="57,70" path="m3638,1839l3624,1839,3619,1840,3604,1864,3606,1868,3613,1875,3618,1877,3632,1880,3635,1881,3639,1882,3641,1883,3642,1884,3643,1886,3643,1887,3643,1891,3642,1893,3638,1897,3634,1898,3655,1898,3656,1896,3657,1893,3657,1884,3656,1881,3625,1864,3621,1863,3618,1860,3617,1859,3617,1856,3618,1854,3622,1852,3625,1851,3654,1851,3653,1849,3644,1841,3638,1839xe" filled="true" fillcolor="#231f20" stroked="false">
                <v:path arrowok="t"/>
                <v:fill type="solid"/>
              </v:shape>
              <v:shape style="position:absolute;left:3601;top:1839;width:57;height:70" coordorigin="3601,1839" coordsize="57,70" path="m3654,1851l3633,1851,3636,1852,3640,1855,3641,1857,3641,1861,3655,1860,3655,1854,3654,1851xe" filled="true" fillcolor="#231f20" stroked="false">
                <v:path arrowok="t"/>
                <v:fill type="solid"/>
              </v:shape>
            </v:group>
            <v:group style="position:absolute;left:3355;top:1556;width:498;height:418" coordorigin="3355,1556" coordsize="498,418">
              <v:shape style="position:absolute;left:3355;top:1556;width:498;height:418" coordorigin="3355,1556" coordsize="498,418" path="m3355,1556l3467,1562,3561,1580,3637,1606,3698,1635,3776,1689,3831,1750,3853,1812,3846,1870,3816,1920,3767,1955,3702,1973e" filled="false" stroked="true" strokeweight=".758pt" strokecolor="#231f20">
                <v:path arrowok="t"/>
              </v:shape>
            </v:group>
            <v:group style="position:absolute;left:3402;top:1645;width:427;height:265" coordorigin="3402,1645" coordsize="427,265">
              <v:shape style="position:absolute;left:3402;top:1645;width:427;height:265" coordorigin="3402,1645" coordsize="427,265" path="m3402,1645l3494,1658,3582,1685,3664,1723,3734,1767,3787,1816,3821,1864,3829,1910e" filled="false" stroked="true" strokeweight=".758pt" strokecolor="#231f20">
                <v:path arrowok="t"/>
              </v:shape>
            </v:group>
            <v:group style="position:absolute;left:3694;top:1676;width:53;height:51" coordorigin="3694,1676" coordsize="53,51">
              <v:shape style="position:absolute;left:3694;top:1676;width:53;height:51" coordorigin="3694,1676" coordsize="53,51" path="m3720,1676l3726,1695,3746,1695,3730,1707,3736,1726,3720,1714,3704,1726,3710,1707,3694,1695,3714,1695,3720,1676xe" filled="false" stroked="true" strokeweight=".258pt" strokecolor="#231f20">
                <v:path arrowok="t"/>
              </v:shape>
            </v:group>
            <v:group style="position:absolute;left:3462;top:1934;width:32;height:52" coordorigin="3462,1934" coordsize="32,52">
              <v:shape style="position:absolute;left:3462;top:1934;width:32;height:52" coordorigin="3462,1934" coordsize="32,52" path="m3491,1943l3475,1943,3477,1944,3480,1947,3481,1949,3481,1956,3480,1959,3476,1967,3471,1974,3462,1985,3462,1986,3491,1986,3493,1976,3473,1976,3481,1968,3486,1961,3489,1957,3490,1953,3491,1950,3491,1945,3491,1943xe" filled="true" fillcolor="#231f20" stroked="false">
                <v:path arrowok="t"/>
                <v:fill type="solid"/>
              </v:shape>
              <v:shape style="position:absolute;left:3462;top:1934;width:32;height:52" coordorigin="3462,1934" coordsize="32,52" path="m3494,1971l3492,1971,3491,1973,3491,1974,3490,1975,3489,1975,3488,1976,3473,1976,3493,1976,3494,1971xe" filled="true" fillcolor="#231f20" stroked="false">
                <v:path arrowok="t"/>
                <v:fill type="solid"/>
              </v:shape>
              <v:shape style="position:absolute;left:3462;top:1934;width:32;height:52" coordorigin="3462,1934" coordsize="32,52" path="m3481,1934l3475,1934,3472,1935,3466,1940,3465,1943,3463,1948,3465,1949,3467,1945,3469,1943,3491,1943,3488,1939,3487,1937,3483,1935,3481,1934xe" filled="true" fillcolor="#231f20" stroked="false">
                <v:path arrowok="t"/>
                <v:fill type="solid"/>
              </v:shape>
            </v:group>
            <v:group style="position:absolute;left:3500;top:1934;width:32;height:53" coordorigin="3500,1934" coordsize="32,53">
              <v:shape style="position:absolute;left:3500;top:1934;width:32;height:53" coordorigin="3500,1934" coordsize="32,53" path="m3518,1934l3513,1934,3510,1935,3500,1965,3500,1969,3513,1987,3517,1987,3519,1986,3523,1984,3523,1984,3514,1984,3513,1984,3511,1944,3511,1940,3512,1938,3513,1937,3514,1937,3523,1937,3521,1935,3518,1934xe" filled="true" fillcolor="#231f20" stroked="false">
                <v:path arrowok="t"/>
                <v:fill type="solid"/>
              </v:shape>
              <v:shape style="position:absolute;left:3500;top:1934;width:32;height:53" coordorigin="3500,1934" coordsize="32,53" path="m3523,1937l3516,1937,3517,1937,3519,1939,3519,1941,3520,1944,3520,1969,3520,1979,3519,1981,3517,1984,3517,1984,3523,1984,3531,1965,3531,1955,3530,1950,3527,1942,3526,1939,3523,1937xe" filled="true" fillcolor="#231f20" stroked="false">
                <v:path arrowok="t"/>
                <v:fill type="solid"/>
              </v:shape>
            </v:group>
            <v:group style="position:absolute;left:3538;top:1934;width:27;height:52" coordorigin="3538,1934" coordsize="27,52">
              <v:shape style="position:absolute;left:3538;top:1934;width:27;height:52" coordorigin="3538,1934" coordsize="27,52" path="m3564,1984l3539,1984,3539,1986,3564,1986,3564,1984xe" filled="true" fillcolor="#231f20" stroked="false">
                <v:path arrowok="t"/>
                <v:fill type="solid"/>
              </v:shape>
              <v:shape style="position:absolute;left:3538;top:1934;width:27;height:52" coordorigin="3538,1934" coordsize="27,52" path="m3557,1943l3544,1943,3545,1943,3546,1944,3546,1944,3547,1945,3547,1981,3546,1982,3546,1983,3544,1984,3542,1984,3561,1984,3557,1981,3557,1943xe" filled="true" fillcolor="#231f20" stroked="false">
                <v:path arrowok="t"/>
                <v:fill type="solid"/>
              </v:shape>
              <v:shape style="position:absolute;left:3538;top:1934;width:27;height:52" coordorigin="3538,1934" coordsize="27,52" path="m3557,1934l3556,1934,3538,1943,3539,1944,3541,1943,3542,1943,3557,1943,3557,1934xe" filled="true" fillcolor="#231f20" stroked="false">
                <v:path arrowok="t"/>
                <v:fill type="solid"/>
              </v:shape>
            </v:group>
            <v:group style="position:absolute;left:3573;top:1934;width:32;height:53" coordorigin="3573,1934" coordsize="32,53">
              <v:shape style="position:absolute;left:3573;top:1934;width:32;height:53" coordorigin="3573,1934" coordsize="32,53" path="m3591,1934l3585,1934,3583,1935,3573,1965,3573,1969,3586,1987,3590,1987,3592,1986,3596,1984,3596,1984,3587,1984,3586,1984,3584,1944,3584,1940,3585,1938,3586,1937,3587,1937,3595,1937,3594,1935,3591,1934xe" filled="true" fillcolor="#231f20" stroked="false">
                <v:path arrowok="t"/>
                <v:fill type="solid"/>
              </v:shape>
              <v:shape style="position:absolute;left:3573;top:1934;width:32;height:53" coordorigin="3573,1934" coordsize="32,53" path="m3595,1937l3589,1937,3590,1937,3592,1939,3592,1941,3593,1944,3593,1969,3592,1979,3592,1981,3590,1984,3589,1984,3596,1984,3604,1965,3604,1955,3603,1950,3600,1942,3598,1939,3595,1937xe" filled="true" fillcolor="#231f20" stroked="false">
                <v:path arrowok="t"/>
                <v:fill type="solid"/>
              </v:shape>
            </v:group>
            <v:group style="position:absolute;left:3831;top:1558;width:53;height:50" coordorigin="3831,1558" coordsize="53,50">
              <v:shape style="position:absolute;left:3831;top:1558;width:53;height:50" coordorigin="3831,1558" coordsize="53,50" path="m3857,1558l3863,1577,3883,1577,3867,1589,3873,1608,3857,1597,3841,1608,3847,1589,3831,1577,3851,1577,3857,1558xe" filled="false" stroked="true" strokeweight=".258pt" strokecolor="#231f20">
                <v:path arrowok="t"/>
              </v:shape>
            </v:group>
            <v:group style="position:absolute;left:3758;top:1443;width:53;height:51" coordorigin="3758,1443" coordsize="53,51">
              <v:shape style="position:absolute;left:3758;top:1443;width:53;height:51" coordorigin="3758,1443" coordsize="53,51" path="m3784,1443l3791,1462,3811,1462,3794,1474,3801,1493,3784,1481,3768,1493,3774,1474,3758,1462,3778,1462,3784,1443xe" filled="false" stroked="true" strokeweight=".258pt" strokecolor="#231f20">
                <v:path arrowok="t"/>
              </v:shape>
            </v:group>
            <v:group style="position:absolute;left:3670;top:1507;width:53;height:50" coordorigin="3670,1507" coordsize="53,50">
              <v:shape style="position:absolute;left:3670;top:1507;width:53;height:50" coordorigin="3670,1507" coordsize="53,50" path="m3696,1507l3702,1526,3723,1526,3706,1537,3713,1557,3696,1545,3680,1557,3686,1537,3670,1526,3690,1526,3696,1507xe" filled="false" stroked="true" strokeweight=".258pt" strokecolor="#231f20">
                <v:path arrowok="t"/>
              </v:shape>
            </v:group>
            <v:group style="position:absolute;left:3751;top:1584;width:43;height:41" coordorigin="3751,1584" coordsize="43,41">
              <v:shape style="position:absolute;left:3751;top:1584;width:43;height:41" coordorigin="3751,1584" coordsize="43,41" path="m3772,1584l3777,1600,3793,1600,3780,1609,3785,1625,3772,1615,3759,1625,3764,1609,3751,1600,3767,1600,3772,1584xe" filled="false" stroked="true" strokeweight=".209pt" strokecolor="#231f20">
                <v:path arrowok="t"/>
              </v:shape>
            </v:group>
            <v:group style="position:absolute;left:3621;top:1406;width:213;height:344" coordorigin="3621,1406" coordsize="213,344">
              <v:shape style="position:absolute;left:3621;top:1406;width:213;height:344" coordorigin="3621,1406" coordsize="213,344" path="m3621,1406l3683,1437,3739,1482,3784,1538,3817,1603,3833,1674,3830,1750e" filled="false" stroked="true" strokeweight=".758pt" strokecolor="#231f20">
                <v:path arrowok="t"/>
              </v:shape>
            </v:group>
            <v:group style="position:absolute;left:3322;top:1837;width:489;height:206" coordorigin="3322,1837" coordsize="489,206">
              <v:shape style="position:absolute;left:3322;top:1837;width:489;height:206" coordorigin="3322,1837" coordsize="489,206" path="m3811,1837l3772,1902,3720,1958,3657,2003,3586,2032,3508,2042,3459,2038,3411,2027,3365,2009,3322,1984e" filled="false" stroked="true" strokeweight=".758pt" strokecolor="#231f20">
                <v:path arrowok="t"/>
              </v:shape>
            </v:group>
            <v:group style="position:absolute;left:3067;top:1275;width:879;height:879" coordorigin="3067,1275" coordsize="879,879">
              <v:shape style="position:absolute;left:3067;top:1275;width:879;height:879" coordorigin="3067,1275" coordsize="879,879" path="m3506,1275l3578,1281,3645,1297,3708,1324,3766,1360,3817,1404,3861,1455,3897,1512,3923,1575,3940,1643,3946,1714,3940,1786,3923,1853,3897,1916,3861,1974,3817,2025,3766,2069,3708,2105,3645,2131,3578,2148,3506,2154,3435,2148,3367,2131,3304,2105,3247,2069,3196,2025,3152,1974,3116,1916,3089,1853,3073,1786,3067,1714,3073,1643,3089,1575,3116,1512,3152,1455,3196,1404,3247,1360,3304,1324,3367,1297,3435,1281,3506,1275xe" filled="false" stroked="true" strokeweight=".567pt" strokecolor="#231f20">
                <v:path arrowok="t"/>
              </v:shape>
              <v:shape style="position:absolute;left:3367;top:1997;width:288;height:118" type="#_x0000_t75" stroked="false">
                <v:imagedata r:id="rId65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63.447197pt;width:44.55pt;height:44.55pt;mso-position-horizontal-relative:page;mso-position-vertical-relative:paragraph;z-index:3280;mso-wrap-distance-left:0;mso-wrap-distance-right:0" coordorigin="4039,1269" coordsize="891,891">
            <v:group style="position:absolute;left:4045;top:1275;width:879;height:879" coordorigin="4045,1275" coordsize="879,879">
              <v:shape style="position:absolute;left:4045;top:1275;width:879;height:879" coordorigin="4045,1275" coordsize="879,879" path="m4484,1275l4413,1281,4345,1297,4282,1324,4225,1360,4173,1404,4129,1455,4094,1512,4067,1575,4050,1643,4045,1714,4050,1786,4067,1853,4094,1916,4129,1974,4173,2025,4225,2069,4282,2105,4345,2131,4413,2148,4484,2154,4555,2148,4623,2131,4686,2105,4744,2069,4795,2025,4839,1974,4874,1916,4901,1853,4918,1786,4923,1714,4918,1643,4901,1575,4874,1512,4839,1455,4795,1404,4744,1360,4686,1324,4623,1297,4555,1281,4484,1275xe" filled="true" fillcolor="#d1d3d4" stroked="false">
                <v:path arrowok="t"/>
                <v:fill type="solid"/>
              </v:shape>
            </v:group>
            <v:group style="position:absolute;left:4045;top:1275;width:879;height:879" coordorigin="4045,1275" coordsize="879,879">
              <v:shape style="position:absolute;left:4045;top:1275;width:879;height:879" coordorigin="4045,1275" coordsize="879,879" path="m4484,1275l4555,1281,4623,1297,4686,1324,4744,1360,4795,1404,4839,1455,4874,1512,4901,1575,4918,1643,4923,1714,4918,1786,4901,1853,4874,1916,4839,1974,4795,2025,4744,2069,4686,2105,4623,2131,4555,2148,4484,2154,4413,2148,4345,2131,4282,2105,4225,2069,4173,2025,4129,1974,4094,1916,4067,1853,4050,1786,4045,1714,4050,1643,4067,1575,4094,1512,4129,1455,4173,1404,4225,1360,4282,1324,4345,1297,4413,1281,4484,1275xe" filled="false" stroked="true" strokeweight=".425pt" strokecolor="#231f20">
                <v:path arrowok="t"/>
              </v:shape>
            </v:group>
            <v:group style="position:absolute;left:4248;top:1658;width:220;height:428" coordorigin="4248,1658" coordsize="220,428">
              <v:shape style="position:absolute;left:4248;top:1658;width:220;height:428" coordorigin="4248,1658" coordsize="220,428" path="m4248,2085l4467,1658e" filled="false" stroked="true" strokeweight=".292pt" strokecolor="#6d6e71">
                <v:path arrowok="t"/>
              </v:shape>
            </v:group>
            <v:group style="position:absolute;left:4511;top:1306;width:137;height:267" coordorigin="4511,1306" coordsize="137,267">
              <v:shape style="position:absolute;left:4511;top:1306;width:137;height:267" coordorigin="4511,1306" coordsize="137,267" path="m4511,1573l4648,1306e" filled="false" stroked="true" strokeweight=".292pt" strokecolor="#6d6e71">
                <v:path arrowok="t"/>
              </v:shape>
            </v:group>
            <v:group style="position:absolute;left:4054;top:1418;width:107;height:207" coordorigin="4054,1418" coordsize="107,207">
              <v:shape style="position:absolute;left:4054;top:1418;width:107;height:207" coordorigin="4054,1418" coordsize="107,207" path="m4054,1624l4160,1418e" filled="false" stroked="true" strokeweight=".292pt" strokecolor="#6d6e71">
                <v:path arrowok="t"/>
              </v:shape>
            </v:group>
            <v:group style="position:absolute;left:4046;top:1381;width:151;height:295" coordorigin="4046,1381" coordsize="151,295">
              <v:shape style="position:absolute;left:4046;top:1381;width:151;height:295" coordorigin="4046,1381" coordsize="151,295" path="m4046,1675l4197,1381e" filled="false" stroked="true" strokeweight=".292pt" strokecolor="#6d6e71">
                <v:path arrowok="t"/>
              </v:shape>
            </v:group>
            <v:group style="position:absolute;left:4045;top:1357;width:185;height:359" coordorigin="4045,1357" coordsize="185,359">
              <v:shape style="position:absolute;left:4045;top:1357;width:185;height:359" coordorigin="4045,1357" coordsize="185,359" path="m4045,1715l4229,1357e" filled="false" stroked="true" strokeweight=".292pt" strokecolor="#6d6e71">
                <v:path arrowok="t"/>
              </v:shape>
            </v:group>
            <v:group style="position:absolute;left:4046;top:1338;width:212;height:411" coordorigin="4046,1338" coordsize="212,411">
              <v:shape style="position:absolute;left:4046;top:1338;width:212;height:411" coordorigin="4046,1338" coordsize="212,411" path="m4046,1749l4257,1338e" filled="false" stroked="true" strokeweight=".292pt" strokecolor="#6d6e71">
                <v:path arrowok="t"/>
              </v:shape>
            </v:group>
            <v:group style="position:absolute;left:4049;top:1323;width:234;height:456" coordorigin="4049,1323" coordsize="234,456">
              <v:shape style="position:absolute;left:4049;top:1323;width:234;height:456" coordorigin="4049,1323" coordsize="234,456" path="m4049,1779l4283,1323e" filled="false" stroked="true" strokeweight=".292pt" strokecolor="#6d6e71">
                <v:path arrowok="t"/>
              </v:shape>
            </v:group>
            <v:group style="position:absolute;left:4054;top:1312;width:254;height:495" coordorigin="4054,1312" coordsize="254,495">
              <v:shape style="position:absolute;left:4054;top:1312;width:254;height:495" coordorigin="4054,1312" coordsize="254,495" path="m4054,1806l4308,1312e" filled="false" stroked="true" strokeweight=".292pt" strokecolor="#6d6e71">
                <v:path arrowok="t"/>
              </v:shape>
            </v:group>
            <v:group style="position:absolute;left:4060;top:1302;width:272;height:529" coordorigin="4060,1302" coordsize="272,529">
              <v:shape style="position:absolute;left:4060;top:1302;width:272;height:529" coordorigin="4060,1302" coordsize="272,529" path="m4060,1831l4332,1302e" filled="false" stroked="true" strokeweight=".292pt" strokecolor="#6d6e71">
                <v:path arrowok="t"/>
              </v:shape>
            </v:group>
            <v:group style="position:absolute;left:4067;top:1294;width:288;height:560" coordorigin="4067,1294" coordsize="288,560">
              <v:shape style="position:absolute;left:4067;top:1294;width:288;height:560" coordorigin="4067,1294" coordsize="288,560" path="m4067,1854l4354,1294e" filled="false" stroked="true" strokeweight=".292pt" strokecolor="#6d6e71">
                <v:path arrowok="t"/>
              </v:shape>
            </v:group>
            <v:group style="position:absolute;left:4075;top:1288;width:302;height:587" coordorigin="4075,1288" coordsize="302,587">
              <v:shape style="position:absolute;left:4075;top:1288;width:302;height:587" coordorigin="4075,1288" coordsize="302,587" path="m4075,1875l4376,1288e" filled="false" stroked="true" strokeweight=".292pt" strokecolor="#6d6e71">
                <v:path arrowok="t"/>
              </v:shape>
            </v:group>
            <v:group style="position:absolute;left:4083;top:1283;width:315;height:612" coordorigin="4083,1283" coordsize="315,612">
              <v:shape style="position:absolute;left:4083;top:1283;width:315;height:612" coordorigin="4083,1283" coordsize="315,612" path="m4083,1895l4397,1283e" filled="false" stroked="true" strokeweight=".292pt" strokecolor="#6d6e71">
                <v:path arrowok="t"/>
              </v:shape>
            </v:group>
            <v:group style="position:absolute;left:4092;top:1280;width:326;height:634" coordorigin="4092,1280" coordsize="326,634">
              <v:shape style="position:absolute;left:4092;top:1280;width:326;height:634" coordorigin="4092,1280" coordsize="326,634" path="m4092,1914l4418,1280e" filled="false" stroked="true" strokeweight=".292pt" strokecolor="#6d6e71">
                <v:path arrowok="t"/>
              </v:shape>
            </v:group>
            <v:group style="position:absolute;left:4102;top:1277;width:336;height:655" coordorigin="4102,1277" coordsize="336,655">
              <v:shape style="position:absolute;left:4102;top:1277;width:336;height:655" coordorigin="4102,1277" coordsize="336,655" path="m4102,1932l4438,1277e" filled="false" stroked="true" strokeweight=".292pt" strokecolor="#6d6e71">
                <v:path arrowok="t"/>
              </v:shape>
            </v:group>
            <v:group style="position:absolute;left:4112;top:1276;width:346;height:673" coordorigin="4112,1276" coordsize="346,673">
              <v:shape style="position:absolute;left:4112;top:1276;width:346;height:673" coordorigin="4112,1276" coordsize="346,673" path="m4112,1948l4458,1276e" filled="false" stroked="true" strokeweight=".292pt" strokecolor="#6d6e71">
                <v:path arrowok="t"/>
              </v:shape>
            </v:group>
            <v:group style="position:absolute;left:4123;top:1275;width:354;height:690" coordorigin="4123,1275" coordsize="354,690">
              <v:shape style="position:absolute;left:4123;top:1275;width:354;height:690" coordorigin="4123,1275" coordsize="354,690" path="m4123,1964l4477,1275e" filled="false" stroked="true" strokeweight=".292pt" strokecolor="#6d6e71">
                <v:path arrowok="t"/>
              </v:shape>
            </v:group>
            <v:group style="position:absolute;left:4134;top:1275;width:362;height:705" coordorigin="4134,1275" coordsize="362,705">
              <v:shape style="position:absolute;left:4134;top:1275;width:362;height:705" coordorigin="4134,1275" coordsize="362,705" path="m4134,1979l4495,1275e" filled="false" stroked="true" strokeweight=".292pt" strokecolor="#6d6e71">
                <v:path arrowok="t"/>
              </v:shape>
            </v:group>
            <v:group style="position:absolute;left:4145;top:1613;width:196;height:381" coordorigin="4145,1613" coordsize="196,381">
              <v:shape style="position:absolute;left:4145;top:1613;width:196;height:381" coordorigin="4145,1613" coordsize="196,381" path="m4145,1994l4341,1613e" filled="false" stroked="true" strokeweight=".292pt" strokecolor="#6d6e71">
                <v:path arrowok="t"/>
              </v:shape>
            </v:group>
            <v:group style="position:absolute;left:4369;top:1276;width:145;height:281" coordorigin="4369,1276" coordsize="145,281">
              <v:shape style="position:absolute;left:4369;top:1276;width:145;height:281" coordorigin="4369,1276" coordsize="145,281" path="m4369,1557l4514,1276e" filled="false" stroked="true" strokeweight=".292pt" strokecolor="#6d6e71">
                <v:path arrowok="t"/>
              </v:shape>
            </v:group>
            <v:group style="position:absolute;left:4157;top:1627;width:196;height:381" coordorigin="4157,1627" coordsize="196,381">
              <v:shape style="position:absolute;left:4157;top:1627;width:196;height:381" coordorigin="4157,1627" coordsize="196,381" path="m4157,2007l4352,1627e" filled="false" stroked="true" strokeweight=".292pt" strokecolor="#6d6e71">
                <v:path arrowok="t"/>
              </v:shape>
            </v:group>
            <v:group style="position:absolute;left:4387;top:1278;width:145;height:282" coordorigin="4387,1278" coordsize="145,282">
              <v:shape style="position:absolute;left:4387;top:1278;width:145;height:282" coordorigin="4387,1278" coordsize="145,282" path="m4387,1559l4532,1278e" filled="false" stroked="true" strokeweight=".292pt" strokecolor="#6d6e71">
                <v:path arrowok="t"/>
              </v:shape>
            </v:group>
            <v:group style="position:absolute;left:4169;top:1638;width:197;height:383" coordorigin="4169,1638" coordsize="197,383">
              <v:shape style="position:absolute;left:4169;top:1638;width:197;height:383" coordorigin="4169,1638" coordsize="197,383" path="m4169,2020l4365,1638e" filled="false" stroked="true" strokeweight=".292pt" strokecolor="#6d6e71">
                <v:path arrowok="t"/>
              </v:shape>
            </v:group>
            <v:group style="position:absolute;left:4406;top:1280;width:144;height:279" coordorigin="4406,1280" coordsize="144,279">
              <v:shape style="position:absolute;left:4406;top:1280;width:144;height:279" coordorigin="4406,1280" coordsize="144,279" path="m4406,1559l4549,1280e" filled="false" stroked="true" strokeweight=".292pt" strokecolor="#6d6e71">
                <v:path arrowok="t"/>
              </v:shape>
            </v:group>
            <v:group style="position:absolute;left:4181;top:1643;width:200;height:390" coordorigin="4181,1643" coordsize="200,390">
              <v:shape style="position:absolute;left:4181;top:1643;width:200;height:390" coordorigin="4181,1643" coordsize="200,390" path="m4181,2033l4381,1643e" filled="false" stroked="true" strokeweight=".292pt" strokecolor="#6d6e71">
                <v:path arrowok="t"/>
              </v:shape>
            </v:group>
            <v:group style="position:absolute;left:4424;top:1283;width:143;height:278" coordorigin="4424,1283" coordsize="143,278">
              <v:shape style="position:absolute;left:4424;top:1283;width:143;height:278" coordorigin="4424,1283" coordsize="143,278" path="m4424,1560l4566,1283e" filled="false" stroked="true" strokeweight=".292pt" strokecolor="#6d6e71">
                <v:path arrowok="t"/>
              </v:shape>
            </v:group>
            <v:group style="position:absolute;left:4194;top:1647;width:205;height:398" coordorigin="4194,1647" coordsize="205,398">
              <v:shape style="position:absolute;left:4194;top:1647;width:205;height:398" coordorigin="4194,1647" coordsize="205,398" path="m4194,2044l4398,1647e" filled="false" stroked="true" strokeweight=".292pt" strokecolor="#6d6e71">
                <v:path arrowok="t"/>
              </v:shape>
            </v:group>
            <v:group style="position:absolute;left:4441;top:1286;width:142;height:276" coordorigin="4441,1286" coordsize="142,276">
              <v:shape style="position:absolute;left:4441;top:1286;width:142;height:276" coordorigin="4441,1286" coordsize="142,276" path="m4441,1562l4583,1286e" filled="false" stroked="true" strokeweight=".292pt" strokecolor="#6d6e71">
                <v:path arrowok="t"/>
              </v:shape>
            </v:group>
            <v:group style="position:absolute;left:4207;top:1649;width:209;height:407" coordorigin="4207,1649" coordsize="209,407">
              <v:shape style="position:absolute;left:4207;top:1649;width:209;height:407" coordorigin="4207,1649" coordsize="209,407" path="m4207,2055l4416,1649e" filled="false" stroked="true" strokeweight=".292pt" strokecolor="#6d6e71">
                <v:path arrowok="t"/>
              </v:shape>
            </v:group>
            <v:group style="position:absolute;left:4460;top:1290;width:141;height:274" coordorigin="4460,1290" coordsize="141,274">
              <v:shape style="position:absolute;left:4460;top:1290;width:141;height:274" coordorigin="4460,1290" coordsize="141,274" path="m4460,1564l4600,1290e" filled="false" stroked="true" strokeweight=".292pt" strokecolor="#6d6e71">
                <v:path arrowok="t"/>
              </v:shape>
            </v:group>
            <v:group style="position:absolute;left:4220;top:1651;width:213;height:415" coordorigin="4220,1651" coordsize="213,415">
              <v:shape style="position:absolute;left:4220;top:1651;width:213;height:415" coordorigin="4220,1651" coordsize="213,415" path="m4220,2066l4433,1651e" filled="false" stroked="true" strokeweight=".292pt" strokecolor="#6d6e71">
                <v:path arrowok="t"/>
              </v:shape>
            </v:group>
            <v:group style="position:absolute;left:4476;top:1295;width:140;height:272" coordorigin="4476,1295" coordsize="140,272">
              <v:shape style="position:absolute;left:4476;top:1295;width:140;height:272" coordorigin="4476,1295" coordsize="140,272" path="m4476,1567l4616,1295e" filled="false" stroked="true" strokeweight=".292pt" strokecolor="#6d6e71">
                <v:path arrowok="t"/>
              </v:shape>
            </v:group>
            <v:group style="position:absolute;left:4234;top:1654;width:217;height:422" coordorigin="4234,1654" coordsize="217,422">
              <v:shape style="position:absolute;left:4234;top:1654;width:217;height:422" coordorigin="4234,1654" coordsize="217,422" path="m4234,2075l4451,1654e" filled="false" stroked="true" strokeweight=".292pt" strokecolor="#6d6e71">
                <v:path arrowok="t"/>
              </v:shape>
            </v:group>
            <v:group style="position:absolute;left:4494;top:1301;width:139;height:270" coordorigin="4494,1301" coordsize="139,270">
              <v:shape style="position:absolute;left:4494;top:1301;width:139;height:270" coordorigin="4494,1301" coordsize="139,270" path="m4494,1570l4632,1301e" filled="false" stroked="true" strokeweight=".292pt" strokecolor="#6d6e71">
                <v:path arrowok="t"/>
              </v:shape>
              <v:shape style="position:absolute;left:4153;top:1412;width:279;height:393" type="#_x0000_t75" stroked="false">
                <v:imagedata r:id="rId72" o:title=""/>
              </v:shape>
            </v:group>
            <v:group style="position:absolute;left:4123;top:1839;width:61;height:70" coordorigin="4123,1839" coordsize="61,70">
              <v:shape style="position:absolute;left:4123;top:1839;width:61;height:70" coordorigin="4123,1839" coordsize="61,70" path="m4164,1839l4146,1839,4138,1843,4126,1855,4123,1864,4123,1886,4126,1894,4138,1906,4145,1909,4162,1909,4168,1907,4178,1900,4179,1898,4149,1898,4145,1896,4139,1889,4137,1882,4137,1866,4139,1860,4145,1853,4149,1851,4180,1851,4179,1850,4171,1842,4164,1839xe" filled="true" fillcolor="#231f20" stroked="false">
                <v:path arrowok="t"/>
                <v:fill type="solid"/>
              </v:shape>
              <v:shape style="position:absolute;left:4123;top:1839;width:61;height:70" coordorigin="4123,1839" coordsize="61,70" path="m4170,1883l4168,1888,4166,1892,4161,1896,4158,1898,4179,1898,4181,1895,4183,1887,4170,1883xe" filled="true" fillcolor="#231f20" stroked="false">
                <v:path arrowok="t"/>
                <v:fill type="solid"/>
              </v:shape>
              <v:shape style="position:absolute;left:4123;top:1839;width:61;height:70" coordorigin="4123,1839" coordsize="61,70" path="m4180,1851l4158,1851,4161,1852,4167,1856,4168,1859,4169,1862,4183,1859,4181,1854,4180,1851xe" filled="true" fillcolor="#231f20" stroked="false">
                <v:path arrowok="t"/>
                <v:fill type="solid"/>
              </v:shape>
            </v:group>
            <v:group style="position:absolute;left:4195;top:1841;width:53;height:68" coordorigin="4195,1841" coordsize="53,68">
              <v:shape style="position:absolute;left:4195;top:1841;width:53;height:68" coordorigin="4195,1841" coordsize="53,68" path="m4246,1841l4195,1841,4195,1908,4247,1908,4247,1897,4209,1897,4209,1878,4244,1878,4244,1867,4209,1867,4209,1852,4246,1852,4246,1841xe" filled="true" fillcolor="#231f20" stroked="false">
                <v:path arrowok="t"/>
                <v:fill type="solid"/>
              </v:shape>
            </v:group>
            <v:group style="position:absolute;left:4259;top:1841;width:55;height:68" coordorigin="4259,1841" coordsize="55,68">
              <v:shape style="position:absolute;left:4259;top:1841;width:55;height:68" coordorigin="4259,1841" coordsize="55,68" path="m4273,1841l4259,1841,4259,1908,4272,1908,4272,1864,4288,1864,4273,1841xe" filled="true" fillcolor="#231f20" stroked="false">
                <v:path arrowok="t"/>
                <v:fill type="solid"/>
              </v:shape>
              <v:shape style="position:absolute;left:4259;top:1841;width:55;height:68" coordorigin="4259,1841" coordsize="55,68" path="m4288,1864l4272,1864,4300,1908,4314,1908,4314,1886,4301,1886,4288,1864xe" filled="true" fillcolor="#231f20" stroked="false">
                <v:path arrowok="t"/>
                <v:fill type="solid"/>
              </v:shape>
              <v:shape style="position:absolute;left:4259;top:1841;width:55;height:68" coordorigin="4259,1841" coordsize="55,68" path="m4314,1841l4301,1841,4301,1886,4314,1886,4314,1841xe" filled="true" fillcolor="#231f20" stroked="false">
                <v:path arrowok="t"/>
                <v:fill type="solid"/>
              </v:shape>
            </v:group>
            <v:group style="position:absolute;left:4324;top:1841;width:55;height:68" coordorigin="4324,1841" coordsize="55,68">
              <v:shape style="position:absolute;left:4324;top:1841;width:55;height:68" coordorigin="4324,1841" coordsize="55,68" path="m4358,1852l4345,1852,4345,1908,4358,1908,4358,1852xe" filled="true" fillcolor="#231f20" stroked="false">
                <v:path arrowok="t"/>
                <v:fill type="solid"/>
              </v:shape>
              <v:shape style="position:absolute;left:4324;top:1841;width:55;height:68" coordorigin="4324,1841" coordsize="55,68" path="m4379,1841l4324,1841,4324,1852,4379,1852,4379,1841xe" filled="true" fillcolor="#231f20" stroked="false">
                <v:path arrowok="t"/>
                <v:fill type="solid"/>
              </v:shape>
            </v:group>
            <v:group style="position:absolute;left:4374;top:1841;width:70;height:68" coordorigin="4374,1841" coordsize="70,68">
              <v:shape style="position:absolute;left:4374;top:1841;width:70;height:68" coordorigin="4374,1841" coordsize="70,68" path="m4415,1841l4401,1841,4374,1908,4388,1908,4394,1893,4437,1893,4432,1881,4398,1881,4408,1856,4422,1856,4415,1841xe" filled="true" fillcolor="#231f20" stroked="false">
                <v:path arrowok="t"/>
                <v:fill type="solid"/>
              </v:shape>
              <v:shape style="position:absolute;left:4374;top:1841;width:70;height:68" coordorigin="4374,1841" coordsize="70,68" path="m4437,1893l4422,1893,4428,1908,4443,1908,4437,1893xe" filled="true" fillcolor="#231f20" stroked="false">
                <v:path arrowok="t"/>
                <v:fill type="solid"/>
              </v:shape>
              <v:shape style="position:absolute;left:4374;top:1841;width:70;height:68" coordorigin="4374,1841" coordsize="70,68" path="m4422,1856l4408,1856,4417,1881,4432,1881,4422,1856xe" filled="true" fillcolor="#231f20" stroked="false">
                <v:path arrowok="t"/>
                <v:fill type="solid"/>
              </v:shape>
            </v:group>
            <v:group style="position:absolute;left:4436;top:1841;width:65;height:68" coordorigin="4436,1841" coordsize="65,68">
              <v:shape style="position:absolute;left:4436;top:1841;width:65;height:68" coordorigin="4436,1841" coordsize="65,68" path="m4451,1841l4436,1841,4461,1908,4476,1908,4482,1891,4469,1891,4451,1841xe" filled="true" fillcolor="#231f20" stroked="false">
                <v:path arrowok="t"/>
                <v:fill type="solid"/>
              </v:shape>
              <v:shape style="position:absolute;left:4436;top:1841;width:65;height:68" coordorigin="4436,1841" coordsize="65,68" path="m4500,1841l4486,1841,4469,1891,4482,1891,4500,1841xe" filled="true" fillcolor="#231f20" stroked="false">
                <v:path arrowok="t"/>
                <v:fill type="solid"/>
              </v:shape>
            </v:group>
            <v:group style="position:absolute;left:4505;top:1839;width:67;height:70" coordorigin="4505,1839" coordsize="67,70">
              <v:shape style="position:absolute;left:4505;top:1839;width:67;height:70" coordorigin="4505,1839" coordsize="67,70" path="m4548,1839l4532,1839,4528,1840,4505,1868,4505,1886,4508,1894,4520,1906,4528,1909,4548,1909,4557,1906,4565,1898,4533,1898,4528,1896,4521,1888,4519,1882,4519,1866,4521,1861,4528,1853,4533,1851,4565,1851,4556,1843,4548,1839xe" filled="true" fillcolor="#231f20" stroked="false">
                <v:path arrowok="t"/>
                <v:fill type="solid"/>
              </v:shape>
              <v:shape style="position:absolute;left:4505;top:1839;width:67;height:70" coordorigin="4505,1839" coordsize="67,70" path="m4565,1851l4544,1851,4549,1853,4556,1861,4557,1866,4557,1882,4555,1888,4548,1896,4544,1898,4565,1898,4569,1894,4572,1886,4572,1863,4569,1855,4565,1851xe" filled="true" fillcolor="#231f20" stroked="false">
                <v:path arrowok="t"/>
                <v:fill type="solid"/>
              </v:shape>
            </v:group>
            <v:group style="position:absolute;left:4579;top:1839;width:57;height:70" coordorigin="4579,1839" coordsize="57,70">
              <v:shape style="position:absolute;left:4579;top:1839;width:57;height:70" coordorigin="4579,1839" coordsize="57,70" path="m4593,1885l4579,1886,4580,1894,4583,1899,4592,1907,4599,1909,4614,1909,4619,1908,4627,1905,4630,1903,4633,1898,4603,1898,4600,1897,4595,1893,4593,1889,4593,1885xe" filled="true" fillcolor="#231f20" stroked="false">
                <v:path arrowok="t"/>
                <v:fill type="solid"/>
              </v:shape>
              <v:shape style="position:absolute;left:4579;top:1839;width:57;height:70" coordorigin="4579,1839" coordsize="57,70" path="m4615,1839l4601,1839,4597,1840,4582,1864,4584,1868,4591,1875,4596,1877,4609,1880,4613,1881,4617,1882,4619,1883,4620,1884,4621,1886,4621,1887,4621,1891,4620,1893,4616,1897,4612,1898,4633,1898,4634,1896,4635,1893,4635,1884,4634,1881,4603,1864,4599,1863,4596,1860,4595,1859,4595,1856,4596,1854,4599,1852,4603,1851,4632,1851,4631,1849,4622,1841,4615,1839xe" filled="true" fillcolor="#231f20" stroked="false">
                <v:path arrowok="t"/>
                <v:fill type="solid"/>
              </v:shape>
              <v:shape style="position:absolute;left:4579;top:1839;width:57;height:70" coordorigin="4579,1839" coordsize="57,70" path="m4632,1851l4611,1851,4613,1852,4617,1855,4619,1857,4619,1861,4633,1860,4633,1854,4632,1851xe" filled="true" fillcolor="#231f20" stroked="false">
                <v:path arrowok="t"/>
                <v:fill type="solid"/>
              </v:shape>
            </v:group>
            <v:group style="position:absolute;left:4332;top:1556;width:498;height:418" coordorigin="4332,1556" coordsize="498,418">
              <v:shape style="position:absolute;left:4332;top:1556;width:498;height:418" coordorigin="4332,1556" coordsize="498,418" path="m4332,1556l4445,1562,4539,1580,4615,1606,4675,1635,4754,1689,4808,1750,4830,1812,4824,1870,4794,1920,4745,1955,4680,1973e" filled="false" stroked="true" strokeweight=".758pt" strokecolor="#231f20">
                <v:path arrowok="t"/>
              </v:shape>
            </v:group>
            <v:group style="position:absolute;left:4380;top:1645;width:427;height:265" coordorigin="4380,1645" coordsize="427,265">
              <v:shape style="position:absolute;left:4380;top:1645;width:427;height:265" coordorigin="4380,1645" coordsize="427,265" path="m4380,1645l4471,1658,4560,1685,4641,1723,4711,1767,4765,1816,4799,1864,4807,1910e" filled="false" stroked="true" strokeweight=".758pt" strokecolor="#231f20">
                <v:path arrowok="t"/>
              </v:shape>
            </v:group>
            <v:group style="position:absolute;left:4671;top:1676;width:53;height:51" coordorigin="4671,1676" coordsize="53,51">
              <v:shape style="position:absolute;left:4671;top:1676;width:53;height:51" coordorigin="4671,1676" coordsize="53,51" path="m4698,1676l4704,1695,4724,1695,4708,1707,4714,1726,4698,1714,4681,1726,4688,1707,4671,1695,4692,1695,4698,1676xe" filled="false" stroked="true" strokeweight=".258pt" strokecolor="#231f20">
                <v:path arrowok="t"/>
              </v:shape>
            </v:group>
            <v:group style="position:absolute;left:4440;top:1934;width:32;height:52" coordorigin="4440,1934" coordsize="32,52">
              <v:shape style="position:absolute;left:4440;top:1934;width:32;height:52" coordorigin="4440,1934" coordsize="32,52" path="m4468,1943l4453,1943,4455,1944,4458,1947,4459,1949,4459,1956,4458,1959,4454,1967,4449,1974,4440,1985,4440,1986,4469,1986,4470,1976,4451,1976,4459,1968,4464,1961,4466,1957,4468,1953,4469,1950,4469,1945,4468,1943xe" filled="true" fillcolor="#231f20" stroked="false">
                <v:path arrowok="t"/>
                <v:fill type="solid"/>
              </v:shape>
              <v:shape style="position:absolute;left:4440;top:1934;width:32;height:52" coordorigin="4440,1934" coordsize="32,52" path="m4471,1971l4470,1971,4469,1973,4469,1974,4468,1975,4467,1975,4465,1976,4451,1976,4470,1976,4471,1971xe" filled="true" fillcolor="#231f20" stroked="false">
                <v:path arrowok="t"/>
                <v:fill type="solid"/>
              </v:shape>
              <v:shape style="position:absolute;left:4440;top:1934;width:32;height:52" coordorigin="4440,1934" coordsize="32,52" path="m4458,1934l4453,1934,4449,1935,4444,1940,4442,1943,4441,1948,4442,1949,4444,1945,4447,1943,4468,1943,4466,1939,4465,1937,4461,1935,4458,1934xe" filled="true" fillcolor="#231f20" stroked="false">
                <v:path arrowok="t"/>
                <v:fill type="solid"/>
              </v:shape>
            </v:group>
            <v:group style="position:absolute;left:4478;top:1934;width:32;height:53" coordorigin="4478,1934" coordsize="32,53">
              <v:shape style="position:absolute;left:4478;top:1934;width:32;height:53" coordorigin="4478,1934" coordsize="32,53" path="m4496,1934l4490,1934,4488,1935,4478,1965,4478,1969,4491,1987,4495,1987,4497,1986,4500,1984,4501,1984,4492,1984,4491,1984,4488,1944,4489,1940,4490,1938,4491,1937,4492,1937,4500,1937,4498,1935,4496,1934xe" filled="true" fillcolor="#231f20" stroked="false">
                <v:path arrowok="t"/>
                <v:fill type="solid"/>
              </v:shape>
              <v:shape style="position:absolute;left:4478;top:1934;width:32;height:53" coordorigin="4478,1934" coordsize="32,53" path="m4500,1937l4494,1937,4495,1937,4497,1939,4497,1941,4498,1944,4498,1969,4497,1979,4497,1981,4495,1984,4494,1984,4501,1984,4509,1965,4509,1955,4508,1950,4505,1942,4503,1939,4500,1937xe" filled="true" fillcolor="#231f20" stroked="false">
                <v:path arrowok="t"/>
                <v:fill type="solid"/>
              </v:shape>
            </v:group>
            <v:group style="position:absolute;left:4516;top:1934;width:27;height:52" coordorigin="4516,1934" coordsize="27,52">
              <v:shape style="position:absolute;left:4516;top:1934;width:27;height:52" coordorigin="4516,1934" coordsize="27,52" path="m4542,1984l4517,1984,4517,1986,4542,1986,4542,1984xe" filled="true" fillcolor="#231f20" stroked="false">
                <v:path arrowok="t"/>
                <v:fill type="solid"/>
              </v:shape>
              <v:shape style="position:absolute;left:4516;top:1934;width:27;height:52" coordorigin="4516,1934" coordsize="27,52" path="m4535,1943l4522,1943,4523,1943,4524,1944,4524,1944,4525,1945,4525,1981,4524,1982,4523,1983,4522,1984,4520,1984,4539,1984,4535,1981,4535,1943xe" filled="true" fillcolor="#231f20" stroked="false">
                <v:path arrowok="t"/>
                <v:fill type="solid"/>
              </v:shape>
              <v:shape style="position:absolute;left:4516;top:1934;width:27;height:52" coordorigin="4516,1934" coordsize="27,52" path="m4535,1934l4534,1934,4516,1943,4517,1944,4518,1943,4520,1943,4535,1943,4535,1934xe" filled="true" fillcolor="#231f20" stroked="false">
                <v:path arrowok="t"/>
                <v:fill type="solid"/>
              </v:shape>
            </v:group>
            <v:group style="position:absolute;left:4550;top:1934;width:32;height:53" coordorigin="4550,1934" coordsize="32,53">
              <v:shape style="position:absolute;left:4550;top:1934;width:32;height:53" coordorigin="4550,1934" coordsize="32,53" path="m4569,1934l4563,1934,4561,1935,4550,1965,4551,1969,4564,1987,4568,1987,4570,1986,4573,1984,4574,1984,4565,1984,4564,1984,4561,1944,4562,1940,4563,1938,4564,1937,4565,1937,4573,1937,4571,1935,4569,1934xe" filled="true" fillcolor="#231f20" stroked="false">
                <v:path arrowok="t"/>
                <v:fill type="solid"/>
              </v:shape>
              <v:shape style="position:absolute;left:4550;top:1934;width:32;height:53" coordorigin="4550,1934" coordsize="32,53" path="m4573,1937l4567,1937,4568,1937,4570,1939,4570,1941,4570,1944,4570,1969,4570,1979,4570,1981,4568,1984,4567,1984,4574,1984,4582,1965,4582,1955,4581,1950,4578,1942,4576,1939,4573,1937xe" filled="true" fillcolor="#231f20" stroked="false">
                <v:path arrowok="t"/>
                <v:fill type="solid"/>
              </v:shape>
            </v:group>
            <v:group style="position:absolute;left:4808;top:1558;width:53;height:50" coordorigin="4808,1558" coordsize="53,50">
              <v:shape style="position:absolute;left:4808;top:1558;width:53;height:50" coordorigin="4808,1558" coordsize="53,50" path="m4835,1558l4841,1577,4861,1577,4845,1589,4851,1608,4835,1597,4818,1608,4825,1589,4808,1577,4829,1577,4835,1558xe" filled="false" stroked="true" strokeweight=".258pt" strokecolor="#231f20">
                <v:path arrowok="t"/>
              </v:shape>
            </v:group>
            <v:group style="position:absolute;left:4736;top:1443;width:53;height:51" coordorigin="4736,1443" coordsize="53,51">
              <v:shape style="position:absolute;left:4736;top:1443;width:53;height:51" coordorigin="4736,1443" coordsize="53,51" path="m4762,1443l4768,1462,4789,1462,4772,1474,4778,1493,4762,1481,4746,1493,4752,1474,4736,1462,4756,1462,4762,1443xe" filled="false" stroked="true" strokeweight=".258pt" strokecolor="#231f20">
                <v:path arrowok="t"/>
              </v:shape>
            </v:group>
            <v:group style="position:absolute;left:4648;top:1507;width:53;height:50" coordorigin="4648,1507" coordsize="53,50">
              <v:shape style="position:absolute;left:4648;top:1507;width:53;height:50" coordorigin="4648,1507" coordsize="53,50" path="m4674,1507l4680,1526,4700,1526,4684,1537,4690,1557,4674,1545,4658,1557,4664,1537,4648,1526,4668,1526,4674,1507xe" filled="false" stroked="true" strokeweight=".258pt" strokecolor="#231f20">
                <v:path arrowok="t"/>
              </v:shape>
            </v:group>
            <v:group style="position:absolute;left:4729;top:1584;width:43;height:41" coordorigin="4729,1584" coordsize="43,41">
              <v:shape style="position:absolute;left:4729;top:1584;width:43;height:41" coordorigin="4729,1584" coordsize="43,41" path="m4750,1584l4755,1600,4771,1600,4758,1609,4763,1625,4750,1615,4737,1625,4742,1609,4729,1600,4745,1600,4750,1584xe" filled="false" stroked="true" strokeweight=".209pt" strokecolor="#231f20">
                <v:path arrowok="t"/>
              </v:shape>
            </v:group>
            <v:group style="position:absolute;left:4599;top:1406;width:213;height:344" coordorigin="4599,1406" coordsize="213,344">
              <v:shape style="position:absolute;left:4599;top:1406;width:213;height:344" coordorigin="4599,1406" coordsize="213,344" path="m4599,1406l4661,1437,4716,1482,4762,1538,4794,1603,4811,1674,4808,1750e" filled="false" stroked="true" strokeweight=".758pt" strokecolor="#231f20">
                <v:path arrowok="t"/>
              </v:shape>
            </v:group>
            <v:group style="position:absolute;left:4300;top:1837;width:489;height:206" coordorigin="4300,1837" coordsize="489,206">
              <v:shape style="position:absolute;left:4300;top:1837;width:489;height:206" coordorigin="4300,1837" coordsize="489,206" path="m4788,1837l4750,1902,4698,1958,4635,2003,4564,2032,4486,2042,4437,2038,4389,2027,4343,2009,4300,1984e" filled="false" stroked="true" strokeweight=".758pt" strokecolor="#231f20">
                <v:path arrowok="t"/>
              </v:shape>
            </v:group>
            <v:group style="position:absolute;left:4045;top:1275;width:879;height:879" coordorigin="4045,1275" coordsize="879,879">
              <v:shape style="position:absolute;left:4045;top:1275;width:879;height:879" coordorigin="4045,1275" coordsize="879,879" path="m4484,1275l4555,1281,4623,1297,4686,1324,4744,1360,4795,1404,4839,1455,4874,1512,4901,1575,4918,1643,4923,1714,4918,1786,4901,1853,4874,1916,4839,1974,4795,2025,4744,2069,4686,2105,4623,2131,4555,2148,4484,2154,4413,2148,4345,2131,4282,2105,4225,2069,4173,2025,4129,1974,4094,1916,4067,1853,4050,1786,4045,1714,4050,1643,4067,1575,4094,1512,4129,1455,4173,1404,4225,1360,4282,1324,4345,1297,4413,1281,4484,1275xe" filled="false" stroked="true" strokeweight=".567pt" strokecolor="#231f20">
                <v:path arrowok="t"/>
              </v:shape>
              <v:shape style="position:absolute;left:4345;top:1997;width:288;height:118" type="#_x0000_t75" stroked="false">
                <v:imagedata r:id="rId73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63.447197pt;width:44.55pt;height:44.55pt;mso-position-horizontal-relative:page;mso-position-vertical-relative:paragraph;z-index:3304;mso-wrap-distance-left:0;mso-wrap-distance-right:0" coordorigin="5016,1269" coordsize="891,891">
            <v:group style="position:absolute;left:5022;top:1275;width:879;height:879" coordorigin="5022,1275" coordsize="879,879">
              <v:shape style="position:absolute;left:5022;top:1275;width:879;height:879" coordorigin="5022,1275" coordsize="879,879" path="m5462,1275l5391,1281,5323,1297,5260,1324,5202,1360,5151,1404,5107,1455,5072,1512,5045,1575,5028,1643,5022,1714,5028,1786,5045,1853,5072,1916,5107,1974,5151,2025,5202,2069,5260,2105,5323,2131,5391,2148,5462,2154,5533,2148,5601,2131,5664,2105,5721,2069,5773,2025,5817,1974,5852,1916,5879,1853,5896,1786,5901,1714,5896,1643,5879,1575,5852,1512,5817,1455,5773,1404,5721,1360,5664,1324,5601,1297,5533,1281,5462,1275xe" filled="true" fillcolor="#d1d3d4" stroked="false">
                <v:path arrowok="t"/>
                <v:fill type="solid"/>
              </v:shape>
            </v:group>
            <v:group style="position:absolute;left:5022;top:1275;width:879;height:879" coordorigin="5022,1275" coordsize="879,879">
              <v:shape style="position:absolute;left:5022;top:1275;width:879;height:879" coordorigin="5022,1275" coordsize="879,879" path="m5462,1275l5533,1281,5601,1297,5664,1324,5721,1360,5773,1404,5817,1455,5852,1512,5879,1575,5896,1643,5901,1714,5896,1786,5879,1853,5852,1916,5817,1974,5773,2025,5721,2069,5664,2105,5601,2131,5533,2148,5462,2154,5391,2148,5323,2131,5260,2105,5202,2069,5151,2025,5107,1974,5072,1916,5045,1853,5028,1786,5022,1714,5028,1643,5045,1575,5072,1512,5107,1455,5151,1404,5202,1360,5260,1324,5323,1297,5391,1281,5462,1275xe" filled="false" stroked="true" strokeweight=".425pt" strokecolor="#231f20">
                <v:path arrowok="t"/>
              </v:shape>
            </v:group>
            <v:group style="position:absolute;left:5226;top:1658;width:220;height:428" coordorigin="5226,1658" coordsize="220,428">
              <v:shape style="position:absolute;left:5226;top:1658;width:220;height:428" coordorigin="5226,1658" coordsize="220,428" path="m5226,2085l5445,1658e" filled="false" stroked="true" strokeweight=".292pt" strokecolor="#6d6e71">
                <v:path arrowok="t"/>
              </v:shape>
            </v:group>
            <v:group style="position:absolute;left:5489;top:1306;width:137;height:267" coordorigin="5489,1306" coordsize="137,267">
              <v:shape style="position:absolute;left:5489;top:1306;width:137;height:267" coordorigin="5489,1306" coordsize="137,267" path="m5489,1573l5626,1306e" filled="false" stroked="true" strokeweight=".292pt" strokecolor="#6d6e71">
                <v:path arrowok="t"/>
              </v:shape>
            </v:group>
            <v:group style="position:absolute;left:5032;top:1418;width:107;height:207" coordorigin="5032,1418" coordsize="107,207">
              <v:shape style="position:absolute;left:5032;top:1418;width:107;height:207" coordorigin="5032,1418" coordsize="107,207" path="m5032,1624l5138,1418e" filled="false" stroked="true" strokeweight=".292pt" strokecolor="#6d6e71">
                <v:path arrowok="t"/>
              </v:shape>
            </v:group>
            <v:group style="position:absolute;left:5024;top:1381;width:151;height:295" coordorigin="5024,1381" coordsize="151,295">
              <v:shape style="position:absolute;left:5024;top:1381;width:151;height:295" coordorigin="5024,1381" coordsize="151,295" path="m5024,1675l5175,1381e" filled="false" stroked="true" strokeweight=".292pt" strokecolor="#6d6e71">
                <v:path arrowok="t"/>
              </v:shape>
            </v:group>
            <v:group style="position:absolute;left:5023;top:1357;width:185;height:359" coordorigin="5023,1357" coordsize="185,359">
              <v:shape style="position:absolute;left:5023;top:1357;width:185;height:359" coordorigin="5023,1357" coordsize="185,359" path="m5023,1715l5207,1357e" filled="false" stroked="true" strokeweight=".292pt" strokecolor="#6d6e71">
                <v:path arrowok="t"/>
              </v:shape>
            </v:group>
            <v:group style="position:absolute;left:5024;top:1338;width:212;height:411" coordorigin="5024,1338" coordsize="212,411">
              <v:shape style="position:absolute;left:5024;top:1338;width:212;height:411" coordorigin="5024,1338" coordsize="212,411" path="m5024,1749l5235,1338e" filled="false" stroked="true" strokeweight=".292pt" strokecolor="#6d6e71">
                <v:path arrowok="t"/>
              </v:shape>
            </v:group>
            <v:group style="position:absolute;left:5027;top:1323;width:234;height:456" coordorigin="5027,1323" coordsize="234,456">
              <v:shape style="position:absolute;left:5027;top:1323;width:234;height:456" coordorigin="5027,1323" coordsize="234,456" path="m5027,1779l5261,1323e" filled="false" stroked="true" strokeweight=".292pt" strokecolor="#6d6e71">
                <v:path arrowok="t"/>
              </v:shape>
            </v:group>
            <v:group style="position:absolute;left:5032;top:1312;width:254;height:495" coordorigin="5032,1312" coordsize="254,495">
              <v:shape style="position:absolute;left:5032;top:1312;width:254;height:495" coordorigin="5032,1312" coordsize="254,495" path="m5032,1806l5286,1312e" filled="false" stroked="true" strokeweight=".292pt" strokecolor="#6d6e71">
                <v:path arrowok="t"/>
              </v:shape>
            </v:group>
            <v:group style="position:absolute;left:5038;top:1302;width:272;height:529" coordorigin="5038,1302" coordsize="272,529">
              <v:shape style="position:absolute;left:5038;top:1302;width:272;height:529" coordorigin="5038,1302" coordsize="272,529" path="m5038,1831l5310,1302e" filled="false" stroked="true" strokeweight=".292pt" strokecolor="#6d6e71">
                <v:path arrowok="t"/>
              </v:shape>
            </v:group>
            <v:group style="position:absolute;left:5045;top:1294;width:288;height:560" coordorigin="5045,1294" coordsize="288,560">
              <v:shape style="position:absolute;left:5045;top:1294;width:288;height:560" coordorigin="5045,1294" coordsize="288,560" path="m5045,1854l5332,1294e" filled="false" stroked="true" strokeweight=".292pt" strokecolor="#6d6e71">
                <v:path arrowok="t"/>
              </v:shape>
            </v:group>
            <v:group style="position:absolute;left:5053;top:1288;width:302;height:587" coordorigin="5053,1288" coordsize="302,587">
              <v:shape style="position:absolute;left:5053;top:1288;width:302;height:587" coordorigin="5053,1288" coordsize="302,587" path="m5053,1875l5354,1288e" filled="false" stroked="true" strokeweight=".292pt" strokecolor="#6d6e71">
                <v:path arrowok="t"/>
              </v:shape>
            </v:group>
            <v:group style="position:absolute;left:5061;top:1283;width:315;height:612" coordorigin="5061,1283" coordsize="315,612">
              <v:shape style="position:absolute;left:5061;top:1283;width:315;height:612" coordorigin="5061,1283" coordsize="315,612" path="m5061,1895l5375,1283e" filled="false" stroked="true" strokeweight=".292pt" strokecolor="#6d6e71">
                <v:path arrowok="t"/>
              </v:shape>
            </v:group>
            <v:group style="position:absolute;left:5070;top:1280;width:326;height:634" coordorigin="5070,1280" coordsize="326,634">
              <v:shape style="position:absolute;left:5070;top:1280;width:326;height:634" coordorigin="5070,1280" coordsize="326,634" path="m5070,1914l5396,1280e" filled="false" stroked="true" strokeweight=".292pt" strokecolor="#6d6e71">
                <v:path arrowok="t"/>
              </v:shape>
            </v:group>
            <v:group style="position:absolute;left:5080;top:1277;width:336;height:655" coordorigin="5080,1277" coordsize="336,655">
              <v:shape style="position:absolute;left:5080;top:1277;width:336;height:655" coordorigin="5080,1277" coordsize="336,655" path="m5080,1932l5416,1277e" filled="false" stroked="true" strokeweight=".292pt" strokecolor="#6d6e71">
                <v:path arrowok="t"/>
              </v:shape>
            </v:group>
            <v:group style="position:absolute;left:5090;top:1276;width:346;height:673" coordorigin="5090,1276" coordsize="346,673">
              <v:shape style="position:absolute;left:5090;top:1276;width:346;height:673" coordorigin="5090,1276" coordsize="346,673" path="m5090,1948l5435,1276e" filled="false" stroked="true" strokeweight=".292pt" strokecolor="#6d6e71">
                <v:path arrowok="t"/>
              </v:shape>
            </v:group>
            <v:group style="position:absolute;left:5101;top:1275;width:354;height:690" coordorigin="5101,1275" coordsize="354,690">
              <v:shape style="position:absolute;left:5101;top:1275;width:354;height:690" coordorigin="5101,1275" coordsize="354,690" path="m5101,1964l5455,1275e" filled="false" stroked="true" strokeweight=".292pt" strokecolor="#6d6e71">
                <v:path arrowok="t"/>
              </v:shape>
            </v:group>
            <v:group style="position:absolute;left:5111;top:1275;width:362;height:705" coordorigin="5111,1275" coordsize="362,705">
              <v:shape style="position:absolute;left:5111;top:1275;width:362;height:705" coordorigin="5111,1275" coordsize="362,705" path="m5111,1979l5473,1275e" filled="false" stroked="true" strokeweight=".292pt" strokecolor="#6d6e71">
                <v:path arrowok="t"/>
              </v:shape>
            </v:group>
            <v:group style="position:absolute;left:5123;top:1613;width:196;height:381" coordorigin="5123,1613" coordsize="196,381">
              <v:shape style="position:absolute;left:5123;top:1613;width:196;height:381" coordorigin="5123,1613" coordsize="196,381" path="m5123,1994l5318,1613e" filled="false" stroked="true" strokeweight=".292pt" strokecolor="#6d6e71">
                <v:path arrowok="t"/>
              </v:shape>
            </v:group>
            <v:group style="position:absolute;left:5347;top:1276;width:145;height:281" coordorigin="5347,1276" coordsize="145,281">
              <v:shape style="position:absolute;left:5347;top:1276;width:145;height:281" coordorigin="5347,1276" coordsize="145,281" path="m5347,1557l5491,1276e" filled="false" stroked="true" strokeweight=".292pt" strokecolor="#6d6e71">
                <v:path arrowok="t"/>
              </v:shape>
            </v:group>
            <v:group style="position:absolute;left:5135;top:1627;width:196;height:381" coordorigin="5135,1627" coordsize="196,381">
              <v:shape style="position:absolute;left:5135;top:1627;width:196;height:381" coordorigin="5135,1627" coordsize="196,381" path="m5135,2007l5330,1627e" filled="false" stroked="true" strokeweight=".292pt" strokecolor="#6d6e71">
                <v:path arrowok="t"/>
              </v:shape>
            </v:group>
            <v:group style="position:absolute;left:5365;top:1278;width:145;height:282" coordorigin="5365,1278" coordsize="145,282">
              <v:shape style="position:absolute;left:5365;top:1278;width:145;height:282" coordorigin="5365,1278" coordsize="145,282" path="m5365,1559l5509,1278e" filled="false" stroked="true" strokeweight=".292pt" strokecolor="#6d6e71">
                <v:path arrowok="t"/>
              </v:shape>
            </v:group>
            <v:group style="position:absolute;left:5147;top:1638;width:197;height:383" coordorigin="5147,1638" coordsize="197,383">
              <v:shape style="position:absolute;left:5147;top:1638;width:197;height:383" coordorigin="5147,1638" coordsize="197,383" path="m5147,2020l5343,1638e" filled="false" stroked="true" strokeweight=".292pt" strokecolor="#6d6e71">
                <v:path arrowok="t"/>
              </v:shape>
            </v:group>
            <v:group style="position:absolute;left:5384;top:1280;width:144;height:279" coordorigin="5384,1280" coordsize="144,279">
              <v:shape style="position:absolute;left:5384;top:1280;width:144;height:279" coordorigin="5384,1280" coordsize="144,279" path="m5384,1559l5527,1280e" filled="false" stroked="true" strokeweight=".292pt" strokecolor="#6d6e71">
                <v:path arrowok="t"/>
              </v:shape>
            </v:group>
            <v:group style="position:absolute;left:5159;top:1643;width:200;height:390" coordorigin="5159,1643" coordsize="200,390">
              <v:shape style="position:absolute;left:5159;top:1643;width:200;height:390" coordorigin="5159,1643" coordsize="200,390" path="m5159,2033l5359,1643e" filled="false" stroked="true" strokeweight=".292pt" strokecolor="#6d6e71">
                <v:path arrowok="t"/>
              </v:shape>
            </v:group>
            <v:group style="position:absolute;left:5402;top:1283;width:143;height:278" coordorigin="5402,1283" coordsize="143,278">
              <v:shape style="position:absolute;left:5402;top:1283;width:143;height:278" coordorigin="5402,1283" coordsize="143,278" path="m5402,1560l5544,1283e" filled="false" stroked="true" strokeweight=".292pt" strokecolor="#6d6e71">
                <v:path arrowok="t"/>
              </v:shape>
            </v:group>
            <v:group style="position:absolute;left:5172;top:1647;width:205;height:398" coordorigin="5172,1647" coordsize="205,398">
              <v:shape style="position:absolute;left:5172;top:1647;width:205;height:398" coordorigin="5172,1647" coordsize="205,398" path="m5172,2044l5376,1647e" filled="false" stroked="true" strokeweight=".292pt" strokecolor="#6d6e71">
                <v:path arrowok="t"/>
              </v:shape>
            </v:group>
            <v:group style="position:absolute;left:5419;top:1286;width:142;height:276" coordorigin="5419,1286" coordsize="142,276">
              <v:shape style="position:absolute;left:5419;top:1286;width:142;height:276" coordorigin="5419,1286" coordsize="142,276" path="m5419,1562l5561,1286e" filled="false" stroked="true" strokeweight=".292pt" strokecolor="#6d6e71">
                <v:path arrowok="t"/>
              </v:shape>
            </v:group>
            <v:group style="position:absolute;left:5185;top:1649;width:209;height:407" coordorigin="5185,1649" coordsize="209,407">
              <v:shape style="position:absolute;left:5185;top:1649;width:209;height:407" coordorigin="5185,1649" coordsize="209,407" path="m5185,2055l5394,1649e" filled="false" stroked="true" strokeweight=".292pt" strokecolor="#6d6e71">
                <v:path arrowok="t"/>
              </v:shape>
            </v:group>
            <v:group style="position:absolute;left:5438;top:1290;width:141;height:274" coordorigin="5438,1290" coordsize="141,274">
              <v:shape style="position:absolute;left:5438;top:1290;width:141;height:274" coordorigin="5438,1290" coordsize="141,274" path="m5438,1564l5578,1290e" filled="false" stroked="true" strokeweight=".292pt" strokecolor="#6d6e71">
                <v:path arrowok="t"/>
              </v:shape>
            </v:group>
            <v:group style="position:absolute;left:5198;top:1651;width:213;height:415" coordorigin="5198,1651" coordsize="213,415">
              <v:shape style="position:absolute;left:5198;top:1651;width:213;height:415" coordorigin="5198,1651" coordsize="213,415" path="m5198,2066l5411,1651e" filled="false" stroked="true" strokeweight=".292pt" strokecolor="#6d6e71">
                <v:path arrowok="t"/>
              </v:shape>
            </v:group>
            <v:group style="position:absolute;left:5454;top:1295;width:140;height:272" coordorigin="5454,1295" coordsize="140,272">
              <v:shape style="position:absolute;left:5454;top:1295;width:140;height:272" coordorigin="5454,1295" coordsize="140,272" path="m5454,1567l5594,1295e" filled="false" stroked="true" strokeweight=".292pt" strokecolor="#6d6e71">
                <v:path arrowok="t"/>
              </v:shape>
            </v:group>
            <v:group style="position:absolute;left:5212;top:1654;width:217;height:422" coordorigin="5212,1654" coordsize="217,422">
              <v:shape style="position:absolute;left:5212;top:1654;width:217;height:422" coordorigin="5212,1654" coordsize="217,422" path="m5212,2075l5428,1654e" filled="false" stroked="true" strokeweight=".292pt" strokecolor="#6d6e71">
                <v:path arrowok="t"/>
              </v:shape>
            </v:group>
            <v:group style="position:absolute;left:5471;top:1301;width:139;height:270" coordorigin="5471,1301" coordsize="139,270">
              <v:shape style="position:absolute;left:5471;top:1301;width:139;height:270" coordorigin="5471,1301" coordsize="139,270" path="m5471,1570l5610,1301e" filled="false" stroked="true" strokeweight=".292pt" strokecolor="#6d6e71">
                <v:path arrowok="t"/>
              </v:shape>
              <v:shape style="position:absolute;left:5131;top:1412;width:279;height:393" type="#_x0000_t75" stroked="false">
                <v:imagedata r:id="rId74" o:title=""/>
              </v:shape>
            </v:group>
            <v:group style="position:absolute;left:5101;top:1839;width:61;height:70" coordorigin="5101,1839" coordsize="61,70">
              <v:shape style="position:absolute;left:5101;top:1839;width:61;height:70" coordorigin="5101,1839" coordsize="61,70" path="m5141,1839l5123,1839,5116,1843,5104,1855,5101,1864,5101,1886,5104,1894,5115,1906,5123,1909,5140,1909,5146,1907,5155,1900,5157,1898,5127,1898,5123,1896,5117,1889,5115,1882,5115,1866,5117,1860,5123,1853,5127,1851,5158,1851,5157,1850,5148,1842,5141,1839xe" filled="true" fillcolor="#231f20" stroked="false">
                <v:path arrowok="t"/>
                <v:fill type="solid"/>
              </v:shape>
              <v:shape style="position:absolute;left:5101;top:1839;width:61;height:70" coordorigin="5101,1839" coordsize="61,70" path="m5147,1883l5146,1888,5144,1892,5139,1896,5136,1898,5157,1898,5159,1895,5161,1887,5147,1883xe" filled="true" fillcolor="#231f20" stroked="false">
                <v:path arrowok="t"/>
                <v:fill type="solid"/>
              </v:shape>
              <v:shape style="position:absolute;left:5101;top:1839;width:61;height:70" coordorigin="5101,1839" coordsize="61,70" path="m5158,1851l5136,1851,5139,1852,5144,1856,5146,1859,5147,1862,5161,1859,5159,1854,5158,1851xe" filled="true" fillcolor="#231f20" stroked="false">
                <v:path arrowok="t"/>
                <v:fill type="solid"/>
              </v:shape>
            </v:group>
            <v:group style="position:absolute;left:5173;top:1841;width:53;height:68" coordorigin="5173,1841" coordsize="53,68">
              <v:shape style="position:absolute;left:5173;top:1841;width:53;height:68" coordorigin="5173,1841" coordsize="53,68" path="m5224,1841l5173,1841,5173,1908,5225,1908,5225,1897,5187,1897,5187,1878,5221,1878,5221,1867,5187,1867,5187,1852,5224,1852,5224,1841xe" filled="true" fillcolor="#231f20" stroked="false">
                <v:path arrowok="t"/>
                <v:fill type="solid"/>
              </v:shape>
            </v:group>
            <v:group style="position:absolute;left:5237;top:1841;width:55;height:68" coordorigin="5237,1841" coordsize="55,68">
              <v:shape style="position:absolute;left:5237;top:1841;width:55;height:68" coordorigin="5237,1841" coordsize="55,68" path="m5251,1841l5237,1841,5237,1908,5250,1908,5250,1864,5266,1864,5251,1841xe" filled="true" fillcolor="#231f20" stroked="false">
                <v:path arrowok="t"/>
                <v:fill type="solid"/>
              </v:shape>
              <v:shape style="position:absolute;left:5237;top:1841;width:55;height:68" coordorigin="5237,1841" coordsize="55,68" path="m5266,1864l5250,1864,5278,1908,5292,1908,5292,1886,5279,1886,5266,1864xe" filled="true" fillcolor="#231f20" stroked="false">
                <v:path arrowok="t"/>
                <v:fill type="solid"/>
              </v:shape>
              <v:shape style="position:absolute;left:5237;top:1841;width:55;height:68" coordorigin="5237,1841" coordsize="55,68" path="m5292,1841l5279,1841,5279,1886,5292,1886,5292,1841xe" filled="true" fillcolor="#231f20" stroked="false">
                <v:path arrowok="t"/>
                <v:fill type="solid"/>
              </v:shape>
            </v:group>
            <v:group style="position:absolute;left:5302;top:1841;width:55;height:68" coordorigin="5302,1841" coordsize="55,68">
              <v:shape style="position:absolute;left:5302;top:1841;width:55;height:68" coordorigin="5302,1841" coordsize="55,68" path="m5336,1852l5322,1852,5322,1908,5336,1908,5336,1852xe" filled="true" fillcolor="#231f20" stroked="false">
                <v:path arrowok="t"/>
                <v:fill type="solid"/>
              </v:shape>
              <v:shape style="position:absolute;left:5302;top:1841;width:55;height:68" coordorigin="5302,1841" coordsize="55,68" path="m5357,1841l5302,1841,5302,1852,5357,1852,5357,1841xe" filled="true" fillcolor="#231f20" stroked="false">
                <v:path arrowok="t"/>
                <v:fill type="solid"/>
              </v:shape>
            </v:group>
            <v:group style="position:absolute;left:5352;top:1841;width:70;height:68" coordorigin="5352,1841" coordsize="70,68">
              <v:shape style="position:absolute;left:5352;top:1841;width:70;height:68" coordorigin="5352,1841" coordsize="70,68" path="m5393,1841l5378,1841,5352,1908,5366,1908,5372,1893,5415,1893,5410,1881,5376,1881,5386,1856,5400,1856,5393,1841xe" filled="true" fillcolor="#231f20" stroked="false">
                <v:path arrowok="t"/>
                <v:fill type="solid"/>
              </v:shape>
              <v:shape style="position:absolute;left:5352;top:1841;width:70;height:68" coordorigin="5352,1841" coordsize="70,68" path="m5415,1893l5400,1893,5406,1908,5421,1908,5415,1893xe" filled="true" fillcolor="#231f20" stroked="false">
                <v:path arrowok="t"/>
                <v:fill type="solid"/>
              </v:shape>
              <v:shape style="position:absolute;left:5352;top:1841;width:70;height:68" coordorigin="5352,1841" coordsize="70,68" path="m5400,1856l5386,1856,5395,1881,5410,1881,5400,1856xe" filled="true" fillcolor="#231f20" stroked="false">
                <v:path arrowok="t"/>
                <v:fill type="solid"/>
              </v:shape>
            </v:group>
            <v:group style="position:absolute;left:5414;top:1841;width:65;height:68" coordorigin="5414,1841" coordsize="65,68">
              <v:shape style="position:absolute;left:5414;top:1841;width:65;height:68" coordorigin="5414,1841" coordsize="65,68" path="m5429,1841l5414,1841,5439,1908,5454,1908,5460,1891,5447,1891,5429,1841xe" filled="true" fillcolor="#231f20" stroked="false">
                <v:path arrowok="t"/>
                <v:fill type="solid"/>
              </v:shape>
              <v:shape style="position:absolute;left:5414;top:1841;width:65;height:68" coordorigin="5414,1841" coordsize="65,68" path="m5478,1841l5463,1841,5447,1891,5460,1891,5478,1841xe" filled="true" fillcolor="#231f20" stroked="false">
                <v:path arrowok="t"/>
                <v:fill type="solid"/>
              </v:shape>
            </v:group>
            <v:group style="position:absolute;left:5483;top:1839;width:67;height:70" coordorigin="5483,1839" coordsize="67,70">
              <v:shape style="position:absolute;left:5483;top:1839;width:67;height:70" coordorigin="5483,1839" coordsize="67,70" path="m5526,1839l5510,1839,5505,1840,5483,1868,5483,1886,5486,1894,5498,1906,5506,1909,5526,1909,5534,1906,5543,1898,5510,1898,5506,1896,5499,1888,5497,1882,5497,1866,5499,1861,5506,1853,5510,1851,5543,1851,5534,1843,5526,1839xe" filled="true" fillcolor="#231f20" stroked="false">
                <v:path arrowok="t"/>
                <v:fill type="solid"/>
              </v:shape>
              <v:shape style="position:absolute;left:5483;top:1839;width:67;height:70" coordorigin="5483,1839" coordsize="67,70" path="m5543,1851l5522,1851,5526,1853,5533,1861,5535,1866,5535,1882,5533,1888,5526,1896,5522,1898,5543,1898,5546,1894,5549,1886,5549,1863,5546,1855,5543,1851xe" filled="true" fillcolor="#231f20" stroked="false">
                <v:path arrowok="t"/>
                <v:fill type="solid"/>
              </v:shape>
            </v:group>
            <v:group style="position:absolute;left:5557;top:1839;width:57;height:70" coordorigin="5557,1839" coordsize="57,70">
              <v:shape style="position:absolute;left:5557;top:1839;width:57;height:70" coordorigin="5557,1839" coordsize="57,70" path="m5570,1885l5557,1886,5558,1894,5561,1899,5570,1907,5577,1909,5591,1909,5596,1908,5604,1905,5607,1903,5611,1898,5581,1898,5578,1897,5573,1893,5571,1889,5570,1885xe" filled="true" fillcolor="#231f20" stroked="false">
                <v:path arrowok="t"/>
                <v:fill type="solid"/>
              </v:shape>
              <v:shape style="position:absolute;left:5557;top:1839;width:57;height:70" coordorigin="5557,1839" coordsize="57,70" path="m5593,1839l5579,1839,5575,1840,5559,1864,5561,1868,5569,1875,5574,1877,5587,1880,5591,1881,5595,1882,5597,1883,5598,1884,5599,1886,5599,1887,5599,1891,5598,1893,5593,1897,5590,1898,5611,1898,5612,1896,5613,1893,5613,1884,5612,1881,5581,1864,5576,1863,5573,1860,5573,1859,5573,1856,5573,1854,5577,1852,5580,1851,5609,1851,5608,1849,5600,1841,5593,1839xe" filled="true" fillcolor="#231f20" stroked="false">
                <v:path arrowok="t"/>
                <v:fill type="solid"/>
              </v:shape>
              <v:shape style="position:absolute;left:5557;top:1839;width:57;height:70" coordorigin="5557,1839" coordsize="57,70" path="m5609,1851l5588,1851,5591,1852,5595,1855,5596,1857,5597,1861,5611,1860,5611,1854,5609,1851xe" filled="true" fillcolor="#231f20" stroked="false">
                <v:path arrowok="t"/>
                <v:fill type="solid"/>
              </v:shape>
            </v:group>
            <v:group style="position:absolute;left:5310;top:1556;width:498;height:418" coordorigin="5310,1556" coordsize="498,418">
              <v:shape style="position:absolute;left:5310;top:1556;width:498;height:418" coordorigin="5310,1556" coordsize="498,418" path="m5310,1556l5423,1562,5517,1580,5593,1606,5653,1635,5732,1689,5786,1750,5808,1812,5802,1870,5772,1920,5722,1955,5658,1973e" filled="false" stroked="true" strokeweight=".758pt" strokecolor="#231f20">
                <v:path arrowok="t"/>
              </v:shape>
            </v:group>
            <v:group style="position:absolute;left:5358;top:1645;width:427;height:265" coordorigin="5358,1645" coordsize="427,265">
              <v:shape style="position:absolute;left:5358;top:1645;width:427;height:265" coordorigin="5358,1645" coordsize="427,265" path="m5358,1645l5449,1658,5538,1685,5619,1723,5689,1767,5743,1816,5777,1864,5785,1910e" filled="false" stroked="true" strokeweight=".758pt" strokecolor="#231f20">
                <v:path arrowok="t"/>
              </v:shape>
            </v:group>
            <v:group style="position:absolute;left:5649;top:1676;width:53;height:51" coordorigin="5649,1676" coordsize="53,51">
              <v:shape style="position:absolute;left:5649;top:1676;width:53;height:51" coordorigin="5649,1676" coordsize="53,51" path="m5676,1676l5682,1695,5702,1695,5686,1707,5692,1726,5676,1714,5659,1726,5666,1707,5649,1695,5669,1695,5676,1676xe" filled="false" stroked="true" strokeweight=".258pt" strokecolor="#231f20">
                <v:path arrowok="t"/>
              </v:shape>
            </v:group>
            <v:group style="position:absolute;left:5418;top:1934;width:32;height:52" coordorigin="5418,1934" coordsize="32,52">
              <v:shape style="position:absolute;left:5418;top:1934;width:32;height:52" coordorigin="5418,1934" coordsize="32,52" path="m5446,1943l5431,1943,5433,1944,5436,1947,5437,1949,5437,1956,5436,1959,5432,1967,5427,1974,5418,1985,5418,1986,5446,1986,5448,1976,5429,1976,5437,1968,5442,1961,5444,1957,5446,1953,5447,1950,5447,1945,5446,1943xe" filled="true" fillcolor="#231f20" stroked="false">
                <v:path arrowok="t"/>
                <v:fill type="solid"/>
              </v:shape>
              <v:shape style="position:absolute;left:5418;top:1934;width:32;height:52" coordorigin="5418,1934" coordsize="32,52" path="m5449,1971l5448,1971,5447,1973,5446,1974,5445,1975,5445,1975,5443,1976,5429,1976,5448,1976,5449,1971xe" filled="true" fillcolor="#231f20" stroked="false">
                <v:path arrowok="t"/>
                <v:fill type="solid"/>
              </v:shape>
              <v:shape style="position:absolute;left:5418;top:1934;width:32;height:52" coordorigin="5418,1934" coordsize="32,52" path="m5436,1934l5430,1934,5427,1935,5422,1940,5420,1943,5419,1948,5420,1949,5422,1945,5425,1943,5446,1943,5444,1939,5442,1937,5438,1935,5436,1934xe" filled="true" fillcolor="#231f20" stroked="false">
                <v:path arrowok="t"/>
                <v:fill type="solid"/>
              </v:shape>
            </v:group>
            <v:group style="position:absolute;left:5455;top:1934;width:32;height:53" coordorigin="5455,1934" coordsize="32,53">
              <v:shape style="position:absolute;left:5455;top:1934;width:32;height:53" coordorigin="5455,1934" coordsize="32,53" path="m5474,1934l5468,1934,5465,1935,5455,1965,5456,1969,5469,1987,5473,1987,5475,1986,5478,1984,5478,1984,5470,1984,5469,1984,5466,1944,5467,1940,5467,1938,5469,1937,5470,1937,5478,1937,5476,1935,5474,1934xe" filled="true" fillcolor="#231f20" stroked="false">
                <v:path arrowok="t"/>
                <v:fill type="solid"/>
              </v:shape>
              <v:shape style="position:absolute;left:5455;top:1934;width:32;height:53" coordorigin="5455,1934" coordsize="32,53" path="m5478,1937l5472,1937,5473,1937,5475,1939,5475,1941,5475,1944,5475,1969,5475,1979,5475,1981,5473,1984,5472,1984,5478,1984,5486,1965,5486,1955,5486,1950,5483,1942,5481,1939,5478,1937xe" filled="true" fillcolor="#231f20" stroked="false">
                <v:path arrowok="t"/>
                <v:fill type="solid"/>
              </v:shape>
            </v:group>
            <v:group style="position:absolute;left:5494;top:1934;width:27;height:52" coordorigin="5494,1934" coordsize="27,52">
              <v:shape style="position:absolute;left:5494;top:1934;width:27;height:52" coordorigin="5494,1934" coordsize="27,52" path="m5520,1984l5495,1984,5495,1986,5520,1986,5520,1984xe" filled="true" fillcolor="#231f20" stroked="false">
                <v:path arrowok="t"/>
                <v:fill type="solid"/>
              </v:shape>
              <v:shape style="position:absolute;left:5494;top:1934;width:27;height:52" coordorigin="5494,1934" coordsize="27,52" path="m5513,1943l5500,1943,5500,1943,5502,1944,5502,1944,5502,1945,5502,1981,5502,1982,5501,1983,5499,1984,5498,1984,5517,1984,5513,1981,5513,1943xe" filled="true" fillcolor="#231f20" stroked="false">
                <v:path arrowok="t"/>
                <v:fill type="solid"/>
              </v:shape>
              <v:shape style="position:absolute;left:5494;top:1934;width:27;height:52" coordorigin="5494,1934" coordsize="27,52" path="m5513,1934l5512,1934,5494,1943,5495,1944,5496,1943,5498,1943,5513,1943,5513,1934xe" filled="true" fillcolor="#231f20" stroked="false">
                <v:path arrowok="t"/>
                <v:fill type="solid"/>
              </v:shape>
            </v:group>
            <v:group style="position:absolute;left:5528;top:1934;width:32;height:53" coordorigin="5528,1934" coordsize="32,53">
              <v:shape style="position:absolute;left:5528;top:1934;width:32;height:53" coordorigin="5528,1934" coordsize="32,53" path="m5547,1934l5541,1934,5538,1935,5528,1965,5529,1969,5541,1987,5546,1987,5548,1986,5551,1984,5551,1984,5543,1984,5542,1984,5539,1944,5540,1940,5540,1938,5542,1937,5543,1937,5551,1937,5549,1935,5547,1934xe" filled="true" fillcolor="#231f20" stroked="false">
                <v:path arrowok="t"/>
                <v:fill type="solid"/>
              </v:shape>
              <v:shape style="position:absolute;left:5528;top:1934;width:32;height:53" coordorigin="5528,1934" coordsize="32,53" path="m5551,1937l5545,1937,5546,1937,5547,1939,5548,1941,5548,1944,5548,1969,5548,1979,5548,1981,5546,1984,5545,1984,5551,1984,5559,1965,5559,1955,5559,1950,5556,1942,5554,1939,5551,1937xe" filled="true" fillcolor="#231f20" stroked="false">
                <v:path arrowok="t"/>
                <v:fill type="solid"/>
              </v:shape>
            </v:group>
            <v:group style="position:absolute;left:5786;top:1558;width:53;height:50" coordorigin="5786,1558" coordsize="53,50">
              <v:shape style="position:absolute;left:5786;top:1558;width:53;height:50" coordorigin="5786,1558" coordsize="53,50" path="m5813,1558l5819,1577,5839,1577,5823,1589,5829,1608,5813,1597,5796,1608,5803,1589,5786,1577,5806,1577,5813,1558xe" filled="false" stroked="true" strokeweight=".258pt" strokecolor="#231f20">
                <v:path arrowok="t"/>
              </v:shape>
            </v:group>
            <v:group style="position:absolute;left:5714;top:1443;width:53;height:51" coordorigin="5714,1443" coordsize="53,51">
              <v:shape style="position:absolute;left:5714;top:1443;width:53;height:51" coordorigin="5714,1443" coordsize="53,51" path="m5740,1443l5746,1462,5766,1462,5750,1474,5756,1493,5740,1481,5724,1493,5730,1474,5714,1462,5734,1462,5740,1443xe" filled="false" stroked="true" strokeweight=".258pt" strokecolor="#231f20">
                <v:path arrowok="t"/>
              </v:shape>
            </v:group>
            <v:group style="position:absolute;left:5626;top:1507;width:53;height:50" coordorigin="5626,1507" coordsize="53,50">
              <v:shape style="position:absolute;left:5626;top:1507;width:53;height:50" coordorigin="5626,1507" coordsize="53,50" path="m5652,1507l5658,1526,5678,1526,5662,1537,5668,1557,5652,1545,5636,1557,5642,1537,5626,1526,5646,1526,5652,1507xe" filled="false" stroked="true" strokeweight=".258pt" strokecolor="#231f20">
                <v:path arrowok="t"/>
              </v:shape>
            </v:group>
            <v:group style="position:absolute;left:5706;top:1584;width:43;height:41" coordorigin="5706,1584" coordsize="43,41">
              <v:shape style="position:absolute;left:5706;top:1584;width:43;height:41" coordorigin="5706,1584" coordsize="43,41" path="m5728,1584l5733,1600,5749,1600,5736,1609,5741,1625,5728,1615,5715,1625,5720,1609,5706,1600,5723,1600,5728,1584xe" filled="false" stroked="true" strokeweight=".209pt" strokecolor="#231f20">
                <v:path arrowok="t"/>
              </v:shape>
            </v:group>
            <v:group style="position:absolute;left:5576;top:1406;width:213;height:344" coordorigin="5576,1406" coordsize="213,344">
              <v:shape style="position:absolute;left:5576;top:1406;width:213;height:344" coordorigin="5576,1406" coordsize="213,344" path="m5576,1406l5639,1437,5694,1482,5740,1538,5772,1603,5789,1674,5786,1750e" filled="false" stroked="true" strokeweight=".758pt" strokecolor="#231f20">
                <v:path arrowok="t"/>
              </v:shape>
            </v:group>
            <v:group style="position:absolute;left:5278;top:1837;width:489;height:206" coordorigin="5278,1837" coordsize="489,206">
              <v:shape style="position:absolute;left:5278;top:1837;width:489;height:206" coordorigin="5278,1837" coordsize="489,206" path="m5766,1837l5728,1902,5676,1958,5613,2003,5541,2032,5464,2042,5414,2038,5366,2027,5321,2009,5278,1984e" filled="false" stroked="true" strokeweight=".758pt" strokecolor="#231f20">
                <v:path arrowok="t"/>
              </v:shape>
            </v:group>
            <v:group style="position:absolute;left:5022;top:1275;width:879;height:879" coordorigin="5022,1275" coordsize="879,879">
              <v:shape style="position:absolute;left:5022;top:1275;width:879;height:879" coordorigin="5022,1275" coordsize="879,879" path="m5462,1275l5533,1281,5601,1297,5664,1324,5721,1360,5773,1404,5817,1455,5852,1512,5879,1575,5896,1643,5901,1714,5896,1786,5879,1853,5852,1916,5817,1974,5773,2025,5721,2069,5664,2105,5601,2131,5533,2148,5462,2154,5391,2148,5323,2131,5260,2105,5202,2069,5151,2025,5107,1974,5072,1916,5045,1853,5028,1786,5022,1714,5028,1643,5045,1575,5072,1512,5107,1455,5151,1404,5202,1360,5260,1324,5323,1297,5391,1281,5462,1275xe" filled="false" stroked="true" strokeweight=".567pt" strokecolor="#231f20">
                <v:path arrowok="t"/>
              </v:shape>
              <v:shape style="position:absolute;left:5323;top:1997;width:288;height:118" type="#_x0000_t75" stroked="false">
                <v:imagedata r:id="rId65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63.447197pt;width:44.55pt;height:44.55pt;mso-position-horizontal-relative:page;mso-position-vertical-relative:paragraph;z-index:3328;mso-wrap-distance-left:0;mso-wrap-distance-right:0" coordorigin="5994,1269" coordsize="891,891">
            <v:group style="position:absolute;left:6000;top:1275;width:879;height:879" coordorigin="6000,1275" coordsize="879,879">
              <v:shape style="position:absolute;left:6000;top:1275;width:879;height:879" coordorigin="6000,1275" coordsize="879,879" path="m6440,1275l6368,1281,6301,1297,6238,1324,6180,1360,6129,1404,6085,1455,6049,1512,6023,1575,6006,1643,6000,1714,6006,1786,6023,1853,6049,1916,6085,1974,6129,2025,6180,2069,6238,2105,6301,2131,6368,2148,6440,2154,6511,2148,6579,2131,6642,2105,6699,2069,6750,2025,6794,1974,6830,1916,6857,1853,6873,1786,6879,1714,6873,1643,6857,1575,6830,1512,6794,1455,6750,1404,6699,1360,6642,1324,6579,1297,6511,1281,6440,1275xe" filled="true" fillcolor="#d1d3d4" stroked="false">
                <v:path arrowok="t"/>
                <v:fill type="solid"/>
              </v:shape>
            </v:group>
            <v:group style="position:absolute;left:6000;top:1275;width:879;height:879" coordorigin="6000,1275" coordsize="879,879">
              <v:shape style="position:absolute;left:6000;top:1275;width:879;height:879" coordorigin="6000,1275" coordsize="879,879" path="m6440,1275l6511,1281,6579,1297,6642,1324,6699,1360,6750,1404,6794,1455,6830,1512,6857,1575,6873,1643,6879,1714,6873,1786,6857,1853,6830,1916,6794,1974,6750,2025,6699,2069,6642,2105,6579,2131,6511,2148,6440,2154,6368,2148,6301,2131,6238,2105,6180,2069,6129,2025,6085,1974,6049,1916,6023,1853,6006,1786,6000,1714,6006,1643,6023,1575,6049,1512,6085,1455,6129,1404,6180,1360,6238,1324,6301,1297,6368,1281,6440,1275xe" filled="false" stroked="true" strokeweight=".425pt" strokecolor="#231f20">
                <v:path arrowok="t"/>
              </v:shape>
            </v:group>
            <v:group style="position:absolute;left:6204;top:1658;width:220;height:428" coordorigin="6204,1658" coordsize="220,428">
              <v:shape style="position:absolute;left:6204;top:1658;width:220;height:428" coordorigin="6204,1658" coordsize="220,428" path="m6204,2085l6423,1658e" filled="false" stroked="true" strokeweight=".292pt" strokecolor="#6d6e71">
                <v:path arrowok="t"/>
              </v:shape>
            </v:group>
            <v:group style="position:absolute;left:6467;top:1306;width:137;height:267" coordorigin="6467,1306" coordsize="137,267">
              <v:shape style="position:absolute;left:6467;top:1306;width:137;height:267" coordorigin="6467,1306" coordsize="137,267" path="m6467,1573l6603,1306e" filled="false" stroked="true" strokeweight=".292pt" strokecolor="#6d6e71">
                <v:path arrowok="t"/>
              </v:shape>
            </v:group>
            <v:group style="position:absolute;left:6010;top:1418;width:107;height:207" coordorigin="6010,1418" coordsize="107,207">
              <v:shape style="position:absolute;left:6010;top:1418;width:107;height:207" coordorigin="6010,1418" coordsize="107,207" path="m6010,1624l6116,1418e" filled="false" stroked="true" strokeweight=".292pt" strokecolor="#6d6e71">
                <v:path arrowok="t"/>
              </v:shape>
            </v:group>
            <v:group style="position:absolute;left:6002;top:1381;width:151;height:295" coordorigin="6002,1381" coordsize="151,295">
              <v:shape style="position:absolute;left:6002;top:1381;width:151;height:295" coordorigin="6002,1381" coordsize="151,295" path="m6002,1675l6153,1381e" filled="false" stroked="true" strokeweight=".292pt" strokecolor="#6d6e71">
                <v:path arrowok="t"/>
              </v:shape>
            </v:group>
            <v:group style="position:absolute;left:6000;top:1357;width:185;height:359" coordorigin="6000,1357" coordsize="185,359">
              <v:shape style="position:absolute;left:6000;top:1357;width:185;height:359" coordorigin="6000,1357" coordsize="185,359" path="m6000,1715l6184,1357e" filled="false" stroked="true" strokeweight=".292pt" strokecolor="#6d6e71">
                <v:path arrowok="t"/>
              </v:shape>
            </v:group>
            <v:group style="position:absolute;left:6002;top:1338;width:212;height:411" coordorigin="6002,1338" coordsize="212,411">
              <v:shape style="position:absolute;left:6002;top:1338;width:212;height:411" coordorigin="6002,1338" coordsize="212,411" path="m6002,1749l6213,1338e" filled="false" stroked="true" strokeweight=".292pt" strokecolor="#6d6e71">
                <v:path arrowok="t"/>
              </v:shape>
            </v:group>
            <v:group style="position:absolute;left:6005;top:1323;width:234;height:456" coordorigin="6005,1323" coordsize="234,456">
              <v:shape style="position:absolute;left:6005;top:1323;width:234;height:456" coordorigin="6005,1323" coordsize="234,456" path="m6005,1779l6239,1323e" filled="false" stroked="true" strokeweight=".292pt" strokecolor="#6d6e71">
                <v:path arrowok="t"/>
              </v:shape>
            </v:group>
            <v:group style="position:absolute;left:6010;top:1312;width:254;height:495" coordorigin="6010,1312" coordsize="254,495">
              <v:shape style="position:absolute;left:6010;top:1312;width:254;height:495" coordorigin="6010,1312" coordsize="254,495" path="m6010,1806l6264,1312e" filled="false" stroked="true" strokeweight=".292pt" strokecolor="#6d6e71">
                <v:path arrowok="t"/>
              </v:shape>
            </v:group>
            <v:group style="position:absolute;left:6016;top:1302;width:272;height:529" coordorigin="6016,1302" coordsize="272,529">
              <v:shape style="position:absolute;left:6016;top:1302;width:272;height:529" coordorigin="6016,1302" coordsize="272,529" path="m6016,1831l6287,1302e" filled="false" stroked="true" strokeweight=".292pt" strokecolor="#6d6e71">
                <v:path arrowok="t"/>
              </v:shape>
            </v:group>
            <v:group style="position:absolute;left:6023;top:1294;width:288;height:560" coordorigin="6023,1294" coordsize="288,560">
              <v:shape style="position:absolute;left:6023;top:1294;width:288;height:560" coordorigin="6023,1294" coordsize="288,560" path="m6023,1854l6310,1294e" filled="false" stroked="true" strokeweight=".292pt" strokecolor="#6d6e71">
                <v:path arrowok="t"/>
              </v:shape>
            </v:group>
            <v:group style="position:absolute;left:6031;top:1288;width:302;height:587" coordorigin="6031,1288" coordsize="302,587">
              <v:shape style="position:absolute;left:6031;top:1288;width:302;height:587" coordorigin="6031,1288" coordsize="302,587" path="m6031,1875l6332,1288e" filled="false" stroked="true" strokeweight=".292pt" strokecolor="#6d6e71">
                <v:path arrowok="t"/>
              </v:shape>
            </v:group>
            <v:group style="position:absolute;left:6039;top:1283;width:315;height:612" coordorigin="6039,1283" coordsize="315,612">
              <v:shape style="position:absolute;left:6039;top:1283;width:315;height:612" coordorigin="6039,1283" coordsize="315,612" path="m6039,1895l6353,1283e" filled="false" stroked="true" strokeweight=".292pt" strokecolor="#6d6e71">
                <v:path arrowok="t"/>
              </v:shape>
            </v:group>
            <v:group style="position:absolute;left:6048;top:1280;width:326;height:634" coordorigin="6048,1280" coordsize="326,634">
              <v:shape style="position:absolute;left:6048;top:1280;width:326;height:634" coordorigin="6048,1280" coordsize="326,634" path="m6048,1914l6374,1280e" filled="false" stroked="true" strokeweight=".292pt" strokecolor="#6d6e71">
                <v:path arrowok="t"/>
              </v:shape>
            </v:group>
            <v:group style="position:absolute;left:6058;top:1277;width:336;height:655" coordorigin="6058,1277" coordsize="336,655">
              <v:shape style="position:absolute;left:6058;top:1277;width:336;height:655" coordorigin="6058,1277" coordsize="336,655" path="m6058,1932l6394,1277e" filled="false" stroked="true" strokeweight=".292pt" strokecolor="#6d6e71">
                <v:path arrowok="t"/>
              </v:shape>
            </v:group>
            <v:group style="position:absolute;left:6068;top:1276;width:346;height:673" coordorigin="6068,1276" coordsize="346,673">
              <v:shape style="position:absolute;left:6068;top:1276;width:346;height:673" coordorigin="6068,1276" coordsize="346,673" path="m6068,1948l6413,1276e" filled="false" stroked="true" strokeweight=".292pt" strokecolor="#6d6e71">
                <v:path arrowok="t"/>
              </v:shape>
            </v:group>
            <v:group style="position:absolute;left:6078;top:1275;width:354;height:690" coordorigin="6078,1275" coordsize="354,690">
              <v:shape style="position:absolute;left:6078;top:1275;width:354;height:690" coordorigin="6078,1275" coordsize="354,690" path="m6078,1964l6432,1275e" filled="false" stroked="true" strokeweight=".292pt" strokecolor="#6d6e71">
                <v:path arrowok="t"/>
              </v:shape>
            </v:group>
            <v:group style="position:absolute;left:6089;top:1275;width:362;height:705" coordorigin="6089,1275" coordsize="362,705">
              <v:shape style="position:absolute;left:6089;top:1275;width:362;height:705" coordorigin="6089,1275" coordsize="362,705" path="m6089,1979l6451,1275e" filled="false" stroked="true" strokeweight=".292pt" strokecolor="#6d6e71">
                <v:path arrowok="t"/>
              </v:shape>
            </v:group>
            <v:group style="position:absolute;left:6101;top:1613;width:196;height:381" coordorigin="6101,1613" coordsize="196,381">
              <v:shape style="position:absolute;left:6101;top:1613;width:196;height:381" coordorigin="6101,1613" coordsize="196,381" path="m6101,1994l6296,1613e" filled="false" stroked="true" strokeweight=".292pt" strokecolor="#6d6e71">
                <v:path arrowok="t"/>
              </v:shape>
            </v:group>
            <v:group style="position:absolute;left:6325;top:1276;width:145;height:281" coordorigin="6325,1276" coordsize="145,281">
              <v:shape style="position:absolute;left:6325;top:1276;width:145;height:281" coordorigin="6325,1276" coordsize="145,281" path="m6325,1557l6469,1276e" filled="false" stroked="true" strokeweight=".292pt" strokecolor="#6d6e71">
                <v:path arrowok="t"/>
              </v:shape>
            </v:group>
            <v:group style="position:absolute;left:6112;top:1627;width:196;height:381" coordorigin="6112,1627" coordsize="196,381">
              <v:shape style="position:absolute;left:6112;top:1627;width:196;height:381" coordorigin="6112,1627" coordsize="196,381" path="m6112,2007l6308,1627e" filled="false" stroked="true" strokeweight=".292pt" strokecolor="#6d6e71">
                <v:path arrowok="t"/>
              </v:shape>
            </v:group>
            <v:group style="position:absolute;left:6343;top:1278;width:145;height:282" coordorigin="6343,1278" coordsize="145,282">
              <v:shape style="position:absolute;left:6343;top:1278;width:145;height:282" coordorigin="6343,1278" coordsize="145,282" path="m6343,1559l6487,1278e" filled="false" stroked="true" strokeweight=".292pt" strokecolor="#6d6e71">
                <v:path arrowok="t"/>
              </v:shape>
            </v:group>
            <v:group style="position:absolute;left:6124;top:1638;width:197;height:383" coordorigin="6124,1638" coordsize="197,383">
              <v:shape style="position:absolute;left:6124;top:1638;width:197;height:383" coordorigin="6124,1638" coordsize="197,383" path="m6124,2020l6321,1638e" filled="false" stroked="true" strokeweight=".292pt" strokecolor="#6d6e71">
                <v:path arrowok="t"/>
              </v:shape>
            </v:group>
            <v:group style="position:absolute;left:6361;top:1280;width:144;height:279" coordorigin="6361,1280" coordsize="144,279">
              <v:shape style="position:absolute;left:6361;top:1280;width:144;height:279" coordorigin="6361,1280" coordsize="144,279" path="m6361,1559l6505,1280e" filled="false" stroked="true" strokeweight=".292pt" strokecolor="#6d6e71">
                <v:path arrowok="t"/>
              </v:shape>
            </v:group>
            <v:group style="position:absolute;left:6137;top:1643;width:200;height:390" coordorigin="6137,1643" coordsize="200,390">
              <v:shape style="position:absolute;left:6137;top:1643;width:200;height:390" coordorigin="6137,1643" coordsize="200,390" path="m6137,2033l6337,1643e" filled="false" stroked="true" strokeweight=".292pt" strokecolor="#6d6e71">
                <v:path arrowok="t"/>
              </v:shape>
            </v:group>
            <v:group style="position:absolute;left:6379;top:1283;width:143;height:278" coordorigin="6379,1283" coordsize="143,278">
              <v:shape style="position:absolute;left:6379;top:1283;width:143;height:278" coordorigin="6379,1283" coordsize="143,278" path="m6379,1560l6522,1283e" filled="false" stroked="true" strokeweight=".292pt" strokecolor="#6d6e71">
                <v:path arrowok="t"/>
              </v:shape>
            </v:group>
            <v:group style="position:absolute;left:6150;top:1647;width:205;height:398" coordorigin="6150,1647" coordsize="205,398">
              <v:shape style="position:absolute;left:6150;top:1647;width:205;height:398" coordorigin="6150,1647" coordsize="205,398" path="m6150,2044l6354,1647e" filled="false" stroked="true" strokeweight=".292pt" strokecolor="#6d6e71">
                <v:path arrowok="t"/>
              </v:shape>
            </v:group>
            <v:group style="position:absolute;left:6397;top:1286;width:142;height:276" coordorigin="6397,1286" coordsize="142,276">
              <v:shape style="position:absolute;left:6397;top:1286;width:142;height:276" coordorigin="6397,1286" coordsize="142,276" path="m6397,1562l6539,1286e" filled="false" stroked="true" strokeweight=".292pt" strokecolor="#6d6e71">
                <v:path arrowok="t"/>
              </v:shape>
            </v:group>
            <v:group style="position:absolute;left:6163;top:1649;width:209;height:407" coordorigin="6163,1649" coordsize="209,407">
              <v:shape style="position:absolute;left:6163;top:1649;width:209;height:407" coordorigin="6163,1649" coordsize="209,407" path="m6163,2055l6372,1649e" filled="false" stroked="true" strokeweight=".292pt" strokecolor="#6d6e71">
                <v:path arrowok="t"/>
              </v:shape>
            </v:group>
            <v:group style="position:absolute;left:6415;top:1290;width:141;height:274" coordorigin="6415,1290" coordsize="141,274">
              <v:shape style="position:absolute;left:6415;top:1290;width:141;height:274" coordorigin="6415,1290" coordsize="141,274" path="m6415,1564l6555,1290e" filled="false" stroked="true" strokeweight=".292pt" strokecolor="#6d6e71">
                <v:path arrowok="t"/>
              </v:shape>
            </v:group>
            <v:group style="position:absolute;left:6176;top:1651;width:213;height:415" coordorigin="6176,1651" coordsize="213,415">
              <v:shape style="position:absolute;left:6176;top:1651;width:213;height:415" coordorigin="6176,1651" coordsize="213,415" path="m6176,2066l6389,1651e" filled="false" stroked="true" strokeweight=".292pt" strokecolor="#6d6e71">
                <v:path arrowok="t"/>
              </v:shape>
            </v:group>
            <v:group style="position:absolute;left:6432;top:1295;width:140;height:272" coordorigin="6432,1295" coordsize="140,272">
              <v:shape style="position:absolute;left:6432;top:1295;width:140;height:272" coordorigin="6432,1295" coordsize="140,272" path="m6432,1567l6572,1295e" filled="false" stroked="true" strokeweight=".292pt" strokecolor="#6d6e71">
                <v:path arrowok="t"/>
              </v:shape>
            </v:group>
            <v:group style="position:absolute;left:6190;top:1654;width:217;height:422" coordorigin="6190,1654" coordsize="217,422">
              <v:shape style="position:absolute;left:6190;top:1654;width:217;height:422" coordorigin="6190,1654" coordsize="217,422" path="m6190,2075l6406,1654e" filled="false" stroked="true" strokeweight=".292pt" strokecolor="#6d6e71">
                <v:path arrowok="t"/>
              </v:shape>
            </v:group>
            <v:group style="position:absolute;left:6449;top:1301;width:139;height:270" coordorigin="6449,1301" coordsize="139,270">
              <v:shape style="position:absolute;left:6449;top:1301;width:139;height:270" coordorigin="6449,1301" coordsize="139,270" path="m6449,1570l6588,1301e" filled="false" stroked="true" strokeweight=".292pt" strokecolor="#6d6e71">
                <v:path arrowok="t"/>
              </v:shape>
              <v:shape style="position:absolute;left:6109;top:1412;width:279;height:393" type="#_x0000_t75" stroked="false">
                <v:imagedata r:id="rId75" o:title=""/>
              </v:shape>
            </v:group>
            <v:group style="position:absolute;left:6078;top:1839;width:61;height:70" coordorigin="6078,1839" coordsize="61,70">
              <v:shape style="position:absolute;left:6078;top:1839;width:61;height:70" coordorigin="6078,1839" coordsize="61,70" path="m6119,1839l6101,1839,6093,1843,6081,1855,6078,1864,6078,1886,6081,1894,6093,1906,6101,1909,6117,1909,6123,1907,6133,1900,6135,1898,6105,1898,6101,1896,6094,1889,6093,1882,6093,1866,6094,1860,6101,1853,6105,1851,6135,1851,6135,1850,6126,1842,6119,1839xe" filled="true" fillcolor="#231f20" stroked="false">
                <v:path arrowok="t"/>
                <v:fill type="solid"/>
              </v:shape>
              <v:shape style="position:absolute;left:6078;top:1839;width:61;height:70" coordorigin="6078,1839" coordsize="61,70" path="m6125,1883l6124,1888,6122,1892,6117,1896,6114,1898,6135,1898,6137,1895,6139,1887,6125,1883xe" filled="true" fillcolor="#231f20" stroked="false">
                <v:path arrowok="t"/>
                <v:fill type="solid"/>
              </v:shape>
              <v:shape style="position:absolute;left:6078;top:1839;width:61;height:70" coordorigin="6078,1839" coordsize="61,70" path="m6135,1851l6114,1851,6117,1852,6122,1856,6124,1859,6125,1862,6138,1859,6137,1854,6135,1851xe" filled="true" fillcolor="#231f20" stroked="false">
                <v:path arrowok="t"/>
                <v:fill type="solid"/>
              </v:shape>
            </v:group>
            <v:group style="position:absolute;left:6151;top:1841;width:53;height:68" coordorigin="6151,1841" coordsize="53,68">
              <v:shape style="position:absolute;left:6151;top:1841;width:53;height:68" coordorigin="6151,1841" coordsize="53,68" path="m6202,1841l6151,1841,6151,1908,6203,1908,6203,1897,6165,1897,6165,1878,6199,1878,6199,1867,6165,1867,6165,1852,6202,1852,6202,1841xe" filled="true" fillcolor="#231f20" stroked="false">
                <v:path arrowok="t"/>
                <v:fill type="solid"/>
              </v:shape>
            </v:group>
            <v:group style="position:absolute;left:6215;top:1841;width:55;height:68" coordorigin="6215,1841" coordsize="55,68">
              <v:shape style="position:absolute;left:6215;top:1841;width:55;height:68" coordorigin="6215,1841" coordsize="55,68" path="m6229,1841l6215,1841,6215,1908,6228,1908,6228,1864,6243,1864,6229,1841xe" filled="true" fillcolor="#231f20" stroked="false">
                <v:path arrowok="t"/>
                <v:fill type="solid"/>
              </v:shape>
              <v:shape style="position:absolute;left:6215;top:1841;width:55;height:68" coordorigin="6215,1841" coordsize="55,68" path="m6243,1864l6228,1864,6256,1908,6270,1908,6270,1886,6257,1886,6243,1864xe" filled="true" fillcolor="#231f20" stroked="false">
                <v:path arrowok="t"/>
                <v:fill type="solid"/>
              </v:shape>
              <v:shape style="position:absolute;left:6215;top:1841;width:55;height:68" coordorigin="6215,1841" coordsize="55,68" path="m6270,1841l6257,1841,6257,1886,6270,1886,6270,1841xe" filled="true" fillcolor="#231f20" stroked="false">
                <v:path arrowok="t"/>
                <v:fill type="solid"/>
              </v:shape>
            </v:group>
            <v:group style="position:absolute;left:6280;top:1841;width:55;height:68" coordorigin="6280,1841" coordsize="55,68">
              <v:shape style="position:absolute;left:6280;top:1841;width:55;height:68" coordorigin="6280,1841" coordsize="55,68" path="m6314,1852l6300,1852,6300,1908,6314,1908,6314,1852xe" filled="true" fillcolor="#231f20" stroked="false">
                <v:path arrowok="t"/>
                <v:fill type="solid"/>
              </v:shape>
              <v:shape style="position:absolute;left:6280;top:1841;width:55;height:68" coordorigin="6280,1841" coordsize="55,68" path="m6334,1841l6280,1841,6280,1852,6334,1852,6334,1841xe" filled="true" fillcolor="#231f20" stroked="false">
                <v:path arrowok="t"/>
                <v:fill type="solid"/>
              </v:shape>
            </v:group>
            <v:group style="position:absolute;left:6329;top:1841;width:70;height:68" coordorigin="6329,1841" coordsize="70,68">
              <v:shape style="position:absolute;left:6329;top:1841;width:70;height:68" coordorigin="6329,1841" coordsize="70,68" path="m6371,1841l6356,1841,6329,1908,6344,1908,6350,1893,6392,1893,6388,1881,6354,1881,6363,1856,6377,1856,6371,1841xe" filled="true" fillcolor="#231f20" stroked="false">
                <v:path arrowok="t"/>
                <v:fill type="solid"/>
              </v:shape>
              <v:shape style="position:absolute;left:6329;top:1841;width:70;height:68" coordorigin="6329,1841" coordsize="70,68" path="m6392,1893l6377,1893,6383,1908,6399,1908,6392,1893xe" filled="true" fillcolor="#231f20" stroked="false">
                <v:path arrowok="t"/>
                <v:fill type="solid"/>
              </v:shape>
              <v:shape style="position:absolute;left:6329;top:1841;width:70;height:68" coordorigin="6329,1841" coordsize="70,68" path="m6377,1856l6363,1856,6373,1881,6388,1881,6377,1856xe" filled="true" fillcolor="#231f20" stroked="false">
                <v:path arrowok="t"/>
                <v:fill type="solid"/>
              </v:shape>
            </v:group>
            <v:group style="position:absolute;left:6392;top:1841;width:65;height:68" coordorigin="6392,1841" coordsize="65,68">
              <v:shape style="position:absolute;left:6392;top:1841;width:65;height:68" coordorigin="6392,1841" coordsize="65,68" path="m6407,1841l6392,1841,6416,1908,6431,1908,6438,1891,6424,1891,6407,1841xe" filled="true" fillcolor="#231f20" stroked="false">
                <v:path arrowok="t"/>
                <v:fill type="solid"/>
              </v:shape>
              <v:shape style="position:absolute;left:6392;top:1841;width:65;height:68" coordorigin="6392,1841" coordsize="65,68" path="m6456,1841l6441,1841,6424,1891,6438,1891,6456,1841xe" filled="true" fillcolor="#231f20" stroked="false">
                <v:path arrowok="t"/>
                <v:fill type="solid"/>
              </v:shape>
            </v:group>
            <v:group style="position:absolute;left:6460;top:1839;width:67;height:70" coordorigin="6460,1839" coordsize="67,70">
              <v:shape style="position:absolute;left:6460;top:1839;width:67;height:70" coordorigin="6460,1839" coordsize="67,70" path="m6504,1839l6488,1839,6483,1840,6460,1868,6460,1886,6463,1894,6475,1906,6484,1909,6504,1909,6512,1906,6521,1898,6488,1898,6484,1896,6477,1888,6475,1882,6475,1866,6476,1861,6483,1853,6488,1851,6521,1851,6512,1843,6504,1839xe" filled="true" fillcolor="#231f20" stroked="false">
                <v:path arrowok="t"/>
                <v:fill type="solid"/>
              </v:shape>
              <v:shape style="position:absolute;left:6460;top:1839;width:67;height:70" coordorigin="6460,1839" coordsize="67,70" path="m6521,1851l6500,1851,6504,1853,6511,1861,6513,1866,6513,1882,6511,1888,6504,1896,6499,1898,6521,1898,6524,1894,6527,1886,6527,1863,6524,1855,6521,1851xe" filled="true" fillcolor="#231f20" stroked="false">
                <v:path arrowok="t"/>
                <v:fill type="solid"/>
              </v:shape>
            </v:group>
            <v:group style="position:absolute;left:6535;top:1839;width:57;height:70" coordorigin="6535,1839" coordsize="57,70">
              <v:shape style="position:absolute;left:6535;top:1839;width:57;height:70" coordorigin="6535,1839" coordsize="57,70" path="m6548,1885l6535,1886,6536,1894,6538,1899,6548,1907,6554,1909,6569,1909,6574,1908,6582,1905,6585,1903,6588,1898,6559,1898,6556,1897,6551,1893,6549,1889,6548,1885xe" filled="true" fillcolor="#231f20" stroked="false">
                <v:path arrowok="t"/>
                <v:fill type="solid"/>
              </v:shape>
              <v:shape style="position:absolute;left:6535;top:1839;width:57;height:70" coordorigin="6535,1839" coordsize="57,70" path="m6571,1839l6557,1839,6553,1840,6537,1864,6539,1868,6547,1875,6552,1877,6565,1880,6569,1881,6573,1882,6574,1883,6575,1884,6576,1886,6577,1887,6577,1891,6576,1893,6571,1897,6568,1898,6588,1898,6590,1896,6591,1893,6591,1884,6590,1881,6559,1864,6554,1863,6551,1860,6550,1859,6550,1856,6551,1854,6555,1852,6558,1851,6587,1851,6586,1849,6578,1841,6571,1839xe" filled="true" fillcolor="#231f20" stroked="false">
                <v:path arrowok="t"/>
                <v:fill type="solid"/>
              </v:shape>
              <v:shape style="position:absolute;left:6535;top:1839;width:57;height:70" coordorigin="6535,1839" coordsize="57,70" path="m6587,1851l6566,1851,6569,1852,6573,1855,6574,1857,6575,1861,6589,1860,6589,1854,6587,1851xe" filled="true" fillcolor="#231f20" stroked="false">
                <v:path arrowok="t"/>
                <v:fill type="solid"/>
              </v:shape>
            </v:group>
            <v:group style="position:absolute;left:6288;top:1556;width:498;height:418" coordorigin="6288,1556" coordsize="498,418">
              <v:shape style="position:absolute;left:6288;top:1556;width:498;height:418" coordorigin="6288,1556" coordsize="498,418" path="m6288,1556l6401,1562,6495,1580,6571,1606,6631,1635,6709,1689,6764,1750,6786,1812,6780,1870,6750,1920,6700,1955,6636,1973e" filled="false" stroked="true" strokeweight=".758pt" strokecolor="#231f20">
                <v:path arrowok="t"/>
              </v:shape>
            </v:group>
            <v:group style="position:absolute;left:6336;top:1645;width:427;height:265" coordorigin="6336,1645" coordsize="427,265">
              <v:shape style="position:absolute;left:6336;top:1645;width:427;height:265" coordorigin="6336,1645" coordsize="427,265" path="m6336,1645l6427,1658,6516,1685,6597,1723,6667,1767,6721,1816,6754,1864,6763,1910e" filled="false" stroked="true" strokeweight=".758pt" strokecolor="#231f20">
                <v:path arrowok="t"/>
              </v:shape>
            </v:group>
            <v:group style="position:absolute;left:6627;top:1676;width:53;height:51" coordorigin="6627,1676" coordsize="53,51">
              <v:shape style="position:absolute;left:6627;top:1676;width:53;height:51" coordorigin="6627,1676" coordsize="53,51" path="m6653,1676l6659,1695,6680,1695,6663,1707,6670,1726,6653,1714,6637,1726,6643,1707,6627,1695,6647,1695,6653,1676xe" filled="false" stroked="true" strokeweight=".258pt" strokecolor="#231f20">
                <v:path arrowok="t"/>
              </v:shape>
            </v:group>
            <v:group style="position:absolute;left:6396;top:1934;width:32;height:52" coordorigin="6396,1934" coordsize="32,52">
              <v:shape style="position:absolute;left:6396;top:1934;width:32;height:52" coordorigin="6396,1934" coordsize="32,52" path="m6424,1943l6409,1943,6411,1944,6414,1947,6414,1949,6414,1956,6414,1959,6410,1967,6405,1974,6396,1985,6396,1986,6424,1986,6426,1976,6406,1976,6414,1968,6420,1961,6422,1957,6424,1953,6425,1950,6425,1945,6424,1943xe" filled="true" fillcolor="#231f20" stroked="false">
                <v:path arrowok="t"/>
                <v:fill type="solid"/>
              </v:shape>
              <v:shape style="position:absolute;left:6396;top:1934;width:32;height:52" coordorigin="6396,1934" coordsize="32,52" path="m6427,1971l6426,1971,6425,1973,6424,1974,6423,1975,6423,1975,6421,1976,6406,1976,6426,1976,6427,1971xe" filled="true" fillcolor="#231f20" stroked="false">
                <v:path arrowok="t"/>
                <v:fill type="solid"/>
              </v:shape>
              <v:shape style="position:absolute;left:6396;top:1934;width:32;height:52" coordorigin="6396,1934" coordsize="32,52" path="m6414,1934l6408,1934,6405,1935,6400,1940,6398,1943,6397,1948,6398,1949,6400,1945,6403,1943,6424,1943,6422,1939,6420,1937,6416,1935,6414,1934xe" filled="true" fillcolor="#231f20" stroked="false">
                <v:path arrowok="t"/>
                <v:fill type="solid"/>
              </v:shape>
            </v:group>
            <v:group style="position:absolute;left:6433;top:1934;width:32;height:53" coordorigin="6433,1934" coordsize="32,53">
              <v:shape style="position:absolute;left:6433;top:1934;width:32;height:53" coordorigin="6433,1934" coordsize="32,53" path="m6451,1934l6446,1934,6443,1935,6433,1965,6434,1969,6446,1987,6451,1987,6453,1986,6456,1984,6456,1984,6448,1984,6447,1984,6444,1944,6445,1940,6445,1938,6447,1937,6447,1937,6456,1937,6454,1935,6451,1934xe" filled="true" fillcolor="#231f20" stroked="false">
                <v:path arrowok="t"/>
                <v:fill type="solid"/>
              </v:shape>
              <v:shape style="position:absolute;left:6433;top:1934;width:32;height:53" coordorigin="6433,1934" coordsize="32,53" path="m6456,1937l6450,1937,6451,1937,6452,1939,6453,1941,6453,1944,6453,1969,6453,1979,6452,1981,6451,1984,6450,1984,6456,1984,6464,1965,6464,1955,6463,1950,6461,1942,6459,1939,6456,1937xe" filled="true" fillcolor="#231f20" stroked="false">
                <v:path arrowok="t"/>
                <v:fill type="solid"/>
              </v:shape>
            </v:group>
            <v:group style="position:absolute;left:6472;top:1934;width:27;height:52" coordorigin="6472,1934" coordsize="27,52">
              <v:shape style="position:absolute;left:6472;top:1934;width:27;height:52" coordorigin="6472,1934" coordsize="27,52" path="m6498,1984l6472,1984,6472,1986,6498,1986,6498,1984xe" filled="true" fillcolor="#231f20" stroked="false">
                <v:path arrowok="t"/>
                <v:fill type="solid"/>
              </v:shape>
              <v:shape style="position:absolute;left:6472;top:1934;width:27;height:52" coordorigin="6472,1934" coordsize="27,52" path="m6491,1943l6478,1943,6478,1943,6479,1944,6480,1944,6480,1945,6480,1981,6480,1982,6479,1983,6477,1984,6476,1984,6495,1984,6491,1981,6491,1943xe" filled="true" fillcolor="#231f20" stroked="false">
                <v:path arrowok="t"/>
                <v:fill type="solid"/>
              </v:shape>
              <v:shape style="position:absolute;left:6472;top:1934;width:27;height:52" coordorigin="6472,1934" coordsize="27,52" path="m6491,1934l6489,1934,6472,1943,6472,1944,6474,1943,6476,1943,6491,1943,6491,1934xe" filled="true" fillcolor="#231f20" stroked="false">
                <v:path arrowok="t"/>
                <v:fill type="solid"/>
              </v:shape>
            </v:group>
            <v:group style="position:absolute;left:6506;top:1934;width:32;height:53" coordorigin="6506,1934" coordsize="32,53">
              <v:shape style="position:absolute;left:6506;top:1934;width:32;height:53" coordorigin="6506,1934" coordsize="32,53" path="m6524,1934l6519,1934,6516,1935,6506,1965,6506,1969,6519,1987,6524,1987,6525,1986,6529,1984,6529,1984,6521,1984,6520,1984,6517,1944,6518,1940,6518,1938,6520,1937,6520,1937,6529,1937,6527,1935,6524,1934xe" filled="true" fillcolor="#231f20" stroked="false">
                <v:path arrowok="t"/>
                <v:fill type="solid"/>
              </v:shape>
              <v:shape style="position:absolute;left:6506;top:1934;width:32;height:53" coordorigin="6506,1934" coordsize="32,53" path="m6529,1937l6523,1937,6524,1937,6525,1939,6526,1941,6526,1944,6526,1969,6526,1979,6525,1981,6524,1984,6523,1984,6529,1984,6537,1965,6537,1955,6536,1950,6534,1942,6532,1939,6529,1937xe" filled="true" fillcolor="#231f20" stroked="false">
                <v:path arrowok="t"/>
                <v:fill type="solid"/>
              </v:shape>
            </v:group>
            <v:group style="position:absolute;left:6764;top:1558;width:53;height:50" coordorigin="6764,1558" coordsize="53,50">
              <v:shape style="position:absolute;left:6764;top:1558;width:53;height:50" coordorigin="6764,1558" coordsize="53,50" path="m6790,1558l6797,1577,6817,1577,6800,1589,6807,1608,6790,1597,6774,1608,6780,1589,6764,1577,6784,1577,6790,1558xe" filled="false" stroked="true" strokeweight=".258pt" strokecolor="#231f20">
                <v:path arrowok="t"/>
              </v:shape>
            </v:group>
            <v:group style="position:absolute;left:6691;top:1443;width:53;height:51" coordorigin="6691,1443" coordsize="53,51">
              <v:shape style="position:absolute;left:6691;top:1443;width:53;height:51" coordorigin="6691,1443" coordsize="53,51" path="m6718,1443l6724,1462,6744,1462,6728,1474,6734,1493,6718,1481,6702,1493,6708,1474,6691,1462,6712,1462,6718,1443xe" filled="false" stroked="true" strokeweight=".258pt" strokecolor="#231f20">
                <v:path arrowok="t"/>
              </v:shape>
            </v:group>
            <v:group style="position:absolute;left:6603;top:1507;width:53;height:50" coordorigin="6603,1507" coordsize="53,50">
              <v:shape style="position:absolute;left:6603;top:1507;width:53;height:50" coordorigin="6603,1507" coordsize="53,50" path="m6630,1507l6636,1526,6656,1526,6640,1537,6646,1557,6630,1545,6613,1557,6620,1537,6603,1526,6624,1526,6630,1507xe" filled="false" stroked="true" strokeweight=".258pt" strokecolor="#231f20">
                <v:path arrowok="t"/>
              </v:shape>
            </v:group>
            <v:group style="position:absolute;left:6684;top:1584;width:43;height:41" coordorigin="6684,1584" coordsize="43,41">
              <v:shape style="position:absolute;left:6684;top:1584;width:43;height:41" coordorigin="6684,1584" coordsize="43,41" path="m6706,1584l6711,1600,6727,1600,6714,1609,6719,1625,6706,1615,6692,1625,6697,1609,6684,1600,6701,1600,6706,1584xe" filled="false" stroked="true" strokeweight=".209pt" strokecolor="#231f20">
                <v:path arrowok="t"/>
              </v:shape>
            </v:group>
            <v:group style="position:absolute;left:6554;top:1406;width:213;height:344" coordorigin="6554,1406" coordsize="213,344">
              <v:shape style="position:absolute;left:6554;top:1406;width:213;height:344" coordorigin="6554,1406" coordsize="213,344" path="m6554,1406l6616,1437,6672,1482,6717,1538,6750,1603,6766,1674,6764,1750e" filled="false" stroked="true" strokeweight=".758pt" strokecolor="#231f20">
                <v:path arrowok="t"/>
              </v:shape>
            </v:group>
            <v:group style="position:absolute;left:6255;top:1837;width:489;height:206" coordorigin="6255,1837" coordsize="489,206">
              <v:shape style="position:absolute;left:6255;top:1837;width:489;height:206" coordorigin="6255,1837" coordsize="489,206" path="m6744,1837l6706,1902,6654,1958,6591,2003,6519,2032,6442,2042,6392,2038,6344,2027,6298,2009,6255,1984e" filled="false" stroked="true" strokeweight=".758pt" strokecolor="#231f20">
                <v:path arrowok="t"/>
              </v:shape>
            </v:group>
            <v:group style="position:absolute;left:6000;top:1275;width:879;height:879" coordorigin="6000,1275" coordsize="879,879">
              <v:shape style="position:absolute;left:6000;top:1275;width:879;height:879" coordorigin="6000,1275" coordsize="879,879" path="m6440,1275l6511,1281,6579,1297,6642,1324,6699,1360,6750,1404,6794,1455,6830,1512,6857,1575,6873,1643,6879,1714,6873,1786,6857,1853,6830,1916,6794,1974,6750,2025,6699,2069,6642,2105,6579,2131,6511,2148,6440,2154,6368,2148,6301,2131,6238,2105,6180,2069,6129,2025,6085,1974,6049,1916,6023,1853,6006,1786,6000,1714,6006,1643,6023,1575,6049,1512,6085,1455,6129,1404,6180,1360,6238,1324,6301,1297,6368,1281,6440,1275xe" filled="false" stroked="true" strokeweight=".567pt" strokecolor="#231f20">
                <v:path arrowok="t"/>
              </v:shape>
              <v:shape style="position:absolute;left:6301;top:1997;width:288;height:118" type="#_x0000_t75" stroked="false">
                <v:imagedata r:id="rId76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63.447197pt;width:44.55pt;height:44.55pt;mso-position-horizontal-relative:page;mso-position-vertical-relative:paragraph;z-index:3352;mso-wrap-distance-left:0;mso-wrap-distance-right:0" coordorigin="6972,1269" coordsize="891,891">
            <v:group style="position:absolute;left:6978;top:1275;width:879;height:879" coordorigin="6978,1275" coordsize="879,879">
              <v:shape style="position:absolute;left:6978;top:1275;width:879;height:879" coordorigin="6978,1275" coordsize="879,879" path="m7417,1275l7346,1281,7279,1297,7216,1324,7158,1360,7107,1404,7063,1455,7027,1512,7000,1575,6984,1643,6978,1714,6984,1786,7000,1853,7027,1916,7063,1974,7107,2025,7158,2069,7216,2105,7279,2131,7346,2148,7417,2154,7489,2148,7556,2131,7619,2105,7677,2069,7728,2025,7772,1974,7808,1916,7834,1853,7851,1786,7857,1714,7851,1643,7834,1575,7808,1512,7772,1455,7728,1404,7677,1360,7619,1324,7556,1297,7489,1281,7417,1275xe" filled="true" fillcolor="#d1d3d4" stroked="false">
                <v:path arrowok="t"/>
                <v:fill type="solid"/>
              </v:shape>
            </v:group>
            <v:group style="position:absolute;left:6978;top:1275;width:879;height:879" coordorigin="6978,1275" coordsize="879,879">
              <v:shape style="position:absolute;left:6978;top:1275;width:879;height:879" coordorigin="6978,1275" coordsize="879,879" path="m7417,1275l7489,1281,7556,1297,7619,1324,7677,1360,7728,1404,7772,1455,7808,1512,7834,1575,7851,1643,7857,1714,7851,1786,7834,1853,7808,1916,7772,1974,7728,2025,7677,2069,7619,2105,7556,2131,7489,2148,7417,2154,7346,2148,7279,2131,7216,2105,7158,2069,7107,2025,7063,1974,7027,1916,7000,1853,6984,1786,6978,1714,6984,1643,7000,1575,7027,1512,7063,1455,7107,1404,7158,1360,7216,1324,7279,1297,7346,1281,7417,1275xe" filled="false" stroked="true" strokeweight=".425pt" strokecolor="#231f20">
                <v:path arrowok="t"/>
              </v:shape>
            </v:group>
            <v:group style="position:absolute;left:7181;top:1658;width:220;height:428" coordorigin="7181,1658" coordsize="220,428">
              <v:shape style="position:absolute;left:7181;top:1658;width:220;height:428" coordorigin="7181,1658" coordsize="220,428" path="m7181,2085l7401,1658e" filled="false" stroked="true" strokeweight=".292pt" strokecolor="#6d6e71">
                <v:path arrowok="t"/>
              </v:shape>
            </v:group>
            <v:group style="position:absolute;left:7444;top:1306;width:137;height:267" coordorigin="7444,1306" coordsize="137,267">
              <v:shape style="position:absolute;left:7444;top:1306;width:137;height:267" coordorigin="7444,1306" coordsize="137,267" path="m7444,1573l7581,1306e" filled="false" stroked="true" strokeweight=".292pt" strokecolor="#6d6e71">
                <v:path arrowok="t"/>
              </v:shape>
            </v:group>
            <v:group style="position:absolute;left:6987;top:1418;width:107;height:207" coordorigin="6987,1418" coordsize="107,207">
              <v:shape style="position:absolute;left:6987;top:1418;width:107;height:207" coordorigin="6987,1418" coordsize="107,207" path="m6987,1624l7094,1418e" filled="false" stroked="true" strokeweight=".292pt" strokecolor="#6d6e71">
                <v:path arrowok="t"/>
              </v:shape>
            </v:group>
            <v:group style="position:absolute;left:6980;top:1381;width:151;height:295" coordorigin="6980,1381" coordsize="151,295">
              <v:shape style="position:absolute;left:6980;top:1381;width:151;height:295" coordorigin="6980,1381" coordsize="151,295" path="m6980,1675l7131,1381e" filled="false" stroked="true" strokeweight=".292pt" strokecolor="#6d6e71">
                <v:path arrowok="t"/>
              </v:shape>
            </v:group>
            <v:group style="position:absolute;left:6978;top:1357;width:185;height:359" coordorigin="6978,1357" coordsize="185,359">
              <v:shape style="position:absolute;left:6978;top:1357;width:185;height:359" coordorigin="6978,1357" coordsize="185,359" path="m6978,1715l7162,1357e" filled="false" stroked="true" strokeweight=".292pt" strokecolor="#6d6e71">
                <v:path arrowok="t"/>
              </v:shape>
            </v:group>
            <v:group style="position:absolute;left:6979;top:1338;width:212;height:411" coordorigin="6979,1338" coordsize="212,411">
              <v:shape style="position:absolute;left:6979;top:1338;width:212;height:411" coordorigin="6979,1338" coordsize="212,411" path="m6979,1749l7191,1338e" filled="false" stroked="true" strokeweight=".292pt" strokecolor="#6d6e71">
                <v:path arrowok="t"/>
              </v:shape>
            </v:group>
            <v:group style="position:absolute;left:6983;top:1323;width:234;height:456" coordorigin="6983,1323" coordsize="234,456">
              <v:shape style="position:absolute;left:6983;top:1323;width:234;height:456" coordorigin="6983,1323" coordsize="234,456" path="m6983,1779l7217,1323e" filled="false" stroked="true" strokeweight=".292pt" strokecolor="#6d6e71">
                <v:path arrowok="t"/>
              </v:shape>
            </v:group>
            <v:group style="position:absolute;left:6988;top:1312;width:254;height:495" coordorigin="6988,1312" coordsize="254,495">
              <v:shape style="position:absolute;left:6988;top:1312;width:254;height:495" coordorigin="6988,1312" coordsize="254,495" path="m6988,1806l7242,1312e" filled="false" stroked="true" strokeweight=".292pt" strokecolor="#6d6e71">
                <v:path arrowok="t"/>
              </v:shape>
            </v:group>
            <v:group style="position:absolute;left:6994;top:1302;width:272;height:529" coordorigin="6994,1302" coordsize="272,529">
              <v:shape style="position:absolute;left:6994;top:1302;width:272;height:529" coordorigin="6994,1302" coordsize="272,529" path="m6994,1831l7265,1302e" filled="false" stroked="true" strokeweight=".292pt" strokecolor="#6d6e71">
                <v:path arrowok="t"/>
              </v:shape>
            </v:group>
            <v:group style="position:absolute;left:7001;top:1294;width:288;height:560" coordorigin="7001,1294" coordsize="288,560">
              <v:shape style="position:absolute;left:7001;top:1294;width:288;height:560" coordorigin="7001,1294" coordsize="288,560" path="m7001,1854l7288,1294e" filled="false" stroked="true" strokeweight=".292pt" strokecolor="#6d6e71">
                <v:path arrowok="t"/>
              </v:shape>
            </v:group>
            <v:group style="position:absolute;left:7008;top:1288;width:302;height:587" coordorigin="7008,1288" coordsize="302,587">
              <v:shape style="position:absolute;left:7008;top:1288;width:302;height:587" coordorigin="7008,1288" coordsize="302,587" path="m7008,1875l7310,1288e" filled="false" stroked="true" strokeweight=".292pt" strokecolor="#6d6e71">
                <v:path arrowok="t"/>
              </v:shape>
            </v:group>
            <v:group style="position:absolute;left:7017;top:1283;width:315;height:612" coordorigin="7017,1283" coordsize="315,612">
              <v:shape style="position:absolute;left:7017;top:1283;width:315;height:612" coordorigin="7017,1283" coordsize="315,612" path="m7017,1895l7331,1283e" filled="false" stroked="true" strokeweight=".292pt" strokecolor="#6d6e71">
                <v:path arrowok="t"/>
              </v:shape>
            </v:group>
            <v:group style="position:absolute;left:7026;top:1280;width:326;height:634" coordorigin="7026,1280" coordsize="326,634">
              <v:shape style="position:absolute;left:7026;top:1280;width:326;height:634" coordorigin="7026,1280" coordsize="326,634" path="m7026,1914l7351,1280e" filled="false" stroked="true" strokeweight=".292pt" strokecolor="#6d6e71">
                <v:path arrowok="t"/>
              </v:shape>
            </v:group>
            <v:group style="position:absolute;left:7035;top:1277;width:336;height:655" coordorigin="7035,1277" coordsize="336,655">
              <v:shape style="position:absolute;left:7035;top:1277;width:336;height:655" coordorigin="7035,1277" coordsize="336,655" path="m7035,1932l7371,1277e" filled="false" stroked="true" strokeweight=".292pt" strokecolor="#6d6e71">
                <v:path arrowok="t"/>
              </v:shape>
            </v:group>
            <v:group style="position:absolute;left:7046;top:1276;width:346;height:673" coordorigin="7046,1276" coordsize="346,673">
              <v:shape style="position:absolute;left:7046;top:1276;width:346;height:673" coordorigin="7046,1276" coordsize="346,673" path="m7046,1948l7391,1276e" filled="false" stroked="true" strokeweight=".292pt" strokecolor="#6d6e71">
                <v:path arrowok="t"/>
              </v:shape>
            </v:group>
            <v:group style="position:absolute;left:7056;top:1275;width:354;height:690" coordorigin="7056,1275" coordsize="354,690">
              <v:shape style="position:absolute;left:7056;top:1275;width:354;height:690" coordorigin="7056,1275" coordsize="354,690" path="m7056,1964l7410,1275e" filled="false" stroked="true" strokeweight=".292pt" strokecolor="#6d6e71">
                <v:path arrowok="t"/>
              </v:shape>
            </v:group>
            <v:group style="position:absolute;left:7067;top:1275;width:362;height:705" coordorigin="7067,1275" coordsize="362,705">
              <v:shape style="position:absolute;left:7067;top:1275;width:362;height:705" coordorigin="7067,1275" coordsize="362,705" path="m7067,1979l7429,1275e" filled="false" stroked="true" strokeweight=".292pt" strokecolor="#6d6e71">
                <v:path arrowok="t"/>
              </v:shape>
            </v:group>
            <v:group style="position:absolute;left:7078;top:1613;width:196;height:381" coordorigin="7078,1613" coordsize="196,381">
              <v:shape style="position:absolute;left:7078;top:1613;width:196;height:381" coordorigin="7078,1613" coordsize="196,381" path="m7078,1994l7274,1613e" filled="false" stroked="true" strokeweight=".292pt" strokecolor="#6d6e71">
                <v:path arrowok="t"/>
              </v:shape>
            </v:group>
            <v:group style="position:absolute;left:7303;top:1276;width:145;height:281" coordorigin="7303,1276" coordsize="145,281">
              <v:shape style="position:absolute;left:7303;top:1276;width:145;height:281" coordorigin="7303,1276" coordsize="145,281" path="m7303,1557l7447,1276e" filled="false" stroked="true" strokeweight=".292pt" strokecolor="#6d6e71">
                <v:path arrowok="t"/>
              </v:shape>
            </v:group>
            <v:group style="position:absolute;left:7090;top:1627;width:196;height:381" coordorigin="7090,1627" coordsize="196,381">
              <v:shape style="position:absolute;left:7090;top:1627;width:196;height:381" coordorigin="7090,1627" coordsize="196,381" path="m7090,2007l7286,1627e" filled="false" stroked="true" strokeweight=".292pt" strokecolor="#6d6e71">
                <v:path arrowok="t"/>
              </v:shape>
            </v:group>
            <v:group style="position:absolute;left:7320;top:1278;width:145;height:282" coordorigin="7320,1278" coordsize="145,282">
              <v:shape style="position:absolute;left:7320;top:1278;width:145;height:282" coordorigin="7320,1278" coordsize="145,282" path="m7320,1559l7465,1278e" filled="false" stroked="true" strokeweight=".292pt" strokecolor="#6d6e71">
                <v:path arrowok="t"/>
              </v:shape>
            </v:group>
            <v:group style="position:absolute;left:7102;top:1638;width:197;height:383" coordorigin="7102,1638" coordsize="197,383">
              <v:shape style="position:absolute;left:7102;top:1638;width:197;height:383" coordorigin="7102,1638" coordsize="197,383" path="m7102,2020l7299,1638e" filled="false" stroked="true" strokeweight=".292pt" strokecolor="#6d6e71">
                <v:path arrowok="t"/>
              </v:shape>
            </v:group>
            <v:group style="position:absolute;left:7339;top:1280;width:144;height:279" coordorigin="7339,1280" coordsize="144,279">
              <v:shape style="position:absolute;left:7339;top:1280;width:144;height:279" coordorigin="7339,1280" coordsize="144,279" path="m7339,1559l7483,1280e" filled="false" stroked="true" strokeweight=".292pt" strokecolor="#6d6e71">
                <v:path arrowok="t"/>
              </v:shape>
            </v:group>
            <v:group style="position:absolute;left:7115;top:1643;width:200;height:390" coordorigin="7115,1643" coordsize="200,390">
              <v:shape style="position:absolute;left:7115;top:1643;width:200;height:390" coordorigin="7115,1643" coordsize="200,390" path="m7115,2033l7315,1643e" filled="false" stroked="true" strokeweight=".292pt" strokecolor="#6d6e71">
                <v:path arrowok="t"/>
              </v:shape>
            </v:group>
            <v:group style="position:absolute;left:7357;top:1283;width:143;height:278" coordorigin="7357,1283" coordsize="143,278">
              <v:shape style="position:absolute;left:7357;top:1283;width:143;height:278" coordorigin="7357,1283" coordsize="143,278" path="m7357,1560l7500,1283e" filled="false" stroked="true" strokeweight=".292pt" strokecolor="#6d6e71">
                <v:path arrowok="t"/>
              </v:shape>
            </v:group>
            <v:group style="position:absolute;left:7127;top:1647;width:205;height:398" coordorigin="7127,1647" coordsize="205,398">
              <v:shape style="position:absolute;left:7127;top:1647;width:205;height:398" coordorigin="7127,1647" coordsize="205,398" path="m7127,2044l7332,1647e" filled="false" stroked="true" strokeweight=".292pt" strokecolor="#6d6e71">
                <v:path arrowok="t"/>
              </v:shape>
            </v:group>
            <v:group style="position:absolute;left:7375;top:1286;width:142;height:276" coordorigin="7375,1286" coordsize="142,276">
              <v:shape style="position:absolute;left:7375;top:1286;width:142;height:276" coordorigin="7375,1286" coordsize="142,276" path="m7375,1562l7517,1286e" filled="false" stroked="true" strokeweight=".292pt" strokecolor="#6d6e71">
                <v:path arrowok="t"/>
              </v:shape>
            </v:group>
            <v:group style="position:absolute;left:7140;top:1649;width:209;height:407" coordorigin="7140,1649" coordsize="209,407">
              <v:shape style="position:absolute;left:7140;top:1649;width:209;height:407" coordorigin="7140,1649" coordsize="209,407" path="m7140,2055l7349,1649e" filled="false" stroked="true" strokeweight=".292pt" strokecolor="#6d6e71">
                <v:path arrowok="t"/>
              </v:shape>
            </v:group>
            <v:group style="position:absolute;left:7393;top:1290;width:141;height:274" coordorigin="7393,1290" coordsize="141,274">
              <v:shape style="position:absolute;left:7393;top:1290;width:141;height:274" coordorigin="7393,1290" coordsize="141,274" path="m7393,1564l7533,1290e" filled="false" stroked="true" strokeweight=".292pt" strokecolor="#6d6e71">
                <v:path arrowok="t"/>
              </v:shape>
            </v:group>
            <v:group style="position:absolute;left:7154;top:1651;width:213;height:415" coordorigin="7154,1651" coordsize="213,415">
              <v:shape style="position:absolute;left:7154;top:1651;width:213;height:415" coordorigin="7154,1651" coordsize="213,415" path="m7154,2066l7367,1651e" filled="false" stroked="true" strokeweight=".292pt" strokecolor="#6d6e71">
                <v:path arrowok="t"/>
              </v:shape>
            </v:group>
            <v:group style="position:absolute;left:7410;top:1295;width:140;height:272" coordorigin="7410,1295" coordsize="140,272">
              <v:shape style="position:absolute;left:7410;top:1295;width:140;height:272" coordorigin="7410,1295" coordsize="140,272" path="m7410,1567l7550,1295e" filled="false" stroked="true" strokeweight=".292pt" strokecolor="#6d6e71">
                <v:path arrowok="t"/>
              </v:shape>
            </v:group>
            <v:group style="position:absolute;left:7168;top:1654;width:217;height:422" coordorigin="7168,1654" coordsize="217,422">
              <v:shape style="position:absolute;left:7168;top:1654;width:217;height:422" coordorigin="7168,1654" coordsize="217,422" path="m7168,2075l7384,1654e" filled="false" stroked="true" strokeweight=".292pt" strokecolor="#6d6e71">
                <v:path arrowok="t"/>
              </v:shape>
            </v:group>
            <v:group style="position:absolute;left:7427;top:1301;width:139;height:270" coordorigin="7427,1301" coordsize="139,270">
              <v:shape style="position:absolute;left:7427;top:1301;width:139;height:270" coordorigin="7427,1301" coordsize="139,270" path="m7427,1570l7566,1301e" filled="false" stroked="true" strokeweight=".292pt" strokecolor="#6d6e71">
                <v:path arrowok="t"/>
              </v:shape>
              <v:shape style="position:absolute;left:7087;top:1412;width:279;height:393" type="#_x0000_t75" stroked="false">
                <v:imagedata r:id="rId77" o:title=""/>
              </v:shape>
            </v:group>
            <v:group style="position:absolute;left:7056;top:1839;width:61;height:70" coordorigin="7056,1839" coordsize="61,70">
              <v:shape style="position:absolute;left:7056;top:1839;width:61;height:70" coordorigin="7056,1839" coordsize="61,70" path="m7097,1839l7079,1839,7071,1843,7059,1855,7056,1864,7056,1886,7059,1894,7071,1906,7079,1909,7095,1909,7101,1907,7111,1900,7113,1898,7083,1898,7079,1896,7072,1889,7071,1882,7071,1866,7072,1860,7079,1853,7083,1851,7113,1851,7112,1850,7104,1842,7097,1839xe" filled="true" fillcolor="#231f20" stroked="false">
                <v:path arrowok="t"/>
                <v:fill type="solid"/>
              </v:shape>
              <v:shape style="position:absolute;left:7056;top:1839;width:61;height:70" coordorigin="7056,1839" coordsize="61,70" path="m7103,1883l7102,1888,7100,1892,7095,1896,7091,1898,7113,1898,7114,1895,7116,1887,7103,1883xe" filled="true" fillcolor="#231f20" stroked="false">
                <v:path arrowok="t"/>
                <v:fill type="solid"/>
              </v:shape>
              <v:shape style="position:absolute;left:7056;top:1839;width:61;height:70" coordorigin="7056,1839" coordsize="61,70" path="m7113,1851l7092,1851,7095,1852,7100,1856,7102,1859,7102,1862,7116,1859,7115,1854,7113,1851xe" filled="true" fillcolor="#231f20" stroked="false">
                <v:path arrowok="t"/>
                <v:fill type="solid"/>
              </v:shape>
            </v:group>
            <v:group style="position:absolute;left:7128;top:1841;width:53;height:68" coordorigin="7128,1841" coordsize="53,68">
              <v:shape style="position:absolute;left:7128;top:1841;width:53;height:68" coordorigin="7128,1841" coordsize="53,68" path="m7180,1841l7128,1841,7128,1908,7181,1908,7181,1897,7142,1897,7142,1878,7177,1878,7177,1867,7142,1867,7142,1852,7180,1852,7180,1841xe" filled="true" fillcolor="#231f20" stroked="false">
                <v:path arrowok="t"/>
                <v:fill type="solid"/>
              </v:shape>
            </v:group>
            <v:group style="position:absolute;left:7193;top:1841;width:55;height:68" coordorigin="7193,1841" coordsize="55,68">
              <v:shape style="position:absolute;left:7193;top:1841;width:55;height:68" coordorigin="7193,1841" coordsize="55,68" path="m7206,1841l7193,1841,7193,1908,7206,1908,7206,1864,7221,1864,7206,1841xe" filled="true" fillcolor="#231f20" stroked="false">
                <v:path arrowok="t"/>
                <v:fill type="solid"/>
              </v:shape>
              <v:shape style="position:absolute;left:7193;top:1841;width:55;height:68" coordorigin="7193,1841" coordsize="55,68" path="m7221,1864l7206,1864,7234,1908,7248,1908,7248,1886,7235,1886,7221,1864xe" filled="true" fillcolor="#231f20" stroked="false">
                <v:path arrowok="t"/>
                <v:fill type="solid"/>
              </v:shape>
              <v:shape style="position:absolute;left:7193;top:1841;width:55;height:68" coordorigin="7193,1841" coordsize="55,68" path="m7248,1841l7235,1841,7235,1886,7248,1886,7248,1841xe" filled="true" fillcolor="#231f20" stroked="false">
                <v:path arrowok="t"/>
                <v:fill type="solid"/>
              </v:shape>
            </v:group>
            <v:group style="position:absolute;left:7257;top:1841;width:55;height:68" coordorigin="7257,1841" coordsize="55,68">
              <v:shape style="position:absolute;left:7257;top:1841;width:55;height:68" coordorigin="7257,1841" coordsize="55,68" path="m7292,1852l7278,1852,7278,1908,7292,1908,7292,1852xe" filled="true" fillcolor="#231f20" stroked="false">
                <v:path arrowok="t"/>
                <v:fill type="solid"/>
              </v:shape>
              <v:shape style="position:absolute;left:7257;top:1841;width:55;height:68" coordorigin="7257,1841" coordsize="55,68" path="m7312,1841l7257,1841,7257,1852,7312,1852,7312,1841xe" filled="true" fillcolor="#231f20" stroked="false">
                <v:path arrowok="t"/>
                <v:fill type="solid"/>
              </v:shape>
            </v:group>
            <v:group style="position:absolute;left:7307;top:1841;width:70;height:68" coordorigin="7307,1841" coordsize="70,68">
              <v:shape style="position:absolute;left:7307;top:1841;width:70;height:68" coordorigin="7307,1841" coordsize="70,68" path="m7349,1841l7334,1841,7307,1908,7322,1908,7328,1893,7370,1893,7365,1881,7332,1881,7341,1856,7355,1856,7349,1841xe" filled="true" fillcolor="#231f20" stroked="false">
                <v:path arrowok="t"/>
                <v:fill type="solid"/>
              </v:shape>
              <v:shape style="position:absolute;left:7307;top:1841;width:70;height:68" coordorigin="7307,1841" coordsize="70,68" path="m7370,1893l7355,1893,7361,1908,7376,1908,7370,1893xe" filled="true" fillcolor="#231f20" stroked="false">
                <v:path arrowok="t"/>
                <v:fill type="solid"/>
              </v:shape>
              <v:shape style="position:absolute;left:7307;top:1841;width:70;height:68" coordorigin="7307,1841" coordsize="70,68" path="m7355,1856l7341,1856,7351,1881,7365,1881,7355,1856xe" filled="true" fillcolor="#231f20" stroked="false">
                <v:path arrowok="t"/>
                <v:fill type="solid"/>
              </v:shape>
            </v:group>
            <v:group style="position:absolute;left:7370;top:1841;width:65;height:68" coordorigin="7370,1841" coordsize="65,68">
              <v:shape style="position:absolute;left:7370;top:1841;width:65;height:68" coordorigin="7370,1841" coordsize="65,68" path="m7385,1841l7370,1841,7394,1908,7409,1908,7416,1891,7402,1891,7385,1841xe" filled="true" fillcolor="#231f20" stroked="false">
                <v:path arrowok="t"/>
                <v:fill type="solid"/>
              </v:shape>
              <v:shape style="position:absolute;left:7370;top:1841;width:65;height:68" coordorigin="7370,1841" coordsize="65,68" path="m7434,1841l7419,1841,7402,1891,7416,1891,7434,1841xe" filled="true" fillcolor="#231f20" stroked="false">
                <v:path arrowok="t"/>
                <v:fill type="solid"/>
              </v:shape>
            </v:group>
            <v:group style="position:absolute;left:7438;top:1839;width:67;height:70" coordorigin="7438,1839" coordsize="67,70">
              <v:shape style="position:absolute;left:7438;top:1839;width:67;height:70" coordorigin="7438,1839" coordsize="67,70" path="m7482,1839l7466,1839,7461,1840,7438,1868,7438,1886,7441,1894,7453,1906,7461,1909,7482,1909,7490,1906,7498,1898,7466,1898,7462,1896,7454,1888,7452,1882,7453,1866,7454,1861,7461,1853,7466,1851,7498,1851,7490,1843,7482,1839xe" filled="true" fillcolor="#231f20" stroked="false">
                <v:path arrowok="t"/>
                <v:fill type="solid"/>
              </v:shape>
              <v:shape style="position:absolute;left:7438;top:1839;width:67;height:70" coordorigin="7438,1839" coordsize="67,70" path="m7498,1851l7477,1851,7482,1853,7489,1861,7491,1866,7491,1882,7489,1888,7482,1896,7477,1898,7498,1898,7502,1894,7505,1886,7505,1863,7502,1855,7498,1851xe" filled="true" fillcolor="#231f20" stroked="false">
                <v:path arrowok="t"/>
                <v:fill type="solid"/>
              </v:shape>
            </v:group>
            <v:group style="position:absolute;left:7512;top:1839;width:57;height:70" coordorigin="7512,1839" coordsize="57,70">
              <v:shape style="position:absolute;left:7512;top:1839;width:57;height:70" coordorigin="7512,1839" coordsize="57,70" path="m7526,1885l7512,1886,7513,1894,7516,1899,7526,1907,7532,1909,7547,1909,7552,1908,7560,1905,7563,1903,7566,1898,7537,1898,7533,1897,7528,1893,7527,1889,7526,1885xe" filled="true" fillcolor="#231f20" stroked="false">
                <v:path arrowok="t"/>
                <v:fill type="solid"/>
              </v:shape>
              <v:shape style="position:absolute;left:7512;top:1839;width:57;height:70" coordorigin="7512,1839" coordsize="57,70" path="m7549,1839l7535,1839,7530,1840,7515,1864,7517,1868,7524,1875,7530,1877,7543,1880,7547,1881,7551,1882,7552,1883,7553,1884,7554,1886,7555,1887,7555,1891,7554,1893,7549,1897,7546,1898,7566,1898,7567,1896,7569,1893,7569,1884,7568,1881,7536,1864,7532,1863,7529,1860,7528,1859,7528,1856,7529,1854,7533,1852,7536,1851,7565,1851,7564,1849,7555,1841,7549,1839xe" filled="true" fillcolor="#231f20" stroked="false">
                <v:path arrowok="t"/>
                <v:fill type="solid"/>
              </v:shape>
              <v:shape style="position:absolute;left:7512;top:1839;width:57;height:70" coordorigin="7512,1839" coordsize="57,70" path="m7565,1851l7544,1851,7547,1852,7551,1855,7552,1857,7553,1861,7567,1860,7566,1854,7565,1851xe" filled="true" fillcolor="#231f20" stroked="false">
                <v:path arrowok="t"/>
                <v:fill type="solid"/>
              </v:shape>
            </v:group>
            <v:group style="position:absolute;left:7266;top:1556;width:498;height:418" coordorigin="7266,1556" coordsize="498,418">
              <v:shape style="position:absolute;left:7266;top:1556;width:498;height:418" coordorigin="7266,1556" coordsize="498,418" path="m7266,1556l7379,1562,7472,1580,7549,1606,7609,1635,7687,1689,7742,1750,7764,1812,7758,1870,7727,1920,7678,1955,7614,1973e" filled="false" stroked="true" strokeweight=".758pt" strokecolor="#231f20">
                <v:path arrowok="t"/>
              </v:shape>
            </v:group>
            <v:group style="position:absolute;left:7314;top:1645;width:427;height:265" coordorigin="7314,1645" coordsize="427,265">
              <v:shape style="position:absolute;left:7314;top:1645;width:427;height:265" coordorigin="7314,1645" coordsize="427,265" path="m7314,1645l7405,1658,7493,1685,7575,1723,7645,1767,7699,1816,7732,1864,7741,1910e" filled="false" stroked="true" strokeweight=".758pt" strokecolor="#231f20">
                <v:path arrowok="t"/>
              </v:shape>
            </v:group>
            <v:group style="position:absolute;left:7605;top:1676;width:53;height:51" coordorigin="7605,1676" coordsize="53,51">
              <v:shape style="position:absolute;left:7605;top:1676;width:53;height:51" coordorigin="7605,1676" coordsize="53,51" path="m7631,1676l7637,1695,7657,1695,7641,1707,7647,1726,7631,1714,7615,1726,7621,1707,7605,1695,7625,1695,7631,1676xe" filled="false" stroked="true" strokeweight=".258pt" strokecolor="#231f20">
                <v:path arrowok="t"/>
              </v:shape>
            </v:group>
            <v:group style="position:absolute;left:7374;top:1934;width:32;height:52" coordorigin="7374,1934" coordsize="32,52">
              <v:shape style="position:absolute;left:7374;top:1934;width:32;height:52" coordorigin="7374,1934" coordsize="32,52" path="m7402,1943l7387,1943,7388,1944,7391,1947,7392,1949,7392,1956,7391,1959,7388,1967,7382,1974,7374,1985,7374,1986,7402,1986,7404,1976,7384,1976,7392,1968,7397,1961,7400,1957,7402,1953,7402,1950,7402,1945,7402,1943xe" filled="true" fillcolor="#231f20" stroked="false">
                <v:path arrowok="t"/>
                <v:fill type="solid"/>
              </v:shape>
              <v:shape style="position:absolute;left:7374;top:1934;width:32;height:52" coordorigin="7374,1934" coordsize="32,52" path="m7405,1971l7403,1971,7403,1973,7402,1974,7401,1975,7400,1975,7399,1976,7384,1976,7404,1976,7405,1971xe" filled="true" fillcolor="#231f20" stroked="false">
                <v:path arrowok="t"/>
                <v:fill type="solid"/>
              </v:shape>
              <v:shape style="position:absolute;left:7374;top:1934;width:32;height:52" coordorigin="7374,1934" coordsize="32,52" path="m7392,1934l7386,1934,7383,1935,7378,1940,7376,1943,7374,1948,7376,1949,7378,1945,7381,1943,7402,1943,7400,1939,7398,1937,7394,1935,7392,1934xe" filled="true" fillcolor="#231f20" stroked="false">
                <v:path arrowok="t"/>
                <v:fill type="solid"/>
              </v:shape>
            </v:group>
            <v:group style="position:absolute;left:7411;top:1934;width:32;height:53" coordorigin="7411,1934" coordsize="32,53">
              <v:shape style="position:absolute;left:7411;top:1934;width:32;height:53" coordorigin="7411,1934" coordsize="32,53" path="m7429,1934l7424,1934,7421,1935,7411,1965,7411,1969,7424,1987,7428,1987,7430,1986,7434,1984,7434,1984,7425,1984,7425,1984,7422,1944,7422,1940,7423,1938,7425,1937,7425,1937,7434,1937,7432,1935,7429,1934xe" filled="true" fillcolor="#231f20" stroked="false">
                <v:path arrowok="t"/>
                <v:fill type="solid"/>
              </v:shape>
              <v:shape style="position:absolute;left:7411;top:1934;width:32;height:53" coordorigin="7411,1934" coordsize="32,53" path="m7434,1937l7428,1937,7429,1937,7430,1939,7431,1941,7431,1944,7431,1969,7431,1979,7430,1981,7429,1984,7428,1984,7434,1984,7442,1965,7442,1955,7441,1950,7439,1942,7437,1939,7434,1937xe" filled="true" fillcolor="#231f20" stroked="false">
                <v:path arrowok="t"/>
                <v:fill type="solid"/>
              </v:shape>
            </v:group>
            <v:group style="position:absolute;left:7450;top:1934;width:27;height:52" coordorigin="7450,1934" coordsize="27,52">
              <v:shape style="position:absolute;left:7450;top:1934;width:27;height:52" coordorigin="7450,1934" coordsize="27,52" path="m7476,1984l7450,1984,7450,1986,7476,1986,7476,1984xe" filled="true" fillcolor="#231f20" stroked="false">
                <v:path arrowok="t"/>
                <v:fill type="solid"/>
              </v:shape>
              <v:shape style="position:absolute;left:7450;top:1934;width:27;height:52" coordorigin="7450,1934" coordsize="27,52" path="m7468,1943l7455,1943,7456,1943,7457,1944,7458,1944,7458,1945,7458,1981,7457,1982,7457,1983,7455,1984,7453,1984,7473,1984,7469,1981,7468,1943xe" filled="true" fillcolor="#231f20" stroked="false">
                <v:path arrowok="t"/>
                <v:fill type="solid"/>
              </v:shape>
              <v:shape style="position:absolute;left:7450;top:1934;width:27;height:52" coordorigin="7450,1934" coordsize="27,52" path="m7468,1934l7467,1934,7450,1943,7450,1944,7452,1943,7453,1943,7468,1943,7468,1934xe" filled="true" fillcolor="#231f20" stroked="false">
                <v:path arrowok="t"/>
                <v:fill type="solid"/>
              </v:shape>
            </v:group>
            <v:group style="position:absolute;left:7484;top:1934;width:32;height:53" coordorigin="7484,1934" coordsize="32,53">
              <v:shape style="position:absolute;left:7484;top:1934;width:32;height:53" coordorigin="7484,1934" coordsize="32,53" path="m7502,1934l7497,1934,7494,1935,7484,1965,7484,1969,7497,1987,7501,1987,7503,1986,7507,1984,7507,1984,7498,1984,7497,1984,7495,1944,7495,1940,7496,1938,7497,1937,7498,1937,7507,1937,7505,1935,7502,1934xe" filled="true" fillcolor="#231f20" stroked="false">
                <v:path arrowok="t"/>
                <v:fill type="solid"/>
              </v:shape>
              <v:shape style="position:absolute;left:7484;top:1934;width:32;height:53" coordorigin="7484,1934" coordsize="32,53" path="m7507,1937l7501,1937,7502,1937,7503,1939,7504,1941,7504,1944,7504,1969,7504,1979,7503,1981,7502,1984,7501,1984,7507,1984,7515,1965,7515,1955,7514,1950,7511,1942,7510,1939,7507,1937xe" filled="true" fillcolor="#231f20" stroked="false">
                <v:path arrowok="t"/>
                <v:fill type="solid"/>
              </v:shape>
            </v:group>
            <v:group style="position:absolute;left:7742;top:1558;width:53;height:50" coordorigin="7742,1558" coordsize="53,50">
              <v:shape style="position:absolute;left:7742;top:1558;width:53;height:50" coordorigin="7742,1558" coordsize="53,50" path="m7768,1558l7774,1577,7794,1577,7778,1589,7784,1608,7768,1597,7752,1608,7758,1589,7742,1577,7762,1577,7768,1558xe" filled="false" stroked="true" strokeweight=".258pt" strokecolor="#231f20">
                <v:path arrowok="t"/>
              </v:shape>
            </v:group>
            <v:group style="position:absolute;left:7669;top:1443;width:53;height:51" coordorigin="7669,1443" coordsize="53,51">
              <v:shape style="position:absolute;left:7669;top:1443;width:53;height:51" coordorigin="7669,1443" coordsize="53,51" path="m7696,1443l7702,1462,7722,1462,7706,1474,7712,1493,7696,1481,7679,1493,7686,1474,7669,1462,7689,1462,7696,1443xe" filled="false" stroked="true" strokeweight=".258pt" strokecolor="#231f20">
                <v:path arrowok="t"/>
              </v:shape>
            </v:group>
            <v:group style="position:absolute;left:7581;top:1507;width:53;height:50" coordorigin="7581,1507" coordsize="53,50">
              <v:shape style="position:absolute;left:7581;top:1507;width:53;height:50" coordorigin="7581,1507" coordsize="53,50" path="m7608,1507l7614,1526,7634,1526,7618,1537,7624,1557,7608,1545,7591,1557,7598,1537,7581,1526,7601,1526,7608,1507xe" filled="false" stroked="true" strokeweight=".258pt" strokecolor="#231f20">
                <v:path arrowok="t"/>
              </v:shape>
            </v:group>
            <v:group style="position:absolute;left:7662;top:1584;width:43;height:41" coordorigin="7662,1584" coordsize="43,41">
              <v:shape style="position:absolute;left:7662;top:1584;width:43;height:41" coordorigin="7662,1584" coordsize="43,41" path="m7683,1584l7688,1600,7705,1600,7691,1609,7697,1625,7683,1615,7670,1625,7675,1609,7662,1600,7678,1600,7683,1584xe" filled="false" stroked="true" strokeweight=".209pt" strokecolor="#231f20">
                <v:path arrowok="t"/>
              </v:shape>
            </v:group>
            <v:group style="position:absolute;left:7532;top:1406;width:213;height:344" coordorigin="7532,1406" coordsize="213,344">
              <v:shape style="position:absolute;left:7532;top:1406;width:213;height:344" coordorigin="7532,1406" coordsize="213,344" path="m7532,1406l7594,1437,7650,1482,7695,1538,7728,1603,7744,1674,7741,1750e" filled="false" stroked="true" strokeweight=".758pt" strokecolor="#231f20">
                <v:path arrowok="t"/>
              </v:shape>
            </v:group>
            <v:group style="position:absolute;left:7233;top:1837;width:489;height:206" coordorigin="7233,1837" coordsize="489,206">
              <v:shape style="position:absolute;left:7233;top:1837;width:489;height:206" coordorigin="7233,1837" coordsize="489,206" path="m7722,1837l7683,1902,7631,1958,7569,2003,7497,2032,7420,2042,7370,2038,7322,2027,7276,2009,7233,1984e" filled="false" stroked="true" strokeweight=".758pt" strokecolor="#231f20">
                <v:path arrowok="t"/>
              </v:shape>
            </v:group>
            <v:group style="position:absolute;left:6978;top:1275;width:879;height:879" coordorigin="6978,1275" coordsize="879,879">
              <v:shape style="position:absolute;left:6978;top:1275;width:879;height:879" coordorigin="6978,1275" coordsize="879,879" path="m7417,1275l7489,1281,7556,1297,7619,1324,7677,1360,7728,1404,7772,1455,7808,1512,7834,1575,7851,1643,7857,1714,7851,1786,7834,1853,7808,1916,7772,1974,7728,2025,7677,2069,7619,2105,7556,2131,7489,2148,7417,2154,7346,2148,7279,2131,7216,2105,7158,2069,7107,2025,7063,1974,7027,1916,7000,1853,6984,1786,6978,1714,6984,1643,7000,1575,7027,1512,7063,1455,7107,1404,7158,1360,7216,1324,7279,1297,7346,1281,7417,1275xe" filled="false" stroked="true" strokeweight=".567pt" strokecolor="#231f20">
                <v:path arrowok="t"/>
              </v:shape>
              <v:shape style="position:absolute;left:7279;top:1997;width:288;height:118" type="#_x0000_t75" stroked="false">
                <v:imagedata r:id="rId76" o:title=""/>
              </v:shape>
            </v:group>
            <w10:wrap type="topAndBottom"/>
          </v:group>
        </w:pict>
      </w:r>
      <w:r>
        <w:rPr/>
        <w:pict>
          <v:group style="position:absolute;margin-left:397.493988pt;margin-top:63.447197pt;width:44.55pt;height:44.55pt;mso-position-horizontal-relative:page;mso-position-vertical-relative:paragraph;z-index:3376;mso-wrap-distance-left:0;mso-wrap-distance-right:0" coordorigin="7950,1269" coordsize="891,891">
            <v:group style="position:absolute;left:7956;top:1275;width:879;height:879" coordorigin="7956,1275" coordsize="879,879">
              <v:shape style="position:absolute;left:7956;top:1275;width:879;height:879" coordorigin="7956,1275" coordsize="879,879" path="m8395,1275l8324,1281,8256,1297,8193,1324,8136,1360,8085,1404,8041,1455,8005,1512,7978,1575,7962,1643,7956,1714,7962,1786,7978,1853,8005,1916,8041,1974,8085,2025,8136,2069,8193,2105,8256,2131,8324,2148,8395,2154,8467,2148,8534,2131,8597,2105,8655,2069,8706,2025,8750,1974,8786,1916,8812,1853,8829,1786,8835,1714,8829,1643,8812,1575,8786,1512,8750,1455,8706,1404,8655,1360,8597,1324,8534,1297,8467,1281,8395,1275xe" filled="true" fillcolor="#d1d3d4" stroked="false">
                <v:path arrowok="t"/>
                <v:fill type="solid"/>
              </v:shape>
            </v:group>
            <v:group style="position:absolute;left:7956;top:1275;width:879;height:879" coordorigin="7956,1275" coordsize="879,879">
              <v:shape style="position:absolute;left:7956;top:1275;width:879;height:879" coordorigin="7956,1275" coordsize="879,879" path="m8395,1275l8467,1281,8534,1297,8597,1324,8655,1360,8706,1404,8750,1455,8786,1512,8812,1575,8829,1643,8835,1714,8829,1786,8812,1853,8786,1916,8750,1974,8706,2025,8655,2069,8597,2105,8534,2131,8467,2148,8395,2154,8324,2148,8256,2131,8193,2105,8136,2069,8085,2025,8041,1974,8005,1916,7978,1853,7962,1786,7956,1714,7962,1643,7978,1575,8005,1512,8041,1455,8085,1404,8136,1360,8193,1324,8256,1297,8324,1281,8395,1275xe" filled="false" stroked="true" strokeweight=".425pt" strokecolor="#231f20">
                <v:path arrowok="t"/>
              </v:shape>
            </v:group>
            <v:group style="position:absolute;left:8159;top:1658;width:220;height:428" coordorigin="8159,1658" coordsize="220,428">
              <v:shape style="position:absolute;left:8159;top:1658;width:220;height:428" coordorigin="8159,1658" coordsize="220,428" path="m8159,2085l8379,1658e" filled="false" stroked="true" strokeweight=".292pt" strokecolor="#6d6e71">
                <v:path arrowok="t"/>
              </v:shape>
            </v:group>
            <v:group style="position:absolute;left:8422;top:1306;width:137;height:267" coordorigin="8422,1306" coordsize="137,267">
              <v:shape style="position:absolute;left:8422;top:1306;width:137;height:267" coordorigin="8422,1306" coordsize="137,267" path="m8422,1573l8559,1306e" filled="false" stroked="true" strokeweight=".292pt" strokecolor="#6d6e71">
                <v:path arrowok="t"/>
              </v:shape>
            </v:group>
            <v:group style="position:absolute;left:7965;top:1418;width:107;height:207" coordorigin="7965,1418" coordsize="107,207">
              <v:shape style="position:absolute;left:7965;top:1418;width:107;height:207" coordorigin="7965,1418" coordsize="107,207" path="m7965,1624l8071,1418e" filled="false" stroked="true" strokeweight=".292pt" strokecolor="#6d6e71">
                <v:path arrowok="t"/>
              </v:shape>
            </v:group>
            <v:group style="position:absolute;left:7958;top:1381;width:151;height:295" coordorigin="7958,1381" coordsize="151,295">
              <v:shape style="position:absolute;left:7958;top:1381;width:151;height:295" coordorigin="7958,1381" coordsize="151,295" path="m7958,1675l8109,1381e" filled="false" stroked="true" strokeweight=".292pt" strokecolor="#6d6e71">
                <v:path arrowok="t"/>
              </v:shape>
            </v:group>
            <v:group style="position:absolute;left:7956;top:1357;width:185;height:359" coordorigin="7956,1357" coordsize="185,359">
              <v:shape style="position:absolute;left:7956;top:1357;width:185;height:359" coordorigin="7956,1357" coordsize="185,359" path="m7956,1715l8140,1357e" filled="false" stroked="true" strokeweight=".292pt" strokecolor="#6d6e71">
                <v:path arrowok="t"/>
              </v:shape>
            </v:group>
            <v:group style="position:absolute;left:7957;top:1338;width:212;height:411" coordorigin="7957,1338" coordsize="212,411">
              <v:shape style="position:absolute;left:7957;top:1338;width:212;height:411" coordorigin="7957,1338" coordsize="212,411" path="m7957,1749l8168,1338e" filled="false" stroked="true" strokeweight=".292pt" strokecolor="#6d6e71">
                <v:path arrowok="t"/>
              </v:shape>
            </v:group>
            <v:group style="position:absolute;left:7961;top:1323;width:234;height:456" coordorigin="7961,1323" coordsize="234,456">
              <v:shape style="position:absolute;left:7961;top:1323;width:234;height:456" coordorigin="7961,1323" coordsize="234,456" path="m7961,1779l8195,1323e" filled="false" stroked="true" strokeweight=".292pt" strokecolor="#6d6e71">
                <v:path arrowok="t"/>
              </v:shape>
            </v:group>
            <v:group style="position:absolute;left:7965;top:1312;width:254;height:495" coordorigin="7965,1312" coordsize="254,495">
              <v:shape style="position:absolute;left:7965;top:1312;width:254;height:495" coordorigin="7965,1312" coordsize="254,495" path="m7965,1806l8219,1312e" filled="false" stroked="true" strokeweight=".292pt" strokecolor="#6d6e71">
                <v:path arrowok="t"/>
              </v:shape>
            </v:group>
            <v:group style="position:absolute;left:7971;top:1302;width:272;height:529" coordorigin="7971,1302" coordsize="272,529">
              <v:shape style="position:absolute;left:7971;top:1302;width:272;height:529" coordorigin="7971,1302" coordsize="272,529" path="m7971,1831l8243,1302e" filled="false" stroked="true" strokeweight=".292pt" strokecolor="#6d6e71">
                <v:path arrowok="t"/>
              </v:shape>
            </v:group>
            <v:group style="position:absolute;left:7978;top:1294;width:288;height:560" coordorigin="7978,1294" coordsize="288,560">
              <v:shape style="position:absolute;left:7978;top:1294;width:288;height:560" coordorigin="7978,1294" coordsize="288,560" path="m7978,1854l8266,1294e" filled="false" stroked="true" strokeweight=".292pt" strokecolor="#6d6e71">
                <v:path arrowok="t"/>
              </v:shape>
            </v:group>
            <v:group style="position:absolute;left:7986;top:1288;width:302;height:587" coordorigin="7986,1288" coordsize="302,587">
              <v:shape style="position:absolute;left:7986;top:1288;width:302;height:587" coordorigin="7986,1288" coordsize="302,587" path="m7986,1875l8287,1288e" filled="false" stroked="true" strokeweight=".292pt" strokecolor="#6d6e71">
                <v:path arrowok="t"/>
              </v:shape>
            </v:group>
            <v:group style="position:absolute;left:7995;top:1283;width:315;height:612" coordorigin="7995,1283" coordsize="315,612">
              <v:shape style="position:absolute;left:7995;top:1283;width:315;height:612" coordorigin="7995,1283" coordsize="315,612" path="m7995,1895l8309,1283e" filled="false" stroked="true" strokeweight=".292pt" strokecolor="#6d6e71">
                <v:path arrowok="t"/>
              </v:shape>
            </v:group>
            <v:group style="position:absolute;left:8004;top:1280;width:326;height:634" coordorigin="8004,1280" coordsize="326,634">
              <v:shape style="position:absolute;left:8004;top:1280;width:326;height:634" coordorigin="8004,1280" coordsize="326,634" path="m8004,1914l8329,1280e" filled="false" stroked="true" strokeweight=".292pt" strokecolor="#6d6e71">
                <v:path arrowok="t"/>
              </v:shape>
            </v:group>
            <v:group style="position:absolute;left:8013;top:1277;width:336;height:655" coordorigin="8013,1277" coordsize="336,655">
              <v:shape style="position:absolute;left:8013;top:1277;width:336;height:655" coordorigin="8013,1277" coordsize="336,655" path="m8013,1932l8349,1277e" filled="false" stroked="true" strokeweight=".292pt" strokecolor="#6d6e71">
                <v:path arrowok="t"/>
              </v:shape>
            </v:group>
            <v:group style="position:absolute;left:8023;top:1276;width:346;height:673" coordorigin="8023,1276" coordsize="346,673">
              <v:shape style="position:absolute;left:8023;top:1276;width:346;height:673" coordorigin="8023,1276" coordsize="346,673" path="m8023,1948l8369,1276e" filled="false" stroked="true" strokeweight=".292pt" strokecolor="#6d6e71">
                <v:path arrowok="t"/>
              </v:shape>
            </v:group>
            <v:group style="position:absolute;left:8034;top:1275;width:354;height:690" coordorigin="8034,1275" coordsize="354,690">
              <v:shape style="position:absolute;left:8034;top:1275;width:354;height:690" coordorigin="8034,1275" coordsize="354,690" path="m8034,1964l8388,1275e" filled="false" stroked="true" strokeweight=".292pt" strokecolor="#6d6e71">
                <v:path arrowok="t"/>
              </v:shape>
            </v:group>
            <v:group style="position:absolute;left:8045;top:1275;width:362;height:705" coordorigin="8045,1275" coordsize="362,705">
              <v:shape style="position:absolute;left:8045;top:1275;width:362;height:705" coordorigin="8045,1275" coordsize="362,705" path="m8045,1979l8407,1275e" filled="false" stroked="true" strokeweight=".292pt" strokecolor="#6d6e71">
                <v:path arrowok="t"/>
              </v:shape>
            </v:group>
            <v:group style="position:absolute;left:8056;top:1613;width:196;height:381" coordorigin="8056,1613" coordsize="196,381">
              <v:shape style="position:absolute;left:8056;top:1613;width:196;height:381" coordorigin="8056,1613" coordsize="196,381" path="m8056,1994l8252,1613e" filled="false" stroked="true" strokeweight=".292pt" strokecolor="#6d6e71">
                <v:path arrowok="t"/>
              </v:shape>
            </v:group>
            <v:group style="position:absolute;left:8281;top:1276;width:145;height:281" coordorigin="8281,1276" coordsize="145,281">
              <v:shape style="position:absolute;left:8281;top:1276;width:145;height:281" coordorigin="8281,1276" coordsize="145,281" path="m8281,1557l8425,1276e" filled="false" stroked="true" strokeweight=".292pt" strokecolor="#6d6e71">
                <v:path arrowok="t"/>
              </v:shape>
            </v:group>
            <v:group style="position:absolute;left:8068;top:1627;width:196;height:381" coordorigin="8068,1627" coordsize="196,381">
              <v:shape style="position:absolute;left:8068;top:1627;width:196;height:381" coordorigin="8068,1627" coordsize="196,381" path="m8068,2007l8263,1627e" filled="false" stroked="true" strokeweight=".292pt" strokecolor="#6d6e71">
                <v:path arrowok="t"/>
              </v:shape>
            </v:group>
            <v:group style="position:absolute;left:8298;top:1278;width:145;height:282" coordorigin="8298,1278" coordsize="145,282">
              <v:shape style="position:absolute;left:8298;top:1278;width:145;height:282" coordorigin="8298,1278" coordsize="145,282" path="m8298,1559l8443,1278e" filled="false" stroked="true" strokeweight=".292pt" strokecolor="#6d6e71">
                <v:path arrowok="t"/>
              </v:shape>
            </v:group>
            <v:group style="position:absolute;left:8080;top:1638;width:197;height:383" coordorigin="8080,1638" coordsize="197,383">
              <v:shape style="position:absolute;left:8080;top:1638;width:197;height:383" coordorigin="8080,1638" coordsize="197,383" path="m8080,2020l8276,1638e" filled="false" stroked="true" strokeweight=".292pt" strokecolor="#6d6e71">
                <v:path arrowok="t"/>
              </v:shape>
            </v:group>
            <v:group style="position:absolute;left:8317;top:1280;width:144;height:279" coordorigin="8317,1280" coordsize="144,279">
              <v:shape style="position:absolute;left:8317;top:1280;width:144;height:279" coordorigin="8317,1280" coordsize="144,279" path="m8317,1559l8460,1280e" filled="false" stroked="true" strokeweight=".292pt" strokecolor="#6d6e71">
                <v:path arrowok="t"/>
              </v:shape>
            </v:group>
            <v:group style="position:absolute;left:8092;top:1643;width:200;height:390" coordorigin="8092,1643" coordsize="200,390">
              <v:shape style="position:absolute;left:8092;top:1643;width:200;height:390" coordorigin="8092,1643" coordsize="200,390" path="m8092,2033l8292,1643e" filled="false" stroked="true" strokeweight=".292pt" strokecolor="#6d6e71">
                <v:path arrowok="t"/>
              </v:shape>
            </v:group>
            <v:group style="position:absolute;left:8335;top:1283;width:143;height:278" coordorigin="8335,1283" coordsize="143,278">
              <v:shape style="position:absolute;left:8335;top:1283;width:143;height:278" coordorigin="8335,1283" coordsize="143,278" path="m8335,1560l8478,1283e" filled="false" stroked="true" strokeweight=".292pt" strokecolor="#6d6e71">
                <v:path arrowok="t"/>
              </v:shape>
            </v:group>
            <v:group style="position:absolute;left:8105;top:1647;width:205;height:398" coordorigin="8105,1647" coordsize="205,398">
              <v:shape style="position:absolute;left:8105;top:1647;width:205;height:398" coordorigin="8105,1647" coordsize="205,398" path="m8105,2044l8309,1647e" filled="false" stroked="true" strokeweight=".292pt" strokecolor="#6d6e71">
                <v:path arrowok="t"/>
              </v:shape>
            </v:group>
            <v:group style="position:absolute;left:8353;top:1286;width:142;height:276" coordorigin="8353,1286" coordsize="142,276">
              <v:shape style="position:absolute;left:8353;top:1286;width:142;height:276" coordorigin="8353,1286" coordsize="142,276" path="m8353,1562l8494,1286e" filled="false" stroked="true" strokeweight=".292pt" strokecolor="#6d6e71">
                <v:path arrowok="t"/>
              </v:shape>
            </v:group>
            <v:group style="position:absolute;left:8118;top:1649;width:209;height:407" coordorigin="8118,1649" coordsize="209,407">
              <v:shape style="position:absolute;left:8118;top:1649;width:209;height:407" coordorigin="8118,1649" coordsize="209,407" path="m8118,2055l8327,1649e" filled="false" stroked="true" strokeweight=".292pt" strokecolor="#6d6e71">
                <v:path arrowok="t"/>
              </v:shape>
            </v:group>
            <v:group style="position:absolute;left:8371;top:1290;width:141;height:274" coordorigin="8371,1290" coordsize="141,274">
              <v:shape style="position:absolute;left:8371;top:1290;width:141;height:274" coordorigin="8371,1290" coordsize="141,274" path="m8371,1564l8511,1290e" filled="false" stroked="true" strokeweight=".292pt" strokecolor="#6d6e71">
                <v:path arrowok="t"/>
              </v:shape>
            </v:group>
            <v:group style="position:absolute;left:8132;top:1651;width:213;height:415" coordorigin="8132,1651" coordsize="213,415">
              <v:shape style="position:absolute;left:8132;top:1651;width:213;height:415" coordorigin="8132,1651" coordsize="213,415" path="m8132,2066l8345,1651e" filled="false" stroked="true" strokeweight=".292pt" strokecolor="#6d6e71">
                <v:path arrowok="t"/>
              </v:shape>
            </v:group>
            <v:group style="position:absolute;left:8388;top:1295;width:140;height:272" coordorigin="8388,1295" coordsize="140,272">
              <v:shape style="position:absolute;left:8388;top:1295;width:140;height:272" coordorigin="8388,1295" coordsize="140,272" path="m8388,1567l8527,1295e" filled="false" stroked="true" strokeweight=".292pt" strokecolor="#6d6e71">
                <v:path arrowok="t"/>
              </v:shape>
            </v:group>
            <v:group style="position:absolute;left:8145;top:1654;width:217;height:422" coordorigin="8145,1654" coordsize="217,422">
              <v:shape style="position:absolute;left:8145;top:1654;width:217;height:422" coordorigin="8145,1654" coordsize="217,422" path="m8145,2075l8362,1654e" filled="false" stroked="true" strokeweight=".292pt" strokecolor="#6d6e71">
                <v:path arrowok="t"/>
              </v:shape>
            </v:group>
            <v:group style="position:absolute;left:8405;top:1301;width:139;height:270" coordorigin="8405,1301" coordsize="139,270">
              <v:shape style="position:absolute;left:8405;top:1301;width:139;height:270" coordorigin="8405,1301" coordsize="139,270" path="m8405,1570l8543,1301e" filled="false" stroked="true" strokeweight=".292pt" strokecolor="#6d6e71">
                <v:path arrowok="t"/>
              </v:shape>
              <v:shape style="position:absolute;left:8064;top:1412;width:279;height:393" type="#_x0000_t75" stroked="false">
                <v:imagedata r:id="rId78" o:title=""/>
              </v:shape>
            </v:group>
            <v:group style="position:absolute;left:8034;top:1839;width:61;height:70" coordorigin="8034,1839" coordsize="61,70">
              <v:shape style="position:absolute;left:8034;top:1839;width:61;height:70" coordorigin="8034,1839" coordsize="61,70" path="m8075,1839l8057,1839,8049,1843,8037,1855,8034,1864,8034,1886,8037,1894,8049,1906,8056,1909,8073,1909,8079,1907,8089,1900,8090,1898,8060,1898,8056,1896,8050,1889,8048,1882,8048,1866,8050,1860,8056,1853,8061,1851,8091,1851,8090,1850,8082,1842,8075,1839xe" filled="true" fillcolor="#231f20" stroked="false">
                <v:path arrowok="t"/>
                <v:fill type="solid"/>
              </v:shape>
              <v:shape style="position:absolute;left:8034;top:1839;width:61;height:70" coordorigin="8034,1839" coordsize="61,70" path="m8081,1883l8080,1888,8078,1892,8072,1896,8069,1898,8090,1898,8092,1895,8094,1887,8081,1883xe" filled="true" fillcolor="#231f20" stroked="false">
                <v:path arrowok="t"/>
                <v:fill type="solid"/>
              </v:shape>
              <v:shape style="position:absolute;left:8034;top:1839;width:61;height:70" coordorigin="8034,1839" coordsize="61,70" path="m8091,1851l8069,1851,8073,1852,8078,1856,8079,1859,8080,1862,8094,1859,8092,1854,8091,1851xe" filled="true" fillcolor="#231f20" stroked="false">
                <v:path arrowok="t"/>
                <v:fill type="solid"/>
              </v:shape>
            </v:group>
            <v:group style="position:absolute;left:8106;top:1841;width:53;height:68" coordorigin="8106,1841" coordsize="53,68">
              <v:shape style="position:absolute;left:8106;top:1841;width:53;height:68" coordorigin="8106,1841" coordsize="53,68" path="m8157,1841l8106,1841,8106,1908,8159,1908,8159,1897,8120,1897,8120,1878,8155,1878,8155,1867,8120,1867,8120,1852,8157,1852,8157,1841xe" filled="true" fillcolor="#231f20" stroked="false">
                <v:path arrowok="t"/>
                <v:fill type="solid"/>
              </v:shape>
            </v:group>
            <v:group style="position:absolute;left:8171;top:1841;width:55;height:68" coordorigin="8171,1841" coordsize="55,68">
              <v:shape style="position:absolute;left:8171;top:1841;width:55;height:68" coordorigin="8171,1841" coordsize="55,68" path="m8184,1841l8171,1841,8171,1908,8184,1908,8184,1864,8199,1864,8184,1841xe" filled="true" fillcolor="#231f20" stroked="false">
                <v:path arrowok="t"/>
                <v:fill type="solid"/>
              </v:shape>
              <v:shape style="position:absolute;left:8171;top:1841;width:55;height:68" coordorigin="8171,1841" coordsize="55,68" path="m8199,1864l8184,1864,8211,1908,8225,1908,8225,1886,8212,1886,8199,1864xe" filled="true" fillcolor="#231f20" stroked="false">
                <v:path arrowok="t"/>
                <v:fill type="solid"/>
              </v:shape>
              <v:shape style="position:absolute;left:8171;top:1841;width:55;height:68" coordorigin="8171,1841" coordsize="55,68" path="m8225,1841l8212,1841,8212,1886,8225,1886,8225,1841xe" filled="true" fillcolor="#231f20" stroked="false">
                <v:path arrowok="t"/>
                <v:fill type="solid"/>
              </v:shape>
            </v:group>
            <v:group style="position:absolute;left:8235;top:1841;width:55;height:68" coordorigin="8235,1841" coordsize="55,68">
              <v:shape style="position:absolute;left:8235;top:1841;width:55;height:68" coordorigin="8235,1841" coordsize="55,68" path="m8270,1852l8256,1852,8256,1908,8270,1908,8270,1852xe" filled="true" fillcolor="#231f20" stroked="false">
                <v:path arrowok="t"/>
                <v:fill type="solid"/>
              </v:shape>
              <v:shape style="position:absolute;left:8235;top:1841;width:55;height:68" coordorigin="8235,1841" coordsize="55,68" path="m8290,1841l8235,1841,8235,1852,8290,1852,8290,1841xe" filled="true" fillcolor="#231f20" stroked="false">
                <v:path arrowok="t"/>
                <v:fill type="solid"/>
              </v:shape>
            </v:group>
            <v:group style="position:absolute;left:8285;top:1841;width:70;height:68" coordorigin="8285,1841" coordsize="70,68">
              <v:shape style="position:absolute;left:8285;top:1841;width:70;height:68" coordorigin="8285,1841" coordsize="70,68" path="m8327,1841l8312,1841,8285,1908,8300,1908,8305,1893,8348,1893,8343,1881,8310,1881,8319,1856,8333,1856,8327,1841xe" filled="true" fillcolor="#231f20" stroked="false">
                <v:path arrowok="t"/>
                <v:fill type="solid"/>
              </v:shape>
              <v:shape style="position:absolute;left:8285;top:1841;width:70;height:68" coordorigin="8285,1841" coordsize="70,68" path="m8348,1893l8333,1893,8339,1908,8354,1908,8348,1893xe" filled="true" fillcolor="#231f20" stroked="false">
                <v:path arrowok="t"/>
                <v:fill type="solid"/>
              </v:shape>
              <v:shape style="position:absolute;left:8285;top:1841;width:70;height:68" coordorigin="8285,1841" coordsize="70,68" path="m8333,1856l8319,1856,8328,1881,8343,1881,8333,1856xe" filled="true" fillcolor="#231f20" stroked="false">
                <v:path arrowok="t"/>
                <v:fill type="solid"/>
              </v:shape>
            </v:group>
            <v:group style="position:absolute;left:8347;top:1841;width:65;height:68" coordorigin="8347,1841" coordsize="65,68">
              <v:shape style="position:absolute;left:8347;top:1841;width:65;height:68" coordorigin="8347,1841" coordsize="65,68" path="m8362,1841l8347,1841,8372,1908,8387,1908,8393,1891,8380,1891,8362,1841xe" filled="true" fillcolor="#231f20" stroked="false">
                <v:path arrowok="t"/>
                <v:fill type="solid"/>
              </v:shape>
              <v:shape style="position:absolute;left:8347;top:1841;width:65;height:68" coordorigin="8347,1841" coordsize="65,68" path="m8412,1841l8397,1841,8380,1891,8393,1891,8412,1841xe" filled="true" fillcolor="#231f20" stroked="false">
                <v:path arrowok="t"/>
                <v:fill type="solid"/>
              </v:shape>
            </v:group>
            <v:group style="position:absolute;left:8416;top:1839;width:67;height:70" coordorigin="8416,1839" coordsize="67,70">
              <v:shape style="position:absolute;left:8416;top:1839;width:67;height:70" coordorigin="8416,1839" coordsize="67,70" path="m8459,1839l8444,1839,8439,1840,8416,1868,8416,1886,8419,1894,8431,1906,8439,1909,8460,1909,8468,1906,8476,1898,8444,1898,8439,1896,8432,1888,8430,1882,8430,1866,8432,1861,8439,1853,8444,1851,8476,1851,8468,1843,8459,1839xe" filled="true" fillcolor="#231f20" stroked="false">
                <v:path arrowok="t"/>
                <v:fill type="solid"/>
              </v:shape>
              <v:shape style="position:absolute;left:8416;top:1839;width:67;height:70" coordorigin="8416,1839" coordsize="67,70" path="m8476,1851l8455,1851,8460,1853,8467,1861,8468,1866,8468,1882,8467,1888,8460,1896,8455,1898,8476,1898,8480,1894,8483,1886,8483,1863,8480,1855,8476,1851xe" filled="true" fillcolor="#231f20" stroked="false">
                <v:path arrowok="t"/>
                <v:fill type="solid"/>
              </v:shape>
            </v:group>
            <v:group style="position:absolute;left:8490;top:1839;width:57;height:70" coordorigin="8490,1839" coordsize="57,70">
              <v:shape style="position:absolute;left:8490;top:1839;width:57;height:70" coordorigin="8490,1839" coordsize="57,70" path="m8504,1885l8490,1886,8491,1894,8494,1899,8503,1907,8510,1909,8525,1909,8530,1908,8538,1905,8541,1903,8544,1898,8515,1898,8511,1897,8506,1893,8505,1889,8504,1885xe" filled="true" fillcolor="#231f20" stroked="false">
                <v:path arrowok="t"/>
                <v:fill type="solid"/>
              </v:shape>
              <v:shape style="position:absolute;left:8490;top:1839;width:57;height:70" coordorigin="8490,1839" coordsize="57,70" path="m8527,1839l8513,1839,8508,1840,8493,1864,8495,1868,8502,1875,8507,1877,8521,1880,8524,1881,8528,1882,8530,1883,8531,1884,8532,1886,8532,1887,8532,1891,8531,1893,8527,1897,8523,1898,8544,1898,8545,1896,8546,1893,8546,1884,8545,1881,8514,1864,8510,1863,8507,1860,8506,1859,8506,1856,8507,1854,8511,1852,8514,1851,8543,1851,8542,1849,8533,1841,8527,1839xe" filled="true" fillcolor="#231f20" stroked="false">
                <v:path arrowok="t"/>
                <v:fill type="solid"/>
              </v:shape>
              <v:shape style="position:absolute;left:8490;top:1839;width:57;height:70" coordorigin="8490,1839" coordsize="57,70" path="m8543,1851l8522,1851,8525,1852,8529,1855,8530,1857,8530,1861,8544,1860,8544,1854,8543,1851xe" filled="true" fillcolor="#231f20" stroked="false">
                <v:path arrowok="t"/>
                <v:fill type="solid"/>
              </v:shape>
            </v:group>
            <v:group style="position:absolute;left:8244;top:1556;width:498;height:418" coordorigin="8244,1556" coordsize="498,418">
              <v:shape style="position:absolute;left:8244;top:1556;width:498;height:418" coordorigin="8244,1556" coordsize="498,418" path="m8244,1556l8356,1562,8450,1580,8526,1606,8587,1635,8665,1689,8720,1750,8742,1812,8735,1870,8705,1920,8656,1955,8591,1973e" filled="false" stroked="true" strokeweight=".758pt" strokecolor="#231f20">
                <v:path arrowok="t"/>
              </v:shape>
            </v:group>
            <v:group style="position:absolute;left:8291;top:1645;width:427;height:265" coordorigin="8291,1645" coordsize="427,265">
              <v:shape style="position:absolute;left:8291;top:1645;width:427;height:265" coordorigin="8291,1645" coordsize="427,265" path="m8291,1645l8383,1658,8471,1685,8553,1723,8623,1767,8676,1816,8710,1864,8718,1910e" filled="false" stroked="true" strokeweight=".758pt" strokecolor="#231f20">
                <v:path arrowok="t"/>
              </v:shape>
            </v:group>
            <v:group style="position:absolute;left:8583;top:1676;width:53;height:51" coordorigin="8583,1676" coordsize="53,51">
              <v:shape style="position:absolute;left:8583;top:1676;width:53;height:51" coordorigin="8583,1676" coordsize="53,51" path="m8609,1676l8615,1695,8635,1695,8619,1707,8625,1726,8609,1714,8593,1726,8599,1707,8583,1695,8603,1695,8609,1676xe" filled="false" stroked="true" strokeweight=".258pt" strokecolor="#231f20">
                <v:path arrowok="t"/>
              </v:shape>
            </v:group>
            <v:group style="position:absolute;left:8351;top:1934;width:32;height:52" coordorigin="8351,1934" coordsize="32,52">
              <v:shape style="position:absolute;left:8351;top:1934;width:32;height:52" coordorigin="8351,1934" coordsize="32,52" path="m8380,1943l8364,1943,8366,1944,8369,1947,8370,1949,8370,1956,8369,1959,8365,1967,8360,1974,8351,1985,8351,1986,8380,1986,8382,1976,8362,1976,8370,1968,8375,1961,8378,1957,8379,1953,8380,1950,8380,1945,8380,1943xe" filled="true" fillcolor="#231f20" stroked="false">
                <v:path arrowok="t"/>
                <v:fill type="solid"/>
              </v:shape>
              <v:shape style="position:absolute;left:8351;top:1934;width:32;height:52" coordorigin="8351,1934" coordsize="32,52" path="m8382,1971l8381,1971,8380,1973,8380,1974,8379,1975,8378,1975,8377,1976,8362,1976,8382,1976,8382,1971xe" filled="true" fillcolor="#231f20" stroked="false">
                <v:path arrowok="t"/>
                <v:fill type="solid"/>
              </v:shape>
              <v:shape style="position:absolute;left:8351;top:1934;width:32;height:52" coordorigin="8351,1934" coordsize="32,52" path="m8370,1934l8364,1934,8361,1935,8355,1940,8354,1943,8352,1948,8354,1949,8356,1945,8358,1943,8380,1943,8377,1939,8376,1937,8372,1935,8370,1934xe" filled="true" fillcolor="#231f20" stroked="false">
                <v:path arrowok="t"/>
                <v:fill type="solid"/>
              </v:shape>
            </v:group>
            <v:group style="position:absolute;left:8389;top:1934;width:32;height:53" coordorigin="8389,1934" coordsize="32,53">
              <v:shape style="position:absolute;left:8389;top:1934;width:32;height:53" coordorigin="8389,1934" coordsize="32,53" path="m8407,1934l8401,1934,8399,1935,8389,1965,8389,1969,8402,1987,8406,1987,8408,1986,8412,1984,8412,1984,8403,1984,8402,1984,8400,1944,8400,1940,8401,1938,8402,1937,8403,1937,8412,1937,8410,1935,8407,1934xe" filled="true" fillcolor="#231f20" stroked="false">
                <v:path arrowok="t"/>
                <v:fill type="solid"/>
              </v:shape>
              <v:shape style="position:absolute;left:8389;top:1934;width:32;height:53" coordorigin="8389,1934" coordsize="32,53" path="m8412,1937l8405,1937,8406,1937,8408,1939,8408,1941,8409,1944,8409,1969,8409,1979,8408,1981,8406,1984,8406,1984,8412,1984,8420,1965,8420,1955,8419,1950,8416,1942,8415,1939,8412,1937xe" filled="true" fillcolor="#231f20" stroked="false">
                <v:path arrowok="t"/>
                <v:fill type="solid"/>
              </v:shape>
            </v:group>
            <v:group style="position:absolute;left:8427;top:1934;width:27;height:52" coordorigin="8427,1934" coordsize="27,52">
              <v:shape style="position:absolute;left:8427;top:1934;width:27;height:52" coordorigin="8427,1934" coordsize="27,52" path="m8453,1984l8428,1984,8428,1986,8453,1986,8453,1984xe" filled="true" fillcolor="#231f20" stroked="false">
                <v:path arrowok="t"/>
                <v:fill type="solid"/>
              </v:shape>
              <v:shape style="position:absolute;left:8427;top:1934;width:27;height:52" coordorigin="8427,1934" coordsize="27,52" path="m8446,1943l8433,1943,8434,1943,8435,1944,8435,1944,8436,1945,8436,1981,8435,1982,8434,1983,8433,1984,8431,1984,8450,1984,8446,1981,8446,1943xe" filled="true" fillcolor="#231f20" stroked="false">
                <v:path arrowok="t"/>
                <v:fill type="solid"/>
              </v:shape>
              <v:shape style="position:absolute;left:8427;top:1934;width:27;height:52" coordorigin="8427,1934" coordsize="27,52" path="m8446,1934l8445,1934,8427,1943,8428,1944,8430,1943,8431,1943,8446,1943,8446,1934xe" filled="true" fillcolor="#231f20" stroked="false">
                <v:path arrowok="t"/>
                <v:fill type="solid"/>
              </v:shape>
            </v:group>
            <v:group style="position:absolute;left:8462;top:1934;width:32;height:53" coordorigin="8462,1934" coordsize="32,53">
              <v:shape style="position:absolute;left:8462;top:1934;width:32;height:53" coordorigin="8462,1934" coordsize="32,53" path="m8480,1934l8474,1934,8472,1935,8462,1965,8462,1969,8475,1987,8479,1987,8481,1986,8484,1984,8485,1984,8476,1984,8475,1984,8472,1944,8473,1940,8474,1938,8475,1937,8476,1937,8484,1937,8483,1935,8480,1934xe" filled="true" fillcolor="#231f20" stroked="false">
                <v:path arrowok="t"/>
                <v:fill type="solid"/>
              </v:shape>
              <v:shape style="position:absolute;left:8462;top:1934;width:32;height:53" coordorigin="8462,1934" coordsize="32,53" path="m8484,1937l8478,1937,8479,1937,8481,1939,8481,1941,8482,1944,8482,1969,8481,1979,8481,1981,8479,1984,8478,1984,8485,1984,8493,1965,8493,1955,8492,1950,8489,1942,8487,1939,8484,1937xe" filled="true" fillcolor="#231f20" stroked="false">
                <v:path arrowok="t"/>
                <v:fill type="solid"/>
              </v:shape>
            </v:group>
            <v:group style="position:absolute;left:8720;top:1558;width:53;height:50" coordorigin="8720,1558" coordsize="53,50">
              <v:shape style="position:absolute;left:8720;top:1558;width:53;height:50" coordorigin="8720,1558" coordsize="53,50" path="m8746,1558l8752,1577,8772,1577,8756,1589,8762,1608,8746,1597,8730,1608,8736,1589,8720,1577,8740,1577,8746,1558xe" filled="false" stroked="true" strokeweight=".258pt" strokecolor="#231f20">
                <v:path arrowok="t"/>
              </v:shape>
            </v:group>
            <v:group style="position:absolute;left:8647;top:1443;width:53;height:51" coordorigin="8647,1443" coordsize="53,51">
              <v:shape style="position:absolute;left:8647;top:1443;width:53;height:51" coordorigin="8647,1443" coordsize="53,51" path="m8673,1443l8680,1462,8700,1462,8683,1474,8690,1493,8673,1481,8657,1493,8663,1474,8647,1462,8667,1462,8673,1443xe" filled="false" stroked="true" strokeweight=".258pt" strokecolor="#231f20">
                <v:path arrowok="t"/>
              </v:shape>
            </v:group>
            <v:group style="position:absolute;left:8559;top:1507;width:53;height:50" coordorigin="8559,1507" coordsize="53,50">
              <v:shape style="position:absolute;left:8559;top:1507;width:53;height:50" coordorigin="8559,1507" coordsize="53,50" path="m8585,1507l8591,1526,8612,1526,8595,1537,8602,1557,8585,1545,8569,1557,8575,1537,8559,1526,8579,1526,8585,1507xe" filled="false" stroked="true" strokeweight=".258pt" strokecolor="#231f20">
                <v:path arrowok="t"/>
              </v:shape>
            </v:group>
            <v:group style="position:absolute;left:8640;top:1584;width:43;height:41" coordorigin="8640,1584" coordsize="43,41">
              <v:shape style="position:absolute;left:8640;top:1584;width:43;height:41" coordorigin="8640,1584" coordsize="43,41" path="m8661,1584l8666,1600,8682,1600,8669,1609,8674,1625,8661,1615,8648,1625,8653,1609,8640,1600,8656,1600,8661,1584xe" filled="false" stroked="true" strokeweight=".209pt" strokecolor="#231f20">
                <v:path arrowok="t"/>
              </v:shape>
            </v:group>
            <v:group style="position:absolute;left:8510;top:1406;width:213;height:344" coordorigin="8510,1406" coordsize="213,344">
              <v:shape style="position:absolute;left:8510;top:1406;width:213;height:344" coordorigin="8510,1406" coordsize="213,344" path="m8510,1406l8572,1437,8627,1482,8673,1538,8706,1603,8722,1674,8719,1750e" filled="false" stroked="true" strokeweight=".758pt" strokecolor="#231f20">
                <v:path arrowok="t"/>
              </v:shape>
            </v:group>
            <v:group style="position:absolute;left:8211;top:1837;width:489;height:206" coordorigin="8211,1837" coordsize="489,206">
              <v:shape style="position:absolute;left:8211;top:1837;width:489;height:206" coordorigin="8211,1837" coordsize="489,206" path="m8700,1837l8661,1902,8609,1958,8546,2003,8475,2032,8397,2042,8348,2038,8300,2027,8254,2009,8211,1984e" filled="false" stroked="true" strokeweight=".758pt" strokecolor="#231f20">
                <v:path arrowok="t"/>
              </v:shape>
            </v:group>
            <v:group style="position:absolute;left:7956;top:1275;width:879;height:879" coordorigin="7956,1275" coordsize="879,879">
              <v:shape style="position:absolute;left:7956;top:1275;width:879;height:879" coordorigin="7956,1275" coordsize="879,879" path="m8395,1275l8467,1281,8534,1297,8597,1324,8655,1360,8706,1404,8750,1455,8786,1512,8812,1575,8829,1643,8835,1714,8829,1786,8812,1853,8786,1916,8750,1974,8706,2025,8655,2069,8597,2105,8534,2131,8467,2148,8395,2154,8324,2148,8256,2131,8193,2105,8136,2069,8085,2025,8041,1974,8005,1916,7978,1853,7962,1786,7956,1714,7962,1643,7978,1575,8005,1512,8041,1455,8085,1404,8136,1360,8193,1324,8256,1297,8324,1281,8395,1275xe" filled="false" stroked="true" strokeweight=".567pt" strokecolor="#231f20">
                <v:path arrowok="t"/>
              </v:shape>
              <v:shape style="position:absolute;left:8256;top:1997;width:288;height:118" type="#_x0000_t75" stroked="false">
                <v:imagedata r:id="rId65" o:title=""/>
              </v:shape>
            </v:group>
            <w10:wrap type="topAndBottom"/>
          </v:group>
        </w:pict>
      </w:r>
      <w:r>
        <w:rPr/>
        <w:pict>
          <v:group style="position:absolute;margin-left:153.044998pt;margin-top:114.447197pt;width:44.55pt;height:44.55pt;mso-position-horizontal-relative:page;mso-position-vertical-relative:paragraph;z-index:3400;mso-wrap-distance-left:0;mso-wrap-distance-right:0" coordorigin="3061,2289" coordsize="891,891">
            <v:group style="position:absolute;left:3067;top:2295;width:879;height:879" coordorigin="3067,2295" coordsize="879,879">
              <v:shape style="position:absolute;left:3067;top:2295;width:879;height:879" coordorigin="3067,2295" coordsize="879,879" path="m3506,2295l3435,2301,3367,2317,3304,2344,3247,2380,3196,2424,3152,2475,3116,2532,3089,2595,3073,2663,3067,2734,3073,2806,3089,2873,3116,2936,3152,2994,3196,3045,3247,3089,3304,3125,3367,3151,3435,3168,3506,3174,3578,3168,3645,3151,3708,3125,3766,3089,3817,3045,3861,2994,3897,2936,3923,2873,3940,2806,3946,2734,3940,2663,3923,2595,3897,2532,3861,2475,3817,2424,3766,2380,3708,2344,3645,2317,3578,2301,3506,2295xe" filled="true" fillcolor="#d1d3d4" stroked="false">
                <v:path arrowok="t"/>
                <v:fill type="solid"/>
              </v:shape>
            </v:group>
            <v:group style="position:absolute;left:3067;top:2295;width:879;height:879" coordorigin="3067,2295" coordsize="879,879">
              <v:shape style="position:absolute;left:3067;top:2295;width:879;height:879" coordorigin="3067,2295" coordsize="879,879" path="m3506,2295l3578,2301,3645,2317,3708,2344,3766,2380,3817,2424,3861,2475,3897,2532,3923,2595,3940,2663,3946,2734,3940,2806,3923,2873,3897,2936,3861,2994,3817,3045,3766,3089,3708,3125,3645,3151,3578,3168,3506,3174,3435,3168,3367,3151,3304,3125,3247,3089,3196,3045,3152,2994,3116,2936,3089,2873,3073,2806,3067,2734,3073,2663,3089,2595,3116,2532,3152,2475,3196,2424,3247,2380,3304,2344,3367,2317,3435,2301,3506,2295xe" filled="false" stroked="true" strokeweight=".425pt" strokecolor="#231f20">
                <v:path arrowok="t"/>
              </v:shape>
            </v:group>
            <v:group style="position:absolute;left:3270;top:2678;width:220;height:428" coordorigin="3270,2678" coordsize="220,428">
              <v:shape style="position:absolute;left:3270;top:2678;width:220;height:428" coordorigin="3270,2678" coordsize="220,428" path="m3270,3105l3490,2678e" filled="false" stroked="true" strokeweight=".292pt" strokecolor="#6d6e71">
                <v:path arrowok="t"/>
              </v:shape>
            </v:group>
            <v:group style="position:absolute;left:3533;top:2326;width:137;height:267" coordorigin="3533,2326" coordsize="137,267">
              <v:shape style="position:absolute;left:3533;top:2326;width:137;height:267" coordorigin="3533,2326" coordsize="137,267" path="m3533,2593l3670,2326e" filled="false" stroked="true" strokeweight=".292pt" strokecolor="#6d6e71">
                <v:path arrowok="t"/>
              </v:shape>
            </v:group>
            <v:group style="position:absolute;left:3076;top:2438;width:107;height:207" coordorigin="3076,2438" coordsize="107,207">
              <v:shape style="position:absolute;left:3076;top:2438;width:107;height:207" coordorigin="3076,2438" coordsize="107,207" path="m3076,2644l3182,2438e" filled="false" stroked="true" strokeweight=".292pt" strokecolor="#6d6e71">
                <v:path arrowok="t"/>
              </v:shape>
            </v:group>
            <v:group style="position:absolute;left:3069;top:2401;width:151;height:295" coordorigin="3069,2401" coordsize="151,295">
              <v:shape style="position:absolute;left:3069;top:2401;width:151;height:295" coordorigin="3069,2401" coordsize="151,295" path="m3069,2695l3220,2401e" filled="false" stroked="true" strokeweight=".292pt" strokecolor="#6d6e71">
                <v:path arrowok="t"/>
              </v:shape>
            </v:group>
            <v:group style="position:absolute;left:3067;top:2377;width:185;height:359" coordorigin="3067,2377" coordsize="185,359">
              <v:shape style="position:absolute;left:3067;top:2377;width:185;height:359" coordorigin="3067,2377" coordsize="185,359" path="m3067,2735l3251,2377e" filled="false" stroked="true" strokeweight=".292pt" strokecolor="#6d6e71">
                <v:path arrowok="t"/>
              </v:shape>
            </v:group>
            <v:group style="position:absolute;left:3068;top:2358;width:212;height:411" coordorigin="3068,2358" coordsize="212,411">
              <v:shape style="position:absolute;left:3068;top:2358;width:212;height:411" coordorigin="3068,2358" coordsize="212,411" path="m3068,2769l3279,2358e" filled="false" stroked="true" strokeweight=".292pt" strokecolor="#6d6e71">
                <v:path arrowok="t"/>
              </v:shape>
            </v:group>
            <v:group style="position:absolute;left:3072;top:2343;width:234;height:456" coordorigin="3072,2343" coordsize="234,456">
              <v:shape style="position:absolute;left:3072;top:2343;width:234;height:456" coordorigin="3072,2343" coordsize="234,456" path="m3072,2799l3306,2343e" filled="false" stroked="true" strokeweight=".292pt" strokecolor="#6d6e71">
                <v:path arrowok="t"/>
              </v:shape>
            </v:group>
            <v:group style="position:absolute;left:3076;top:2332;width:254;height:495" coordorigin="3076,2332" coordsize="254,495">
              <v:shape style="position:absolute;left:3076;top:2332;width:254;height:495" coordorigin="3076,2332" coordsize="254,495" path="m3076,2826l3330,2332e" filled="false" stroked="true" strokeweight=".292pt" strokecolor="#6d6e71">
                <v:path arrowok="t"/>
              </v:shape>
            </v:group>
            <v:group style="position:absolute;left:3082;top:2322;width:272;height:529" coordorigin="3082,2322" coordsize="272,529">
              <v:shape style="position:absolute;left:3082;top:2322;width:272;height:529" coordorigin="3082,2322" coordsize="272,529" path="m3082,2851l3354,2322e" filled="false" stroked="true" strokeweight=".292pt" strokecolor="#6d6e71">
                <v:path arrowok="t"/>
              </v:shape>
            </v:group>
            <v:group style="position:absolute;left:3089;top:2314;width:288;height:560" coordorigin="3089,2314" coordsize="288,560">
              <v:shape style="position:absolute;left:3089;top:2314;width:288;height:560" coordorigin="3089,2314" coordsize="288,560" path="m3089,2874l3377,2314e" filled="false" stroked="true" strokeweight=".292pt" strokecolor="#6d6e71">
                <v:path arrowok="t"/>
              </v:shape>
            </v:group>
            <v:group style="position:absolute;left:3097;top:2308;width:302;height:587" coordorigin="3097,2308" coordsize="302,587">
              <v:shape style="position:absolute;left:3097;top:2308;width:302;height:587" coordorigin="3097,2308" coordsize="302,587" path="m3097,2895l3399,2308e" filled="false" stroked="true" strokeweight=".292pt" strokecolor="#6d6e71">
                <v:path arrowok="t"/>
              </v:shape>
            </v:group>
            <v:group style="position:absolute;left:3106;top:2303;width:315;height:612" coordorigin="3106,2303" coordsize="315,612">
              <v:shape style="position:absolute;left:3106;top:2303;width:315;height:612" coordorigin="3106,2303" coordsize="315,612" path="m3106,2915l3420,2303e" filled="false" stroked="true" strokeweight=".292pt" strokecolor="#6d6e71">
                <v:path arrowok="t"/>
              </v:shape>
            </v:group>
            <v:group style="position:absolute;left:3115;top:2300;width:326;height:634" coordorigin="3115,2300" coordsize="326,634">
              <v:shape style="position:absolute;left:3115;top:2300;width:326;height:634" coordorigin="3115,2300" coordsize="326,634" path="m3115,2934l3440,2300e" filled="false" stroked="true" strokeweight=".292pt" strokecolor="#6d6e71">
                <v:path arrowok="t"/>
              </v:shape>
            </v:group>
            <v:group style="position:absolute;left:3124;top:2297;width:336;height:655" coordorigin="3124,2297" coordsize="336,655">
              <v:shape style="position:absolute;left:3124;top:2297;width:336;height:655" coordorigin="3124,2297" coordsize="336,655" path="m3124,2952l3460,2297e" filled="false" stroked="true" strokeweight=".292pt" strokecolor="#6d6e71">
                <v:path arrowok="t"/>
              </v:shape>
            </v:group>
            <v:group style="position:absolute;left:3134;top:2296;width:346;height:673" coordorigin="3134,2296" coordsize="346,673">
              <v:shape style="position:absolute;left:3134;top:2296;width:346;height:673" coordorigin="3134,2296" coordsize="346,673" path="m3134,2968l3480,2296e" filled="false" stroked="true" strokeweight=".292pt" strokecolor="#6d6e71">
                <v:path arrowok="t"/>
              </v:shape>
            </v:group>
            <v:group style="position:absolute;left:3145;top:2295;width:354;height:690" coordorigin="3145,2295" coordsize="354,690">
              <v:shape style="position:absolute;left:3145;top:2295;width:354;height:690" coordorigin="3145,2295" coordsize="354,690" path="m3145,2984l3499,2295e" filled="false" stroked="true" strokeweight=".292pt" strokecolor="#6d6e71">
                <v:path arrowok="t"/>
              </v:shape>
            </v:group>
            <v:group style="position:absolute;left:3156;top:2295;width:362;height:705" coordorigin="3156,2295" coordsize="362,705">
              <v:shape style="position:absolute;left:3156;top:2295;width:362;height:705" coordorigin="3156,2295" coordsize="362,705" path="m3156,2999l3518,2295e" filled="false" stroked="true" strokeweight=".292pt" strokecolor="#6d6e71">
                <v:path arrowok="t"/>
              </v:shape>
            </v:group>
            <v:group style="position:absolute;left:3167;top:2633;width:196;height:381" coordorigin="3167,2633" coordsize="196,381">
              <v:shape style="position:absolute;left:3167;top:2633;width:196;height:381" coordorigin="3167,2633" coordsize="196,381" path="m3167,3014l3363,2633e" filled="false" stroked="true" strokeweight=".292pt" strokecolor="#6d6e71">
                <v:path arrowok="t"/>
              </v:shape>
            </v:group>
            <v:group style="position:absolute;left:3392;top:2296;width:145;height:281" coordorigin="3392,2296" coordsize="145,281">
              <v:shape style="position:absolute;left:3392;top:2296;width:145;height:281" coordorigin="3392,2296" coordsize="145,281" path="m3392,2577l3536,2296e" filled="false" stroked="true" strokeweight=".292pt" strokecolor="#6d6e71">
                <v:path arrowok="t"/>
              </v:shape>
            </v:group>
            <v:group style="position:absolute;left:3179;top:2647;width:196;height:381" coordorigin="3179,2647" coordsize="196,381">
              <v:shape style="position:absolute;left:3179;top:2647;width:196;height:381" coordorigin="3179,2647" coordsize="196,381" path="m3179,3027l3374,2647e" filled="false" stroked="true" strokeweight=".292pt" strokecolor="#6d6e71">
                <v:path arrowok="t"/>
              </v:shape>
            </v:group>
            <v:group style="position:absolute;left:3409;top:2298;width:145;height:282" coordorigin="3409,2298" coordsize="145,282">
              <v:shape style="position:absolute;left:3409;top:2298;width:145;height:282" coordorigin="3409,2298" coordsize="145,282" path="m3409,2579l3554,2298e" filled="false" stroked="true" strokeweight=".292pt" strokecolor="#6d6e71">
                <v:path arrowok="t"/>
              </v:shape>
            </v:group>
            <v:group style="position:absolute;left:3191;top:2658;width:197;height:383" coordorigin="3191,2658" coordsize="197,383">
              <v:shape style="position:absolute;left:3191;top:2658;width:197;height:383" coordorigin="3191,2658" coordsize="197,383" path="m3191,3040l3387,2658e" filled="false" stroked="true" strokeweight=".292pt" strokecolor="#6d6e71">
                <v:path arrowok="t"/>
              </v:shape>
            </v:group>
            <v:group style="position:absolute;left:3428;top:2300;width:144;height:279" coordorigin="3428,2300" coordsize="144,279">
              <v:shape style="position:absolute;left:3428;top:2300;width:144;height:279" coordorigin="3428,2300" coordsize="144,279" path="m3428,2579l3571,2300e" filled="false" stroked="true" strokeweight=".292pt" strokecolor="#6d6e71">
                <v:path arrowok="t"/>
              </v:shape>
            </v:group>
            <v:group style="position:absolute;left:3203;top:2663;width:200;height:390" coordorigin="3203,2663" coordsize="200,390">
              <v:shape style="position:absolute;left:3203;top:2663;width:200;height:390" coordorigin="3203,2663" coordsize="200,390" path="m3203,3053l3403,2663e" filled="false" stroked="true" strokeweight=".292pt" strokecolor="#6d6e71">
                <v:path arrowok="t"/>
              </v:shape>
            </v:group>
            <v:group style="position:absolute;left:3446;top:2303;width:143;height:278" coordorigin="3446,2303" coordsize="143,278">
              <v:shape style="position:absolute;left:3446;top:2303;width:143;height:278" coordorigin="3446,2303" coordsize="143,278" path="m3446,2580l3589,2303e" filled="false" stroked="true" strokeweight=".292pt" strokecolor="#6d6e71">
                <v:path arrowok="t"/>
              </v:shape>
            </v:group>
            <v:group style="position:absolute;left:3216;top:2667;width:205;height:398" coordorigin="3216,2667" coordsize="205,398">
              <v:shape style="position:absolute;left:3216;top:2667;width:205;height:398" coordorigin="3216,2667" coordsize="205,398" path="m3216,3064l3420,2667e" filled="false" stroked="true" strokeweight=".292pt" strokecolor="#6d6e71">
                <v:path arrowok="t"/>
              </v:shape>
            </v:group>
            <v:group style="position:absolute;left:3464;top:2306;width:142;height:276" coordorigin="3464,2306" coordsize="142,276">
              <v:shape style="position:absolute;left:3464;top:2306;width:142;height:276" coordorigin="3464,2306" coordsize="142,276" path="m3464,2582l3606,2306e" filled="false" stroked="true" strokeweight=".292pt" strokecolor="#6d6e71">
                <v:path arrowok="t"/>
              </v:shape>
            </v:group>
            <v:group style="position:absolute;left:3229;top:2669;width:209;height:407" coordorigin="3229,2669" coordsize="209,407">
              <v:shape style="position:absolute;left:3229;top:2669;width:209;height:407" coordorigin="3229,2669" coordsize="209,407" path="m3229,3075l3438,2669e" filled="false" stroked="true" strokeweight=".292pt" strokecolor="#6d6e71">
                <v:path arrowok="t"/>
              </v:shape>
            </v:group>
            <v:group style="position:absolute;left:3482;top:2310;width:141;height:274" coordorigin="3482,2310" coordsize="141,274">
              <v:shape style="position:absolute;left:3482;top:2310;width:141;height:274" coordorigin="3482,2310" coordsize="141,274" path="m3482,2584l3622,2310e" filled="false" stroked="true" strokeweight=".292pt" strokecolor="#6d6e71">
                <v:path arrowok="t"/>
              </v:shape>
            </v:group>
            <v:group style="position:absolute;left:3243;top:2671;width:213;height:415" coordorigin="3243,2671" coordsize="213,415">
              <v:shape style="position:absolute;left:3243;top:2671;width:213;height:415" coordorigin="3243,2671" coordsize="213,415" path="m3243,3086l3456,2671e" filled="false" stroked="true" strokeweight=".292pt" strokecolor="#6d6e71">
                <v:path arrowok="t"/>
              </v:shape>
            </v:group>
            <v:group style="position:absolute;left:3499;top:2315;width:140;height:272" coordorigin="3499,2315" coordsize="140,272">
              <v:shape style="position:absolute;left:3499;top:2315;width:140;height:272" coordorigin="3499,2315" coordsize="140,272" path="m3499,2587l3638,2315e" filled="false" stroked="true" strokeweight=".292pt" strokecolor="#6d6e71">
                <v:path arrowok="t"/>
              </v:shape>
            </v:group>
            <v:group style="position:absolute;left:3256;top:2674;width:217;height:422" coordorigin="3256,2674" coordsize="217,422">
              <v:shape style="position:absolute;left:3256;top:2674;width:217;height:422" coordorigin="3256,2674" coordsize="217,422" path="m3256,3095l3473,2674e" filled="false" stroked="true" strokeweight=".292pt" strokecolor="#6d6e71">
                <v:path arrowok="t"/>
              </v:shape>
            </v:group>
            <v:group style="position:absolute;left:3516;top:2321;width:139;height:270" coordorigin="3516,2321" coordsize="139,270">
              <v:shape style="position:absolute;left:3516;top:2321;width:139;height:270" coordorigin="3516,2321" coordsize="139,270" path="m3516,2590l3654,2321e" filled="false" stroked="true" strokeweight=".292pt" strokecolor="#6d6e71">
                <v:path arrowok="t"/>
              </v:shape>
              <v:shape style="position:absolute;left:3175;top:2432;width:279;height:393" type="#_x0000_t75" stroked="false">
                <v:imagedata r:id="rId64" o:title=""/>
              </v:shape>
            </v:group>
            <v:group style="position:absolute;left:3145;top:2859;width:61;height:70" coordorigin="3145,2859" coordsize="61,70">
              <v:shape style="position:absolute;left:3145;top:2859;width:61;height:70" coordorigin="3145,2859" coordsize="61,70" path="m3186,2859l3168,2859,3160,2863,3148,2875,3145,2884,3145,2906,3148,2914,3160,2926,3167,2929,3184,2929,3190,2927,3200,2920,3201,2918,3171,2918,3167,2916,3161,2909,3159,2902,3159,2886,3161,2880,3167,2873,3172,2871,3202,2871,3201,2870,3193,2862,3186,2859xe" filled="true" fillcolor="#231f20" stroked="false">
                <v:path arrowok="t"/>
                <v:fill type="solid"/>
              </v:shape>
              <v:shape style="position:absolute;left:3145;top:2859;width:61;height:70" coordorigin="3145,2859" coordsize="61,70" path="m3192,2903l3191,2908,3189,2912,3183,2916,3180,2918,3201,2918,3203,2915,3205,2907,3192,2903xe" filled="true" fillcolor="#231f20" stroked="false">
                <v:path arrowok="t"/>
                <v:fill type="solid"/>
              </v:shape>
              <v:shape style="position:absolute;left:3145;top:2859;width:61;height:70" coordorigin="3145,2859" coordsize="61,70" path="m3202,2871l3180,2871,3184,2872,3189,2876,3190,2879,3191,2882,3205,2879,3203,2874,3202,2871xe" filled="true" fillcolor="#231f20" stroked="false">
                <v:path arrowok="t"/>
                <v:fill type="solid"/>
              </v:shape>
            </v:group>
            <v:group style="position:absolute;left:3217;top:2861;width:53;height:68" coordorigin="3217,2861" coordsize="53,68">
              <v:shape style="position:absolute;left:3217;top:2861;width:53;height:68" coordorigin="3217,2861" coordsize="53,68" path="m3268,2861l3217,2861,3217,2928,3270,2928,3270,2917,3231,2917,3231,2898,3266,2898,3266,2887,3231,2887,3231,2872,3268,2872,3268,2861xe" filled="true" fillcolor="#231f20" stroked="false">
                <v:path arrowok="t"/>
                <v:fill type="solid"/>
              </v:shape>
            </v:group>
            <v:group style="position:absolute;left:3282;top:2861;width:55;height:68" coordorigin="3282,2861" coordsize="55,68">
              <v:shape style="position:absolute;left:3282;top:2861;width:55;height:68" coordorigin="3282,2861" coordsize="55,68" path="m3295,2861l3282,2861,3282,2928,3295,2928,3295,2884,3310,2884,3295,2861xe" filled="true" fillcolor="#231f20" stroked="false">
                <v:path arrowok="t"/>
                <v:fill type="solid"/>
              </v:shape>
              <v:shape style="position:absolute;left:3282;top:2861;width:55;height:68" coordorigin="3282,2861" coordsize="55,68" path="m3310,2884l3295,2884,3322,2928,3336,2928,3336,2906,3323,2906,3310,2884xe" filled="true" fillcolor="#231f20" stroked="false">
                <v:path arrowok="t"/>
                <v:fill type="solid"/>
              </v:shape>
              <v:shape style="position:absolute;left:3282;top:2861;width:55;height:68" coordorigin="3282,2861" coordsize="55,68" path="m3336,2861l3323,2861,3323,2906,3336,2906,3336,2861xe" filled="true" fillcolor="#231f20" stroked="false">
                <v:path arrowok="t"/>
                <v:fill type="solid"/>
              </v:shape>
            </v:group>
            <v:group style="position:absolute;left:3346;top:2861;width:55;height:68" coordorigin="3346,2861" coordsize="55,68">
              <v:shape style="position:absolute;left:3346;top:2861;width:55;height:68" coordorigin="3346,2861" coordsize="55,68" path="m3381,2872l3367,2872,3367,2928,3381,2928,3381,2872xe" filled="true" fillcolor="#231f20" stroked="false">
                <v:path arrowok="t"/>
                <v:fill type="solid"/>
              </v:shape>
              <v:shape style="position:absolute;left:3346;top:2861;width:55;height:68" coordorigin="3346,2861" coordsize="55,68" path="m3401,2861l3346,2861,3346,2872,3401,2872,3401,2861xe" filled="true" fillcolor="#231f20" stroked="false">
                <v:path arrowok="t"/>
                <v:fill type="solid"/>
              </v:shape>
            </v:group>
            <v:group style="position:absolute;left:3396;top:2861;width:70;height:68" coordorigin="3396,2861" coordsize="70,68">
              <v:shape style="position:absolute;left:3396;top:2861;width:70;height:68" coordorigin="3396,2861" coordsize="70,68" path="m3438,2861l3423,2861,3396,2928,3411,2928,3416,2913,3459,2913,3454,2901,3421,2901,3430,2876,3444,2876,3438,2861xe" filled="true" fillcolor="#231f20" stroked="false">
                <v:path arrowok="t"/>
                <v:fill type="solid"/>
              </v:shape>
              <v:shape style="position:absolute;left:3396;top:2861;width:70;height:68" coordorigin="3396,2861" coordsize="70,68" path="m3459,2913l3444,2913,3450,2928,3465,2928,3459,2913xe" filled="true" fillcolor="#231f20" stroked="false">
                <v:path arrowok="t"/>
                <v:fill type="solid"/>
              </v:shape>
              <v:shape style="position:absolute;left:3396;top:2861;width:70;height:68" coordorigin="3396,2861" coordsize="70,68" path="m3444,2876l3430,2876,3440,2901,3454,2901,3444,2876xe" filled="true" fillcolor="#231f20" stroked="false">
                <v:path arrowok="t"/>
                <v:fill type="solid"/>
              </v:shape>
            </v:group>
            <v:group style="position:absolute;left:3458;top:2861;width:65;height:68" coordorigin="3458,2861" coordsize="65,68">
              <v:shape style="position:absolute;left:3458;top:2861;width:65;height:68" coordorigin="3458,2861" coordsize="65,68" path="m3474,2861l3458,2861,3483,2928,3498,2928,3504,2911,3491,2911,3474,2861xe" filled="true" fillcolor="#231f20" stroked="false">
                <v:path arrowok="t"/>
                <v:fill type="solid"/>
              </v:shape>
              <v:shape style="position:absolute;left:3458;top:2861;width:65;height:68" coordorigin="3458,2861" coordsize="65,68" path="m3523,2861l3508,2861,3491,2911,3504,2911,3523,2861xe" filled="true" fillcolor="#231f20" stroked="false">
                <v:path arrowok="t"/>
                <v:fill type="solid"/>
              </v:shape>
            </v:group>
            <v:group style="position:absolute;left:3527;top:2859;width:67;height:70" coordorigin="3527,2859" coordsize="67,70">
              <v:shape style="position:absolute;left:3527;top:2859;width:67;height:70" coordorigin="3527,2859" coordsize="67,70" path="m3571,2859l3555,2859,3550,2860,3527,2888,3527,2906,3530,2914,3542,2926,3550,2929,3571,2929,3579,2926,3587,2918,3555,2918,3550,2916,3543,2908,3541,2902,3541,2886,3543,2881,3550,2873,3555,2871,3587,2871,3579,2863,3571,2859xe" filled="true" fillcolor="#231f20" stroked="false">
                <v:path arrowok="t"/>
                <v:fill type="solid"/>
              </v:shape>
              <v:shape style="position:absolute;left:3527;top:2859;width:67;height:70" coordorigin="3527,2859" coordsize="67,70" path="m3587,2871l3566,2871,3571,2873,3578,2881,3579,2886,3579,2902,3578,2908,3571,2916,3566,2918,3587,2918,3591,2914,3594,2906,3594,2883,3591,2875,3587,2871xe" filled="true" fillcolor="#231f20" stroked="false">
                <v:path arrowok="t"/>
                <v:fill type="solid"/>
              </v:shape>
            </v:group>
            <v:group style="position:absolute;left:3601;top:2859;width:57;height:70" coordorigin="3601,2859" coordsize="57,70">
              <v:shape style="position:absolute;left:3601;top:2859;width:57;height:70" coordorigin="3601,2859" coordsize="57,70" path="m3615,2905l3601,2906,3602,2914,3605,2919,3614,2927,3621,2929,3636,2929,3641,2928,3649,2925,3652,2923,3655,2918,3626,2918,3622,2917,3617,2913,3616,2909,3615,2905xe" filled="true" fillcolor="#231f20" stroked="false">
                <v:path arrowok="t"/>
                <v:fill type="solid"/>
              </v:shape>
              <v:shape style="position:absolute;left:3601;top:2859;width:57;height:70" coordorigin="3601,2859" coordsize="57,70" path="m3638,2859l3624,2859,3619,2860,3604,2884,3606,2888,3613,2895,3618,2897,3632,2900,3635,2901,3639,2902,3641,2903,3642,2904,3643,2906,3643,2907,3643,2911,3642,2913,3638,2917,3634,2918,3655,2918,3656,2916,3657,2913,3657,2904,3656,2901,3625,2884,3621,2883,3618,2880,3617,2879,3617,2876,3618,2874,3622,2872,3625,2871,3654,2871,3653,2869,3644,2861,3638,2859xe" filled="true" fillcolor="#231f20" stroked="false">
                <v:path arrowok="t"/>
                <v:fill type="solid"/>
              </v:shape>
              <v:shape style="position:absolute;left:3601;top:2859;width:57;height:70" coordorigin="3601,2859" coordsize="57,70" path="m3654,2871l3633,2871,3636,2872,3640,2875,3641,2877,3641,2881,3655,2880,3655,2874,3654,2871xe" filled="true" fillcolor="#231f20" stroked="false">
                <v:path arrowok="t"/>
                <v:fill type="solid"/>
              </v:shape>
            </v:group>
            <v:group style="position:absolute;left:3355;top:2576;width:498;height:418" coordorigin="3355,2576" coordsize="498,418">
              <v:shape style="position:absolute;left:3355;top:2576;width:498;height:418" coordorigin="3355,2576" coordsize="498,418" path="m3355,2576l3467,2582,3561,2600,3637,2626,3698,2655,3776,2709,3831,2770,3853,2832,3846,2890,3816,2940,3767,2975,3702,2993e" filled="false" stroked="true" strokeweight=".758pt" strokecolor="#231f20">
                <v:path arrowok="t"/>
              </v:shape>
            </v:group>
            <v:group style="position:absolute;left:3402;top:2665;width:427;height:265" coordorigin="3402,2665" coordsize="427,265">
              <v:shape style="position:absolute;left:3402;top:2665;width:427;height:265" coordorigin="3402,2665" coordsize="427,265" path="m3402,2665l3494,2678,3582,2705,3664,2743,3734,2787,3787,2836,3821,2884,3829,2930e" filled="false" stroked="true" strokeweight=".758pt" strokecolor="#231f20">
                <v:path arrowok="t"/>
              </v:shape>
            </v:group>
            <v:group style="position:absolute;left:3694;top:2696;width:53;height:51" coordorigin="3694,2696" coordsize="53,51">
              <v:shape style="position:absolute;left:3694;top:2696;width:53;height:51" coordorigin="3694,2696" coordsize="53,51" path="m3720,2696l3726,2715,3746,2715,3730,2727,3736,2746,3720,2734,3704,2746,3710,2727,3694,2715,3714,2715,3720,2696xe" filled="false" stroked="true" strokeweight=".258pt" strokecolor="#231f20">
                <v:path arrowok="t"/>
              </v:shape>
            </v:group>
            <v:group style="position:absolute;left:3462;top:2954;width:32;height:52" coordorigin="3462,2954" coordsize="32,52">
              <v:shape style="position:absolute;left:3462;top:2954;width:32;height:52" coordorigin="3462,2954" coordsize="32,52" path="m3491,2963l3475,2963,3477,2964,3480,2967,3481,2969,3481,2976,3480,2979,3476,2987,3471,2994,3462,3005,3462,3006,3491,3006,3493,2996,3473,2996,3481,2988,3486,2981,3489,2977,3490,2973,3491,2970,3491,2965,3491,2963xe" filled="true" fillcolor="#231f20" stroked="false">
                <v:path arrowok="t"/>
                <v:fill type="solid"/>
              </v:shape>
              <v:shape style="position:absolute;left:3462;top:2954;width:32;height:52" coordorigin="3462,2954" coordsize="32,52" path="m3494,2991l3492,2991,3491,2993,3491,2994,3490,2995,3489,2995,3488,2996,3473,2996,3493,2996,3494,2991xe" filled="true" fillcolor="#231f20" stroked="false">
                <v:path arrowok="t"/>
                <v:fill type="solid"/>
              </v:shape>
              <v:shape style="position:absolute;left:3462;top:2954;width:32;height:52" coordorigin="3462,2954" coordsize="32,52" path="m3481,2954l3475,2954,3472,2955,3466,2960,3465,2963,3463,2968,3465,2969,3467,2965,3469,2963,3491,2963,3488,2959,3487,2957,3483,2955,3481,2954xe" filled="true" fillcolor="#231f20" stroked="false">
                <v:path arrowok="t"/>
                <v:fill type="solid"/>
              </v:shape>
            </v:group>
            <v:group style="position:absolute;left:3500;top:2954;width:32;height:53" coordorigin="3500,2954" coordsize="32,53">
              <v:shape style="position:absolute;left:3500;top:2954;width:32;height:53" coordorigin="3500,2954" coordsize="32,53" path="m3518,2954l3513,2954,3510,2955,3500,2985,3500,2989,3513,3007,3517,3007,3519,3006,3523,3004,3523,3004,3514,3004,3513,3004,3511,2964,3511,2960,3512,2958,3513,2957,3514,2957,3523,2957,3521,2955,3518,2954xe" filled="true" fillcolor="#231f20" stroked="false">
                <v:path arrowok="t"/>
                <v:fill type="solid"/>
              </v:shape>
              <v:shape style="position:absolute;left:3500;top:2954;width:32;height:53" coordorigin="3500,2954" coordsize="32,53" path="m3523,2957l3516,2957,3517,2957,3519,2959,3519,2961,3520,2964,3520,2989,3520,2999,3519,3001,3517,3004,3517,3004,3523,3004,3531,2985,3531,2975,3530,2970,3527,2962,3526,2959,3523,2957xe" filled="true" fillcolor="#231f20" stroked="false">
                <v:path arrowok="t"/>
                <v:fill type="solid"/>
              </v:shape>
            </v:group>
            <v:group style="position:absolute;left:3538;top:2954;width:27;height:52" coordorigin="3538,2954" coordsize="27,52">
              <v:shape style="position:absolute;left:3538;top:2954;width:27;height:52" coordorigin="3538,2954" coordsize="27,52" path="m3564,3004l3539,3004,3539,3006,3564,3006,3564,3004xe" filled="true" fillcolor="#231f20" stroked="false">
                <v:path arrowok="t"/>
                <v:fill type="solid"/>
              </v:shape>
              <v:shape style="position:absolute;left:3538;top:2954;width:27;height:52" coordorigin="3538,2954" coordsize="27,52" path="m3557,2963l3544,2963,3545,2963,3546,2964,3546,2964,3547,2965,3547,3001,3546,3002,3546,3003,3544,3004,3542,3004,3561,3004,3557,3001,3557,2963xe" filled="true" fillcolor="#231f20" stroked="false">
                <v:path arrowok="t"/>
                <v:fill type="solid"/>
              </v:shape>
              <v:shape style="position:absolute;left:3538;top:2954;width:27;height:52" coordorigin="3538,2954" coordsize="27,52" path="m3557,2954l3556,2954,3538,2963,3539,2964,3541,2963,3542,2963,3557,2963,3557,2954xe" filled="true" fillcolor="#231f20" stroked="false">
                <v:path arrowok="t"/>
                <v:fill type="solid"/>
              </v:shape>
            </v:group>
            <v:group style="position:absolute;left:3573;top:2954;width:32;height:53" coordorigin="3573,2954" coordsize="32,53">
              <v:shape style="position:absolute;left:3573;top:2954;width:32;height:53" coordorigin="3573,2954" coordsize="32,53" path="m3591,2954l3585,2954,3583,2955,3573,2985,3573,2989,3586,3007,3590,3007,3592,3006,3596,3004,3596,3004,3587,3004,3586,3004,3584,2964,3584,2960,3585,2958,3586,2957,3587,2957,3595,2957,3594,2955,3591,2954xe" filled="true" fillcolor="#231f20" stroked="false">
                <v:path arrowok="t"/>
                <v:fill type="solid"/>
              </v:shape>
              <v:shape style="position:absolute;left:3573;top:2954;width:32;height:53" coordorigin="3573,2954" coordsize="32,53" path="m3595,2957l3589,2957,3590,2957,3592,2959,3592,2961,3593,2964,3593,2989,3592,2999,3592,3001,3590,3004,3589,3004,3596,3004,3604,2985,3604,2975,3603,2970,3600,2962,3598,2959,3595,2957xe" filled="true" fillcolor="#231f20" stroked="false">
                <v:path arrowok="t"/>
                <v:fill type="solid"/>
              </v:shape>
            </v:group>
            <v:group style="position:absolute;left:3831;top:2578;width:53;height:50" coordorigin="3831,2578" coordsize="53,50">
              <v:shape style="position:absolute;left:3831;top:2578;width:53;height:50" coordorigin="3831,2578" coordsize="53,50" path="m3857,2578l3863,2597,3883,2597,3867,2609,3873,2628,3857,2617,3841,2628,3847,2609,3831,2597,3851,2597,3857,2578xe" filled="false" stroked="true" strokeweight=".258pt" strokecolor="#231f20">
                <v:path arrowok="t"/>
              </v:shape>
            </v:group>
            <v:group style="position:absolute;left:3758;top:2463;width:53;height:51" coordorigin="3758,2463" coordsize="53,51">
              <v:shape style="position:absolute;left:3758;top:2463;width:53;height:51" coordorigin="3758,2463" coordsize="53,51" path="m3784,2463l3791,2482,3811,2482,3794,2494,3801,2513,3784,2501,3768,2513,3774,2494,3758,2482,3778,2482,3784,2463xe" filled="false" stroked="true" strokeweight=".258pt" strokecolor="#231f20">
                <v:path arrowok="t"/>
              </v:shape>
            </v:group>
            <v:group style="position:absolute;left:3670;top:2527;width:53;height:50" coordorigin="3670,2527" coordsize="53,50">
              <v:shape style="position:absolute;left:3670;top:2527;width:53;height:50" coordorigin="3670,2527" coordsize="53,50" path="m3696,2527l3702,2546,3723,2546,3706,2557,3713,2577,3696,2565,3680,2577,3686,2557,3670,2546,3690,2546,3696,2527xe" filled="false" stroked="true" strokeweight=".258pt" strokecolor="#231f20">
                <v:path arrowok="t"/>
              </v:shape>
            </v:group>
            <v:group style="position:absolute;left:3751;top:2604;width:43;height:41" coordorigin="3751,2604" coordsize="43,41">
              <v:shape style="position:absolute;left:3751;top:2604;width:43;height:41" coordorigin="3751,2604" coordsize="43,41" path="m3772,2604l3777,2620,3793,2620,3780,2629,3785,2645,3772,2635,3759,2645,3764,2629,3751,2620,3767,2620,3772,2604xe" filled="false" stroked="true" strokeweight=".209pt" strokecolor="#231f20">
                <v:path arrowok="t"/>
              </v:shape>
            </v:group>
            <v:group style="position:absolute;left:3621;top:2426;width:213;height:344" coordorigin="3621,2426" coordsize="213,344">
              <v:shape style="position:absolute;left:3621;top:2426;width:213;height:344" coordorigin="3621,2426" coordsize="213,344" path="m3621,2426l3683,2457,3739,2502,3784,2558,3817,2623,3833,2694,3830,2770e" filled="false" stroked="true" strokeweight=".758pt" strokecolor="#231f20">
                <v:path arrowok="t"/>
              </v:shape>
            </v:group>
            <v:group style="position:absolute;left:3322;top:2857;width:489;height:206" coordorigin="3322,2857" coordsize="489,206">
              <v:shape style="position:absolute;left:3322;top:2857;width:489;height:206" coordorigin="3322,2857" coordsize="489,206" path="m3811,2857l3772,2922,3720,2978,3657,3023,3586,3052,3508,3062,3459,3058,3411,3047,3365,3029,3322,3004e" filled="false" stroked="true" strokeweight=".758pt" strokecolor="#231f20">
                <v:path arrowok="t"/>
              </v:shape>
            </v:group>
            <v:group style="position:absolute;left:3067;top:2295;width:879;height:879" coordorigin="3067,2295" coordsize="879,879">
              <v:shape style="position:absolute;left:3067;top:2295;width:879;height:879" coordorigin="3067,2295" coordsize="879,879" path="m3506,2295l3578,2301,3645,2317,3708,2344,3766,2380,3817,2424,3861,2475,3897,2532,3923,2595,3940,2663,3946,2734,3940,2806,3923,2873,3897,2936,3861,2994,3817,3045,3766,3089,3708,3125,3645,3151,3578,3168,3506,3174,3435,3168,3367,3151,3304,3125,3247,3089,3196,3045,3152,2994,3116,2936,3089,2873,3073,2806,3067,2734,3073,2663,3089,2595,3116,2532,3152,2475,3196,2424,3247,2380,3304,2344,3367,2317,3435,2301,3506,2295xe" filled="false" stroked="true" strokeweight=".567pt" strokecolor="#231f20">
                <v:path arrowok="t"/>
              </v:shape>
              <v:shape style="position:absolute;left:3367;top:3017;width:288;height:118" type="#_x0000_t75" stroked="false">
                <v:imagedata r:id="rId65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114.447197pt;width:44.55pt;height:44.55pt;mso-position-horizontal-relative:page;mso-position-vertical-relative:paragraph;z-index:3424;mso-wrap-distance-left:0;mso-wrap-distance-right:0" coordorigin="4039,2289" coordsize="891,891">
            <v:group style="position:absolute;left:4045;top:2295;width:879;height:879" coordorigin="4045,2295" coordsize="879,879">
              <v:shape style="position:absolute;left:4045;top:2295;width:879;height:879" coordorigin="4045,2295" coordsize="879,879" path="m4484,2295l4413,2301,4345,2317,4282,2344,4225,2380,4173,2424,4129,2475,4094,2532,4067,2595,4050,2663,4045,2734,4050,2806,4067,2873,4094,2936,4129,2994,4173,3045,4225,3089,4282,3125,4345,3151,4413,3168,4484,3174,4555,3168,4623,3151,4686,3125,4744,3089,4795,3045,4839,2994,4874,2936,4901,2873,4918,2806,4923,2734,4918,2663,4901,2595,4874,2532,4839,2475,4795,2424,4744,2380,4686,2344,4623,2317,4555,2301,4484,2295xe" filled="true" fillcolor="#d1d3d4" stroked="false">
                <v:path arrowok="t"/>
                <v:fill type="solid"/>
              </v:shape>
            </v:group>
            <v:group style="position:absolute;left:4045;top:2295;width:879;height:879" coordorigin="4045,2295" coordsize="879,879">
              <v:shape style="position:absolute;left:4045;top:2295;width:879;height:879" coordorigin="4045,2295" coordsize="879,879" path="m4484,2295l4555,2301,4623,2317,4686,2344,4744,2380,4795,2424,4839,2475,4874,2532,4901,2595,4918,2663,4923,2734,4918,2806,4901,2873,4874,2936,4839,2994,4795,3045,4744,3089,4686,3125,4623,3151,4555,3168,4484,3174,4413,3168,4345,3151,4282,3125,4225,3089,4173,3045,4129,2994,4094,2936,4067,2873,4050,2806,4045,2734,4050,2663,4067,2595,4094,2532,4129,2475,4173,2424,4225,2380,4282,2344,4345,2317,4413,2301,4484,2295xe" filled="false" stroked="true" strokeweight=".425pt" strokecolor="#231f20">
                <v:path arrowok="t"/>
              </v:shape>
            </v:group>
            <v:group style="position:absolute;left:4248;top:2678;width:220;height:428" coordorigin="4248,2678" coordsize="220,428">
              <v:shape style="position:absolute;left:4248;top:2678;width:220;height:428" coordorigin="4248,2678" coordsize="220,428" path="m4248,3105l4467,2678e" filled="false" stroked="true" strokeweight=".292pt" strokecolor="#6d6e71">
                <v:path arrowok="t"/>
              </v:shape>
            </v:group>
            <v:group style="position:absolute;left:4511;top:2326;width:137;height:267" coordorigin="4511,2326" coordsize="137,267">
              <v:shape style="position:absolute;left:4511;top:2326;width:137;height:267" coordorigin="4511,2326" coordsize="137,267" path="m4511,2593l4648,2326e" filled="false" stroked="true" strokeweight=".292pt" strokecolor="#6d6e71">
                <v:path arrowok="t"/>
              </v:shape>
            </v:group>
            <v:group style="position:absolute;left:4054;top:2438;width:107;height:207" coordorigin="4054,2438" coordsize="107,207">
              <v:shape style="position:absolute;left:4054;top:2438;width:107;height:207" coordorigin="4054,2438" coordsize="107,207" path="m4054,2644l4160,2438e" filled="false" stroked="true" strokeweight=".292pt" strokecolor="#6d6e71">
                <v:path arrowok="t"/>
              </v:shape>
            </v:group>
            <v:group style="position:absolute;left:4046;top:2401;width:151;height:295" coordorigin="4046,2401" coordsize="151,295">
              <v:shape style="position:absolute;left:4046;top:2401;width:151;height:295" coordorigin="4046,2401" coordsize="151,295" path="m4046,2695l4197,2401e" filled="false" stroked="true" strokeweight=".292pt" strokecolor="#6d6e71">
                <v:path arrowok="t"/>
              </v:shape>
            </v:group>
            <v:group style="position:absolute;left:4045;top:2377;width:185;height:359" coordorigin="4045,2377" coordsize="185,359">
              <v:shape style="position:absolute;left:4045;top:2377;width:185;height:359" coordorigin="4045,2377" coordsize="185,359" path="m4045,2735l4229,2377e" filled="false" stroked="true" strokeweight=".292pt" strokecolor="#6d6e71">
                <v:path arrowok="t"/>
              </v:shape>
            </v:group>
            <v:group style="position:absolute;left:4046;top:2358;width:212;height:411" coordorigin="4046,2358" coordsize="212,411">
              <v:shape style="position:absolute;left:4046;top:2358;width:212;height:411" coordorigin="4046,2358" coordsize="212,411" path="m4046,2769l4257,2358e" filled="false" stroked="true" strokeweight=".292pt" strokecolor="#6d6e71">
                <v:path arrowok="t"/>
              </v:shape>
            </v:group>
            <v:group style="position:absolute;left:4049;top:2343;width:234;height:456" coordorigin="4049,2343" coordsize="234,456">
              <v:shape style="position:absolute;left:4049;top:2343;width:234;height:456" coordorigin="4049,2343" coordsize="234,456" path="m4049,2799l4283,2343e" filled="false" stroked="true" strokeweight=".292pt" strokecolor="#6d6e71">
                <v:path arrowok="t"/>
              </v:shape>
            </v:group>
            <v:group style="position:absolute;left:4054;top:2332;width:254;height:495" coordorigin="4054,2332" coordsize="254,495">
              <v:shape style="position:absolute;left:4054;top:2332;width:254;height:495" coordorigin="4054,2332" coordsize="254,495" path="m4054,2826l4308,2332e" filled="false" stroked="true" strokeweight=".292pt" strokecolor="#6d6e71">
                <v:path arrowok="t"/>
              </v:shape>
            </v:group>
            <v:group style="position:absolute;left:4060;top:2322;width:272;height:529" coordorigin="4060,2322" coordsize="272,529">
              <v:shape style="position:absolute;left:4060;top:2322;width:272;height:529" coordorigin="4060,2322" coordsize="272,529" path="m4060,2851l4332,2322e" filled="false" stroked="true" strokeweight=".292pt" strokecolor="#6d6e71">
                <v:path arrowok="t"/>
              </v:shape>
            </v:group>
            <v:group style="position:absolute;left:4067;top:2314;width:288;height:560" coordorigin="4067,2314" coordsize="288,560">
              <v:shape style="position:absolute;left:4067;top:2314;width:288;height:560" coordorigin="4067,2314" coordsize="288,560" path="m4067,2874l4354,2314e" filled="false" stroked="true" strokeweight=".292pt" strokecolor="#6d6e71">
                <v:path arrowok="t"/>
              </v:shape>
            </v:group>
            <v:group style="position:absolute;left:4075;top:2308;width:302;height:587" coordorigin="4075,2308" coordsize="302,587">
              <v:shape style="position:absolute;left:4075;top:2308;width:302;height:587" coordorigin="4075,2308" coordsize="302,587" path="m4075,2895l4376,2308e" filled="false" stroked="true" strokeweight=".292pt" strokecolor="#6d6e71">
                <v:path arrowok="t"/>
              </v:shape>
            </v:group>
            <v:group style="position:absolute;left:4083;top:2303;width:315;height:612" coordorigin="4083,2303" coordsize="315,612">
              <v:shape style="position:absolute;left:4083;top:2303;width:315;height:612" coordorigin="4083,2303" coordsize="315,612" path="m4083,2915l4397,2303e" filled="false" stroked="true" strokeweight=".292pt" strokecolor="#6d6e71">
                <v:path arrowok="t"/>
              </v:shape>
            </v:group>
            <v:group style="position:absolute;left:4092;top:2300;width:326;height:634" coordorigin="4092,2300" coordsize="326,634">
              <v:shape style="position:absolute;left:4092;top:2300;width:326;height:634" coordorigin="4092,2300" coordsize="326,634" path="m4092,2934l4418,2300e" filled="false" stroked="true" strokeweight=".292pt" strokecolor="#6d6e71">
                <v:path arrowok="t"/>
              </v:shape>
            </v:group>
            <v:group style="position:absolute;left:4102;top:2297;width:336;height:655" coordorigin="4102,2297" coordsize="336,655">
              <v:shape style="position:absolute;left:4102;top:2297;width:336;height:655" coordorigin="4102,2297" coordsize="336,655" path="m4102,2952l4438,2297e" filled="false" stroked="true" strokeweight=".292pt" strokecolor="#6d6e71">
                <v:path arrowok="t"/>
              </v:shape>
            </v:group>
            <v:group style="position:absolute;left:4112;top:2296;width:346;height:673" coordorigin="4112,2296" coordsize="346,673">
              <v:shape style="position:absolute;left:4112;top:2296;width:346;height:673" coordorigin="4112,2296" coordsize="346,673" path="m4112,2968l4458,2296e" filled="false" stroked="true" strokeweight=".292pt" strokecolor="#6d6e71">
                <v:path arrowok="t"/>
              </v:shape>
            </v:group>
            <v:group style="position:absolute;left:4123;top:2295;width:354;height:690" coordorigin="4123,2295" coordsize="354,690">
              <v:shape style="position:absolute;left:4123;top:2295;width:354;height:690" coordorigin="4123,2295" coordsize="354,690" path="m4123,2984l4477,2295e" filled="false" stroked="true" strokeweight=".292pt" strokecolor="#6d6e71">
                <v:path arrowok="t"/>
              </v:shape>
            </v:group>
            <v:group style="position:absolute;left:4134;top:2295;width:362;height:705" coordorigin="4134,2295" coordsize="362,705">
              <v:shape style="position:absolute;left:4134;top:2295;width:362;height:705" coordorigin="4134,2295" coordsize="362,705" path="m4134,2999l4495,2295e" filled="false" stroked="true" strokeweight=".292pt" strokecolor="#6d6e71">
                <v:path arrowok="t"/>
              </v:shape>
            </v:group>
            <v:group style="position:absolute;left:4145;top:2633;width:196;height:381" coordorigin="4145,2633" coordsize="196,381">
              <v:shape style="position:absolute;left:4145;top:2633;width:196;height:381" coordorigin="4145,2633" coordsize="196,381" path="m4145,3014l4341,2633e" filled="false" stroked="true" strokeweight=".292pt" strokecolor="#6d6e71">
                <v:path arrowok="t"/>
              </v:shape>
            </v:group>
            <v:group style="position:absolute;left:4369;top:2296;width:145;height:281" coordorigin="4369,2296" coordsize="145,281">
              <v:shape style="position:absolute;left:4369;top:2296;width:145;height:281" coordorigin="4369,2296" coordsize="145,281" path="m4369,2577l4514,2296e" filled="false" stroked="true" strokeweight=".292pt" strokecolor="#6d6e71">
                <v:path arrowok="t"/>
              </v:shape>
            </v:group>
            <v:group style="position:absolute;left:4157;top:2647;width:196;height:381" coordorigin="4157,2647" coordsize="196,381">
              <v:shape style="position:absolute;left:4157;top:2647;width:196;height:381" coordorigin="4157,2647" coordsize="196,381" path="m4157,3027l4352,2647e" filled="false" stroked="true" strokeweight=".292pt" strokecolor="#6d6e71">
                <v:path arrowok="t"/>
              </v:shape>
            </v:group>
            <v:group style="position:absolute;left:4387;top:2298;width:145;height:282" coordorigin="4387,2298" coordsize="145,282">
              <v:shape style="position:absolute;left:4387;top:2298;width:145;height:282" coordorigin="4387,2298" coordsize="145,282" path="m4387,2579l4532,2298e" filled="false" stroked="true" strokeweight=".292pt" strokecolor="#6d6e71">
                <v:path arrowok="t"/>
              </v:shape>
            </v:group>
            <v:group style="position:absolute;left:4169;top:2658;width:197;height:383" coordorigin="4169,2658" coordsize="197,383">
              <v:shape style="position:absolute;left:4169;top:2658;width:197;height:383" coordorigin="4169,2658" coordsize="197,383" path="m4169,3040l4365,2658e" filled="false" stroked="true" strokeweight=".292pt" strokecolor="#6d6e71">
                <v:path arrowok="t"/>
              </v:shape>
            </v:group>
            <v:group style="position:absolute;left:4406;top:2300;width:144;height:279" coordorigin="4406,2300" coordsize="144,279">
              <v:shape style="position:absolute;left:4406;top:2300;width:144;height:279" coordorigin="4406,2300" coordsize="144,279" path="m4406,2579l4549,2300e" filled="false" stroked="true" strokeweight=".292pt" strokecolor="#6d6e71">
                <v:path arrowok="t"/>
              </v:shape>
            </v:group>
            <v:group style="position:absolute;left:4181;top:2663;width:200;height:390" coordorigin="4181,2663" coordsize="200,390">
              <v:shape style="position:absolute;left:4181;top:2663;width:200;height:390" coordorigin="4181,2663" coordsize="200,390" path="m4181,3053l4381,2663e" filled="false" stroked="true" strokeweight=".292pt" strokecolor="#6d6e71">
                <v:path arrowok="t"/>
              </v:shape>
            </v:group>
            <v:group style="position:absolute;left:4424;top:2303;width:143;height:278" coordorigin="4424,2303" coordsize="143,278">
              <v:shape style="position:absolute;left:4424;top:2303;width:143;height:278" coordorigin="4424,2303" coordsize="143,278" path="m4424,2580l4566,2303e" filled="false" stroked="true" strokeweight=".292pt" strokecolor="#6d6e71">
                <v:path arrowok="t"/>
              </v:shape>
            </v:group>
            <v:group style="position:absolute;left:4194;top:2667;width:205;height:398" coordorigin="4194,2667" coordsize="205,398">
              <v:shape style="position:absolute;left:4194;top:2667;width:205;height:398" coordorigin="4194,2667" coordsize="205,398" path="m4194,3064l4398,2667e" filled="false" stroked="true" strokeweight=".292pt" strokecolor="#6d6e71">
                <v:path arrowok="t"/>
              </v:shape>
            </v:group>
            <v:group style="position:absolute;left:4441;top:2306;width:142;height:276" coordorigin="4441,2306" coordsize="142,276">
              <v:shape style="position:absolute;left:4441;top:2306;width:142;height:276" coordorigin="4441,2306" coordsize="142,276" path="m4441,2582l4583,2306e" filled="false" stroked="true" strokeweight=".292pt" strokecolor="#6d6e71">
                <v:path arrowok="t"/>
              </v:shape>
            </v:group>
            <v:group style="position:absolute;left:4207;top:2669;width:209;height:407" coordorigin="4207,2669" coordsize="209,407">
              <v:shape style="position:absolute;left:4207;top:2669;width:209;height:407" coordorigin="4207,2669" coordsize="209,407" path="m4207,3075l4416,2669e" filled="false" stroked="true" strokeweight=".292pt" strokecolor="#6d6e71">
                <v:path arrowok="t"/>
              </v:shape>
            </v:group>
            <v:group style="position:absolute;left:4460;top:2310;width:141;height:274" coordorigin="4460,2310" coordsize="141,274">
              <v:shape style="position:absolute;left:4460;top:2310;width:141;height:274" coordorigin="4460,2310" coordsize="141,274" path="m4460,2584l4600,2310e" filled="false" stroked="true" strokeweight=".292pt" strokecolor="#6d6e71">
                <v:path arrowok="t"/>
              </v:shape>
            </v:group>
            <v:group style="position:absolute;left:4220;top:2671;width:213;height:415" coordorigin="4220,2671" coordsize="213,415">
              <v:shape style="position:absolute;left:4220;top:2671;width:213;height:415" coordorigin="4220,2671" coordsize="213,415" path="m4220,3086l4433,2671e" filled="false" stroked="true" strokeweight=".292pt" strokecolor="#6d6e71">
                <v:path arrowok="t"/>
              </v:shape>
            </v:group>
            <v:group style="position:absolute;left:4476;top:2315;width:140;height:272" coordorigin="4476,2315" coordsize="140,272">
              <v:shape style="position:absolute;left:4476;top:2315;width:140;height:272" coordorigin="4476,2315" coordsize="140,272" path="m4476,2587l4616,2315e" filled="false" stroked="true" strokeweight=".292pt" strokecolor="#6d6e71">
                <v:path arrowok="t"/>
              </v:shape>
            </v:group>
            <v:group style="position:absolute;left:4234;top:2674;width:217;height:422" coordorigin="4234,2674" coordsize="217,422">
              <v:shape style="position:absolute;left:4234;top:2674;width:217;height:422" coordorigin="4234,2674" coordsize="217,422" path="m4234,3095l4451,2674e" filled="false" stroked="true" strokeweight=".292pt" strokecolor="#6d6e71">
                <v:path arrowok="t"/>
              </v:shape>
            </v:group>
            <v:group style="position:absolute;left:4494;top:2321;width:139;height:270" coordorigin="4494,2321" coordsize="139,270">
              <v:shape style="position:absolute;left:4494;top:2321;width:139;height:270" coordorigin="4494,2321" coordsize="139,270" path="m4494,2590l4632,2321e" filled="false" stroked="true" strokeweight=".292pt" strokecolor="#6d6e71">
                <v:path arrowok="t"/>
              </v:shape>
              <v:shape style="position:absolute;left:4153;top:2432;width:279;height:393" type="#_x0000_t75" stroked="false">
                <v:imagedata r:id="rId78" o:title=""/>
              </v:shape>
            </v:group>
            <v:group style="position:absolute;left:4123;top:2859;width:61;height:70" coordorigin="4123,2859" coordsize="61,70">
              <v:shape style="position:absolute;left:4123;top:2859;width:61;height:70" coordorigin="4123,2859" coordsize="61,70" path="m4164,2859l4146,2859,4138,2863,4126,2875,4123,2884,4123,2906,4126,2914,4138,2926,4145,2929,4162,2929,4168,2927,4178,2920,4179,2918,4149,2918,4145,2916,4139,2909,4137,2902,4137,2886,4139,2880,4145,2873,4149,2871,4180,2871,4179,2870,4171,2862,4164,2859xe" filled="true" fillcolor="#231f20" stroked="false">
                <v:path arrowok="t"/>
                <v:fill type="solid"/>
              </v:shape>
              <v:shape style="position:absolute;left:4123;top:2859;width:61;height:70" coordorigin="4123,2859" coordsize="61,70" path="m4170,2903l4168,2908,4166,2912,4161,2916,4158,2918,4179,2918,4181,2915,4183,2907,4170,2903xe" filled="true" fillcolor="#231f20" stroked="false">
                <v:path arrowok="t"/>
                <v:fill type="solid"/>
              </v:shape>
              <v:shape style="position:absolute;left:4123;top:2859;width:61;height:70" coordorigin="4123,2859" coordsize="61,70" path="m4180,2871l4158,2871,4161,2872,4167,2876,4168,2879,4169,2882,4183,2879,4181,2874,4180,2871xe" filled="true" fillcolor="#231f20" stroked="false">
                <v:path arrowok="t"/>
                <v:fill type="solid"/>
              </v:shape>
            </v:group>
            <v:group style="position:absolute;left:4195;top:2861;width:53;height:68" coordorigin="4195,2861" coordsize="53,68">
              <v:shape style="position:absolute;left:4195;top:2861;width:53;height:68" coordorigin="4195,2861" coordsize="53,68" path="m4246,2861l4195,2861,4195,2928,4247,2928,4247,2917,4209,2917,4209,2898,4244,2898,4244,2887,4209,2887,4209,2872,4246,2872,4246,2861xe" filled="true" fillcolor="#231f20" stroked="false">
                <v:path arrowok="t"/>
                <v:fill type="solid"/>
              </v:shape>
            </v:group>
            <v:group style="position:absolute;left:4259;top:2861;width:55;height:68" coordorigin="4259,2861" coordsize="55,68">
              <v:shape style="position:absolute;left:4259;top:2861;width:55;height:68" coordorigin="4259,2861" coordsize="55,68" path="m4273,2861l4259,2861,4259,2928,4272,2928,4272,2884,4288,2884,4273,2861xe" filled="true" fillcolor="#231f20" stroked="false">
                <v:path arrowok="t"/>
                <v:fill type="solid"/>
              </v:shape>
              <v:shape style="position:absolute;left:4259;top:2861;width:55;height:68" coordorigin="4259,2861" coordsize="55,68" path="m4288,2884l4272,2884,4300,2928,4314,2928,4314,2906,4301,2906,4288,2884xe" filled="true" fillcolor="#231f20" stroked="false">
                <v:path arrowok="t"/>
                <v:fill type="solid"/>
              </v:shape>
              <v:shape style="position:absolute;left:4259;top:2861;width:55;height:68" coordorigin="4259,2861" coordsize="55,68" path="m4314,2861l4301,2861,4301,2906,4314,2906,4314,2861xe" filled="true" fillcolor="#231f20" stroked="false">
                <v:path arrowok="t"/>
                <v:fill type="solid"/>
              </v:shape>
            </v:group>
            <v:group style="position:absolute;left:4324;top:2861;width:55;height:68" coordorigin="4324,2861" coordsize="55,68">
              <v:shape style="position:absolute;left:4324;top:2861;width:55;height:68" coordorigin="4324,2861" coordsize="55,68" path="m4358,2872l4345,2872,4345,2928,4358,2928,4358,2872xe" filled="true" fillcolor="#231f20" stroked="false">
                <v:path arrowok="t"/>
                <v:fill type="solid"/>
              </v:shape>
              <v:shape style="position:absolute;left:4324;top:2861;width:55;height:68" coordorigin="4324,2861" coordsize="55,68" path="m4379,2861l4324,2861,4324,2872,4379,2872,4379,2861xe" filled="true" fillcolor="#231f20" stroked="false">
                <v:path arrowok="t"/>
                <v:fill type="solid"/>
              </v:shape>
            </v:group>
            <v:group style="position:absolute;left:4374;top:2861;width:70;height:68" coordorigin="4374,2861" coordsize="70,68">
              <v:shape style="position:absolute;left:4374;top:2861;width:70;height:68" coordorigin="4374,2861" coordsize="70,68" path="m4415,2861l4401,2861,4374,2928,4388,2928,4394,2913,4437,2913,4432,2901,4398,2901,4408,2876,4422,2876,4415,2861xe" filled="true" fillcolor="#231f20" stroked="false">
                <v:path arrowok="t"/>
                <v:fill type="solid"/>
              </v:shape>
              <v:shape style="position:absolute;left:4374;top:2861;width:70;height:68" coordorigin="4374,2861" coordsize="70,68" path="m4437,2913l4422,2913,4428,2928,4443,2928,4437,2913xe" filled="true" fillcolor="#231f20" stroked="false">
                <v:path arrowok="t"/>
                <v:fill type="solid"/>
              </v:shape>
              <v:shape style="position:absolute;left:4374;top:2861;width:70;height:68" coordorigin="4374,2861" coordsize="70,68" path="m4422,2876l4408,2876,4417,2901,4432,2901,4422,2876xe" filled="true" fillcolor="#231f20" stroked="false">
                <v:path arrowok="t"/>
                <v:fill type="solid"/>
              </v:shape>
            </v:group>
            <v:group style="position:absolute;left:4436;top:2861;width:65;height:68" coordorigin="4436,2861" coordsize="65,68">
              <v:shape style="position:absolute;left:4436;top:2861;width:65;height:68" coordorigin="4436,2861" coordsize="65,68" path="m4451,2861l4436,2861,4461,2928,4476,2928,4482,2911,4469,2911,4451,2861xe" filled="true" fillcolor="#231f20" stroked="false">
                <v:path arrowok="t"/>
                <v:fill type="solid"/>
              </v:shape>
              <v:shape style="position:absolute;left:4436;top:2861;width:65;height:68" coordorigin="4436,2861" coordsize="65,68" path="m4500,2861l4486,2861,4469,2911,4482,2911,4500,2861xe" filled="true" fillcolor="#231f20" stroked="false">
                <v:path arrowok="t"/>
                <v:fill type="solid"/>
              </v:shape>
            </v:group>
            <v:group style="position:absolute;left:4505;top:2859;width:67;height:70" coordorigin="4505,2859" coordsize="67,70">
              <v:shape style="position:absolute;left:4505;top:2859;width:67;height:70" coordorigin="4505,2859" coordsize="67,70" path="m4548,2859l4532,2859,4528,2860,4505,2888,4505,2906,4508,2914,4520,2926,4528,2929,4548,2929,4557,2926,4565,2918,4533,2918,4528,2916,4521,2908,4519,2902,4519,2886,4521,2881,4528,2873,4533,2871,4565,2871,4556,2863,4548,2859xe" filled="true" fillcolor="#231f20" stroked="false">
                <v:path arrowok="t"/>
                <v:fill type="solid"/>
              </v:shape>
              <v:shape style="position:absolute;left:4505;top:2859;width:67;height:70" coordorigin="4505,2859" coordsize="67,70" path="m4565,2871l4544,2871,4549,2873,4556,2881,4557,2886,4557,2902,4555,2908,4548,2916,4544,2918,4565,2918,4569,2914,4572,2906,4572,2883,4569,2875,4565,2871xe" filled="true" fillcolor="#231f20" stroked="false">
                <v:path arrowok="t"/>
                <v:fill type="solid"/>
              </v:shape>
            </v:group>
            <v:group style="position:absolute;left:4579;top:2859;width:57;height:70" coordorigin="4579,2859" coordsize="57,70">
              <v:shape style="position:absolute;left:4579;top:2859;width:57;height:70" coordorigin="4579,2859" coordsize="57,70" path="m4593,2905l4579,2906,4580,2914,4583,2919,4592,2927,4599,2929,4614,2929,4619,2928,4627,2925,4630,2923,4633,2918,4603,2918,4600,2917,4595,2913,4593,2909,4593,2905xe" filled="true" fillcolor="#231f20" stroked="false">
                <v:path arrowok="t"/>
                <v:fill type="solid"/>
              </v:shape>
              <v:shape style="position:absolute;left:4579;top:2859;width:57;height:70" coordorigin="4579,2859" coordsize="57,70" path="m4615,2859l4601,2859,4597,2860,4582,2884,4584,2888,4591,2895,4596,2897,4609,2900,4613,2901,4617,2902,4619,2903,4620,2904,4621,2906,4621,2907,4621,2911,4620,2913,4616,2917,4612,2918,4633,2918,4634,2916,4635,2913,4635,2904,4634,2901,4603,2884,4599,2883,4596,2880,4595,2879,4595,2876,4596,2874,4599,2872,4603,2871,4632,2871,4631,2869,4622,2861,4615,2859xe" filled="true" fillcolor="#231f20" stroked="false">
                <v:path arrowok="t"/>
                <v:fill type="solid"/>
              </v:shape>
              <v:shape style="position:absolute;left:4579;top:2859;width:57;height:70" coordorigin="4579,2859" coordsize="57,70" path="m4632,2871l4611,2871,4613,2872,4617,2875,4619,2877,4619,2881,4633,2880,4633,2874,4632,2871xe" filled="true" fillcolor="#231f20" stroked="false">
                <v:path arrowok="t"/>
                <v:fill type="solid"/>
              </v:shape>
            </v:group>
            <v:group style="position:absolute;left:4332;top:2576;width:498;height:418" coordorigin="4332,2576" coordsize="498,418">
              <v:shape style="position:absolute;left:4332;top:2576;width:498;height:418" coordorigin="4332,2576" coordsize="498,418" path="m4332,2576l4445,2582,4539,2600,4615,2626,4675,2655,4754,2709,4808,2770,4830,2832,4824,2890,4794,2940,4745,2975,4680,2993e" filled="false" stroked="true" strokeweight=".758pt" strokecolor="#231f20">
                <v:path arrowok="t"/>
              </v:shape>
            </v:group>
            <v:group style="position:absolute;left:4380;top:2665;width:427;height:265" coordorigin="4380,2665" coordsize="427,265">
              <v:shape style="position:absolute;left:4380;top:2665;width:427;height:265" coordorigin="4380,2665" coordsize="427,265" path="m4380,2665l4471,2678,4560,2705,4641,2743,4711,2787,4765,2836,4799,2884,4807,2930e" filled="false" stroked="true" strokeweight=".758pt" strokecolor="#231f20">
                <v:path arrowok="t"/>
              </v:shape>
            </v:group>
            <v:group style="position:absolute;left:4671;top:2696;width:53;height:51" coordorigin="4671,2696" coordsize="53,51">
              <v:shape style="position:absolute;left:4671;top:2696;width:53;height:51" coordorigin="4671,2696" coordsize="53,51" path="m4698,2696l4704,2715,4724,2715,4708,2727,4714,2746,4698,2734,4681,2746,4688,2727,4671,2715,4692,2715,4698,2696xe" filled="false" stroked="true" strokeweight=".258pt" strokecolor="#231f20">
                <v:path arrowok="t"/>
              </v:shape>
            </v:group>
            <v:group style="position:absolute;left:4440;top:2954;width:32;height:52" coordorigin="4440,2954" coordsize="32,52">
              <v:shape style="position:absolute;left:4440;top:2954;width:32;height:52" coordorigin="4440,2954" coordsize="32,52" path="m4468,2963l4453,2963,4455,2964,4458,2967,4459,2969,4459,2976,4458,2979,4454,2987,4449,2994,4440,3005,4440,3006,4469,3006,4470,2996,4451,2996,4459,2988,4464,2981,4466,2977,4468,2973,4469,2970,4469,2965,4468,2963xe" filled="true" fillcolor="#231f20" stroked="false">
                <v:path arrowok="t"/>
                <v:fill type="solid"/>
              </v:shape>
              <v:shape style="position:absolute;left:4440;top:2954;width:32;height:52" coordorigin="4440,2954" coordsize="32,52" path="m4471,2991l4470,2991,4469,2993,4469,2994,4468,2995,4467,2995,4465,2996,4451,2996,4470,2996,4471,2991xe" filled="true" fillcolor="#231f20" stroked="false">
                <v:path arrowok="t"/>
                <v:fill type="solid"/>
              </v:shape>
              <v:shape style="position:absolute;left:4440;top:2954;width:32;height:52" coordorigin="4440,2954" coordsize="32,52" path="m4458,2954l4453,2954,4449,2955,4444,2960,4442,2963,4441,2968,4442,2969,4444,2965,4447,2963,4468,2963,4466,2959,4465,2957,4461,2955,4458,2954xe" filled="true" fillcolor="#231f20" stroked="false">
                <v:path arrowok="t"/>
                <v:fill type="solid"/>
              </v:shape>
            </v:group>
            <v:group style="position:absolute;left:4478;top:2954;width:32;height:53" coordorigin="4478,2954" coordsize="32,53">
              <v:shape style="position:absolute;left:4478;top:2954;width:32;height:53" coordorigin="4478,2954" coordsize="32,53" path="m4496,2954l4490,2954,4488,2955,4478,2985,4478,2989,4491,3007,4495,3007,4497,3006,4500,3004,4501,3004,4492,3004,4491,3004,4488,2964,4489,2960,4490,2958,4491,2957,4492,2957,4500,2957,4498,2955,4496,2954xe" filled="true" fillcolor="#231f20" stroked="false">
                <v:path arrowok="t"/>
                <v:fill type="solid"/>
              </v:shape>
              <v:shape style="position:absolute;left:4478;top:2954;width:32;height:53" coordorigin="4478,2954" coordsize="32,53" path="m4500,2957l4494,2957,4495,2957,4497,2959,4497,2961,4498,2964,4498,2989,4497,2999,4497,3001,4495,3004,4494,3004,4501,3004,4509,2985,4509,2975,4508,2970,4505,2962,4503,2959,4500,2957xe" filled="true" fillcolor="#231f20" stroked="false">
                <v:path arrowok="t"/>
                <v:fill type="solid"/>
              </v:shape>
            </v:group>
            <v:group style="position:absolute;left:4516;top:2954;width:27;height:52" coordorigin="4516,2954" coordsize="27,52">
              <v:shape style="position:absolute;left:4516;top:2954;width:27;height:52" coordorigin="4516,2954" coordsize="27,52" path="m4542,3004l4517,3004,4517,3006,4542,3006,4542,3004xe" filled="true" fillcolor="#231f20" stroked="false">
                <v:path arrowok="t"/>
                <v:fill type="solid"/>
              </v:shape>
              <v:shape style="position:absolute;left:4516;top:2954;width:27;height:52" coordorigin="4516,2954" coordsize="27,52" path="m4535,2963l4522,2963,4523,2963,4524,2964,4524,2964,4525,2965,4525,3001,4524,3002,4523,3003,4522,3004,4520,3004,4539,3004,4535,3001,4535,2963xe" filled="true" fillcolor="#231f20" stroked="false">
                <v:path arrowok="t"/>
                <v:fill type="solid"/>
              </v:shape>
              <v:shape style="position:absolute;left:4516;top:2954;width:27;height:52" coordorigin="4516,2954" coordsize="27,52" path="m4535,2954l4534,2954,4516,2963,4517,2964,4518,2963,4520,2963,4535,2963,4535,2954xe" filled="true" fillcolor="#231f20" stroked="false">
                <v:path arrowok="t"/>
                <v:fill type="solid"/>
              </v:shape>
            </v:group>
            <v:group style="position:absolute;left:4550;top:2954;width:32;height:53" coordorigin="4550,2954" coordsize="32,53">
              <v:shape style="position:absolute;left:4550;top:2954;width:32;height:53" coordorigin="4550,2954" coordsize="32,53" path="m4569,2954l4563,2954,4561,2955,4550,2985,4551,2989,4564,3007,4568,3007,4570,3006,4573,3004,4574,3004,4565,3004,4564,3004,4561,2964,4562,2960,4563,2958,4564,2957,4565,2957,4573,2957,4571,2955,4569,2954xe" filled="true" fillcolor="#231f20" stroked="false">
                <v:path arrowok="t"/>
                <v:fill type="solid"/>
              </v:shape>
              <v:shape style="position:absolute;left:4550;top:2954;width:32;height:53" coordorigin="4550,2954" coordsize="32,53" path="m4573,2957l4567,2957,4568,2957,4570,2959,4570,2961,4570,2964,4570,2989,4570,2999,4570,3001,4568,3004,4567,3004,4574,3004,4582,2985,4582,2975,4581,2970,4578,2962,4576,2959,4573,2957xe" filled="true" fillcolor="#231f20" stroked="false">
                <v:path arrowok="t"/>
                <v:fill type="solid"/>
              </v:shape>
            </v:group>
            <v:group style="position:absolute;left:4808;top:2578;width:53;height:50" coordorigin="4808,2578" coordsize="53,50">
              <v:shape style="position:absolute;left:4808;top:2578;width:53;height:50" coordorigin="4808,2578" coordsize="53,50" path="m4835,2578l4841,2597,4861,2597,4845,2609,4851,2628,4835,2617,4818,2628,4825,2609,4808,2597,4829,2597,4835,2578xe" filled="false" stroked="true" strokeweight=".258pt" strokecolor="#231f20">
                <v:path arrowok="t"/>
              </v:shape>
            </v:group>
            <v:group style="position:absolute;left:4736;top:2463;width:53;height:51" coordorigin="4736,2463" coordsize="53,51">
              <v:shape style="position:absolute;left:4736;top:2463;width:53;height:51" coordorigin="4736,2463" coordsize="53,51" path="m4762,2463l4768,2482,4789,2482,4772,2494,4778,2513,4762,2501,4746,2513,4752,2494,4736,2482,4756,2482,4762,2463xe" filled="false" stroked="true" strokeweight=".258pt" strokecolor="#231f20">
                <v:path arrowok="t"/>
              </v:shape>
            </v:group>
            <v:group style="position:absolute;left:4648;top:2527;width:53;height:50" coordorigin="4648,2527" coordsize="53,50">
              <v:shape style="position:absolute;left:4648;top:2527;width:53;height:50" coordorigin="4648,2527" coordsize="53,50" path="m4674,2527l4680,2546,4700,2546,4684,2557,4690,2577,4674,2565,4658,2577,4664,2557,4648,2546,4668,2546,4674,2527xe" filled="false" stroked="true" strokeweight=".258pt" strokecolor="#231f20">
                <v:path arrowok="t"/>
              </v:shape>
            </v:group>
            <v:group style="position:absolute;left:4729;top:2604;width:43;height:41" coordorigin="4729,2604" coordsize="43,41">
              <v:shape style="position:absolute;left:4729;top:2604;width:43;height:41" coordorigin="4729,2604" coordsize="43,41" path="m4750,2604l4755,2620,4771,2620,4758,2629,4763,2645,4750,2635,4737,2645,4742,2629,4729,2620,4745,2620,4750,2604xe" filled="false" stroked="true" strokeweight=".209pt" strokecolor="#231f20">
                <v:path arrowok="t"/>
              </v:shape>
            </v:group>
            <v:group style="position:absolute;left:4599;top:2426;width:213;height:344" coordorigin="4599,2426" coordsize="213,344">
              <v:shape style="position:absolute;left:4599;top:2426;width:213;height:344" coordorigin="4599,2426" coordsize="213,344" path="m4599,2426l4661,2457,4716,2502,4762,2558,4794,2623,4811,2694,4808,2770e" filled="false" stroked="true" strokeweight=".758pt" strokecolor="#231f20">
                <v:path arrowok="t"/>
              </v:shape>
            </v:group>
            <v:group style="position:absolute;left:4300;top:2857;width:489;height:206" coordorigin="4300,2857" coordsize="489,206">
              <v:shape style="position:absolute;left:4300;top:2857;width:489;height:206" coordorigin="4300,2857" coordsize="489,206" path="m4788,2857l4750,2922,4698,2978,4635,3023,4564,3052,4486,3062,4437,3058,4389,3047,4343,3029,4300,3004e" filled="false" stroked="true" strokeweight=".758pt" strokecolor="#231f20">
                <v:path arrowok="t"/>
              </v:shape>
            </v:group>
            <v:group style="position:absolute;left:4045;top:2295;width:879;height:879" coordorigin="4045,2295" coordsize="879,879">
              <v:shape style="position:absolute;left:4045;top:2295;width:879;height:879" coordorigin="4045,2295" coordsize="879,879" path="m4484,2295l4555,2301,4623,2317,4686,2344,4744,2380,4795,2424,4839,2475,4874,2532,4901,2595,4918,2663,4923,2734,4918,2806,4901,2873,4874,2936,4839,2994,4795,3045,4744,3089,4686,3125,4623,3151,4555,3168,4484,3174,4413,3168,4345,3151,4282,3125,4225,3089,4173,3045,4129,2994,4094,2936,4067,2873,4050,2806,4045,2734,4050,2663,4067,2595,4094,2532,4129,2475,4173,2424,4225,2380,4282,2344,4345,2317,4413,2301,4484,2295xe" filled="false" stroked="true" strokeweight=".567pt" strokecolor="#231f20">
                <v:path arrowok="t"/>
              </v:shape>
              <v:shape style="position:absolute;left:4345;top:3017;width:288;height:118" type="#_x0000_t75" stroked="false">
                <v:imagedata r:id="rId79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114.447197pt;width:44.55pt;height:44.55pt;mso-position-horizontal-relative:page;mso-position-vertical-relative:paragraph;z-index:3448;mso-wrap-distance-left:0;mso-wrap-distance-right:0" coordorigin="5016,2289" coordsize="891,891">
            <v:group style="position:absolute;left:5022;top:2295;width:879;height:879" coordorigin="5022,2295" coordsize="879,879">
              <v:shape style="position:absolute;left:5022;top:2295;width:879;height:879" coordorigin="5022,2295" coordsize="879,879" path="m5462,2295l5391,2301,5323,2317,5260,2344,5202,2380,5151,2424,5107,2475,5072,2532,5045,2595,5028,2663,5022,2734,5028,2806,5045,2873,5072,2936,5107,2994,5151,3045,5202,3089,5260,3125,5323,3151,5391,3168,5462,3174,5533,3168,5601,3151,5664,3125,5721,3089,5773,3045,5817,2994,5852,2936,5879,2873,5896,2806,5901,2734,5896,2663,5879,2595,5852,2532,5817,2475,5773,2424,5721,2380,5664,2344,5601,2317,5533,2301,5462,2295xe" filled="true" fillcolor="#d1d3d4" stroked="false">
                <v:path arrowok="t"/>
                <v:fill type="solid"/>
              </v:shape>
            </v:group>
            <v:group style="position:absolute;left:5022;top:2295;width:879;height:879" coordorigin="5022,2295" coordsize="879,879">
              <v:shape style="position:absolute;left:5022;top:2295;width:879;height:879" coordorigin="5022,2295" coordsize="879,879" path="m5462,2295l5533,2301,5601,2317,5664,2344,5721,2380,5773,2424,5817,2475,5852,2532,5879,2595,5896,2663,5901,2734,5896,2806,5879,2873,5852,2936,5817,2994,5773,3045,5721,3089,5664,3125,5601,3151,5533,3168,5462,3174,5391,3168,5323,3151,5260,3125,5202,3089,5151,3045,5107,2994,5072,2936,5045,2873,5028,2806,5022,2734,5028,2663,5045,2595,5072,2532,5107,2475,5151,2424,5202,2380,5260,2344,5323,2317,5391,2301,5462,2295xe" filled="false" stroked="true" strokeweight=".425pt" strokecolor="#231f20">
                <v:path arrowok="t"/>
              </v:shape>
            </v:group>
            <v:group style="position:absolute;left:5226;top:2678;width:220;height:428" coordorigin="5226,2678" coordsize="220,428">
              <v:shape style="position:absolute;left:5226;top:2678;width:220;height:428" coordorigin="5226,2678" coordsize="220,428" path="m5226,3105l5445,2678e" filled="false" stroked="true" strokeweight=".292pt" strokecolor="#6d6e71">
                <v:path arrowok="t"/>
              </v:shape>
            </v:group>
            <v:group style="position:absolute;left:5489;top:2326;width:137;height:267" coordorigin="5489,2326" coordsize="137,267">
              <v:shape style="position:absolute;left:5489;top:2326;width:137;height:267" coordorigin="5489,2326" coordsize="137,267" path="m5489,2593l5626,2326e" filled="false" stroked="true" strokeweight=".292pt" strokecolor="#6d6e71">
                <v:path arrowok="t"/>
              </v:shape>
            </v:group>
            <v:group style="position:absolute;left:5032;top:2438;width:107;height:207" coordorigin="5032,2438" coordsize="107,207">
              <v:shape style="position:absolute;left:5032;top:2438;width:107;height:207" coordorigin="5032,2438" coordsize="107,207" path="m5032,2644l5138,2438e" filled="false" stroked="true" strokeweight=".292pt" strokecolor="#6d6e71">
                <v:path arrowok="t"/>
              </v:shape>
            </v:group>
            <v:group style="position:absolute;left:5024;top:2401;width:151;height:295" coordorigin="5024,2401" coordsize="151,295">
              <v:shape style="position:absolute;left:5024;top:2401;width:151;height:295" coordorigin="5024,2401" coordsize="151,295" path="m5024,2695l5175,2401e" filled="false" stroked="true" strokeweight=".292pt" strokecolor="#6d6e71">
                <v:path arrowok="t"/>
              </v:shape>
            </v:group>
            <v:group style="position:absolute;left:5023;top:2377;width:185;height:359" coordorigin="5023,2377" coordsize="185,359">
              <v:shape style="position:absolute;left:5023;top:2377;width:185;height:359" coordorigin="5023,2377" coordsize="185,359" path="m5023,2735l5207,2377e" filled="false" stroked="true" strokeweight=".292pt" strokecolor="#6d6e71">
                <v:path arrowok="t"/>
              </v:shape>
            </v:group>
            <v:group style="position:absolute;left:5024;top:2358;width:212;height:411" coordorigin="5024,2358" coordsize="212,411">
              <v:shape style="position:absolute;left:5024;top:2358;width:212;height:411" coordorigin="5024,2358" coordsize="212,411" path="m5024,2769l5235,2358e" filled="false" stroked="true" strokeweight=".292pt" strokecolor="#6d6e71">
                <v:path arrowok="t"/>
              </v:shape>
            </v:group>
            <v:group style="position:absolute;left:5027;top:2343;width:234;height:456" coordorigin="5027,2343" coordsize="234,456">
              <v:shape style="position:absolute;left:5027;top:2343;width:234;height:456" coordorigin="5027,2343" coordsize="234,456" path="m5027,2799l5261,2343e" filled="false" stroked="true" strokeweight=".292pt" strokecolor="#6d6e71">
                <v:path arrowok="t"/>
              </v:shape>
            </v:group>
            <v:group style="position:absolute;left:5032;top:2332;width:254;height:495" coordorigin="5032,2332" coordsize="254,495">
              <v:shape style="position:absolute;left:5032;top:2332;width:254;height:495" coordorigin="5032,2332" coordsize="254,495" path="m5032,2826l5286,2332e" filled="false" stroked="true" strokeweight=".292pt" strokecolor="#6d6e71">
                <v:path arrowok="t"/>
              </v:shape>
            </v:group>
            <v:group style="position:absolute;left:5038;top:2322;width:272;height:529" coordorigin="5038,2322" coordsize="272,529">
              <v:shape style="position:absolute;left:5038;top:2322;width:272;height:529" coordorigin="5038,2322" coordsize="272,529" path="m5038,2851l5310,2322e" filled="false" stroked="true" strokeweight=".292pt" strokecolor="#6d6e71">
                <v:path arrowok="t"/>
              </v:shape>
            </v:group>
            <v:group style="position:absolute;left:5045;top:2314;width:288;height:560" coordorigin="5045,2314" coordsize="288,560">
              <v:shape style="position:absolute;left:5045;top:2314;width:288;height:560" coordorigin="5045,2314" coordsize="288,560" path="m5045,2874l5332,2314e" filled="false" stroked="true" strokeweight=".292pt" strokecolor="#6d6e71">
                <v:path arrowok="t"/>
              </v:shape>
            </v:group>
            <v:group style="position:absolute;left:5053;top:2308;width:302;height:587" coordorigin="5053,2308" coordsize="302,587">
              <v:shape style="position:absolute;left:5053;top:2308;width:302;height:587" coordorigin="5053,2308" coordsize="302,587" path="m5053,2895l5354,2308e" filled="false" stroked="true" strokeweight=".292pt" strokecolor="#6d6e71">
                <v:path arrowok="t"/>
              </v:shape>
            </v:group>
            <v:group style="position:absolute;left:5061;top:2303;width:315;height:612" coordorigin="5061,2303" coordsize="315,612">
              <v:shape style="position:absolute;left:5061;top:2303;width:315;height:612" coordorigin="5061,2303" coordsize="315,612" path="m5061,2915l5375,2303e" filled="false" stroked="true" strokeweight=".292pt" strokecolor="#6d6e71">
                <v:path arrowok="t"/>
              </v:shape>
            </v:group>
            <v:group style="position:absolute;left:5070;top:2300;width:326;height:634" coordorigin="5070,2300" coordsize="326,634">
              <v:shape style="position:absolute;left:5070;top:2300;width:326;height:634" coordorigin="5070,2300" coordsize="326,634" path="m5070,2934l5396,2300e" filled="false" stroked="true" strokeweight=".292pt" strokecolor="#6d6e71">
                <v:path arrowok="t"/>
              </v:shape>
            </v:group>
            <v:group style="position:absolute;left:5080;top:2297;width:336;height:655" coordorigin="5080,2297" coordsize="336,655">
              <v:shape style="position:absolute;left:5080;top:2297;width:336;height:655" coordorigin="5080,2297" coordsize="336,655" path="m5080,2952l5416,2297e" filled="false" stroked="true" strokeweight=".292pt" strokecolor="#6d6e71">
                <v:path arrowok="t"/>
              </v:shape>
            </v:group>
            <v:group style="position:absolute;left:5090;top:2296;width:346;height:673" coordorigin="5090,2296" coordsize="346,673">
              <v:shape style="position:absolute;left:5090;top:2296;width:346;height:673" coordorigin="5090,2296" coordsize="346,673" path="m5090,2968l5435,2296e" filled="false" stroked="true" strokeweight=".292pt" strokecolor="#6d6e71">
                <v:path arrowok="t"/>
              </v:shape>
            </v:group>
            <v:group style="position:absolute;left:5101;top:2295;width:354;height:690" coordorigin="5101,2295" coordsize="354,690">
              <v:shape style="position:absolute;left:5101;top:2295;width:354;height:690" coordorigin="5101,2295" coordsize="354,690" path="m5101,2984l5455,2295e" filled="false" stroked="true" strokeweight=".292pt" strokecolor="#6d6e71">
                <v:path arrowok="t"/>
              </v:shape>
            </v:group>
            <v:group style="position:absolute;left:5111;top:2295;width:362;height:705" coordorigin="5111,2295" coordsize="362,705">
              <v:shape style="position:absolute;left:5111;top:2295;width:362;height:705" coordorigin="5111,2295" coordsize="362,705" path="m5111,2999l5473,2295e" filled="false" stroked="true" strokeweight=".292pt" strokecolor="#6d6e71">
                <v:path arrowok="t"/>
              </v:shape>
            </v:group>
            <v:group style="position:absolute;left:5123;top:2633;width:196;height:381" coordorigin="5123,2633" coordsize="196,381">
              <v:shape style="position:absolute;left:5123;top:2633;width:196;height:381" coordorigin="5123,2633" coordsize="196,381" path="m5123,3014l5318,2633e" filled="false" stroked="true" strokeweight=".292pt" strokecolor="#6d6e71">
                <v:path arrowok="t"/>
              </v:shape>
            </v:group>
            <v:group style="position:absolute;left:5347;top:2296;width:145;height:281" coordorigin="5347,2296" coordsize="145,281">
              <v:shape style="position:absolute;left:5347;top:2296;width:145;height:281" coordorigin="5347,2296" coordsize="145,281" path="m5347,2577l5491,2296e" filled="false" stroked="true" strokeweight=".292pt" strokecolor="#6d6e71">
                <v:path arrowok="t"/>
              </v:shape>
            </v:group>
            <v:group style="position:absolute;left:5135;top:2647;width:196;height:381" coordorigin="5135,2647" coordsize="196,381">
              <v:shape style="position:absolute;left:5135;top:2647;width:196;height:381" coordorigin="5135,2647" coordsize="196,381" path="m5135,3027l5330,2647e" filled="false" stroked="true" strokeweight=".292pt" strokecolor="#6d6e71">
                <v:path arrowok="t"/>
              </v:shape>
            </v:group>
            <v:group style="position:absolute;left:5365;top:2298;width:145;height:282" coordorigin="5365,2298" coordsize="145,282">
              <v:shape style="position:absolute;left:5365;top:2298;width:145;height:282" coordorigin="5365,2298" coordsize="145,282" path="m5365,2579l5509,2298e" filled="false" stroked="true" strokeweight=".292pt" strokecolor="#6d6e71">
                <v:path arrowok="t"/>
              </v:shape>
            </v:group>
            <v:group style="position:absolute;left:5147;top:2658;width:197;height:383" coordorigin="5147,2658" coordsize="197,383">
              <v:shape style="position:absolute;left:5147;top:2658;width:197;height:383" coordorigin="5147,2658" coordsize="197,383" path="m5147,3040l5343,2658e" filled="false" stroked="true" strokeweight=".292pt" strokecolor="#6d6e71">
                <v:path arrowok="t"/>
              </v:shape>
            </v:group>
            <v:group style="position:absolute;left:5384;top:2300;width:144;height:279" coordorigin="5384,2300" coordsize="144,279">
              <v:shape style="position:absolute;left:5384;top:2300;width:144;height:279" coordorigin="5384,2300" coordsize="144,279" path="m5384,2579l5527,2300e" filled="false" stroked="true" strokeweight=".292pt" strokecolor="#6d6e71">
                <v:path arrowok="t"/>
              </v:shape>
            </v:group>
            <v:group style="position:absolute;left:5159;top:2663;width:200;height:390" coordorigin="5159,2663" coordsize="200,390">
              <v:shape style="position:absolute;left:5159;top:2663;width:200;height:390" coordorigin="5159,2663" coordsize="200,390" path="m5159,3053l5359,2663e" filled="false" stroked="true" strokeweight=".292pt" strokecolor="#6d6e71">
                <v:path arrowok="t"/>
              </v:shape>
            </v:group>
            <v:group style="position:absolute;left:5402;top:2303;width:143;height:278" coordorigin="5402,2303" coordsize="143,278">
              <v:shape style="position:absolute;left:5402;top:2303;width:143;height:278" coordorigin="5402,2303" coordsize="143,278" path="m5402,2580l5544,2303e" filled="false" stroked="true" strokeweight=".292pt" strokecolor="#6d6e71">
                <v:path arrowok="t"/>
              </v:shape>
            </v:group>
            <v:group style="position:absolute;left:5172;top:2667;width:205;height:398" coordorigin="5172,2667" coordsize="205,398">
              <v:shape style="position:absolute;left:5172;top:2667;width:205;height:398" coordorigin="5172,2667" coordsize="205,398" path="m5172,3064l5376,2667e" filled="false" stroked="true" strokeweight=".292pt" strokecolor="#6d6e71">
                <v:path arrowok="t"/>
              </v:shape>
            </v:group>
            <v:group style="position:absolute;left:5419;top:2306;width:142;height:276" coordorigin="5419,2306" coordsize="142,276">
              <v:shape style="position:absolute;left:5419;top:2306;width:142;height:276" coordorigin="5419,2306" coordsize="142,276" path="m5419,2582l5561,2306e" filled="false" stroked="true" strokeweight=".292pt" strokecolor="#6d6e71">
                <v:path arrowok="t"/>
              </v:shape>
            </v:group>
            <v:group style="position:absolute;left:5185;top:2669;width:209;height:407" coordorigin="5185,2669" coordsize="209,407">
              <v:shape style="position:absolute;left:5185;top:2669;width:209;height:407" coordorigin="5185,2669" coordsize="209,407" path="m5185,3075l5394,2669e" filled="false" stroked="true" strokeweight=".292pt" strokecolor="#6d6e71">
                <v:path arrowok="t"/>
              </v:shape>
            </v:group>
            <v:group style="position:absolute;left:5438;top:2310;width:141;height:274" coordorigin="5438,2310" coordsize="141,274">
              <v:shape style="position:absolute;left:5438;top:2310;width:141;height:274" coordorigin="5438,2310" coordsize="141,274" path="m5438,2584l5578,2310e" filled="false" stroked="true" strokeweight=".292pt" strokecolor="#6d6e71">
                <v:path arrowok="t"/>
              </v:shape>
            </v:group>
            <v:group style="position:absolute;left:5198;top:2671;width:213;height:415" coordorigin="5198,2671" coordsize="213,415">
              <v:shape style="position:absolute;left:5198;top:2671;width:213;height:415" coordorigin="5198,2671" coordsize="213,415" path="m5198,3086l5411,2671e" filled="false" stroked="true" strokeweight=".292pt" strokecolor="#6d6e71">
                <v:path arrowok="t"/>
              </v:shape>
            </v:group>
            <v:group style="position:absolute;left:5454;top:2315;width:140;height:272" coordorigin="5454,2315" coordsize="140,272">
              <v:shape style="position:absolute;left:5454;top:2315;width:140;height:272" coordorigin="5454,2315" coordsize="140,272" path="m5454,2587l5594,2315e" filled="false" stroked="true" strokeweight=".292pt" strokecolor="#6d6e71">
                <v:path arrowok="t"/>
              </v:shape>
            </v:group>
            <v:group style="position:absolute;left:5212;top:2674;width:217;height:422" coordorigin="5212,2674" coordsize="217,422">
              <v:shape style="position:absolute;left:5212;top:2674;width:217;height:422" coordorigin="5212,2674" coordsize="217,422" path="m5212,3095l5428,2674e" filled="false" stroked="true" strokeweight=".292pt" strokecolor="#6d6e71">
                <v:path arrowok="t"/>
              </v:shape>
            </v:group>
            <v:group style="position:absolute;left:5471;top:2321;width:139;height:270" coordorigin="5471,2321" coordsize="139,270">
              <v:shape style="position:absolute;left:5471;top:2321;width:139;height:270" coordorigin="5471,2321" coordsize="139,270" path="m5471,2590l5610,2321e" filled="false" stroked="true" strokeweight=".292pt" strokecolor="#6d6e71">
                <v:path arrowok="t"/>
              </v:shape>
              <v:shape style="position:absolute;left:5131;top:2432;width:279;height:393" type="#_x0000_t75" stroked="false">
                <v:imagedata r:id="rId80" o:title=""/>
              </v:shape>
            </v:group>
            <v:group style="position:absolute;left:5101;top:2859;width:61;height:70" coordorigin="5101,2859" coordsize="61,70">
              <v:shape style="position:absolute;left:5101;top:2859;width:61;height:70" coordorigin="5101,2859" coordsize="61,70" path="m5141,2859l5123,2859,5116,2863,5104,2875,5101,2884,5101,2906,5104,2914,5115,2926,5123,2929,5140,2929,5146,2927,5155,2920,5157,2918,5127,2918,5123,2916,5117,2909,5115,2902,5115,2886,5117,2880,5123,2873,5127,2871,5158,2871,5157,2870,5148,2862,5141,2859xe" filled="true" fillcolor="#231f20" stroked="false">
                <v:path arrowok="t"/>
                <v:fill type="solid"/>
              </v:shape>
              <v:shape style="position:absolute;left:5101;top:2859;width:61;height:70" coordorigin="5101,2859" coordsize="61,70" path="m5147,2903l5146,2908,5144,2912,5139,2916,5136,2918,5157,2918,5159,2915,5161,2907,5147,2903xe" filled="true" fillcolor="#231f20" stroked="false">
                <v:path arrowok="t"/>
                <v:fill type="solid"/>
              </v:shape>
              <v:shape style="position:absolute;left:5101;top:2859;width:61;height:70" coordorigin="5101,2859" coordsize="61,70" path="m5158,2871l5136,2871,5139,2872,5144,2876,5146,2879,5147,2882,5161,2879,5159,2874,5158,2871xe" filled="true" fillcolor="#231f20" stroked="false">
                <v:path arrowok="t"/>
                <v:fill type="solid"/>
              </v:shape>
            </v:group>
            <v:group style="position:absolute;left:5173;top:2861;width:53;height:68" coordorigin="5173,2861" coordsize="53,68">
              <v:shape style="position:absolute;left:5173;top:2861;width:53;height:68" coordorigin="5173,2861" coordsize="53,68" path="m5224,2861l5173,2861,5173,2928,5225,2928,5225,2917,5187,2917,5187,2898,5221,2898,5221,2887,5187,2887,5187,2872,5224,2872,5224,2861xe" filled="true" fillcolor="#231f20" stroked="false">
                <v:path arrowok="t"/>
                <v:fill type="solid"/>
              </v:shape>
            </v:group>
            <v:group style="position:absolute;left:5237;top:2861;width:55;height:68" coordorigin="5237,2861" coordsize="55,68">
              <v:shape style="position:absolute;left:5237;top:2861;width:55;height:68" coordorigin="5237,2861" coordsize="55,68" path="m5251,2861l5237,2861,5237,2928,5250,2928,5250,2884,5266,2884,5251,2861xe" filled="true" fillcolor="#231f20" stroked="false">
                <v:path arrowok="t"/>
                <v:fill type="solid"/>
              </v:shape>
              <v:shape style="position:absolute;left:5237;top:2861;width:55;height:68" coordorigin="5237,2861" coordsize="55,68" path="m5266,2884l5250,2884,5278,2928,5292,2928,5292,2906,5279,2906,5266,2884xe" filled="true" fillcolor="#231f20" stroked="false">
                <v:path arrowok="t"/>
                <v:fill type="solid"/>
              </v:shape>
              <v:shape style="position:absolute;left:5237;top:2861;width:55;height:68" coordorigin="5237,2861" coordsize="55,68" path="m5292,2861l5279,2861,5279,2906,5292,2906,5292,2861xe" filled="true" fillcolor="#231f20" stroked="false">
                <v:path arrowok="t"/>
                <v:fill type="solid"/>
              </v:shape>
            </v:group>
            <v:group style="position:absolute;left:5302;top:2861;width:55;height:68" coordorigin="5302,2861" coordsize="55,68">
              <v:shape style="position:absolute;left:5302;top:2861;width:55;height:68" coordorigin="5302,2861" coordsize="55,68" path="m5336,2872l5322,2872,5322,2928,5336,2928,5336,2872xe" filled="true" fillcolor="#231f20" stroked="false">
                <v:path arrowok="t"/>
                <v:fill type="solid"/>
              </v:shape>
              <v:shape style="position:absolute;left:5302;top:2861;width:55;height:68" coordorigin="5302,2861" coordsize="55,68" path="m5357,2861l5302,2861,5302,2872,5357,2872,5357,2861xe" filled="true" fillcolor="#231f20" stroked="false">
                <v:path arrowok="t"/>
                <v:fill type="solid"/>
              </v:shape>
            </v:group>
            <v:group style="position:absolute;left:5352;top:2861;width:70;height:68" coordorigin="5352,2861" coordsize="70,68">
              <v:shape style="position:absolute;left:5352;top:2861;width:70;height:68" coordorigin="5352,2861" coordsize="70,68" path="m5393,2861l5378,2861,5352,2928,5366,2928,5372,2913,5415,2913,5410,2901,5376,2901,5386,2876,5400,2876,5393,2861xe" filled="true" fillcolor="#231f20" stroked="false">
                <v:path arrowok="t"/>
                <v:fill type="solid"/>
              </v:shape>
              <v:shape style="position:absolute;left:5352;top:2861;width:70;height:68" coordorigin="5352,2861" coordsize="70,68" path="m5415,2913l5400,2913,5406,2928,5421,2928,5415,2913xe" filled="true" fillcolor="#231f20" stroked="false">
                <v:path arrowok="t"/>
                <v:fill type="solid"/>
              </v:shape>
              <v:shape style="position:absolute;left:5352;top:2861;width:70;height:68" coordorigin="5352,2861" coordsize="70,68" path="m5400,2876l5386,2876,5395,2901,5410,2901,5400,2876xe" filled="true" fillcolor="#231f20" stroked="false">
                <v:path arrowok="t"/>
                <v:fill type="solid"/>
              </v:shape>
            </v:group>
            <v:group style="position:absolute;left:5414;top:2861;width:65;height:68" coordorigin="5414,2861" coordsize="65,68">
              <v:shape style="position:absolute;left:5414;top:2861;width:65;height:68" coordorigin="5414,2861" coordsize="65,68" path="m5429,2861l5414,2861,5439,2928,5454,2928,5460,2911,5447,2911,5429,2861xe" filled="true" fillcolor="#231f20" stroked="false">
                <v:path arrowok="t"/>
                <v:fill type="solid"/>
              </v:shape>
              <v:shape style="position:absolute;left:5414;top:2861;width:65;height:68" coordorigin="5414,2861" coordsize="65,68" path="m5478,2861l5463,2861,5447,2911,5460,2911,5478,2861xe" filled="true" fillcolor="#231f20" stroked="false">
                <v:path arrowok="t"/>
                <v:fill type="solid"/>
              </v:shape>
            </v:group>
            <v:group style="position:absolute;left:5483;top:2859;width:67;height:70" coordorigin="5483,2859" coordsize="67,70">
              <v:shape style="position:absolute;left:5483;top:2859;width:67;height:70" coordorigin="5483,2859" coordsize="67,70" path="m5526,2859l5510,2859,5505,2860,5483,2888,5483,2906,5486,2914,5498,2926,5506,2929,5526,2929,5534,2926,5543,2918,5510,2918,5506,2916,5499,2908,5497,2902,5497,2886,5499,2881,5506,2873,5510,2871,5543,2871,5534,2863,5526,2859xe" filled="true" fillcolor="#231f20" stroked="false">
                <v:path arrowok="t"/>
                <v:fill type="solid"/>
              </v:shape>
              <v:shape style="position:absolute;left:5483;top:2859;width:67;height:70" coordorigin="5483,2859" coordsize="67,70" path="m5543,2871l5522,2871,5526,2873,5533,2881,5535,2886,5535,2902,5533,2908,5526,2916,5522,2918,5543,2918,5546,2914,5549,2906,5549,2883,5546,2875,5543,2871xe" filled="true" fillcolor="#231f20" stroked="false">
                <v:path arrowok="t"/>
                <v:fill type="solid"/>
              </v:shape>
            </v:group>
            <v:group style="position:absolute;left:5557;top:2859;width:57;height:70" coordorigin="5557,2859" coordsize="57,70">
              <v:shape style="position:absolute;left:5557;top:2859;width:57;height:70" coordorigin="5557,2859" coordsize="57,70" path="m5570,2905l5557,2906,5558,2914,5561,2919,5570,2927,5577,2929,5591,2929,5596,2928,5604,2925,5607,2923,5611,2918,5581,2918,5578,2917,5573,2913,5571,2909,5570,2905xe" filled="true" fillcolor="#231f20" stroked="false">
                <v:path arrowok="t"/>
                <v:fill type="solid"/>
              </v:shape>
              <v:shape style="position:absolute;left:5557;top:2859;width:57;height:70" coordorigin="5557,2859" coordsize="57,70" path="m5593,2859l5579,2859,5575,2860,5559,2884,5561,2888,5569,2895,5574,2897,5587,2900,5591,2901,5595,2902,5597,2903,5598,2904,5599,2906,5599,2907,5599,2911,5598,2913,5593,2917,5590,2918,5611,2918,5612,2916,5613,2913,5613,2904,5612,2901,5581,2884,5576,2883,5573,2880,5573,2879,5573,2876,5573,2874,5577,2872,5580,2871,5609,2871,5608,2869,5600,2861,5593,2859xe" filled="true" fillcolor="#231f20" stroked="false">
                <v:path arrowok="t"/>
                <v:fill type="solid"/>
              </v:shape>
              <v:shape style="position:absolute;left:5557;top:2859;width:57;height:70" coordorigin="5557,2859" coordsize="57,70" path="m5609,2871l5588,2871,5591,2872,5595,2875,5596,2877,5597,2881,5611,2880,5611,2874,5609,2871xe" filled="true" fillcolor="#231f20" stroked="false">
                <v:path arrowok="t"/>
                <v:fill type="solid"/>
              </v:shape>
            </v:group>
            <v:group style="position:absolute;left:5310;top:2576;width:498;height:418" coordorigin="5310,2576" coordsize="498,418">
              <v:shape style="position:absolute;left:5310;top:2576;width:498;height:418" coordorigin="5310,2576" coordsize="498,418" path="m5310,2576l5423,2582,5517,2600,5593,2626,5653,2655,5732,2709,5786,2770,5808,2832,5802,2890,5772,2940,5722,2975,5658,2993e" filled="false" stroked="true" strokeweight=".758pt" strokecolor="#231f20">
                <v:path arrowok="t"/>
              </v:shape>
            </v:group>
            <v:group style="position:absolute;left:5358;top:2665;width:427;height:265" coordorigin="5358,2665" coordsize="427,265">
              <v:shape style="position:absolute;left:5358;top:2665;width:427;height:265" coordorigin="5358,2665" coordsize="427,265" path="m5358,2665l5449,2678,5538,2705,5619,2743,5689,2787,5743,2836,5777,2884,5785,2930e" filled="false" stroked="true" strokeweight=".758pt" strokecolor="#231f20">
                <v:path arrowok="t"/>
              </v:shape>
            </v:group>
            <v:group style="position:absolute;left:5649;top:2696;width:53;height:51" coordorigin="5649,2696" coordsize="53,51">
              <v:shape style="position:absolute;left:5649;top:2696;width:53;height:51" coordorigin="5649,2696" coordsize="53,51" path="m5676,2696l5682,2715,5702,2715,5686,2727,5692,2746,5676,2734,5659,2746,5666,2727,5649,2715,5669,2715,5676,2696xe" filled="false" stroked="true" strokeweight=".258pt" strokecolor="#231f20">
                <v:path arrowok="t"/>
              </v:shape>
            </v:group>
            <v:group style="position:absolute;left:5418;top:2954;width:32;height:52" coordorigin="5418,2954" coordsize="32,52">
              <v:shape style="position:absolute;left:5418;top:2954;width:32;height:52" coordorigin="5418,2954" coordsize="32,52" path="m5446,2963l5431,2963,5433,2964,5436,2967,5437,2969,5437,2976,5436,2979,5432,2987,5427,2994,5418,3005,5418,3006,5446,3006,5448,2996,5429,2996,5437,2988,5442,2981,5444,2977,5446,2973,5447,2970,5447,2965,5446,2963xe" filled="true" fillcolor="#231f20" stroked="false">
                <v:path arrowok="t"/>
                <v:fill type="solid"/>
              </v:shape>
              <v:shape style="position:absolute;left:5418;top:2954;width:32;height:52" coordorigin="5418,2954" coordsize="32,52" path="m5449,2991l5448,2991,5447,2993,5446,2994,5445,2995,5445,2995,5443,2996,5429,2996,5448,2996,5449,2991xe" filled="true" fillcolor="#231f20" stroked="false">
                <v:path arrowok="t"/>
                <v:fill type="solid"/>
              </v:shape>
              <v:shape style="position:absolute;left:5418;top:2954;width:32;height:52" coordorigin="5418,2954" coordsize="32,52" path="m5436,2954l5430,2954,5427,2955,5422,2960,5420,2963,5419,2968,5420,2969,5422,2965,5425,2963,5446,2963,5444,2959,5442,2957,5438,2955,5436,2954xe" filled="true" fillcolor="#231f20" stroked="false">
                <v:path arrowok="t"/>
                <v:fill type="solid"/>
              </v:shape>
            </v:group>
            <v:group style="position:absolute;left:5455;top:2954;width:32;height:53" coordorigin="5455,2954" coordsize="32,53">
              <v:shape style="position:absolute;left:5455;top:2954;width:32;height:53" coordorigin="5455,2954" coordsize="32,53" path="m5474,2954l5468,2954,5465,2955,5455,2985,5456,2989,5469,3007,5473,3007,5475,3006,5478,3004,5478,3004,5470,3004,5469,3004,5466,2964,5467,2960,5467,2958,5469,2957,5470,2957,5478,2957,5476,2955,5474,2954xe" filled="true" fillcolor="#231f20" stroked="false">
                <v:path arrowok="t"/>
                <v:fill type="solid"/>
              </v:shape>
              <v:shape style="position:absolute;left:5455;top:2954;width:32;height:53" coordorigin="5455,2954" coordsize="32,53" path="m5478,2957l5472,2957,5473,2957,5475,2959,5475,2961,5475,2964,5475,2989,5475,2999,5475,3001,5473,3004,5472,3004,5478,3004,5486,2985,5486,2975,5486,2970,5483,2962,5481,2959,5478,2957xe" filled="true" fillcolor="#231f20" stroked="false">
                <v:path arrowok="t"/>
                <v:fill type="solid"/>
              </v:shape>
            </v:group>
            <v:group style="position:absolute;left:5494;top:2954;width:27;height:52" coordorigin="5494,2954" coordsize="27,52">
              <v:shape style="position:absolute;left:5494;top:2954;width:27;height:52" coordorigin="5494,2954" coordsize="27,52" path="m5520,3004l5495,3004,5495,3006,5520,3006,5520,3004xe" filled="true" fillcolor="#231f20" stroked="false">
                <v:path arrowok="t"/>
                <v:fill type="solid"/>
              </v:shape>
              <v:shape style="position:absolute;left:5494;top:2954;width:27;height:52" coordorigin="5494,2954" coordsize="27,52" path="m5513,2963l5500,2963,5500,2963,5502,2964,5502,2964,5502,2965,5502,3001,5502,3002,5501,3003,5499,3004,5498,3004,5517,3004,5513,3001,5513,2963xe" filled="true" fillcolor="#231f20" stroked="false">
                <v:path arrowok="t"/>
                <v:fill type="solid"/>
              </v:shape>
              <v:shape style="position:absolute;left:5494;top:2954;width:27;height:52" coordorigin="5494,2954" coordsize="27,52" path="m5513,2954l5512,2954,5494,2963,5495,2964,5496,2963,5498,2963,5513,2963,5513,2954xe" filled="true" fillcolor="#231f20" stroked="false">
                <v:path arrowok="t"/>
                <v:fill type="solid"/>
              </v:shape>
            </v:group>
            <v:group style="position:absolute;left:5528;top:2954;width:32;height:53" coordorigin="5528,2954" coordsize="32,53">
              <v:shape style="position:absolute;left:5528;top:2954;width:32;height:53" coordorigin="5528,2954" coordsize="32,53" path="m5547,2954l5541,2954,5538,2955,5528,2985,5529,2989,5541,3007,5546,3007,5548,3006,5551,3004,5551,3004,5543,3004,5542,3004,5539,2964,5540,2960,5540,2958,5542,2957,5543,2957,5551,2957,5549,2955,5547,2954xe" filled="true" fillcolor="#231f20" stroked="false">
                <v:path arrowok="t"/>
                <v:fill type="solid"/>
              </v:shape>
              <v:shape style="position:absolute;left:5528;top:2954;width:32;height:53" coordorigin="5528,2954" coordsize="32,53" path="m5551,2957l5545,2957,5546,2957,5547,2959,5548,2961,5548,2964,5548,2989,5548,2999,5548,3001,5546,3004,5545,3004,5551,3004,5559,2985,5559,2975,5559,2970,5556,2962,5554,2959,5551,2957xe" filled="true" fillcolor="#231f20" stroked="false">
                <v:path arrowok="t"/>
                <v:fill type="solid"/>
              </v:shape>
            </v:group>
            <v:group style="position:absolute;left:5786;top:2578;width:53;height:50" coordorigin="5786,2578" coordsize="53,50">
              <v:shape style="position:absolute;left:5786;top:2578;width:53;height:50" coordorigin="5786,2578" coordsize="53,50" path="m5813,2578l5819,2597,5839,2597,5823,2609,5829,2628,5813,2617,5796,2628,5803,2609,5786,2597,5806,2597,5813,2578xe" filled="false" stroked="true" strokeweight=".258pt" strokecolor="#231f20">
                <v:path arrowok="t"/>
              </v:shape>
            </v:group>
            <v:group style="position:absolute;left:5714;top:2463;width:53;height:51" coordorigin="5714,2463" coordsize="53,51">
              <v:shape style="position:absolute;left:5714;top:2463;width:53;height:51" coordorigin="5714,2463" coordsize="53,51" path="m5740,2463l5746,2482,5766,2482,5750,2494,5756,2513,5740,2501,5724,2513,5730,2494,5714,2482,5734,2482,5740,2463xe" filled="false" stroked="true" strokeweight=".258pt" strokecolor="#231f20">
                <v:path arrowok="t"/>
              </v:shape>
            </v:group>
            <v:group style="position:absolute;left:5626;top:2527;width:53;height:50" coordorigin="5626,2527" coordsize="53,50">
              <v:shape style="position:absolute;left:5626;top:2527;width:53;height:50" coordorigin="5626,2527" coordsize="53,50" path="m5652,2527l5658,2546,5678,2546,5662,2557,5668,2577,5652,2565,5636,2577,5642,2557,5626,2546,5646,2546,5652,2527xe" filled="false" stroked="true" strokeweight=".258pt" strokecolor="#231f20">
                <v:path arrowok="t"/>
              </v:shape>
            </v:group>
            <v:group style="position:absolute;left:5706;top:2604;width:43;height:41" coordorigin="5706,2604" coordsize="43,41">
              <v:shape style="position:absolute;left:5706;top:2604;width:43;height:41" coordorigin="5706,2604" coordsize="43,41" path="m5728,2604l5733,2620,5749,2620,5736,2629,5741,2645,5728,2635,5715,2645,5720,2629,5706,2620,5723,2620,5728,2604xe" filled="false" stroked="true" strokeweight=".209pt" strokecolor="#231f20">
                <v:path arrowok="t"/>
              </v:shape>
            </v:group>
            <v:group style="position:absolute;left:5576;top:2426;width:213;height:344" coordorigin="5576,2426" coordsize="213,344">
              <v:shape style="position:absolute;left:5576;top:2426;width:213;height:344" coordorigin="5576,2426" coordsize="213,344" path="m5576,2426l5639,2457,5694,2502,5740,2558,5772,2623,5789,2694,5786,2770e" filled="false" stroked="true" strokeweight=".758pt" strokecolor="#231f20">
                <v:path arrowok="t"/>
              </v:shape>
            </v:group>
            <v:group style="position:absolute;left:5278;top:2857;width:489;height:206" coordorigin="5278,2857" coordsize="489,206">
              <v:shape style="position:absolute;left:5278;top:2857;width:489;height:206" coordorigin="5278,2857" coordsize="489,206" path="m5766,2857l5728,2922,5676,2978,5613,3023,5541,3052,5464,3062,5414,3058,5366,3047,5321,3029,5278,3004e" filled="false" stroked="true" strokeweight=".758pt" strokecolor="#231f20">
                <v:path arrowok="t"/>
              </v:shape>
            </v:group>
            <v:group style="position:absolute;left:5022;top:2295;width:879;height:879" coordorigin="5022,2295" coordsize="879,879">
              <v:shape style="position:absolute;left:5022;top:2295;width:879;height:879" coordorigin="5022,2295" coordsize="879,879" path="m5462,2295l5533,2301,5601,2317,5664,2344,5721,2380,5773,2424,5817,2475,5852,2532,5879,2595,5896,2663,5901,2734,5896,2806,5879,2873,5852,2936,5817,2994,5773,3045,5721,3089,5664,3125,5601,3151,5533,3168,5462,3174,5391,3168,5323,3151,5260,3125,5202,3089,5151,3045,5107,2994,5072,2936,5045,2873,5028,2806,5022,2734,5028,2663,5045,2595,5072,2532,5107,2475,5151,2424,5202,2380,5260,2344,5323,2317,5391,2301,5462,2295xe" filled="false" stroked="true" strokeweight=".567pt" strokecolor="#231f20">
                <v:path arrowok="t"/>
              </v:shape>
              <v:shape style="position:absolute;left:5323;top:3017;width:288;height:118" type="#_x0000_t75" stroked="false">
                <v:imagedata r:id="rId65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114.447197pt;width:44.55pt;height:44.55pt;mso-position-horizontal-relative:page;mso-position-vertical-relative:paragraph;z-index:3472;mso-wrap-distance-left:0;mso-wrap-distance-right:0" coordorigin="5994,2289" coordsize="891,891">
            <v:group style="position:absolute;left:6000;top:2295;width:879;height:879" coordorigin="6000,2295" coordsize="879,879">
              <v:shape style="position:absolute;left:6000;top:2295;width:879;height:879" coordorigin="6000,2295" coordsize="879,879" path="m6440,2295l6368,2301,6301,2317,6238,2344,6180,2380,6129,2424,6085,2475,6049,2532,6023,2595,6006,2663,6000,2734,6006,2806,6023,2873,6049,2936,6085,2994,6129,3045,6180,3089,6238,3125,6301,3151,6368,3168,6440,3174,6511,3168,6579,3151,6642,3125,6699,3089,6750,3045,6794,2994,6830,2936,6857,2873,6873,2806,6879,2734,6873,2663,6857,2595,6830,2532,6794,2475,6750,2424,6699,2380,6642,2344,6579,2317,6511,2301,6440,2295xe" filled="true" fillcolor="#d1d3d4" stroked="false">
                <v:path arrowok="t"/>
                <v:fill type="solid"/>
              </v:shape>
            </v:group>
            <v:group style="position:absolute;left:6000;top:2295;width:879;height:879" coordorigin="6000,2295" coordsize="879,879">
              <v:shape style="position:absolute;left:6000;top:2295;width:879;height:879" coordorigin="6000,2295" coordsize="879,879" path="m6440,2295l6511,2301,6579,2317,6642,2344,6699,2380,6750,2424,6794,2475,6830,2532,6857,2595,6873,2663,6879,2734,6873,2806,6857,2873,6830,2936,6794,2994,6750,3045,6699,3089,6642,3125,6579,3151,6511,3168,6440,3174,6368,3168,6301,3151,6238,3125,6180,3089,6129,3045,6085,2994,6049,2936,6023,2873,6006,2806,6000,2734,6006,2663,6023,2595,6049,2532,6085,2475,6129,2424,6180,2380,6238,2344,6301,2317,6368,2301,6440,2295xe" filled="false" stroked="true" strokeweight=".425pt" strokecolor="#231f20">
                <v:path arrowok="t"/>
              </v:shape>
            </v:group>
            <v:group style="position:absolute;left:6204;top:2678;width:220;height:428" coordorigin="6204,2678" coordsize="220,428">
              <v:shape style="position:absolute;left:6204;top:2678;width:220;height:428" coordorigin="6204,2678" coordsize="220,428" path="m6204,3105l6423,2678e" filled="false" stroked="true" strokeweight=".292pt" strokecolor="#6d6e71">
                <v:path arrowok="t"/>
              </v:shape>
            </v:group>
            <v:group style="position:absolute;left:6467;top:2326;width:137;height:267" coordorigin="6467,2326" coordsize="137,267">
              <v:shape style="position:absolute;left:6467;top:2326;width:137;height:267" coordorigin="6467,2326" coordsize="137,267" path="m6467,2593l6603,2326e" filled="false" stroked="true" strokeweight=".292pt" strokecolor="#6d6e71">
                <v:path arrowok="t"/>
              </v:shape>
            </v:group>
            <v:group style="position:absolute;left:6010;top:2438;width:107;height:207" coordorigin="6010,2438" coordsize="107,207">
              <v:shape style="position:absolute;left:6010;top:2438;width:107;height:207" coordorigin="6010,2438" coordsize="107,207" path="m6010,2644l6116,2438e" filled="false" stroked="true" strokeweight=".292pt" strokecolor="#6d6e71">
                <v:path arrowok="t"/>
              </v:shape>
            </v:group>
            <v:group style="position:absolute;left:6002;top:2401;width:151;height:295" coordorigin="6002,2401" coordsize="151,295">
              <v:shape style="position:absolute;left:6002;top:2401;width:151;height:295" coordorigin="6002,2401" coordsize="151,295" path="m6002,2695l6153,2401e" filled="false" stroked="true" strokeweight=".292pt" strokecolor="#6d6e71">
                <v:path arrowok="t"/>
              </v:shape>
            </v:group>
            <v:group style="position:absolute;left:6000;top:2377;width:185;height:359" coordorigin="6000,2377" coordsize="185,359">
              <v:shape style="position:absolute;left:6000;top:2377;width:185;height:359" coordorigin="6000,2377" coordsize="185,359" path="m6000,2735l6184,2377e" filled="false" stroked="true" strokeweight=".292pt" strokecolor="#6d6e71">
                <v:path arrowok="t"/>
              </v:shape>
            </v:group>
            <v:group style="position:absolute;left:6002;top:2358;width:212;height:411" coordorigin="6002,2358" coordsize="212,411">
              <v:shape style="position:absolute;left:6002;top:2358;width:212;height:411" coordorigin="6002,2358" coordsize="212,411" path="m6002,2769l6213,2358e" filled="false" stroked="true" strokeweight=".292pt" strokecolor="#6d6e71">
                <v:path arrowok="t"/>
              </v:shape>
            </v:group>
            <v:group style="position:absolute;left:6005;top:2343;width:234;height:456" coordorigin="6005,2343" coordsize="234,456">
              <v:shape style="position:absolute;left:6005;top:2343;width:234;height:456" coordorigin="6005,2343" coordsize="234,456" path="m6005,2799l6239,2343e" filled="false" stroked="true" strokeweight=".292pt" strokecolor="#6d6e71">
                <v:path arrowok="t"/>
              </v:shape>
            </v:group>
            <v:group style="position:absolute;left:6010;top:2332;width:254;height:495" coordorigin="6010,2332" coordsize="254,495">
              <v:shape style="position:absolute;left:6010;top:2332;width:254;height:495" coordorigin="6010,2332" coordsize="254,495" path="m6010,2826l6264,2332e" filled="false" stroked="true" strokeweight=".292pt" strokecolor="#6d6e71">
                <v:path arrowok="t"/>
              </v:shape>
            </v:group>
            <v:group style="position:absolute;left:6016;top:2322;width:272;height:529" coordorigin="6016,2322" coordsize="272,529">
              <v:shape style="position:absolute;left:6016;top:2322;width:272;height:529" coordorigin="6016,2322" coordsize="272,529" path="m6016,2851l6287,2322e" filled="false" stroked="true" strokeweight=".292pt" strokecolor="#6d6e71">
                <v:path arrowok="t"/>
              </v:shape>
            </v:group>
            <v:group style="position:absolute;left:6023;top:2314;width:288;height:560" coordorigin="6023,2314" coordsize="288,560">
              <v:shape style="position:absolute;left:6023;top:2314;width:288;height:560" coordorigin="6023,2314" coordsize="288,560" path="m6023,2874l6310,2314e" filled="false" stroked="true" strokeweight=".292pt" strokecolor="#6d6e71">
                <v:path arrowok="t"/>
              </v:shape>
            </v:group>
            <v:group style="position:absolute;left:6031;top:2308;width:302;height:587" coordorigin="6031,2308" coordsize="302,587">
              <v:shape style="position:absolute;left:6031;top:2308;width:302;height:587" coordorigin="6031,2308" coordsize="302,587" path="m6031,2895l6332,2308e" filled="false" stroked="true" strokeweight=".292pt" strokecolor="#6d6e71">
                <v:path arrowok="t"/>
              </v:shape>
            </v:group>
            <v:group style="position:absolute;left:6039;top:2303;width:315;height:612" coordorigin="6039,2303" coordsize="315,612">
              <v:shape style="position:absolute;left:6039;top:2303;width:315;height:612" coordorigin="6039,2303" coordsize="315,612" path="m6039,2915l6353,2303e" filled="false" stroked="true" strokeweight=".292pt" strokecolor="#6d6e71">
                <v:path arrowok="t"/>
              </v:shape>
            </v:group>
            <v:group style="position:absolute;left:6048;top:2300;width:326;height:634" coordorigin="6048,2300" coordsize="326,634">
              <v:shape style="position:absolute;left:6048;top:2300;width:326;height:634" coordorigin="6048,2300" coordsize="326,634" path="m6048,2934l6374,2300e" filled="false" stroked="true" strokeweight=".292pt" strokecolor="#6d6e71">
                <v:path arrowok="t"/>
              </v:shape>
            </v:group>
            <v:group style="position:absolute;left:6058;top:2297;width:336;height:655" coordorigin="6058,2297" coordsize="336,655">
              <v:shape style="position:absolute;left:6058;top:2297;width:336;height:655" coordorigin="6058,2297" coordsize="336,655" path="m6058,2952l6394,2297e" filled="false" stroked="true" strokeweight=".292pt" strokecolor="#6d6e71">
                <v:path arrowok="t"/>
              </v:shape>
            </v:group>
            <v:group style="position:absolute;left:6068;top:2296;width:346;height:673" coordorigin="6068,2296" coordsize="346,673">
              <v:shape style="position:absolute;left:6068;top:2296;width:346;height:673" coordorigin="6068,2296" coordsize="346,673" path="m6068,2968l6413,2296e" filled="false" stroked="true" strokeweight=".292pt" strokecolor="#6d6e71">
                <v:path arrowok="t"/>
              </v:shape>
            </v:group>
            <v:group style="position:absolute;left:6078;top:2295;width:354;height:690" coordorigin="6078,2295" coordsize="354,690">
              <v:shape style="position:absolute;left:6078;top:2295;width:354;height:690" coordorigin="6078,2295" coordsize="354,690" path="m6078,2984l6432,2295e" filled="false" stroked="true" strokeweight=".292pt" strokecolor="#6d6e71">
                <v:path arrowok="t"/>
              </v:shape>
            </v:group>
            <v:group style="position:absolute;left:6089;top:2295;width:362;height:705" coordorigin="6089,2295" coordsize="362,705">
              <v:shape style="position:absolute;left:6089;top:2295;width:362;height:705" coordorigin="6089,2295" coordsize="362,705" path="m6089,2999l6451,2295e" filled="false" stroked="true" strokeweight=".292pt" strokecolor="#6d6e71">
                <v:path arrowok="t"/>
              </v:shape>
            </v:group>
            <v:group style="position:absolute;left:6101;top:2633;width:196;height:381" coordorigin="6101,2633" coordsize="196,381">
              <v:shape style="position:absolute;left:6101;top:2633;width:196;height:381" coordorigin="6101,2633" coordsize="196,381" path="m6101,3014l6296,2633e" filled="false" stroked="true" strokeweight=".292pt" strokecolor="#6d6e71">
                <v:path arrowok="t"/>
              </v:shape>
            </v:group>
            <v:group style="position:absolute;left:6325;top:2296;width:145;height:281" coordorigin="6325,2296" coordsize="145,281">
              <v:shape style="position:absolute;left:6325;top:2296;width:145;height:281" coordorigin="6325,2296" coordsize="145,281" path="m6325,2577l6469,2296e" filled="false" stroked="true" strokeweight=".292pt" strokecolor="#6d6e71">
                <v:path arrowok="t"/>
              </v:shape>
            </v:group>
            <v:group style="position:absolute;left:6112;top:2647;width:196;height:381" coordorigin="6112,2647" coordsize="196,381">
              <v:shape style="position:absolute;left:6112;top:2647;width:196;height:381" coordorigin="6112,2647" coordsize="196,381" path="m6112,3027l6308,2647e" filled="false" stroked="true" strokeweight=".292pt" strokecolor="#6d6e71">
                <v:path arrowok="t"/>
              </v:shape>
            </v:group>
            <v:group style="position:absolute;left:6343;top:2298;width:145;height:282" coordorigin="6343,2298" coordsize="145,282">
              <v:shape style="position:absolute;left:6343;top:2298;width:145;height:282" coordorigin="6343,2298" coordsize="145,282" path="m6343,2579l6487,2298e" filled="false" stroked="true" strokeweight=".292pt" strokecolor="#6d6e71">
                <v:path arrowok="t"/>
              </v:shape>
            </v:group>
            <v:group style="position:absolute;left:6124;top:2658;width:197;height:383" coordorigin="6124,2658" coordsize="197,383">
              <v:shape style="position:absolute;left:6124;top:2658;width:197;height:383" coordorigin="6124,2658" coordsize="197,383" path="m6124,3040l6321,2658e" filled="false" stroked="true" strokeweight=".292pt" strokecolor="#6d6e71">
                <v:path arrowok="t"/>
              </v:shape>
            </v:group>
            <v:group style="position:absolute;left:6361;top:2300;width:144;height:279" coordorigin="6361,2300" coordsize="144,279">
              <v:shape style="position:absolute;left:6361;top:2300;width:144;height:279" coordorigin="6361,2300" coordsize="144,279" path="m6361,2579l6505,2300e" filled="false" stroked="true" strokeweight=".292pt" strokecolor="#6d6e71">
                <v:path arrowok="t"/>
              </v:shape>
            </v:group>
            <v:group style="position:absolute;left:6137;top:2663;width:200;height:390" coordorigin="6137,2663" coordsize="200,390">
              <v:shape style="position:absolute;left:6137;top:2663;width:200;height:390" coordorigin="6137,2663" coordsize="200,390" path="m6137,3053l6337,2663e" filled="false" stroked="true" strokeweight=".292pt" strokecolor="#6d6e71">
                <v:path arrowok="t"/>
              </v:shape>
            </v:group>
            <v:group style="position:absolute;left:6379;top:2303;width:143;height:278" coordorigin="6379,2303" coordsize="143,278">
              <v:shape style="position:absolute;left:6379;top:2303;width:143;height:278" coordorigin="6379,2303" coordsize="143,278" path="m6379,2580l6522,2303e" filled="false" stroked="true" strokeweight=".292pt" strokecolor="#6d6e71">
                <v:path arrowok="t"/>
              </v:shape>
            </v:group>
            <v:group style="position:absolute;left:6150;top:2667;width:205;height:398" coordorigin="6150,2667" coordsize="205,398">
              <v:shape style="position:absolute;left:6150;top:2667;width:205;height:398" coordorigin="6150,2667" coordsize="205,398" path="m6150,3064l6354,2667e" filled="false" stroked="true" strokeweight=".292pt" strokecolor="#6d6e71">
                <v:path arrowok="t"/>
              </v:shape>
            </v:group>
            <v:group style="position:absolute;left:6397;top:2306;width:142;height:276" coordorigin="6397,2306" coordsize="142,276">
              <v:shape style="position:absolute;left:6397;top:2306;width:142;height:276" coordorigin="6397,2306" coordsize="142,276" path="m6397,2582l6539,2306e" filled="false" stroked="true" strokeweight=".292pt" strokecolor="#6d6e71">
                <v:path arrowok="t"/>
              </v:shape>
            </v:group>
            <v:group style="position:absolute;left:6163;top:2669;width:209;height:407" coordorigin="6163,2669" coordsize="209,407">
              <v:shape style="position:absolute;left:6163;top:2669;width:209;height:407" coordorigin="6163,2669" coordsize="209,407" path="m6163,3075l6372,2669e" filled="false" stroked="true" strokeweight=".292pt" strokecolor="#6d6e71">
                <v:path arrowok="t"/>
              </v:shape>
            </v:group>
            <v:group style="position:absolute;left:6415;top:2310;width:141;height:274" coordorigin="6415,2310" coordsize="141,274">
              <v:shape style="position:absolute;left:6415;top:2310;width:141;height:274" coordorigin="6415,2310" coordsize="141,274" path="m6415,2584l6555,2310e" filled="false" stroked="true" strokeweight=".292pt" strokecolor="#6d6e71">
                <v:path arrowok="t"/>
              </v:shape>
            </v:group>
            <v:group style="position:absolute;left:6176;top:2671;width:213;height:415" coordorigin="6176,2671" coordsize="213,415">
              <v:shape style="position:absolute;left:6176;top:2671;width:213;height:415" coordorigin="6176,2671" coordsize="213,415" path="m6176,3086l6389,2671e" filled="false" stroked="true" strokeweight=".292pt" strokecolor="#6d6e71">
                <v:path arrowok="t"/>
              </v:shape>
            </v:group>
            <v:group style="position:absolute;left:6432;top:2315;width:140;height:272" coordorigin="6432,2315" coordsize="140,272">
              <v:shape style="position:absolute;left:6432;top:2315;width:140;height:272" coordorigin="6432,2315" coordsize="140,272" path="m6432,2587l6572,2315e" filled="false" stroked="true" strokeweight=".292pt" strokecolor="#6d6e71">
                <v:path arrowok="t"/>
              </v:shape>
            </v:group>
            <v:group style="position:absolute;left:6190;top:2674;width:217;height:422" coordorigin="6190,2674" coordsize="217,422">
              <v:shape style="position:absolute;left:6190;top:2674;width:217;height:422" coordorigin="6190,2674" coordsize="217,422" path="m6190,3095l6406,2674e" filled="false" stroked="true" strokeweight=".292pt" strokecolor="#6d6e71">
                <v:path arrowok="t"/>
              </v:shape>
            </v:group>
            <v:group style="position:absolute;left:6449;top:2321;width:139;height:270" coordorigin="6449,2321" coordsize="139,270">
              <v:shape style="position:absolute;left:6449;top:2321;width:139;height:270" coordorigin="6449,2321" coordsize="139,270" path="m6449,2590l6588,2321e" filled="false" stroked="true" strokeweight=".292pt" strokecolor="#6d6e71">
                <v:path arrowok="t"/>
              </v:shape>
              <v:shape style="position:absolute;left:6109;top:2432;width:279;height:393" type="#_x0000_t75" stroked="false">
                <v:imagedata r:id="rId81" o:title=""/>
              </v:shape>
            </v:group>
            <v:group style="position:absolute;left:6078;top:2859;width:61;height:70" coordorigin="6078,2859" coordsize="61,70">
              <v:shape style="position:absolute;left:6078;top:2859;width:61;height:70" coordorigin="6078,2859" coordsize="61,70" path="m6119,2859l6101,2859,6093,2863,6081,2875,6078,2884,6078,2906,6081,2914,6093,2926,6101,2929,6117,2929,6123,2927,6133,2920,6135,2918,6105,2918,6101,2916,6094,2909,6093,2902,6093,2886,6094,2880,6101,2873,6105,2871,6135,2871,6135,2870,6126,2862,6119,2859xe" filled="true" fillcolor="#231f20" stroked="false">
                <v:path arrowok="t"/>
                <v:fill type="solid"/>
              </v:shape>
              <v:shape style="position:absolute;left:6078;top:2859;width:61;height:70" coordorigin="6078,2859" coordsize="61,70" path="m6125,2903l6124,2908,6122,2912,6117,2916,6114,2918,6135,2918,6137,2915,6139,2907,6125,2903xe" filled="true" fillcolor="#231f20" stroked="false">
                <v:path arrowok="t"/>
                <v:fill type="solid"/>
              </v:shape>
              <v:shape style="position:absolute;left:6078;top:2859;width:61;height:70" coordorigin="6078,2859" coordsize="61,70" path="m6135,2871l6114,2871,6117,2872,6122,2876,6124,2879,6125,2882,6138,2879,6137,2874,6135,2871xe" filled="true" fillcolor="#231f20" stroked="false">
                <v:path arrowok="t"/>
                <v:fill type="solid"/>
              </v:shape>
            </v:group>
            <v:group style="position:absolute;left:6151;top:2861;width:53;height:68" coordorigin="6151,2861" coordsize="53,68">
              <v:shape style="position:absolute;left:6151;top:2861;width:53;height:68" coordorigin="6151,2861" coordsize="53,68" path="m6202,2861l6151,2861,6151,2928,6203,2928,6203,2917,6165,2917,6165,2898,6199,2898,6199,2887,6165,2887,6165,2872,6202,2872,6202,2861xe" filled="true" fillcolor="#231f20" stroked="false">
                <v:path arrowok="t"/>
                <v:fill type="solid"/>
              </v:shape>
            </v:group>
            <v:group style="position:absolute;left:6215;top:2861;width:55;height:68" coordorigin="6215,2861" coordsize="55,68">
              <v:shape style="position:absolute;left:6215;top:2861;width:55;height:68" coordorigin="6215,2861" coordsize="55,68" path="m6229,2861l6215,2861,6215,2928,6228,2928,6228,2884,6243,2884,6229,2861xe" filled="true" fillcolor="#231f20" stroked="false">
                <v:path arrowok="t"/>
                <v:fill type="solid"/>
              </v:shape>
              <v:shape style="position:absolute;left:6215;top:2861;width:55;height:68" coordorigin="6215,2861" coordsize="55,68" path="m6243,2884l6228,2884,6256,2928,6270,2928,6270,2906,6257,2906,6243,2884xe" filled="true" fillcolor="#231f20" stroked="false">
                <v:path arrowok="t"/>
                <v:fill type="solid"/>
              </v:shape>
              <v:shape style="position:absolute;left:6215;top:2861;width:55;height:68" coordorigin="6215,2861" coordsize="55,68" path="m6270,2861l6257,2861,6257,2906,6270,2906,6270,2861xe" filled="true" fillcolor="#231f20" stroked="false">
                <v:path arrowok="t"/>
                <v:fill type="solid"/>
              </v:shape>
            </v:group>
            <v:group style="position:absolute;left:6280;top:2861;width:55;height:68" coordorigin="6280,2861" coordsize="55,68">
              <v:shape style="position:absolute;left:6280;top:2861;width:55;height:68" coordorigin="6280,2861" coordsize="55,68" path="m6314,2872l6300,2872,6300,2928,6314,2928,6314,2872xe" filled="true" fillcolor="#231f20" stroked="false">
                <v:path arrowok="t"/>
                <v:fill type="solid"/>
              </v:shape>
              <v:shape style="position:absolute;left:6280;top:2861;width:55;height:68" coordorigin="6280,2861" coordsize="55,68" path="m6334,2861l6280,2861,6280,2872,6334,2872,6334,2861xe" filled="true" fillcolor="#231f20" stroked="false">
                <v:path arrowok="t"/>
                <v:fill type="solid"/>
              </v:shape>
            </v:group>
            <v:group style="position:absolute;left:6329;top:2861;width:70;height:68" coordorigin="6329,2861" coordsize="70,68">
              <v:shape style="position:absolute;left:6329;top:2861;width:70;height:68" coordorigin="6329,2861" coordsize="70,68" path="m6371,2861l6356,2861,6329,2928,6344,2928,6350,2913,6392,2913,6388,2901,6354,2901,6363,2876,6377,2876,6371,2861xe" filled="true" fillcolor="#231f20" stroked="false">
                <v:path arrowok="t"/>
                <v:fill type="solid"/>
              </v:shape>
              <v:shape style="position:absolute;left:6329;top:2861;width:70;height:68" coordorigin="6329,2861" coordsize="70,68" path="m6392,2913l6377,2913,6383,2928,6399,2928,6392,2913xe" filled="true" fillcolor="#231f20" stroked="false">
                <v:path arrowok="t"/>
                <v:fill type="solid"/>
              </v:shape>
              <v:shape style="position:absolute;left:6329;top:2861;width:70;height:68" coordorigin="6329,2861" coordsize="70,68" path="m6377,2876l6363,2876,6373,2901,6388,2901,6377,2876xe" filled="true" fillcolor="#231f20" stroked="false">
                <v:path arrowok="t"/>
                <v:fill type="solid"/>
              </v:shape>
            </v:group>
            <v:group style="position:absolute;left:6392;top:2861;width:65;height:68" coordorigin="6392,2861" coordsize="65,68">
              <v:shape style="position:absolute;left:6392;top:2861;width:65;height:68" coordorigin="6392,2861" coordsize="65,68" path="m6407,2861l6392,2861,6416,2928,6431,2928,6438,2911,6424,2911,6407,2861xe" filled="true" fillcolor="#231f20" stroked="false">
                <v:path arrowok="t"/>
                <v:fill type="solid"/>
              </v:shape>
              <v:shape style="position:absolute;left:6392;top:2861;width:65;height:68" coordorigin="6392,2861" coordsize="65,68" path="m6456,2861l6441,2861,6424,2911,6438,2911,6456,2861xe" filled="true" fillcolor="#231f20" stroked="false">
                <v:path arrowok="t"/>
                <v:fill type="solid"/>
              </v:shape>
            </v:group>
            <v:group style="position:absolute;left:6460;top:2859;width:67;height:70" coordorigin="6460,2859" coordsize="67,70">
              <v:shape style="position:absolute;left:6460;top:2859;width:67;height:70" coordorigin="6460,2859" coordsize="67,70" path="m6504,2859l6488,2859,6483,2860,6460,2888,6460,2906,6463,2914,6475,2926,6484,2929,6504,2929,6512,2926,6521,2918,6488,2918,6484,2916,6477,2908,6475,2902,6475,2886,6476,2881,6483,2873,6488,2871,6521,2871,6512,2863,6504,2859xe" filled="true" fillcolor="#231f20" stroked="false">
                <v:path arrowok="t"/>
                <v:fill type="solid"/>
              </v:shape>
              <v:shape style="position:absolute;left:6460;top:2859;width:67;height:70" coordorigin="6460,2859" coordsize="67,70" path="m6521,2871l6500,2871,6504,2873,6511,2881,6513,2886,6513,2902,6511,2908,6504,2916,6499,2918,6521,2918,6524,2914,6527,2906,6527,2883,6524,2875,6521,2871xe" filled="true" fillcolor="#231f20" stroked="false">
                <v:path arrowok="t"/>
                <v:fill type="solid"/>
              </v:shape>
            </v:group>
            <v:group style="position:absolute;left:6535;top:2859;width:57;height:70" coordorigin="6535,2859" coordsize="57,70">
              <v:shape style="position:absolute;left:6535;top:2859;width:57;height:70" coordorigin="6535,2859" coordsize="57,70" path="m6548,2905l6535,2906,6536,2914,6538,2919,6548,2927,6554,2929,6569,2929,6574,2928,6582,2925,6585,2923,6588,2918,6559,2918,6556,2917,6551,2913,6549,2909,6548,2905xe" filled="true" fillcolor="#231f20" stroked="false">
                <v:path arrowok="t"/>
                <v:fill type="solid"/>
              </v:shape>
              <v:shape style="position:absolute;left:6535;top:2859;width:57;height:70" coordorigin="6535,2859" coordsize="57,70" path="m6571,2859l6557,2859,6553,2860,6537,2884,6539,2888,6547,2895,6552,2897,6565,2900,6569,2901,6573,2902,6574,2903,6575,2904,6576,2906,6577,2907,6577,2911,6576,2913,6571,2917,6568,2918,6588,2918,6590,2916,6591,2913,6591,2904,6590,2901,6559,2884,6554,2883,6551,2880,6550,2879,6550,2876,6551,2874,6555,2872,6558,2871,6587,2871,6586,2869,6578,2861,6571,2859xe" filled="true" fillcolor="#231f20" stroked="false">
                <v:path arrowok="t"/>
                <v:fill type="solid"/>
              </v:shape>
              <v:shape style="position:absolute;left:6535;top:2859;width:57;height:70" coordorigin="6535,2859" coordsize="57,70" path="m6587,2871l6566,2871,6569,2872,6573,2875,6574,2877,6575,2881,6589,2880,6589,2874,6587,2871xe" filled="true" fillcolor="#231f20" stroked="false">
                <v:path arrowok="t"/>
                <v:fill type="solid"/>
              </v:shape>
            </v:group>
            <v:group style="position:absolute;left:6288;top:2576;width:498;height:418" coordorigin="6288,2576" coordsize="498,418">
              <v:shape style="position:absolute;left:6288;top:2576;width:498;height:418" coordorigin="6288,2576" coordsize="498,418" path="m6288,2576l6401,2582,6495,2600,6571,2626,6631,2655,6709,2709,6764,2770,6786,2832,6780,2890,6750,2940,6700,2975,6636,2993e" filled="false" stroked="true" strokeweight=".758pt" strokecolor="#231f20">
                <v:path arrowok="t"/>
              </v:shape>
            </v:group>
            <v:group style="position:absolute;left:6336;top:2665;width:427;height:265" coordorigin="6336,2665" coordsize="427,265">
              <v:shape style="position:absolute;left:6336;top:2665;width:427;height:265" coordorigin="6336,2665" coordsize="427,265" path="m6336,2665l6427,2678,6516,2705,6597,2743,6667,2787,6721,2836,6754,2884,6763,2930e" filled="false" stroked="true" strokeweight=".758pt" strokecolor="#231f20">
                <v:path arrowok="t"/>
              </v:shape>
            </v:group>
            <v:group style="position:absolute;left:6627;top:2696;width:53;height:51" coordorigin="6627,2696" coordsize="53,51">
              <v:shape style="position:absolute;left:6627;top:2696;width:53;height:51" coordorigin="6627,2696" coordsize="53,51" path="m6653,2696l6659,2715,6680,2715,6663,2727,6670,2746,6653,2734,6637,2746,6643,2727,6627,2715,6647,2715,6653,2696xe" filled="false" stroked="true" strokeweight=".258pt" strokecolor="#231f20">
                <v:path arrowok="t"/>
              </v:shape>
            </v:group>
            <v:group style="position:absolute;left:6396;top:2954;width:32;height:52" coordorigin="6396,2954" coordsize="32,52">
              <v:shape style="position:absolute;left:6396;top:2954;width:32;height:52" coordorigin="6396,2954" coordsize="32,52" path="m6424,2963l6409,2963,6411,2964,6414,2967,6414,2969,6414,2976,6414,2979,6410,2987,6405,2994,6396,3005,6396,3006,6424,3006,6426,2996,6406,2996,6414,2988,6420,2981,6422,2977,6424,2973,6425,2970,6425,2965,6424,2963xe" filled="true" fillcolor="#231f20" stroked="false">
                <v:path arrowok="t"/>
                <v:fill type="solid"/>
              </v:shape>
              <v:shape style="position:absolute;left:6396;top:2954;width:32;height:52" coordorigin="6396,2954" coordsize="32,52" path="m6427,2991l6426,2991,6425,2993,6424,2994,6423,2995,6423,2995,6421,2996,6406,2996,6426,2996,6427,2991xe" filled="true" fillcolor="#231f20" stroked="false">
                <v:path arrowok="t"/>
                <v:fill type="solid"/>
              </v:shape>
              <v:shape style="position:absolute;left:6396;top:2954;width:32;height:52" coordorigin="6396,2954" coordsize="32,52" path="m6414,2954l6408,2954,6405,2955,6400,2960,6398,2963,6397,2968,6398,2969,6400,2965,6403,2963,6424,2963,6422,2959,6420,2957,6416,2955,6414,2954xe" filled="true" fillcolor="#231f20" stroked="false">
                <v:path arrowok="t"/>
                <v:fill type="solid"/>
              </v:shape>
            </v:group>
            <v:group style="position:absolute;left:6433;top:2954;width:32;height:53" coordorigin="6433,2954" coordsize="32,53">
              <v:shape style="position:absolute;left:6433;top:2954;width:32;height:53" coordorigin="6433,2954" coordsize="32,53" path="m6451,2954l6446,2954,6443,2955,6433,2985,6434,2989,6446,3007,6451,3007,6453,3006,6456,3004,6456,3004,6448,3004,6447,3004,6444,2964,6445,2960,6445,2958,6447,2957,6447,2957,6456,2957,6454,2955,6451,2954xe" filled="true" fillcolor="#231f20" stroked="false">
                <v:path arrowok="t"/>
                <v:fill type="solid"/>
              </v:shape>
              <v:shape style="position:absolute;left:6433;top:2954;width:32;height:53" coordorigin="6433,2954" coordsize="32,53" path="m6456,2957l6450,2957,6451,2957,6452,2959,6453,2961,6453,2964,6453,2989,6453,2999,6452,3001,6451,3004,6450,3004,6456,3004,6464,2985,6464,2975,6463,2970,6461,2962,6459,2959,6456,2957xe" filled="true" fillcolor="#231f20" stroked="false">
                <v:path arrowok="t"/>
                <v:fill type="solid"/>
              </v:shape>
            </v:group>
            <v:group style="position:absolute;left:6472;top:2954;width:27;height:52" coordorigin="6472,2954" coordsize="27,52">
              <v:shape style="position:absolute;left:6472;top:2954;width:27;height:52" coordorigin="6472,2954" coordsize="27,52" path="m6498,3004l6472,3004,6472,3006,6498,3006,6498,3004xe" filled="true" fillcolor="#231f20" stroked="false">
                <v:path arrowok="t"/>
                <v:fill type="solid"/>
              </v:shape>
              <v:shape style="position:absolute;left:6472;top:2954;width:27;height:52" coordorigin="6472,2954" coordsize="27,52" path="m6491,2963l6478,2963,6478,2963,6479,2964,6480,2964,6480,2965,6480,3001,6480,3002,6479,3003,6477,3004,6476,3004,6495,3004,6491,3001,6491,2963xe" filled="true" fillcolor="#231f20" stroked="false">
                <v:path arrowok="t"/>
                <v:fill type="solid"/>
              </v:shape>
              <v:shape style="position:absolute;left:6472;top:2954;width:27;height:52" coordorigin="6472,2954" coordsize="27,52" path="m6491,2954l6489,2954,6472,2963,6472,2964,6474,2963,6476,2963,6491,2963,6491,2954xe" filled="true" fillcolor="#231f20" stroked="false">
                <v:path arrowok="t"/>
                <v:fill type="solid"/>
              </v:shape>
            </v:group>
            <v:group style="position:absolute;left:6506;top:2954;width:32;height:53" coordorigin="6506,2954" coordsize="32,53">
              <v:shape style="position:absolute;left:6506;top:2954;width:32;height:53" coordorigin="6506,2954" coordsize="32,53" path="m6524,2954l6519,2954,6516,2955,6506,2985,6506,2989,6519,3007,6524,3007,6525,3006,6529,3004,6529,3004,6521,3004,6520,3004,6517,2964,6518,2960,6518,2958,6520,2957,6520,2957,6529,2957,6527,2955,6524,2954xe" filled="true" fillcolor="#231f20" stroked="false">
                <v:path arrowok="t"/>
                <v:fill type="solid"/>
              </v:shape>
              <v:shape style="position:absolute;left:6506;top:2954;width:32;height:53" coordorigin="6506,2954" coordsize="32,53" path="m6529,2957l6523,2957,6524,2957,6525,2959,6526,2961,6526,2964,6526,2989,6526,2999,6525,3001,6524,3004,6523,3004,6529,3004,6537,2985,6537,2975,6536,2970,6534,2962,6532,2959,6529,2957xe" filled="true" fillcolor="#231f20" stroked="false">
                <v:path arrowok="t"/>
                <v:fill type="solid"/>
              </v:shape>
            </v:group>
            <v:group style="position:absolute;left:6764;top:2578;width:53;height:50" coordorigin="6764,2578" coordsize="53,50">
              <v:shape style="position:absolute;left:6764;top:2578;width:53;height:50" coordorigin="6764,2578" coordsize="53,50" path="m6790,2578l6797,2597,6817,2597,6800,2609,6807,2628,6790,2617,6774,2628,6780,2609,6764,2597,6784,2597,6790,2578xe" filled="false" stroked="true" strokeweight=".258pt" strokecolor="#231f20">
                <v:path arrowok="t"/>
              </v:shape>
            </v:group>
            <v:group style="position:absolute;left:6691;top:2463;width:53;height:51" coordorigin="6691,2463" coordsize="53,51">
              <v:shape style="position:absolute;left:6691;top:2463;width:53;height:51" coordorigin="6691,2463" coordsize="53,51" path="m6718,2463l6724,2482,6744,2482,6728,2494,6734,2513,6718,2501,6702,2513,6708,2494,6691,2482,6712,2482,6718,2463xe" filled="false" stroked="true" strokeweight=".258pt" strokecolor="#231f20">
                <v:path arrowok="t"/>
              </v:shape>
            </v:group>
            <v:group style="position:absolute;left:6603;top:2527;width:53;height:50" coordorigin="6603,2527" coordsize="53,50">
              <v:shape style="position:absolute;left:6603;top:2527;width:53;height:50" coordorigin="6603,2527" coordsize="53,50" path="m6630,2527l6636,2546,6656,2546,6640,2557,6646,2577,6630,2565,6613,2577,6620,2557,6603,2546,6624,2546,6630,2527xe" filled="false" stroked="true" strokeweight=".258pt" strokecolor="#231f20">
                <v:path arrowok="t"/>
              </v:shape>
            </v:group>
            <v:group style="position:absolute;left:6684;top:2604;width:43;height:41" coordorigin="6684,2604" coordsize="43,41">
              <v:shape style="position:absolute;left:6684;top:2604;width:43;height:41" coordorigin="6684,2604" coordsize="43,41" path="m6706,2604l6711,2620,6727,2620,6714,2629,6719,2645,6706,2635,6692,2645,6697,2629,6684,2620,6701,2620,6706,2604xe" filled="false" stroked="true" strokeweight=".209pt" strokecolor="#231f20">
                <v:path arrowok="t"/>
              </v:shape>
            </v:group>
            <v:group style="position:absolute;left:6554;top:2426;width:213;height:344" coordorigin="6554,2426" coordsize="213,344">
              <v:shape style="position:absolute;left:6554;top:2426;width:213;height:344" coordorigin="6554,2426" coordsize="213,344" path="m6554,2426l6616,2457,6672,2502,6717,2558,6750,2623,6766,2694,6764,2770e" filled="false" stroked="true" strokeweight=".758pt" strokecolor="#231f20">
                <v:path arrowok="t"/>
              </v:shape>
            </v:group>
            <v:group style="position:absolute;left:6255;top:2857;width:489;height:206" coordorigin="6255,2857" coordsize="489,206">
              <v:shape style="position:absolute;left:6255;top:2857;width:489;height:206" coordorigin="6255,2857" coordsize="489,206" path="m6744,2857l6706,2922,6654,2978,6591,3023,6519,3052,6442,3062,6392,3058,6344,3047,6298,3029,6255,3004e" filled="false" stroked="true" strokeweight=".758pt" strokecolor="#231f20">
                <v:path arrowok="t"/>
              </v:shape>
            </v:group>
            <v:group style="position:absolute;left:6000;top:2295;width:879;height:879" coordorigin="6000,2295" coordsize="879,879">
              <v:shape style="position:absolute;left:6000;top:2295;width:879;height:879" coordorigin="6000,2295" coordsize="879,879" path="m6440,2295l6511,2301,6579,2317,6642,2344,6699,2380,6750,2424,6794,2475,6830,2532,6857,2595,6873,2663,6879,2734,6873,2806,6857,2873,6830,2936,6794,2994,6750,3045,6699,3089,6642,3125,6579,3151,6511,3168,6440,3174,6368,3168,6301,3151,6238,3125,6180,3089,6129,3045,6085,2994,6049,2936,6023,2873,6006,2806,6000,2734,6006,2663,6023,2595,6049,2532,6085,2475,6129,2424,6180,2380,6238,2344,6301,2317,6368,2301,6440,2295xe" filled="false" stroked="true" strokeweight=".567pt" strokecolor="#231f20">
                <v:path arrowok="t"/>
              </v:shape>
              <v:shape style="position:absolute;left:6301;top:3017;width:288;height:118" type="#_x0000_t75" stroked="false">
                <v:imagedata r:id="rId82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114.447197pt;width:44.55pt;height:44.55pt;mso-position-horizontal-relative:page;mso-position-vertical-relative:paragraph;z-index:3496;mso-wrap-distance-left:0;mso-wrap-distance-right:0" coordorigin="6972,2289" coordsize="891,891">
            <v:group style="position:absolute;left:6978;top:2295;width:879;height:879" coordorigin="6978,2295" coordsize="879,879">
              <v:shape style="position:absolute;left:6978;top:2295;width:879;height:879" coordorigin="6978,2295" coordsize="879,879" path="m7417,2295l7346,2301,7279,2317,7216,2344,7158,2380,7107,2424,7063,2475,7027,2532,7000,2595,6984,2663,6978,2734,6984,2806,7000,2873,7027,2936,7063,2994,7107,3045,7158,3089,7216,3125,7279,3151,7346,3168,7417,3174,7489,3168,7556,3151,7619,3125,7677,3089,7728,3045,7772,2994,7808,2936,7834,2873,7851,2806,7857,2734,7851,2663,7834,2595,7808,2532,7772,2475,7728,2424,7677,2380,7619,2344,7556,2317,7489,2301,7417,2295xe" filled="true" fillcolor="#d1d3d4" stroked="false">
                <v:path arrowok="t"/>
                <v:fill type="solid"/>
              </v:shape>
            </v:group>
            <v:group style="position:absolute;left:6978;top:2295;width:879;height:879" coordorigin="6978,2295" coordsize="879,879">
              <v:shape style="position:absolute;left:6978;top:2295;width:879;height:879" coordorigin="6978,2295" coordsize="879,879" path="m7417,2295l7489,2301,7556,2317,7619,2344,7677,2380,7728,2424,7772,2475,7808,2532,7834,2595,7851,2663,7857,2734,7851,2806,7834,2873,7808,2936,7772,2994,7728,3045,7677,3089,7619,3125,7556,3151,7489,3168,7417,3174,7346,3168,7279,3151,7216,3125,7158,3089,7107,3045,7063,2994,7027,2936,7000,2873,6984,2806,6978,2734,6984,2663,7000,2595,7027,2532,7063,2475,7107,2424,7158,2380,7216,2344,7279,2317,7346,2301,7417,2295xe" filled="false" stroked="true" strokeweight=".425pt" strokecolor="#231f20">
                <v:path arrowok="t"/>
              </v:shape>
            </v:group>
            <v:group style="position:absolute;left:7181;top:2678;width:220;height:428" coordorigin="7181,2678" coordsize="220,428">
              <v:shape style="position:absolute;left:7181;top:2678;width:220;height:428" coordorigin="7181,2678" coordsize="220,428" path="m7181,3105l7401,2678e" filled="false" stroked="true" strokeweight=".292pt" strokecolor="#6d6e71">
                <v:path arrowok="t"/>
              </v:shape>
            </v:group>
            <v:group style="position:absolute;left:7444;top:2326;width:137;height:267" coordorigin="7444,2326" coordsize="137,267">
              <v:shape style="position:absolute;left:7444;top:2326;width:137;height:267" coordorigin="7444,2326" coordsize="137,267" path="m7444,2593l7581,2326e" filled="false" stroked="true" strokeweight=".292pt" strokecolor="#6d6e71">
                <v:path arrowok="t"/>
              </v:shape>
            </v:group>
            <v:group style="position:absolute;left:6987;top:2438;width:107;height:207" coordorigin="6987,2438" coordsize="107,207">
              <v:shape style="position:absolute;left:6987;top:2438;width:107;height:207" coordorigin="6987,2438" coordsize="107,207" path="m6987,2644l7094,2438e" filled="false" stroked="true" strokeweight=".292pt" strokecolor="#6d6e71">
                <v:path arrowok="t"/>
              </v:shape>
            </v:group>
            <v:group style="position:absolute;left:6980;top:2401;width:151;height:295" coordorigin="6980,2401" coordsize="151,295">
              <v:shape style="position:absolute;left:6980;top:2401;width:151;height:295" coordorigin="6980,2401" coordsize="151,295" path="m6980,2695l7131,2401e" filled="false" stroked="true" strokeweight=".292pt" strokecolor="#6d6e71">
                <v:path arrowok="t"/>
              </v:shape>
            </v:group>
            <v:group style="position:absolute;left:6978;top:2377;width:185;height:359" coordorigin="6978,2377" coordsize="185,359">
              <v:shape style="position:absolute;left:6978;top:2377;width:185;height:359" coordorigin="6978,2377" coordsize="185,359" path="m6978,2735l7162,2377e" filled="false" stroked="true" strokeweight=".292pt" strokecolor="#6d6e71">
                <v:path arrowok="t"/>
              </v:shape>
            </v:group>
            <v:group style="position:absolute;left:6979;top:2358;width:212;height:411" coordorigin="6979,2358" coordsize="212,411">
              <v:shape style="position:absolute;left:6979;top:2358;width:212;height:411" coordorigin="6979,2358" coordsize="212,411" path="m6979,2769l7191,2358e" filled="false" stroked="true" strokeweight=".292pt" strokecolor="#6d6e71">
                <v:path arrowok="t"/>
              </v:shape>
            </v:group>
            <v:group style="position:absolute;left:6983;top:2343;width:234;height:456" coordorigin="6983,2343" coordsize="234,456">
              <v:shape style="position:absolute;left:6983;top:2343;width:234;height:456" coordorigin="6983,2343" coordsize="234,456" path="m6983,2799l7217,2343e" filled="false" stroked="true" strokeweight=".292pt" strokecolor="#6d6e71">
                <v:path arrowok="t"/>
              </v:shape>
            </v:group>
            <v:group style="position:absolute;left:6988;top:2332;width:254;height:495" coordorigin="6988,2332" coordsize="254,495">
              <v:shape style="position:absolute;left:6988;top:2332;width:254;height:495" coordorigin="6988,2332" coordsize="254,495" path="m6988,2826l7242,2332e" filled="false" stroked="true" strokeweight=".292pt" strokecolor="#6d6e71">
                <v:path arrowok="t"/>
              </v:shape>
            </v:group>
            <v:group style="position:absolute;left:6994;top:2322;width:272;height:529" coordorigin="6994,2322" coordsize="272,529">
              <v:shape style="position:absolute;left:6994;top:2322;width:272;height:529" coordorigin="6994,2322" coordsize="272,529" path="m6994,2851l7265,2322e" filled="false" stroked="true" strokeweight=".292pt" strokecolor="#6d6e71">
                <v:path arrowok="t"/>
              </v:shape>
            </v:group>
            <v:group style="position:absolute;left:7001;top:2314;width:288;height:560" coordorigin="7001,2314" coordsize="288,560">
              <v:shape style="position:absolute;left:7001;top:2314;width:288;height:560" coordorigin="7001,2314" coordsize="288,560" path="m7001,2874l7288,2314e" filled="false" stroked="true" strokeweight=".292pt" strokecolor="#6d6e71">
                <v:path arrowok="t"/>
              </v:shape>
            </v:group>
            <v:group style="position:absolute;left:7008;top:2308;width:302;height:587" coordorigin="7008,2308" coordsize="302,587">
              <v:shape style="position:absolute;left:7008;top:2308;width:302;height:587" coordorigin="7008,2308" coordsize="302,587" path="m7008,2895l7310,2308e" filled="false" stroked="true" strokeweight=".292pt" strokecolor="#6d6e71">
                <v:path arrowok="t"/>
              </v:shape>
            </v:group>
            <v:group style="position:absolute;left:7017;top:2303;width:315;height:612" coordorigin="7017,2303" coordsize="315,612">
              <v:shape style="position:absolute;left:7017;top:2303;width:315;height:612" coordorigin="7017,2303" coordsize="315,612" path="m7017,2915l7331,2303e" filled="false" stroked="true" strokeweight=".292pt" strokecolor="#6d6e71">
                <v:path arrowok="t"/>
              </v:shape>
            </v:group>
            <v:group style="position:absolute;left:7026;top:2300;width:326;height:634" coordorigin="7026,2300" coordsize="326,634">
              <v:shape style="position:absolute;left:7026;top:2300;width:326;height:634" coordorigin="7026,2300" coordsize="326,634" path="m7026,2934l7351,2300e" filled="false" stroked="true" strokeweight=".292pt" strokecolor="#6d6e71">
                <v:path arrowok="t"/>
              </v:shape>
            </v:group>
            <v:group style="position:absolute;left:7035;top:2297;width:336;height:655" coordorigin="7035,2297" coordsize="336,655">
              <v:shape style="position:absolute;left:7035;top:2297;width:336;height:655" coordorigin="7035,2297" coordsize="336,655" path="m7035,2952l7371,2297e" filled="false" stroked="true" strokeweight=".292pt" strokecolor="#6d6e71">
                <v:path arrowok="t"/>
              </v:shape>
            </v:group>
            <v:group style="position:absolute;left:7046;top:2296;width:346;height:673" coordorigin="7046,2296" coordsize="346,673">
              <v:shape style="position:absolute;left:7046;top:2296;width:346;height:673" coordorigin="7046,2296" coordsize="346,673" path="m7046,2968l7391,2296e" filled="false" stroked="true" strokeweight=".292pt" strokecolor="#6d6e71">
                <v:path arrowok="t"/>
              </v:shape>
            </v:group>
            <v:group style="position:absolute;left:7056;top:2295;width:354;height:690" coordorigin="7056,2295" coordsize="354,690">
              <v:shape style="position:absolute;left:7056;top:2295;width:354;height:690" coordorigin="7056,2295" coordsize="354,690" path="m7056,2984l7410,2295e" filled="false" stroked="true" strokeweight=".292pt" strokecolor="#6d6e71">
                <v:path arrowok="t"/>
              </v:shape>
            </v:group>
            <v:group style="position:absolute;left:7067;top:2295;width:362;height:705" coordorigin="7067,2295" coordsize="362,705">
              <v:shape style="position:absolute;left:7067;top:2295;width:362;height:705" coordorigin="7067,2295" coordsize="362,705" path="m7067,2999l7429,2295e" filled="false" stroked="true" strokeweight=".292pt" strokecolor="#6d6e71">
                <v:path arrowok="t"/>
              </v:shape>
            </v:group>
            <v:group style="position:absolute;left:7078;top:2633;width:196;height:381" coordorigin="7078,2633" coordsize="196,381">
              <v:shape style="position:absolute;left:7078;top:2633;width:196;height:381" coordorigin="7078,2633" coordsize="196,381" path="m7078,3014l7274,2633e" filled="false" stroked="true" strokeweight=".292pt" strokecolor="#6d6e71">
                <v:path arrowok="t"/>
              </v:shape>
            </v:group>
            <v:group style="position:absolute;left:7303;top:2296;width:145;height:281" coordorigin="7303,2296" coordsize="145,281">
              <v:shape style="position:absolute;left:7303;top:2296;width:145;height:281" coordorigin="7303,2296" coordsize="145,281" path="m7303,2577l7447,2296e" filled="false" stroked="true" strokeweight=".292pt" strokecolor="#6d6e71">
                <v:path arrowok="t"/>
              </v:shape>
            </v:group>
            <v:group style="position:absolute;left:7090;top:2647;width:196;height:381" coordorigin="7090,2647" coordsize="196,381">
              <v:shape style="position:absolute;left:7090;top:2647;width:196;height:381" coordorigin="7090,2647" coordsize="196,381" path="m7090,3027l7286,2647e" filled="false" stroked="true" strokeweight=".292pt" strokecolor="#6d6e71">
                <v:path arrowok="t"/>
              </v:shape>
            </v:group>
            <v:group style="position:absolute;left:7320;top:2298;width:145;height:282" coordorigin="7320,2298" coordsize="145,282">
              <v:shape style="position:absolute;left:7320;top:2298;width:145;height:282" coordorigin="7320,2298" coordsize="145,282" path="m7320,2579l7465,2298e" filled="false" stroked="true" strokeweight=".292pt" strokecolor="#6d6e71">
                <v:path arrowok="t"/>
              </v:shape>
            </v:group>
            <v:group style="position:absolute;left:7102;top:2658;width:197;height:383" coordorigin="7102,2658" coordsize="197,383">
              <v:shape style="position:absolute;left:7102;top:2658;width:197;height:383" coordorigin="7102,2658" coordsize="197,383" path="m7102,3040l7299,2658e" filled="false" stroked="true" strokeweight=".292pt" strokecolor="#6d6e71">
                <v:path arrowok="t"/>
              </v:shape>
            </v:group>
            <v:group style="position:absolute;left:7339;top:2300;width:144;height:279" coordorigin="7339,2300" coordsize="144,279">
              <v:shape style="position:absolute;left:7339;top:2300;width:144;height:279" coordorigin="7339,2300" coordsize="144,279" path="m7339,2579l7483,2300e" filled="false" stroked="true" strokeweight=".292pt" strokecolor="#6d6e71">
                <v:path arrowok="t"/>
              </v:shape>
            </v:group>
            <v:group style="position:absolute;left:7115;top:2663;width:200;height:390" coordorigin="7115,2663" coordsize="200,390">
              <v:shape style="position:absolute;left:7115;top:2663;width:200;height:390" coordorigin="7115,2663" coordsize="200,390" path="m7115,3053l7315,2663e" filled="false" stroked="true" strokeweight=".292pt" strokecolor="#6d6e71">
                <v:path arrowok="t"/>
              </v:shape>
            </v:group>
            <v:group style="position:absolute;left:7357;top:2303;width:143;height:278" coordorigin="7357,2303" coordsize="143,278">
              <v:shape style="position:absolute;left:7357;top:2303;width:143;height:278" coordorigin="7357,2303" coordsize="143,278" path="m7357,2580l7500,2303e" filled="false" stroked="true" strokeweight=".292pt" strokecolor="#6d6e71">
                <v:path arrowok="t"/>
              </v:shape>
            </v:group>
            <v:group style="position:absolute;left:7127;top:2667;width:205;height:398" coordorigin="7127,2667" coordsize="205,398">
              <v:shape style="position:absolute;left:7127;top:2667;width:205;height:398" coordorigin="7127,2667" coordsize="205,398" path="m7127,3064l7332,2667e" filled="false" stroked="true" strokeweight=".292pt" strokecolor="#6d6e71">
                <v:path arrowok="t"/>
              </v:shape>
            </v:group>
            <v:group style="position:absolute;left:7375;top:2306;width:142;height:276" coordorigin="7375,2306" coordsize="142,276">
              <v:shape style="position:absolute;left:7375;top:2306;width:142;height:276" coordorigin="7375,2306" coordsize="142,276" path="m7375,2582l7517,2306e" filled="false" stroked="true" strokeweight=".292pt" strokecolor="#6d6e71">
                <v:path arrowok="t"/>
              </v:shape>
            </v:group>
            <v:group style="position:absolute;left:7140;top:2669;width:209;height:407" coordorigin="7140,2669" coordsize="209,407">
              <v:shape style="position:absolute;left:7140;top:2669;width:209;height:407" coordorigin="7140,2669" coordsize="209,407" path="m7140,3075l7349,2669e" filled="false" stroked="true" strokeweight=".292pt" strokecolor="#6d6e71">
                <v:path arrowok="t"/>
              </v:shape>
            </v:group>
            <v:group style="position:absolute;left:7393;top:2310;width:141;height:274" coordorigin="7393,2310" coordsize="141,274">
              <v:shape style="position:absolute;left:7393;top:2310;width:141;height:274" coordorigin="7393,2310" coordsize="141,274" path="m7393,2584l7533,2310e" filled="false" stroked="true" strokeweight=".292pt" strokecolor="#6d6e71">
                <v:path arrowok="t"/>
              </v:shape>
            </v:group>
            <v:group style="position:absolute;left:7154;top:2671;width:213;height:415" coordorigin="7154,2671" coordsize="213,415">
              <v:shape style="position:absolute;left:7154;top:2671;width:213;height:415" coordorigin="7154,2671" coordsize="213,415" path="m7154,3086l7367,2671e" filled="false" stroked="true" strokeweight=".292pt" strokecolor="#6d6e71">
                <v:path arrowok="t"/>
              </v:shape>
            </v:group>
            <v:group style="position:absolute;left:7410;top:2315;width:140;height:272" coordorigin="7410,2315" coordsize="140,272">
              <v:shape style="position:absolute;left:7410;top:2315;width:140;height:272" coordorigin="7410,2315" coordsize="140,272" path="m7410,2587l7550,2315e" filled="false" stroked="true" strokeweight=".292pt" strokecolor="#6d6e71">
                <v:path arrowok="t"/>
              </v:shape>
            </v:group>
            <v:group style="position:absolute;left:7168;top:2674;width:217;height:422" coordorigin="7168,2674" coordsize="217,422">
              <v:shape style="position:absolute;left:7168;top:2674;width:217;height:422" coordorigin="7168,2674" coordsize="217,422" path="m7168,3095l7384,2674e" filled="false" stroked="true" strokeweight=".292pt" strokecolor="#6d6e71">
                <v:path arrowok="t"/>
              </v:shape>
            </v:group>
            <v:group style="position:absolute;left:7427;top:2321;width:139;height:270" coordorigin="7427,2321" coordsize="139,270">
              <v:shape style="position:absolute;left:7427;top:2321;width:139;height:270" coordorigin="7427,2321" coordsize="139,270" path="m7427,2590l7566,2321e" filled="false" stroked="true" strokeweight=".292pt" strokecolor="#6d6e71">
                <v:path arrowok="t"/>
              </v:shape>
              <v:shape style="position:absolute;left:7087;top:2432;width:279;height:393" type="#_x0000_t75" stroked="false">
                <v:imagedata r:id="rId83" o:title=""/>
              </v:shape>
            </v:group>
            <v:group style="position:absolute;left:7056;top:2859;width:61;height:70" coordorigin="7056,2859" coordsize="61,70">
              <v:shape style="position:absolute;left:7056;top:2859;width:61;height:70" coordorigin="7056,2859" coordsize="61,70" path="m7097,2859l7079,2859,7071,2863,7059,2875,7056,2884,7056,2906,7059,2914,7071,2926,7079,2929,7095,2929,7101,2927,7111,2920,7113,2918,7083,2918,7079,2916,7072,2909,7071,2902,7071,2886,7072,2880,7079,2873,7083,2871,7113,2871,7112,2870,7104,2862,7097,2859xe" filled="true" fillcolor="#231f20" stroked="false">
                <v:path arrowok="t"/>
                <v:fill type="solid"/>
              </v:shape>
              <v:shape style="position:absolute;left:7056;top:2859;width:61;height:70" coordorigin="7056,2859" coordsize="61,70" path="m7103,2903l7102,2908,7100,2912,7095,2916,7091,2918,7113,2918,7114,2915,7116,2907,7103,2903xe" filled="true" fillcolor="#231f20" stroked="false">
                <v:path arrowok="t"/>
                <v:fill type="solid"/>
              </v:shape>
              <v:shape style="position:absolute;left:7056;top:2859;width:61;height:70" coordorigin="7056,2859" coordsize="61,70" path="m7113,2871l7092,2871,7095,2872,7100,2876,7102,2879,7102,2882,7116,2879,7115,2874,7113,2871xe" filled="true" fillcolor="#231f20" stroked="false">
                <v:path arrowok="t"/>
                <v:fill type="solid"/>
              </v:shape>
            </v:group>
            <v:group style="position:absolute;left:7128;top:2861;width:53;height:68" coordorigin="7128,2861" coordsize="53,68">
              <v:shape style="position:absolute;left:7128;top:2861;width:53;height:68" coordorigin="7128,2861" coordsize="53,68" path="m7180,2861l7128,2861,7128,2928,7181,2928,7181,2917,7142,2917,7142,2898,7177,2898,7177,2887,7142,2887,7142,2872,7180,2872,7180,2861xe" filled="true" fillcolor="#231f20" stroked="false">
                <v:path arrowok="t"/>
                <v:fill type="solid"/>
              </v:shape>
            </v:group>
            <v:group style="position:absolute;left:7193;top:2861;width:55;height:68" coordorigin="7193,2861" coordsize="55,68">
              <v:shape style="position:absolute;left:7193;top:2861;width:55;height:68" coordorigin="7193,2861" coordsize="55,68" path="m7206,2861l7193,2861,7193,2928,7206,2928,7206,2884,7221,2884,7206,2861xe" filled="true" fillcolor="#231f20" stroked="false">
                <v:path arrowok="t"/>
                <v:fill type="solid"/>
              </v:shape>
              <v:shape style="position:absolute;left:7193;top:2861;width:55;height:68" coordorigin="7193,2861" coordsize="55,68" path="m7221,2884l7206,2884,7234,2928,7248,2928,7248,2906,7235,2906,7221,2884xe" filled="true" fillcolor="#231f20" stroked="false">
                <v:path arrowok="t"/>
                <v:fill type="solid"/>
              </v:shape>
              <v:shape style="position:absolute;left:7193;top:2861;width:55;height:68" coordorigin="7193,2861" coordsize="55,68" path="m7248,2861l7235,2861,7235,2906,7248,2906,7248,2861xe" filled="true" fillcolor="#231f20" stroked="false">
                <v:path arrowok="t"/>
                <v:fill type="solid"/>
              </v:shape>
            </v:group>
            <v:group style="position:absolute;left:7257;top:2861;width:55;height:68" coordorigin="7257,2861" coordsize="55,68">
              <v:shape style="position:absolute;left:7257;top:2861;width:55;height:68" coordorigin="7257,2861" coordsize="55,68" path="m7292,2872l7278,2872,7278,2928,7292,2928,7292,2872xe" filled="true" fillcolor="#231f20" stroked="false">
                <v:path arrowok="t"/>
                <v:fill type="solid"/>
              </v:shape>
              <v:shape style="position:absolute;left:7257;top:2861;width:55;height:68" coordorigin="7257,2861" coordsize="55,68" path="m7312,2861l7257,2861,7257,2872,7312,2872,7312,2861xe" filled="true" fillcolor="#231f20" stroked="false">
                <v:path arrowok="t"/>
                <v:fill type="solid"/>
              </v:shape>
            </v:group>
            <v:group style="position:absolute;left:7307;top:2861;width:70;height:68" coordorigin="7307,2861" coordsize="70,68">
              <v:shape style="position:absolute;left:7307;top:2861;width:70;height:68" coordorigin="7307,2861" coordsize="70,68" path="m7349,2861l7334,2861,7307,2928,7322,2928,7328,2913,7370,2913,7365,2901,7332,2901,7341,2876,7355,2876,7349,2861xe" filled="true" fillcolor="#231f20" stroked="false">
                <v:path arrowok="t"/>
                <v:fill type="solid"/>
              </v:shape>
              <v:shape style="position:absolute;left:7307;top:2861;width:70;height:68" coordorigin="7307,2861" coordsize="70,68" path="m7370,2913l7355,2913,7361,2928,7376,2928,7370,2913xe" filled="true" fillcolor="#231f20" stroked="false">
                <v:path arrowok="t"/>
                <v:fill type="solid"/>
              </v:shape>
              <v:shape style="position:absolute;left:7307;top:2861;width:70;height:68" coordorigin="7307,2861" coordsize="70,68" path="m7355,2876l7341,2876,7351,2901,7365,2901,7355,2876xe" filled="true" fillcolor="#231f20" stroked="false">
                <v:path arrowok="t"/>
                <v:fill type="solid"/>
              </v:shape>
            </v:group>
            <v:group style="position:absolute;left:7370;top:2861;width:65;height:68" coordorigin="7370,2861" coordsize="65,68">
              <v:shape style="position:absolute;left:7370;top:2861;width:65;height:68" coordorigin="7370,2861" coordsize="65,68" path="m7385,2861l7370,2861,7394,2928,7409,2928,7416,2911,7402,2911,7385,2861xe" filled="true" fillcolor="#231f20" stroked="false">
                <v:path arrowok="t"/>
                <v:fill type="solid"/>
              </v:shape>
              <v:shape style="position:absolute;left:7370;top:2861;width:65;height:68" coordorigin="7370,2861" coordsize="65,68" path="m7434,2861l7419,2861,7402,2911,7416,2911,7434,2861xe" filled="true" fillcolor="#231f20" stroked="false">
                <v:path arrowok="t"/>
                <v:fill type="solid"/>
              </v:shape>
            </v:group>
            <v:group style="position:absolute;left:7438;top:2859;width:67;height:70" coordorigin="7438,2859" coordsize="67,70">
              <v:shape style="position:absolute;left:7438;top:2859;width:67;height:70" coordorigin="7438,2859" coordsize="67,70" path="m7482,2859l7466,2859,7461,2860,7438,2888,7438,2906,7441,2914,7453,2926,7461,2929,7482,2929,7490,2926,7498,2918,7466,2918,7462,2916,7454,2908,7452,2902,7453,2886,7454,2881,7461,2873,7466,2871,7498,2871,7490,2863,7482,2859xe" filled="true" fillcolor="#231f20" stroked="false">
                <v:path arrowok="t"/>
                <v:fill type="solid"/>
              </v:shape>
              <v:shape style="position:absolute;left:7438;top:2859;width:67;height:70" coordorigin="7438,2859" coordsize="67,70" path="m7498,2871l7477,2871,7482,2873,7489,2881,7491,2886,7491,2902,7489,2908,7482,2916,7477,2918,7498,2918,7502,2914,7505,2906,7505,2883,7502,2875,7498,2871xe" filled="true" fillcolor="#231f20" stroked="false">
                <v:path arrowok="t"/>
                <v:fill type="solid"/>
              </v:shape>
            </v:group>
            <v:group style="position:absolute;left:7512;top:2859;width:57;height:70" coordorigin="7512,2859" coordsize="57,70">
              <v:shape style="position:absolute;left:7512;top:2859;width:57;height:70" coordorigin="7512,2859" coordsize="57,70" path="m7526,2905l7512,2906,7513,2914,7516,2919,7526,2927,7532,2929,7547,2929,7552,2928,7560,2925,7563,2923,7566,2918,7537,2918,7533,2917,7528,2913,7527,2909,7526,2905xe" filled="true" fillcolor="#231f20" stroked="false">
                <v:path arrowok="t"/>
                <v:fill type="solid"/>
              </v:shape>
              <v:shape style="position:absolute;left:7512;top:2859;width:57;height:70" coordorigin="7512,2859" coordsize="57,70" path="m7549,2859l7535,2859,7530,2860,7515,2884,7517,2888,7524,2895,7530,2897,7543,2900,7547,2901,7551,2902,7552,2903,7553,2904,7554,2906,7555,2907,7555,2911,7554,2913,7549,2917,7546,2918,7566,2918,7567,2916,7569,2913,7569,2904,7568,2901,7536,2884,7532,2883,7529,2880,7528,2879,7528,2876,7529,2874,7533,2872,7536,2871,7565,2871,7564,2869,7555,2861,7549,2859xe" filled="true" fillcolor="#231f20" stroked="false">
                <v:path arrowok="t"/>
                <v:fill type="solid"/>
              </v:shape>
              <v:shape style="position:absolute;left:7512;top:2859;width:57;height:70" coordorigin="7512,2859" coordsize="57,70" path="m7565,2871l7544,2871,7547,2872,7551,2875,7552,2877,7553,2881,7567,2880,7566,2874,7565,2871xe" filled="true" fillcolor="#231f20" stroked="false">
                <v:path arrowok="t"/>
                <v:fill type="solid"/>
              </v:shape>
            </v:group>
            <v:group style="position:absolute;left:7266;top:2576;width:498;height:418" coordorigin="7266,2576" coordsize="498,418">
              <v:shape style="position:absolute;left:7266;top:2576;width:498;height:418" coordorigin="7266,2576" coordsize="498,418" path="m7266,2576l7379,2582,7472,2600,7549,2626,7609,2655,7687,2709,7742,2770,7764,2832,7758,2890,7727,2940,7678,2975,7614,2993e" filled="false" stroked="true" strokeweight=".758pt" strokecolor="#231f20">
                <v:path arrowok="t"/>
              </v:shape>
            </v:group>
            <v:group style="position:absolute;left:7314;top:2665;width:427;height:265" coordorigin="7314,2665" coordsize="427,265">
              <v:shape style="position:absolute;left:7314;top:2665;width:427;height:265" coordorigin="7314,2665" coordsize="427,265" path="m7314,2665l7405,2678,7493,2705,7575,2743,7645,2787,7699,2836,7732,2884,7741,2930e" filled="false" stroked="true" strokeweight=".758pt" strokecolor="#231f20">
                <v:path arrowok="t"/>
              </v:shape>
            </v:group>
            <v:group style="position:absolute;left:7605;top:2696;width:53;height:51" coordorigin="7605,2696" coordsize="53,51">
              <v:shape style="position:absolute;left:7605;top:2696;width:53;height:51" coordorigin="7605,2696" coordsize="53,51" path="m7631,2696l7637,2715,7657,2715,7641,2727,7647,2746,7631,2734,7615,2746,7621,2727,7605,2715,7625,2715,7631,2696xe" filled="false" stroked="true" strokeweight=".258pt" strokecolor="#231f20">
                <v:path arrowok="t"/>
              </v:shape>
            </v:group>
            <v:group style="position:absolute;left:7374;top:2954;width:32;height:52" coordorigin="7374,2954" coordsize="32,52">
              <v:shape style="position:absolute;left:7374;top:2954;width:32;height:52" coordorigin="7374,2954" coordsize="32,52" path="m7402,2963l7387,2963,7388,2964,7391,2967,7392,2969,7392,2976,7391,2979,7388,2987,7382,2994,7374,3005,7374,3006,7402,3006,7404,2996,7384,2996,7392,2988,7397,2981,7400,2977,7402,2973,7402,2970,7402,2965,7402,2963xe" filled="true" fillcolor="#231f20" stroked="false">
                <v:path arrowok="t"/>
                <v:fill type="solid"/>
              </v:shape>
              <v:shape style="position:absolute;left:7374;top:2954;width:32;height:52" coordorigin="7374,2954" coordsize="32,52" path="m7405,2991l7403,2991,7403,2993,7402,2994,7401,2995,7400,2995,7399,2996,7384,2996,7404,2996,7405,2991xe" filled="true" fillcolor="#231f20" stroked="false">
                <v:path arrowok="t"/>
                <v:fill type="solid"/>
              </v:shape>
              <v:shape style="position:absolute;left:7374;top:2954;width:32;height:52" coordorigin="7374,2954" coordsize="32,52" path="m7392,2954l7386,2954,7383,2955,7378,2960,7376,2963,7374,2968,7376,2969,7378,2965,7381,2963,7402,2963,7400,2959,7398,2957,7394,2955,7392,2954xe" filled="true" fillcolor="#231f20" stroked="false">
                <v:path arrowok="t"/>
                <v:fill type="solid"/>
              </v:shape>
            </v:group>
            <v:group style="position:absolute;left:7411;top:2954;width:32;height:53" coordorigin="7411,2954" coordsize="32,53">
              <v:shape style="position:absolute;left:7411;top:2954;width:32;height:53" coordorigin="7411,2954" coordsize="32,53" path="m7429,2954l7424,2954,7421,2955,7411,2985,7411,2989,7424,3007,7428,3007,7430,3006,7434,3004,7434,3004,7425,3004,7425,3004,7422,2964,7422,2960,7423,2958,7425,2957,7425,2957,7434,2957,7432,2955,7429,2954xe" filled="true" fillcolor="#231f20" stroked="false">
                <v:path arrowok="t"/>
                <v:fill type="solid"/>
              </v:shape>
              <v:shape style="position:absolute;left:7411;top:2954;width:32;height:53" coordorigin="7411,2954" coordsize="32,53" path="m7434,2957l7428,2957,7429,2957,7430,2959,7431,2961,7431,2964,7431,2989,7431,2999,7430,3001,7429,3004,7428,3004,7434,3004,7442,2985,7442,2975,7441,2970,7439,2962,7437,2959,7434,2957xe" filled="true" fillcolor="#231f20" stroked="false">
                <v:path arrowok="t"/>
                <v:fill type="solid"/>
              </v:shape>
            </v:group>
            <v:group style="position:absolute;left:7450;top:2954;width:27;height:52" coordorigin="7450,2954" coordsize="27,52">
              <v:shape style="position:absolute;left:7450;top:2954;width:27;height:52" coordorigin="7450,2954" coordsize="27,52" path="m7476,3004l7450,3004,7450,3006,7476,3006,7476,3004xe" filled="true" fillcolor="#231f20" stroked="false">
                <v:path arrowok="t"/>
                <v:fill type="solid"/>
              </v:shape>
              <v:shape style="position:absolute;left:7450;top:2954;width:27;height:52" coordorigin="7450,2954" coordsize="27,52" path="m7468,2963l7455,2963,7456,2963,7457,2964,7458,2964,7458,2965,7458,3001,7457,3002,7457,3003,7455,3004,7453,3004,7473,3004,7469,3001,7468,2963xe" filled="true" fillcolor="#231f20" stroked="false">
                <v:path arrowok="t"/>
                <v:fill type="solid"/>
              </v:shape>
              <v:shape style="position:absolute;left:7450;top:2954;width:27;height:52" coordorigin="7450,2954" coordsize="27,52" path="m7468,2954l7467,2954,7450,2963,7450,2964,7452,2963,7453,2963,7468,2963,7468,2954xe" filled="true" fillcolor="#231f20" stroked="false">
                <v:path arrowok="t"/>
                <v:fill type="solid"/>
              </v:shape>
            </v:group>
            <v:group style="position:absolute;left:7484;top:2954;width:32;height:53" coordorigin="7484,2954" coordsize="32,53">
              <v:shape style="position:absolute;left:7484;top:2954;width:32;height:53" coordorigin="7484,2954" coordsize="32,53" path="m7502,2954l7497,2954,7494,2955,7484,2985,7484,2989,7497,3007,7501,3007,7503,3006,7507,3004,7507,3004,7498,3004,7497,3004,7495,2964,7495,2960,7496,2958,7497,2957,7498,2957,7507,2957,7505,2955,7502,2954xe" filled="true" fillcolor="#231f20" stroked="false">
                <v:path arrowok="t"/>
                <v:fill type="solid"/>
              </v:shape>
              <v:shape style="position:absolute;left:7484;top:2954;width:32;height:53" coordorigin="7484,2954" coordsize="32,53" path="m7507,2957l7501,2957,7502,2957,7503,2959,7504,2961,7504,2964,7504,2989,7504,2999,7503,3001,7502,3004,7501,3004,7507,3004,7515,2985,7515,2975,7514,2970,7511,2962,7510,2959,7507,2957xe" filled="true" fillcolor="#231f20" stroked="false">
                <v:path arrowok="t"/>
                <v:fill type="solid"/>
              </v:shape>
            </v:group>
            <v:group style="position:absolute;left:7742;top:2578;width:53;height:50" coordorigin="7742,2578" coordsize="53,50">
              <v:shape style="position:absolute;left:7742;top:2578;width:53;height:50" coordorigin="7742,2578" coordsize="53,50" path="m7768,2578l7774,2597,7794,2597,7778,2609,7784,2628,7768,2617,7752,2628,7758,2609,7742,2597,7762,2597,7768,2578xe" filled="false" stroked="true" strokeweight=".258pt" strokecolor="#231f20">
                <v:path arrowok="t"/>
              </v:shape>
            </v:group>
            <v:group style="position:absolute;left:7669;top:2463;width:53;height:51" coordorigin="7669,2463" coordsize="53,51">
              <v:shape style="position:absolute;left:7669;top:2463;width:53;height:51" coordorigin="7669,2463" coordsize="53,51" path="m7696,2463l7702,2482,7722,2482,7706,2494,7712,2513,7696,2501,7679,2513,7686,2494,7669,2482,7689,2482,7696,2463xe" filled="false" stroked="true" strokeweight=".258pt" strokecolor="#231f20">
                <v:path arrowok="t"/>
              </v:shape>
            </v:group>
            <v:group style="position:absolute;left:7581;top:2527;width:53;height:50" coordorigin="7581,2527" coordsize="53,50">
              <v:shape style="position:absolute;left:7581;top:2527;width:53;height:50" coordorigin="7581,2527" coordsize="53,50" path="m7608,2527l7614,2546,7634,2546,7618,2557,7624,2577,7608,2565,7591,2577,7598,2557,7581,2546,7601,2546,7608,2527xe" filled="false" stroked="true" strokeweight=".258pt" strokecolor="#231f20">
                <v:path arrowok="t"/>
              </v:shape>
            </v:group>
            <v:group style="position:absolute;left:7662;top:2604;width:43;height:41" coordorigin="7662,2604" coordsize="43,41">
              <v:shape style="position:absolute;left:7662;top:2604;width:43;height:41" coordorigin="7662,2604" coordsize="43,41" path="m7683,2604l7688,2620,7705,2620,7691,2629,7697,2645,7683,2635,7670,2645,7675,2629,7662,2620,7678,2620,7683,2604xe" filled="false" stroked="true" strokeweight=".209pt" strokecolor="#231f20">
                <v:path arrowok="t"/>
              </v:shape>
            </v:group>
            <v:group style="position:absolute;left:7532;top:2426;width:213;height:344" coordorigin="7532,2426" coordsize="213,344">
              <v:shape style="position:absolute;left:7532;top:2426;width:213;height:344" coordorigin="7532,2426" coordsize="213,344" path="m7532,2426l7594,2457,7650,2502,7695,2558,7728,2623,7744,2694,7741,2770e" filled="false" stroked="true" strokeweight=".758pt" strokecolor="#231f20">
                <v:path arrowok="t"/>
              </v:shape>
            </v:group>
            <v:group style="position:absolute;left:7233;top:2857;width:489;height:206" coordorigin="7233,2857" coordsize="489,206">
              <v:shape style="position:absolute;left:7233;top:2857;width:489;height:206" coordorigin="7233,2857" coordsize="489,206" path="m7722,2857l7683,2922,7631,2978,7569,3023,7497,3052,7420,3062,7370,3058,7322,3047,7276,3029,7233,3004e" filled="false" stroked="true" strokeweight=".758pt" strokecolor="#231f20">
                <v:path arrowok="t"/>
              </v:shape>
            </v:group>
            <v:group style="position:absolute;left:6978;top:2295;width:879;height:879" coordorigin="6978,2295" coordsize="879,879">
              <v:shape style="position:absolute;left:6978;top:2295;width:879;height:879" coordorigin="6978,2295" coordsize="879,879" path="m7417,2295l7489,2301,7556,2317,7619,2344,7677,2380,7728,2424,7772,2475,7808,2532,7834,2595,7851,2663,7857,2734,7851,2806,7834,2873,7808,2936,7772,2994,7728,3045,7677,3089,7619,3125,7556,3151,7489,3168,7417,3174,7346,3168,7279,3151,7216,3125,7158,3089,7107,3045,7063,2994,7027,2936,7000,2873,6984,2806,6978,2734,6984,2663,7000,2595,7027,2532,7063,2475,7107,2424,7158,2380,7216,2344,7279,2317,7346,2301,7417,2295xe" filled="false" stroked="true" strokeweight=".567pt" strokecolor="#231f20">
                <v:path arrowok="t"/>
              </v:shape>
              <v:shape style="position:absolute;left:7279;top:3017;width:288;height:118" type="#_x0000_t75" stroked="false">
                <v:imagedata r:id="rId82" o:title=""/>
              </v:shape>
            </v:group>
            <w10:wrap type="topAndBottom"/>
          </v:group>
        </w:pict>
      </w:r>
      <w:r>
        <w:rPr/>
        <w:pict>
          <v:group style="position:absolute;margin-left:397.493988pt;margin-top:114.447197pt;width:44.55pt;height:44.55pt;mso-position-horizontal-relative:page;mso-position-vertical-relative:paragraph;z-index:3520;mso-wrap-distance-left:0;mso-wrap-distance-right:0" coordorigin="7950,2289" coordsize="891,891">
            <v:group style="position:absolute;left:7956;top:2295;width:879;height:879" coordorigin="7956,2295" coordsize="879,879">
              <v:shape style="position:absolute;left:7956;top:2295;width:879;height:879" coordorigin="7956,2295" coordsize="879,879" path="m8395,2295l8324,2301,8256,2317,8193,2344,8136,2380,8085,2424,8041,2475,8005,2532,7978,2595,7962,2663,7956,2734,7962,2806,7978,2873,8005,2936,8041,2994,8085,3045,8136,3089,8193,3125,8256,3151,8324,3168,8395,3174,8467,3168,8534,3151,8597,3125,8655,3089,8706,3045,8750,2994,8786,2936,8812,2873,8829,2806,8835,2734,8829,2663,8812,2595,8786,2532,8750,2475,8706,2424,8655,2380,8597,2344,8534,2317,8467,2301,8395,2295xe" filled="true" fillcolor="#d1d3d4" stroked="false">
                <v:path arrowok="t"/>
                <v:fill type="solid"/>
              </v:shape>
            </v:group>
            <v:group style="position:absolute;left:7956;top:2295;width:879;height:879" coordorigin="7956,2295" coordsize="879,879">
              <v:shape style="position:absolute;left:7956;top:2295;width:879;height:879" coordorigin="7956,2295" coordsize="879,879" path="m8395,2295l8467,2301,8534,2317,8597,2344,8655,2380,8706,2424,8750,2475,8786,2532,8812,2595,8829,2663,8835,2734,8829,2806,8812,2873,8786,2936,8750,2994,8706,3045,8655,3089,8597,3125,8534,3151,8467,3168,8395,3174,8324,3168,8256,3151,8193,3125,8136,3089,8085,3045,8041,2994,8005,2936,7978,2873,7962,2806,7956,2734,7962,2663,7978,2595,8005,2532,8041,2475,8085,2424,8136,2380,8193,2344,8256,2317,8324,2301,8395,2295xe" filled="false" stroked="true" strokeweight=".425pt" strokecolor="#231f20">
                <v:path arrowok="t"/>
              </v:shape>
            </v:group>
            <v:group style="position:absolute;left:8159;top:2678;width:220;height:428" coordorigin="8159,2678" coordsize="220,428">
              <v:shape style="position:absolute;left:8159;top:2678;width:220;height:428" coordorigin="8159,2678" coordsize="220,428" path="m8159,3105l8379,2678e" filled="false" stroked="true" strokeweight=".292pt" strokecolor="#6d6e71">
                <v:path arrowok="t"/>
              </v:shape>
            </v:group>
            <v:group style="position:absolute;left:8422;top:2326;width:137;height:267" coordorigin="8422,2326" coordsize="137,267">
              <v:shape style="position:absolute;left:8422;top:2326;width:137;height:267" coordorigin="8422,2326" coordsize="137,267" path="m8422,2593l8559,2326e" filled="false" stroked="true" strokeweight=".292pt" strokecolor="#6d6e71">
                <v:path arrowok="t"/>
              </v:shape>
            </v:group>
            <v:group style="position:absolute;left:7965;top:2438;width:107;height:207" coordorigin="7965,2438" coordsize="107,207">
              <v:shape style="position:absolute;left:7965;top:2438;width:107;height:207" coordorigin="7965,2438" coordsize="107,207" path="m7965,2644l8071,2438e" filled="false" stroked="true" strokeweight=".292pt" strokecolor="#6d6e71">
                <v:path arrowok="t"/>
              </v:shape>
            </v:group>
            <v:group style="position:absolute;left:7958;top:2401;width:151;height:295" coordorigin="7958,2401" coordsize="151,295">
              <v:shape style="position:absolute;left:7958;top:2401;width:151;height:295" coordorigin="7958,2401" coordsize="151,295" path="m7958,2695l8109,2401e" filled="false" stroked="true" strokeweight=".292pt" strokecolor="#6d6e71">
                <v:path arrowok="t"/>
              </v:shape>
            </v:group>
            <v:group style="position:absolute;left:7956;top:2377;width:185;height:359" coordorigin="7956,2377" coordsize="185,359">
              <v:shape style="position:absolute;left:7956;top:2377;width:185;height:359" coordorigin="7956,2377" coordsize="185,359" path="m7956,2735l8140,2377e" filled="false" stroked="true" strokeweight=".292pt" strokecolor="#6d6e71">
                <v:path arrowok="t"/>
              </v:shape>
            </v:group>
            <v:group style="position:absolute;left:7957;top:2358;width:212;height:411" coordorigin="7957,2358" coordsize="212,411">
              <v:shape style="position:absolute;left:7957;top:2358;width:212;height:411" coordorigin="7957,2358" coordsize="212,411" path="m7957,2769l8168,2358e" filled="false" stroked="true" strokeweight=".292pt" strokecolor="#6d6e71">
                <v:path arrowok="t"/>
              </v:shape>
            </v:group>
            <v:group style="position:absolute;left:7961;top:2343;width:234;height:456" coordorigin="7961,2343" coordsize="234,456">
              <v:shape style="position:absolute;left:7961;top:2343;width:234;height:456" coordorigin="7961,2343" coordsize="234,456" path="m7961,2799l8195,2343e" filled="false" stroked="true" strokeweight=".292pt" strokecolor="#6d6e71">
                <v:path arrowok="t"/>
              </v:shape>
            </v:group>
            <v:group style="position:absolute;left:7965;top:2332;width:254;height:495" coordorigin="7965,2332" coordsize="254,495">
              <v:shape style="position:absolute;left:7965;top:2332;width:254;height:495" coordorigin="7965,2332" coordsize="254,495" path="m7965,2826l8219,2332e" filled="false" stroked="true" strokeweight=".292pt" strokecolor="#6d6e71">
                <v:path arrowok="t"/>
              </v:shape>
            </v:group>
            <v:group style="position:absolute;left:7971;top:2322;width:272;height:529" coordorigin="7971,2322" coordsize="272,529">
              <v:shape style="position:absolute;left:7971;top:2322;width:272;height:529" coordorigin="7971,2322" coordsize="272,529" path="m7971,2851l8243,2322e" filled="false" stroked="true" strokeweight=".292pt" strokecolor="#6d6e71">
                <v:path arrowok="t"/>
              </v:shape>
            </v:group>
            <v:group style="position:absolute;left:7978;top:2314;width:288;height:560" coordorigin="7978,2314" coordsize="288,560">
              <v:shape style="position:absolute;left:7978;top:2314;width:288;height:560" coordorigin="7978,2314" coordsize="288,560" path="m7978,2874l8266,2314e" filled="false" stroked="true" strokeweight=".292pt" strokecolor="#6d6e71">
                <v:path arrowok="t"/>
              </v:shape>
            </v:group>
            <v:group style="position:absolute;left:7986;top:2308;width:302;height:587" coordorigin="7986,2308" coordsize="302,587">
              <v:shape style="position:absolute;left:7986;top:2308;width:302;height:587" coordorigin="7986,2308" coordsize="302,587" path="m7986,2895l8287,2308e" filled="false" stroked="true" strokeweight=".292pt" strokecolor="#6d6e71">
                <v:path arrowok="t"/>
              </v:shape>
            </v:group>
            <v:group style="position:absolute;left:7995;top:2303;width:315;height:612" coordorigin="7995,2303" coordsize="315,612">
              <v:shape style="position:absolute;left:7995;top:2303;width:315;height:612" coordorigin="7995,2303" coordsize="315,612" path="m7995,2915l8309,2303e" filled="false" stroked="true" strokeweight=".292pt" strokecolor="#6d6e71">
                <v:path arrowok="t"/>
              </v:shape>
            </v:group>
            <v:group style="position:absolute;left:8004;top:2300;width:326;height:634" coordorigin="8004,2300" coordsize="326,634">
              <v:shape style="position:absolute;left:8004;top:2300;width:326;height:634" coordorigin="8004,2300" coordsize="326,634" path="m8004,2934l8329,2300e" filled="false" stroked="true" strokeweight=".292pt" strokecolor="#6d6e71">
                <v:path arrowok="t"/>
              </v:shape>
            </v:group>
            <v:group style="position:absolute;left:8013;top:2297;width:336;height:655" coordorigin="8013,2297" coordsize="336,655">
              <v:shape style="position:absolute;left:8013;top:2297;width:336;height:655" coordorigin="8013,2297" coordsize="336,655" path="m8013,2952l8349,2297e" filled="false" stroked="true" strokeweight=".292pt" strokecolor="#6d6e71">
                <v:path arrowok="t"/>
              </v:shape>
            </v:group>
            <v:group style="position:absolute;left:8023;top:2296;width:346;height:673" coordorigin="8023,2296" coordsize="346,673">
              <v:shape style="position:absolute;left:8023;top:2296;width:346;height:673" coordorigin="8023,2296" coordsize="346,673" path="m8023,2968l8369,2296e" filled="false" stroked="true" strokeweight=".292pt" strokecolor="#6d6e71">
                <v:path arrowok="t"/>
              </v:shape>
            </v:group>
            <v:group style="position:absolute;left:8034;top:2295;width:354;height:690" coordorigin="8034,2295" coordsize="354,690">
              <v:shape style="position:absolute;left:8034;top:2295;width:354;height:690" coordorigin="8034,2295" coordsize="354,690" path="m8034,2984l8388,2295e" filled="false" stroked="true" strokeweight=".292pt" strokecolor="#6d6e71">
                <v:path arrowok="t"/>
              </v:shape>
            </v:group>
            <v:group style="position:absolute;left:8045;top:2295;width:362;height:705" coordorigin="8045,2295" coordsize="362,705">
              <v:shape style="position:absolute;left:8045;top:2295;width:362;height:705" coordorigin="8045,2295" coordsize="362,705" path="m8045,2999l8407,2295e" filled="false" stroked="true" strokeweight=".292pt" strokecolor="#6d6e71">
                <v:path arrowok="t"/>
              </v:shape>
            </v:group>
            <v:group style="position:absolute;left:8056;top:2633;width:196;height:381" coordorigin="8056,2633" coordsize="196,381">
              <v:shape style="position:absolute;left:8056;top:2633;width:196;height:381" coordorigin="8056,2633" coordsize="196,381" path="m8056,3014l8252,2633e" filled="false" stroked="true" strokeweight=".292pt" strokecolor="#6d6e71">
                <v:path arrowok="t"/>
              </v:shape>
            </v:group>
            <v:group style="position:absolute;left:8281;top:2296;width:145;height:281" coordorigin="8281,2296" coordsize="145,281">
              <v:shape style="position:absolute;left:8281;top:2296;width:145;height:281" coordorigin="8281,2296" coordsize="145,281" path="m8281,2577l8425,2296e" filled="false" stroked="true" strokeweight=".292pt" strokecolor="#6d6e71">
                <v:path arrowok="t"/>
              </v:shape>
            </v:group>
            <v:group style="position:absolute;left:8068;top:2647;width:196;height:381" coordorigin="8068,2647" coordsize="196,381">
              <v:shape style="position:absolute;left:8068;top:2647;width:196;height:381" coordorigin="8068,2647" coordsize="196,381" path="m8068,3027l8263,2647e" filled="false" stroked="true" strokeweight=".292pt" strokecolor="#6d6e71">
                <v:path arrowok="t"/>
              </v:shape>
            </v:group>
            <v:group style="position:absolute;left:8298;top:2298;width:145;height:282" coordorigin="8298,2298" coordsize="145,282">
              <v:shape style="position:absolute;left:8298;top:2298;width:145;height:282" coordorigin="8298,2298" coordsize="145,282" path="m8298,2579l8443,2298e" filled="false" stroked="true" strokeweight=".292pt" strokecolor="#6d6e71">
                <v:path arrowok="t"/>
              </v:shape>
            </v:group>
            <v:group style="position:absolute;left:8080;top:2658;width:197;height:383" coordorigin="8080,2658" coordsize="197,383">
              <v:shape style="position:absolute;left:8080;top:2658;width:197;height:383" coordorigin="8080,2658" coordsize="197,383" path="m8080,3040l8276,2658e" filled="false" stroked="true" strokeweight=".292pt" strokecolor="#6d6e71">
                <v:path arrowok="t"/>
              </v:shape>
            </v:group>
            <v:group style="position:absolute;left:8317;top:2300;width:144;height:279" coordorigin="8317,2300" coordsize="144,279">
              <v:shape style="position:absolute;left:8317;top:2300;width:144;height:279" coordorigin="8317,2300" coordsize="144,279" path="m8317,2579l8460,2300e" filled="false" stroked="true" strokeweight=".292pt" strokecolor="#6d6e71">
                <v:path arrowok="t"/>
              </v:shape>
            </v:group>
            <v:group style="position:absolute;left:8092;top:2663;width:200;height:390" coordorigin="8092,2663" coordsize="200,390">
              <v:shape style="position:absolute;left:8092;top:2663;width:200;height:390" coordorigin="8092,2663" coordsize="200,390" path="m8092,3053l8292,2663e" filled="false" stroked="true" strokeweight=".292pt" strokecolor="#6d6e71">
                <v:path arrowok="t"/>
              </v:shape>
            </v:group>
            <v:group style="position:absolute;left:8335;top:2303;width:143;height:278" coordorigin="8335,2303" coordsize="143,278">
              <v:shape style="position:absolute;left:8335;top:2303;width:143;height:278" coordorigin="8335,2303" coordsize="143,278" path="m8335,2580l8478,2303e" filled="false" stroked="true" strokeweight=".292pt" strokecolor="#6d6e71">
                <v:path arrowok="t"/>
              </v:shape>
            </v:group>
            <v:group style="position:absolute;left:8105;top:2667;width:205;height:398" coordorigin="8105,2667" coordsize="205,398">
              <v:shape style="position:absolute;left:8105;top:2667;width:205;height:398" coordorigin="8105,2667" coordsize="205,398" path="m8105,3064l8309,2667e" filled="false" stroked="true" strokeweight=".292pt" strokecolor="#6d6e71">
                <v:path arrowok="t"/>
              </v:shape>
            </v:group>
            <v:group style="position:absolute;left:8353;top:2306;width:142;height:276" coordorigin="8353,2306" coordsize="142,276">
              <v:shape style="position:absolute;left:8353;top:2306;width:142;height:276" coordorigin="8353,2306" coordsize="142,276" path="m8353,2582l8494,2306e" filled="false" stroked="true" strokeweight=".292pt" strokecolor="#6d6e71">
                <v:path arrowok="t"/>
              </v:shape>
            </v:group>
            <v:group style="position:absolute;left:8118;top:2669;width:209;height:407" coordorigin="8118,2669" coordsize="209,407">
              <v:shape style="position:absolute;left:8118;top:2669;width:209;height:407" coordorigin="8118,2669" coordsize="209,407" path="m8118,3075l8327,2669e" filled="false" stroked="true" strokeweight=".292pt" strokecolor="#6d6e71">
                <v:path arrowok="t"/>
              </v:shape>
            </v:group>
            <v:group style="position:absolute;left:8371;top:2310;width:141;height:274" coordorigin="8371,2310" coordsize="141,274">
              <v:shape style="position:absolute;left:8371;top:2310;width:141;height:274" coordorigin="8371,2310" coordsize="141,274" path="m8371,2584l8511,2310e" filled="false" stroked="true" strokeweight=".292pt" strokecolor="#6d6e71">
                <v:path arrowok="t"/>
              </v:shape>
            </v:group>
            <v:group style="position:absolute;left:8132;top:2671;width:213;height:415" coordorigin="8132,2671" coordsize="213,415">
              <v:shape style="position:absolute;left:8132;top:2671;width:213;height:415" coordorigin="8132,2671" coordsize="213,415" path="m8132,3086l8345,2671e" filled="false" stroked="true" strokeweight=".292pt" strokecolor="#6d6e71">
                <v:path arrowok="t"/>
              </v:shape>
            </v:group>
            <v:group style="position:absolute;left:8388;top:2315;width:140;height:272" coordorigin="8388,2315" coordsize="140,272">
              <v:shape style="position:absolute;left:8388;top:2315;width:140;height:272" coordorigin="8388,2315" coordsize="140,272" path="m8388,2587l8527,2315e" filled="false" stroked="true" strokeweight=".292pt" strokecolor="#6d6e71">
                <v:path arrowok="t"/>
              </v:shape>
            </v:group>
            <v:group style="position:absolute;left:8145;top:2674;width:217;height:422" coordorigin="8145,2674" coordsize="217,422">
              <v:shape style="position:absolute;left:8145;top:2674;width:217;height:422" coordorigin="8145,2674" coordsize="217,422" path="m8145,3095l8362,2674e" filled="false" stroked="true" strokeweight=".292pt" strokecolor="#6d6e71">
                <v:path arrowok="t"/>
              </v:shape>
            </v:group>
            <v:group style="position:absolute;left:8405;top:2321;width:139;height:270" coordorigin="8405,2321" coordsize="139,270">
              <v:shape style="position:absolute;left:8405;top:2321;width:139;height:270" coordorigin="8405,2321" coordsize="139,270" path="m8405,2590l8543,2321e" filled="false" stroked="true" strokeweight=".292pt" strokecolor="#6d6e71">
                <v:path arrowok="t"/>
              </v:shape>
              <v:shape style="position:absolute;left:8064;top:2432;width:279;height:393" type="#_x0000_t75" stroked="false">
                <v:imagedata r:id="rId84" o:title=""/>
              </v:shape>
            </v:group>
            <v:group style="position:absolute;left:8034;top:2859;width:61;height:70" coordorigin="8034,2859" coordsize="61,70">
              <v:shape style="position:absolute;left:8034;top:2859;width:61;height:70" coordorigin="8034,2859" coordsize="61,70" path="m8075,2859l8057,2859,8049,2863,8037,2875,8034,2884,8034,2906,8037,2914,8049,2926,8056,2929,8073,2929,8079,2927,8089,2920,8090,2918,8060,2918,8056,2916,8050,2909,8048,2902,8048,2886,8050,2880,8056,2873,8061,2871,8091,2871,8090,2870,8082,2862,8075,2859xe" filled="true" fillcolor="#231f20" stroked="false">
                <v:path arrowok="t"/>
                <v:fill type="solid"/>
              </v:shape>
              <v:shape style="position:absolute;left:8034;top:2859;width:61;height:70" coordorigin="8034,2859" coordsize="61,70" path="m8081,2903l8080,2908,8078,2912,8072,2916,8069,2918,8090,2918,8092,2915,8094,2907,8081,2903xe" filled="true" fillcolor="#231f20" stroked="false">
                <v:path arrowok="t"/>
                <v:fill type="solid"/>
              </v:shape>
              <v:shape style="position:absolute;left:8034;top:2859;width:61;height:70" coordorigin="8034,2859" coordsize="61,70" path="m8091,2871l8069,2871,8073,2872,8078,2876,8079,2879,8080,2882,8094,2879,8092,2874,8091,2871xe" filled="true" fillcolor="#231f20" stroked="false">
                <v:path arrowok="t"/>
                <v:fill type="solid"/>
              </v:shape>
            </v:group>
            <v:group style="position:absolute;left:8106;top:2861;width:53;height:68" coordorigin="8106,2861" coordsize="53,68">
              <v:shape style="position:absolute;left:8106;top:2861;width:53;height:68" coordorigin="8106,2861" coordsize="53,68" path="m8157,2861l8106,2861,8106,2928,8159,2928,8159,2917,8120,2917,8120,2898,8155,2898,8155,2887,8120,2887,8120,2872,8157,2872,8157,2861xe" filled="true" fillcolor="#231f20" stroked="false">
                <v:path arrowok="t"/>
                <v:fill type="solid"/>
              </v:shape>
            </v:group>
            <v:group style="position:absolute;left:8171;top:2861;width:55;height:68" coordorigin="8171,2861" coordsize="55,68">
              <v:shape style="position:absolute;left:8171;top:2861;width:55;height:68" coordorigin="8171,2861" coordsize="55,68" path="m8184,2861l8171,2861,8171,2928,8184,2928,8184,2884,8199,2884,8184,2861xe" filled="true" fillcolor="#231f20" stroked="false">
                <v:path arrowok="t"/>
                <v:fill type="solid"/>
              </v:shape>
              <v:shape style="position:absolute;left:8171;top:2861;width:55;height:68" coordorigin="8171,2861" coordsize="55,68" path="m8199,2884l8184,2884,8211,2928,8225,2928,8225,2906,8212,2906,8199,2884xe" filled="true" fillcolor="#231f20" stroked="false">
                <v:path arrowok="t"/>
                <v:fill type="solid"/>
              </v:shape>
              <v:shape style="position:absolute;left:8171;top:2861;width:55;height:68" coordorigin="8171,2861" coordsize="55,68" path="m8225,2861l8212,2861,8212,2906,8225,2906,8225,2861xe" filled="true" fillcolor="#231f20" stroked="false">
                <v:path arrowok="t"/>
                <v:fill type="solid"/>
              </v:shape>
            </v:group>
            <v:group style="position:absolute;left:8235;top:2861;width:55;height:68" coordorigin="8235,2861" coordsize="55,68">
              <v:shape style="position:absolute;left:8235;top:2861;width:55;height:68" coordorigin="8235,2861" coordsize="55,68" path="m8270,2872l8256,2872,8256,2928,8270,2928,8270,2872xe" filled="true" fillcolor="#231f20" stroked="false">
                <v:path arrowok="t"/>
                <v:fill type="solid"/>
              </v:shape>
              <v:shape style="position:absolute;left:8235;top:2861;width:55;height:68" coordorigin="8235,2861" coordsize="55,68" path="m8290,2861l8235,2861,8235,2872,8290,2872,8290,2861xe" filled="true" fillcolor="#231f20" stroked="false">
                <v:path arrowok="t"/>
                <v:fill type="solid"/>
              </v:shape>
            </v:group>
            <v:group style="position:absolute;left:8285;top:2861;width:70;height:68" coordorigin="8285,2861" coordsize="70,68">
              <v:shape style="position:absolute;left:8285;top:2861;width:70;height:68" coordorigin="8285,2861" coordsize="70,68" path="m8327,2861l8312,2861,8285,2928,8300,2928,8305,2913,8348,2913,8343,2901,8310,2901,8319,2876,8333,2876,8327,2861xe" filled="true" fillcolor="#231f20" stroked="false">
                <v:path arrowok="t"/>
                <v:fill type="solid"/>
              </v:shape>
              <v:shape style="position:absolute;left:8285;top:2861;width:70;height:68" coordorigin="8285,2861" coordsize="70,68" path="m8348,2913l8333,2913,8339,2928,8354,2928,8348,2913xe" filled="true" fillcolor="#231f20" stroked="false">
                <v:path arrowok="t"/>
                <v:fill type="solid"/>
              </v:shape>
              <v:shape style="position:absolute;left:8285;top:2861;width:70;height:68" coordorigin="8285,2861" coordsize="70,68" path="m8333,2876l8319,2876,8328,2901,8343,2901,8333,2876xe" filled="true" fillcolor="#231f20" stroked="false">
                <v:path arrowok="t"/>
                <v:fill type="solid"/>
              </v:shape>
            </v:group>
            <v:group style="position:absolute;left:8347;top:2861;width:65;height:68" coordorigin="8347,2861" coordsize="65,68">
              <v:shape style="position:absolute;left:8347;top:2861;width:65;height:68" coordorigin="8347,2861" coordsize="65,68" path="m8362,2861l8347,2861,8372,2928,8387,2928,8393,2911,8380,2911,8362,2861xe" filled="true" fillcolor="#231f20" stroked="false">
                <v:path arrowok="t"/>
                <v:fill type="solid"/>
              </v:shape>
              <v:shape style="position:absolute;left:8347;top:2861;width:65;height:68" coordorigin="8347,2861" coordsize="65,68" path="m8412,2861l8397,2861,8380,2911,8393,2911,8412,2861xe" filled="true" fillcolor="#231f20" stroked="false">
                <v:path arrowok="t"/>
                <v:fill type="solid"/>
              </v:shape>
            </v:group>
            <v:group style="position:absolute;left:8416;top:2859;width:67;height:70" coordorigin="8416,2859" coordsize="67,70">
              <v:shape style="position:absolute;left:8416;top:2859;width:67;height:70" coordorigin="8416,2859" coordsize="67,70" path="m8459,2859l8444,2859,8439,2860,8416,2888,8416,2906,8419,2914,8431,2926,8439,2929,8460,2929,8468,2926,8476,2918,8444,2918,8439,2916,8432,2908,8430,2902,8430,2886,8432,2881,8439,2873,8444,2871,8476,2871,8468,2863,8459,2859xe" filled="true" fillcolor="#231f20" stroked="false">
                <v:path arrowok="t"/>
                <v:fill type="solid"/>
              </v:shape>
              <v:shape style="position:absolute;left:8416;top:2859;width:67;height:70" coordorigin="8416,2859" coordsize="67,70" path="m8476,2871l8455,2871,8460,2873,8467,2881,8468,2886,8468,2902,8467,2908,8460,2916,8455,2918,8476,2918,8480,2914,8483,2906,8483,2883,8480,2875,8476,2871xe" filled="true" fillcolor="#231f20" stroked="false">
                <v:path arrowok="t"/>
                <v:fill type="solid"/>
              </v:shape>
            </v:group>
            <v:group style="position:absolute;left:8490;top:2859;width:57;height:70" coordorigin="8490,2859" coordsize="57,70">
              <v:shape style="position:absolute;left:8490;top:2859;width:57;height:70" coordorigin="8490,2859" coordsize="57,70" path="m8504,2905l8490,2906,8491,2914,8494,2919,8503,2927,8510,2929,8525,2929,8530,2928,8538,2925,8541,2923,8544,2918,8515,2918,8511,2917,8506,2913,8505,2909,8504,2905xe" filled="true" fillcolor="#231f20" stroked="false">
                <v:path arrowok="t"/>
                <v:fill type="solid"/>
              </v:shape>
              <v:shape style="position:absolute;left:8490;top:2859;width:57;height:70" coordorigin="8490,2859" coordsize="57,70" path="m8527,2859l8513,2859,8508,2860,8493,2884,8495,2888,8502,2895,8507,2897,8521,2900,8524,2901,8528,2902,8530,2903,8531,2904,8532,2906,8532,2907,8532,2911,8531,2913,8527,2917,8523,2918,8544,2918,8545,2916,8546,2913,8546,2904,8545,2901,8514,2884,8510,2883,8507,2880,8506,2879,8506,2876,8507,2874,8511,2872,8514,2871,8543,2871,8542,2869,8533,2861,8527,2859xe" filled="true" fillcolor="#231f20" stroked="false">
                <v:path arrowok="t"/>
                <v:fill type="solid"/>
              </v:shape>
              <v:shape style="position:absolute;left:8490;top:2859;width:57;height:70" coordorigin="8490,2859" coordsize="57,70" path="m8543,2871l8522,2871,8525,2872,8529,2875,8530,2877,8530,2881,8544,2880,8544,2874,8543,2871xe" filled="true" fillcolor="#231f20" stroked="false">
                <v:path arrowok="t"/>
                <v:fill type="solid"/>
              </v:shape>
            </v:group>
            <v:group style="position:absolute;left:8244;top:2576;width:498;height:418" coordorigin="8244,2576" coordsize="498,418">
              <v:shape style="position:absolute;left:8244;top:2576;width:498;height:418" coordorigin="8244,2576" coordsize="498,418" path="m8244,2576l8356,2582,8450,2600,8526,2626,8587,2655,8665,2709,8720,2770,8742,2832,8735,2890,8705,2940,8656,2975,8591,2993e" filled="false" stroked="true" strokeweight=".758pt" strokecolor="#231f20">
                <v:path arrowok="t"/>
              </v:shape>
            </v:group>
            <v:group style="position:absolute;left:8291;top:2665;width:427;height:265" coordorigin="8291,2665" coordsize="427,265">
              <v:shape style="position:absolute;left:8291;top:2665;width:427;height:265" coordorigin="8291,2665" coordsize="427,265" path="m8291,2665l8383,2678,8471,2705,8553,2743,8623,2787,8676,2836,8710,2884,8718,2930e" filled="false" stroked="true" strokeweight=".758pt" strokecolor="#231f20">
                <v:path arrowok="t"/>
              </v:shape>
            </v:group>
            <v:group style="position:absolute;left:8583;top:2696;width:53;height:51" coordorigin="8583,2696" coordsize="53,51">
              <v:shape style="position:absolute;left:8583;top:2696;width:53;height:51" coordorigin="8583,2696" coordsize="53,51" path="m8609,2696l8615,2715,8635,2715,8619,2727,8625,2746,8609,2734,8593,2746,8599,2727,8583,2715,8603,2715,8609,2696xe" filled="false" stroked="true" strokeweight=".258pt" strokecolor="#231f20">
                <v:path arrowok="t"/>
              </v:shape>
            </v:group>
            <v:group style="position:absolute;left:8351;top:2954;width:32;height:52" coordorigin="8351,2954" coordsize="32,52">
              <v:shape style="position:absolute;left:8351;top:2954;width:32;height:52" coordorigin="8351,2954" coordsize="32,52" path="m8380,2963l8364,2963,8366,2964,8369,2967,8370,2969,8370,2976,8369,2979,8365,2987,8360,2994,8351,3005,8351,3006,8380,3006,8382,2996,8362,2996,8370,2988,8375,2981,8378,2977,8379,2973,8380,2970,8380,2965,8380,2963xe" filled="true" fillcolor="#231f20" stroked="false">
                <v:path arrowok="t"/>
                <v:fill type="solid"/>
              </v:shape>
              <v:shape style="position:absolute;left:8351;top:2954;width:32;height:52" coordorigin="8351,2954" coordsize="32,52" path="m8382,2991l8381,2991,8380,2993,8380,2994,8379,2995,8378,2995,8377,2996,8362,2996,8382,2996,8382,2991xe" filled="true" fillcolor="#231f20" stroked="false">
                <v:path arrowok="t"/>
                <v:fill type="solid"/>
              </v:shape>
              <v:shape style="position:absolute;left:8351;top:2954;width:32;height:52" coordorigin="8351,2954" coordsize="32,52" path="m8370,2954l8364,2954,8361,2955,8355,2960,8354,2963,8352,2968,8354,2969,8356,2965,8358,2963,8380,2963,8377,2959,8376,2957,8372,2955,8370,2954xe" filled="true" fillcolor="#231f20" stroked="false">
                <v:path arrowok="t"/>
                <v:fill type="solid"/>
              </v:shape>
            </v:group>
            <v:group style="position:absolute;left:8389;top:2954;width:32;height:53" coordorigin="8389,2954" coordsize="32,53">
              <v:shape style="position:absolute;left:8389;top:2954;width:32;height:53" coordorigin="8389,2954" coordsize="32,53" path="m8407,2954l8401,2954,8399,2955,8389,2985,8389,2989,8402,3007,8406,3007,8408,3006,8412,3004,8412,3004,8403,3004,8402,3004,8400,2964,8400,2960,8401,2958,8402,2957,8403,2957,8412,2957,8410,2955,8407,2954xe" filled="true" fillcolor="#231f20" stroked="false">
                <v:path arrowok="t"/>
                <v:fill type="solid"/>
              </v:shape>
              <v:shape style="position:absolute;left:8389;top:2954;width:32;height:53" coordorigin="8389,2954" coordsize="32,53" path="m8412,2957l8405,2957,8406,2957,8408,2959,8408,2961,8409,2964,8409,2989,8409,2999,8408,3001,8406,3004,8406,3004,8412,3004,8420,2985,8420,2975,8419,2970,8416,2962,8415,2959,8412,2957xe" filled="true" fillcolor="#231f20" stroked="false">
                <v:path arrowok="t"/>
                <v:fill type="solid"/>
              </v:shape>
            </v:group>
            <v:group style="position:absolute;left:8427;top:2954;width:27;height:52" coordorigin="8427,2954" coordsize="27,52">
              <v:shape style="position:absolute;left:8427;top:2954;width:27;height:52" coordorigin="8427,2954" coordsize="27,52" path="m8453,3004l8428,3004,8428,3006,8453,3006,8453,3004xe" filled="true" fillcolor="#231f20" stroked="false">
                <v:path arrowok="t"/>
                <v:fill type="solid"/>
              </v:shape>
              <v:shape style="position:absolute;left:8427;top:2954;width:27;height:52" coordorigin="8427,2954" coordsize="27,52" path="m8446,2963l8433,2963,8434,2963,8435,2964,8435,2964,8436,2965,8436,3001,8435,3002,8434,3003,8433,3004,8431,3004,8450,3004,8446,3001,8446,2963xe" filled="true" fillcolor="#231f20" stroked="false">
                <v:path arrowok="t"/>
                <v:fill type="solid"/>
              </v:shape>
              <v:shape style="position:absolute;left:8427;top:2954;width:27;height:52" coordorigin="8427,2954" coordsize="27,52" path="m8446,2954l8445,2954,8427,2963,8428,2964,8430,2963,8431,2963,8446,2963,8446,2954xe" filled="true" fillcolor="#231f20" stroked="false">
                <v:path arrowok="t"/>
                <v:fill type="solid"/>
              </v:shape>
            </v:group>
            <v:group style="position:absolute;left:8462;top:2954;width:32;height:53" coordorigin="8462,2954" coordsize="32,53">
              <v:shape style="position:absolute;left:8462;top:2954;width:32;height:53" coordorigin="8462,2954" coordsize="32,53" path="m8480,2954l8474,2954,8472,2955,8462,2985,8462,2989,8475,3007,8479,3007,8481,3006,8484,3004,8485,3004,8476,3004,8475,3004,8472,2964,8473,2960,8474,2958,8475,2957,8476,2957,8484,2957,8483,2955,8480,2954xe" filled="true" fillcolor="#231f20" stroked="false">
                <v:path arrowok="t"/>
                <v:fill type="solid"/>
              </v:shape>
              <v:shape style="position:absolute;left:8462;top:2954;width:32;height:53" coordorigin="8462,2954" coordsize="32,53" path="m8484,2957l8478,2957,8479,2957,8481,2959,8481,2961,8482,2964,8482,2989,8481,2999,8481,3001,8479,3004,8478,3004,8485,3004,8493,2985,8493,2975,8492,2970,8489,2962,8487,2959,8484,2957xe" filled="true" fillcolor="#231f20" stroked="false">
                <v:path arrowok="t"/>
                <v:fill type="solid"/>
              </v:shape>
            </v:group>
            <v:group style="position:absolute;left:8720;top:2578;width:53;height:50" coordorigin="8720,2578" coordsize="53,50">
              <v:shape style="position:absolute;left:8720;top:2578;width:53;height:50" coordorigin="8720,2578" coordsize="53,50" path="m8746,2578l8752,2597,8772,2597,8756,2609,8762,2628,8746,2617,8730,2628,8736,2609,8720,2597,8740,2597,8746,2578xe" filled="false" stroked="true" strokeweight=".258pt" strokecolor="#231f20">
                <v:path arrowok="t"/>
              </v:shape>
            </v:group>
            <v:group style="position:absolute;left:8647;top:2463;width:53;height:51" coordorigin="8647,2463" coordsize="53,51">
              <v:shape style="position:absolute;left:8647;top:2463;width:53;height:51" coordorigin="8647,2463" coordsize="53,51" path="m8673,2463l8680,2482,8700,2482,8683,2494,8690,2513,8673,2501,8657,2513,8663,2494,8647,2482,8667,2482,8673,2463xe" filled="false" stroked="true" strokeweight=".258pt" strokecolor="#231f20">
                <v:path arrowok="t"/>
              </v:shape>
            </v:group>
            <v:group style="position:absolute;left:8559;top:2527;width:53;height:50" coordorigin="8559,2527" coordsize="53,50">
              <v:shape style="position:absolute;left:8559;top:2527;width:53;height:50" coordorigin="8559,2527" coordsize="53,50" path="m8585,2527l8591,2546,8612,2546,8595,2557,8602,2577,8585,2565,8569,2577,8575,2557,8559,2546,8579,2546,8585,2527xe" filled="false" stroked="true" strokeweight=".258pt" strokecolor="#231f20">
                <v:path arrowok="t"/>
              </v:shape>
            </v:group>
            <v:group style="position:absolute;left:8640;top:2604;width:43;height:41" coordorigin="8640,2604" coordsize="43,41">
              <v:shape style="position:absolute;left:8640;top:2604;width:43;height:41" coordorigin="8640,2604" coordsize="43,41" path="m8661,2604l8666,2620,8682,2620,8669,2629,8674,2645,8661,2635,8648,2645,8653,2629,8640,2620,8656,2620,8661,2604xe" filled="false" stroked="true" strokeweight=".209pt" strokecolor="#231f20">
                <v:path arrowok="t"/>
              </v:shape>
            </v:group>
            <v:group style="position:absolute;left:8510;top:2426;width:213;height:344" coordorigin="8510,2426" coordsize="213,344">
              <v:shape style="position:absolute;left:8510;top:2426;width:213;height:344" coordorigin="8510,2426" coordsize="213,344" path="m8510,2426l8572,2457,8627,2502,8673,2558,8706,2623,8722,2694,8719,2770e" filled="false" stroked="true" strokeweight=".758pt" strokecolor="#231f20">
                <v:path arrowok="t"/>
              </v:shape>
            </v:group>
            <v:group style="position:absolute;left:8211;top:2857;width:489;height:206" coordorigin="8211,2857" coordsize="489,206">
              <v:shape style="position:absolute;left:8211;top:2857;width:489;height:206" coordorigin="8211,2857" coordsize="489,206" path="m8700,2857l8661,2922,8609,2978,8546,3023,8475,3052,8397,3062,8348,3058,8300,3047,8254,3029,8211,3004e" filled="false" stroked="true" strokeweight=".758pt" strokecolor="#231f20">
                <v:path arrowok="t"/>
              </v:shape>
            </v:group>
            <v:group style="position:absolute;left:7956;top:2295;width:879;height:879" coordorigin="7956,2295" coordsize="879,879">
              <v:shape style="position:absolute;left:7956;top:2295;width:879;height:879" coordorigin="7956,2295" coordsize="879,879" path="m8395,2295l8467,2301,8534,2317,8597,2344,8655,2380,8706,2424,8750,2475,8786,2532,8812,2595,8829,2663,8835,2734,8829,2806,8812,2873,8786,2936,8750,2994,8706,3045,8655,3089,8597,3125,8534,3151,8467,3168,8395,3174,8324,3168,8256,3151,8193,3125,8136,3089,8085,3045,8041,2994,8005,2936,7978,2873,7962,2806,7956,2734,7962,2663,7978,2595,8005,2532,8041,2475,8085,2424,8136,2380,8193,2344,8256,2317,8324,2301,8395,2295xe" filled="false" stroked="true" strokeweight=".567pt" strokecolor="#231f20">
                <v:path arrowok="t"/>
              </v:shape>
              <v:shape style="position:absolute;left:8256;top:3017;width:288;height:118" type="#_x0000_t75" stroked="false">
                <v:imagedata r:id="rId65" o:title="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7"/>
          <w:szCs w:val="7"/>
        </w:rPr>
      </w:pPr>
    </w:p>
    <w:p>
      <w:pPr>
        <w:spacing w:line="240" w:lineRule="auto" w:before="1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109"/>
        <w:ind w:left="110" w:right="0"/>
        <w:jc w:val="left"/>
      </w:pPr>
      <w:r>
        <w:rPr>
          <w:color w:val="231F20"/>
        </w:rPr>
        <w:t>Quantas moedas ele colocou em cada</w:t>
      </w:r>
      <w:r>
        <w:rPr>
          <w:color w:val="231F20"/>
          <w:spacing w:val="-1"/>
        </w:rPr>
        <w:t> </w:t>
      </w:r>
      <w:r>
        <w:rPr>
          <w:color w:val="231F20"/>
        </w:rPr>
        <w:t>pote?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7.154841pt;width:24.55pt;height:24.55pt;mso-position-horizontal-relative:page;mso-position-vertical-relative:paragraph;z-index:3544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78pt;width:24.55pt;height:24.55pt;mso-position-horizontal-relative:page;mso-position-vertical-relative:paragraph;z-index:356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67pt;width:24.55pt;height:24.55pt;mso-position-horizontal-relative:page;mso-position-vertical-relative:paragraph;z-index:359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49pt;width:24.55pt;height:24.55pt;mso-position-horizontal-relative:page;mso-position-vertical-relative:paragraph;z-index:361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18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368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M031808E4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 relógio abaixo está marcando o horário em que Paulo sai do</w:t>
      </w:r>
      <w:r>
        <w:rPr>
          <w:color w:val="231F20"/>
          <w:spacing w:val="-2"/>
        </w:rPr>
        <w:t> </w:t>
      </w:r>
      <w:r>
        <w:rPr>
          <w:color w:val="231F20"/>
        </w:rPr>
        <w:t>trabalho.</w:t>
      </w:r>
      <w:r>
        <w:rPr/>
      </w:r>
    </w:p>
    <w:p>
      <w:pPr>
        <w:spacing w:line="240" w:lineRule="auto" w:before="10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215.666pt;margin-top:10.076197pt;width:163.95pt;height:163.95pt;mso-position-horizontal-relative:page;mso-position-vertical-relative:paragraph;z-index:3712;mso-wrap-distance-left:0;mso-wrap-distance-right:0" coordorigin="4313,202" coordsize="3279,3279">
            <v:group style="position:absolute;left:6850;top:2357;width:108;height:72" coordorigin="6850,2357" coordsize="108,72">
              <v:shape style="position:absolute;left:6850;top:2357;width:108;height:72" coordorigin="6850,2357" coordsize="108,72" path="m6850,2357l6957,2429e" filled="false" stroked="true" strokeweight="3.262pt" strokecolor="#c7c8ca">
                <v:path arrowok="t"/>
              </v:shape>
            </v:group>
            <v:group style="position:absolute;left:6834;top:1280;width:117;height:62" coordorigin="6834,1280" coordsize="117,62">
              <v:shape style="position:absolute;left:6834;top:1280;width:117;height:62" coordorigin="6834,1280" coordsize="117,62" path="m6834,1342l6950,1280e" filled="false" stroked="true" strokeweight="3.262pt" strokecolor="#c7c8ca">
                <v:path arrowok="t"/>
              </v:shape>
            </v:group>
            <v:group style="position:absolute;left:7039;top:1843;width:65;height:2" coordorigin="7039,1843" coordsize="65,2">
              <v:shape style="position:absolute;left:7039;top:1843;width:65;height:2" coordorigin="7039,1843" coordsize="65,0" path="m7039,1843l7103,1843e" filled="false" stroked="true" strokeweight="3.189pt" strokecolor="#c7c8ca">
                <v:path arrowok="t"/>
              </v:shape>
            </v:group>
            <v:group style="position:absolute;left:4480;top:374;width:2935;height:2935" coordorigin="4480,374" coordsize="2935,2935">
              <v:shape style="position:absolute;left:4480;top:374;width:2935;height:2935" coordorigin="4480,374" coordsize="2935,2935" path="m5947,374l5872,375,5797,381,5724,390,5651,403,5580,420,5511,439,5443,463,5376,489,5311,518,5248,551,5186,586,5127,624,5069,665,5014,709,4961,755,4910,803,4861,854,4815,907,4771,963,4730,1020,4692,1080,4657,1141,4625,1205,4595,1270,4569,1336,4546,1404,4526,1474,4510,1545,4497,1617,4487,1691,4482,1765,4480,1841,4482,1916,4487,1991,4497,2064,4510,2137,4526,2208,4546,2277,4569,2345,4595,2412,4625,2477,4657,2540,4692,2602,4730,2661,4771,2719,4815,2774,4861,2827,4910,2878,4961,2927,5014,2973,5069,3017,5127,3058,5186,3096,5248,3131,5311,3163,5376,3193,5443,3219,5511,3242,5580,3262,5651,3278,5724,3291,5797,3301,5872,3306,5947,3308,6023,3306,6097,3301,6171,3291,6243,3278,6314,3262,6383,3242,6452,3219,6518,3193,6583,3163,6646,3131,6708,3096,6767,3058,6825,3017,6880,2973,6934,2927,6985,2878,7033,2827,7079,2774,7123,2719,7164,2661,7202,2602,7237,2540,7270,2477,7299,2412,7325,2345,7348,2277,7368,2208,7385,2137,7397,2064,7407,1991,7412,1916,7414,1841,7412,1765,7407,1691,7397,1617,7385,1545,7368,1474,7348,1404,7325,1336,7299,1270,7270,1205,7237,1141,7202,1080,7164,1020,7123,963,7079,907,7033,854,6985,803,6934,755,6880,709,6825,665,6767,624,6708,586,6646,551,6583,518,6518,489,6452,463,6383,439,6314,420,6243,403,6171,390,6097,381,6023,375,5947,374xe" filled="true" fillcolor="#ffffff" stroked="false">
                <v:path arrowok="t"/>
                <v:fill type="solid"/>
              </v:shape>
            </v:group>
            <v:group style="position:absolute;left:4480;top:374;width:2935;height:2935" coordorigin="4480,374" coordsize="2935,2935">
              <v:shape style="position:absolute;left:4480;top:374;width:2935;height:2935" coordorigin="4480,374" coordsize="2935,2935" path="m7414,1841l7412,1916,7407,1991,7397,2064,7385,2137,7368,2208,7348,2277,7325,2345,7299,2412,7270,2477,7237,2540,7202,2602,7164,2661,7123,2719,7079,2774,7033,2827,6985,2878,6934,2927,6880,2973,6825,3017,6767,3058,6708,3096,6646,3131,6583,3163,6518,3193,6452,3219,6383,3242,6314,3262,6243,3278,6171,3291,6097,3301,6023,3306,5947,3308,5872,3306,5797,3301,5724,3291,5651,3278,5580,3262,5511,3242,5443,3219,5376,3193,5311,3163,5248,3131,5186,3096,5127,3058,5069,3017,5014,2973,4961,2927,4910,2878,4861,2827,4815,2774,4771,2719,4730,2661,4692,2602,4657,2540,4625,2477,4595,2412,4569,2345,4546,2277,4526,2208,4510,2137,4497,2064,4487,1991,4482,1916,4480,1841,4482,1765,4487,1691,4497,1617,4510,1545,4526,1474,4546,1404,4569,1336,4595,1270,4625,1205,4657,1141,4692,1080,4730,1020,4771,963,4815,907,4861,854,4910,803,4961,755,5014,709,5069,665,5127,624,5186,586,5248,551,5311,518,5376,489,5443,463,5511,439,5580,420,5651,403,5724,390,5797,381,5872,375,5947,374,6023,375,6097,381,6171,390,6243,403,6314,420,6383,439,6452,463,6518,489,6583,518,6646,551,6708,586,6767,624,6825,665,6880,709,6934,755,6985,803,7033,854,7079,907,7123,963,7164,1020,7202,1080,7237,1141,7270,1205,7299,1270,7325,1336,7348,1404,7368,1474,7385,1545,7397,1617,7407,1691,7412,1765,7414,1841xe" filled="false" stroked="true" strokeweight="1.682pt" strokecolor="#3d3c3e">
                <v:path arrowok="t"/>
              </v:shape>
            </v:group>
            <v:group style="position:absolute;left:4522;top:415;width:2851;height:2851" coordorigin="4522,415" coordsize="2851,2851">
              <v:shape style="position:absolute;left:4522;top:415;width:2851;height:2851" coordorigin="4522,415" coordsize="2851,2851" path="m5947,415l5871,417,5797,423,5723,433,5651,446,5580,463,5510,484,5442,507,5376,534,5311,565,5248,598,5187,635,5128,674,5071,716,5017,761,4964,808,4914,858,4867,910,4822,965,4780,1022,4741,1081,4704,1142,4671,1205,4641,1270,4614,1336,4590,1404,4569,1474,4552,1545,4539,1617,4529,1690,4524,1765,4522,1841,4524,1917,4529,1991,4539,2065,4552,2137,4569,2208,4590,2278,4614,2346,4641,2412,4671,2477,4704,2540,4741,2601,4780,2660,4822,2717,4867,2771,4914,2824,4964,2873,5017,2921,5071,2966,5128,3008,5187,3047,5248,3084,5311,3117,5376,3147,5442,3174,5510,3198,5580,3219,5651,3235,5723,3249,5797,3258,5871,3264,5947,3266,6023,3264,6097,3258,6171,3249,6243,3235,6314,3219,6384,3198,6452,3174,6518,3147,6583,3117,6646,3084,6707,3047,6766,3008,6823,2966,6877,2921,6930,2873,6980,2824,7027,2771,7072,2717,7114,2660,7153,2601,7190,2540,7223,2477,7253,2412,7281,2346,7304,2278,7325,2208,7342,2137,7355,2065,7365,1991,7371,1917,7373,1841,7371,1765,7365,1690,7355,1617,7342,1545,7325,1474,7304,1404,7281,1336,7253,1270,7223,1205,7190,1142,7153,1081,7114,1022,7072,965,7027,910,6980,858,6930,808,6877,761,6823,716,6766,674,6707,635,6646,598,6583,565,6518,534,6452,507,6384,484,6314,463,6243,446,6171,433,6097,423,6023,417,5947,415xe" filled="true" fillcolor="#e3e4e5" stroked="false">
                <v:path arrowok="t"/>
                <v:fill type="solid"/>
              </v:shape>
              <v:shape style="position:absolute;left:5736;top:511;width:400;height:241" type="#_x0000_t75" stroked="false">
                <v:imagedata r:id="rId85" o:title=""/>
              </v:shape>
              <v:shape style="position:absolute;left:6486;top:667;width:136;height:241" type="#_x0000_t75" stroked="false">
                <v:imagedata r:id="rId86" o:title=""/>
              </v:shape>
              <v:shape style="position:absolute;left:6893;top:1094;width:197;height:241" type="#_x0000_t75" stroked="false">
                <v:imagedata r:id="rId87" o:title=""/>
              </v:shape>
              <v:shape style="position:absolute;left:7075;top:1714;width:196;height:245" type="#_x0000_t75" stroked="false">
                <v:imagedata r:id="rId88" o:title=""/>
              </v:shape>
              <v:shape style="position:absolute;left:6901;top:2306;width:207;height:241" type="#_x0000_t75" stroked="false">
                <v:imagedata r:id="rId89" o:title=""/>
              </v:shape>
              <v:shape style="position:absolute;left:6473;top:2769;width:197;height:241" type="#_x0000_t75" stroked="false">
                <v:imagedata r:id="rId90" o:title=""/>
              </v:shape>
              <v:shape style="position:absolute;left:5840;top:2926;width:195;height:245" type="#_x0000_t75" stroked="false">
                <v:imagedata r:id="rId91" o:title=""/>
              </v:shape>
              <v:shape style="position:absolute;left:5251;top:2760;width:192;height:237" type="#_x0000_t75" stroked="false">
                <v:imagedata r:id="rId92" o:title=""/>
              </v:shape>
              <v:shape style="position:absolute;left:4800;top:2306;width:193;height:245" type="#_x0000_t75" stroked="false">
                <v:imagedata r:id="rId93" o:title=""/>
              </v:shape>
              <v:shape style="position:absolute;left:4623;top:1686;width:195;height:245" type="#_x0000_t75" stroked="false">
                <v:imagedata r:id="rId94" o:title=""/>
              </v:shape>
            </v:group>
            <v:group style="position:absolute;left:4783;top:1117;width:401;height:245" coordorigin="4783,1117" coordsize="401,245">
              <v:shape style="position:absolute;left:4783;top:1117;width:401;height:245" coordorigin="4783,1117" coordsize="401,245" path="m5104,1117l5088,1117,5065,1119,5003,1160,4990,1238,4990,1240,4998,1304,5038,1352,5086,1362,5111,1360,5132,1354,5149,1345,5161,1332,5170,1317,5076,1317,5068,1311,5055,1240,5055,1238,5055,1218,5075,1161,5169,1161,5164,1151,5159,1145,5152,1138,5146,1132,5138,1127,5117,1119,5104,1117xe" filled="true" fillcolor="#231f20" stroked="false">
                <v:path arrowok="t"/>
                <v:fill type="solid"/>
              </v:shape>
              <v:shape style="position:absolute;left:4783;top:1117;width:401;height:245" coordorigin="4783,1117" coordsize="401,245" path="m5169,1161l5097,1161,5104,1166,5110,1177,5118,1238,5118,1252,5103,1310,5099,1315,5093,1317,5170,1317,5171,1315,5178,1293,5182,1268,5183,1238,5183,1223,5171,1165,5169,1161xe" filled="true" fillcolor="#231f20" stroked="false">
                <v:path arrowok="t"/>
                <v:fill type="solid"/>
              </v:shape>
              <v:shape style="position:absolute;left:4783;top:1117;width:401;height:245" coordorigin="4783,1117" coordsize="401,245" path="m4918,1200l4852,1200,4852,1358,4918,1358,4918,1200xe" filled="true" fillcolor="#231f20" stroked="false">
                <v:path arrowok="t"/>
                <v:fill type="solid"/>
              </v:shape>
              <v:shape style="position:absolute;left:4783;top:1117;width:401;height:245" coordorigin="4783,1117" coordsize="401,245" path="m4918,1117l4864,1117,4858,1128,4851,1138,4799,1175,4783,1181,4783,1234,4841,1208,4852,1200,4918,1200,4918,1117xe" filled="true" fillcolor="#231f20" stroked="false">
                <v:path arrowok="t"/>
                <v:fill type="solid"/>
              </v:shape>
              <v:shape style="position:absolute;left:5144;top:696;width:356;height:241" type="#_x0000_t75" stroked="false">
                <v:imagedata r:id="rId95" o:title=""/>
              </v:shape>
              <v:shape style="position:absolute;left:5883;top:1780;width:106;height:106" type="#_x0000_t75" stroked="false">
                <v:imagedata r:id="rId96" o:title=""/>
              </v:shape>
            </v:group>
            <v:group style="position:absolute;left:5936;top:375;width:2;height:101" coordorigin="5936,375" coordsize="2,101">
              <v:shape style="position:absolute;left:5936;top:375;width:2;height:101" coordorigin="5936,375" coordsize="0,101" path="m5936,476l5936,375e" filled="false" stroked="true" strokeweight="1.682pt" strokecolor="#3d3c3e">
                <v:path arrowok="t"/>
              </v:shape>
            </v:group>
            <v:group style="position:absolute;left:5939;top:3200;width:2;height:101" coordorigin="5939,3200" coordsize="2,101">
              <v:shape style="position:absolute;left:5939;top:3200;width:2;height:101" coordorigin="5939,3200" coordsize="0,101" path="m5939,3301l5939,3200e" filled="false" stroked="true" strokeweight="1.682pt" strokecolor="#3d3c3e">
                <v:path arrowok="t"/>
              </v:shape>
            </v:group>
            <v:group style="position:absolute;left:7306;top:1834;width:101;height:2" coordorigin="7306,1834" coordsize="101,2">
              <v:shape style="position:absolute;left:7306;top:1834;width:101;height:2" coordorigin="7306,1834" coordsize="101,0" path="m7407,1834l7306,1834e" filled="false" stroked="true" strokeweight="1.682pt" strokecolor="#3d3c3e">
                <v:path arrowok="t"/>
              </v:shape>
            </v:group>
            <v:group style="position:absolute;left:4489;top:1830;width:101;height:2" coordorigin="4489,1830" coordsize="101,2">
              <v:shape style="position:absolute;left:4489;top:1830;width:101;height:2" coordorigin="4489,1830" coordsize="101,0" path="m4590,1830l4489,1830e" filled="false" stroked="true" strokeweight="1.682pt" strokecolor="#3d3c3e">
                <v:path arrowok="t"/>
              </v:shape>
            </v:group>
            <v:group style="position:absolute;left:5227;top:3023;width:51;height:88" coordorigin="5227,3023" coordsize="51,88">
              <v:shape style="position:absolute;left:5227;top:3023;width:51;height:88" coordorigin="5227,3023" coordsize="51,88" path="m5278,3023l5227,3111e" filled="false" stroked="true" strokeweight="1.682pt" strokecolor="#3d3c3e">
                <v:path arrowok="t"/>
              </v:shape>
            </v:group>
            <v:group style="position:absolute;left:6637;top:576;width:51;height:88" coordorigin="6637,576" coordsize="51,88">
              <v:shape style="position:absolute;left:6637;top:576;width:51;height:88" coordorigin="6637,576" coordsize="51,88" path="m6688,576l6637,663e" filled="false" stroked="true" strokeweight="1.682pt" strokecolor="#3d3c3e">
                <v:path arrowok="t"/>
              </v:shape>
            </v:group>
            <v:group style="position:absolute;left:4683;top:1112;width:88;height:51" coordorigin="4683,1112" coordsize="88,51">
              <v:shape style="position:absolute;left:4683;top:1112;width:88;height:51" coordorigin="4683,1112" coordsize="88,51" path="m4683,1112l4770,1163e" filled="false" stroked="true" strokeweight="1.682pt" strokecolor="#3d3c3e">
                <v:path arrowok="t"/>
              </v:shape>
            </v:group>
            <v:group style="position:absolute;left:7120;top:2524;width:88;height:51" coordorigin="7120,2524" coordsize="88,51">
              <v:shape style="position:absolute;left:7120;top:2524;width:88;height:51" coordorigin="7120,2524" coordsize="88,51" path="m7120,2524l7208,2575e" filled="false" stroked="true" strokeweight="1.682pt" strokecolor="#3d3c3e">
                <v:path arrowok="t"/>
              </v:shape>
            </v:group>
            <v:group style="position:absolute;left:6640;top:3011;width:51;height:88" coordorigin="6640,3011" coordsize="51,88">
              <v:shape style="position:absolute;left:6640;top:3011;width:51;height:88" coordorigin="6640,3011" coordsize="51,88" path="m6640,3011l6690,3099e" filled="false" stroked="true" strokeweight="1.682pt" strokecolor="#3d3c3e">
                <v:path arrowok="t"/>
              </v:shape>
            </v:group>
            <v:group style="position:absolute;left:5225;top:567;width:51;height:88" coordorigin="5225,567" coordsize="51,88">
              <v:shape style="position:absolute;left:5225;top:567;width:51;height:88" coordorigin="5225,567" coordsize="51,88" path="m5225,567l5275,654e" filled="false" stroked="true" strokeweight="1.682pt" strokecolor="#3d3c3e">
                <v:path arrowok="t"/>
              </v:shape>
            </v:group>
            <v:group style="position:absolute;left:4687;top:2521;width:88;height:51" coordorigin="4687,2521" coordsize="88,51">
              <v:shape style="position:absolute;left:4687;top:2521;width:88;height:51" coordorigin="4687,2521" coordsize="88,51" path="m4687,2571l4774,2521e" filled="false" stroked="true" strokeweight="1.682pt" strokecolor="#3d3c3e">
                <v:path arrowok="t"/>
              </v:shape>
            </v:group>
            <v:group style="position:absolute;left:7129;top:1116;width:88;height:51" coordorigin="7129,1116" coordsize="88,51">
              <v:shape style="position:absolute;left:7129;top:1116;width:88;height:51" coordorigin="7129,1116" coordsize="88,51" path="m7129,1166l7216,1116e" filled="false" stroked="true" strokeweight="1.682pt" strokecolor="#3d3c3e">
                <v:path arrowok="t"/>
              </v:shape>
            </v:group>
            <v:group style="position:absolute;left:4330;top:219;width:3245;height:3245" coordorigin="4330,219" coordsize="3245,3245">
              <v:shape style="position:absolute;left:4330;top:219;width:3245;height:3245" coordorigin="4330,219" coordsize="3245,3245" path="m7575,1841l7573,1917,7568,1993,7560,2067,7548,2141,7532,2213,7514,2284,7492,2354,7468,2422,7441,2489,7410,2554,7377,2618,7341,2680,7303,2741,7262,2799,7219,2856,7173,2910,7125,2963,7075,3013,7022,3061,6968,3107,6911,3150,6852,3191,6792,3230,6730,3265,6666,3299,6601,3329,6534,3356,6466,3381,6396,3402,6325,3421,6253,3436,6179,3448,6105,3456,6029,3462,5953,3463,5876,3462,5801,3456,5726,3448,5653,3436,5581,3421,5510,3402,5440,3381,5372,3356,5305,3329,5239,3299,5175,3265,5113,3230,5053,3191,4995,3150,4938,3107,4883,3061,4831,3013,4781,2963,4733,2910,4687,2856,4643,2799,4602,2741,4564,2680,4528,2618,4495,2554,4465,2489,4438,2422,4413,2354,4392,2284,4373,2213,4358,2141,4346,2067,4337,1993,4332,1917,4330,1841,4332,1765,4337,1689,4346,1615,4358,1541,4373,1469,4392,1398,4413,1328,4438,1260,4465,1193,4495,1127,4528,1064,4564,1002,4602,941,4643,883,4687,826,4733,772,4781,719,4831,669,4883,621,4938,575,4995,532,5053,491,5113,452,5175,416,5239,383,5305,353,5372,326,5440,301,5510,280,5581,261,5653,246,5726,234,5801,226,5876,220,5953,219,6029,220,6105,226,6179,234,6253,246,6325,261,6396,280,6466,301,6534,326,6601,353,6666,383,6730,416,6792,452,6852,491,6911,532,6968,575,7022,621,7075,669,7125,719,7173,772,7219,826,7262,883,7303,941,7341,1002,7377,1064,7410,1127,7441,1193,7468,1260,7492,1328,7514,1398,7532,1469,7548,1541,7560,1615,7568,1689,7573,1765,7575,1841xe" filled="false" stroked="true" strokeweight="1.682pt" strokecolor="#3d3c3e">
                <v:path arrowok="t"/>
              </v:shape>
            </v:group>
            <v:group style="position:absolute;left:5448;top:1550;width:497;height:280" coordorigin="5448,1550" coordsize="497,280">
              <v:shape style="position:absolute;left:5448;top:1550;width:497;height:280" coordorigin="5448,1550" coordsize="497,280" path="m5945,1830l5448,1550e" filled="false" stroked="true" strokeweight="3.363pt" strokecolor="#231f20">
                <v:path arrowok="t"/>
              </v:shape>
            </v:group>
            <v:group style="position:absolute;left:5322;top:1477;width:202;height:176" coordorigin="5322,1477" coordsize="202,176">
              <v:shape style="position:absolute;left:5322;top:1477;width:202;height:176" coordorigin="5322,1477" coordsize="202,176" path="m5523,1477l5322,1479,5424,1653,5523,1477xe" filled="true" fillcolor="#231f20" stroked="false">
                <v:path arrowok="t"/>
                <v:fill type="solid"/>
              </v:shape>
            </v:group>
            <v:group style="position:absolute;left:5935;top:999;width:2;height:833" coordorigin="5935,999" coordsize="2,833">
              <v:shape style="position:absolute;left:5935;top:999;width:2;height:833" coordorigin="5935,999" coordsize="1,833" path="m5935,1831l5935,999e" filled="false" stroked="true" strokeweight="3.985pt" strokecolor="#231f20">
                <v:path arrowok="t"/>
              </v:shape>
            </v:group>
            <v:group style="position:absolute;left:5815;top:828;width:239;height:207" coordorigin="5815,828" coordsize="239,207">
              <v:shape style="position:absolute;left:5815;top:828;width:239;height:207" coordorigin="5815,828" coordsize="239,207" path="m5935,828l5815,1034,6054,1034,5935,828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Qual é o horário em que Paulo sai do</w:t>
      </w:r>
      <w:r>
        <w:rPr>
          <w:color w:val="231F20"/>
          <w:spacing w:val="-2"/>
        </w:rPr>
        <w:t> </w:t>
      </w:r>
      <w:r>
        <w:rPr>
          <w:color w:val="231F20"/>
        </w:rPr>
        <w:t>trabalho?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7.154841pt;width:24.55pt;height:24.55pt;mso-position-horizontal-relative:page;mso-position-vertical-relative:paragraph;z-index:3736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10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horas.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376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10 horas e 12</w:t>
      </w:r>
      <w:r>
        <w:rPr>
          <w:color w:val="231F20"/>
          <w:spacing w:val="-1"/>
        </w:rPr>
        <w:t> </w:t>
      </w:r>
      <w:r>
        <w:rPr>
          <w:color w:val="231F20"/>
        </w:rPr>
        <w:t>minutos.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6pt;width:24.55pt;height:24.55pt;mso-position-horizontal-relative:page;mso-position-vertical-relative:paragraph;z-index:378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12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horas.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380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12 horas e 10</w:t>
      </w:r>
      <w:r>
        <w:rPr>
          <w:color w:val="231F20"/>
          <w:spacing w:val="-1"/>
        </w:rPr>
        <w:t> </w:t>
      </w:r>
      <w:r>
        <w:rPr>
          <w:color w:val="231F20"/>
        </w:rPr>
        <w:t>minutos.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388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a estante que Marina</w:t>
      </w:r>
      <w:r>
        <w:rPr>
          <w:color w:val="231F20"/>
          <w:spacing w:val="-1"/>
        </w:rPr>
        <w:t> </w:t>
      </w:r>
      <w:r>
        <w:rPr>
          <w:color w:val="231F20"/>
        </w:rPr>
        <w:t>arrumou.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104.712997pt;margin-top:6.702149pt;width:199.3pt;height:201.85pt;mso-position-horizontal-relative:page;mso-position-vertical-relative:paragraph;z-index:3904;mso-wrap-distance-left:0;mso-wrap-distance-right:0" coordorigin="2094,134" coordsize="3986,4037">
            <v:group style="position:absolute;left:2797;top:3610;width:2528;height:2" coordorigin="2797,3610" coordsize="2528,2">
              <v:shape style="position:absolute;left:2797;top:3610;width:2528;height:2" coordorigin="2797,3610" coordsize="2528,0" path="m2797,3610l5324,3610e" filled="false" stroked="true" strokeweight="1pt" strokecolor="#231f20">
                <v:path arrowok="t"/>
              </v:shape>
            </v:group>
            <v:group style="position:absolute;left:2324;top:3610;width:485;height:292" coordorigin="2324,3610" coordsize="485,292">
              <v:shape style="position:absolute;left:2324;top:3610;width:485;height:292" coordorigin="2324,3610" coordsize="485,292" path="m2324,3901l2809,3610e" filled="false" stroked="true" strokeweight="1pt" strokecolor="#231f20">
                <v:path arrowok="t"/>
              </v:shape>
            </v:group>
            <v:group style="position:absolute;left:2814;top:771;width:8;height:405" coordorigin="2814,771" coordsize="8,405">
              <v:shape style="position:absolute;left:2814;top:771;width:8;height:405" coordorigin="2814,771" coordsize="8,405" path="m2814,771l2822,1176e" filled="false" stroked="true" strokeweight="1.0pt" strokecolor="#231f20">
                <v:path arrowok="t"/>
              </v:shape>
            </v:group>
            <v:group style="position:absolute;left:2822;top:1169;width:899;height:2" coordorigin="2822,1169" coordsize="899,2">
              <v:shape style="position:absolute;left:2822;top:1169;width:899;height:2" coordorigin="2822,1169" coordsize="899,0" path="m2822,1169l3720,1169e" filled="false" stroked="true" strokeweight="1pt" strokecolor="#231f20">
                <v:path arrowok="t"/>
              </v:shape>
            </v:group>
            <v:group style="position:absolute;left:2317;top:1560;width:3008;height:10" coordorigin="2317,1560" coordsize="3008,10">
              <v:shape style="position:absolute;left:2317;top:1560;width:3008;height:10" coordorigin="2317,1560" coordsize="3008,10" path="m2317,1560l5324,1570e" filled="false" stroked="true" strokeweight="1pt" strokecolor="#231f20">
                <v:path arrowok="t"/>
              </v:shape>
            </v:group>
            <v:group style="position:absolute;left:2334;top:1169;width:489;height:380" coordorigin="2334,1169" coordsize="489,380">
              <v:shape style="position:absolute;left:2334;top:1169;width:489;height:380" coordorigin="2334,1169" coordsize="489,380" path="m2334,1549l2822,1169e" filled="false" stroked="true" strokeweight="1pt" strokecolor="#231f20">
                <v:path arrowok="t"/>
              </v:shape>
            </v:group>
            <v:group style="position:absolute;left:2324;top:2084;width:477;height:371" coordorigin="2324,2084" coordsize="477,371">
              <v:shape style="position:absolute;left:2324;top:2084;width:477;height:371" coordorigin="2324,2084" coordsize="477,371" path="m2324,2454l2801,2084e" filled="false" stroked="true" strokeweight="1pt" strokecolor="#231f20">
                <v:path arrowok="t"/>
              </v:shape>
            </v:group>
            <v:group style="position:absolute;left:2593;top:144;width:3478;height:2" coordorigin="2593,144" coordsize="3478,2">
              <v:shape style="position:absolute;left:2593;top:144;width:3478;height:2" coordorigin="2593,144" coordsize="3478,0" path="m2593,144l6070,144e" filled="false" stroked="true" strokeweight="1pt" strokecolor="#231f20">
                <v:path arrowok="t"/>
              </v:shape>
            </v:group>
            <v:group style="position:absolute;left:2104;top:144;width:489;height:380" coordorigin="2104,144" coordsize="489,380">
              <v:shape style="position:absolute;left:2104;top:144;width:489;height:380" coordorigin="2104,144" coordsize="489,380" path="m2104,524l2593,144e" filled="false" stroked="true" strokeweight="1pt" strokecolor="#231f20">
                <v:path arrowok="t"/>
              </v:shape>
            </v:group>
            <v:group style="position:absolute;left:5544;top:144;width:526;height:390" coordorigin="5544,144" coordsize="526,390">
              <v:shape style="position:absolute;left:5544;top:144;width:526;height:390" coordorigin="5544,144" coordsize="526,390" path="m5544,533l6070,144e" filled="false" stroked="true" strokeweight="1pt" strokecolor="#231f20">
                <v:path arrowok="t"/>
              </v:shape>
            </v:group>
            <v:group style="position:absolute;left:6070;top:144;width:2;height:3492" coordorigin="6070,144" coordsize="2,3492">
              <v:shape style="position:absolute;left:6070;top:144;width:2;height:3492" coordorigin="6070,144" coordsize="0,3492" path="m6070,144l6070,3636e" filled="false" stroked="true" strokeweight="1pt" strokecolor="#231f20">
                <v:path arrowok="t"/>
              </v:shape>
            </v:group>
            <v:group style="position:absolute;left:5544;top:3629;width:526;height:532" coordorigin="5544,3629" coordsize="526,532">
              <v:shape style="position:absolute;left:5544;top:3629;width:526;height:532" coordorigin="5544,3629" coordsize="526,532" path="m5544,4161l6070,3629e" filled="false" stroked="true" strokeweight="1pt" strokecolor="#231f20">
                <v:path arrowok="t"/>
              </v:shape>
            </v:group>
            <v:group style="position:absolute;left:2797;top:1565;width:2;height:520" coordorigin="2797,1565" coordsize="2,520">
              <v:shape style="position:absolute;left:2797;top:1565;width:2;height:520" coordorigin="2797,1565" coordsize="2,520" path="m2799,1565l2797,2084e" filled="false" stroked="true" strokeweight="1.0pt" strokecolor="#231f20">
                <v:path arrowok="t"/>
              </v:shape>
            </v:group>
            <v:group style="position:absolute;left:2312;top:3220;width:3012;height:10" coordorigin="2312,3220" coordsize="3012,10">
              <v:shape style="position:absolute;left:2312;top:3220;width:3012;height:10" coordorigin="2312,3220" coordsize="3012,10" path="m2312,3220l5324,3230e" filled="false" stroked="true" strokeweight="1pt" strokecolor="#231f20">
                <v:path arrowok="t"/>
              </v:shape>
            </v:group>
            <v:group style="position:absolute;left:2312;top:2840;width:489;height:380" coordorigin="2312,2840" coordsize="489,380">
              <v:shape style="position:absolute;left:2312;top:2840;width:489;height:380" coordorigin="2312,2840" coordsize="489,380" path="m2312,3220l2801,2840e" filled="false" stroked="true" strokeweight="1pt" strokecolor="#231f20">
                <v:path arrowok="t"/>
              </v:shape>
            </v:group>
            <v:group style="position:absolute;left:2789;top:2840;width:344;height:2" coordorigin="2789,2840" coordsize="344,2">
              <v:shape style="position:absolute;left:2789;top:2840;width:344;height:2" coordorigin="2789,2840" coordsize="344,0" path="m2789,2840l3132,2840e" filled="false" stroked="true" strokeweight="1pt" strokecolor="#231f20">
                <v:path arrowok="t"/>
              </v:shape>
            </v:group>
            <v:group style="position:absolute;left:2821;top:3221;width:2;height:389" coordorigin="2821,3221" coordsize="2,389">
              <v:shape style="position:absolute;left:2821;top:3221;width:2;height:389" coordorigin="2821,3221" coordsize="2,389" path="m2823,3221l2821,3610e" filled="false" stroked="true" strokeweight="1pt" strokecolor="#231f20">
                <v:path arrowok="t"/>
              </v:shape>
            </v:group>
            <v:group style="position:absolute;left:4117;top:1169;width:1207;height:2" coordorigin="4117,1169" coordsize="1207,2">
              <v:shape style="position:absolute;left:4117;top:1169;width:1207;height:2" coordorigin="4117,1169" coordsize="1207,0" path="m4117,1169l5324,1169e" filled="false" stroked="true" strokeweight="1pt" strokecolor="#231f20">
                <v:path arrowok="t"/>
              </v:shape>
              <v:shape style="position:absolute;left:3637;top:935;width:294;height:505" type="#_x0000_t75" stroked="false">
                <v:imagedata r:id="rId97" o:title=""/>
              </v:shape>
              <v:shape style="position:absolute;left:3630;top:840;width:471;height:678" type="#_x0000_t75" stroked="false">
                <v:imagedata r:id="rId98" o:title=""/>
              </v:shape>
            </v:group>
            <v:group style="position:absolute;left:2104;top:533;width:3440;height:2" coordorigin="2104,533" coordsize="3440,2">
              <v:shape style="position:absolute;left:2104;top:533;width:3440;height:2" coordorigin="2104,533" coordsize="3440,0" path="m2104,533l5544,533e" filled="false" stroked="true" strokeweight="1pt" strokecolor="#231f20">
                <v:path arrowok="t"/>
              </v:shape>
            </v:group>
            <v:group style="position:absolute;left:2104;top:781;width:3440;height:2" coordorigin="2104,781" coordsize="3440,2">
              <v:shape style="position:absolute;left:2104;top:781;width:3440;height:2" coordorigin="2104,781" coordsize="3440,0" path="m2104,781l5544,781e" filled="false" stroked="true" strokeweight="1pt" strokecolor="#231f20">
                <v:path arrowok="t"/>
              </v:shape>
            </v:group>
            <v:group style="position:absolute;left:2104;top:533;width:2;height:3628" coordorigin="2104,533" coordsize="2,3628">
              <v:shape style="position:absolute;left:2104;top:533;width:2;height:3628" coordorigin="2104,533" coordsize="0,3628" path="m2104,533l2104,4161e" filled="false" stroked="true" strokeweight="1pt" strokecolor="#231f20">
                <v:path arrowok="t"/>
              </v:shape>
            </v:group>
            <v:group style="position:absolute;left:5544;top:533;width:2;height:3628" coordorigin="5544,533" coordsize="2,3628">
              <v:shape style="position:absolute;left:5544;top:533;width:2;height:3628" coordorigin="5544,533" coordsize="0,3628" path="m5544,533l5544,4161e" filled="false" stroked="true" strokeweight="1pt" strokecolor="#231f20">
                <v:path arrowok="t"/>
              </v:shape>
            </v:group>
            <v:group style="position:absolute;left:2324;top:781;width:2;height:3380" coordorigin="2324,781" coordsize="2,3380">
              <v:shape style="position:absolute;left:2324;top:781;width:2;height:3380" coordorigin="2324,781" coordsize="0,3380" path="m2324,781l2324,4161e" filled="false" stroked="true" strokeweight="1pt" strokecolor="#231f20">
                <v:path arrowok="t"/>
              </v:shape>
            </v:group>
            <v:group style="position:absolute;left:3718;top:2090;width:1609;height:2" coordorigin="3718,2090" coordsize="1609,2">
              <v:shape style="position:absolute;left:3718;top:2090;width:1609;height:2" coordorigin="3718,2090" coordsize="1609,0" path="m3718,2090l5327,2090e" filled="false" stroked="true" strokeweight="1pt" strokecolor="#231f20">
                <v:path arrowok="t"/>
              </v:shape>
            </v:group>
            <v:group style="position:absolute;left:5324;top:781;width:2;height:3380" coordorigin="5324,781" coordsize="2,3380">
              <v:shape style="position:absolute;left:5324;top:781;width:2;height:3380" coordorigin="5324,781" coordsize="0,3380" path="m5324,781l5324,4161e" filled="false" stroked="true" strokeweight="1pt" strokecolor="#231f20">
                <v:path arrowok="t"/>
              </v:shape>
            </v:group>
            <v:group style="position:absolute;left:2324;top:3901;width:3000;height:2" coordorigin="2324,3901" coordsize="3000,2">
              <v:shape style="position:absolute;left:2324;top:3901;width:3000;height:2" coordorigin="2324,3901" coordsize="3000,0" path="m2324,3901l5324,3901e" filled="false" stroked="true" strokeweight="1pt" strokecolor="#231f20">
                <v:path arrowok="t"/>
              </v:shape>
            </v:group>
            <v:group style="position:absolute;left:2324;top:2501;width:3000;height:2" coordorigin="2324,2501" coordsize="3000,2">
              <v:shape style="position:absolute;left:2324;top:2501;width:3000;height:2" coordorigin="2324,2501" coordsize="3000,0" path="m2324,2501l5324,2501e" filled="false" stroked="true" strokeweight="1pt" strokecolor="#231f20">
                <v:path arrowok="t"/>
              </v:shape>
            </v:group>
            <v:group style="position:absolute;left:2104;top:4161;width:220;height:2" coordorigin="2104,4161" coordsize="220,2">
              <v:shape style="position:absolute;left:2104;top:4161;width:220;height:2" coordorigin="2104,4161" coordsize="220,0" path="m2104,4161l2324,4161e" filled="false" stroked="true" strokeweight="1pt" strokecolor="#231f20">
                <v:path arrowok="t"/>
              </v:shape>
            </v:group>
            <v:group style="position:absolute;left:5314;top:4161;width:239;height:2" coordorigin="5314,4161" coordsize="239,2">
              <v:shape style="position:absolute;left:5314;top:4161;width:239;height:2" coordorigin="5314,4161" coordsize="239,0" path="m5314,4161l5553,4161e" filled="false" stroked="true" strokeweight="1pt" strokecolor="#231f20">
                <v:path arrowok="t"/>
              </v:shape>
            </v:group>
            <v:group style="position:absolute;left:2821;top:2501;width:2;height:328" coordorigin="2821,2501" coordsize="2,328">
              <v:shape style="position:absolute;left:2821;top:2501;width:2;height:328" coordorigin="2821,2501" coordsize="2,328" path="m2823,2501l2821,2829e" filled="false" stroked="true" strokeweight="1.0pt" strokecolor="#231f20">
                <v:path arrowok="t"/>
              </v:shape>
            </v:group>
            <v:group style="position:absolute;left:3184;top:2840;width:2131;height:2" coordorigin="3184,2840" coordsize="2131,2">
              <v:shape style="position:absolute;left:3184;top:2840;width:2131;height:2" coordorigin="3184,2840" coordsize="2131,0" path="m3184,2840l5314,2840e" filled="false" stroked="true" strokeweight="1pt" strokecolor="#231f20">
                <v:path arrowok="t"/>
              </v:shape>
            </v:group>
            <v:group style="position:absolute;left:2960;top:1764;width:810;height:654" coordorigin="2960,1764" coordsize="810,654">
              <v:shape style="position:absolute;left:2960;top:1764;width:810;height:654" coordorigin="2960,1764" coordsize="810,654" path="m3112,2046l3089,2046,3096,2054,3065,2060,3038,2064,3014,2072,2996,2088,2985,2118,2986,2154,3008,2220,3049,2248,3104,2286,3211,2358,3266,2396,3276,2402,3286,2410,3295,2416,3304,2418,3317,2418,3345,2406,3308,2406,3300,2404,3291,2398,3281,2390,3272,2382,3212,2342,3035,2224,3004,2172,2996,2134,2997,2114,3004,2096,3023,2082,3050,2074,3081,2070,3110,2064,3159,2064,3112,2046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719,2248l3711,2252,3688,2262,3642,2278,3620,2286,3325,2400,3312,2406,3345,2406,3359,2400,3430,2374,3570,2320,3639,2292,3708,2266,3717,2264,3727,2262,3734,2254,3734,2250,3720,2250,3719,2248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030,2088l3013,2114,3010,2148,3018,2180,3032,2204,3040,2212,3049,2218,3058,2222,3068,2228,3120,2264,3226,2334,3279,2370,3287,2376,3295,2382,3307,2390,3307,2392,3311,2392,3314,2396,3314,2390,3314,2388,3340,2378,3313,2378,3312,2374,3303,2374,3246,2336,3187,2298,3057,2210,3044,2204,3037,2196,3026,2174,3020,2146,3021,2120,3032,2100,3053,2100,3030,2088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722,2134l3704,2134,3694,2154,3690,2178,3692,2206,3700,2228,3313,2378,3340,2378,3386,2360,3458,2334,3681,2246,3687,2242,3708,2236,3719,2232,3731,2232,3726,2222,3712,2220,3707,2212,3707,2160,3714,2148,3721,2136,3722,2134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053,2100l3032,2100,3103,2136,3172,2174,3241,2210,3311,2248,3302,2276,3298,2308,3298,2342,3303,2374,3312,2374,3308,2344,3308,2310,3312,2278,3321,2250,3353,2240,3320,2240,3053,2100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731,2232l3719,2232,3720,2250,3734,2250,3734,2246,3734,2238,3731,2232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730,2112l3718,2112,3717,2122,3704,2122,3622,2148,3546,2170,3470,2194,3395,2216,3320,2240,3353,2240,3397,2226,3473,2204,3625,2156,3701,2134,3722,2134,3727,2124,3730,2112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159,2064l3121,2064,3155,2076,3212,2100,3383,2166,3393,2172,3404,2176,3414,2178,3422,2180,3440,2178,3460,2174,3479,2168,3434,2168,3424,2166,3414,2166,3403,2162,3380,2152,3233,2092,3159,2064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739,1934l3688,1934,3701,1938,3722,1940,3732,1942,3738,1948,3753,1976,3755,2020,3747,2064,3731,2092,3715,2100,3695,2106,3674,2108,3655,2112,3606,2124,3511,2146,3462,2158,3448,2162,3434,2168,3479,2168,3497,2162,3572,2146,3608,2136,3718,2112,3730,2112,3731,2108,3757,2076,3770,2024,3765,1972,3739,1934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170,1960l3128,1960,3126,1972,3125,1982,3123,1996,3117,2010,3110,2022,3103,2032,3265,2096,3346,2130,3427,2162,3431,2158,3432,2154,3440,2150,3449,2150,3458,2148,3418,2148,3120,2028,3126,2016,3132,2002,3135,1986,3135,1968,3211,1968,3187,1964,3170,1960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376,1976l3333,1976,3346,1980,3359,1982,3372,1986,3385,1988,3397,1992,3422,1996,3432,2032,3433,2072,3427,2112,3418,2148,3458,2148,3476,2144,3429,2144,3437,2108,3442,2070,3442,2032,3434,1996,3497,1988,3413,1988,3400,1982,3389,1980,3376,1976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726,1962l3694,1962,3722,1974,3732,2010,3728,2052,3712,2084,3641,2098,3571,2114,3501,2128,3429,2144,3476,2144,3521,2134,3718,2092,3732,2070,3740,2040,3742,2008,3735,1978,3730,1966,3726,1962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289,1764l3220,1764,3154,1768,3058,1778,2965,1790,2964,1796,2964,1808,2973,1820,2980,1822,2985,1824,2991,1828,2995,1832,2997,1838,2998,1850,2997,1866,2993,1880,2987,1892,2981,1902,2969,1906,2961,1914,2960,1922,2964,1928,2965,1934,2998,1942,3066,1954,3099,1962,3082,2022,3064,2030,3066,2048,3089,2046,3112,2046,3086,2036,3097,2022,3105,2004,3110,1986,3113,1962,3128,1960,3170,1960,3162,1958,3146,1956,3114,1950,3099,1948,3036,1936,3005,1928,2975,1922,2976,1916,2987,1916,2989,1912,3046,1912,3006,1904,3001,1902,3017,1864,3017,1852,3014,1840,3010,1830,3006,1822,3001,1814,3040,1810,2984,1810,2979,1800,3193,1776,3266,1774,3455,1774,3429,1772,3289,1764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698,1950l3684,1954,3618,1964,3565,1970,3513,1978,3448,1986,3435,1988,3497,1988,3631,1972,3694,1962,3726,1962,3719,1954,3698,1950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211,1968l3135,1968,3170,1974,3238,1982,3276,1980,3297,1976,3376,1976,3352,1972,3352,1970,3236,1970,3211,1968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455,1774l3266,1774,3269,1776,3268,1778,3279,1788,3290,1792,3297,1800,3308,1818,3315,1840,3319,1862,3318,1886,3310,1910,3296,1932,3279,1950,3262,1968,3236,1970,3353,1970,3353,1972,3441,1962,3284,1962,3280,1960,3320,1912,3329,1862,3322,1830,3309,1802,3290,1782,3305,1782,3325,1780,3531,1780,3455,1774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531,1780l3347,1780,3365,1784,3378,1794,3389,1814,3396,1836,3400,1858,3398,1888,3390,1918,3378,1942,3362,1960,3342,1960,3323,1962,3441,1962,3515,1954,3383,1954,3402,1916,3409,1868,3402,1820,3380,1784,3380,1782,3577,1782,3531,1780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577,1782l3380,1782,3382,1784,3463,1788,3508,1792,3581,1796,3652,1824,3663,1874,3656,1900,3642,1918,3638,1922,3630,1922,3628,1930,3383,1954,3515,1954,3572,1948,3645,1942,3658,1940,3672,1934,3739,1934,3729,1928,3645,1928,3653,1922,3660,1914,3664,1910,3666,1906,3674,1876,3670,1844,3657,1816,3636,1800,3683,1800,3663,1790,3623,1784,3577,1782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046,1912l2989,1912,3031,1918,3076,1926,3122,1936,3166,1944,3196,1948,3211,1952,3248,1952,3267,1944,3227,1944,3213,1942,3199,1938,3170,1934,3130,1926,3088,1920,3046,1912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265,1794l3228,1794,3257,1798,3278,1814,3291,1838,3296,1866,3292,1896,3279,1922,3258,1938,3227,1944,3267,1944,3283,1934,3294,1920,3306,1878,3300,1834,3279,1800,3265,1794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683,1800l3636,1800,3675,1808,3702,1838,3694,1910,3649,1928,3729,1928,3717,1926,3703,1924,3719,1896,3721,1862,3713,1830,3694,1806,3683,1800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2987,1916l2976,1916,2986,1918,2987,1916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242,1784l3226,1784,3175,1790,3048,1800,3006,1804,2997,1804,2984,1810,3040,1810,3060,1808,3170,1800,3228,1794,3265,1794,3242,1784xe" filled="true" fillcolor="#231f20" stroked="false">
                <v:path arrowok="t"/>
                <v:fill type="solid"/>
              </v:shape>
            </v:group>
            <v:group style="position:absolute;left:2801;top:2090;width:209;height:2" coordorigin="2801,2090" coordsize="209,2">
              <v:shape style="position:absolute;left:2801;top:2090;width:209;height:2" coordorigin="2801,2090" coordsize="209,0" path="m2801,2090l3009,2090e" filled="false" stroked="true" strokeweight="1pt" strokecolor="#231f20">
                <v:path arrowok="t"/>
              </v:shape>
              <v:shape style="position:absolute;left:2877;top:2568;width:614;height:612" type="#_x0000_t75" stroked="false">
                <v:imagedata r:id="rId99" o:title=""/>
              </v:shape>
              <v:shape style="position:absolute;left:2872;top:2563;width:624;height:623" type="#_x0000_t75" stroked="false">
                <v:imagedata r:id="rId100" o:title=""/>
              </v:shape>
            </v:group>
            <v:group style="position:absolute;left:4754;top:2584;width:284;height:351" coordorigin="4754,2584" coordsize="284,351">
              <v:shape style="position:absolute;left:4754;top:2584;width:284;height:351" coordorigin="4754,2584" coordsize="284,351" path="m4897,2584l4824,2586,4754,2592,4761,2638,4775,2732,4797,2821,4834,2903,4895,2935,4913,2934,4968,2885,5000,2804,5016,2736,5028,2666,5038,2594,4970,2587,4897,2584xe" filled="true" fillcolor="#ffffff" stroked="false">
                <v:path arrowok="t"/>
                <v:fill type="solid"/>
              </v:shape>
              <v:shape style="position:absolute;left:4816;top:3084;width:161;height:109" type="#_x0000_t75" stroked="false">
                <v:imagedata r:id="rId101" o:title=""/>
              </v:shape>
              <v:shape style="position:absolute;left:3949;top:2533;width:1184;height:1338" type="#_x0000_t75" stroked="false">
                <v:imagedata r:id="rId102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Qual foi o objeto que Marina colocou mais distante da boneca nessa</w:t>
      </w:r>
      <w:r>
        <w:rPr>
          <w:color w:val="231F20"/>
          <w:spacing w:val="-2"/>
        </w:rPr>
        <w:t> </w:t>
      </w:r>
      <w:r>
        <w:rPr>
          <w:color w:val="231F20"/>
        </w:rPr>
        <w:t>estante?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48.688999pt;margin-top:18.663174pt;width:24.55pt;height:24.55pt;mso-position-horizontal-relative:page;mso-position-vertical-relative:paragraph;z-index:3928;mso-wrap-distance-left:0;mso-wrap-distance-right:0" coordorigin="974,373" coordsize="491,491">
            <v:shape style="position:absolute;left:974;top:373;width:491;height:491" coordorigin="974,373" coordsize="491,491" path="m974,864l1464,864,1464,373,974,373,974,864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shape style="position:absolute;margin-left:83.370003pt;margin-top:14.607173pt;width:40.396634pt;height:32.625pt;mso-position-horizontal-relative:page;mso-position-vertical-relative:paragraph;z-index:3952;mso-wrap-distance-left:0;mso-wrap-distance-right:0" type="#_x0000_t75" stroked="false">
            <v:imagedata r:id="rId103" o:title=""/>
            <w10:wrap type="topAndBottom"/>
          </v:shape>
        </w:pict>
      </w:r>
      <w:r>
        <w:rPr/>
        <w:pict>
          <v:group style="position:absolute;margin-left:48.688999pt;margin-top:62.790173pt;width:24.55pt;height:24.55pt;mso-position-horizontal-relative:page;mso-position-vertical-relative:paragraph;z-index:3976;mso-wrap-distance-left:0;mso-wrap-distance-right:0" coordorigin="974,1256" coordsize="491,491">
            <v:shape style="position:absolute;left:974;top:1256;width:491;height:491" coordorigin="974,1256" coordsize="491,491" path="m974,1746l1464,1746,1464,1256,974,1256,974,1746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6.620003pt;margin-top:59.567173pt;width:31.2pt;height:31.15pt;mso-position-horizontal-relative:page;mso-position-vertical-relative:paragraph;z-index:4000;mso-wrap-distance-left:0;mso-wrap-distance-right:0" coordorigin="1732,1191" coordsize="624,623">
            <v:shape style="position:absolute;left:1737;top:1197;width:614;height:612" type="#_x0000_t75" stroked="false">
              <v:imagedata r:id="rId104" o:title=""/>
            </v:shape>
            <v:shape style="position:absolute;left:1732;top:1191;width:624;height:623" type="#_x0000_t75" stroked="false">
              <v:imagedata r:id="rId105" o:title=""/>
            </v:shape>
            <w10:wrap type="topAndBottom"/>
          </v:group>
        </w:pict>
      </w:r>
      <w:r>
        <w:rPr/>
        <w:pict>
          <v:group style="position:absolute;margin-left:48.688999pt;margin-top:107.042175pt;width:24.55pt;height:24.55pt;mso-position-horizontal-relative:page;mso-position-vertical-relative:paragraph;z-index:4024;mso-wrap-distance-left:0;mso-wrap-distance-right:0" coordorigin="974,2141" coordsize="491,491">
            <v:shape style="position:absolute;left:974;top:2141;width:491;height:491" coordorigin="974,2141" coordsize="491,491" path="m974,2631l1464,2631,1464,2141,974,2141,974,2631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369797pt;margin-top:102.236641pt;width:23.7pt;height:34.1pt;mso-position-horizontal-relative:page;mso-position-vertical-relative:paragraph;z-index:4048;mso-wrap-distance-left:0;mso-wrap-distance-right:0" coordorigin="1667,2045" coordsize="474,682">
            <v:shape style="position:absolute;left:1822;top:2596;width:161;height:109" type="#_x0000_t75" stroked="false">
              <v:imagedata r:id="rId101" o:title=""/>
            </v:shape>
            <v:group style="position:absolute;left:1667;top:2045;width:474;height:682" coordorigin="1667,2045" coordsize="474,682">
              <v:shape style="position:absolute;left:1667;top:2045;width:474;height:682" coordorigin="1667,2045" coordsize="474,682" path="m1825,2387l1817,2387,1818,2393,1825,2407,1834,2421,1845,2435,1857,2445,1853,2447,1856,2455,1855,2459,1871,2475,1849,2537,1819,2543,1806,2549,1796,2557,1796,2705,1811,2715,1830,2721,1852,2725,1876,2727,1914,2727,1952,2725,1985,2719,1919,2719,1877,2717,1837,2713,1805,2703,1805,2577,1849,2577,1829,2573,1805,2565,1809,2553,1826,2553,1837,2549,1854,2549,1861,2539,1876,2515,1883,2487,1874,2457,1873,2457,1871,2455,1926,2455,1934,2453,1951,2453,1952,2449,1902,2449,1883,2447,1866,2441,1841,2417,1825,2387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2011,2575l2001,2575,2003,2605,2003,2637,2001,2699,1919,2719,1985,2719,2010,2705,2012,2669,2012,2631,2012,2593,2011,2575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849,2577l1805,2577,1851,2587,1904,2591,1957,2587,1972,2583,1892,2583,1859,2579,1849,2577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2000,2549l1970,2549,1981,2553,1993,2555,2001,2561,1988,2571,1969,2577,1947,2581,1926,2581,1892,2583,1972,2583,2001,2575,2011,2575,2010,2557,2000,2549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854,2549l1844,2549,1833,2553,1833,2557,1842,2565,1856,2569,1890,2573,1913,2573,1936,2571,1957,2567,1965,2563,1903,2563,1848,2559,1854,2549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951,2453l1934,2453,1938,2455,1930,2463,1925,2475,1923,2485,1924,2495,1930,2513,1939,2529,1950,2545,1959,2559,1903,2563,1965,2563,1973,2559,1976,2553,1962,2551,1970,2549,2000,2549,1987,2543,1972,2541,1956,2537,1947,2525,1938,2507,1933,2487,1937,2469,1940,2463,1947,2463,1951,2457,1951,2453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947,2463l1940,2463,1946,2465,1947,2463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926,2455l1884,2455,1901,2457,1917,2457,1926,2455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2063,2097l1904,2097,1977,2099,2045,2107,2035,2179,2023,2249,2007,2317,1984,2379,1952,2433,1902,2449,1952,2449,1952,2447,1949,2443,1962,2433,1973,2421,1982,2407,1990,2391,1991,2387,2000,2387,2005,2369,2014,2353,2007,2353,2006,2349,2022,2327,2015,2327,2026,2277,2037,2225,2047,2169,2053,2111,2056,2105,2063,2105,2064,2099,2063,2097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744,2047l1667,2047,1667,2053,1678,2125,1696,2189,1721,2245,1766,2319,1782,2339,1797,2361,1808,2385,1809,2391,1817,2387,1825,2387,1820,2377,1809,2349,1799,2349,1753,2289,1716,2221,1689,2143,1674,2053,1749,2053,1758,2051,1767,2051,1768,2049,1744,2047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2000,2387l1991,2387,1998,2391,2000,2387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2140,2051l2045,2051,2059,2053,2134,2053,2120,2139,2094,2215,2059,2283,2017,2341,2015,2343,2013,2347,2010,2349,2007,2353,2014,2353,2075,2271,2106,2205,2128,2133,2140,2051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757,2053l1750,2055,1678,2055,1687,2123,1705,2185,1757,2287,1778,2317,1799,2349,1809,2349,1804,2335,1801,2325,1793,2325,1782,2313,1730,2227,1694,2123,1685,2061,1752,2061,1757,2053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2054,2053l2054,2057,2054,2061,2123,2061,2110,2141,2086,2211,2053,2273,2015,2327,2022,2327,2050,2289,2087,2223,2115,2147,2130,2057,2113,2055,2059,2055,2054,2053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785,2103l1751,2103,1754,2111,1760,2167,1769,2221,1779,2275,1793,2325,1801,2325,1793,2293,1782,2245,1774,2199,1768,2151,1761,2105,1785,2103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752,2061l1747,2061,1748,2071,1748,2081,1748,2089,1743,2095,1742,2105,1751,2103,1785,2103,1831,2099,1904,2097,2063,2097,2063,2095,1752,2095,1825,2087,1903,2085,2048,2085,2013,2081,1760,2081,1758,2071,1762,2065,1763,2063,1751,2063,1752,2061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919,2087l1871,2089,1840,2089,1809,2091,1780,2095,2054,2095,1966,2091,1919,2087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2046,2045l2040,2051,2038,2059,2044,2061,2048,2065,2052,2071,2047,2077,2048,2085,1903,2085,1981,2087,2054,2095,2063,2095,2061,2089,2060,2077,2061,2061,2051,2061,2051,2057,2048,2057,2045,2051,2140,2051,2140,2047,2056,2047,2046,2045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978,2077l1829,2077,1760,2081,2013,2081,1978,2077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767,2051l1758,2051,1761,2057,1757,2057,1756,2059,1755,2061,1751,2063,1763,2063,1766,2059,1767,2051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8.688999pt;margin-top:149.562180pt;width:24.55pt;height:24.55pt;mso-position-horizontal-relative:page;mso-position-vertical-relative:paragraph;z-index:4072;mso-wrap-distance-left:0;mso-wrap-distance-right:0" coordorigin="974,2991" coordsize="491,491">
            <v:shape style="position:absolute;left:974;top:2991;width:491;height:491" coordorigin="974,2991" coordsize="491,491" path="m974,3481l1464,3481,1464,2991,974,2991,974,3481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shape style="position:absolute;margin-left:83.369797pt;margin-top:146.554169pt;width:41.377247pt;height:29.625pt;mso-position-horizontal-relative:page;mso-position-vertical-relative:paragraph;z-index:4096;mso-wrap-distance-left:0;mso-wrap-distance-right:0" type="#_x0000_t75" stroked="false">
            <v:imagedata r:id="rId106" o:title=""/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17"/>
          <w:szCs w:val="17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 w:before="7"/>
        <w:rPr>
          <w:rFonts w:ascii="Arial" w:hAnsi="Arial" w:cs="Arial" w:eastAsia="Arial" w:hint="default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 w:hint="default"/>
          <w:sz w:val="13"/>
          <w:szCs w:val="13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416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a tabela das idades de algumas pessoas da família de</w:t>
      </w:r>
      <w:r>
        <w:rPr>
          <w:color w:val="231F20"/>
          <w:spacing w:val="-2"/>
        </w:rPr>
        <w:t> </w:t>
      </w:r>
      <w:r>
        <w:rPr>
          <w:color w:val="231F20"/>
        </w:rPr>
        <w:t>Luciana.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28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2693"/>
      </w:tblGrid>
      <w:tr>
        <w:trPr>
          <w:trHeight w:val="431" w:hRule="exact"/>
        </w:trPr>
        <w:tc>
          <w:tcPr>
            <w:tcW w:w="198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266" w:right="261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Parentesco</w:t>
            </w:r>
            <w:r>
              <w:rPr>
                <w:rFonts w:ascii="Arial"/>
                <w:sz w:val="28"/>
              </w:rPr>
            </w:r>
          </w:p>
        </w:tc>
        <w:tc>
          <w:tcPr>
            <w:tcW w:w="26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827" w:right="829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Idade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98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266" w:right="261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Avô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26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827" w:right="83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80</w:t>
            </w:r>
            <w:r>
              <w:rPr>
                <w:rFonts w:ascii="Arial"/>
                <w:color w:val="231F20"/>
                <w:spacing w:val="-5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anos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98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266" w:right="188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pacing w:val="-4"/>
                <w:sz w:val="28"/>
              </w:rPr>
              <w:t>Tio</w:t>
            </w:r>
            <w:r>
              <w:rPr>
                <w:rFonts w:ascii="Arial"/>
                <w:spacing w:val="-4"/>
                <w:sz w:val="28"/>
              </w:rPr>
            </w:r>
          </w:p>
        </w:tc>
        <w:tc>
          <w:tcPr>
            <w:tcW w:w="26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827" w:right="83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52</w:t>
            </w:r>
            <w:r>
              <w:rPr>
                <w:rFonts w:ascii="Arial"/>
                <w:color w:val="231F20"/>
                <w:spacing w:val="-1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anos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98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266" w:right="261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Mãe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26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827" w:right="83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39</w:t>
            </w:r>
            <w:r>
              <w:rPr>
                <w:rFonts w:ascii="Arial"/>
                <w:color w:val="231F20"/>
                <w:spacing w:val="-5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anos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98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266" w:right="261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Pai</w:t>
            </w:r>
            <w:r>
              <w:rPr>
                <w:rFonts w:ascii="Arial"/>
                <w:sz w:val="28"/>
              </w:rPr>
            </w:r>
          </w:p>
        </w:tc>
        <w:tc>
          <w:tcPr>
            <w:tcW w:w="26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827" w:right="83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41</w:t>
            </w:r>
            <w:r>
              <w:rPr>
                <w:rFonts w:ascii="Arial"/>
                <w:color w:val="231F20"/>
                <w:spacing w:val="-5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anos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98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265" w:right="261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Irmão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26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827" w:right="83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13</w:t>
            </w:r>
            <w:r>
              <w:rPr>
                <w:rFonts w:ascii="Arial"/>
                <w:color w:val="231F20"/>
                <w:spacing w:val="-5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anos</w:t>
            </w:r>
            <w:r>
              <w:rPr>
                <w:rFonts w:ascii="Arial"/>
                <w:sz w:val="2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De acordo com essa tabela, qual é a idade do pai de</w:t>
      </w:r>
      <w:r>
        <w:rPr>
          <w:color w:val="231F20"/>
          <w:spacing w:val="-2"/>
        </w:rPr>
        <w:t> </w:t>
      </w:r>
      <w:r>
        <w:rPr>
          <w:color w:val="231F20"/>
        </w:rPr>
        <w:t>Luciana?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7.154837pt;width:24.55pt;height:24.55pt;mso-position-horizontal-relative:page;mso-position-vertical-relative:paragraph;z-index:4192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13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anos.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52pt;width:24.55pt;height:24.55pt;mso-position-horizontal-relative:page;mso-position-vertical-relative:paragraph;z-index:421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41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anos.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65pt;width:24.55pt;height:24.55pt;mso-position-horizontal-relative:page;mso-position-vertical-relative:paragraph;z-index:424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52</w:t>
      </w:r>
      <w:r>
        <w:rPr>
          <w:color w:val="231F20"/>
          <w:spacing w:val="-1"/>
        </w:rPr>
        <w:t> </w:t>
      </w:r>
      <w:r>
        <w:rPr>
          <w:color w:val="231F20"/>
        </w:rPr>
        <w:t>anos.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54pt;width:24.55pt;height:24.55pt;mso-position-horizontal-relative:page;mso-position-vertical-relative:paragraph;z-index:426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80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anos.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107"/>
          <w:pgSz w:w="11910" w:h="16840"/>
          <w:pgMar w:footer="524" w:header="0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4336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38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8"/>
                          <w:sz w:val="26"/>
                        </w:rPr>
                        <w:t>11</w:t>
                      </w:r>
                      <w:r>
                        <w:rPr>
                          <w:rFonts w:ascii="Arial" w:hAnsi="Arial"/>
                          <w:spacing w:val="-8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M031840E4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Observe a conta</w:t>
      </w:r>
      <w:r>
        <w:rPr>
          <w:rFonts w:ascii="Arial"/>
          <w:color w:val="231F20"/>
          <w:spacing w:val="-9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6"/>
          <w:szCs w:val="26"/>
        </w:rPr>
      </w:pPr>
      <w:r>
        <w:rPr/>
        <w:pict>
          <v:shape style="position:absolute;margin-left:99.462601pt;margin-top:16.283195pt;width:39.7pt;height:53.9pt;mso-position-horizontal-relative:page;mso-position-vertical-relative:paragraph;z-index:436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49"/>
                    <w:ind w:left="55" w:right="0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8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474" w:val="left" w:leader="none"/>
                    </w:tabs>
                    <w:spacing w:line="240" w:lineRule="auto" w:before="78"/>
                    <w:ind w:left="0" w:right="90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</w:r>
                  <w:r>
                    <w:rPr>
                      <w:rFonts w:ascii="Arial"/>
                      <w:color w:val="231F20"/>
                      <w:u w:val="thick" w:color="231F20"/>
                    </w:rPr>
                    <w:t>+ 6</w:t>
                    <w:tab/>
                  </w:r>
                  <w:r>
                    <w:rPr>
                      <w:rFonts w:ascii="Arial"/>
                      <w:color w:val="231F20"/>
                    </w:rPr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resultado dessa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conta?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7.15484pt;width:24.55pt;height:24.55pt;mso-position-horizontal-relative:page;mso-position-vertical-relative:paragraph;z-index:4384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80pt;width:24.55pt;height:24.55pt;mso-position-horizontal-relative:page;mso-position-vertical-relative:paragraph;z-index:440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69pt;width:24.55pt;height:24.55pt;mso-position-horizontal-relative:page;mso-position-vertical-relative:paragraph;z-index:443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51pt;width:24.55pt;height:24.55pt;mso-position-horizontal-relative:page;mso-position-vertical-relative:paragraph;z-index:445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14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108"/>
          <w:pgSz w:w="11910" w:h="16840"/>
          <w:pgMar w:footer="524" w:header="0" w:top="320" w:bottom="720" w:left="740" w:right="740"/>
          <w:pgNumType w:start="11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6"/>
          <w:szCs w:val="26"/>
        </w:rPr>
      </w:pPr>
      <w:r>
        <w:rPr/>
        <w:pict>
          <v:shape style="position:absolute;margin-left:327.303741pt;margin-top:251.842758pt;width:6.75pt;height:10pt;mso-position-horizontal-relative:page;mso-position-vertical-relative:page;z-index:4696;rotation:41" type="#_x0000_t136" fillcolor="#231f20" stroked="f">
            <o:extrusion v:ext="view" autorotationcenter="t"/>
            <v:textpath style="font-family:&amp;quot;Arial Black&amp;quot;;font-size:10pt;v-text-kern:t;mso-text-shadow:auto;font-weight:bold" string="8"/>
            <w10:wrap type="none"/>
          </v:shape>
        </w:pict>
      </w:r>
      <w:r>
        <w:rPr/>
        <w:pict>
          <v:shape style="position:absolute;margin-left:214.010742pt;margin-top:210.840775pt;width:6.75pt;height:10pt;mso-position-horizontal-relative:page;mso-position-vertical-relative:page;z-index:4720;rotation:41" type="#_x0000_t136" fillcolor="#231f20" stroked="f">
            <o:extrusion v:ext="view" autorotationcenter="t"/>
            <v:textpath style="font-family:&amp;quot;Arial Black&amp;quot;;font-size:10pt;v-text-kern:t;mso-text-shadow:auto;font-weight:bold" string="5"/>
            <w10:wrap type="none"/>
          </v:shape>
        </w:pict>
      </w:r>
      <w:r>
        <w:rPr/>
        <w:pict>
          <v:shape style="position:absolute;margin-left:191.658371pt;margin-top:271.164185pt;width:13.45pt;height:10pt;mso-position-horizontal-relative:page;mso-position-vertical-relative:page;z-index:4744;rotation:41" type="#_x0000_t136" fillcolor="#231f20" stroked="f">
            <o:extrusion v:ext="view" autorotationcenter="t"/>
            <v:textpath style="font-family:&amp;quot;Arial Black&amp;quot;;font-size:10pt;v-text-kern:t;mso-text-shadow:auto;font-weight:bold" string="21"/>
            <w10:wrap type="none"/>
          </v:shape>
        </w:pict>
      </w:r>
      <w:r>
        <w:rPr/>
        <w:pict>
          <v:shape style="position:absolute;margin-left:266.458588pt;margin-top:223.297104pt;width:5.35pt;height:8pt;mso-position-horizontal-relative:page;mso-position-vertical-relative:page;z-index:4792;rotation:340" type="#_x0000_t136" fillcolor="#231f20" stroked="f">
            <o:extrusion v:ext="view" autorotationcenter="t"/>
            <v:textpath style="font-family:&amp;quot;Arial Black&amp;quot;;font-size:8pt;v-text-kern:t;mso-text-shadow:auto;font-weight:bold" string="5"/>
            <w10:wrap type="none"/>
          </v:shape>
        </w:pict>
      </w:r>
      <w:r>
        <w:rPr/>
        <w:pict>
          <v:shape style="position:absolute;margin-left:379.751587pt;margin-top:264.299072pt;width:5.35pt;height:8pt;mso-position-horizontal-relative:page;mso-position-vertical-relative:page;z-index:4864;rotation:340" type="#_x0000_t136" fillcolor="#231f20" stroked="f">
            <o:extrusion v:ext="view" autorotationcenter="t"/>
            <v:textpath style="font-family:&amp;quot;Arial Black&amp;quot;;font-size:8pt;v-text-kern:t;mso-text-shadow:auto;font-weight:bold" string="8"/>
            <w10:wrap type="none"/>
          </v:shape>
        </w:pict>
      </w:r>
    </w:p>
    <w:p>
      <w:pPr>
        <w:spacing w:before="79"/>
        <w:ind w:left="4619" w:right="4619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452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10202"/>
                          <w:sz w:val="16"/>
                        </w:rPr>
                        <w:t>M032015E4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850" w:right="554"/>
        <w:jc w:val="left"/>
      </w:pPr>
      <w:r>
        <w:rPr/>
        <w:pict>
          <v:group style="position:absolute;margin-left:100.877998pt;margin-top:49.11483pt;width:393.55pt;height:228.45pt;mso-position-horizontal-relative:page;mso-position-vertical-relative:paragraph;z-index:4552" coordorigin="2018,982" coordsize="7871,4569">
            <v:group style="position:absolute;left:4106;top:3499;width:805;height:383" coordorigin="4106,3499" coordsize="805,383">
              <v:shape style="position:absolute;left:4106;top:3499;width:805;height:383" coordorigin="4106,3499" coordsize="805,383" path="m4467,3499l4455,3502,4442,3507,4428,3514,4347,3553,4281,3589,4219,3629,4160,3669,4106,3708,4133,3732,4197,3770,4294,3811,4362,3833,4433,3850,4507,3863,4585,3873,4665,3879,4747,3881,4752,3872,4742,3872,4651,3868,4562,3861,4477,3849,4395,3832,4318,3811,4247,3784,4181,3751,4122,3713,4140,3697,4198,3653,4280,3600,4367,3551,4445,3518,4469,3511,4507,3511,4506,3511,4492,3505,4478,3501,4467,3499xe" filled="true" fillcolor="#231f20" stroked="false">
                <v:path arrowok="t"/>
                <v:fill type="solid"/>
              </v:shape>
              <v:shape style="position:absolute;left:4106;top:3499;width:805;height:383" coordorigin="4106,3499" coordsize="805,383" path="m4507,3511l4469,3511,4616,3549,4692,3568,4769,3585,4849,3599,4877,3601,4890,3605,4901,3613,4860,3677,4818,3739,4778,3804,4742,3872,4752,3872,4775,3829,4805,3779,4837,3729,4870,3680,4881,3666,4895,3647,4907,3626,4911,3611,4896,3597,4867,3590,4832,3586,4801,3582,4728,3568,4658,3552,4590,3535,4521,3516,4507,3511xe" filled="true" fillcolor="#231f20" stroked="false">
                <v:path arrowok="t"/>
                <v:fill type="solid"/>
              </v:shape>
            </v:group>
            <v:group style="position:absolute;left:4122;top:3511;width:779;height:361" coordorigin="4122,3511" coordsize="779,361">
              <v:shape style="position:absolute;left:4122;top:3511;width:779;height:361" coordorigin="4122,3511" coordsize="779,361" path="m4849,3599l4769,3585,4692,3568,4616,3549,4542,3530,4469,3511,4392,3539,4323,3575,4238,3627,4178,3667,4122,3713,4181,3751,4247,3784,4318,3811,4395,3832,4477,3849,4562,3861,4651,3868,4742,3872,4778,3804,4818,3739,4860,3677,4901,3613,4890,3605,4877,3601,4863,3600,4849,3599xe" filled="false" stroked="true" strokeweight=".5pt" strokecolor="#231f20">
                <v:path arrowok="t"/>
              </v:shape>
            </v:group>
            <v:group style="position:absolute;left:4106;top:3499;width:805;height:383" coordorigin="4106,3499" coordsize="805,383">
              <v:shape style="position:absolute;left:4106;top:3499;width:805;height:383" coordorigin="4106,3499" coordsize="805,383" path="m4747,3881l4665,3879,4585,3873,4507,3863,4433,3850,4362,3833,4294,3811,4232,3786,4164,3753,4106,3708,4160,3669,4219,3629,4281,3589,4347,3553,4414,3520,4428,3514,4442,3507,4455,3502,4467,3499,4478,3501,4492,3505,4506,3511,4521,3516,4590,3535,4658,3552,4728,3568,4801,3582,4867,3590,4896,3597,4911,3611,4907,3626,4895,3647,4881,3666,4870,3680,4837,3729,4805,3779,4775,3829,4747,3881xe" filled="false" stroked="true" strokeweight=".5pt" strokecolor="#231f20">
                <v:path arrowok="t"/>
              </v:shape>
            </v:group>
            <v:group style="position:absolute;left:4122;top:3511;width:779;height:361" coordorigin="4122,3511" coordsize="779,361">
              <v:shape style="position:absolute;left:4122;top:3511;width:779;height:361" coordorigin="4122,3511" coordsize="779,361" path="m4469,3511l4392,3539,4323,3575,4238,3627,4178,3667,4122,3713,4181,3751,4247,3784,4318,3811,4395,3832,4477,3849,4562,3861,4651,3868,4742,3872,4778,3804,4818,3739,4860,3677,4901,3613,4890,3605,4877,3601,4849,3599,4769,3585,4692,3568,4616,3549,4469,3511xe" filled="true" fillcolor="#ffffff" stroked="false">
                <v:path arrowok="t"/>
                <v:fill type="solid"/>
              </v:shape>
            </v:group>
            <v:group style="position:absolute;left:4122;top:3511;width:779;height:361" coordorigin="4122,3511" coordsize="779,361">
              <v:shape style="position:absolute;left:4122;top:3511;width:779;height:361" coordorigin="4122,3511" coordsize="779,361" path="m4901,3613l4860,3677,4818,3739,4778,3804,4742,3872,4651,3868,4562,3861,4477,3849,4395,3832,4318,3811,4247,3784,4181,3751,4122,3713,4140,3697,4198,3653,4280,3600,4367,3551,4445,3518,4469,3511,4542,3530,4616,3549,4692,3568,4769,3585,4849,3599,4863,3600,4877,3601,4890,3605,4901,3613xe" filled="false" stroked="true" strokeweight=".5pt" strokecolor="#231f20">
                <v:path arrowok="t"/>
              </v:shape>
              <v:shape style="position:absolute;left:5212;top:3536;width:328;height:196" type="#_x0000_t75" stroked="false">
                <v:imagedata r:id="rId109" o:title=""/>
              </v:shape>
            </v:group>
            <v:group style="position:absolute;left:4835;top:3551;width:490;height:335" coordorigin="4835,3551" coordsize="490,335">
              <v:shape style="position:absolute;left:4835;top:3551;width:490;height:335" coordorigin="4835,3551" coordsize="490,335" path="m5200,3551l5176,3556,5153,3561,5130,3567,5108,3573,5066,3583,4996,3623,4929,3709,4895,3766,4864,3824,4835,3886,4882,3872,4856,3872,4855,3860,4862,3848,4868,3836,4880,3812,4923,3739,4964,3675,5010,3623,5090,3586,5186,3563,5212,3563,5200,3551xe" filled="true" fillcolor="#231f20" stroked="false">
                <v:path arrowok="t"/>
                <v:fill type="solid"/>
              </v:shape>
              <v:shape style="position:absolute;left:4835;top:3551;width:490;height:335" coordorigin="4835,3551" coordsize="490,335" path="m5212,3563l5186,3563,5198,3565,5210,3574,5255,3623,5297,3687,5312,3725,5237,3750,4967,3836,4856,3872,4882,3872,5000,3836,5082,3811,5163,3784,5244,3757,5324,3729,5302,3675,5273,3630,5238,3589,5212,3563xe" filled="true" fillcolor="#231f20" stroked="false">
                <v:path arrowok="t"/>
                <v:fill type="solid"/>
              </v:shape>
            </v:group>
            <v:group style="position:absolute;left:4855;top:3563;width:458;height:309" coordorigin="4855,3563" coordsize="458,309">
              <v:shape style="position:absolute;left:4855;top:3563;width:458;height:309" coordorigin="4855,3563" coordsize="458,309" path="m5229,3594l5220,3585,5210,3574,5198,3565,5186,3563,5139,3574,5045,3602,4986,3647,4942,3707,4908,3763,4868,3836,4862,3848,4855,3860,4856,3872,4932,3847,5008,3823,5085,3799,5161,3775,5237,3750,5312,3725,5297,3687,5278,3653,5255,3623,5229,3594xe" filled="false" stroked="true" strokeweight=".5pt" strokecolor="#231f20">
                <v:path arrowok="t"/>
              </v:shape>
            </v:group>
            <v:group style="position:absolute;left:4835;top:3551;width:490;height:335" coordorigin="4835,3551" coordsize="490,335">
              <v:shape style="position:absolute;left:4835;top:3551;width:490;height:335" coordorigin="4835,3551" coordsize="490,335" path="m5324,3729l5244,3757,5163,3784,5082,3811,5000,3836,4918,3861,4835,3886,4864,3824,4895,3766,4929,3709,4968,3656,5012,3608,5087,3578,5108,3573,5130,3567,5153,3561,5176,3556,5200,3551,5238,3589,5273,3630,5302,3675,5324,3729xe" filled="false" stroked="true" strokeweight=".5pt" strokecolor="#231f20">
                <v:path arrowok="t"/>
              </v:shape>
            </v:group>
            <v:group style="position:absolute;left:4855;top:3563;width:458;height:309" coordorigin="4855,3563" coordsize="458,309">
              <v:shape style="position:absolute;left:4855;top:3563;width:458;height:309" coordorigin="4855,3563" coordsize="458,309" path="m5186,3563l5090,3586,5010,3623,4964,3675,4923,3739,4880,3812,4862,3848,4855,3860,4856,3872,5237,3750,5312,3725,5297,3687,5255,3623,5210,3574,5198,3565,5186,3563xe" filled="true" fillcolor="#ffffff" stroked="false">
                <v:path arrowok="t"/>
                <v:fill type="solid"/>
              </v:shape>
            </v:group>
            <v:group style="position:absolute;left:4855;top:3563;width:458;height:309" coordorigin="4855,3563" coordsize="458,309">
              <v:shape style="position:absolute;left:4855;top:3563;width:458;height:309" coordorigin="4855,3563" coordsize="458,309" path="m5312,3725l5237,3750,5161,3775,5085,3799,5008,3823,4932,3847,4856,3872,4855,3860,4862,3848,4868,3836,4908,3763,4942,3707,4986,3647,5045,3602,5139,3574,5186,3563,5198,3565,5255,3623,5297,3687,5312,3725xe" filled="false" stroked="true" strokeweight=".5pt" strokecolor="#231f20">
                <v:path arrowok="t"/>
              </v:shape>
            </v:group>
            <v:group style="position:absolute;left:5324;top:3611;width:450;height:352" coordorigin="5324,3611" coordsize="450,352">
              <v:shape style="position:absolute;left:5324;top:3611;width:450;height:352" coordorigin="5324,3611" coordsize="450,352" path="m5768,3611l5564,3678,5495,3699,5491,3706,5501,3709,5504,3713,5520,3745,5520,3779,5490,3839,5431,3888,5364,3929,5338,3940,5328,3949,5395,3930,5469,3893,5539,3850,5597,3801,5640,3730,5642,3701,5773,3656,5773,3643,5773,3631,5773,3620,5768,3611xe" filled="true" fillcolor="#ffffff" stroked="false">
                <v:path arrowok="t"/>
                <v:fill type="solid"/>
              </v:shape>
            </v:group>
            <v:group style="position:absolute;left:5324;top:3611;width:450;height:352" coordorigin="5324,3611" coordsize="450,352">
              <v:shape style="position:absolute;left:5324;top:3611;width:450;height:352" coordorigin="5324,3611" coordsize="450,352" path="m5773,3656l5740,3667,5707,3678,5675,3690,5642,3701,5614,3781,5539,3850,5469,3893,5395,3930,5324,3962,5328,3949,5338,3940,5351,3935,5364,3929,5397,3910,5463,3864,5509,3811,5520,3745,5504,3713,5501,3709,5491,3706,5495,3699,5564,3678,5632,3656,5700,3633,5768,3611,5773,3620,5773,3631,5773,3643,5773,3656xe" filled="false" stroked="true" strokeweight=".5pt" strokecolor="#231f20">
                <v:path arrowok="t"/>
              </v:shape>
              <v:shape style="position:absolute;left:5340;top:3701;width:144;height:213" type="#_x0000_t75" stroked="false">
                <v:imagedata r:id="rId110" o:title=""/>
              </v:shape>
            </v:group>
            <v:group style="position:absolute;left:3610;top:3734;width:462;height:233" coordorigin="3610,3734" coordsize="462,233">
              <v:shape style="position:absolute;left:3610;top:3734;width:462;height:233" coordorigin="3610,3734" coordsize="462,233" path="m4072,3734l3994,3751,3913,3779,3835,3814,3761,3853,3693,3896,3631,3943,3625,3948,3610,3956,3614,3967,3628,3959,3640,3950,3652,3941,3664,3931,3729,3886,3800,3843,3876,3804,3956,3771,4039,3746,4051,3743,4072,3743,4072,3734xe" filled="true" fillcolor="#231f20" stroked="false">
                <v:path arrowok="t"/>
                <v:fill type="solid"/>
              </v:shape>
              <v:shape style="position:absolute;left:3610;top:3734;width:462;height:233" coordorigin="3610,3734" coordsize="462,233" path="m4072,3743l4051,3743,4071,3746,4072,3743xe" filled="true" fillcolor="#231f20" stroked="false">
                <v:path arrowok="t"/>
                <v:fill type="solid"/>
              </v:shape>
            </v:group>
            <v:group style="position:absolute;left:3610;top:3734;width:462;height:233" coordorigin="3610,3734" coordsize="462,233">
              <v:shape style="position:absolute;left:3610;top:3734;width:462;height:233" coordorigin="3610,3734" coordsize="462,233" path="m4072,3734l4071,3746,4051,3743,4039,3746,3956,3771,3876,3804,3800,3843,3729,3886,3664,3931,3640,3950,3628,3959,3614,3967,3610,3956,3625,3948,3631,3943,3693,3896,3761,3853,3835,3814,3913,3779,3994,3751,4053,3734,4072,3734xe" filled="false" stroked="true" strokeweight=".5pt" strokecolor="#231f20">
                <v:path arrowok="t"/>
              </v:shape>
              <v:shape style="position:absolute;left:4086;top:3760;width:361;height:126" type="#_x0000_t75" stroked="false">
                <v:imagedata r:id="rId111" o:title=""/>
              </v:shape>
              <v:shape style="position:absolute;left:5569;top:3772;width:218;height:379" type="#_x0000_t75" stroked="false">
                <v:imagedata r:id="rId112" o:title=""/>
              </v:shape>
            </v:group>
            <v:group style="position:absolute;left:3904;top:3902;width:860;height:373" coordorigin="3904,3902" coordsize="860,373">
              <v:shape style="position:absolute;left:3904;top:3902;width:860;height:373" coordorigin="3904,3902" coordsize="860,373" path="m3983,4144l3980,4145,3961,4155,3945,4168,3930,4183,3916,4197,3913,4198,3909,4198,3907,4202,3906,4205,3904,4209,3907,4209,3909,4209,3922,4230,3948,4245,3983,4256,4020,4264,4084,4272,4150,4275,4214,4271,4254,4264,4117,4264,4042,4257,3973,4241,3918,4216,3930,4196,3946,4181,3964,4168,3982,4154,4157,4154,4121,4149,4111,4148,4001,4148,3998,4146,3984,4146,3983,4144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157,4154l3982,4154,4037,4155,4098,4157,4159,4164,4231,4189,4262,4252,4192,4262,4117,4264,4254,4264,4270,4261,4272,4237,4267,4216,4257,4198,4243,4185,4211,4168,4168,4156,4157,4154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144,4132l4076,4132,4094,4133,4129,4138,4163,4146,4193,4156,4220,4166,4240,4154,4220,4154,4209,4152,4193,4147,4175,4140,4160,4135,4144,4132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704,3919l4629,3949,4555,3980,4483,4012,4413,4046,4343,4082,4274,4121,4246,4141,4231,4150,4220,4154,4240,4154,4287,4127,4356,4088,4427,4051,4500,4015,4574,3981,4650,3950,4728,3922,4733,3920,4708,3920,4704,3919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033,4136l3998,4136,4008,4138,4001,4148,4111,4148,4077,4145,4046,4145,4033,4144,4020,4140,4033,4136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3990,4142l3984,4146,3998,4146,3990,4142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060,4145l4046,4145,4077,4145,4075,4145,4060,4145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097,4070l4084,4075,4077,4077,4073,4081,4069,4085,4065,4088,4043,4100,4020,4110,3998,4120,3980,4135,3983,4144,3989,4142,3990,4142,3998,4136,4033,4136,4037,4134,4056,4132,4144,4132,4127,4128,4107,4126,4013,4126,4079,4092,4119,4074,4094,4074,4095,4072,4096,4071,4097,4070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3990,4142l3989,4142,3990,4142,3990,4142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055,4123l4013,4126,4107,4126,4092,4124,4055,4123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742,3902l4731,3903,4721,3905,4639,3916,4559,3929,4481,3946,4405,3964,4332,3985,4262,4007,4194,4032,4179,4042,4164,4051,4112,4065,4100,4071,4094,4074,4119,4074,4148,4061,4219,4032,4294,4006,4370,3983,4450,3963,4532,3945,4617,3930,4704,3917,4710,3917,4753,3917,4756,3916,4763,3905,4753,3902,4742,3902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753,3917l4710,3917,4708,3920,4733,3920,4739,3918,4753,3917xe" filled="true" fillcolor="#231f20" stroked="false">
                <v:path arrowok="t"/>
                <v:fill type="solid"/>
              </v:shape>
            </v:group>
            <v:group style="position:absolute;left:4013;top:3917;width:697;height:238" coordorigin="4013,3917" coordsize="697,238">
              <v:shape style="position:absolute;left:4013;top:3917;width:697;height:238" coordorigin="4013,3917" coordsize="697,238" path="m4704,3919l4629,3949,4555,3980,4483,4012,4413,4046,4343,4082,4274,4121,4246,4141,4231,4150,4220,4154,4209,4152,4193,4147,4175,4140,4160,4135,4127,4128,4092,4124,4055,4123,4013,4126,4079,4092,4148,4061,4219,4032,4294,4006,4370,3983,4450,3963,4532,3945,4617,3930,4704,3917,4710,3917,4708,3920,4704,3919xe" filled="false" stroked="true" strokeweight=".5pt" strokecolor="#231f20">
                <v:path arrowok="t"/>
              </v:shape>
              <v:shape style="position:absolute;left:3913;top:4149;width:354;height:120" type="#_x0000_t75" stroked="false">
                <v:imagedata r:id="rId113" o:title=""/>
              </v:shape>
            </v:group>
            <v:group style="position:absolute;left:3904;top:3902;width:860;height:373" coordorigin="3904,3902" coordsize="860,373">
              <v:shape style="position:absolute;left:3904;top:3902;width:860;height:373" coordorigin="3904,3902" coordsize="860,373" path="m4721,3905l4639,3916,4559,3929,4481,3946,4405,3964,4332,3985,4262,4007,4194,4032,4179,4042,4164,4051,4112,4065,4106,4068,4100,4071,4094,4074,4095,4072,4096,4071,4097,4070,4091,4072,4084,4075,4077,4077,4073,4081,4069,4085,4065,4088,4043,4100,4020,4110,3998,4120,3980,4135,3984,4146,3998,4136,4008,4138,4001,4148,3989,4142,3980,4145,3961,4155,3945,4168,3930,4183,3916,4197,3913,4198,3911,4198,3909,4198,3907,4202,3906,4205,3904,4209,3905,4209,3907,4209,3909,4209,3922,4230,3983,4256,4084,4272,4150,4275,4214,4271,4270,4261,4272,4237,4267,4216,4211,4168,4121,4149,4060,4145,4046,4145,4033,4144,4020,4140,4037,4134,4056,4132,4076,4132,4094,4133,4129,4138,4163,4146,4193,4156,4220,4166,4287,4127,4356,4088,4427,4051,4500,4015,4574,3981,4650,3950,4728,3922,4756,3916,4763,3905,4753,3902,4742,3902,4731,3903,4721,3905xe" filled="false" stroked="true" strokeweight=".5pt" strokecolor="#231f20">
                <v:path arrowok="t"/>
              </v:shape>
              <v:shape style="position:absolute;left:5588;top:3834;width:182;height:274" type="#_x0000_t75" stroked="false">
                <v:imagedata r:id="rId114" o:title=""/>
              </v:shape>
            </v:group>
            <v:group style="position:absolute;left:4013;top:3917;width:697;height:238" coordorigin="4013,3917" coordsize="697,238">
              <v:shape style="position:absolute;left:4013;top:3917;width:697;height:238" coordorigin="4013,3917" coordsize="697,238" path="m4271,4123l4055,4123,4092,4124,4127,4128,4160,4135,4175,4140,4193,4147,4209,4152,4220,4154,4231,4150,4246,4141,4261,4130,4271,4123xe" filled="true" fillcolor="#ffffff" stroked="false">
                <v:path arrowok="t"/>
                <v:fill type="solid"/>
              </v:shape>
              <v:shape style="position:absolute;left:4013;top:3917;width:697;height:238" coordorigin="4013,3917" coordsize="697,238" path="m4710,3917l4617,3930,4532,3945,4450,3963,4370,3983,4294,4006,4219,4032,4148,4061,4079,4092,4013,4126,4055,4123,4271,4123,4343,4082,4413,4046,4483,4012,4555,3980,4629,3949,4704,3919,4708,3919,4710,3917xe" filled="true" fillcolor="#ffffff" stroked="false">
                <v:path arrowok="t"/>
                <v:fill type="solid"/>
              </v:shape>
              <v:shape style="position:absolute;left:4013;top:3917;width:697;height:238" coordorigin="4013,3917" coordsize="697,238" path="m4708,3919l4704,3919,4708,3920,4708,3919xe" filled="true" fillcolor="#ffffff" stroked="false">
                <v:path arrowok="t"/>
                <v:fill type="solid"/>
              </v:shape>
            </v:group>
            <v:group style="position:absolute;left:4013;top:3917;width:697;height:238" coordorigin="4013,3917" coordsize="697,238">
              <v:shape style="position:absolute;left:4013;top:3917;width:697;height:238" coordorigin="4013,3917" coordsize="697,238" path="m4704,3917l4710,3917,4708,3920,4704,3919,4629,3949,4555,3980,4483,4012,4413,4046,4343,4082,4274,4121,4246,4141,4231,4150,4220,4154,4209,4152,4193,4147,4175,4140,4160,4135,4127,4128,4092,4124,4055,4123,4013,4126,4079,4092,4148,4061,4219,4032,4294,4006,4370,3983,4450,3963,4532,3945,4617,3930,4704,3917xe" filled="false" stroked="true" strokeweight=".5pt" strokecolor="#231f20">
                <v:path arrowok="t"/>
              </v:shape>
            </v:group>
            <v:group style="position:absolute;left:3574;top:3981;width:55;height:105" coordorigin="3574,3981" coordsize="55,105">
              <v:shape style="position:absolute;left:3574;top:3981;width:55;height:105" coordorigin="3574,3981" coordsize="55,105" path="m3598,3981l3606,3990,3613,4000,3621,4009,3628,4019,3628,4036,3627,4052,3626,4068,3626,4086,3611,4078,3598,4069,3586,4059,3574,4050,3579,4032,3584,4014,3591,3997,3598,3981xe" filled="false" stroked="true" strokeweight=".5pt" strokecolor="#231f20">
                <v:path arrowok="t"/>
              </v:shape>
            </v:group>
            <v:group style="position:absolute;left:3535;top:4116;width:44;height:126" coordorigin="3535,4116" coordsize="44,126">
              <v:shape style="position:absolute;left:3535;top:4116;width:44;height:126" coordorigin="3535,4116" coordsize="44,126" path="m3536,4116l3549,4145,3564,4173,3575,4204,3579,4242,3568,4236,3558,4229,3548,4222,3538,4216,3537,4189,3535,4164,3535,4140,3536,4116xe" filled="false" stroked="true" strokeweight=".5pt" strokecolor="#231f20">
                <v:path arrowok="t"/>
              </v:shape>
            </v:group>
            <v:group style="position:absolute;left:5576;top:4138;width:22;height:13" coordorigin="5576,4138" coordsize="22,13">
              <v:shape style="position:absolute;left:5576;top:4138;width:22;height:13" coordorigin="5576,4138" coordsize="22,13" path="m5596,4146l5582,4146,5594,4150,5596,4146xe" filled="true" fillcolor="#ffffff" stroked="false">
                <v:path arrowok="t"/>
                <v:fill type="solid"/>
              </v:shape>
              <v:shape style="position:absolute;left:5576;top:4138;width:22;height:13" coordorigin="5576,4138" coordsize="22,13" path="m5576,4145l5576,4147,5582,4146,5596,4146,5597,4145,5580,4145,5576,4145xe" filled="true" fillcolor="#ffffff" stroked="false">
                <v:path arrowok="t"/>
                <v:fill type="solid"/>
              </v:shape>
              <v:shape style="position:absolute;left:5576;top:4138;width:22;height:13" coordorigin="5576,4138" coordsize="22,13" path="m5583,4138l5583,4145,5580,4145,5597,4145,5597,4145,5592,4143,5587,4140,5583,4138xe" filled="true" fillcolor="#ffffff" stroked="false">
                <v:path arrowok="t"/>
                <v:fill type="solid"/>
              </v:shape>
            </v:group>
            <v:group style="position:absolute;left:5576;top:4138;width:22;height:13" coordorigin="5576,4138" coordsize="22,13">
              <v:shape style="position:absolute;left:5576;top:4138;width:22;height:13" coordorigin="5576,4138" coordsize="22,13" path="m5583,4138l5587,4140,5592,4143,5597,4145,5594,4150,5582,4146,5576,4147,5576,4145,5580,4145,5583,4145,5583,4138xe" filled="false" stroked="true" strokeweight=".5pt" strokecolor="#231f20">
                <v:path arrowok="t"/>
              </v:shape>
            </v:group>
            <v:group style="position:absolute;left:3918;top:4154;width:345;height:110" coordorigin="3918,4154" coordsize="345,110">
              <v:shape style="position:absolute;left:3918;top:4154;width:345;height:110" coordorigin="3918,4154" coordsize="345,110" path="m3982,4154l3964,4168,3946,4181,3930,4196,3918,4216,3973,4241,4042,4257,4117,4264,4192,4262,4262,4252,4260,4226,4210,4178,4098,4157,4037,4155,3982,4154xe" filled="true" fillcolor="#ffffff" stroked="false">
                <v:path arrowok="t"/>
                <v:fill type="solid"/>
              </v:shape>
            </v:group>
            <v:group style="position:absolute;left:3918;top:4154;width:345;height:110" coordorigin="3918,4154" coordsize="345,110">
              <v:shape style="position:absolute;left:3918;top:4154;width:345;height:110" coordorigin="3918,4154" coordsize="345,110" path="m4262,4252l4192,4262,4117,4264,4042,4257,3973,4241,3918,4216,3930,4196,3946,4181,3964,4168,3982,4154,4037,4155,4098,4157,4159,4164,4231,4189,4262,4252xe" filled="false" stroked="true" strokeweight=".5pt" strokecolor="#231f20">
                <v:path arrowok="t"/>
              </v:shape>
              <v:shape style="position:absolute;left:4509;top:4159;width:271;height:352" type="#_x0000_t75" stroked="false">
                <v:imagedata r:id="rId115" o:title=""/>
              </v:shape>
            </v:group>
            <v:group style="position:absolute;left:3600;top:4221;width:314;height:193" coordorigin="3600,4221" coordsize="314,193">
              <v:shape style="position:absolute;left:3600;top:4221;width:314;height:193" coordorigin="3600,4221" coordsize="314,193" path="m3600,4221l3618,4282,3668,4343,3727,4372,3773,4387,3799,4397,3825,4406,3851,4413,3873,4413,3891,4404,3892,4404,3871,4404,3848,4403,3822,4396,3769,4375,3720,4359,3652,4315,3620,4261,3609,4235,3611,4235,3630,4235,3600,4221xe" filled="true" fillcolor="#231f20" stroked="false">
                <v:path arrowok="t"/>
                <v:fill type="solid"/>
              </v:shape>
              <v:shape style="position:absolute;left:3600;top:4221;width:314;height:193" coordorigin="3600,4221" coordsize="314,193" path="m3630,4235l3611,4235,3612,4236,3612,4238,3718,4282,3830,4321,3868,4330,3886,4337,3902,4349,3900,4366,3895,4383,3885,4396,3871,4404,3892,4404,3903,4388,3910,4369,3913,4349,3900,4334,3881,4324,3860,4319,3840,4313,3778,4293,3715,4271,3656,4246,3630,4235xe" filled="true" fillcolor="#231f20" stroked="false">
                <v:path arrowok="t"/>
                <v:fill type="solid"/>
              </v:shape>
            </v:group>
            <v:group style="position:absolute;left:3609;top:4235;width:293;height:169" coordorigin="3609,4235" coordsize="293,169">
              <v:shape style="position:absolute;left:3609;top:4235;width:293;height:169" coordorigin="3609,4235" coordsize="293,169" path="m3676,4337l3697,4349,3720,4359,3745,4367,3769,4375,3794,4385,3822,4396,3848,4403,3871,4404,3885,4396,3895,4383,3900,4366,3902,4349,3886,4337,3868,4330,3849,4325,3830,4321,3774,4302,3718,4282,3664,4260,3612,4238,3612,4236,3611,4235,3609,4235,3620,4261,3634,4288,3652,4315,3676,4337xe" filled="false" stroked="true" strokeweight=".5pt" strokecolor="#231f20">
                <v:path arrowok="t"/>
              </v:shape>
            </v:group>
            <v:group style="position:absolute;left:3600;top:4221;width:314;height:193" coordorigin="3600,4221" coordsize="314,193">
              <v:shape style="position:absolute;left:3600;top:4221;width:314;height:193" coordorigin="3600,4221" coordsize="314,193" path="m3600,4221l3656,4246,3715,4271,3778,4293,3840,4313,3860,4319,3881,4324,3900,4334,3913,4349,3910,4369,3903,4388,3891,4404,3873,4413,3851,4413,3825,4406,3799,4397,3773,4387,3751,4380,3683,4354,3631,4302,3600,4240,3600,4221xe" filled="false" stroked="true" strokeweight=".5pt" strokecolor="#231f20">
                <v:path arrowok="t"/>
              </v:shape>
            </v:group>
            <v:group style="position:absolute;left:3609;top:4235;width:293;height:170" coordorigin="3609,4235" coordsize="293,170">
              <v:shape style="position:absolute;left:3609;top:4235;width:293;height:170" coordorigin="3609,4235" coordsize="293,170" path="m3611,4235l3652,4315,3720,4359,3769,4375,3822,4396,3848,4403,3871,4404,3885,4396,3895,4383,3900,4366,3902,4349,3886,4337,3868,4330,3830,4321,3774,4302,3718,4282,3664,4260,3612,4238,3612,4236,3611,4235xe" filled="true" fillcolor="#ffffff" stroked="false">
                <v:path arrowok="t"/>
                <v:fill type="solid"/>
              </v:shape>
            </v:group>
            <v:group style="position:absolute;left:3609;top:4235;width:293;height:170" coordorigin="3609,4235" coordsize="293,170">
              <v:shape style="position:absolute;left:3609;top:4235;width:293;height:170" coordorigin="3609,4235" coordsize="293,170" path="m3609,4235l3611,4235,3612,4236,3612,4238,3664,4260,3718,4282,3774,4302,3830,4321,3849,4325,3868,4330,3886,4337,3902,4349,3900,4366,3895,4383,3885,4396,3871,4404,3848,4403,3822,4396,3794,4385,3769,4375,3745,4367,3676,4337,3634,4288,3620,4261,3609,4235xe" filled="false" stroked="true" strokeweight=".5pt" strokecolor="#231f20">
                <v:path arrowok="t"/>
              </v:shape>
            </v:group>
            <v:group style="position:absolute;left:3970;top:4361;width:194;height:74" coordorigin="3970,4361" coordsize="194,74">
              <v:shape style="position:absolute;left:3970;top:4361;width:194;height:74" coordorigin="3970,4361" coordsize="194,74" path="m4004,4361l3994,4373,3986,4386,3978,4400,3970,4413,4063,4430,4111,4434,4160,4430,4161,4425,4112,4425,4070,4421,4029,4414,3989,4408,3990,4400,3995,4390,4002,4381,4008,4373,4124,4373,4117,4371,4038,4365,4020,4363,4004,4361xe" filled="true" fillcolor="#231f20" stroked="false">
                <v:path arrowok="t"/>
                <v:fill type="solid"/>
              </v:shape>
              <v:shape style="position:absolute;left:3970;top:4361;width:194;height:74" coordorigin="3970,4361" coordsize="194,74" path="m4124,4373l4008,4373,4048,4376,4089,4378,4126,4383,4156,4397,4156,4400,4156,4408,4156,4414,4153,4420,4112,4425,4161,4425,4164,4396,4147,4378,4124,4373xe" filled="true" fillcolor="#231f20" stroked="false">
                <v:path arrowok="t"/>
                <v:fill type="solid"/>
              </v:shape>
            </v:group>
            <v:group style="position:absolute;left:3989;top:4373;width:167;height:52" coordorigin="3989,4373" coordsize="167,52">
              <v:shape style="position:absolute;left:3989;top:4373;width:167;height:52" coordorigin="3989,4373" coordsize="167,52" path="m4008,4373l4002,4381,3995,4390,3990,4400,3989,4408,4029,4414,4070,4421,4112,4425,4153,4420,4156,4414,4156,4406,4156,4397,4126,4383,4089,4378,4048,4376,4008,4373xe" filled="false" stroked="true" strokeweight=".5pt" strokecolor="#231f20">
                <v:path arrowok="t"/>
              </v:shape>
            </v:group>
            <v:group style="position:absolute;left:3970;top:4361;width:194;height:74" coordorigin="3970,4361" coordsize="194,74">
              <v:shape style="position:absolute;left:3970;top:4361;width:194;height:74" coordorigin="3970,4361" coordsize="194,74" path="m4160,4430l4111,4434,4063,4430,4015,4422,3970,4413,3978,4400,3986,4386,3994,4373,4004,4361,4020,4363,4038,4365,4058,4366,4080,4368,4117,4371,4147,4378,4164,4396,4160,4430xe" filled="false" stroked="true" strokeweight=".5pt" strokecolor="#231f20">
                <v:path arrowok="t"/>
              </v:shape>
            </v:group>
            <v:group style="position:absolute;left:3989;top:4373;width:167;height:52" coordorigin="3989,4373" coordsize="167,52">
              <v:shape style="position:absolute;left:3989;top:4373;width:167;height:52" coordorigin="3989,4373" coordsize="167,52" path="m4008,4373l4002,4381,3995,4390,3990,4400,3989,4408,4029,4414,4070,4421,4112,4425,4153,4420,4156,4414,4156,4406,4156,4397,4126,4383,4089,4378,4048,4376,4008,4373xe" filled="true" fillcolor="#ffffff" stroked="false">
                <v:path arrowok="t"/>
                <v:fill type="solid"/>
              </v:shape>
            </v:group>
            <v:group style="position:absolute;left:3989;top:4373;width:167;height:52" coordorigin="3989,4373" coordsize="167,52">
              <v:shape style="position:absolute;left:3989;top:4373;width:167;height:52" coordorigin="3989,4373" coordsize="167,52" path="m4156,4397l4156,4406,4156,4414,4153,4420,4112,4425,4070,4421,4029,4414,3989,4408,3990,4400,3995,4390,4002,4381,4008,4373,4048,4376,4089,4378,4126,4383,4156,4397xe" filled="false" stroked="true" strokeweight=".5pt" strokecolor="#231f20">
                <v:path arrowok="t"/>
              </v:shape>
            </v:group>
            <v:group style="position:absolute;left:5217;top:3449;width:231;height:67" coordorigin="5217,3449" coordsize="231,67">
              <v:shape style="position:absolute;left:5217;top:3449;width:231;height:67" coordorigin="5217,3449" coordsize="231,67" path="m5447,3516l5389,3505,5331,3490,5275,3471,5222,3452,5217,3452,5217,3449,5219,3449,5248,3456,5277,3463,5305,3471,5333,3478,5361,3488,5390,3497,5419,3506,5447,3516xe" filled="false" stroked="true" strokeweight=".5pt" strokecolor="#231f20">
                <v:path arrowok="t"/>
              </v:shape>
              <v:shape style="position:absolute;left:5062;top:3948;width:259;height:110" type="#_x0000_t75" stroked="false">
                <v:imagedata r:id="rId116" o:title=""/>
              </v:shape>
            </v:group>
            <v:group style="position:absolute;left:4450;top:4088;width:328;height:472" coordorigin="4450,4088" coordsize="328,472">
              <v:shape style="position:absolute;left:4450;top:4088;width:328;height:472" coordorigin="4450,4088" coordsize="328,472" path="m4619,4088l4552,4117,4493,4185,4464,4254,4450,4330,4452,4406,4472,4474,4512,4527,4591,4559,4626,4556,4661,4541,4691,4519,4695,4514,4617,4514,4586,4507,4562,4494,4533,4462,4514,4420,4505,4372,4505,4323,4544,4219,4621,4157,4679,4152,4748,4152,4747,4151,4728,4126,4707,4110,4681,4097,4651,4089,4619,4088xe" filled="true" fillcolor="#ffffff" stroked="false">
                <v:path arrowok="t"/>
                <v:fill type="solid"/>
              </v:shape>
              <v:shape style="position:absolute;left:4450;top:4088;width:328;height:472" coordorigin="4450,4088" coordsize="328,472" path="m4735,4461l4687,4501,4617,4514,4695,4514,4715,4491,4735,4461xe" filled="true" fillcolor="#ffffff" stroked="false">
                <v:path arrowok="t"/>
                <v:fill type="solid"/>
              </v:shape>
              <v:shape style="position:absolute;left:4450;top:4088;width:328;height:472" coordorigin="4450,4088" coordsize="328,472" path="m4748,4152l4679,4152,4724,4173,4756,4209,4778,4252,4771,4216,4762,4182,4748,4152xe" filled="true" fillcolor="#ffffff" stroked="false">
                <v:path arrowok="t"/>
                <v:fill type="solid"/>
              </v:shape>
            </v:group>
            <v:group style="position:absolute;left:4450;top:4088;width:328;height:472" coordorigin="4450,4088" coordsize="328,472">
              <v:shape style="position:absolute;left:4450;top:4088;width:328;height:472" coordorigin="4450,4088" coordsize="328,472" path="m4735,4461l4691,4519,4626,4556,4591,4559,4560,4554,4472,4474,4452,4406,4450,4330,4464,4254,4493,4185,4536,4131,4594,4093,4619,4088,4651,4089,4707,4110,4762,4182,4778,4252,4756,4209,4724,4173,4679,4152,4621,4157,4579,4180,4544,4219,4518,4269,4505,4323,4505,4372,4514,4420,4533,4462,4562,4494,4586,4507,4617,4514,4652,4513,4712,4485,4735,4461xe" filled="false" stroked="true" strokeweight=".5pt" strokecolor="#231f20">
                <v:path arrowok="t"/>
              </v:shape>
              <v:shape style="position:absolute;left:4374;top:4423;width:183;height:144" type="#_x0000_t75" stroked="false">
                <v:imagedata r:id="rId117" o:title=""/>
              </v:shape>
              <v:shape style="position:absolute;left:3509;top:3398;width:2317;height:1176" type="#_x0000_t75" stroked="false">
                <v:imagedata r:id="rId118" o:title=""/>
              </v:shape>
              <v:shape style="position:absolute;left:4913;top:3948;width:409;height:162" type="#_x0000_t75" stroked="false">
                <v:imagedata r:id="rId119" o:title=""/>
              </v:shape>
            </v:group>
            <v:group style="position:absolute;left:4790;top:3981;width:539;height:378" coordorigin="4790,3981" coordsize="539,378">
              <v:shape style="position:absolute;left:4790;top:3981;width:539;height:378" coordorigin="4790,3981" coordsize="539,378" path="m5243,4005l5258,3999,5273,3993,5288,3987,5302,3981,5307,3981,5306,4033,5311,4086,5320,4139,5329,4190,5256,4214,5184,4238,5113,4262,5041,4287,4969,4311,4897,4335,4825,4359,4829,4299,4824,4239,4811,4184,4790,4138,4816,4129,4845,4122,4874,4115,4901,4107e" filled="false" stroked="true" strokeweight=".5pt" strokecolor="#231f20">
                <v:path arrowok="t"/>
              </v:shape>
            </v:group>
            <v:group style="position:absolute;left:5324;top:3611;width:450;height:352" coordorigin="5324,3611" coordsize="450,352">
              <v:shape style="position:absolute;left:5324;top:3611;width:450;height:352" coordorigin="5324,3611" coordsize="450,352" path="m5773,3656l5740,3667,5707,3678,5675,3690,5642,3701,5614,3781,5539,3850,5469,3893,5395,3930,5324,3962,5328,3949,5338,3940,5351,3935,5364,3929,5397,3910,5463,3864,5509,3811,5520,3745,5504,3713,5501,3709,5491,3706,5495,3698,5564,3677,5632,3656,5700,3633,5768,3611,5773,3620,5773,3631,5773,3643,5773,3656xe" filled="false" stroked="true" strokeweight=".5pt" strokecolor="#231f20">
                <v:path arrowok="t"/>
              </v:shape>
            </v:group>
            <v:group style="position:absolute;left:4752;top:3758;width:587;height:366" coordorigin="4752,3758" coordsize="587,366">
              <v:shape style="position:absolute;left:4752;top:3758;width:587;height:366" coordorigin="4752,3758" coordsize="587,366" path="m4844,3910l4925,3885,5006,3860,5086,3834,5166,3809,5246,3783,5326,3758,5332,3766,5336,3777,5337,3789,5338,3801,5338,3835,5333,3872,5327,3907,5319,3941,5303,3947,5288,3954,5273,3961,5257,3967,5125,4013,5248,3972,5177,3999,5105,4025,5032,4050,4957,4072,4920,4086,4888,4096,4855,4106,4821,4115,4787,4124,4777,4115,4769,4105,4761,4094,4752,4086,4791,4054,4828,4016,4850,3969,4844,3910xe" filled="false" stroked="true" strokeweight=".5pt" strokecolor="#231f20">
                <v:path arrowok="t"/>
              </v:shape>
            </v:group>
            <v:group style="position:absolute;left:3519;top:3406;width:2295;height:1136" coordorigin="3519,3406" coordsize="2295,1136">
              <v:shape style="position:absolute;left:3519;top:3406;width:2295;height:1136" coordorigin="3519,3406" coordsize="2295,1136" path="m5813,3836l5812,3876,5809,3912,5802,3944,5792,3972,5790,3914,5780,3859,5761,3812,5730,3779,5711,3771,5691,3768,5670,3770,5610,3819,5582,3885,5568,3965,5565,4052,5573,4135,5520,4146,5468,4161,5417,4178,5367,4195,5292,4219,5217,4243,5143,4267,5069,4292,4996,4318,4923,4344,4850,4371,4778,4399,4791,4341,4793,4280,4784,4220,4762,4158,4755,4151,4756,4143,4801,4185,4818,4274,4818,4324,4813,4373,4889,4348,4964,4323,5039,4297,5114,4272,5189,4247,5264,4222,5340,4197,5335,4175,5331,4150,5327,4124,5324,4097,5319,4065,5314,4032,5314,4001,5319,3974,5390,3944,5461,3909,5528,3867,5587,3820,5633,3771,5654,3706,5687,3696,5719,3685,5750,3673,5782,3663,5784,3645,5783,3629,5781,3614,5777,3599,5700,3623,5622,3648,5546,3673,5469,3698,5486,3710,5501,3723,5511,3741,5514,3767,5511,3784,5448,3863,5367,3914,5333,3934,5340,3892,5346,3843,5347,3792,5338,3746,5265,3767,5192,3790,5120,3813,5048,3836,4976,3859,4904,3882,4832,3905,4841,3962,4819,4011,4780,4051,4737,4078,4743,4090,4754,4103,4766,4116,4771,4128,4759,4130,4756,4134,4749,4133,4740,4128,4730,4118,4720,4108,4711,4100,4681,4086,4644,4078,4605,4080,4513,4131,4473,4194,4446,4271,4433,4354,4433,4393,4436,4434,4439,4475,4440,4515,4383,4524,4325,4533,4265,4539,4205,4541,4153,4539,4050,4523,3919,4495,3840,4473,3763,4447,3691,4416,3625,4380,3567,4338,3519,4290,3519,4247,3525,4241,3535,4239,3536,4228,3550,4235,3562,4245,3574,4254,3588,4261,3588,4248,3588,4235,3588,4222,3590,4211,3576,4179,3562,4148,3547,4116,3533,4083,3543,4060,3554,4040,3567,4021,3579,4000,3574,4014,3569,4027,3564,4040,3564,4052,3569,4060,3578,4067,3588,4074,3598,4081,3608,4088,3617,4095,3626,4102,3633,4107,3634,4083,3637,4060,3640,4038,3638,4017,3630,4001,3618,3989,3606,3977,3598,3964,3652,3888,3705,3835,3762,3805,3842,3786,3871,3780,3901,3771,3932,3762,3963,3753,3995,3745,4026,3737,4056,3728,4082,3717,4095,3710,4108,3700,4121,3690,4134,3680,4194,3639,4257,3599,4323,3561,4392,3525,4463,3492,4535,3463,4603,3442,4675,3426,4750,3415,4828,3408,4907,3406,4989,3409,5071,3416,5153,3428,5157,3429,5156,3433,5156,3438,5160,3440,5208,3456,5256,3475,5306,3493,5357,3509,5410,3521,5464,3533,5518,3546,5571,3561,5570,3546,5550,3543,5540,3539,5477,3517,5410,3494,5343,3472,5279,3452,5309,3453,5342,3451,5375,3450,5409,3452,5488,3468,5571,3490,5630,3506,5700,3528,5776,3584,5792,3657,5790,3682,5788,3707,5792,3732,5794,3740,5807,3748,5811,3758,5814,3774,5814,3793,5813,3814,5813,3836xe" filled="false" stroked="true" strokeweight=".5pt" strokecolor="#231f20">
                <v:path arrowok="t"/>
              </v:shape>
              <v:shape style="position:absolute;left:5569;top:3772;width:218;height:383" type="#_x0000_t75" stroked="false">
                <v:imagedata r:id="rId120" o:title=""/>
              </v:shape>
              <v:shape style="position:absolute;left:4509;top:4159;width:271;height:352" type="#_x0000_t75" stroked="false">
                <v:imagedata r:id="rId121" o:title=""/>
              </v:shape>
            </v:group>
            <v:group style="position:absolute;left:4450;top:4088;width:328;height:472" coordorigin="4450,4088" coordsize="328,472">
              <v:shape style="position:absolute;left:4450;top:4088;width:328;height:472" coordorigin="4450,4088" coordsize="328,472" path="m4626,4556l4560,4554,4472,4474,4452,4406,4450,4330,4464,4254,4493,4185,4535,4131,4594,4093,4619,4088,4651,4089,4707,4110,4762,4182,4778,4252,4756,4209,4724,4173,4679,4152,4621,4157,4579,4180,4544,4219,4518,4269,4505,4323,4505,4372,4514,4420,4533,4462,4562,4494,4586,4507,4617,4514,4652,4513,4712,4485,4735,4461,4715,4491,4691,4519,4661,4541,4626,4556xe" filled="false" stroked="true" strokeweight=".5pt" strokecolor="#231f20">
                <v:path arrowok="t"/>
              </v:shape>
              <v:shape style="position:absolute;left:4374;top:4422;width:183;height:144" type="#_x0000_t75" stroked="false">
                <v:imagedata r:id="rId122" o:title=""/>
              </v:shape>
            </v:group>
            <v:group style="position:absolute;left:3574;top:3981;width:55;height:105" coordorigin="3574,3981" coordsize="55,105">
              <v:shape style="position:absolute;left:3574;top:3981;width:55;height:105" coordorigin="3574,3981" coordsize="55,105" path="m3598,3981l3606,3990,3613,4000,3621,4009,3628,4019,3628,4036,3627,4052,3626,4068,3626,4086,3611,4078,3598,4069,3586,4059,3574,4050,3579,4032,3584,4014,3591,3997,3598,3981xe" filled="false" stroked="true" strokeweight=".5pt" strokecolor="#231f20">
                <v:path arrowok="t"/>
              </v:shape>
            </v:group>
            <v:group style="position:absolute;left:5217;top:3449;width:231;height:67" coordorigin="5217,3449" coordsize="231,67">
              <v:shape style="position:absolute;left:5217;top:3449;width:231;height:67" coordorigin="5217,3449" coordsize="231,67" path="m5219,3449l5248,3456,5277,3463,5305,3471,5333,3478,5361,3488,5390,3497,5419,3506,5447,3516,5389,3505,5331,3490,5275,3471,5222,3452,5217,3452,5217,3449,5219,3449xe" filled="false" stroked="true" strokeweight=".5pt" strokecolor="#231f20">
                <v:path arrowok="t"/>
              </v:shape>
            </v:group>
            <v:group style="position:absolute;left:3509;top:3397;width:2318;height:1178" coordorigin="3509,3397" coordsize="2318,1178">
              <v:shape style="position:absolute;left:3509;top:3397;width:2318;height:1178" coordorigin="3509,3397" coordsize="2318,1178" path="m5822,3765l5821,3753,5814,3748,5811,3741,5806,3731,5802,3724,5801,3713,5800,3688,5800,3665,5801,3643,5781,3575,5708,3520,5615,3492,5529,3469,5485,3459,5462,3453,5439,3447,5415,3443,5393,3440,5367,3440,5343,3442,5318,3444,5293,3444,5266,3441,5239,3435,5212,3429,5186,3423,5100,3410,4988,3399,4903,3397,4819,3399,4738,3407,4661,3420,4590,3437,4493,3471,4403,3511,4338,3543,4274,3577,4212,3615,4153,3653,4115,3683,4097,3697,4077,3708,4056,3716,4033,3724,4009,3730,3985,3737,3913,3756,3838,3775,3790,3787,3745,3801,3683,3838,3633,3898,3622,3912,3581,3968,3569,3997,3562,4012,3553,4026,3544,4039,3535,4052,3518,4120,3517,4140,3518,4163,3521,4184,3523,4204,3524,4221,3523,4233,3518,4235,3510,4245,3510,4254,3509,4266,3509,4278,3558,4345,3644,4403,3716,4439,3792,4468,3868,4492,3948,4513,4031,4531,4115,4544,4201,4550,4289,4546,4305,4544,4321,4541,4337,4539,4353,4539,4362,4540,4375,4545,4386,4549,4447,4564,4520,4574,4594,4572,4659,4553,4728,4493,4773,4413,4846,4385,4919,4357,4991,4330,5064,4304,5137,4279,5211,4254,5286,4229,5361,4205,5438,4181,5463,4172,5489,4163,5514,4156,5538,4152,5568,4153,5600,4156,5633,4158,5692,4142,5741,4098,5774,4033,5781,4013,5789,3993,5815,3932,5826,3838,5825,3798,5822,3765xe" filled="false" stroked="true" strokeweight=".5pt" strokecolor="#231f20">
                <v:path arrowok="t"/>
              </v:shape>
            </v:group>
            <v:group style="position:absolute;left:4927;top:4013;width:198;height:68" coordorigin="4927,4013" coordsize="198,68">
              <v:shape style="position:absolute;left:4927;top:4013;width:198;height:68" coordorigin="4927,4013" coordsize="198,68" path="m5125,4013l4927,4081,4937,4078,4957,4072,5125,4013xe" filled="true" fillcolor="#231f20" stroked="false">
                <v:path arrowok="t"/>
                <v:fill type="solid"/>
              </v:shape>
            </v:group>
            <v:group style="position:absolute;left:4927;top:4013;width:198;height:68" coordorigin="4927,4013" coordsize="198,68">
              <v:shape style="position:absolute;left:4927;top:4013;width:198;height:68" coordorigin="4927,4013" coordsize="198,68" path="m4957,4072l5125,4013,4927,4081,4937,4078,4947,4075,4957,4072xe" filled="false" stroked="true" strokeweight=".5pt" strokecolor="#231f20">
                <v:path arrowok="t"/>
              </v:shape>
            </v:group>
            <v:group style="position:absolute;left:4465;top:2280;width:805;height:383" coordorigin="4465,2280" coordsize="805,383">
              <v:shape style="position:absolute;left:4465;top:2280;width:805;height:383" coordorigin="4465,2280" coordsize="805,383" path="m4825,2280l4814,2283,4801,2288,4787,2295,4706,2334,4640,2371,4578,2410,4519,2450,4465,2489,4492,2513,4556,2551,4653,2592,4720,2614,4791,2631,4866,2645,4943,2654,5024,2660,5106,2662,5111,2653,5101,2653,5010,2649,4921,2642,4836,2630,4754,2613,4677,2592,4606,2565,4540,2532,4481,2494,4498,2478,4557,2435,4639,2382,4726,2332,4804,2299,4828,2292,4866,2292,4865,2292,4851,2286,4837,2282,4825,2280xe" filled="true" fillcolor="#231f20" stroked="false">
                <v:path arrowok="t"/>
                <v:fill type="solid"/>
              </v:shape>
              <v:shape style="position:absolute;left:4465;top:2280;width:805;height:383" coordorigin="4465,2280" coordsize="805,383" path="m4866,2292l4828,2292,4975,2330,5051,2349,5128,2366,5208,2380,5236,2383,5249,2386,5260,2394,5219,2458,5177,2520,5137,2585,5101,2653,5111,2653,5134,2610,5164,2560,5196,2510,5229,2461,5239,2447,5254,2428,5266,2408,5270,2392,5255,2378,5226,2371,5191,2367,5160,2363,5087,2349,5017,2333,4949,2316,4880,2297,4866,2292xe" filled="true" fillcolor="#231f20" stroked="false">
                <v:path arrowok="t"/>
                <v:fill type="solid"/>
              </v:shape>
            </v:group>
            <v:group style="position:absolute;left:4481;top:2292;width:779;height:361" coordorigin="4481,2292" coordsize="779,361">
              <v:shape style="position:absolute;left:4481;top:2292;width:779;height:361" coordorigin="4481,2292" coordsize="779,361" path="m5208,2380l5128,2366,5051,2349,4975,2330,4901,2311,4828,2292,4751,2320,4682,2356,4597,2408,4537,2449,4481,2494,4540,2532,4606,2565,4677,2592,4754,2613,4836,2630,4921,2642,5010,2649,5101,2653,5137,2585,5177,2520,5219,2458,5260,2394,5249,2386,5236,2383,5222,2381,5208,2380xe" filled="false" stroked="true" strokeweight=".5pt" strokecolor="#231f20">
                <v:path arrowok="t"/>
              </v:shape>
            </v:group>
            <v:group style="position:absolute;left:4465;top:2280;width:805;height:383" coordorigin="4465,2280" coordsize="805,383">
              <v:shape style="position:absolute;left:4465;top:2280;width:805;height:383" coordorigin="4465,2280" coordsize="805,383" path="m5106,2662l5024,2660,4943,2654,4866,2645,4791,2631,4720,2614,4653,2592,4590,2567,4522,2534,4465,2489,4519,2450,4578,2410,4640,2371,4706,2334,4773,2302,4787,2295,4801,2288,4814,2283,4825,2280,4837,2282,4851,2286,4865,2292,4880,2297,4949,2316,5017,2333,5087,2349,5160,2363,5226,2371,5255,2378,5270,2392,5266,2408,5254,2428,5239,2447,5229,2461,5196,2510,5164,2560,5134,2610,5106,2662xe" filled="false" stroked="true" strokeweight=".5pt" strokecolor="#231f20">
                <v:path arrowok="t"/>
              </v:shape>
            </v:group>
            <v:group style="position:absolute;left:4481;top:2292;width:779;height:361" coordorigin="4481,2292" coordsize="779,361">
              <v:shape style="position:absolute;left:4481;top:2292;width:779;height:361" coordorigin="4481,2292" coordsize="779,361" path="m4828,2292l4751,2320,4682,2356,4597,2408,4537,2449,4481,2494,4540,2532,4606,2565,4677,2592,4754,2613,4836,2630,4921,2642,5010,2649,5101,2653,5137,2585,5177,2520,5219,2458,5260,2394,5249,2386,5236,2383,5208,2380,5128,2366,5051,2349,4975,2331,4828,2292xe" filled="true" fillcolor="#ffffff" stroked="false">
                <v:path arrowok="t"/>
                <v:fill type="solid"/>
              </v:shape>
            </v:group>
            <v:group style="position:absolute;left:4481;top:2292;width:779;height:361" coordorigin="4481,2292" coordsize="779,361">
              <v:shape style="position:absolute;left:4481;top:2292;width:779;height:361" coordorigin="4481,2292" coordsize="779,361" path="m5260,2394l5219,2458,5177,2520,5137,2585,5101,2653,5010,2649,4921,2642,4836,2630,4754,2613,4677,2592,4606,2565,4540,2532,4481,2494,4498,2478,4557,2435,4639,2382,4726,2332,4804,2299,4828,2292,4901,2311,4975,2331,5051,2349,5128,2366,5208,2380,5222,2381,5236,2383,5249,2386,5260,2394xe" filled="false" stroked="true" strokeweight=".5pt" strokecolor="#231f20">
                <v:path arrowok="t"/>
              </v:shape>
              <v:shape style="position:absolute;left:5571;top:2317;width:328;height:196" type="#_x0000_t75" stroked="false">
                <v:imagedata r:id="rId123" o:title=""/>
              </v:shape>
            </v:group>
            <v:group style="position:absolute;left:5194;top:2332;width:490;height:335" coordorigin="5194,2332" coordsize="490,335">
              <v:shape style="position:absolute;left:5194;top:2332;width:490;height:335" coordorigin="5194,2332" coordsize="490,335" path="m5559,2332l5535,2337,5511,2342,5489,2348,5467,2354,5425,2364,5355,2404,5288,2491,5254,2547,5223,2605,5194,2667,5241,2653,5215,2653,5214,2641,5221,2629,5227,2617,5239,2593,5281,2520,5323,2456,5369,2404,5449,2367,5545,2344,5571,2344,5559,2332xe" filled="true" fillcolor="#231f20" stroked="false">
                <v:path arrowok="t"/>
                <v:fill type="solid"/>
              </v:shape>
              <v:shape style="position:absolute;left:5194;top:2332;width:490;height:335" coordorigin="5194,2332" coordsize="490,335" path="m5571,2344l5545,2344,5557,2346,5568,2355,5614,2404,5656,2468,5671,2506,5596,2531,5325,2617,5215,2653,5241,2653,5359,2617,5441,2592,5522,2565,5603,2538,5683,2511,5661,2456,5632,2411,5596,2371,5571,2344xe" filled="true" fillcolor="#231f20" stroked="false">
                <v:path arrowok="t"/>
                <v:fill type="solid"/>
              </v:shape>
            </v:group>
            <v:group style="position:absolute;left:5214;top:2344;width:458;height:309" coordorigin="5214,2344" coordsize="458,309">
              <v:shape style="position:absolute;left:5214;top:2344;width:458;height:309" coordorigin="5214,2344" coordsize="458,309" path="m5588,2375l5579,2366,5568,2355,5557,2346,5545,2344,5498,2355,5404,2383,5345,2428,5301,2488,5267,2544,5227,2617,5221,2629,5214,2641,5215,2653,5291,2628,5367,2604,5444,2580,5520,2556,5596,2531,5671,2506,5656,2468,5637,2434,5614,2404,5588,2375xe" filled="false" stroked="true" strokeweight=".5pt" strokecolor="#231f20">
                <v:path arrowok="t"/>
              </v:shape>
            </v:group>
            <v:group style="position:absolute;left:5194;top:2332;width:490;height:335" coordorigin="5194,2332" coordsize="490,335">
              <v:shape style="position:absolute;left:5194;top:2332;width:490;height:335" coordorigin="5194,2332" coordsize="490,335" path="m5683,2511l5603,2538,5522,2565,5441,2592,5359,2617,5276,2643,5194,2667,5223,2605,5254,2547,5288,2491,5327,2437,5371,2389,5446,2359,5467,2354,5489,2348,5511,2342,5535,2337,5559,2332,5596,2371,5632,2411,5661,2456,5683,2511xe" filled="false" stroked="true" strokeweight=".5pt" strokecolor="#231f20">
                <v:path arrowok="t"/>
              </v:shape>
            </v:group>
            <v:group style="position:absolute;left:5214;top:2344;width:458;height:309" coordorigin="5214,2344" coordsize="458,309">
              <v:shape style="position:absolute;left:5214;top:2344;width:458;height:309" coordorigin="5214,2344" coordsize="458,309" path="m5545,2344l5449,2367,5369,2404,5323,2457,5281,2520,5239,2593,5221,2629,5214,2641,5215,2653,5596,2531,5671,2506,5656,2468,5614,2404,5568,2355,5557,2346,5545,2344xe" filled="true" fillcolor="#ffffff" stroked="false">
                <v:path arrowok="t"/>
                <v:fill type="solid"/>
              </v:shape>
            </v:group>
            <v:group style="position:absolute;left:5214;top:2344;width:458;height:309" coordorigin="5214,2344" coordsize="458,309">
              <v:shape style="position:absolute;left:5214;top:2344;width:458;height:309" coordorigin="5214,2344" coordsize="458,309" path="m5671,2506l5596,2531,5520,2556,5444,2580,5367,2604,5291,2628,5215,2653,5214,2641,5221,2629,5227,2617,5267,2544,5301,2488,5345,2428,5404,2383,5498,2355,5545,2344,5557,2346,5614,2404,5656,2468,5671,2506xe" filled="false" stroked="true" strokeweight=".5pt" strokecolor="#231f20">
                <v:path arrowok="t"/>
              </v:shape>
            </v:group>
            <v:group style="position:absolute;left:5683;top:2392;width:450;height:352" coordorigin="5683,2392" coordsize="450,352">
              <v:shape style="position:absolute;left:5683;top:2392;width:450;height:352" coordorigin="5683,2392" coordsize="450,352" path="m6127,2392l5923,2459,5854,2480,5850,2487,5860,2490,5863,2494,5879,2526,5879,2560,5849,2620,5790,2670,5723,2710,5697,2722,5687,2730,5754,2711,5828,2674,5898,2631,5956,2582,5999,2511,6001,2482,6131,2437,6131,2424,6132,2412,6132,2401,6127,2392xe" filled="true" fillcolor="#ffffff" stroked="false">
                <v:path arrowok="t"/>
                <v:fill type="solid"/>
              </v:shape>
            </v:group>
            <v:group style="position:absolute;left:5683;top:2392;width:450;height:352" coordorigin="5683,2392" coordsize="450,352">
              <v:shape style="position:absolute;left:5683;top:2392;width:450;height:352" coordorigin="5683,2392" coordsize="450,352" path="m6131,2437l6099,2448,6066,2459,6034,2471,6001,2482,5973,2562,5898,2631,5828,2674,5754,2711,5683,2743,5687,2730,5697,2722,5710,2716,5723,2710,5756,2691,5822,2646,5868,2592,5879,2526,5863,2494,5860,2490,5850,2487,5854,2480,5923,2459,5991,2437,6059,2414,6127,2392,6132,2401,6132,2412,6131,2424,6131,2437xe" filled="false" stroked="true" strokeweight=".5pt" strokecolor="#231f20">
                <v:path arrowok="t"/>
              </v:shape>
              <v:shape style="position:absolute;left:5699;top:2482;width:144;height:213" type="#_x0000_t75" stroked="false">
                <v:imagedata r:id="rId124" o:title=""/>
              </v:shape>
            </v:group>
            <v:group style="position:absolute;left:3969;top:2515;width:462;height:233" coordorigin="3969,2515" coordsize="462,233">
              <v:shape style="position:absolute;left:3969;top:2515;width:462;height:233" coordorigin="3969,2515" coordsize="462,233" path="m4431,2515l4353,2532,4271,2561,4194,2595,4120,2634,4052,2678,3990,2724,3984,2729,3969,2737,3973,2748,3986,2740,3999,2731,4011,2722,4023,2712,4088,2667,4159,2624,4235,2585,4315,2552,4398,2527,4410,2524,4430,2524,4431,2515xe" filled="true" fillcolor="#231f20" stroked="false">
                <v:path arrowok="t"/>
                <v:fill type="solid"/>
              </v:shape>
              <v:shape style="position:absolute;left:3969;top:2515;width:462;height:233" coordorigin="3969,2515" coordsize="462,233" path="m4430,2524l4410,2524,4430,2528,4430,2524xe" filled="true" fillcolor="#231f20" stroked="false">
                <v:path arrowok="t"/>
                <v:fill type="solid"/>
              </v:shape>
            </v:group>
            <v:group style="position:absolute;left:3969;top:2515;width:462;height:233" coordorigin="3969,2515" coordsize="462,233">
              <v:shape style="position:absolute;left:3969;top:2515;width:462;height:233" coordorigin="3969,2515" coordsize="462,233" path="m4431,2515l4430,2528,4410,2524,4398,2527,4315,2552,4235,2585,4159,2624,4088,2667,4023,2712,3999,2731,3986,2740,3973,2748,3969,2737,3984,2729,3990,2724,4052,2678,4120,2634,4194,2595,4271,2561,4353,2532,4412,2515,4431,2515xe" filled="false" stroked="true" strokeweight=".5pt" strokecolor="#231f20">
                <v:path arrowok="t"/>
              </v:shape>
              <v:shape style="position:absolute;left:4445;top:2541;width:361;height:126" type="#_x0000_t75" stroked="false">
                <v:imagedata r:id="rId125" o:title=""/>
              </v:shape>
              <v:shape style="position:absolute;left:5927;top:2553;width:218;height:379" type="#_x0000_t75" stroked="false">
                <v:imagedata r:id="rId126" o:title=""/>
              </v:shape>
            </v:group>
            <v:group style="position:absolute;left:4263;top:2683;width:860;height:373" coordorigin="4263,2683" coordsize="860,373">
              <v:shape style="position:absolute;left:4263;top:2683;width:860;height:373" coordorigin="4263,2683" coordsize="860,373" path="m4342,2925l4339,2926,4320,2936,4304,2949,4289,2964,4275,2978,4272,2979,4268,2979,4266,2983,4265,2986,4263,2990,4266,2990,4267,2990,4280,3011,4307,3027,4342,3037,4379,3045,4443,3053,4509,3056,4572,3053,4613,3045,4476,3045,4400,3038,4332,3022,4277,2997,4289,2978,4305,2962,4323,2949,4341,2936,4516,2936,4480,2930,4470,2929,4360,2929,4357,2927,4343,2927,4342,2925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4516,2936l4341,2936,4396,2936,4457,2938,4518,2945,4590,2971,4621,3033,4551,3043,4476,3045,4613,3045,4628,3042,4631,3018,4626,2997,4616,2980,4602,2966,4570,2949,4527,2937,4516,2936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4503,2913l4435,2913,4453,2914,4488,2919,4521,2927,4552,2937,4579,2947,4599,2936,4579,2936,4568,2933,4552,2928,4534,2921,4519,2917,4503,2913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5063,2700l4988,2730,4914,2761,4842,2793,4772,2827,4702,2863,4633,2902,4605,2922,4590,2931,4579,2936,4599,2936,4646,2908,4715,2869,4786,2832,4859,2796,4933,2762,5009,2731,5087,2703,5092,2701,5067,2701,5063,2700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4392,2917l4357,2917,4367,2919,4360,2929,4470,2929,4436,2926,4405,2926,4392,2925,4379,2921,4392,2917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4349,2923l4343,2927,4357,2927,4349,2923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4419,2926l4405,2926,4436,2926,4434,2926,4419,2926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4456,2851l4443,2856,4436,2858,4432,2863,4428,2866,4424,2869,4402,2881,4379,2891,4357,2902,4339,2917,4342,2925,4348,2923,4349,2923,4357,2917,4392,2917,4396,2915,4415,2913,4503,2913,4486,2909,4466,2907,4372,2907,4438,2873,4478,2855,4453,2855,4454,2853,4455,2852,4456,2851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4349,2923l4348,2923,4349,2923,4349,2923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4413,2904l4372,2907,4466,2907,4451,2905,4413,2904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5101,2683l5090,2685,5080,2686,4998,2697,4918,2711,4840,2727,4764,2745,4691,2766,4621,2788,4552,2813,4538,2824,4523,2832,4471,2847,4459,2852,4453,2855,4478,2855,4507,2842,4578,2813,4652,2788,4729,2764,4809,2744,4891,2726,4976,2711,5063,2698,5069,2698,5112,2698,5114,2698,5122,2686,5112,2683,5101,2683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5112,2698l5069,2698,5067,2701,5092,2701,5098,2699,5112,2698xe" filled="true" fillcolor="#231f20" stroked="false">
                <v:path arrowok="t"/>
                <v:fill type="solid"/>
              </v:shape>
            </v:group>
            <v:group style="position:absolute;left:4372;top:2698;width:697;height:238" coordorigin="4372,2698" coordsize="697,238">
              <v:shape style="position:absolute;left:4372;top:2698;width:697;height:238" coordorigin="4372,2698" coordsize="697,238" path="m5063,2700l4988,2730,4914,2761,4842,2793,4772,2827,4702,2863,4633,2902,4605,2922,4590,2931,4579,2936,4568,2933,4552,2928,4534,2921,4519,2917,4486,2909,4451,2905,4413,2904,4372,2907,4438,2873,4507,2842,4578,2813,4652,2788,4729,2764,4809,2744,4891,2726,4976,2711,5063,2698,5069,2698,5067,2701,5063,2700xe" filled="false" stroked="true" strokeweight=".5pt" strokecolor="#231f20">
                <v:path arrowok="t"/>
              </v:shape>
              <v:shape style="position:absolute;left:4272;top:2931;width:354;height:120" type="#_x0000_t75" stroked="false">
                <v:imagedata r:id="rId127" o:title=""/>
              </v:shape>
            </v:group>
            <v:group style="position:absolute;left:4263;top:2683;width:860;height:373" coordorigin="4263,2683" coordsize="860,373">
              <v:shape style="position:absolute;left:4263;top:2683;width:860;height:373" coordorigin="4263,2683" coordsize="860,373" path="m5080,2686l4998,2697,4918,2711,4840,2727,4764,2745,4691,2766,4621,2788,4552,2813,4538,2824,4523,2832,4471,2847,4465,2849,4459,2852,4453,2855,4454,2853,4455,2852,4456,2851,4449,2853,4443,2856,4436,2858,4432,2863,4428,2866,4424,2869,4402,2881,4379,2891,4357,2902,4339,2917,4343,2927,4357,2917,4367,2919,4360,2929,4348,2923,4339,2926,4320,2936,4304,2949,4289,2964,4275,2978,4272,2979,4270,2979,4268,2979,4266,2983,4265,2986,4263,2990,4264,2990,4266,2990,4267,2990,4280,3011,4342,3037,4443,3053,4509,3056,4572,3053,4628,3042,4631,3018,4626,2997,4570,2949,4480,2930,4419,2926,4405,2926,4392,2925,4379,2921,4396,2915,4415,2913,4435,2913,4453,2914,4488,2919,4521,2927,4552,2937,4579,2947,4646,2908,4715,2869,4786,2832,4859,2796,4933,2762,5009,2731,5087,2703,5114,2698,5122,2686,5112,2683,5101,2683,5090,2685,5080,2686xe" filled="false" stroked="true" strokeweight=".5pt" strokecolor="#231f20">
                <v:path arrowok="t"/>
              </v:shape>
              <v:shape style="position:absolute;left:5947;top:2615;width:182;height:274" type="#_x0000_t75" stroked="false">
                <v:imagedata r:id="rId128" o:title=""/>
              </v:shape>
            </v:group>
            <v:group style="position:absolute;left:4372;top:2698;width:697;height:238" coordorigin="4372,2698" coordsize="697,238">
              <v:shape style="position:absolute;left:4372;top:2698;width:697;height:238" coordorigin="4372,2698" coordsize="697,238" path="m4630,2904l4413,2904,4451,2905,4486,2909,4519,2917,4534,2921,4552,2928,4568,2933,4579,2936,4590,2931,4605,2922,4620,2911,4630,2904xe" filled="true" fillcolor="#ffffff" stroked="false">
                <v:path arrowok="t"/>
                <v:fill type="solid"/>
              </v:shape>
              <v:shape style="position:absolute;left:4372;top:2698;width:697;height:238" coordorigin="4372,2698" coordsize="697,238" path="m5069,2698l4976,2711,4891,2726,4809,2744,4729,2764,4652,2788,4578,2813,4507,2842,4438,2873,4372,2907,4413,2904,4630,2904,4702,2863,4772,2827,4842,2793,4914,2761,4988,2730,5063,2700,5067,2700,5069,2698xe" filled="true" fillcolor="#ffffff" stroked="false">
                <v:path arrowok="t"/>
                <v:fill type="solid"/>
              </v:shape>
              <v:shape style="position:absolute;left:4372;top:2698;width:697;height:238" coordorigin="4372,2698" coordsize="697,238" path="m5067,2700l5063,2700,5067,2701,5067,2700xe" filled="true" fillcolor="#ffffff" stroked="false">
                <v:path arrowok="t"/>
                <v:fill type="solid"/>
              </v:shape>
            </v:group>
            <v:group style="position:absolute;left:4372;top:2698;width:697;height:238" coordorigin="4372,2698" coordsize="697,238">
              <v:shape style="position:absolute;left:4372;top:2698;width:697;height:238" coordorigin="4372,2698" coordsize="697,238" path="m5063,2698l5069,2698,5067,2701,5063,2700,4988,2730,4914,2761,4842,2793,4772,2827,4702,2863,4633,2902,4605,2922,4590,2931,4579,2936,4568,2933,4552,2928,4534,2921,4519,2917,4486,2909,4451,2905,4413,2904,4372,2907,4438,2873,4507,2842,4578,2813,4652,2788,4729,2764,4809,2744,4891,2726,4976,2711,5063,2698xe" filled="false" stroked="true" strokeweight=".5pt" strokecolor="#231f20">
                <v:path arrowok="t"/>
              </v:shape>
            </v:group>
            <v:group style="position:absolute;left:3933;top:2762;width:55;height:105" coordorigin="3933,2762" coordsize="55,105">
              <v:shape style="position:absolute;left:3933;top:2762;width:55;height:105" coordorigin="3933,2762" coordsize="55,105" path="m3956,2762l3965,2771,3972,2781,3980,2790,3987,2800,3987,2817,3986,2833,3985,2849,3985,2867,3970,2860,3957,2850,3945,2841,3933,2831,3938,2813,3943,2795,3949,2778,3956,2762xe" filled="false" stroked="true" strokeweight=".5pt" strokecolor="#231f20">
                <v:path arrowok="t"/>
              </v:shape>
            </v:group>
            <v:group style="position:absolute;left:3894;top:2898;width:44;height:126" coordorigin="3894,2898" coordsize="44,126">
              <v:shape style="position:absolute;left:3894;top:2898;width:44;height:126" coordorigin="3894,2898" coordsize="44,126" path="m3895,2898l3908,2926,3922,2954,3934,2985,3937,3023,3927,3017,3917,3011,3907,3004,3897,2997,3896,2970,3894,2945,3894,2921,3895,2898xe" filled="false" stroked="true" strokeweight=".5pt" strokecolor="#231f20">
                <v:path arrowok="t"/>
              </v:shape>
            </v:group>
            <v:group style="position:absolute;left:5934;top:2919;width:22;height:13" coordorigin="5934,2919" coordsize="22,13">
              <v:shape style="position:absolute;left:5934;top:2919;width:22;height:13" coordorigin="5934,2919" coordsize="22,13" path="m5955,2927l5941,2927,5953,2931,5955,2927xe" filled="true" fillcolor="#ffffff" stroked="false">
                <v:path arrowok="t"/>
                <v:fill type="solid"/>
              </v:shape>
              <v:shape style="position:absolute;left:5934;top:2919;width:22;height:13" coordorigin="5934,2919" coordsize="22,13" path="m5935,2926l5934,2928,5941,2927,5955,2927,5956,2926,5939,2926,5935,2926xe" filled="true" fillcolor="#ffffff" stroked="false">
                <v:path arrowok="t"/>
                <v:fill type="solid"/>
              </v:shape>
              <v:shape style="position:absolute;left:5934;top:2919;width:22;height:13" coordorigin="5934,2919" coordsize="22,13" path="m5942,2919l5942,2926,5939,2926,5956,2926,5956,2926,5951,2924,5946,2921,5942,2919xe" filled="true" fillcolor="#ffffff" stroked="false">
                <v:path arrowok="t"/>
                <v:fill type="solid"/>
              </v:shape>
            </v:group>
            <v:group style="position:absolute;left:5934;top:2919;width:22;height:13" coordorigin="5934,2919" coordsize="22,13">
              <v:shape style="position:absolute;left:5934;top:2919;width:22;height:13" coordorigin="5934,2919" coordsize="22,13" path="m5942,2919l5946,2921,5951,2924,5956,2926,5953,2931,5941,2927,5934,2928,5935,2926,5939,2926,5942,2926,5942,2919xe" filled="false" stroked="true" strokeweight=".5pt" strokecolor="#231f20">
                <v:path arrowok="t"/>
              </v:shape>
            </v:group>
            <v:group style="position:absolute;left:4277;top:2936;width:345;height:110" coordorigin="4277,2936" coordsize="345,110">
              <v:shape style="position:absolute;left:4277;top:2936;width:345;height:110" coordorigin="4277,2936" coordsize="345,110" path="m4341,2936l4323,2949,4305,2962,4289,2978,4277,2997,4332,3022,4400,3038,4476,3045,4551,3043,4621,3033,4619,3008,4569,2959,4457,2938,4396,2936,4341,2936xe" filled="true" fillcolor="#ffffff" stroked="false">
                <v:path arrowok="t"/>
                <v:fill type="solid"/>
              </v:shape>
            </v:group>
            <v:group style="position:absolute;left:4277;top:2936;width:345;height:110" coordorigin="4277,2936" coordsize="345,110">
              <v:shape style="position:absolute;left:4277;top:2936;width:345;height:110" coordorigin="4277,2936" coordsize="345,110" path="m4621,3033l4551,3043,4476,3045,4400,3038,4332,3022,4277,2997,4289,2978,4305,2962,4323,2949,4341,2936,4396,2936,4457,2938,4518,2945,4590,2971,4621,3033xe" filled="false" stroked="true" strokeweight=".5pt" strokecolor="#231f20">
                <v:path arrowok="t"/>
              </v:shape>
              <v:shape style="position:absolute;left:4868;top:2940;width:271;height:352" type="#_x0000_t75" stroked="false">
                <v:imagedata r:id="rId129" o:title=""/>
              </v:shape>
            </v:group>
            <v:group style="position:absolute;left:3959;top:3002;width:314;height:193" coordorigin="3959,3002" coordsize="314,193">
              <v:shape style="position:absolute;left:3959;top:3002;width:314;height:193" coordorigin="3959,3002" coordsize="314,193" path="m3959,3002l3977,3064,4027,3125,4086,3154,4132,3168,4157,3178,4184,3187,4210,3194,4232,3194,4250,3185,4250,3185,4230,3185,4207,3184,4181,3177,4127,3156,4079,3140,4011,3096,3979,3042,3968,3016,3970,3016,3989,3016,3959,3002xe" filled="true" fillcolor="#231f20" stroked="false">
                <v:path arrowok="t"/>
                <v:fill type="solid"/>
              </v:shape>
              <v:shape style="position:absolute;left:3959;top:3002;width:314;height:193" coordorigin="3959,3002" coordsize="314,193" path="m3989,3016l3970,3016,3971,3017,3971,3019,4077,3063,4189,3102,4227,3111,4245,3119,4260,3130,4259,3147,4254,3164,4244,3177,4230,3185,4250,3185,4262,3169,4268,3150,4272,3130,4258,3115,4240,3106,4219,3100,4199,3095,4137,3075,4074,3052,4014,3027,3989,3016xe" filled="true" fillcolor="#231f20" stroked="false">
                <v:path arrowok="t"/>
                <v:fill type="solid"/>
              </v:shape>
            </v:group>
            <v:group style="position:absolute;left:3968;top:3016;width:293;height:169" coordorigin="3968,3016" coordsize="293,169">
              <v:shape style="position:absolute;left:3968;top:3016;width:293;height:169" coordorigin="3968,3016" coordsize="293,169" path="m4035,3118l4056,3131,4079,3140,4103,3148,4127,3156,4153,3166,4181,3177,4207,3184,4230,3185,4244,3177,4254,3164,4259,3147,4260,3130,4245,3119,4227,3111,4208,3107,4189,3102,4077,3063,3971,3019,3971,3017,3970,3016,3968,3016,3979,3042,3992,3070,4011,3096,4035,3118xe" filled="false" stroked="true" strokeweight=".5pt" strokecolor="#231f20">
                <v:path arrowok="t"/>
              </v:shape>
            </v:group>
            <v:group style="position:absolute;left:3959;top:3002;width:314;height:193" coordorigin="3959,3002" coordsize="314,193">
              <v:shape style="position:absolute;left:3959;top:3002;width:314;height:193" coordorigin="3959,3002" coordsize="314,193" path="m3959,3002l4014,3027,4074,3052,4137,3075,4199,3095,4219,3100,4240,3106,4258,3115,4272,3130,4268,3150,4262,3169,4250,3185,4232,3194,4210,3194,4184,3187,4157,3178,4132,3168,4109,3161,4042,3135,3990,3083,3959,3021,3959,3002xe" filled="false" stroked="true" strokeweight=".5pt" strokecolor="#231f20">
                <v:path arrowok="t"/>
              </v:shape>
            </v:group>
            <v:group style="position:absolute;left:3968;top:3016;width:293;height:169" coordorigin="3968,3016" coordsize="293,169">
              <v:shape style="position:absolute;left:3968;top:3016;width:293;height:169" coordorigin="3968,3016" coordsize="293,169" path="m3970,3016l4011,3096,4079,3140,4127,3156,4181,3177,4207,3184,4230,3185,4244,3177,4254,3164,4259,3147,4260,3130,4245,3119,4227,3111,4189,3102,4133,3084,4077,3063,4022,3042,3971,3019,3971,3017,3970,3016xe" filled="true" fillcolor="#ffffff" stroked="false">
                <v:path arrowok="t"/>
                <v:fill type="solid"/>
              </v:shape>
            </v:group>
            <v:group style="position:absolute;left:3968;top:3016;width:293;height:169" coordorigin="3968,3016" coordsize="293,169">
              <v:shape style="position:absolute;left:3968;top:3016;width:293;height:169" coordorigin="3968,3016" coordsize="293,169" path="m3968,3016l3970,3016,3971,3017,3971,3019,4022,3042,4133,3084,4208,3107,4227,3111,4245,3119,4260,3130,4259,3147,4254,3164,4244,3177,4230,3185,4207,3184,4181,3177,4153,3166,4127,3156,4103,3148,4035,3118,3992,3070,3979,3042,3968,3016xe" filled="false" stroked="true" strokeweight=".5pt" strokecolor="#231f20">
                <v:path arrowok="t"/>
              </v:shape>
            </v:group>
            <v:group style="position:absolute;left:4329;top:3142;width:194;height:74" coordorigin="4329,3142" coordsize="194,74">
              <v:shape style="position:absolute;left:4329;top:3142;width:194;height:74" coordorigin="4329,3142" coordsize="194,74" path="m4362,3142l4353,3154,4345,3167,4337,3181,4329,3194,4422,3211,4470,3215,4519,3211,4520,3206,4471,3206,4429,3202,4388,3195,4348,3190,4349,3181,4354,3171,4361,3162,4367,3154,4483,3154,4476,3152,4397,3146,4379,3144,4362,3142xe" filled="true" fillcolor="#231f20" stroked="false">
                <v:path arrowok="t"/>
                <v:fill type="solid"/>
              </v:shape>
              <v:shape style="position:absolute;left:4329;top:3142;width:194;height:74" coordorigin="4329,3142" coordsize="194,74" path="m4483,3154l4367,3154,4407,3157,4448,3159,4485,3164,4514,3178,4515,3181,4515,3190,4515,3195,4512,3201,4471,3206,4520,3206,4523,3177,4506,3159,4483,3154xe" filled="true" fillcolor="#231f20" stroked="false">
                <v:path arrowok="t"/>
                <v:fill type="solid"/>
              </v:shape>
            </v:group>
            <v:group style="position:absolute;left:4348;top:3154;width:167;height:52" coordorigin="4348,3154" coordsize="167,52">
              <v:shape style="position:absolute;left:4348;top:3154;width:167;height:52" coordorigin="4348,3154" coordsize="167,52" path="m4367,3154l4361,3162,4354,3171,4349,3181,4348,3190,4388,3195,4429,3202,4471,3206,4512,3201,4515,3195,4515,3187,4514,3178,4485,3164,4448,3159,4407,3157,4367,3154xe" filled="false" stroked="true" strokeweight=".5pt" strokecolor="#231f20">
                <v:path arrowok="t"/>
              </v:shape>
            </v:group>
            <v:group style="position:absolute;left:4329;top:3142;width:194;height:74" coordorigin="4329,3142" coordsize="194,74">
              <v:shape style="position:absolute;left:4329;top:3142;width:194;height:74" coordorigin="4329,3142" coordsize="194,74" path="m4519,3211l4470,3215,4422,3211,4374,3203,4329,3194,4337,3181,4345,3167,4353,3154,4362,3142,4379,3144,4397,3146,4417,3147,4438,3149,4476,3152,4506,3159,4523,3177,4519,3211xe" filled="false" stroked="true" strokeweight=".5pt" strokecolor="#231f20">
                <v:path arrowok="t"/>
              </v:shape>
            </v:group>
            <v:group style="position:absolute;left:4348;top:3154;width:167;height:52" coordorigin="4348,3154" coordsize="167,52">
              <v:shape style="position:absolute;left:4348;top:3154;width:167;height:52" coordorigin="4348,3154" coordsize="167,52" path="m4367,3154l4361,3162,4354,3171,4349,3181,4348,3190,4388,3195,4429,3202,4471,3206,4512,3201,4515,3195,4515,3187,4514,3178,4485,3164,4448,3159,4407,3157,4367,3154xe" filled="true" fillcolor="#ffffff" stroked="false">
                <v:path arrowok="t"/>
                <v:fill type="solid"/>
              </v:shape>
            </v:group>
            <v:group style="position:absolute;left:4348;top:3154;width:167;height:52" coordorigin="4348,3154" coordsize="167,52">
              <v:shape style="position:absolute;left:4348;top:3154;width:167;height:52" coordorigin="4348,3154" coordsize="167,52" path="m4514,3178l4515,3187,4515,3195,4512,3201,4471,3206,4429,3202,4388,3195,4348,3190,4349,3181,4354,3171,4361,3162,4367,3154,4407,3157,4448,3159,4485,3164,4514,3178xe" filled="false" stroked="true" strokeweight=".5pt" strokecolor="#231f20">
                <v:path arrowok="t"/>
              </v:shape>
            </v:group>
            <v:group style="position:absolute;left:5576;top:2230;width:231;height:67" coordorigin="5576,2230" coordsize="231,67">
              <v:shape style="position:absolute;left:5576;top:2230;width:231;height:67" coordorigin="5576,2230" coordsize="231,67" path="m5806,2297l5748,2287,5690,2271,5634,2252,5581,2233,5576,2233,5576,2230,5578,2230,5607,2237,5635,2244,5663,2252,5692,2259,5720,2269,5749,2278,5777,2288,5806,2297xe" filled="false" stroked="true" strokeweight=".5pt" strokecolor="#231f20">
                <v:path arrowok="t"/>
              </v:shape>
              <v:shape style="position:absolute;left:5421;top:2729;width:259;height:110" type="#_x0000_t75" stroked="false">
                <v:imagedata r:id="rId130" o:title=""/>
              </v:shape>
            </v:group>
            <v:group style="position:absolute;left:4809;top:2869;width:328;height:472" coordorigin="4809,2869" coordsize="328,472">
              <v:shape style="position:absolute;left:4809;top:2869;width:328;height:472" coordorigin="4809,2869" coordsize="328,472" path="m4977,2869l4911,2898,4852,2966,4823,3035,4809,3111,4811,3187,4831,3255,4871,3308,4950,3340,4985,3337,5020,3323,5050,3300,5054,3295,4976,3295,4945,3288,4920,3275,4892,3243,4873,3201,4863,3153,4863,3104,4903,3000,4980,2938,5038,2933,5107,2933,5106,2932,5087,2907,5066,2891,5040,2878,5010,2870,4977,2869xe" filled="true" fillcolor="#ffffff" stroked="false">
                <v:path arrowok="t"/>
                <v:fill type="solid"/>
              </v:shape>
              <v:shape style="position:absolute;left:4809;top:2869;width:328;height:472" coordorigin="4809,2869" coordsize="328,472" path="m5094,3242l5046,3282,4976,3295,5054,3295,5074,3272,5094,3242xe" filled="true" fillcolor="#ffffff" stroked="false">
                <v:path arrowok="t"/>
                <v:fill type="solid"/>
              </v:shape>
              <v:shape style="position:absolute;left:4809;top:2869;width:328;height:472" coordorigin="4809,2869" coordsize="328,472" path="m5107,2933l5038,2933,5083,2954,5115,2990,5137,3033,5130,2997,5120,2963,5107,2933xe" filled="true" fillcolor="#ffffff" stroked="false">
                <v:path arrowok="t"/>
                <v:fill type="solid"/>
              </v:shape>
            </v:group>
            <v:group style="position:absolute;left:4809;top:2869;width:328;height:472" coordorigin="4809,2869" coordsize="328,472">
              <v:shape style="position:absolute;left:4809;top:2869;width:328;height:472" coordorigin="4809,2869" coordsize="328,472" path="m5094,3242l5050,3300,4985,3337,4950,3340,4919,3335,4831,3255,4811,3187,4809,3111,4823,3035,4852,2966,4894,2912,4953,2875,4977,2869,5010,2870,5066,2891,5120,2963,5137,3033,5115,2990,5083,2954,5038,2933,4980,2938,4938,2961,4903,3000,4877,3050,4863,3104,4863,3153,4873,3201,4892,3243,4920,3275,4945,3288,4976,3295,5011,3294,5071,3266,5094,3242xe" filled="false" stroked="true" strokeweight=".5pt" strokecolor="#231f20">
                <v:path arrowok="t"/>
              </v:shape>
              <v:shape style="position:absolute;left:4733;top:3204;width:183;height:144" type="#_x0000_t75" stroked="false">
                <v:imagedata r:id="rId131" o:title=""/>
              </v:shape>
              <v:shape style="position:absolute;left:3868;top:2179;width:2317;height:1176" type="#_x0000_t75" stroked="false">
                <v:imagedata r:id="rId132" o:title=""/>
              </v:shape>
              <v:shape style="position:absolute;left:5272;top:2729;width:409;height:162" type="#_x0000_t75" stroked="false">
                <v:imagedata r:id="rId133" o:title=""/>
              </v:shape>
            </v:group>
            <v:group style="position:absolute;left:5148;top:2762;width:539;height:378" coordorigin="5148,2762" coordsize="539,378">
              <v:shape style="position:absolute;left:5148;top:2762;width:539;height:378" coordorigin="5148,2762" coordsize="539,378" path="m5602,2786l5617,2780,5632,2774,5647,2769,5661,2762,5666,2762,5665,2814,5670,2867,5679,2920,5687,2971,5615,2995,5543,3019,5472,3043,5400,3068,5328,3092,5256,3116,5184,3140,5188,3081,5183,3020,5170,2965,5148,2919,5175,2910,5204,2903,5233,2896,5260,2888e" filled="false" stroked="true" strokeweight=".5pt" strokecolor="#231f20">
                <v:path arrowok="t"/>
              </v:shape>
            </v:group>
            <v:group style="position:absolute;left:5683;top:2392;width:450;height:352" coordorigin="5683,2392" coordsize="450,352">
              <v:shape style="position:absolute;left:5683;top:2392;width:450;height:352" coordorigin="5683,2392" coordsize="450,352" path="m6131,2437l6099,2448,6066,2459,6034,2471,6001,2482,5973,2562,5898,2631,5828,2674,5754,2711,5683,2743,5687,2730,5697,2722,5710,2716,5723,2710,5756,2691,5822,2645,5868,2592,5879,2526,5863,2494,5860,2490,5850,2487,5854,2480,5923,2459,5991,2437,6059,2414,6127,2392,6132,2401,6132,2412,6131,2424,6131,2437xe" filled="false" stroked="true" strokeweight=".5pt" strokecolor="#231f20">
                <v:path arrowok="t"/>
              </v:shape>
            </v:group>
            <v:group style="position:absolute;left:5110;top:2539;width:587;height:366" coordorigin="5110,2539" coordsize="587,366">
              <v:shape style="position:absolute;left:5110;top:2539;width:587;height:366" coordorigin="5110,2539" coordsize="587,366" path="m5203,2691l5284,2666,5364,2641,5444,2615,5524,2590,5605,2564,5685,2539,5691,2548,5695,2558,5696,2570,5697,2582,5696,2617,5692,2653,5686,2688,5678,2722,5662,2728,5647,2735,5632,2742,5616,2748,5484,2795,5607,2753,5536,2780,5464,2806,5391,2831,5316,2854,5279,2867,5247,2877,5214,2887,5180,2896,5146,2905,5136,2897,5128,2886,5120,2875,5110,2867,5150,2836,5187,2797,5209,2750,5203,2691xe" filled="false" stroked="true" strokeweight=".5pt" strokecolor="#231f20">
                <v:path arrowok="t"/>
              </v:shape>
            </v:group>
            <v:group style="position:absolute;left:3878;top:2188;width:2295;height:1136" coordorigin="3878,2188" coordsize="2295,1136">
              <v:shape style="position:absolute;left:3878;top:2188;width:2295;height:1136" coordorigin="3878,2188" coordsize="2295,1136" path="m6172,2617l6171,2657,6167,2693,6161,2725,6150,2753,6149,2695,6139,2640,6120,2593,6089,2560,6070,2552,6050,2549,6029,2551,5969,2600,5941,2666,5926,2746,5924,2833,5932,2917,5878,2927,5827,2942,5776,2959,5725,2976,5650,3000,5576,3024,5502,3049,5428,3074,5355,3099,5282,3125,5209,3152,5137,3180,5150,3122,5152,3061,5143,3001,5121,2940,5114,2932,5115,2924,5160,2966,5177,3055,5177,3105,5172,3154,5248,3129,5323,3104,5398,3079,5473,3053,5548,3028,5623,3003,5699,2978,5694,2956,5690,2931,5686,2905,5683,2879,5678,2846,5673,2813,5672,2782,5678,2755,5749,2725,5820,2690,5887,2649,5946,2601,5991,2552,6013,2487,6046,2477,6077,2466,6109,2455,6141,2444,6142,2427,6142,2410,6140,2395,6136,2380,6059,2404,5981,2429,5904,2454,5828,2480,5845,2491,5860,2505,5870,2522,5873,2549,5869,2565,5807,2644,5726,2695,5692,2715,5699,2673,5705,2624,5706,2573,5697,2527,5623,2549,5551,2571,5479,2594,5407,2617,5335,2640,5263,2663,5191,2686,5200,2743,5178,2792,5139,2832,5096,2860,5102,2872,5113,2884,5124,2897,5129,2909,5118,2911,5115,2915,5108,2914,5099,2909,5089,2900,5079,2889,5070,2881,5040,2867,5003,2860,4963,2861,4872,2912,4832,2975,4805,3052,4792,3135,4792,3174,4795,3215,4798,3256,4799,3296,4742,3306,4683,3314,4624,3320,4564,3323,4512,3320,4409,3305,4278,3276,4199,3254,4122,3228,4050,3197,3984,3161,3926,3119,3878,3071,3878,3028,3884,3022,3894,3020,3895,3009,3909,3017,3921,3026,3933,3035,3947,3042,3947,3030,3947,3016,3947,3003,3949,2993,3935,2961,3921,2929,3906,2897,3892,2864,3901,2841,3913,2821,3926,2802,3937,2781,3933,2795,3928,2808,3923,2821,3923,2833,3928,2841,3937,2849,3947,2855,3956,2862,3967,2870,3976,2877,3984,2883,3992,2888,3993,2864,3996,2841,3999,2819,3997,2798,3989,2783,3977,2770,3965,2758,3956,2746,4011,2669,4064,2617,4121,2586,4201,2568,4230,2561,4260,2553,4291,2543,4322,2534,4354,2526,4385,2518,4414,2509,4441,2499,4454,2491,4467,2481,4480,2471,4493,2461,4553,2420,4616,2380,4682,2342,4751,2306,4821,2274,4894,2245,4962,2223,5034,2207,5109,2196,5187,2189,5266,2188,5348,2190,5430,2197,5512,2209,5516,2210,5515,2214,5515,2219,5519,2221,5567,2237,5615,2256,5665,2275,5716,2290,5769,2302,5823,2314,5877,2327,5930,2342,5929,2327,5909,2324,5899,2321,5836,2298,5769,2275,5701,2253,5638,2233,5668,2234,5700,2232,5734,2231,5768,2233,5847,2249,5930,2271,5989,2287,6059,2309,6135,2365,6151,2439,6148,2463,6147,2488,6150,2513,6153,2521,6166,2529,6169,2539,6173,2555,6173,2574,6172,2596,6172,2617xe" filled="false" stroked="true" strokeweight=".5pt" strokecolor="#231f20">
                <v:path arrowok="t"/>
              </v:shape>
              <v:shape style="position:absolute;left:5927;top:2553;width:218;height:383" type="#_x0000_t75" stroked="false">
                <v:imagedata r:id="rId134" o:title=""/>
              </v:shape>
              <v:shape style="position:absolute;left:4868;top:2940;width:271;height:352" type="#_x0000_t75" stroked="false">
                <v:imagedata r:id="rId135" o:title=""/>
              </v:shape>
            </v:group>
            <v:group style="position:absolute;left:4809;top:2869;width:328;height:472" coordorigin="4809,2869" coordsize="328,472">
              <v:shape style="position:absolute;left:4809;top:2869;width:328;height:472" coordorigin="4809,2869" coordsize="328,472" path="m4985,3337l4919,3335,4831,3255,4811,3187,4809,3111,4823,3035,4852,2966,4894,2912,4953,2875,4977,2869,5010,2870,5066,2891,5120,2963,5137,3033,5115,2990,5083,2954,5038,2933,4980,2938,4938,2961,4903,3000,4877,3050,4863,3104,4863,3153,4873,3201,4892,3243,4920,3275,4945,3288,4976,3295,5011,3294,5071,3266,5094,3242,5074,3272,5050,3300,5020,3323,4985,3337xe" filled="false" stroked="true" strokeweight=".5pt" strokecolor="#231f20">
                <v:path arrowok="t"/>
              </v:shape>
              <v:shape style="position:absolute;left:4733;top:3204;width:183;height:144" type="#_x0000_t75" stroked="false">
                <v:imagedata r:id="rId136" o:title=""/>
              </v:shape>
            </v:group>
            <v:group style="position:absolute;left:3933;top:2762;width:55;height:105" coordorigin="3933,2762" coordsize="55,105">
              <v:shape style="position:absolute;left:3933;top:2762;width:55;height:105" coordorigin="3933,2762" coordsize="55,105" path="m3956,2762l3965,2771,3972,2781,3980,2790,3987,2800,3987,2817,3986,2833,3985,2849,3985,2867,3970,2860,3957,2850,3945,2841,3933,2831,3938,2813,3943,2795,3949,2778,3956,2762xe" filled="false" stroked="true" strokeweight=".5pt" strokecolor="#231f20">
                <v:path arrowok="t"/>
              </v:shape>
            </v:group>
            <v:group style="position:absolute;left:5576;top:2230;width:231;height:67" coordorigin="5576,2230" coordsize="231,67">
              <v:shape style="position:absolute;left:5576;top:2230;width:231;height:67" coordorigin="5576,2230" coordsize="231,67" path="m5578,2230l5607,2237,5635,2244,5663,2252,5692,2259,5720,2269,5749,2278,5777,2288,5806,2297,5748,2287,5690,2271,5634,2252,5581,2233,5576,2233,5576,2230,5578,2230xe" filled="false" stroked="true" strokeweight=".5pt" strokecolor="#231f20">
                <v:path arrowok="t"/>
              </v:shape>
            </v:group>
            <v:group style="position:absolute;left:3868;top:2178;width:2318;height:1178" coordorigin="3868,2178" coordsize="2318,1178">
              <v:shape style="position:absolute;left:3868;top:2178;width:2318;height:1178" coordorigin="3868,2178" coordsize="2318,1178" path="m6181,2546l6179,2534,6173,2529,6169,2522,6165,2513,6161,2505,6160,2494,6159,2469,6159,2446,6160,2425,6140,2356,6067,2301,5974,2273,5888,2250,5844,2240,5821,2234,5798,2228,5774,2224,5752,2221,5726,2221,5701,2223,5677,2225,5652,2226,5625,2222,5598,2216,5571,2210,5545,2204,5459,2191,5347,2180,5262,2178,5178,2181,5097,2188,5020,2201,4949,2218,4852,2252,4761,2292,4697,2324,4633,2359,4571,2396,4512,2435,4474,2464,4456,2478,4436,2489,4415,2498,4392,2505,4368,2511,4343,2518,4272,2537,4197,2556,4149,2568,4104,2582,4042,2619,3992,2679,3981,2694,3940,2749,3928,2779,3921,2793,3912,2807,3903,2820,3894,2833,3877,2901,3876,2921,3877,2944,3880,2965,3882,2985,3883,3002,3882,3014,3877,3016,3869,3026,3869,3035,3868,3047,3868,3059,3917,3126,4003,3185,4075,3220,4150,3249,4227,3273,4307,3294,4389,3312,4473,3325,4559,3331,4647,3327,4664,3325,4680,3322,4696,3320,4712,3320,4721,3321,4734,3326,4745,3330,4806,3345,4879,3355,4953,3353,5018,3334,5087,3274,5132,3194,5205,3166,5277,3138,5350,3111,5423,3085,5496,3060,5570,3035,5645,3010,5720,2986,5797,2962,5822,2953,5848,2944,5873,2937,5896,2933,5926,2934,5959,2937,5992,2939,6051,2923,6100,2879,6133,2815,6140,2794,6148,2774,6174,2713,6185,2619,6184,2579,6181,2546xe" filled="false" stroked="true" strokeweight=".5pt" strokecolor="#231f20">
                <v:path arrowok="t"/>
              </v:shape>
            </v:group>
            <v:group style="position:absolute;left:5286;top:2795;width:198;height:68" coordorigin="5286,2795" coordsize="198,68">
              <v:shape style="position:absolute;left:5286;top:2795;width:198;height:68" coordorigin="5286,2795" coordsize="198,68" path="m5484,2795l5286,2862,5296,2859,5316,2854,5484,2795xe" filled="true" fillcolor="#231f20" stroked="false">
                <v:path arrowok="t"/>
                <v:fill type="solid"/>
              </v:shape>
            </v:group>
            <v:group style="position:absolute;left:5286;top:2795;width:198;height:68" coordorigin="5286,2795" coordsize="198,68">
              <v:shape style="position:absolute;left:5286;top:2795;width:198;height:68" coordorigin="5286,2795" coordsize="198,68" path="m5316,2854l5484,2795,5286,2862,5296,2859,5306,2856,5316,2854xe" filled="false" stroked="true" strokeweight=".5pt" strokecolor="#231f20">
                <v:path arrowok="t"/>
              </v:shape>
            </v:group>
            <v:group style="position:absolute;left:6710;top:3104;width:805;height:383" coordorigin="6710,3104" coordsize="805,383">
              <v:shape style="position:absolute;left:6710;top:3104;width:805;height:383" coordorigin="6710,3104" coordsize="805,383" path="m7071,3104l7060,3106,7046,3112,7033,3119,6951,3157,6886,3194,6824,3233,6765,3273,6710,3313,6737,3337,6801,3375,6899,3416,6966,3437,7037,3455,7112,3468,7189,3478,7269,3484,7351,3486,7357,3476,7347,3476,7255,3473,7167,3465,7081,3453,7000,3437,6923,3415,6851,3388,6786,3356,6727,3317,6744,3301,6803,3258,6885,3205,6971,3156,7050,3123,7074,3116,7112,3116,7111,3115,7096,3110,7083,3105,7071,3104xe" filled="true" fillcolor="#231f20" stroked="false">
                <v:path arrowok="t"/>
                <v:fill type="solid"/>
              </v:shape>
              <v:shape style="position:absolute;left:6710;top:3104;width:805;height:383" coordorigin="6710,3104" coordsize="805,383" path="m7112,3116l7074,3116,7221,3154,7296,3173,7374,3190,7454,3203,7481,3206,7494,3210,7506,3218,7465,3281,7423,3344,7383,3408,7347,3476,7357,3476,7380,3434,7410,3383,7442,3334,7475,3284,7485,3270,7500,3251,7512,3231,7515,3215,7501,3202,7471,3194,7437,3190,7406,3187,7332,3172,7263,3156,7195,3139,7126,3120,7112,3116xe" filled="true" fillcolor="#231f20" stroked="false">
                <v:path arrowok="t"/>
                <v:fill type="solid"/>
              </v:shape>
            </v:group>
            <v:group style="position:absolute;left:6727;top:3116;width:779;height:361" coordorigin="6727,3116" coordsize="779,361">
              <v:shape style="position:absolute;left:6727;top:3116;width:779;height:361" coordorigin="6727,3116" coordsize="779,361" path="m7454,3203l7374,3190,7296,3173,7221,3154,7147,3134,7074,3116,6997,3144,6927,3180,6843,3231,6783,3272,6727,3317,6786,3356,6851,3388,6923,3415,7000,3437,7081,3453,7167,3465,7255,3473,7347,3476,7383,3408,7423,3344,7465,3281,7506,3218,7494,3210,7481,3206,7467,3205,7454,3203xe" filled="false" stroked="true" strokeweight=".5pt" strokecolor="#231f20">
                <v:path arrowok="t"/>
              </v:shape>
            </v:group>
            <v:group style="position:absolute;left:6710;top:3104;width:805;height:383" coordorigin="6710,3104" coordsize="805,383">
              <v:shape style="position:absolute;left:6710;top:3104;width:805;height:383" coordorigin="6710,3104" coordsize="805,383" path="m7351,3486l7269,3484,7189,3478,7112,3468,7037,3455,6966,3437,6899,3416,6836,3391,6768,3357,6710,3313,6765,3273,6824,3233,6886,3194,6951,3157,7019,3125,7033,3119,7046,3112,7060,3106,7071,3104,7083,3105,7096,3110,7111,3115,7126,3120,7195,3139,7263,3156,7332,3172,7406,3187,7471,3194,7501,3202,7515,3215,7512,3231,7500,3251,7485,3270,7475,3284,7442,3334,7410,3383,7380,3434,7351,3486xe" filled="false" stroked="true" strokeweight=".5pt" strokecolor="#231f20">
                <v:path arrowok="t"/>
              </v:shape>
            </v:group>
            <v:group style="position:absolute;left:6727;top:3116;width:779;height:361" coordorigin="6727,3116" coordsize="779,361">
              <v:shape style="position:absolute;left:6727;top:3116;width:779;height:361" coordorigin="6727,3116" coordsize="779,361" path="m7074,3116l6997,3144,6927,3180,6843,3231,6783,3272,6727,3317,6786,3356,6852,3388,6923,3415,7000,3437,7081,3453,7167,3465,7256,3473,7347,3476,7383,3408,7423,3344,7465,3281,7506,3218,7494,3210,7481,3206,7454,3203,7374,3190,7296,3173,7221,3154,7074,3116xe" filled="true" fillcolor="#ffffff" stroked="false">
                <v:path arrowok="t"/>
                <v:fill type="solid"/>
              </v:shape>
            </v:group>
            <v:group style="position:absolute;left:6727;top:3116;width:779;height:361" coordorigin="6727,3116" coordsize="779,361">
              <v:shape style="position:absolute;left:6727;top:3116;width:779;height:361" coordorigin="6727,3116" coordsize="779,361" path="m7506,3218l7465,3281,7423,3344,7383,3408,7347,3476,7256,3473,7167,3465,7081,3453,7000,3437,6923,3415,6852,3388,6786,3356,6727,3317,6744,3301,6803,3258,6885,3205,6972,3156,7050,3123,7074,3116,7147,3134,7221,3154,7296,3173,7374,3190,7454,3203,7467,3205,7481,3206,7494,3210,7506,3218xe" filled="false" stroked="true" strokeweight=".5pt" strokecolor="#231f20">
                <v:path arrowok="t"/>
              </v:shape>
              <v:shape style="position:absolute;left:7817;top:3140;width:328;height:196" type="#_x0000_t75" stroked="false">
                <v:imagedata r:id="rId137" o:title=""/>
              </v:shape>
            </v:group>
            <v:group style="position:absolute;left:7439;top:3156;width:490;height:335" coordorigin="7439,3156" coordsize="490,335">
              <v:shape style="position:absolute;left:7439;top:3156;width:490;height:335" coordorigin="7439,3156" coordsize="490,335" path="m7805,3156l7781,3160,7757,3166,7734,3171,7712,3177,7671,3188,7601,3227,7534,3314,7500,3370,7469,3429,7439,3491,7487,3476,7461,3476,7459,3465,7467,3452,7473,3441,7485,3417,7527,3344,7568,3280,7615,3227,7694,3191,7791,3168,7817,3168,7805,3156xe" filled="true" fillcolor="#231f20" stroked="false">
                <v:path arrowok="t"/>
                <v:fill type="solid"/>
              </v:shape>
              <v:shape style="position:absolute;left:7439;top:3156;width:490;height:335" coordorigin="7439,3156" coordsize="490,335" path="m7817,3168l7791,3168,7802,3170,7814,3178,7859,3227,7902,3291,7917,3329,7841,3355,7571,3441,7461,3476,7487,3476,7605,3441,7687,3415,7768,3389,7849,3362,7928,3334,7907,3280,7877,3234,7842,3194,7817,3168xe" filled="true" fillcolor="#231f20" stroked="false">
                <v:path arrowok="t"/>
                <v:fill type="solid"/>
              </v:shape>
            </v:group>
            <v:group style="position:absolute;left:7459;top:3168;width:458;height:309" coordorigin="7459,3168" coordsize="458,309">
              <v:shape style="position:absolute;left:7459;top:3168;width:458;height:309" coordorigin="7459,3168" coordsize="458,309" path="m7833,3199l7825,3189,7814,3178,7802,3170,7791,3168,7743,3178,7650,3206,7591,3251,7547,3311,7513,3368,7473,3441,7467,3452,7459,3465,7461,3476,7537,3452,7613,3428,7689,3404,7766,3379,7841,3355,7917,3329,7902,3291,7882,3258,7859,3227,7833,3199xe" filled="false" stroked="true" strokeweight=".5pt" strokecolor="#231f20">
                <v:path arrowok="t"/>
              </v:shape>
            </v:group>
            <v:group style="position:absolute;left:7439;top:3156;width:490;height:335" coordorigin="7439,3156" coordsize="490,335">
              <v:shape style="position:absolute;left:7439;top:3156;width:490;height:335" coordorigin="7439,3156" coordsize="490,335" path="m7928,3334l7849,3362,7768,3389,7687,3415,7605,3441,7522,3466,7439,3491,7469,3429,7500,3370,7534,3314,7572,3260,7617,3212,7691,3183,7712,3177,7734,3171,7757,3166,7781,3160,7805,3156,7842,3194,7877,3234,7907,3280,7928,3334xe" filled="false" stroked="true" strokeweight=".5pt" strokecolor="#231f20">
                <v:path arrowok="t"/>
              </v:shape>
            </v:group>
            <v:group style="position:absolute;left:7459;top:3168;width:458;height:309" coordorigin="7459,3168" coordsize="458,309">
              <v:shape style="position:absolute;left:7459;top:3168;width:458;height:309" coordorigin="7459,3168" coordsize="458,309" path="m7791,3168l7695,3191,7615,3227,7568,3280,7527,3344,7485,3417,7467,3452,7459,3465,7461,3476,7841,3355,7917,3329,7902,3291,7859,3227,7814,3178,7802,3170,7791,3168xe" filled="true" fillcolor="#ffffff" stroked="false">
                <v:path arrowok="t"/>
                <v:fill type="solid"/>
              </v:shape>
            </v:group>
            <v:group style="position:absolute;left:7459;top:3168;width:458;height:309" coordorigin="7459,3168" coordsize="458,309">
              <v:shape style="position:absolute;left:7459;top:3168;width:458;height:309" coordorigin="7459,3168" coordsize="458,309" path="m7917,3329l7841,3355,7766,3379,7689,3404,7613,3428,7537,3452,7461,3476,7459,3465,7467,3452,7473,3441,7513,3368,7547,3311,7591,3251,7650,3206,7743,3178,7791,3168,7802,3170,7859,3227,7902,3291,7917,3329xe" filled="false" stroked="true" strokeweight=".5pt" strokecolor="#231f20">
                <v:path arrowok="t"/>
              </v:shape>
            </v:group>
            <v:group style="position:absolute;left:7928;top:3215;width:450;height:352" coordorigin="7928,3215" coordsize="450,352">
              <v:shape style="position:absolute;left:7928;top:3215;width:450;height:352" coordorigin="7928,3215" coordsize="450,352" path="m8372,3215l8169,3282,8099,3303,8096,3310,8106,3314,8109,3317,8125,3349,8125,3383,8095,3443,8036,3493,7969,3533,7942,3545,7932,3553,8000,3535,8074,3497,8143,3454,8202,3405,8245,3334,8247,3306,8377,3260,8377,3247,8378,3235,8377,3225,8372,3215xe" filled="true" fillcolor="#ffffff" stroked="false">
                <v:path arrowok="t"/>
                <v:fill type="solid"/>
              </v:shape>
            </v:group>
            <v:group style="position:absolute;left:7928;top:3215;width:450;height:352" coordorigin="7928,3215" coordsize="450,352">
              <v:shape style="position:absolute;left:7928;top:3215;width:450;height:352" coordorigin="7928,3215" coordsize="450,352" path="m8377,3260l8344,3271,8312,3283,8279,3294,8247,3306,8219,3385,8143,3454,8074,3497,8000,3535,7928,3567,7932,3553,7942,3545,7956,3539,7969,3533,8002,3515,8068,3469,8113,3416,8125,3349,8109,3317,8106,3314,8096,3310,8099,3303,8169,3282,8237,3260,8305,3238,8372,3215,8377,3225,8378,3235,8377,3247,8377,3260xe" filled="false" stroked="true" strokeweight=".5pt" strokecolor="#231f20">
                <v:path arrowok="t"/>
              </v:shape>
              <v:shape style="position:absolute;left:7945;top:3305;width:144;height:213" type="#_x0000_t75" stroked="false">
                <v:imagedata r:id="rId138" o:title=""/>
              </v:shape>
            </v:group>
            <v:group style="position:absolute;left:6215;top:3339;width:463;height:233" coordorigin="6215,3339" coordsize="463,233">
              <v:shape style="position:absolute;left:6215;top:3339;width:463;height:233" coordorigin="6215,3339" coordsize="463,233" path="m6677,3339l6599,3355,6517,3384,6439,3418,6366,3458,6297,3501,6235,3548,6230,3553,6215,3561,6219,3571,6232,3564,6245,3555,6257,3545,6269,3536,6334,3491,6405,3448,6481,3409,6561,3376,6644,3351,6656,3348,6676,3348,6677,3339xe" filled="true" fillcolor="#231f20" stroked="false">
                <v:path arrowok="t"/>
                <v:fill type="solid"/>
              </v:shape>
              <v:shape style="position:absolute;left:6215;top:3339;width:463;height:233" coordorigin="6215,3339" coordsize="463,233" path="m6676,3348l6656,3348,6676,3351,6676,3348xe" filled="true" fillcolor="#231f20" stroked="false">
                <v:path arrowok="t"/>
                <v:fill type="solid"/>
              </v:shape>
            </v:group>
            <v:group style="position:absolute;left:6215;top:3339;width:463;height:233" coordorigin="6215,3339" coordsize="463,233">
              <v:shape style="position:absolute;left:6215;top:3339;width:463;height:233" coordorigin="6215,3339" coordsize="463,233" path="m6677,3339l6676,3351,6656,3348,6644,3351,6561,3376,6481,3409,6405,3448,6334,3491,6269,3536,6245,3555,6232,3564,6219,3571,6215,3561,6230,3553,6235,3548,6297,3501,6366,3458,6439,3418,6517,3384,6599,3355,6657,3339,6677,3339xe" filled="false" stroked="true" strokeweight=".5pt" strokecolor="#231f20">
                <v:path arrowok="t"/>
              </v:shape>
              <v:shape style="position:absolute;left:6691;top:3365;width:361;height:126" type="#_x0000_t75" stroked="false">
                <v:imagedata r:id="rId139" o:title=""/>
              </v:shape>
              <v:shape style="position:absolute;left:8173;top:3376;width:218;height:379" type="#_x0000_t75" stroked="false">
                <v:imagedata r:id="rId140" o:title=""/>
              </v:shape>
            </v:group>
            <v:group style="position:absolute;left:6508;top:3506;width:860;height:373" coordorigin="6508,3506" coordsize="860,373">
              <v:shape style="position:absolute;left:6508;top:3506;width:860;height:373" coordorigin="6508,3506" coordsize="860,373" path="m6588,3748l6584,3750,6566,3759,6549,3773,6535,3788,6520,3802,6518,3802,6513,3802,6512,3806,6510,3810,6508,3813,6512,3814,6513,3814,6526,3835,6553,3850,6588,3861,6625,3868,6689,3877,6755,3879,6818,3876,6858,3869,6721,3869,6646,3862,6578,3846,6523,3821,6535,3801,6550,3786,6569,3772,6587,3759,6761,3759,6726,3753,6716,3752,6606,3752,6602,3751,6589,3751,6588,3748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6761,3759l6587,3759,6641,3759,6703,3762,6764,3769,6836,3794,6867,3856,6797,3867,6721,3869,6858,3869,6874,3866,6876,3842,6871,3820,6861,3803,6848,3790,6815,3773,6773,3761,6761,3759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6749,3737l6680,3737,6698,3738,6734,3742,6767,3750,6798,3760,6824,3771,6845,3759,6824,3759,6814,3757,6797,3751,6780,3745,6765,3740,6749,3737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7309,3524l7233,3553,7160,3584,7088,3616,7018,3650,6948,3687,6879,3726,6851,3745,6836,3755,6824,3759,6845,3759,6892,3731,6961,3693,7032,3655,7104,3620,7179,3586,7255,3555,7332,3526,7338,3524,7313,3524,7309,3524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6637,3740l6603,3740,6613,3742,6606,3752,6716,3752,6682,3750,6651,3750,6637,3749,6625,3745,6637,3740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6594,3747l6589,3751,6602,3751,6594,3747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6665,3750l6651,3750,6682,3750,6679,3750,6665,3750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6702,3674l6682,3682,6678,3686,6674,3690,6670,3693,6648,3705,6625,3714,6603,3725,6584,3740,6588,3748,6593,3746,6595,3746,6603,3740,6637,3740,6642,3739,6661,3737,6749,3737,6731,3733,6711,3731,6618,3731,6684,3697,6724,3678,6698,3678,6700,3677,6701,3676,6702,3674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6595,3746l6593,3746,6594,3747,6595,3746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6659,3728l6618,3731,6711,3731,6697,3729,6659,3728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7347,3506l7336,3508,7325,3510,7243,3521,7163,3534,7086,3550,7010,3569,6937,3589,6866,3612,6798,3637,6784,3647,6769,3656,6717,3670,6704,3676,6698,3678,6724,3678,6753,3665,6824,3637,6898,3611,6975,3588,7055,3567,7137,3550,7221,3534,7309,3522,7315,3521,7357,3521,7360,3521,7368,3510,7358,3506,7347,3506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7357,3521l7315,3521,7313,3524,7338,3524,7344,3522,7357,3521xe" filled="true" fillcolor="#231f20" stroked="false">
                <v:path arrowok="t"/>
                <v:fill type="solid"/>
              </v:shape>
            </v:group>
            <v:group style="position:absolute;left:6618;top:3521;width:697;height:238" coordorigin="6618,3521" coordsize="697,238">
              <v:shape style="position:absolute;left:6618;top:3521;width:697;height:238" coordorigin="6618,3521" coordsize="697,238" path="m7309,3524l7233,3553,7160,3584,7088,3616,7018,3650,6948,3687,6879,3726,6851,3745,6836,3755,6824,3759,6814,3757,6797,3751,6780,3745,6765,3740,6731,3733,6697,3729,6659,3728,6618,3731,6684,3697,6753,3665,6824,3637,6898,3611,6975,3588,7055,3567,7137,3550,7221,3534,7309,3522,7315,3521,7313,3524,7309,3524xe" filled="false" stroked="true" strokeweight=".5pt" strokecolor="#231f20">
                <v:path arrowok="t"/>
              </v:shape>
              <v:shape style="position:absolute;left:6518;top:3754;width:354;height:120" type="#_x0000_t75" stroked="false">
                <v:imagedata r:id="rId141" o:title=""/>
              </v:shape>
            </v:group>
            <v:group style="position:absolute;left:6508;top:3506;width:860;height:373" coordorigin="6508,3506" coordsize="860,373">
              <v:shape style="position:absolute;left:6508;top:3506;width:860;height:373" coordorigin="6508,3506" coordsize="860,373" path="m7325,3510l7243,3521,7163,3534,7086,3550,7010,3569,6937,3589,6866,3612,6798,3637,6784,3647,6769,3656,6717,3670,6711,3673,6705,3676,6698,3678,6700,3677,6701,3676,6702,3674,6695,3677,6688,3679,6682,3682,6678,3686,6674,3690,6670,3693,6648,3705,6625,3714,6603,3725,6584,3740,6589,3751,6603,3740,6613,3742,6606,3752,6593,3746,6584,3750,6566,3759,6549,3773,6535,3788,6520,3802,6518,3802,6516,3802,6513,3802,6512,3806,6510,3810,6508,3813,6510,3813,6512,3814,6513,3814,6526,3835,6588,3861,6689,3877,6755,3879,6818,3876,6874,3866,6876,3842,6871,3820,6815,3773,6726,3753,6665,3750,6651,3750,6637,3749,6625,3745,6642,3739,6661,3737,6680,3737,6698,3738,6734,3742,6767,3750,6798,3760,6824,3771,6892,3731,6961,3693,7032,3655,7104,3620,7179,3586,7255,3555,7332,3526,7360,3521,7368,3510,7358,3506,7347,3506,7336,3508,7325,3510xe" filled="false" stroked="true" strokeweight=".5pt" strokecolor="#231f20">
                <v:path arrowok="t"/>
              </v:shape>
              <v:shape style="position:absolute;left:8193;top:3438;width:182;height:274" type="#_x0000_t75" stroked="false">
                <v:imagedata r:id="rId142" o:title=""/>
              </v:shape>
            </v:group>
            <v:group style="position:absolute;left:6618;top:3521;width:697;height:238" coordorigin="6618,3521" coordsize="697,238">
              <v:shape style="position:absolute;left:6618;top:3521;width:697;height:238" coordorigin="6618,3521" coordsize="697,238" path="m6876,3728l6659,3728,6697,3729,6731,3733,6765,3740,6780,3745,6797,3751,6814,3757,6824,3759,6836,3755,6851,3745,6866,3735,6876,3728xe" filled="true" fillcolor="#ffffff" stroked="false">
                <v:path arrowok="t"/>
                <v:fill type="solid"/>
              </v:shape>
              <v:shape style="position:absolute;left:6618;top:3521;width:697;height:238" coordorigin="6618,3521" coordsize="697,238" path="m7315,3521l7221,3534,7137,3550,7055,3567,6975,3588,6898,3611,6824,3637,6753,3665,6684,3697,6618,3731,6659,3728,6876,3728,6948,3687,7018,3650,7088,3616,7160,3584,7233,3553,7309,3524,7313,3524,7315,3521xe" filled="true" fillcolor="#ffffff" stroked="false">
                <v:path arrowok="t"/>
                <v:fill type="solid"/>
              </v:shape>
              <v:shape style="position:absolute;left:6618;top:3521;width:697;height:238" coordorigin="6618,3521" coordsize="697,238" path="m7313,3524l7309,3524,7313,3524,7313,3524xe" filled="true" fillcolor="#ffffff" stroked="false">
                <v:path arrowok="t"/>
                <v:fill type="solid"/>
              </v:shape>
            </v:group>
            <v:group style="position:absolute;left:6618;top:3521;width:697;height:238" coordorigin="6618,3521" coordsize="697,238">
              <v:shape style="position:absolute;left:6618;top:3521;width:697;height:238" coordorigin="6618,3521" coordsize="697,238" path="m7309,3522l7315,3521,7313,3524,7309,3524,7233,3553,7160,3584,7088,3616,7018,3650,6948,3687,6879,3726,6851,3745,6836,3755,6824,3759,6814,3757,6797,3751,6780,3745,6765,3740,6731,3733,6697,3729,6659,3728,6618,3731,6684,3697,6753,3665,6824,3637,6898,3611,6975,3588,7055,3567,7137,3550,7221,3534,7309,3522xe" filled="false" stroked="true" strokeweight=".5pt" strokecolor="#231f20">
                <v:path arrowok="t"/>
              </v:shape>
            </v:group>
            <v:group style="position:absolute;left:6178;top:3586;width:55;height:105" coordorigin="6178,3586" coordsize="55,105">
              <v:shape style="position:absolute;left:6178;top:3586;width:55;height:105" coordorigin="6178,3586" coordsize="55,105" path="m6202,3586l6210,3595,6218,3604,6226,3614,6233,3624,6233,3641,6231,3656,6230,3673,6231,3690,6216,3683,6203,3674,6191,3664,6178,3655,6183,3636,6189,3619,6195,3602,6202,3586xe" filled="false" stroked="true" strokeweight=".5pt" strokecolor="#231f20">
                <v:path arrowok="t"/>
              </v:shape>
            </v:group>
            <v:group style="position:absolute;left:6140;top:3721;width:44;height:126" coordorigin="6140,3721" coordsize="44,126">
              <v:shape style="position:absolute;left:6140;top:3721;width:44;height:126" coordorigin="6140,3721" coordsize="44,126" path="m6140,3721l6154,3750,6168,3778,6179,3809,6183,3847,6173,3841,6163,3834,6153,3827,6143,3821,6141,3794,6140,3769,6140,3745,6140,3721xe" filled="false" stroked="true" strokeweight=".5pt" strokecolor="#231f20">
                <v:path arrowok="t"/>
              </v:shape>
            </v:group>
            <v:group style="position:absolute;left:8180;top:3742;width:22;height:13" coordorigin="8180,3742" coordsize="22,13">
              <v:shape style="position:absolute;left:8180;top:3742;width:22;height:13" coordorigin="8180,3742" coordsize="22,13" path="m8201,3750l8187,3750,8199,3755,8201,3750xe" filled="true" fillcolor="#ffffff" stroked="false">
                <v:path arrowok="t"/>
                <v:fill type="solid"/>
              </v:shape>
              <v:shape style="position:absolute;left:8180;top:3742;width:22;height:13" coordorigin="8180,3742" coordsize="22,13" path="m8181,3749l8180,3752,8187,3750,8201,3750,8201,3750,8184,3750,8181,3749xe" filled="true" fillcolor="#ffffff" stroked="false">
                <v:path arrowok="t"/>
                <v:fill type="solid"/>
              </v:shape>
              <v:shape style="position:absolute;left:8180;top:3742;width:22;height:13" coordorigin="8180,3742" coordsize="22,13" path="m8187,3742l8187,3750,8184,3750,8201,3750,8201,3750,8197,3747,8192,3745,8187,3742xe" filled="true" fillcolor="#ffffff" stroked="false">
                <v:path arrowok="t"/>
                <v:fill type="solid"/>
              </v:shape>
            </v:group>
            <v:group style="position:absolute;left:8180;top:3742;width:22;height:13" coordorigin="8180,3742" coordsize="22,13">
              <v:shape style="position:absolute;left:8180;top:3742;width:22;height:13" coordorigin="8180,3742" coordsize="22,13" path="m8187,3742l8192,3745,8197,3747,8201,3750,8199,3755,8187,3750,8180,3752,8181,3749,8184,3750,8187,3750,8187,3742xe" filled="false" stroked="true" strokeweight=".5pt" strokecolor="#231f20">
                <v:path arrowok="t"/>
              </v:shape>
            </v:group>
            <v:group style="position:absolute;left:6523;top:3759;width:345;height:110" coordorigin="6523,3759" coordsize="345,110">
              <v:shape style="position:absolute;left:6523;top:3759;width:345;height:110" coordorigin="6523,3759" coordsize="345,110" path="m6587,3759l6569,3772,6550,3786,6535,3801,6523,3821,6578,3846,6646,3862,6721,3869,6797,3867,6867,3856,6865,3831,6815,3783,6703,3762,6641,3759,6587,3759xe" filled="true" fillcolor="#ffffff" stroked="false">
                <v:path arrowok="t"/>
                <v:fill type="solid"/>
              </v:shape>
            </v:group>
            <v:group style="position:absolute;left:6523;top:3759;width:345;height:110" coordorigin="6523,3759" coordsize="345,110">
              <v:shape style="position:absolute;left:6523;top:3759;width:345;height:110" coordorigin="6523,3759" coordsize="345,110" path="m6867,3856l6797,3867,6721,3869,6646,3862,6578,3846,6523,3821,6535,3801,6550,3786,6569,3772,6587,3759,6641,3759,6703,3762,6764,3769,6836,3794,6867,3856xe" filled="false" stroked="true" strokeweight=".5pt" strokecolor="#231f20">
                <v:path arrowok="t"/>
              </v:shape>
              <v:shape style="position:absolute;left:7114;top:3764;width:271;height:352" type="#_x0000_t75" stroked="false">
                <v:imagedata r:id="rId143" o:title=""/>
              </v:shape>
            </v:group>
            <v:group style="position:absolute;left:6205;top:3826;width:314;height:193" coordorigin="6205,3826" coordsize="314,193">
              <v:shape style="position:absolute;left:6205;top:3826;width:314;height:193" coordorigin="6205,3826" coordsize="314,193" path="m6205,3826l6223,3887,6273,3948,6332,3977,6378,3992,6403,4001,6430,4011,6456,4017,6478,4018,6496,4009,6496,4008,6475,4008,6453,4008,6427,4000,6373,3980,6325,3964,6257,3919,6224,3866,6214,3840,6216,3839,6235,3839,6205,3826xe" filled="true" fillcolor="#231f20" stroked="false">
                <v:path arrowok="t"/>
                <v:fill type="solid"/>
              </v:shape>
              <v:shape style="position:absolute;left:6205;top:3826;width:314;height:193" coordorigin="6205,3826" coordsize="314,193" path="m6235,3839l6216,3839,6216,3841,6216,3842,6322,3887,6435,3925,6473,3935,6491,3942,6506,3954,6505,3970,6499,3987,6490,4001,6475,4008,6496,4008,6507,3993,6514,3973,6518,3954,6504,3938,6486,3929,6465,3923,6444,3918,6382,3898,6320,3875,6260,3851,6235,3839xe" filled="true" fillcolor="#231f20" stroked="false">
                <v:path arrowok="t"/>
                <v:fill type="solid"/>
              </v:shape>
            </v:group>
            <v:group style="position:absolute;left:6214;top:3839;width:293;height:170" coordorigin="6214,3839" coordsize="293,170">
              <v:shape style="position:absolute;left:6214;top:3839;width:293;height:170" coordorigin="6214,3839" coordsize="293,170" path="m6281,3942l6301,3954,6325,3964,6349,3972,6373,3980,6399,3990,6427,4000,6453,4008,6475,4008,6490,4001,6499,3987,6505,3970,6506,3954,6491,3942,6473,3935,6454,3930,6435,3925,6378,3907,6322,3887,6268,3865,6216,3842,6216,3841,6216,3839,6214,3840,6224,3866,6238,3893,6257,3919,6281,3942xe" filled="false" stroked="true" strokeweight=".5pt" strokecolor="#231f20">
                <v:path arrowok="t"/>
              </v:shape>
            </v:group>
            <v:group style="position:absolute;left:6205;top:3826;width:314;height:193" coordorigin="6205,3826" coordsize="314,193">
              <v:shape style="position:absolute;left:6205;top:3826;width:314;height:193" coordorigin="6205,3826" coordsize="314,193" path="m6205,3826l6260,3851,6320,3875,6382,3898,6444,3918,6465,3923,6486,3929,6504,3938,6518,3954,6514,3973,6507,3993,6496,4009,6478,4018,6456,4017,6430,4011,6403,4001,6378,3992,6355,3984,6288,3959,6235,3906,6205,3844,6205,3826xe" filled="false" stroked="true" strokeweight=".5pt" strokecolor="#231f20">
                <v:path arrowok="t"/>
              </v:shape>
            </v:group>
            <v:group style="position:absolute;left:6214;top:3839;width:293;height:170" coordorigin="6214,3839" coordsize="293,170">
              <v:shape style="position:absolute;left:6214;top:3839;width:293;height:170" coordorigin="6214,3839" coordsize="293,170" path="m6216,3839l6257,3919,6325,3964,6373,3980,6427,4000,6453,4008,6475,4008,6490,4001,6499,3987,6505,3970,6506,3954,6491,3942,6473,3935,6435,3925,6378,3907,6322,3887,6268,3865,6216,3842,6216,3841,6216,3839xe" filled="true" fillcolor="#ffffff" stroked="false">
                <v:path arrowok="t"/>
                <v:fill type="solid"/>
              </v:shape>
            </v:group>
            <v:group style="position:absolute;left:6214;top:3839;width:293;height:170" coordorigin="6214,3839" coordsize="293,170">
              <v:shape style="position:absolute;left:6214;top:3839;width:293;height:170" coordorigin="6214,3839" coordsize="293,170" path="m6214,3840l6216,3839,6216,3841,6216,3842,6268,3865,6322,3887,6378,3907,6435,3925,6454,3930,6473,3935,6491,3942,6506,3954,6505,3970,6499,3987,6490,4001,6475,4008,6453,4008,6427,4000,6399,3990,6373,3980,6349,3972,6281,3942,6238,3893,6224,3866,6214,3840xe" filled="false" stroked="true" strokeweight=".5pt" strokecolor="#231f20">
                <v:path arrowok="t"/>
              </v:shape>
            </v:group>
            <v:group style="position:absolute;left:6575;top:3966;width:194;height:74" coordorigin="6575,3966" coordsize="194,74">
              <v:shape style="position:absolute;left:6575;top:3966;width:194;height:74" coordorigin="6575,3966" coordsize="194,74" path="m6608,3966l6599,3978,6591,3991,6583,4004,6575,4018,6667,4035,6716,4039,6765,4034,6765,4029,6717,4029,6675,4026,6634,4019,6594,4013,6595,4004,6600,3995,6606,3985,6613,3977,6728,3977,6721,3976,6643,3969,6624,3967,6608,3966xe" filled="true" fillcolor="#231f20" stroked="false">
                <v:path arrowok="t"/>
                <v:fill type="solid"/>
              </v:shape>
              <v:shape style="position:absolute;left:6575;top:3966;width:194;height:74" coordorigin="6575,3966" coordsize="194,74" path="m6728,3977l6613,3977,6653,3980,6694,3982,6731,3988,6760,4001,6760,4004,6761,4013,6760,4019,6758,4025,6717,4029,6765,4029,6768,4000,6752,3983,6728,3977xe" filled="true" fillcolor="#231f20" stroked="false">
                <v:path arrowok="t"/>
                <v:fill type="solid"/>
              </v:shape>
            </v:group>
            <v:group style="position:absolute;left:6594;top:3977;width:167;height:52" coordorigin="6594,3977" coordsize="167,52">
              <v:shape style="position:absolute;left:6594;top:3977;width:167;height:52" coordorigin="6594,3977" coordsize="167,52" path="m6613,3977l6606,3985,6600,3995,6595,4004,6594,4013,6634,4019,6675,4026,6717,4029,6758,4025,6760,4019,6761,4010,6760,4001,6731,3988,6694,3982,6653,3980,6613,3977xe" filled="false" stroked="true" strokeweight=".5pt" strokecolor="#231f20">
                <v:path arrowok="t"/>
              </v:shape>
            </v:group>
            <v:group style="position:absolute;left:6575;top:3966;width:194;height:74" coordorigin="6575,3966" coordsize="194,74">
              <v:shape style="position:absolute;left:6575;top:3966;width:194;height:74" coordorigin="6575,3966" coordsize="194,74" path="m6765,4034l6716,4039,6667,4035,6620,4026,6575,4018,6583,4004,6591,3991,6599,3978,6608,3966,6624,3967,6643,3969,6663,3971,6684,3973,6721,3976,6752,3983,6768,4000,6765,4034xe" filled="false" stroked="true" strokeweight=".5pt" strokecolor="#231f20">
                <v:path arrowok="t"/>
              </v:shape>
            </v:group>
            <v:group style="position:absolute;left:6594;top:3977;width:167;height:52" coordorigin="6594,3977" coordsize="167,52">
              <v:shape style="position:absolute;left:6594;top:3977;width:167;height:52" coordorigin="6594,3977" coordsize="167,52" path="m6613,3977l6606,3985,6600,3995,6595,4004,6594,4013,6634,4019,6675,4026,6717,4029,6758,4025,6760,4019,6761,4010,6760,4001,6731,3988,6694,3982,6653,3980,6613,3977xe" filled="true" fillcolor="#ffffff" stroked="false">
                <v:path arrowok="t"/>
                <v:fill type="solid"/>
              </v:shape>
            </v:group>
            <v:group style="position:absolute;left:6594;top:3977;width:167;height:52" coordorigin="6594,3977" coordsize="167,52">
              <v:shape style="position:absolute;left:6594;top:3977;width:167;height:52" coordorigin="6594,3977" coordsize="167,52" path="m6760,4001l6761,4010,6760,4019,6758,4025,6717,4029,6675,4026,6634,4019,6594,4013,6595,4004,6600,3995,6606,3985,6613,3977,6653,3980,6694,3982,6731,3988,6760,4001xe" filled="false" stroked="true" strokeweight=".5pt" strokecolor="#231f20">
                <v:path arrowok="t"/>
              </v:shape>
            </v:group>
            <v:group style="position:absolute;left:7821;top:3054;width:231;height:67" coordorigin="7821,3054" coordsize="231,67">
              <v:shape style="position:absolute;left:7821;top:3054;width:231;height:67" coordorigin="7821,3054" coordsize="231,67" path="m8052,3120l7994,3110,7936,3094,7880,3076,7826,3056,7822,3057,7821,3054,7824,3054,7853,3060,7881,3068,7909,3075,7938,3082,7966,3092,7994,3102,8023,3111,8052,3120xe" filled="false" stroked="true" strokeweight=".5pt" strokecolor="#231f20">
                <v:path arrowok="t"/>
              </v:shape>
              <v:shape style="position:absolute;left:7667;top:3552;width:259;height:110" type="#_x0000_t75" stroked="false">
                <v:imagedata r:id="rId144" o:title=""/>
              </v:shape>
            </v:group>
            <v:group style="position:absolute;left:7054;top:3693;width:328;height:472" coordorigin="7054,3693" coordsize="328,472">
              <v:shape style="position:absolute;left:7054;top:3693;width:328;height:472" coordorigin="7054,3693" coordsize="328,472" path="m7223,3693l7157,3722,7097,3789,7068,3858,7054,3934,7057,4010,7077,4078,7116,4132,7196,4164,7230,4160,7265,4146,7295,4124,7300,4119,7222,4119,7191,4112,7166,4099,7138,4067,7119,4025,7109,3977,7109,3928,7148,3824,7226,3761,7284,3757,7352,3757,7352,3756,7332,3731,7312,3715,7286,3702,7256,3694,7223,3693xe" filled="true" fillcolor="#ffffff" stroked="false">
                <v:path arrowok="t"/>
                <v:fill type="solid"/>
              </v:shape>
              <v:shape style="position:absolute;left:7054;top:3693;width:328;height:472" coordorigin="7054,3693" coordsize="328,472" path="m7340,4065l7292,4106,7222,4119,7300,4119,7320,4096,7340,4065xe" filled="true" fillcolor="#ffffff" stroked="false">
                <v:path arrowok="t"/>
                <v:fill type="solid"/>
              </v:shape>
              <v:shape style="position:absolute;left:7054;top:3693;width:328;height:472" coordorigin="7054,3693" coordsize="328,472" path="m7352,3757l7284,3757,7329,3777,7361,3814,7382,3856,7376,3820,7366,3786,7352,3757xe" filled="true" fillcolor="#ffffff" stroked="false">
                <v:path arrowok="t"/>
                <v:fill type="solid"/>
              </v:shape>
            </v:group>
            <v:group style="position:absolute;left:7054;top:3693;width:328;height:472" coordorigin="7054,3693" coordsize="328,472">
              <v:shape style="position:absolute;left:7054;top:3693;width:328;height:472" coordorigin="7054,3693" coordsize="328,472" path="m7340,4065l7295,4124,7230,4160,7196,4164,7165,4158,7077,4078,7057,4010,7054,3934,7068,3858,7097,3789,7140,3735,7199,3698,7223,3693,7256,3694,7312,3715,7366,3786,7382,3856,7361,3814,7329,3777,7284,3757,7226,3761,7184,3785,7148,3824,7122,3873,7109,3928,7109,3977,7119,4025,7138,4067,7166,4099,7191,4112,7222,4119,7257,4118,7317,4089,7340,4065xe" filled="false" stroked="true" strokeweight=".5pt" strokecolor="#231f20">
                <v:path arrowok="t"/>
              </v:shape>
              <v:shape style="position:absolute;left:6978;top:4027;width:183;height:144" type="#_x0000_t75" stroked="false">
                <v:imagedata r:id="rId145" o:title=""/>
              </v:shape>
              <v:shape style="position:absolute;left:6113;top:3003;width:2317;height:1176" type="#_x0000_t75" stroked="false">
                <v:imagedata r:id="rId146" o:title=""/>
              </v:shape>
              <v:shape style="position:absolute;left:7517;top:3552;width:409;height:162" type="#_x0000_t75" stroked="false">
                <v:imagedata r:id="rId147" o:title=""/>
              </v:shape>
            </v:group>
            <v:group style="position:absolute;left:7394;top:3586;width:539;height:378" coordorigin="7394,3586" coordsize="539,378">
              <v:shape style="position:absolute;left:7394;top:3586;width:539;height:378" coordorigin="7394,3586" coordsize="539,378" path="m7848,3609l7862,3603,7878,3598,7893,3592,7907,3586,7912,3586,7910,3638,7916,3691,7925,3744,7933,3795,7861,3818,7789,3843,7717,3867,7646,3891,7574,3915,7502,3940,7430,3963,7434,3904,7429,3844,7416,3788,7394,3742,7421,3733,7450,3727,7479,3720,7506,3712e" filled="false" stroked="true" strokeweight=".5pt" strokecolor="#231f20">
                <v:path arrowok="t"/>
              </v:shape>
            </v:group>
            <v:group style="position:absolute;left:7928;top:3215;width:450;height:352" coordorigin="7928,3215" coordsize="450,352">
              <v:shape style="position:absolute;left:7928;top:3215;width:450;height:352" coordorigin="7928,3215" coordsize="450,352" path="m8377,3260l8344,3272,8312,3283,8279,3294,8247,3306,8219,3385,8143,3454,8074,3497,8000,3535,7928,3567,7932,3553,7942,3545,7956,3539,7969,3533,8002,3515,8068,3469,8113,3416,8125,3349,8109,3317,8106,3314,8096,3311,8099,3303,8169,3282,8237,3260,8305,3238,8372,3215,8377,3225,8378,3235,8377,3247,8377,3260xe" filled="false" stroked="true" strokeweight=".5pt" strokecolor="#231f20">
                <v:path arrowok="t"/>
              </v:shape>
            </v:group>
            <v:group style="position:absolute;left:7356;top:3362;width:587;height:366" coordorigin="7356,3362" coordsize="587,366">
              <v:shape style="position:absolute;left:7356;top:3362;width:587;height:366" coordorigin="7356,3362" coordsize="587,366" path="m7449,3514l7530,3490,7610,3465,7690,3439,7770,3413,7850,3388,7931,3362,7937,3371,7940,3382,7942,3394,7943,3405,7942,3440,7938,3476,7931,3512,7924,3545,7908,3551,7893,3558,7878,3565,7862,3571,7730,3618,7852,3576,7782,3603,7710,3629,7637,3654,7562,3677,7525,3690,7493,3701,7459,3710,7426,3719,7392,3728,7381,3720,7374,3710,7366,3699,7356,3690,7396,3659,7432,3621,7454,3574,7449,3514xe" filled="false" stroked="true" strokeweight=".5pt" strokecolor="#231f20">
                <v:path arrowok="t"/>
              </v:shape>
            </v:group>
            <v:group style="position:absolute;left:6124;top:3011;width:2295;height:1136" coordorigin="6124,3011" coordsize="2295,1136">
              <v:shape style="position:absolute;left:6124;top:3011;width:2295;height:1136" coordorigin="6124,3011" coordsize="2295,1136" path="m8418,3441l8417,3480,8413,3517,8407,3549,8396,3576,8395,3519,8385,3463,8366,3416,8334,3384,8316,3376,8295,3373,8275,3374,8215,3424,8187,3490,8172,3570,8169,3656,8178,3740,8124,3750,8072,3765,8021,3783,7971,3799,7896,3823,7822,3847,7748,3872,7674,3897,7601,3923,7527,3949,7455,3976,7382,4004,7395,3946,7398,3884,7389,3824,7367,3763,7360,3756,7361,3747,7406,3790,7422,3879,7423,3929,7418,3977,7494,3953,7569,3928,7644,3902,7719,3877,7794,3851,7869,3826,7945,3802,7940,3779,7936,3755,7932,3729,7928,3702,7923,3669,7919,3637,7918,3606,7924,3579,7995,3549,8066,3513,8133,3472,8192,3424,8237,3375,8258,3310,8291,3301,8323,3289,8355,3278,8387,3268,8388,3250,8388,3234,8386,3218,8382,3203,8304,3228,8227,3253,8150,3278,8073,3303,8091,3315,8106,3328,8116,3346,8118,3372,8115,3389,8053,3467,7972,3518,7938,3538,7944,3496,7951,3447,7951,3397,7943,3351,7869,3372,7796,3394,7724,3417,7652,3440,7581,3464,7509,3487,7437,3510,7446,3566,7424,3615,7385,3655,7342,3683,7348,3695,7359,3708,7370,3720,7375,3733,7363,3734,7361,3739,7354,3738,7345,3733,7335,3723,7325,3712,7316,3704,7286,3690,7249,3683,7209,3684,7117,3735,7077,3798,7051,3876,7038,3959,7038,3998,7041,4038,7044,4080,7045,4120,6988,4129,6929,4137,6870,4144,6810,4146,6758,4144,6654,4128,6524,4099,6445,4077,6368,4052,6296,4021,6230,3985,6172,3943,6124,3894,6124,3852,6129,3845,6139,3844,6140,3833,6154,3840,6167,3849,6179,3858,6193,3866,6193,3853,6192,3839,6193,3827,6195,3816,6181,3784,6166,3752,6152,3720,6138,3688,6147,3665,6159,3645,6172,3625,6183,3605,6179,3619,6173,3632,6169,3645,6169,3657,6174,3665,6182,3672,6193,3679,6202,3685,6212,3693,6222,3700,6230,3706,6238,3712,6239,3688,6242,3665,6244,3643,6243,3621,6235,3606,6223,3594,6211,3582,6202,3569,6257,3492,6310,3440,6367,3409,6447,3391,6476,3385,6506,3376,6537,3367,6568,3358,6599,3349,6631,3341,6660,3332,6687,3322,6700,3314,6713,3305,6726,3294,6739,3284,6799,3243,6862,3203,6928,3165,6996,3130,7067,3097,7140,3068,7208,3047,7280,3031,7355,3019,7432,3013,7512,3011,7593,3014,7675,3021,7757,3032,7762,3034,7761,3038,7760,3042,7765,3044,7813,3061,7861,3080,7911,3098,7962,3113,8015,3126,8069,3138,8122,3151,8175,3165,8175,3150,8155,3148,8145,3144,8082,3121,8015,3098,7947,3076,7883,3056,7914,3058,7946,3056,7980,3054,8014,3056,8092,3073,8175,3094,8235,3110,8305,3132,8380,3189,8396,3262,8394,3287,8393,3312,8396,3336,8399,3345,8412,3353,8415,3362,8418,3378,8419,3398,8418,3419,8418,3441xe" filled="false" stroked="true" strokeweight=".5pt" strokecolor="#231f20">
                <v:path arrowok="t"/>
              </v:shape>
              <v:shape style="position:absolute;left:8173;top:3376;width:218;height:383" type="#_x0000_t75" stroked="false">
                <v:imagedata r:id="rId148" o:title=""/>
              </v:shape>
              <v:shape style="position:absolute;left:7114;top:3764;width:271;height:352" type="#_x0000_t75" stroked="false">
                <v:imagedata r:id="rId149" o:title=""/>
              </v:shape>
            </v:group>
            <v:group style="position:absolute;left:7054;top:3693;width:328;height:472" coordorigin="7054,3693" coordsize="328,472">
              <v:shape style="position:absolute;left:7054;top:3693;width:328;height:472" coordorigin="7054,3693" coordsize="328,472" path="m7230,4160l7165,4158,7077,4078,7057,4010,7054,3934,7068,3858,7097,3789,7140,3735,7199,3698,7223,3693,7256,3694,7312,3715,7366,3786,7382,3856,7361,3814,7329,3777,7284,3757,7226,3761,7184,3785,7148,3824,7122,3873,7109,3928,7109,3977,7119,4025,7138,4067,7166,4099,7191,4112,7222,4119,7257,4118,7317,4089,7340,4065,7320,4096,7295,4124,7265,4146,7230,4160xe" filled="false" stroked="true" strokeweight=".5pt" strokecolor="#231f20">
                <v:path arrowok="t"/>
              </v:shape>
              <v:shape style="position:absolute;left:6978;top:4027;width:183;height:144" type="#_x0000_t75" stroked="false">
                <v:imagedata r:id="rId150" o:title=""/>
              </v:shape>
            </v:group>
            <v:group style="position:absolute;left:6178;top:3586;width:55;height:105" coordorigin="6178,3586" coordsize="55,105">
              <v:shape style="position:absolute;left:6178;top:3586;width:55;height:105" coordorigin="6178,3586" coordsize="55,105" path="m6202,3586l6210,3595,6218,3604,6226,3614,6233,3624,6233,3641,6231,3657,6230,3673,6231,3690,6216,3683,6203,3674,6191,3664,6178,3655,6183,3636,6189,3619,6195,3602,6202,3586xe" filled="false" stroked="true" strokeweight=".5pt" strokecolor="#231f20">
                <v:path arrowok="t"/>
              </v:shape>
            </v:group>
            <v:group style="position:absolute;left:7821;top:3054;width:231;height:67" coordorigin="7821,3054" coordsize="231,67">
              <v:shape style="position:absolute;left:7821;top:3054;width:231;height:67" coordorigin="7821,3054" coordsize="231,67" path="m7824,3054l7853,3060,7881,3068,7909,3075,7938,3082,7966,3092,7994,3102,8023,3111,8052,3120,7994,3110,7936,3094,7880,3076,7826,3056,7822,3057,7821,3054,7824,3054xe" filled="false" stroked="true" strokeweight=".5pt" strokecolor="#231f20">
                <v:path arrowok="t"/>
              </v:shape>
            </v:group>
            <v:group style="position:absolute;left:6113;top:3001;width:2318;height:1178" coordorigin="6113,3001" coordsize="2318,1178">
              <v:shape style="position:absolute;left:6113;top:3001;width:2318;height:1178" coordorigin="6113,3001" coordsize="2318,1178" path="m8427,3370l8425,3358,8419,3353,8415,3346,8410,3336,8407,3329,8406,3317,8404,3293,8405,3270,8405,3248,8386,3180,8313,3125,8220,3096,8133,3074,8090,3063,8067,3058,8043,3052,8020,3047,7997,3044,7972,3044,7947,3046,7922,3049,7898,3049,7871,3046,7844,3040,7817,3033,7791,3028,7705,3015,7593,3004,7508,3001,7424,3004,7342,3012,7265,3024,7195,3042,7098,3076,7007,3116,6943,3147,6879,3182,6817,3219,6758,3258,6720,3287,6701,3301,6682,3313,6661,3321,6637,3328,6613,3335,6589,3341,6518,3361,6443,3380,6395,3391,6350,3406,6288,3443,6238,3503,6227,3517,6186,3573,6174,3602,6167,3617,6158,3631,6148,3644,6140,3656,6123,3725,6121,3745,6122,3767,6125,3789,6128,3809,6129,3826,6128,3838,6123,3839,6114,3849,6115,3859,6114,3870,6113,3883,6163,3950,6248,4008,6320,4043,6396,4072,6473,4096,6553,4118,6635,4136,6719,4149,6805,4154,6893,4151,6909,4149,6926,4146,6942,4144,6957,4144,6967,4145,6980,4150,6991,4153,7052,4169,7125,4179,7198,4177,7264,4158,7333,4097,7378,4018,7450,3989,7523,3962,7596,3935,7669,3909,7742,3884,7816,3859,7890,3834,7966,3810,8042,3785,8068,3776,8094,3767,8119,3760,8142,3757,8172,3758,8205,3761,8238,3762,8296,3747,8345,3703,8378,3638,8385,3618,8394,3598,8420,3537,8430,3443,8430,3403,8427,3370xe" filled="false" stroked="true" strokeweight=".5pt" strokecolor="#231f20">
                <v:path arrowok="t"/>
              </v:shape>
            </v:group>
            <v:group style="position:absolute;left:7532;top:3618;width:198;height:68" coordorigin="7532,3618" coordsize="198,68">
              <v:shape style="position:absolute;left:7532;top:3618;width:198;height:68" coordorigin="7532,3618" coordsize="198,68" path="m7730,3618l7532,3685,7542,3683,7562,3677,7730,3618xe" filled="true" fillcolor="#231f20" stroked="false">
                <v:path arrowok="t"/>
                <v:fill type="solid"/>
              </v:shape>
            </v:group>
            <v:group style="position:absolute;left:7532;top:3618;width:198;height:68" coordorigin="7532,3618" coordsize="198,68">
              <v:shape style="position:absolute;left:7532;top:3618;width:198;height:68" coordorigin="7532,3618" coordsize="198,68" path="m7562,3677l7730,3618,7532,3685,7542,3683,7552,3680,7562,3677xe" filled="false" stroked="true" strokeweight=".5pt" strokecolor="#231f20">
                <v:path arrowok="t"/>
              </v:shape>
            </v:group>
            <v:group style="position:absolute;left:7003;top:1744;width:805;height:383" coordorigin="7003,1744" coordsize="805,383">
              <v:shape style="position:absolute;left:7003;top:1744;width:805;height:383" coordorigin="7003,1744" coordsize="805,383" path="m7364,1744l7353,1746,7340,1752,7326,1758,7244,1797,7179,1834,7117,1873,7058,1913,7003,1953,7031,1977,7095,2015,7192,2056,7259,2077,7330,2094,7405,2108,7482,2118,7562,2124,7645,2126,7650,2116,7640,2116,7549,2113,7460,2105,7375,2093,7293,2077,7216,2055,7145,2028,7079,1996,7020,1957,7037,1941,7096,1898,7178,1845,7265,1796,7343,1762,7367,1755,7405,1755,7404,1755,7389,1750,7376,1745,7364,1744xe" filled="true" fillcolor="#231f20" stroked="false">
                <v:path arrowok="t"/>
                <v:fill type="solid"/>
              </v:shape>
              <v:shape style="position:absolute;left:7003;top:1744;width:805;height:383" coordorigin="7003,1744" coordsize="805,383" path="m7405,1755l7367,1755,7514,1794,7590,1813,7667,1830,7747,1843,7774,1846,7788,1850,7799,1858,7758,1921,7716,1984,7676,2048,7640,2116,7650,2116,7673,2074,7703,2023,7735,1974,7768,1924,7778,1910,7793,1891,7805,1871,7808,1855,7794,1841,7765,1834,7730,1830,7699,1827,7626,1812,7556,1796,7488,1779,7419,1760,7405,1755xe" filled="true" fillcolor="#231f20" stroked="false">
                <v:path arrowok="t"/>
                <v:fill type="solid"/>
              </v:shape>
            </v:group>
            <v:group style="position:absolute;left:7020;top:1755;width:779;height:361" coordorigin="7020,1755" coordsize="779,361">
              <v:shape style="position:absolute;left:7020;top:1755;width:779;height:361" coordorigin="7020,1755" coordsize="779,361" path="m7747,1843l7667,1830,7590,1813,7514,1794,7440,1774,7367,1755,7290,1784,7221,1820,7136,1871,7076,1912,7020,1957,7079,1996,7145,2028,7216,2055,7293,2077,7375,2093,7460,2105,7549,2113,7640,2116,7676,2048,7716,1984,7758,1921,7799,1858,7788,1850,7774,1846,7761,1845,7747,1843xe" filled="false" stroked="true" strokeweight=".5pt" strokecolor="#231f20">
                <v:path arrowok="t"/>
              </v:shape>
            </v:group>
            <v:group style="position:absolute;left:7003;top:1744;width:805;height:383" coordorigin="7003,1744" coordsize="805,383">
              <v:shape style="position:absolute;left:7003;top:1744;width:805;height:383" coordorigin="7003,1744" coordsize="805,383" path="m7645,2126l7562,2124,7482,2118,7405,2108,7330,2094,7259,2077,7192,2056,7129,2031,7061,1997,7003,1953,7058,1913,7117,1873,7179,1834,7244,1797,7312,1765,7326,1758,7340,1752,7353,1746,7364,1744,7376,1745,7389,1750,7404,1755,7419,1760,7488,1779,7556,1796,7626,1812,7699,1827,7765,1834,7794,1841,7808,1855,7805,1871,7793,1891,7778,1910,7768,1924,7735,1974,7703,2023,7673,2074,7645,2126xe" filled="false" stroked="true" strokeweight=".5pt" strokecolor="#231f20">
                <v:path arrowok="t"/>
              </v:shape>
            </v:group>
            <v:group style="position:absolute;left:7020;top:1755;width:779;height:361" coordorigin="7020,1755" coordsize="779,361">
              <v:shape style="position:absolute;left:7020;top:1755;width:779;height:361" coordorigin="7020,1755" coordsize="779,361" path="m7367,1755l7290,1784,7221,1820,7136,1871,7076,1912,7020,1957,7079,1996,7145,2028,7216,2055,7293,2077,7375,2093,7460,2105,7549,2113,7640,2116,7676,2048,7716,1984,7758,1921,7799,1858,7788,1850,7774,1846,7747,1843,7667,1830,7590,1813,7514,1794,7367,1755xe" filled="true" fillcolor="#ffffff" stroked="false">
                <v:path arrowok="t"/>
                <v:fill type="solid"/>
              </v:shape>
            </v:group>
            <v:group style="position:absolute;left:7020;top:1755;width:779;height:361" coordorigin="7020,1755" coordsize="779,361">
              <v:shape style="position:absolute;left:7020;top:1755;width:779;height:361" coordorigin="7020,1755" coordsize="779,361" path="m7799,1858l7758,1921,7716,1984,7676,2048,7640,2116,7549,2113,7460,2105,7375,2093,7293,2077,7216,2055,7145,2028,7079,1996,7020,1957,7037,1941,7096,1898,7178,1845,7265,1796,7343,1762,7367,1755,7440,1774,7514,1794,7590,1813,7667,1830,7747,1843,7761,1845,7774,1846,7788,1850,7799,1858xe" filled="false" stroked="true" strokeweight=".5pt" strokecolor="#231f20">
                <v:path arrowok="t"/>
              </v:shape>
              <v:shape style="position:absolute;left:8110;top:1780;width:328;height:196" type="#_x0000_t75" stroked="false">
                <v:imagedata r:id="rId151" o:title=""/>
              </v:shape>
            </v:group>
            <v:group style="position:absolute;left:7732;top:1796;width:490;height:335" coordorigin="7732,1796" coordsize="490,335">
              <v:shape style="position:absolute;left:7732;top:1796;width:490;height:335" coordorigin="7732,1796" coordsize="490,335" path="m8098,1796l8074,1800,8050,1806,8028,1811,8006,1817,7964,1828,7894,1867,7827,1954,7793,2010,7762,2069,7732,2131,7780,2116,7754,2116,7753,2105,7760,2092,7766,2081,7778,2057,7820,1983,7861,1920,7908,1867,7988,1831,8084,1808,8110,1808,8098,1796xe" filled="true" fillcolor="#231f20" stroked="false">
                <v:path arrowok="t"/>
                <v:fill type="solid"/>
              </v:shape>
              <v:shape style="position:absolute;left:7732;top:1796;width:490;height:335" coordorigin="7732,1796" coordsize="490,335" path="m8110,1808l8084,1808,8096,1810,8107,1818,8152,1867,8195,1931,8210,1969,8135,1995,7864,2081,7754,2116,7780,2116,7898,2081,7980,2055,8061,2029,8142,2002,8222,1974,8200,1920,8171,1874,8135,1834,8110,1808xe" filled="true" fillcolor="#231f20" stroked="false">
                <v:path arrowok="t"/>
                <v:fill type="solid"/>
              </v:shape>
            </v:group>
            <v:group style="position:absolute;left:7753;top:1808;width:458;height:309" coordorigin="7753,1808" coordsize="458,309">
              <v:shape style="position:absolute;left:7753;top:1808;width:458;height:309" coordorigin="7753,1808" coordsize="458,309" path="m8127,1839l8118,1829,8107,1818,8096,1810,8084,1808,8036,1818,7943,1846,7884,1891,7840,1951,7806,2008,7766,2081,7760,2092,7753,2105,7754,2116,7830,2092,7906,2068,7982,2043,8059,2019,8135,1995,8210,1969,8195,1931,8176,1898,8152,1867,8127,1839xe" filled="false" stroked="true" strokeweight=".5pt" strokecolor="#231f20">
                <v:path arrowok="t"/>
              </v:shape>
            </v:group>
            <v:group style="position:absolute;left:7732;top:1796;width:490;height:335" coordorigin="7732,1796" coordsize="490,335">
              <v:shape style="position:absolute;left:7732;top:1796;width:490;height:335" coordorigin="7732,1796" coordsize="490,335" path="m8222,1974l8142,2002,8061,2029,7980,2055,7898,2081,7815,2106,7732,2131,7762,2069,7793,2010,7827,1954,7865,1900,7910,1852,7985,1823,8006,1817,8028,1811,8050,1806,8074,1800,8098,1796,8135,1834,8171,1874,8200,1920,8222,1974xe" filled="false" stroked="true" strokeweight=".5pt" strokecolor="#231f20">
                <v:path arrowok="t"/>
              </v:shape>
            </v:group>
            <v:group style="position:absolute;left:7753;top:1808;width:458;height:309" coordorigin="7753,1808" coordsize="458,309">
              <v:shape style="position:absolute;left:7753;top:1808;width:458;height:309" coordorigin="7753,1808" coordsize="458,309" path="m8084,1808l7988,1831,7908,1867,7861,1920,7820,1983,7778,2057,7760,2092,7753,2105,7754,2116,8135,1995,8210,1969,8195,1931,8152,1867,8107,1818,8096,1810,8084,1808xe" filled="true" fillcolor="#ffffff" stroked="false">
                <v:path arrowok="t"/>
                <v:fill type="solid"/>
              </v:shape>
            </v:group>
            <v:group style="position:absolute;left:7753;top:1808;width:458;height:309" coordorigin="7753,1808" coordsize="458,309">
              <v:shape style="position:absolute;left:7753;top:1808;width:458;height:309" coordorigin="7753,1808" coordsize="458,309" path="m8210,1969l8135,1995,8059,2019,7982,2043,7906,2068,7830,2092,7754,2116,7753,2105,7760,2092,7766,2081,7806,2008,7840,1951,7884,1891,7943,1846,8036,1818,8084,1808,8096,1810,8152,1867,8195,1931,8210,1969xe" filled="false" stroked="true" strokeweight=".5pt" strokecolor="#231f20">
                <v:path arrowok="t"/>
              </v:shape>
            </v:group>
            <v:group style="position:absolute;left:8222;top:1855;width:450;height:352" coordorigin="8222,1855" coordsize="450,352">
              <v:shape style="position:absolute;left:8222;top:1855;width:450;height:352" coordorigin="8222,1855" coordsize="450,352" path="m8666,1855l8462,1922,8393,1943,8389,1950,8399,1954,8402,1957,8418,1989,8418,2023,8388,2083,8329,2133,8262,2173,8236,2185,8225,2193,8293,2175,8367,2137,8437,2094,8495,2045,8538,1974,8540,1945,8670,1900,8670,1887,8671,1875,8671,1865,8666,1855xe" filled="true" fillcolor="#ffffff" stroked="false">
                <v:path arrowok="t"/>
                <v:fill type="solid"/>
              </v:shape>
            </v:group>
            <v:group style="position:absolute;left:8222;top:1855;width:450;height:352" coordorigin="8222,1855" coordsize="450,352">
              <v:shape style="position:absolute;left:8222;top:1855;width:450;height:352" coordorigin="8222,1855" coordsize="450,352" path="m8670,1900l8638,1911,8605,1923,8573,1934,8540,1945,8512,2025,8437,2094,8367,2137,8293,2175,8222,2207,8225,2193,8236,2185,8249,2179,8262,2173,8295,2155,8361,2109,8406,2056,8418,1989,8402,1957,8399,1954,8389,1950,8393,1943,8462,1922,8530,1900,8598,1878,8666,1855,8671,1865,8671,1875,8670,1887,8670,1900xe" filled="false" stroked="true" strokeweight=".5pt" strokecolor="#231f20">
                <v:path arrowok="t"/>
              </v:shape>
              <v:shape style="position:absolute;left:8238;top:1945;width:144;height:213" type="#_x0000_t75" stroked="false">
                <v:imagedata r:id="rId152" o:title=""/>
              </v:shape>
            </v:group>
            <v:group style="position:absolute;left:6508;top:1979;width:463;height:233" coordorigin="6508,1979" coordsize="463,233">
              <v:shape style="position:absolute;left:6508;top:1979;width:463;height:233" coordorigin="6508,1979" coordsize="463,233" path="m6970,1979l6892,1995,6810,2024,6732,2058,6659,2098,6591,2141,6529,2188,6523,2192,6508,2201,6512,2211,6525,2204,6538,2195,6550,2185,6562,2176,6627,2131,6698,2088,6774,2049,6854,2016,6937,1991,6949,1988,6969,1988,6970,1979xe" filled="true" fillcolor="#231f20" stroked="false">
                <v:path arrowok="t"/>
                <v:fill type="solid"/>
              </v:shape>
              <v:shape style="position:absolute;left:6508;top:1979;width:463;height:233" coordorigin="6508,1979" coordsize="463,233" path="m6969,1988l6949,1988,6969,1991,6969,1988xe" filled="true" fillcolor="#231f20" stroked="false">
                <v:path arrowok="t"/>
                <v:fill type="solid"/>
              </v:shape>
            </v:group>
            <v:group style="position:absolute;left:6508;top:1979;width:463;height:233" coordorigin="6508,1979" coordsize="463,233">
              <v:shape style="position:absolute;left:6508;top:1979;width:463;height:233" coordorigin="6508,1979" coordsize="463,233" path="m6970,1979l6969,1991,6949,1988,6937,1991,6854,2016,6774,2049,6698,2088,6627,2131,6562,2176,6538,2195,6525,2204,6512,2211,6508,2201,6523,2192,6529,2188,6591,2141,6659,2098,6732,2058,6810,2024,6892,1995,6951,1979,6970,1979xe" filled="false" stroked="true" strokeweight=".5pt" strokecolor="#231f20">
                <v:path arrowok="t"/>
              </v:shape>
              <v:shape style="position:absolute;left:6984;top:2005;width:361;height:126" type="#_x0000_t75" stroked="false">
                <v:imagedata r:id="rId153" o:title=""/>
              </v:shape>
              <v:shape style="position:absolute;left:8466;top:2016;width:218;height:379" type="#_x0000_t75" stroked="false">
                <v:imagedata r:id="rId154" o:title=""/>
              </v:shape>
            </v:group>
            <v:group style="position:absolute;left:6802;top:2146;width:860;height:373" coordorigin="6802,2146" coordsize="860,373">
              <v:shape style="position:absolute;left:6802;top:2146;width:860;height:373" coordorigin="6802,2146" coordsize="860,373" path="m6881,2388l6878,2389,6859,2399,6842,2413,6828,2428,6814,2442,6811,2442,6807,2442,6805,2446,6804,2450,6802,2453,6805,2454,6806,2454,6819,2475,6846,2490,6881,2501,6918,2508,6982,2517,7048,2519,7111,2516,7151,2509,7015,2509,6939,2502,6871,2486,6816,2461,6828,2441,6844,2425,6862,2412,6880,2399,7054,2399,7019,2393,7009,2392,6899,2392,6896,2391,6882,2391,6881,2388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7054,2399l6880,2399,6935,2399,6996,2402,7057,2409,7129,2434,7160,2496,7090,2507,7015,2509,7151,2509,7167,2506,7169,2481,7165,2460,7155,2443,7141,2430,7108,2413,7066,2401,7054,2399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7042,2377l6973,2377,6992,2378,7027,2382,7060,2390,7091,2400,7117,2411,7138,2399,7117,2399,7107,2397,7091,2391,7073,2385,7058,2380,7042,2377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7602,2164l7526,2193,7453,2224,7381,2256,7311,2290,7241,2327,7172,2366,7144,2385,7129,2395,7117,2399,7138,2399,7185,2371,7254,2332,7325,2295,7398,2259,7472,2226,7548,2195,7626,2166,7631,2164,7606,2164,7602,2164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6931,2380l6896,2380,6906,2382,6899,2392,7009,2392,6975,2390,6944,2390,6930,2389,6918,2385,6931,2380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6887,2387l6882,2391,6896,2391,6887,2387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6958,2389l6944,2390,6975,2390,6973,2389,6958,2389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6995,2314l6982,2319,6975,2322,6971,2326,6967,2330,6963,2332,6941,2345,6918,2354,6896,2365,6878,2380,6881,2388,6887,2386,6888,2386,6896,2380,6931,2380,6935,2379,6954,2377,7042,2377,7025,2373,7005,2370,6911,2370,6977,2336,7017,2318,6992,2318,6993,2317,6994,2315,6995,2314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6888,2386l6887,2386,6887,2387,6888,2386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6952,2368l6911,2370,7005,2370,6990,2369,6952,2368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7640,2146l7629,2148,7618,2150,7536,2160,7456,2174,7379,2190,7303,2208,7230,2229,7159,2252,7091,2276,7077,2287,7062,2296,7010,2310,7004,2313,6998,2315,6992,2318,7017,2318,7046,2305,7117,2277,7191,2251,7268,2228,7348,2207,7430,2189,7515,2174,7602,2161,7608,2161,7651,2161,7653,2161,7661,2150,7651,2146,7640,2146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7651,2161l7608,2161,7606,2164,7631,2164,7637,2162,7651,2161xe" filled="true" fillcolor="#231f20" stroked="false">
                <v:path arrowok="t"/>
                <v:fill type="solid"/>
              </v:shape>
            </v:group>
            <v:group style="position:absolute;left:6911;top:2161;width:697;height:238" coordorigin="6911,2161" coordsize="697,238">
              <v:shape style="position:absolute;left:6911;top:2161;width:697;height:238" coordorigin="6911,2161" coordsize="697,238" path="m7602,2164l7526,2193,7453,2224,7381,2256,7311,2290,7241,2327,7172,2366,7144,2385,7129,2395,7117,2399,7107,2397,7091,2391,7073,2385,7058,2380,7025,2373,6990,2369,6952,2368,6911,2370,6977,2336,7046,2305,7117,2277,7191,2251,7268,2228,7348,2207,7430,2189,7515,2174,7602,2161,7608,2161,7606,2164,7602,2164xe" filled="false" stroked="true" strokeweight=".5pt" strokecolor="#231f20">
                <v:path arrowok="t"/>
              </v:shape>
              <v:shape style="position:absolute;left:6811;top:2394;width:354;height:120" type="#_x0000_t75" stroked="false">
                <v:imagedata r:id="rId155" o:title=""/>
              </v:shape>
            </v:group>
            <v:group style="position:absolute;left:6802;top:2146;width:860;height:373" coordorigin="6802,2146" coordsize="860,373">
              <v:shape style="position:absolute;left:6802;top:2146;width:860;height:373" coordorigin="6802,2146" coordsize="860,373" path="m7618,2150l7536,2160,7456,2174,7379,2190,7303,2208,7230,2229,7159,2252,7091,2276,7077,2287,7062,2296,7010,2310,7004,2313,6998,2315,6992,2318,6993,2317,6994,2315,6995,2314,6988,2317,6982,2319,6975,2322,6971,2326,6967,2330,6963,2332,6941,2345,6918,2354,6896,2365,6878,2380,6882,2391,6896,2380,6906,2382,6899,2392,6887,2386,6878,2389,6859,2399,6842,2413,6828,2428,6814,2442,6811,2442,6809,2442,6807,2442,6805,2446,6804,2450,6802,2453,6803,2453,6805,2454,6806,2454,6819,2475,6881,2501,6982,2517,7048,2519,7111,2516,7167,2506,7169,2481,7165,2460,7108,2413,7019,2393,6958,2389,6944,2390,6930,2389,6918,2385,6935,2379,6954,2377,6973,2377,6992,2378,7027,2382,7060,2390,7091,2400,7117,2411,7185,2371,7254,2332,7325,2295,7398,2259,7472,2226,7548,2195,7626,2166,7653,2161,7661,2150,7651,2146,7640,2146,7629,2148,7618,2150xe" filled="false" stroked="true" strokeweight=".5pt" strokecolor="#231f20">
                <v:path arrowok="t"/>
              </v:shape>
              <v:shape style="position:absolute;left:8486;top:2078;width:182;height:274" type="#_x0000_t75" stroked="false">
                <v:imagedata r:id="rId156" o:title=""/>
              </v:shape>
            </v:group>
            <v:group style="position:absolute;left:6911;top:2161;width:697;height:238" coordorigin="6911,2161" coordsize="697,238">
              <v:shape style="position:absolute;left:6911;top:2161;width:697;height:238" coordorigin="6911,2161" coordsize="697,238" path="m7169,2368l6952,2368,6990,2369,7025,2373,7058,2380,7073,2385,7091,2391,7107,2397,7117,2399,7129,2395,7144,2385,7159,2375,7169,2368xe" filled="true" fillcolor="#ffffff" stroked="false">
                <v:path arrowok="t"/>
                <v:fill type="solid"/>
              </v:shape>
              <v:shape style="position:absolute;left:6911;top:2161;width:697;height:238" coordorigin="6911,2161" coordsize="697,238" path="m7608,2161l7515,2174,7430,2189,7348,2207,7268,2228,7191,2251,7117,2277,7046,2305,6977,2336,6911,2370,6952,2368,7169,2368,7241,2327,7311,2290,7381,2256,7453,2224,7526,2193,7602,2164,7606,2164,7608,2161xe" filled="true" fillcolor="#ffffff" stroked="false">
                <v:path arrowok="t"/>
                <v:fill type="solid"/>
              </v:shape>
              <v:shape style="position:absolute;left:6911;top:2161;width:697;height:238" coordorigin="6911,2161" coordsize="697,238" path="m7606,2164l7602,2164,7606,2164,7606,2164xe" filled="true" fillcolor="#ffffff" stroked="false">
                <v:path arrowok="t"/>
                <v:fill type="solid"/>
              </v:shape>
            </v:group>
            <v:group style="position:absolute;left:6911;top:2161;width:697;height:238" coordorigin="6911,2161" coordsize="697,238">
              <v:shape style="position:absolute;left:6911;top:2161;width:697;height:238" coordorigin="6911,2161" coordsize="697,238" path="m7602,2161l7608,2161,7606,2164,7602,2164,7526,2193,7453,2224,7381,2256,7311,2290,7241,2327,7172,2366,7144,2385,7129,2395,7117,2399,7107,2397,7091,2391,7073,2385,7058,2380,7025,2373,6990,2369,6952,2368,6911,2370,6977,2336,7046,2305,7117,2277,7191,2251,7268,2228,7348,2207,7430,2189,7515,2174,7602,2161xe" filled="false" stroked="true" strokeweight=".5pt" strokecolor="#231f20">
                <v:path arrowok="t"/>
              </v:shape>
            </v:group>
            <v:group style="position:absolute;left:6472;top:2226;width:55;height:105" coordorigin="6472,2226" coordsize="55,105">
              <v:shape style="position:absolute;left:6472;top:2226;width:55;height:105" coordorigin="6472,2226" coordsize="55,105" path="m6495,2226l6504,2235,6511,2244,6519,2254,6526,2264,6526,2280,6525,2296,6524,2313,6524,2330,6509,2323,6496,2314,6484,2304,6472,2294,6477,2276,6482,2259,6488,2242,6495,2226xe" filled="false" stroked="true" strokeweight=".5pt" strokecolor="#231f20">
                <v:path arrowok="t"/>
              </v:shape>
            </v:group>
            <v:group style="position:absolute;left:6433;top:2361;width:44;height:126" coordorigin="6433,2361" coordsize="44,126">
              <v:shape style="position:absolute;left:6433;top:2361;width:44;height:126" coordorigin="6433,2361" coordsize="44,126" path="m6434,2361l6447,2390,6461,2417,6473,2448,6476,2487,6466,2481,6456,2474,6446,2467,6436,2461,6434,2434,6433,2408,6433,2385,6434,2361xe" filled="false" stroked="true" strokeweight=".5pt" strokecolor="#231f20">
                <v:path arrowok="t"/>
              </v:shape>
            </v:group>
            <v:group style="position:absolute;left:8473;top:2382;width:22;height:13" coordorigin="8473,2382" coordsize="22,13">
              <v:shape style="position:absolute;left:8473;top:2382;width:22;height:13" coordorigin="8473,2382" coordsize="22,13" path="m8494,2390l8480,2390,8492,2395,8494,2390xe" filled="true" fillcolor="#ffffff" stroked="false">
                <v:path arrowok="t"/>
                <v:fill type="solid"/>
              </v:shape>
              <v:shape style="position:absolute;left:8473;top:2382;width:22;height:13" coordorigin="8473,2382" coordsize="22,13" path="m8474,2389l8473,2392,8480,2390,8494,2390,8495,2390,8478,2390,8474,2389xe" filled="true" fillcolor="#ffffff" stroked="false">
                <v:path arrowok="t"/>
                <v:fill type="solid"/>
              </v:shape>
              <v:shape style="position:absolute;left:8473;top:2382;width:22;height:13" coordorigin="8473,2382" coordsize="22,13" path="m8480,2382l8480,2389,8478,2390,8495,2390,8495,2389,8490,2387,8485,2385,8480,2382xe" filled="true" fillcolor="#ffffff" stroked="false">
                <v:path arrowok="t"/>
                <v:fill type="solid"/>
              </v:shape>
            </v:group>
            <v:group style="position:absolute;left:8473;top:2382;width:22;height:13" coordorigin="8473,2382" coordsize="22,13">
              <v:shape style="position:absolute;left:8473;top:2382;width:22;height:13" coordorigin="8473,2382" coordsize="22,13" path="m8480,2382l8485,2385,8490,2387,8495,2389,8492,2395,8480,2390,8473,2392,8474,2389,8478,2390,8480,2389,8480,2382xe" filled="false" stroked="true" strokeweight=".5pt" strokecolor="#231f20">
                <v:path arrowok="t"/>
              </v:shape>
            </v:group>
            <v:group style="position:absolute;left:6816;top:2399;width:345;height:110" coordorigin="6816,2399" coordsize="345,110">
              <v:shape style="position:absolute;left:6816;top:2399;width:345;height:110" coordorigin="6816,2399" coordsize="345,110" path="m6880,2399l6862,2412,6844,2425,6828,2441,6816,2461,6871,2486,6939,2502,7015,2509,7090,2507,7160,2496,7158,2471,7108,2423,6996,2402,6935,2399,6880,2399xe" filled="true" fillcolor="#ffffff" stroked="false">
                <v:path arrowok="t"/>
                <v:fill type="solid"/>
              </v:shape>
            </v:group>
            <v:group style="position:absolute;left:6816;top:2399;width:345;height:110" coordorigin="6816,2399" coordsize="345,110">
              <v:shape style="position:absolute;left:6816;top:2399;width:345;height:110" coordorigin="6816,2399" coordsize="345,110" path="m7160,2496l7090,2507,7015,2509,6939,2502,6871,2486,6816,2461,6828,2441,6844,2425,6862,2412,6880,2399,6935,2399,6996,2402,7057,2409,7129,2434,7160,2496xe" filled="false" stroked="true" strokeweight=".5pt" strokecolor="#231f20">
                <v:path arrowok="t"/>
              </v:shape>
              <v:shape style="position:absolute;left:7407;top:2403;width:271;height:352" type="#_x0000_t75" stroked="false">
                <v:imagedata r:id="rId157" o:title=""/>
              </v:shape>
            </v:group>
            <v:group style="position:absolute;left:6498;top:2465;width:314;height:193" coordorigin="6498,2465" coordsize="314,193">
              <v:shape style="position:absolute;left:6498;top:2465;width:314;height:193" coordorigin="6498,2465" coordsize="314,193" path="m6498,2465l6516,2527,6566,2588,6625,2617,6671,2632,6696,2641,6723,2651,6749,2657,6771,2658,6789,2649,6789,2648,6768,2648,6746,2647,6720,2640,6666,2620,6618,2604,6550,2559,6518,2505,6507,2480,6509,2479,6528,2479,6498,2465xe" filled="true" fillcolor="#231f20" stroked="false">
                <v:path arrowok="t"/>
                <v:fill type="solid"/>
              </v:shape>
              <v:shape style="position:absolute;left:6498;top:2465;width:314;height:193" coordorigin="6498,2465" coordsize="314,193" path="m6528,2479l6509,2479,6510,2481,6510,2482,6616,2527,6728,2565,6766,2575,6784,2582,6799,2594,6798,2610,6793,2627,6783,2641,6768,2648,6789,2648,6801,2633,6807,2613,6811,2594,6797,2578,6779,2569,6758,2563,6738,2558,6675,2538,6613,2515,6553,2491,6528,2479xe" filled="true" fillcolor="#231f20" stroked="false">
                <v:path arrowok="t"/>
                <v:fill type="solid"/>
              </v:shape>
            </v:group>
            <v:group style="position:absolute;left:6507;top:2479;width:293;height:170" coordorigin="6507,2479" coordsize="293,170">
              <v:shape style="position:absolute;left:6507;top:2479;width:293;height:170" coordorigin="6507,2479" coordsize="293,170" path="m6574,2582l6595,2594,6618,2604,6642,2612,6666,2620,6692,2630,6720,2640,6746,2647,6768,2648,6783,2641,6793,2627,6798,2610,6799,2594,6784,2582,6766,2575,6747,2570,6728,2565,6672,2547,6616,2527,6561,2505,6510,2482,6509,2481,6509,2479,6507,2480,6518,2505,6531,2533,6550,2559,6574,2582xe" filled="false" stroked="true" strokeweight=".5pt" strokecolor="#231f20">
                <v:path arrowok="t"/>
              </v:shape>
            </v:group>
            <v:group style="position:absolute;left:6498;top:2465;width:314;height:193" coordorigin="6498,2465" coordsize="314,193">
              <v:shape style="position:absolute;left:6498;top:2465;width:314;height:193" coordorigin="6498,2465" coordsize="314,193" path="m6498,2465l6553,2491,6613,2515,6675,2538,6738,2558,6758,2563,6779,2569,6797,2578,6811,2594,6807,2613,6801,2633,6789,2649,6771,2658,6749,2657,6723,2651,6696,2641,6671,2632,6648,2624,6581,2598,6529,2546,6498,2484,6498,2465xe" filled="false" stroked="true" strokeweight=".5pt" strokecolor="#231f20">
                <v:path arrowok="t"/>
              </v:shape>
            </v:group>
            <v:group style="position:absolute;left:6507;top:2479;width:293;height:170" coordorigin="6507,2479" coordsize="293,170">
              <v:shape style="position:absolute;left:6507;top:2479;width:293;height:170" coordorigin="6507,2479" coordsize="293,170" path="m6509,2479l6550,2559,6618,2604,6666,2620,6720,2640,6746,2647,6768,2648,6783,2641,6793,2627,6798,2610,6799,2594,6784,2582,6766,2575,6728,2565,6672,2547,6616,2527,6561,2505,6510,2482,6509,2481,6509,2479xe" filled="true" fillcolor="#ffffff" stroked="false">
                <v:path arrowok="t"/>
                <v:fill type="solid"/>
              </v:shape>
            </v:group>
            <v:group style="position:absolute;left:6507;top:2479;width:293;height:170" coordorigin="6507,2479" coordsize="293,170">
              <v:shape style="position:absolute;left:6507;top:2479;width:293;height:170" coordorigin="6507,2479" coordsize="293,170" path="m6507,2480l6509,2479,6509,2481,6510,2482,6561,2505,6616,2527,6672,2547,6728,2565,6747,2570,6766,2575,6784,2582,6799,2594,6798,2610,6793,2627,6783,2641,6768,2648,6746,2647,6720,2640,6692,2630,6666,2620,6642,2612,6574,2582,6531,2533,6518,2505,6507,2480xe" filled="false" stroked="true" strokeweight=".5pt" strokecolor="#231f20">
                <v:path arrowok="t"/>
              </v:shape>
            </v:group>
            <v:group style="position:absolute;left:6868;top:2605;width:194;height:74" coordorigin="6868,2605" coordsize="194,74">
              <v:shape style="position:absolute;left:6868;top:2605;width:194;height:74" coordorigin="6868,2605" coordsize="194,74" path="m6901,2605l6892,2618,6884,2631,6876,2644,6868,2658,6961,2674,7009,2679,7058,2674,7059,2669,7010,2669,6968,2666,6927,2659,6887,2653,6888,2644,6893,2634,6900,2625,6906,2617,7021,2617,7015,2616,6936,2609,6918,2607,6901,2605xe" filled="true" fillcolor="#231f20" stroked="false">
                <v:path arrowok="t"/>
                <v:fill type="solid"/>
              </v:shape>
              <v:shape style="position:absolute;left:6868;top:2605;width:194;height:74" coordorigin="6868,2605" coordsize="194,74" path="m7021,2617l6906,2617,6946,2620,6987,2622,7024,2628,7053,2641,7054,2644,7054,2653,7053,2659,7051,2665,7010,2669,7059,2669,7062,2640,7045,2623,7021,2617xe" filled="true" fillcolor="#231f20" stroked="false">
                <v:path arrowok="t"/>
                <v:fill type="solid"/>
              </v:shape>
            </v:group>
            <v:group style="position:absolute;left:6887;top:2617;width:167;height:52" coordorigin="6887,2617" coordsize="167,52">
              <v:shape style="position:absolute;left:6887;top:2617;width:167;height:52" coordorigin="6887,2617" coordsize="167,52" path="m6906,2617l6900,2625,6893,2634,6888,2644,6887,2653,6927,2659,6968,2666,7010,2669,7051,2665,7053,2659,7054,2650,7053,2641,7024,2628,6987,2622,6946,2620,6906,2617xe" filled="false" stroked="true" strokeweight=".5pt" strokecolor="#231f20">
                <v:path arrowok="t"/>
              </v:shape>
            </v:group>
            <v:group style="position:absolute;left:6868;top:2605;width:194;height:74" coordorigin="6868,2605" coordsize="194,74">
              <v:shape style="position:absolute;left:6868;top:2605;width:194;height:74" coordorigin="6868,2605" coordsize="194,74" path="m7058,2674l7009,2679,6961,2674,6913,2666,6868,2658,6876,2644,6884,2631,6892,2618,6901,2605,6918,2607,6936,2609,6956,2611,6977,2613,7015,2616,7045,2623,7062,2640,7058,2674xe" filled="false" stroked="true" strokeweight=".5pt" strokecolor="#231f20">
                <v:path arrowok="t"/>
              </v:shape>
            </v:group>
            <v:group style="position:absolute;left:6887;top:2617;width:167;height:52" coordorigin="6887,2617" coordsize="167,52">
              <v:shape style="position:absolute;left:6887;top:2617;width:167;height:52" coordorigin="6887,2617" coordsize="167,52" path="m6906,2617l6900,2625,6893,2634,6888,2644,6887,2653,6927,2659,6968,2666,7010,2669,7051,2665,7053,2659,7054,2650,7053,2641,7024,2628,6987,2622,6946,2620,6906,2617xe" filled="true" fillcolor="#ffffff" stroked="false">
                <v:path arrowok="t"/>
                <v:fill type="solid"/>
              </v:shape>
            </v:group>
            <v:group style="position:absolute;left:6887;top:2617;width:167;height:52" coordorigin="6887,2617" coordsize="167,52">
              <v:shape style="position:absolute;left:6887;top:2617;width:167;height:52" coordorigin="6887,2617" coordsize="167,52" path="m7053,2641l7054,2650,7053,2659,7051,2665,7010,2669,6968,2666,6927,2659,6887,2653,6888,2644,6893,2634,6900,2625,6906,2617,6946,2620,6987,2622,7024,2628,7053,2641xe" filled="false" stroked="true" strokeweight=".5pt" strokecolor="#231f20">
                <v:path arrowok="t"/>
              </v:shape>
            </v:group>
            <v:group style="position:absolute;left:8115;top:1694;width:231;height:67" coordorigin="8115,1694" coordsize="231,67">
              <v:shape style="position:absolute;left:8115;top:1694;width:231;height:67" coordorigin="8115,1694" coordsize="231,67" path="m8345,1760l8287,1750,8229,1734,8173,1716,8120,1696,8115,1697,8115,1694,8117,1694,8146,1700,8174,1708,8202,1715,8231,1722,8259,1732,8288,1742,8316,1751,8345,1760xe" filled="false" stroked="true" strokeweight=".5pt" strokecolor="#231f20">
                <v:path arrowok="t"/>
              </v:shape>
              <v:shape style="position:absolute;left:7960;top:2192;width:259;height:110" type="#_x0000_t75" stroked="false">
                <v:imagedata r:id="rId158" o:title=""/>
              </v:shape>
            </v:group>
            <v:group style="position:absolute;left:7348;top:2332;width:328;height:472" coordorigin="7348,2332" coordsize="328,472">
              <v:shape style="position:absolute;left:7348;top:2332;width:328;height:472" coordorigin="7348,2332" coordsize="328,472" path="m7516,2332l7450,2362,7390,2429,7361,2498,7348,2574,7350,2650,7370,2718,7410,2772,7489,2804,7524,2800,7559,2786,7589,2763,7593,2759,7515,2759,7484,2752,7459,2738,7431,2707,7412,2665,7402,2617,7402,2568,7442,2464,7519,2401,7577,2396,7646,2396,7645,2396,7626,2370,7605,2355,7579,2342,7549,2334,7516,2332xe" filled="true" fillcolor="#ffffff" stroked="false">
                <v:path arrowok="t"/>
                <v:fill type="solid"/>
              </v:shape>
              <v:shape style="position:absolute;left:7348;top:2332;width:328;height:472" coordorigin="7348,2332" coordsize="328,472" path="m7633,2705l7585,2746,7515,2759,7593,2759,7613,2736,7633,2705xe" filled="true" fillcolor="#ffffff" stroked="false">
                <v:path arrowok="t"/>
                <v:fill type="solid"/>
              </v:shape>
              <v:shape style="position:absolute;left:7348;top:2332;width:328;height:472" coordorigin="7348,2332" coordsize="328,472" path="m7646,2396l7577,2396,7622,2417,7654,2454,7676,2496,7669,2460,7659,2426,7646,2396xe" filled="true" fillcolor="#ffffff" stroked="false">
                <v:path arrowok="t"/>
                <v:fill type="solid"/>
              </v:shape>
            </v:group>
            <v:group style="position:absolute;left:7348;top:2332;width:328;height:472" coordorigin="7348,2332" coordsize="328,472">
              <v:shape style="position:absolute;left:7348;top:2332;width:328;height:472" coordorigin="7348,2332" coordsize="328,472" path="m7633,2705l7589,2763,7524,2800,7489,2804,7458,2798,7370,2718,7350,2650,7348,2574,7361,2498,7390,2429,7433,2375,7492,2338,7516,2332,7549,2334,7605,2355,7659,2426,7676,2496,7654,2454,7622,2417,7577,2396,7519,2401,7477,2425,7442,2464,7416,2513,7402,2568,7402,2617,7412,2665,7431,2707,7459,2738,7484,2752,7515,2759,7550,2758,7610,2729,7633,2705xe" filled="false" stroked="true" strokeweight=".5pt" strokecolor="#231f20">
                <v:path arrowok="t"/>
              </v:shape>
              <v:shape style="position:absolute;left:7272;top:2667;width:183;height:144" type="#_x0000_t75" stroked="false">
                <v:imagedata r:id="rId159" o:title=""/>
              </v:shape>
              <v:shape style="position:absolute;left:6406;top:1642;width:2317;height:1176" type="#_x0000_t75" stroked="false">
                <v:imagedata r:id="rId160" o:title=""/>
              </v:shape>
              <v:shape style="position:absolute;left:7811;top:2192;width:409;height:162" type="#_x0000_t75" stroked="false">
                <v:imagedata r:id="rId161" o:title=""/>
              </v:shape>
            </v:group>
            <v:group style="position:absolute;left:7687;top:2226;width:539;height:378" coordorigin="7687,2226" coordsize="539,378">
              <v:shape style="position:absolute;left:7687;top:2226;width:539;height:378" coordorigin="7687,2226" coordsize="539,378" path="m8141,2249l8156,2243,8171,2238,8186,2232,8200,2226,8205,2226,8203,2277,8209,2331,8218,2384,8226,2435,8154,2458,8082,2482,8011,2507,7939,2531,7867,2555,7795,2579,7723,2603,7727,2544,7722,2484,7709,2428,7687,2382,7714,2373,7743,2366,7772,2360,7799,2351e" filled="false" stroked="true" strokeweight=".5pt" strokecolor="#231f20">
                <v:path arrowok="t"/>
              </v:shape>
            </v:group>
            <v:group style="position:absolute;left:8222;top:1855;width:450;height:352" coordorigin="8222,1855" coordsize="450,352">
              <v:shape style="position:absolute;left:8222;top:1855;width:450;height:352" coordorigin="8222,1855" coordsize="450,352" path="m8670,1900l8638,1911,8605,1923,8573,1934,8540,1945,8512,2025,8437,2094,8367,2137,8293,2175,8222,2207,8225,2193,8236,2185,8249,2179,8262,2173,8295,2155,8361,2109,8406,2056,8418,1989,8402,1957,8399,1954,8389,1950,8393,1943,8462,1922,8530,1900,8598,1878,8666,1855,8671,1865,8671,1875,8670,1887,8670,1900xe" filled="false" stroked="true" strokeweight=".5pt" strokecolor="#231f20">
                <v:path arrowok="t"/>
              </v:shape>
            </v:group>
            <v:group style="position:absolute;left:7649;top:2002;width:587;height:366" coordorigin="7649,2002" coordsize="587,366">
              <v:shape style="position:absolute;left:7649;top:2002;width:587;height:366" coordorigin="7649,2002" coordsize="587,366" path="m7742,2154l7823,2130,7903,2104,7983,2079,8063,2053,8143,2027,8224,2002,8230,2011,8234,2022,8235,2034,8236,2045,8235,2080,8231,2116,8225,2152,8217,2185,8201,2191,8186,2198,8171,2205,8155,2211,8023,2258,8146,2216,8075,2243,8003,2269,7930,2294,7855,2317,7818,2330,7786,2341,7753,2350,7719,2359,7685,2368,7675,2360,7667,2349,7659,2339,7649,2330,7689,2299,7726,2261,7747,2213,7742,2154xe" filled="false" stroked="true" strokeweight=".5pt" strokecolor="#231f20">
                <v:path arrowok="t"/>
              </v:shape>
            </v:group>
            <v:group style="position:absolute;left:6417;top:1651;width:2295;height:1136" coordorigin="6417,1651" coordsize="2295,1136">
              <v:shape style="position:absolute;left:6417;top:1651;width:2295;height:1136" coordorigin="6417,1651" coordsize="2295,1136" path="m8711,2081l8710,2120,8706,2156,8700,2189,8689,2216,8688,2159,8678,2103,8659,2056,8628,2024,8609,2016,8589,2012,8568,2014,8508,2064,8480,2130,8465,2210,8463,2296,8471,2380,8417,2390,8365,2405,8315,2422,8264,2439,8189,2463,8115,2487,8041,2512,7967,2537,7894,2563,7821,2589,7748,2616,7675,2643,7689,2586,7691,2524,7682,2464,7660,2403,7653,2396,7654,2387,7699,2430,7715,2519,7716,2569,7711,2617,7787,2593,7862,2567,7937,2542,8012,2516,8087,2491,8162,2466,8238,2442,8233,2419,8229,2395,8225,2369,8222,2342,8216,2309,8212,2276,8211,2246,8217,2218,8288,2189,8359,2153,8426,2112,8485,2064,8530,2015,8552,1950,8585,1940,8616,1929,8648,1918,8680,1907,8681,1890,8681,1874,8679,1858,8675,1843,8597,1868,8520,1893,8443,1918,8366,1943,8384,1955,8399,1968,8409,1986,8412,2012,8408,2029,8346,2107,8265,2158,8231,2178,8238,2136,8244,2087,8245,2037,8236,1991,8162,2012,8090,2034,8017,2057,7946,2080,7874,2103,7802,2127,7730,2150,7739,2206,7717,2255,7678,2295,7635,2323,7641,2335,7652,2347,7663,2360,7668,2373,7656,2374,7654,2379,7647,2378,7638,2373,7628,2363,7618,2352,7609,2344,7579,2330,7542,2323,7502,2324,7411,2375,7370,2438,7344,2515,7331,2598,7331,2638,7334,2678,7337,2720,7338,2760,7281,2769,7222,2777,7163,2784,7103,2786,7051,2784,6948,2768,6817,2739,6738,2717,6661,2691,6589,2661,6523,2625,6465,2583,6417,2534,6417,2492,6422,2485,6433,2483,6434,2473,6448,2480,6460,2489,6472,2498,6486,2506,6486,2493,6486,2479,6486,2467,6488,2456,6474,2424,6459,2392,6445,2360,6431,2328,6440,2305,6452,2284,6465,2265,6476,2245,6472,2259,6467,2272,6462,2284,6462,2297,6467,2305,6476,2312,6486,2319,6495,2325,6505,2333,6515,2340,6523,2346,6531,2351,6532,2328,6535,2305,6538,2282,6536,2261,6528,2246,6516,2233,6504,2222,6495,2209,6550,2132,6603,2080,6660,2049,6740,2031,6769,2024,6799,2016,6830,2007,6861,1998,6893,1989,6924,1981,6953,1972,6980,1962,6993,1954,7006,1945,7019,1934,7032,1924,7092,1883,7155,1843,7221,1805,7290,1770,7360,1737,7433,1708,7501,1687,7573,1670,7648,1659,7726,1653,7805,1651,7886,1654,7968,1661,8051,1672,8055,1674,8054,1678,8054,1682,8058,1684,8106,1701,8154,1720,8204,1738,8255,1753,8308,1766,8362,1778,8415,1791,8469,1805,8468,1790,8448,1788,8438,1784,8375,1761,8308,1738,8240,1716,8177,1696,8207,1698,8239,1696,8273,1694,8307,1696,8386,1713,8469,1734,8528,1750,8598,1772,8673,1829,8690,1902,8687,1927,8686,1952,8689,1976,8692,1985,8705,1993,8708,2002,8711,2018,8712,2038,8711,2059,8711,2081xe" filled="false" stroked="true" strokeweight=".5pt" strokecolor="#231f20">
                <v:path arrowok="t"/>
              </v:shape>
              <v:shape style="position:absolute;left:8466;top:2016;width:218;height:383" type="#_x0000_t75" stroked="false">
                <v:imagedata r:id="rId162" o:title=""/>
              </v:shape>
              <v:shape style="position:absolute;left:7407;top:2403;width:271;height:352" type="#_x0000_t75" stroked="false">
                <v:imagedata r:id="rId163" o:title=""/>
              </v:shape>
            </v:group>
            <v:group style="position:absolute;left:7348;top:2332;width:328;height:472" coordorigin="7348,2332" coordsize="328,472">
              <v:shape style="position:absolute;left:7348;top:2332;width:328;height:472" coordorigin="7348,2332" coordsize="328,472" path="m7524,2800l7458,2798,7370,2718,7350,2650,7348,2574,7361,2498,7390,2429,7433,2375,7492,2338,7516,2332,7549,2334,7605,2355,7659,2426,7676,2496,7654,2454,7622,2417,7577,2396,7519,2401,7477,2425,7442,2464,7416,2513,7402,2568,7402,2617,7412,2664,7431,2707,7459,2738,7484,2752,7515,2759,7550,2758,7610,2729,7633,2705,7613,2736,7589,2763,7559,2786,7524,2800xe" filled="false" stroked="true" strokeweight=".5pt" strokecolor="#231f20">
                <v:path arrowok="t"/>
              </v:shape>
              <v:shape style="position:absolute;left:7272;top:2667;width:183;height:144" type="#_x0000_t75" stroked="false">
                <v:imagedata r:id="rId164" o:title=""/>
              </v:shape>
            </v:group>
            <v:group style="position:absolute;left:6472;top:2226;width:55;height:105" coordorigin="6472,2226" coordsize="55,105">
              <v:shape style="position:absolute;left:6472;top:2226;width:55;height:105" coordorigin="6472,2226" coordsize="55,105" path="m6495,2226l6504,2235,6511,2244,6519,2254,6526,2264,6526,2280,6525,2296,6524,2313,6524,2330,6509,2323,6496,2314,6484,2304,6472,2294,6477,2276,6482,2259,6488,2242,6495,2226xe" filled="false" stroked="true" strokeweight=".5pt" strokecolor="#231f20">
                <v:path arrowok="t"/>
              </v:shape>
            </v:group>
            <v:group style="position:absolute;left:8115;top:1694;width:231;height:67" coordorigin="8115,1694" coordsize="231,67">
              <v:shape style="position:absolute;left:8115;top:1694;width:231;height:67" coordorigin="8115,1694" coordsize="231,67" path="m8117,1694l8146,1700,8174,1708,8202,1715,8231,1722,8259,1732,8288,1742,8316,1751,8345,1760,8287,1750,8229,1734,8173,1716,8120,1696,8115,1697,8115,1694,8117,1694xe" filled="false" stroked="true" strokeweight=".5pt" strokecolor="#231f20">
                <v:path arrowok="t"/>
              </v:shape>
            </v:group>
            <v:group style="position:absolute;left:6406;top:1641;width:2318;height:1178" coordorigin="6406,1641" coordsize="2318,1178">
              <v:shape style="position:absolute;left:6406;top:1641;width:2318;height:1178" coordorigin="6406,1641" coordsize="2318,1178" path="m8720,2010l8718,1998,8712,1993,8708,1986,8704,1976,8700,1969,8699,1957,8698,1933,8698,1910,8698,1888,8679,1820,8606,1765,8513,1736,8427,1714,8383,1703,8360,1698,8336,1692,8313,1687,8290,1684,8265,1684,8240,1686,8216,1689,8191,1689,8164,1686,8137,1680,8110,1673,8084,1668,7998,1655,7886,1644,7801,1641,7717,1644,7636,1652,7559,1664,7488,1682,7391,1716,7300,1755,7236,1787,7172,1822,7110,1859,7051,1898,7013,1927,6995,1941,6975,1953,6954,1961,6931,1968,6907,1974,6882,1981,6811,2001,6736,2020,6688,2031,6643,2046,6581,2083,6531,2142,6520,2157,6479,2213,6467,2242,6460,2256,6451,2271,6441,2284,6433,2296,6416,2365,6415,2385,6416,2407,6419,2429,6421,2449,6422,2465,6421,2478,6416,2479,6407,2489,6408,2499,6407,2510,6406,2523,6456,2590,6542,2648,6614,2683,6689,2712,6766,2736,6846,2757,6928,2776,7012,2788,7098,2794,7186,2791,7203,2788,7219,2786,7235,2784,7250,2784,7260,2784,7273,2790,7284,2793,7345,2809,7418,2818,7491,2817,7557,2798,7626,2737,7671,2658,7744,2629,7816,2602,7889,2575,7962,2549,8035,2523,8109,2498,8183,2474,8259,2449,8336,2425,8361,2416,8387,2407,8412,2400,8435,2397,8465,2397,8498,2401,8531,2402,8590,2387,8638,2342,8671,2278,8679,2258,8687,2237,8713,2177,8724,2083,8723,2043,8720,2010xe" filled="false" stroked="true" strokeweight=".5pt" strokecolor="#231f20">
                <v:path arrowok="t"/>
              </v:shape>
            </v:group>
            <v:group style="position:absolute;left:7825;top:2258;width:198;height:68" coordorigin="7825,2258" coordsize="198,68">
              <v:shape style="position:absolute;left:7825;top:2258;width:198;height:68" coordorigin="7825,2258" coordsize="198,68" path="m8023,2258l7825,2325,7835,2323,7855,2317,8023,2258xe" filled="true" fillcolor="#231f20" stroked="false">
                <v:path arrowok="t"/>
                <v:fill type="solid"/>
              </v:shape>
            </v:group>
            <v:group style="position:absolute;left:7825;top:2258;width:198;height:68" coordorigin="7825,2258" coordsize="198,68">
              <v:shape style="position:absolute;left:7825;top:2258;width:198;height:68" coordorigin="7825,2258" coordsize="198,68" path="m7855,2317l8023,2258,7825,2325,7835,2323,7845,2320,7855,2317xe" filled="false" stroked="true" strokeweight=".5pt" strokecolor="#231f20">
                <v:path arrowok="t"/>
              </v:shape>
            </v:group>
            <v:group style="position:absolute;left:2088;top:1052;width:5875;height:1872" coordorigin="2088,1052" coordsize="5875,1872">
              <v:shape style="position:absolute;left:2088;top:1052;width:5875;height:1872" coordorigin="2088,1052" coordsize="5875,1872" path="m7962,1052l2088,2924e" filled="false" stroked="true" strokeweight="1.0pt" strokecolor="#231f20">
                <v:path arrowok="t"/>
              </v:shape>
            </v:group>
            <v:group style="position:absolute;left:2028;top:992;width:5875;height:1872" coordorigin="2028,992" coordsize="5875,1872">
              <v:shape style="position:absolute;left:2028;top:992;width:5875;height:1872" coordorigin="2028,992" coordsize="5875,1872" path="m7902,992l2028,2864e" filled="false" stroked="true" strokeweight="1.0pt" strokecolor="#231f20">
                <v:path arrowok="t"/>
              </v:shape>
            </v:group>
            <v:group style="position:absolute;left:4004;top:3669;width:5875;height:1872" coordorigin="4004,3669" coordsize="5875,1872">
              <v:shape style="position:absolute;left:4004;top:3669;width:5875;height:1872" coordorigin="4004,3669" coordsize="5875,1872" path="m9878,3669l4004,5541e" filled="false" stroked="true" strokeweight="1.0pt" strokecolor="#231f20">
                <v:path arrowok="t"/>
              </v:shape>
            </v:group>
            <v:group style="position:absolute;left:3944;top:3609;width:5875;height:1872" coordorigin="3944,3609" coordsize="5875,1872">
              <v:shape style="position:absolute;left:3944;top:3609;width:5875;height:1872" coordorigin="3944,3609" coordsize="5875,1872" path="m9818,3609l3944,5481e" filled="false" stroked="true" strokeweight="1.0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6.318359pt;margin-top:104.877998pt;width:13.45pt;height:10pt;mso-position-horizontal-relative:page;mso-position-vertical-relative:paragraph;z-index:4672;rotation:41" type="#_x0000_t136" fillcolor="#231f20" stroked="f">
            <o:extrusion v:ext="view" autorotationcenter="t"/>
            <v:textpath style="font-family:&amp;quot;Arial Black&amp;quot;;font-size:10pt;v-text-kern:t;mso-text-shadow:auto;font-weight:bold" string="11"/>
            <w10:wrap type="none"/>
          </v:shape>
        </w:pict>
      </w:r>
      <w:r>
        <w:rPr/>
        <w:pict>
          <v:shape style="position:absolute;margin-left:393.243103pt;margin-top:117.752068pt;width:10.7pt;height:8pt;mso-position-horizontal-relative:page;mso-position-vertical-relative:paragraph;z-index:4816;rotation:340" type="#_x0000_t136" fillcolor="#231f20" stroked="f">
            <o:extrusion v:ext="view" autorotationcenter="t"/>
            <v:textpath style="font-family:&amp;quot;Arial Black&amp;quot;;font-size:8pt;v-text-kern:t;mso-text-shadow:auto;font-weight:bold" string="11"/>
            <w10:wrap type="none"/>
          </v:shape>
        </w:pict>
      </w:r>
      <w:r>
        <w:rPr>
          <w:color w:val="231F20"/>
        </w:rPr>
        <w:t>Observe abaixo a chegada de uma corrida de</w:t>
      </w:r>
      <w:r>
        <w:rPr>
          <w:color w:val="231F20"/>
          <w:spacing w:val="-2"/>
        </w:rPr>
        <w:t> </w:t>
      </w:r>
      <w:r>
        <w:rPr>
          <w:color w:val="231F20"/>
        </w:rPr>
        <w:t>carros.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850" w:right="554"/>
        <w:jc w:val="left"/>
      </w:pPr>
      <w:r>
        <w:rPr/>
        <w:pict>
          <v:shape style="position:absolute;margin-left:102.662881pt;margin-top:-102.973672pt;width:76.55pt;height:14pt;mso-position-horizontal-relative:page;mso-position-vertical-relative:paragraph;z-index:4768;rotation:56" type="#_x0000_t136" fillcolor="#231f20" stroked="f">
            <o:extrusion v:ext="view" autorotationcenter="t"/>
            <v:textpath style="font-family:&amp;quot;Arial Black&amp;quot;;font-size:14pt;v-text-kern:t;mso-text-shadow:auto;font-weight:bold" string="CHEGADA"/>
            <w10:wrap type="none"/>
          </v:shape>
        </w:pict>
      </w:r>
      <w:r>
        <w:rPr/>
        <w:pict>
          <v:shape style="position:absolute;margin-left:248.583115pt;margin-top:-100.826965pt;width:10.7pt;height:8pt;mso-position-horizontal-relative:page;mso-position-vertical-relative:paragraph;z-index:4840;rotation:340" type="#_x0000_t136" fillcolor="#231f20" stroked="f">
            <o:extrusion v:ext="view" autorotationcenter="t"/>
            <v:textpath style="font-family:&amp;quot;Arial Black&amp;quot;;font-size:8pt;v-text-kern:t;mso-text-shadow:auto;font-weight:bold" string="21"/>
            <w10:wrap type="none"/>
          </v:shape>
        </w:pict>
      </w:r>
      <w:r>
        <w:rPr>
          <w:color w:val="231F20"/>
        </w:rPr>
        <w:t>Qual é o número do carro que chegou em último lugar nessa</w:t>
      </w:r>
      <w:r>
        <w:rPr>
          <w:color w:val="231F20"/>
          <w:spacing w:val="-2"/>
        </w:rPr>
        <w:t> </w:t>
      </w:r>
      <w:r>
        <w:rPr>
          <w:color w:val="231F20"/>
        </w:rPr>
        <w:t>corrida?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left="1667" w:right="0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4576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w w:val="99"/>
        </w:rPr>
        <w:t>5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left="1667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78pt;width:24.55pt;height:24.55pt;mso-position-horizontal-relative:page;mso-position-vertical-relative:paragraph;z-index:460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left="1667" w:right="554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67pt;width:24.55pt;height:24.55pt;mso-position-horizontal-relative:page;mso-position-vertical-relative:paragraph;z-index:462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  <w:spacing w:val="-21"/>
        </w:rPr>
        <w:t>11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left="1667" w:right="554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49pt;width:24.55pt;height:24.55pt;mso-position-horizontal-relative:page;mso-position-vertical-relative:paragraph;z-index:464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21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0" w:footer="524" w:top="0" w:bottom="720" w:left="0" w:right="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4936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M020424E4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o desenho de uma</w:t>
      </w:r>
      <w:r>
        <w:rPr>
          <w:color w:val="231F20"/>
          <w:spacing w:val="-2"/>
        </w:rPr>
        <w:t> </w:t>
      </w:r>
      <w:r>
        <w:rPr>
          <w:color w:val="231F20"/>
        </w:rPr>
        <w:t>pirâmide.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9"/>
          <w:szCs w:val="29"/>
        </w:rPr>
      </w:pPr>
      <w:r>
        <w:rPr/>
        <w:pict>
          <v:group style="position:absolute;margin-left:99.783997pt;margin-top:17.773197pt;width:79.8pt;height:79.25pt;mso-position-horizontal-relative:page;mso-position-vertical-relative:paragraph;z-index:4960;mso-wrap-distance-left:0;mso-wrap-distance-right:0" coordorigin="1996,355" coordsize="1596,1585">
            <v:group style="position:absolute;left:2006;top:377;width:1576;height:1554" coordorigin="2006,377" coordsize="1576,1554">
              <v:shape style="position:absolute;left:2006;top:377;width:1576;height:1554" coordorigin="2006,377" coordsize="1576,1554" path="m2006,1930l3102,1930,3581,1472,2652,377,2006,1930xe" filled="false" stroked="true" strokeweight="1pt" strokecolor="#231f20">
                <v:path arrowok="t"/>
              </v:shape>
            </v:group>
            <v:group style="position:absolute;left:2652;top:377;width:450;height:1554" coordorigin="2652,377" coordsize="450,1554">
              <v:shape style="position:absolute;left:2652;top:377;width:450;height:1554" coordorigin="2652,377" coordsize="450,1554" path="m2652,377l3102,1930e" filled="false" stroked="true" strokeweight="1pt" strokecolor="#231f20">
                <v:path arrowok="t"/>
              </v:shape>
            </v:group>
            <v:group style="position:absolute;left:2434;top:365;width:1147;height:1107" coordorigin="2434,365" coordsize="1147,1107">
              <v:shape style="position:absolute;left:2434;top:365;width:1147;height:1107" coordorigin="2434,365" coordsize="1147,1107" path="m2652,365l2434,1472,3581,1472e" filled="false" stroked="true" strokeweight="1pt" strokecolor="#231f20">
                <v:path arrowok="t"/>
                <v:stroke dashstyle="dash"/>
              </v:shape>
            </v:group>
            <v:group style="position:absolute;left:2006;top:1472;width:429;height:459" coordorigin="2006,1472" coordsize="429,459">
              <v:shape style="position:absolute;left:2006;top:1472;width:429;height:459" coordorigin="2006,1472" coordsize="429,459" path="m2434,1472l2006,1930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Qual é o desenho que lembra o formato dessa</w:t>
      </w:r>
      <w:r>
        <w:rPr>
          <w:color w:val="231F20"/>
          <w:spacing w:val="-2"/>
        </w:rPr>
        <w:t> </w:t>
      </w:r>
      <w:r>
        <w:rPr>
          <w:color w:val="231F20"/>
        </w:rPr>
        <w:t>pirâmide?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48.688999pt;margin-top:45.140125pt;width:24.55pt;height:24.55pt;mso-position-horizontal-relative:page;mso-position-vertical-relative:paragraph;z-index:4984;mso-wrap-distance-left:0;mso-wrap-distance-right:0" coordorigin="974,903" coordsize="491,491">
            <v:shape style="position:absolute;left:974;top:903;width:491;height:491" coordorigin="974,903" coordsize="491,491" path="m974,1393l1464,1393,1464,903,974,903,974,1393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45433pt;margin-top:8.321126pt;width:94.45pt;height:98pt;mso-position-horizontal-relative:page;mso-position-vertical-relative:paragraph;z-index:5008;mso-wrap-distance-left:0;mso-wrap-distance-right:0" coordorigin="1669,166" coordsize="1889,1960">
            <v:shape style="position:absolute;left:1669;top:166;width:1889;height:1960" type="#_x0000_t75" stroked="false">
              <v:imagedata r:id="rId165" o:title=""/>
            </v:shape>
            <v:shape style="position:absolute;left:2417;top:1200;width:158;height:302" type="#_x0000_t75" stroked="false">
              <v:imagedata r:id="rId166" o:title=""/>
            </v:shape>
            <v:shape style="position:absolute;left:2335;top:1747;width:176;height:103" type="#_x0000_t75" stroked="false">
              <v:imagedata r:id="rId167" o:title=""/>
            </v:shape>
            <v:shape style="position:absolute;left:3105;top:195;width:224;height:149" type="#_x0000_t75" stroked="false">
              <v:imagedata r:id="rId168" o:title=""/>
            </v:shape>
            <v:group style="position:absolute;left:1924;top:1242;width:92;height:463" coordorigin="1924,1242" coordsize="92,463">
              <v:shape style="position:absolute;left:1924;top:1242;width:92;height:463" coordorigin="1924,1242" coordsize="92,463" path="m1944,1242l1938,1246,1929,1250,1929,1254,1928,1265,1928,1276,1929,1288,1933,1299,1943,1322,1954,1346,1978,1400,1981,1407,1988,1436,1999,1501,2002,1537,2002,1555,1985,1614,1942,1663,1933,1669,1924,1676,1946,1702,1951,1705,1953,1701,1954,1697,1963,1685,1997,1635,2015,1558,2014,1540,2012,1522,2009,1504,2006,1486,2006,1482,2005,1479,2002,1463,1982,1391,1968,1351,1959,1326,1952,1302,1948,1276,1947,1266,1948,1255,1948,1245,1944,1242xe" filled="true" fillcolor="#ffffff" stroked="false">
                <v:path arrowok="t"/>
                <v:fill type="solid"/>
              </v:shape>
            </v:group>
            <v:group style="position:absolute;left:1978;top:893;width:115;height:113" coordorigin="1978,893" coordsize="115,113">
              <v:shape style="position:absolute;left:1978;top:893;width:115;height:113" coordorigin="1978,893" coordsize="115,113" path="m2090,893l2085,896,2079,897,2076,901,2062,916,2049,931,2022,960,2005,979,1990,994,1984,999,1978,1006,2047,984,2060,961,2064,947,2064,946,2065,944,2069,931,2075,918,2083,906,2092,895,2090,893xe" filled="true" fillcolor="#ffffff" stroked="false">
                <v:path arrowok="t"/>
                <v:fill type="solid"/>
              </v:shape>
            </v:group>
            <v:group style="position:absolute;left:2517;top:1000;width:54;height:149" coordorigin="2517,1000" coordsize="54,149">
              <v:shape style="position:absolute;left:2517;top:1000;width:54;height:149" coordorigin="2517,1000" coordsize="54,149" path="m2568,1000l2561,1007,2554,1014,2548,1021,2537,1034,2528,1048,2521,1063,2517,1080,2517,1099,2523,1118,2533,1136,2546,1148,2542,1129,2537,1111,2535,1091,2537,1072,2542,1053,2549,1035,2559,1018,2570,1002,2568,1000xe" filled="true" fillcolor="#ffffff" stroked="false">
                <v:path arrowok="t"/>
                <v:fill type="solid"/>
              </v:shape>
            </v:group>
            <v:group style="position:absolute;left:1941;top:1066;width:101;height:135" coordorigin="1941,1066" coordsize="101,135">
              <v:shape style="position:absolute;left:1941;top:1066;width:101;height:135" coordorigin="1941,1066" coordsize="101,135" path="m2039,1066l2009,1095,1983,1127,1960,1161,1941,1197,1951,1200,1957,1198,1959,1185,1960,1182,2009,1116,2037,1088,2042,1080,2039,1066xe" filled="true" fillcolor="#ffffff" stroked="false">
                <v:path arrowok="t"/>
                <v:fill type="solid"/>
              </v:shape>
            </v:group>
            <v:group style="position:absolute;left:3436;top:1585;width:82;height:130" coordorigin="3436,1585" coordsize="82,130">
              <v:shape style="position:absolute;left:3436;top:1585;width:82;height:130" coordorigin="3436,1585" coordsize="82,130" path="m3517,1585l3506,1597,3496,1609,3486,1620,3446,1667,3436,1691,3436,1699,3440,1707,3449,1715,3461,1680,3479,1648,3498,1617,3517,1585xe" filled="true" fillcolor="#ffffff" stroked="false">
                <v:path arrowok="t"/>
                <v:fill type="solid"/>
              </v:shape>
            </v:group>
            <v:group style="position:absolute;left:1972;top:1100;width:65;height:92" coordorigin="1972,1100" coordsize="65,92">
              <v:shape style="position:absolute;left:1972;top:1100;width:65;height:92" coordorigin="1972,1100" coordsize="65,92" path="m2036,1100l2018,1121,2001,1142,1985,1165,1972,1191,1998,1177,2019,1154,2034,1126,2036,1100xe" filled="true" fillcolor="#ffffff" stroked="false">
                <v:path arrowok="t"/>
                <v:fill type="solid"/>
              </v:shape>
            </v:group>
            <v:group style="position:absolute;left:2081;top:926;width:57;height:96" coordorigin="2081,926" coordsize="57,96">
              <v:shape style="position:absolute;left:2081;top:926;width:57;height:96" coordorigin="2081,926" coordsize="57,96" path="m2137,926l2117,946,2102,969,2090,994,2081,1021,2083,1020,2085,1019,2120,973,2135,954,2138,951,2137,945,2136,939,2137,932,2137,926xe" filled="true" fillcolor="#ffffff" stroked="false">
                <v:path arrowok="t"/>
                <v:fill type="solid"/>
              </v:shape>
            </v:group>
            <v:group style="position:absolute;left:3468;top:1762;width:23;height:83" coordorigin="3468,1762" coordsize="23,83">
              <v:shape style="position:absolute;left:3468;top:1762;width:23;height:83" coordorigin="3468,1762" coordsize="23,83" path="m3468,1762l3475,1782,3481,1802,3486,1823,3487,1844,3491,1828,3488,1805,3480,1781,3468,1762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48.688999pt;margin-top:40.886978pt;width:24.55pt;height:24.55pt;mso-position-horizontal-relative:page;mso-position-vertical-relative:paragraph;z-index:5032;mso-wrap-distance-left:0;mso-wrap-distance-right:0" coordorigin="974,818" coordsize="491,491">
            <v:shape style="position:absolute;left:974;top:818;width:491;height:491" coordorigin="974,818" coordsize="491,491" path="m974,1308l1464,1308,1464,818,974,818,974,1308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4.931099pt;margin-top:17.272852pt;width:86.05pt;height:72.95pt;mso-position-horizontal-relative:page;mso-position-vertical-relative:paragraph;z-index:5056;mso-wrap-distance-left:0;mso-wrap-distance-right:0" coordorigin="1699,345" coordsize="1721,1459">
            <v:group style="position:absolute;left:2321;top:345;width:1099;height:1026" coordorigin="2321,345" coordsize="1099,1026">
              <v:shape style="position:absolute;left:2321;top:345;width:1099;height:1026" coordorigin="2321,345" coordsize="1099,1026" path="m3393,442l3341,442,3347,521,3351,602,3356,685,3359,769,3362,855,3364,941,3365,1026,3365,1110,3365,1193,3364,1273,3362,1350,3379,1357,3392,1371,3409,1370,3410,1367,3413,1350,3419,1276,3419,1197,3415,1115,3410,1031,3405,945,3402,861,3402,774,3400,689,3398,602,3395,521,3393,453,3393,442xe" filled="true" fillcolor="#231f20" stroked="false">
                <v:path arrowok="t"/>
                <v:fill type="solid"/>
              </v:shape>
              <v:shape style="position:absolute;left:2321;top:345;width:1099;height:1026" coordorigin="2321,345" coordsize="1099,1026" path="m3392,397l2557,397,2634,398,2713,400,3260,422,3252,433,3226,442,3219,453,3234,464,3229,483,3261,477,3288,465,3313,452,3341,442,3393,442,3392,397xe" filled="true" fillcolor="#231f20" stroked="false">
                <v:path arrowok="t"/>
                <v:fill type="solid"/>
              </v:shape>
              <v:shape style="position:absolute;left:2321;top:345;width:1099;height:1026" coordorigin="2321,345" coordsize="1099,1026" path="m2449,345l2376,348,2321,371,2336,383,2331,402,2405,399,2480,397,3392,397,3392,381,3320,377,3246,374,3093,370,2780,366,2703,364,2627,361,2449,345xe" filled="true" fillcolor="#231f20" stroked="false">
                <v:path arrowok="t"/>
                <v:fill type="solid"/>
              </v:shape>
            </v:group>
            <v:group style="position:absolute;left:1699;top:565;width:1194;height:1240" coordorigin="1699,565" coordsize="1194,1240">
              <v:shape style="position:absolute;left:1699;top:565;width:1194;height:1240" coordorigin="1699,565" coordsize="1194,1240" path="m1801,565l1771,568,1747,578,1725,588,1699,595,1703,665,1706,738,1708,814,1709,892,1710,972,1710,1137,1710,1220,1709,1304,1709,1389,1708,1473,1708,1519,1708,1679,1708,1720,1709,1799,2556,1799,2722,1804,2797,1802,2857,1788,2892,1758,1750,1758,1751,1679,1751,1639,1751,1519,1750,1439,1750,1358,1749,1277,1748,1196,1748,1137,1748,1035,1749,956,1750,877,1752,799,1755,722,1760,646,2862,646,2862,636,2838,630,2841,606,1811,606,1811,595,1796,583,1801,565xe" filled="true" fillcolor="#231f20" stroked="false">
                <v:path arrowok="t"/>
                <v:fill type="solid"/>
              </v:shape>
              <v:shape style="position:absolute;left:1699;top:565;width:1194;height:1240" coordorigin="1699,565" coordsize="1194,1240" path="m2862,646l2821,646,2821,1758,2892,1758,2877,1747,2882,1728,2862,1728,2862,646xe" filled="true" fillcolor="#231f20" stroked="false">
                <v:path arrowok="t"/>
                <v:fill type="solid"/>
              </v:shape>
            </v:group>
            <v:group style="position:absolute;left:2443;top:438;width:225;height:91" coordorigin="2443,438" coordsize="225,91">
              <v:shape style="position:absolute;left:2443;top:438;width:225;height:91" coordorigin="2443,438" coordsize="225,91" path="m2545,438l2476,451,2443,493,2492,519,2566,528,2635,515,2668,473,2619,448,2545,438xe" filled="true" fillcolor="#231f20" stroked="false">
                <v:path arrowok="t"/>
                <v:fill type="solid"/>
              </v:shape>
              <v:shape style="position:absolute;left:2910;top:704;width:146;height:166" type="#_x0000_t75" stroked="false">
                <v:imagedata r:id="rId169" o:title=""/>
              </v:shape>
              <v:shape style="position:absolute;left:1850;top:769;width:184;height:205" type="#_x0000_t75" stroked="false">
                <v:imagedata r:id="rId170" o:title=""/>
              </v:shape>
              <v:shape style="position:absolute;left:2138;top:1066;width:223;height:227" type="#_x0000_t75" stroked="false">
                <v:imagedata r:id="rId171" o:title=""/>
              </v:shape>
              <v:shape style="position:absolute;left:3158;top:1125;width:162;height:184" type="#_x0000_t75" stroked="false">
                <v:imagedata r:id="rId172" o:title=""/>
              </v:shape>
              <v:shape style="position:absolute;left:2472;top:1370;width:187;height:226" type="#_x0000_t75" stroked="false">
                <v:imagedata r:id="rId173" o:title=""/>
              </v:shape>
            </v:group>
            <v:group style="position:absolute;left:1796;top:383;width:541;height:201" coordorigin="1796,383" coordsize="541,201">
              <v:shape style="position:absolute;left:1796;top:383;width:541;height:201" coordorigin="1796,383" coordsize="541,201" path="m1796,583l1873,555,1950,526,2027,497,2104,468,2181,439,2259,411,2336,383e" filled="false" stroked="true" strokeweight="2.824pt" strokecolor="#231f20">
                <v:path arrowok="t"/>
              </v:shape>
            </v:group>
            <v:group style="position:absolute;left:2838;top:464;width:396;height:166" coordorigin="2838,464" coordsize="396,166">
              <v:shape style="position:absolute;left:2838;top:464;width:396;height:166" coordorigin="2838,464" coordsize="396,166" path="m3234,464l3154,496,3075,529,2996,561,2917,595,2838,630e" filled="false" stroked="true" strokeweight="2.779pt" strokecolor="#231f20">
                <v:path arrowok="t"/>
              </v:shape>
            </v:group>
            <v:group style="position:absolute;left:2877;top:1358;width:502;height:390" coordorigin="2877,1358" coordsize="502,390">
              <v:shape style="position:absolute;left:2877;top:1358;width:502;height:390" coordorigin="2877,1358" coordsize="502,390" path="m2877,1747l2941,1700,3004,1652,3067,1604,3130,1555,3193,1506,3255,1457,3317,1407,3379,1358e" filled="false" stroked="true" strokeweight="2.73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8.688999pt;margin-top:140.701981pt;width:24.55pt;height:24.55pt;mso-position-horizontal-relative:page;mso-position-vertical-relative:paragraph;z-index:5080;mso-wrap-distance-left:0;mso-wrap-distance-right:0" coordorigin="974,2814" coordsize="491,491">
            <v:shape style="position:absolute;left:974;top:2814;width:491;height:491" coordorigin="974,2814" coordsize="491,491" path="m974,3304l1464,3304,1464,2814,974,2814,974,3304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889801pt;margin-top:101.6791pt;width:74.150pt;height:101.55pt;mso-position-horizontal-relative:page;mso-position-vertical-relative:paragraph;z-index:5104;mso-wrap-distance-left:0;mso-wrap-distance-right:0" coordorigin="1678,2034" coordsize="1483,2031">
            <v:group style="position:absolute;left:1678;top:2034;width:1483;height:2031" coordorigin="1678,2034" coordsize="1483,2031">
              <v:shape style="position:absolute;left:1678;top:2034;width:1483;height:2031" coordorigin="1678,2034" coordsize="1483,2031" path="m3004,4060l2745,4060,2916,4065,3000,4061,3004,4060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1925,3243l1818,3259,1768,3300,1738,3361,1721,3439,1712,3528,1703,3623,1699,3662,1695,3700,1692,3736,1689,3772,1682,3828,1678,3879,1679,3925,1724,4014,1838,4058,1912,4063,2082,4060,3004,4060,3066,4046,3095,4028,2894,4028,2893,4028,1940,4028,1859,4027,1794,4017,1745,3981,1713,3910,1713,3874,1717,3833,1722,3791,1730,3722,1739,3648,1748,3573,1756,3499,1764,3421,1780,3355,1812,3308,1871,3283,1913,3280,2084,3280,2092,3245,1986,3245,1925,3243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3047,3282l2923,3282,2978,3286,3023,3307,3059,3360,3077,3439,3084,3528,3090,3609,3094,3646,3104,3728,3109,3772,3115,3816,3121,3860,3123,3901,3119,3935,3065,4004,2977,4027,2894,4028,3095,4028,3145,3971,3161,3909,3158,3873,3148,3791,3139,3707,3130,3632,3122,3559,3114,3479,3111,3439,3107,3399,3101,3362,3090,3331,3054,3285,3047,3282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730,4022l2101,4022,2024,4024,1940,4028,2893,4028,2808,4024,2730,4022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083,3283l2044,3283,2013,3416,1997,3482,1981,3551,1971,3610,1970,3661,1984,3708,2064,3795,2124,3829,2191,3855,2266,3873,2344,3883,2423,3885,2503,3879,2579,3865,2633,3849,2371,3849,2280,3839,2196,3818,2125,3789,2068,3753,2026,3708,2001,3652,2004,3609,2016,3557,2032,3504,2044,3460,2083,3283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517,2115l2475,2115,2476,2118,2476,2121,2493,2194,2511,2268,2528,2344,2546,2421,2564,2500,2581,2579,2599,2658,2617,2739,2689,3063,2707,3143,2725,3224,2742,3303,2760,3382,2778,3460,2805,3563,2815,3611,2796,3708,2751,3755,2688,3792,2615,3821,2538,3840,2466,3849,2371,3849,2633,3849,2716,3815,2810,3747,2855,3652,2853,3607,2842,3559,2829,3510,2817,3465,2807,3420,2797,3375,2787,3330,2778,3283,2884,3283,2923,3282,3047,3282,3001,3258,2934,3245,2910,3244,2769,3244,2752,3168,2717,3012,2680,2851,2625,2606,2533,2203,2526,2162,2518,2119,2517,2115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084,3280l1913,3280,1997,3284,2044,3283,2083,3283,2084,3280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884,3283l2778,3283,2856,3283,2884,3283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410,2034l2337,2053,2300,2141,2289,2203,2271,2282,2253,2364,2234,2446,2215,2529,2196,2613,2176,2696,2157,2779,2138,2861,2049,3244,1986,3245,2092,3245,2166,2910,2200,2756,2217,2679,2235,2602,2252,2524,2270,2446,2287,2368,2305,2290,2323,2211,2341,2131,2347,2122,2467,2122,2471,2116,2475,2115,2517,2115,2517,2115,2413,2115,2394,2111,2380,2102,2388,2086,2405,2079,2506,2079,2495,2059,2472,2045,2441,2037,2410,2034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856,3242l2769,3244,2910,3244,2856,3242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467,2122l2347,2122,2356,2127,2364,2137,2370,2145,2401,2150,2432,2148,2458,2137,2467,2122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506,2079l2405,2079,2424,2082,2437,2092,2430,2109,2413,2115,2517,2115,2508,2083,2506,2079xe" filled="true" fillcolor="#231f20" stroked="false">
                <v:path arrowok="t"/>
                <v:fill type="solid"/>
              </v:shape>
            </v:group>
            <v:group style="position:absolute;left:2380;top:2079;width:58;height:36" coordorigin="2380,2079" coordsize="58,36">
              <v:shape style="position:absolute;left:2380;top:2079;width:58;height:36" coordorigin="2380,2079" coordsize="58,36" path="m2405,2079l2388,2086,2380,2102,2394,2111,2413,2115,2430,2109,2437,2092,2424,2082,2405,2079xe" filled="true" fillcolor="#ffffff" stroked="false">
                <v:path arrowok="t"/>
                <v:fill type="solid"/>
              </v:shape>
            </v:group>
            <v:group style="position:absolute;left:2001;top:2115;width:816;height:1735" coordorigin="2001,2115" coordsize="816,1735">
              <v:shape style="position:absolute;left:2001;top:2115;width:816;height:1735" coordorigin="2001,2115" coordsize="816,1735" path="m2347,2122l2323,2211,2305,2290,2287,2368,2269,2446,2252,2524,2235,2602,2217,2679,2200,2756,2166,2910,2079,3300,2044,3460,2032,3504,2016,3557,2004,3609,2009,3680,2047,3733,2125,3789,2196,3818,2280,3839,2371,3849,2466,3849,2538,3840,2615,3821,2688,3792,2751,3755,2796,3708,2817,3652,2815,3611,2805,3563,2791,3511,2778,3460,2760,3382,2742,3303,2725,3224,2707,3143,2689,3063,2617,2739,2599,2658,2581,2579,2564,2500,2546,2421,2528,2344,2511,2268,2493,2194,2483,2150,2401,2150,2370,2145,2364,2137,2356,2127,2347,2122xe" filled="true" fillcolor="#ffffff" stroked="false">
                <v:path arrowok="t"/>
                <v:fill type="solid"/>
              </v:shape>
              <v:shape style="position:absolute;left:2001;top:2115;width:816;height:1735" coordorigin="2001,2115" coordsize="816,1735" path="m2475,2115l2471,2116,2458,2137,2432,2148,2401,2150,2483,2150,2476,2121,2476,2118,2475,2115xe" filled="true" fillcolor="#ffffff" stroked="false">
                <v:path arrowok="t"/>
                <v:fill type="solid"/>
              </v:shape>
            </v:group>
            <v:group style="position:absolute;left:1713;top:3280;width:1411;height:749" coordorigin="1713,3280" coordsize="1411,749">
              <v:shape style="position:absolute;left:1713;top:3280;width:1411;height:749" coordorigin="1713,3280" coordsize="1411,749" path="m3012,4022l2730,4022,2808,4024,2894,4028,2977,4027,3012,4022xe" filled="true" fillcolor="#ffffff" stroked="false">
                <v:path arrowok="t"/>
                <v:fill type="solid"/>
              </v:shape>
              <v:shape style="position:absolute;left:1713;top:3280;width:1411;height:749" coordorigin="1713,3280" coordsize="1411,749" path="m1913,3280l1812,3308,1764,3421,1748,3573,1739,3648,1730,3722,1717,3833,1713,3874,1713,3910,1717,3940,1769,4003,1859,4027,1940,4028,2024,4024,2101,4022,3012,4022,3042,4017,3108,3959,3123,3901,3122,3885,2423,3885,2344,3883,2266,3873,2191,3855,2124,3829,2064,3795,2015,3753,1970,3661,1971,3610,1981,3551,1997,3482,2013,3416,2043,3284,1997,3284,1913,3280xe" filled="true" fillcolor="#ffffff" stroked="false">
                <v:path arrowok="t"/>
                <v:fill type="solid"/>
              </v:shape>
              <v:shape style="position:absolute;left:1713;top:3280;width:1411;height:749" coordorigin="1713,3280" coordsize="1411,749" path="m2923,3282l2856,3283,2778,3283,2787,3330,2807,3420,2829,3510,2842,3559,2853,3607,2841,3703,2766,3784,2651,3844,2580,3865,2503,3879,2423,3885,3122,3885,3121,3860,3115,3815,3109,3772,3104,3728,3094,3646,3090,3609,3084,3527,3077,3439,3059,3360,3023,3307,2978,3286,2942,3283,2856,3283,2934,3283,2923,3282xe" filled="true" fillcolor="#ffffff" stroked="false">
                <v:path arrowok="t"/>
                <v:fill type="solid"/>
              </v:shape>
              <v:shape style="position:absolute;left:1713;top:3280;width:1411;height:749" coordorigin="1713,3280" coordsize="1411,749" path="m2044,3283l1997,3284,2043,3284,2044,328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8.688999pt;margin-top:258.609985pt;width:24.55pt;height:24.55pt;mso-position-horizontal-relative:page;mso-position-vertical-relative:paragraph;z-index:5128;mso-wrap-distance-left:0;mso-wrap-distance-right:0" coordorigin="974,5172" coordsize="491,491">
            <v:shape style="position:absolute;left:974;top:5172;width:491;height:491" coordorigin="974,5172" coordsize="491,491" path="m974,5662l1464,5662,1464,5172,974,5172,974,5662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7948pt;margin-top:212.74498pt;width:101.15pt;height:116.85pt;mso-position-horizontal-relative:page;mso-position-vertical-relative:paragraph;z-index:5176;mso-wrap-distance-left:0;mso-wrap-distance-right:0" coordorigin="1676,4255" coordsize="2023,2337">
            <v:group style="position:absolute;left:1992;top:5018;width:1344;height:1554" coordorigin="1992,5018" coordsize="1344,1554">
              <v:shape style="position:absolute;left:1992;top:5018;width:1344;height:1554" coordorigin="1992,5018" coordsize="1344,1554" path="m1992,6571l3088,6571,3335,6113,2638,5018,1992,6571xe" filled="false" stroked="true" strokeweight="1pt" strokecolor="#231f20">
                <v:path arrowok="t"/>
              </v:shape>
            </v:group>
            <v:group style="position:absolute;left:2638;top:5018;width:450;height:1554" coordorigin="2638,5018" coordsize="450,1554">
              <v:shape style="position:absolute;left:2638;top:5018;width:450;height:1554" coordorigin="2638,5018" coordsize="450,1554" path="m2638,5018l3088,6571e" filled="false" stroked="true" strokeweight="1pt" strokecolor="#231f20">
                <v:path arrowok="t"/>
              </v:shape>
            </v:group>
            <v:group style="position:absolute;left:2638;top:5018;width:697;height:1554" coordorigin="2638,5018" coordsize="697,1554">
              <v:shape style="position:absolute;left:2638;top:5018;width:697;height:1554" coordorigin="2638,5018" coordsize="697,1554" path="m2638,5018l3088,6571,3335,6113,2638,5018xe" filled="true" fillcolor="#231f20" stroked="false">
                <v:path arrowok="t"/>
                <v:fill type="solid"/>
              </v:shape>
            </v:group>
            <v:group style="position:absolute;left:2638;top:5018;width:697;height:1554" coordorigin="2638,5018" coordsize="697,1554">
              <v:shape style="position:absolute;left:2638;top:5018;width:697;height:1554" coordorigin="2638,5018" coordsize="697,1554" path="m3335,6113l2638,5018,3088,6571,3335,6113xe" filled="false" stroked="true" strokeweight=".567pt" strokecolor="#231f20">
                <v:path arrowok="t"/>
              </v:shape>
            </v:group>
            <v:group style="position:absolute;left:2068;top:5126;width:602;height:1446" coordorigin="2068,5126" coordsize="602,1446">
              <v:shape style="position:absolute;left:2068;top:5126;width:602;height:1446" coordorigin="2068,5126" coordsize="602,1446" path="m2068,6571l2669,5126e" filled="false" stroked="true" strokeweight="2pt" strokecolor="#231f20">
                <v:path arrowok="t"/>
              </v:shape>
            </v:group>
            <v:group style="position:absolute;left:2184;top:5273;width:541;height:1298" coordorigin="2184,5273" coordsize="541,1298">
              <v:shape style="position:absolute;left:2184;top:5273;width:541;height:1298" coordorigin="2184,5273" coordsize="541,1298" path="m2184,6571l2724,5273e" filled="false" stroked="true" strokeweight="1.8pt" strokecolor="#231f20">
                <v:path arrowok="t"/>
              </v:shape>
            </v:group>
            <v:group style="position:absolute;left:2308;top:5350;width:509;height:1222" coordorigin="2308,5350" coordsize="509,1222">
              <v:shape style="position:absolute;left:2308;top:5350;width:509;height:1222" coordorigin="2308,5350" coordsize="509,1222" path="m2308,6571l2816,5350e" filled="false" stroked="true" strokeweight="1.5pt" strokecolor="#231f20">
                <v:path arrowok="t"/>
              </v:shape>
            </v:group>
            <v:group style="position:absolute;left:2415;top:5513;width:441;height:1058" coordorigin="2415,5513" coordsize="441,1058">
              <v:shape style="position:absolute;left:2415;top:5513;width:441;height:1058" coordorigin="2415,5513" coordsize="441,1058" path="m2415,6571l2855,5513e" filled="false" stroked="true" strokeweight="1pt" strokecolor="#231f20">
                <v:path arrowok="t"/>
              </v:shape>
            </v:group>
            <v:group style="position:absolute;left:2533;top:5562;width:420;height:1010" coordorigin="2533,5562" coordsize="420,1010">
              <v:shape style="position:absolute;left:2533;top:5562;width:420;height:1010" coordorigin="2533,5562" coordsize="420,1010" path="m2533,6571l2953,5562e" filled="false" stroked="true" strokeweight=".5pt" strokecolor="#231f20">
                <v:path arrowok="t"/>
              </v:shape>
            </v:group>
            <v:group style="position:absolute;left:1704;top:4283;width:731;height:1224" coordorigin="1704,4283" coordsize="731,1224">
              <v:shape style="position:absolute;left:1704;top:4283;width:731;height:1224" coordorigin="1704,4283" coordsize="731,1224" path="m2435,5507l1704,4283e" filled="false" stroked="true" strokeweight="1pt" strokecolor="#231f20">
                <v:path arrowok="t"/>
              </v:shape>
            </v:group>
            <v:group style="position:absolute;left:1682;top:4261;width:45;height:45" coordorigin="1682,4261" coordsize="45,45">
              <v:shape style="position:absolute;left:1682;top:4261;width:45;height:45" coordorigin="1682,4261" coordsize="45,45" path="m1717,4261l1692,4261,1682,4271,1682,4296,1692,4306,1717,4306,1727,4296,1727,4271,1717,4261xe" filled="true" fillcolor="#231f20" stroked="false">
                <v:path arrowok="t"/>
                <v:fill type="solid"/>
              </v:shape>
            </v:group>
            <v:group style="position:absolute;left:1682;top:4261;width:45;height:45" coordorigin="1682,4261" coordsize="45,45">
              <v:shape style="position:absolute;left:1682;top:4261;width:45;height:45" coordorigin="1682,4261" coordsize="45,45" path="m1704,4261l1717,4261,1727,4271,1727,4283,1727,4296,1717,4306,1704,4306,1692,4306,1682,4296,1682,4283,1682,4271,1692,4261,1704,4261xe" filled="false" stroked="true" strokeweight=".567pt" strokecolor="#231f20">
                <v:path arrowok="t"/>
              </v:shape>
            </v:group>
            <v:group style="position:absolute;left:2939;top:4283;width:731;height:1224" coordorigin="2939,4283" coordsize="731,1224">
              <v:shape style="position:absolute;left:2939;top:4283;width:731;height:1224" coordorigin="2939,4283" coordsize="731,1224" path="m2939,5507l3669,4283e" filled="false" stroked="true" strokeweight="1pt" strokecolor="#231f20">
                <v:path arrowok="t"/>
              </v:shape>
            </v:group>
            <v:group style="position:absolute;left:3647;top:4261;width:45;height:45" coordorigin="3647,4261" coordsize="45,45">
              <v:shape style="position:absolute;left:3647;top:4261;width:45;height:45" coordorigin="3647,4261" coordsize="45,45" path="m3682,4261l3657,4261,3647,4271,3647,4296,3657,4306,3682,4306,3692,4296,3692,4271,3682,4261xe" filled="true" fillcolor="#231f20" stroked="false">
                <v:path arrowok="t"/>
                <v:fill type="solid"/>
              </v:shape>
            </v:group>
            <v:group style="position:absolute;left:3647;top:4261;width:45;height:45" coordorigin="3647,4261" coordsize="45,45">
              <v:shape style="position:absolute;left:3647;top:4261;width:45;height:45" coordorigin="3647,4261" coordsize="45,45" path="m3669,4261l3657,4261,3647,4271,3647,4283,3647,4296,3657,4306,3669,4306,3682,4306,3692,4296,3692,4283,3692,4271,3682,4261,3669,4261xe" filled="false" stroked="true" strokeweight=".567pt" strokecolor="#231f20">
                <v:path arrowok="t"/>
              </v:shape>
              <v:shape style="position:absolute;left:2783;top:6470;width:244;height:60" type="#_x0000_t202" filled="false" stroked="false">
                <v:textbox inset="0,0,0,0">
                  <w:txbxContent>
                    <w:p>
                      <w:pPr>
                        <w:spacing w:line="56" w:lineRule="exact" w:before="3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231F20"/>
                          <w:sz w:val="6"/>
                        </w:rPr>
                        <w:t>ANTENA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 w:before="4"/>
        <w:rPr>
          <w:rFonts w:ascii="Arial" w:hAnsi="Arial" w:cs="Arial" w:eastAsia="Arial" w:hint="default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 w:hint="default"/>
          <w:sz w:val="12"/>
          <w:szCs w:val="12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524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M031832E4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432"/>
        <w:jc w:val="left"/>
      </w:pPr>
      <w:r>
        <w:rPr>
          <w:color w:val="231F20"/>
        </w:rPr>
        <w:t>Lorena foi visitar sua tia que mora na Rua das Flores, número cinquenta e seis. Qual é o número da casa da tia de</w:t>
      </w:r>
      <w:r>
        <w:rPr>
          <w:color w:val="231F20"/>
          <w:spacing w:val="-1"/>
        </w:rPr>
        <w:t> </w:t>
      </w:r>
      <w:r>
        <w:rPr>
          <w:color w:val="231F20"/>
        </w:rPr>
        <w:t>Lorena?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.895189pt;width:24.55pt;height:24.55pt;mso-position-horizontal-relative:page;mso-position-vertical-relative:paragraph;z-index:5272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56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7pt;width:24.55pt;height:24.55pt;mso-position-horizontal-relative:page;mso-position-vertical-relative:paragraph;z-index:529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65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532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256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534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506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104" w:right="842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5416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M031995E4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848"/>
        <w:jc w:val="both"/>
      </w:pPr>
      <w:r>
        <w:rPr>
          <w:color w:val="231F20"/>
        </w:rPr>
        <w:t>Na</w:t>
      </w:r>
      <w:r>
        <w:rPr>
          <w:color w:val="231F20"/>
          <w:spacing w:val="-18"/>
        </w:rPr>
        <w:t> </w:t>
      </w:r>
      <w:r>
        <w:rPr>
          <w:color w:val="231F20"/>
        </w:rPr>
        <w:t>sala</w:t>
      </w:r>
      <w:r>
        <w:rPr>
          <w:color w:val="231F20"/>
          <w:spacing w:val="-18"/>
        </w:rPr>
        <w:t> </w:t>
      </w:r>
      <w:r>
        <w:rPr>
          <w:color w:val="231F20"/>
        </w:rPr>
        <w:t>em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Lucas</w:t>
      </w:r>
      <w:r>
        <w:rPr>
          <w:color w:val="231F20"/>
          <w:spacing w:val="-19"/>
        </w:rPr>
        <w:t> </w:t>
      </w:r>
      <w:r>
        <w:rPr>
          <w:color w:val="231F20"/>
        </w:rPr>
        <w:t>estuda</w:t>
      </w:r>
      <w:r>
        <w:rPr>
          <w:color w:val="231F20"/>
          <w:spacing w:val="-18"/>
        </w:rPr>
        <w:t> </w:t>
      </w:r>
      <w:r>
        <w:rPr>
          <w:color w:val="231F20"/>
        </w:rPr>
        <w:t>foi</w:t>
      </w:r>
      <w:r>
        <w:rPr>
          <w:color w:val="231F20"/>
          <w:spacing w:val="-19"/>
        </w:rPr>
        <w:t> </w:t>
      </w:r>
      <w:r>
        <w:rPr>
          <w:color w:val="231F20"/>
        </w:rPr>
        <w:t>feita</w:t>
      </w:r>
      <w:r>
        <w:rPr>
          <w:color w:val="231F20"/>
          <w:spacing w:val="-19"/>
        </w:rPr>
        <w:t> </w:t>
      </w:r>
      <w:r>
        <w:rPr>
          <w:color w:val="231F20"/>
        </w:rPr>
        <w:t>uma</w:t>
      </w:r>
      <w:r>
        <w:rPr>
          <w:color w:val="231F20"/>
          <w:spacing w:val="-19"/>
        </w:rPr>
        <w:t> </w:t>
      </w:r>
      <w:r>
        <w:rPr>
          <w:color w:val="231F20"/>
        </w:rPr>
        <w:t>pesquisa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verificar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preferência</w:t>
      </w:r>
      <w:r>
        <w:rPr>
          <w:color w:val="231F20"/>
          <w:spacing w:val="-18"/>
        </w:rPr>
        <w:t> </w:t>
      </w:r>
      <w:r>
        <w:rPr>
          <w:color w:val="231F20"/>
        </w:rPr>
        <w:t>dos </w:t>
      </w:r>
      <w:r>
        <w:rPr>
          <w:color w:val="231F20"/>
        </w:rPr>
        <w:t>alunos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alguns</w:t>
      </w:r>
      <w:r>
        <w:rPr>
          <w:color w:val="231F20"/>
          <w:spacing w:val="-17"/>
        </w:rPr>
        <w:t> </w:t>
      </w:r>
      <w:r>
        <w:rPr>
          <w:color w:val="231F20"/>
        </w:rPr>
        <w:t>tipos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frutas.</w:t>
      </w:r>
      <w:r>
        <w:rPr>
          <w:color w:val="231F20"/>
          <w:spacing w:val="-18"/>
        </w:rPr>
        <w:t> </w:t>
      </w:r>
      <w:r>
        <w:rPr>
          <w:color w:val="231F20"/>
        </w:rPr>
        <w:t>Nessa</w:t>
      </w:r>
      <w:r>
        <w:rPr>
          <w:color w:val="231F20"/>
          <w:spacing w:val="-17"/>
        </w:rPr>
        <w:t> </w:t>
      </w:r>
      <w:r>
        <w:rPr>
          <w:color w:val="231F20"/>
        </w:rPr>
        <w:t>pesquisa,</w:t>
      </w:r>
      <w:r>
        <w:rPr>
          <w:color w:val="231F20"/>
          <w:spacing w:val="-17"/>
        </w:rPr>
        <w:t> </w:t>
      </w:r>
      <w:r>
        <w:rPr>
          <w:color w:val="231F20"/>
        </w:rPr>
        <w:t>cada</w:t>
      </w:r>
      <w:r>
        <w:rPr>
          <w:color w:val="231F20"/>
          <w:spacing w:val="-17"/>
        </w:rPr>
        <w:t> </w:t>
      </w:r>
      <w:r>
        <w:rPr>
          <w:color w:val="231F20"/>
        </w:rPr>
        <w:t>aluno</w:t>
      </w:r>
      <w:r>
        <w:rPr>
          <w:color w:val="231F20"/>
          <w:spacing w:val="-17"/>
        </w:rPr>
        <w:t> </w:t>
      </w:r>
      <w:r>
        <w:rPr>
          <w:color w:val="231F20"/>
        </w:rPr>
        <w:t>indicou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preferência </w:t>
      </w:r>
      <w:r>
        <w:rPr>
          <w:color w:val="231F20"/>
        </w:rPr>
        <w:t>por uma única</w:t>
      </w:r>
      <w:r>
        <w:rPr>
          <w:color w:val="231F20"/>
          <w:spacing w:val="-1"/>
        </w:rPr>
        <w:t> </w:t>
      </w:r>
      <w:r>
        <w:rPr>
          <w:color w:val="231F20"/>
        </w:rPr>
        <w:t>fruta.</w:t>
      </w:r>
      <w:r>
        <w:rPr/>
      </w:r>
    </w:p>
    <w:p>
      <w:pPr>
        <w:spacing w:before="37"/>
        <w:ind w:left="104" w:right="6155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73.362pt;margin-top:7.197854pt;width:284.9pt;height:159.450pt;mso-position-horizontal-relative:page;mso-position-vertical-relative:paragraph;z-index:5440" coordorigin="3467,144" coordsize="5698,3189">
            <v:group style="position:absolute;left:3477;top:3244;width:5678;height:2" coordorigin="3477,3244" coordsize="5678,2">
              <v:shape style="position:absolute;left:3477;top:3244;width:5678;height:2" coordorigin="3477,3244" coordsize="5678,0" path="m3477,3244l9155,3244e" filled="false" stroked="true" strokeweight="1pt" strokecolor="#231f20">
                <v:path arrowok="t"/>
              </v:shape>
            </v:group>
            <v:group style="position:absolute;left:3477;top:2854;width:518;height:2" coordorigin="3477,2854" coordsize="518,2">
              <v:shape style="position:absolute;left:3477;top:2854;width:518;height:2" coordorigin="3477,2854" coordsize="518,0" path="m3477,2854l3995,2854e" filled="false" stroked="true" strokeweight="1pt" strokecolor="#231f20">
                <v:path arrowok="t"/>
              </v:shape>
            </v:group>
            <v:group style="position:absolute;left:3477;top:2471;width:518;height:2" coordorigin="3477,2471" coordsize="518,2">
              <v:shape style="position:absolute;left:3477;top:2471;width:518;height:2" coordorigin="3477,2471" coordsize="518,0" path="m3477,2471l3995,2471e" filled="false" stroked="true" strokeweight="1pt" strokecolor="#231f20">
                <v:path arrowok="t"/>
              </v:shape>
            </v:group>
            <v:group style="position:absolute;left:3477;top:2081;width:518;height:2" coordorigin="3477,2081" coordsize="518,2">
              <v:shape style="position:absolute;left:3477;top:2081;width:518;height:2" coordorigin="3477,2081" coordsize="518,0" path="m3477,2081l3995,2081e" filled="false" stroked="true" strokeweight="1pt" strokecolor="#231f20">
                <v:path arrowok="t"/>
              </v:shape>
            </v:group>
            <v:group style="position:absolute;left:3477;top:1691;width:1928;height:2" coordorigin="3477,1691" coordsize="1928,2">
              <v:shape style="position:absolute;left:3477;top:1691;width:1928;height:2" coordorigin="3477,1691" coordsize="1928,0" path="m3477,1691l5405,1691e" filled="false" stroked="true" strokeweight="1pt" strokecolor="#231f20">
                <v:path arrowok="t"/>
              </v:shape>
            </v:group>
            <v:group style="position:absolute;left:3477;top:1301;width:1928;height:2" coordorigin="3477,1301" coordsize="1928,2">
              <v:shape style="position:absolute;left:3477;top:1301;width:1928;height:2" coordorigin="3477,1301" coordsize="1928,0" path="m3477,1301l5405,1301e" filled="false" stroked="true" strokeweight="1pt" strokecolor="#231f20">
                <v:path arrowok="t"/>
              </v:shape>
            </v:group>
            <v:group style="position:absolute;left:3477;top:919;width:1928;height:2" coordorigin="3477,919" coordsize="1928,2">
              <v:shape style="position:absolute;left:3477;top:919;width:1928;height:2" coordorigin="3477,919" coordsize="1928,0" path="m3477,919l5405,919e" filled="false" stroked="true" strokeweight="1pt" strokecolor="#231f20">
                <v:path arrowok="t"/>
              </v:shape>
            </v:group>
            <v:group style="position:absolute;left:3477;top:529;width:5678;height:2" coordorigin="3477,529" coordsize="5678,2">
              <v:shape style="position:absolute;left:3477;top:529;width:5678;height:2" coordorigin="3477,529" coordsize="5678,0" path="m3477,529l9155,529e" filled="false" stroked="true" strokeweight="1pt" strokecolor="#231f20">
                <v:path arrowok="t"/>
              </v:shape>
            </v:group>
            <v:group style="position:absolute;left:3477;top:154;width:5678;height:2" coordorigin="3477,154" coordsize="5678,2">
              <v:shape style="position:absolute;left:3477;top:154;width:5678;height:2" coordorigin="3477,154" coordsize="5678,0" path="m3477,154l9155,154e" filled="false" stroked="true" strokeweight="1pt" strokecolor="#231f20">
                <v:path arrowok="t"/>
              </v:shape>
            </v:group>
            <v:group style="position:absolute;left:3530;top:154;width:2;height:3154" coordorigin="3530,154" coordsize="2,3154">
              <v:shape style="position:absolute;left:3530;top:154;width:2;height:3154" coordorigin="3530,154" coordsize="0,3154" path="m3530,154l3530,3308e" filled="false" stroked="true" strokeweight="1pt" strokecolor="#231f20">
                <v:path arrowok="t"/>
              </v:shape>
            </v:group>
            <v:group style="position:absolute;left:4940;top:3244;width:2;height:79" coordorigin="4940,3244" coordsize="2,79">
              <v:shape style="position:absolute;left:4940;top:3244;width:2;height:79" coordorigin="4940,3244" coordsize="0,79" path="m4940,3244l4940,3323e" filled="false" stroked="true" strokeweight="1pt" strokecolor="#231f20">
                <v:path arrowok="t"/>
              </v:shape>
            </v:group>
            <v:group style="position:absolute;left:6342;top:3244;width:2;height:79" coordorigin="6342,3244" coordsize="2,79">
              <v:shape style="position:absolute;left:6342;top:3244;width:2;height:79" coordorigin="6342,3244" coordsize="0,79" path="m6342,3244l6342,3323e" filled="false" stroked="true" strokeweight="1pt" strokecolor="#231f20">
                <v:path arrowok="t"/>
              </v:shape>
            </v:group>
            <v:group style="position:absolute;left:7760;top:3244;width:2;height:79" coordorigin="7760,3244" coordsize="2,79">
              <v:shape style="position:absolute;left:7760;top:3244;width:2;height:79" coordorigin="7760,3244" coordsize="0,79" path="m7760,3244l7760,3323e" filled="false" stroked="true" strokeweight="1pt" strokecolor="#231f20">
                <v:path arrowok="t"/>
              </v:shape>
            </v:group>
            <v:group style="position:absolute;left:9147;top:3244;width:2;height:79" coordorigin="9147,3244" coordsize="2,79">
              <v:shape style="position:absolute;left:9147;top:3244;width:2;height:79" coordorigin="9147,3244" coordsize="0,79" path="m9147,3244l9147,3323e" filled="false" stroked="true" strokeweight="1pt" strokecolor="#231f20">
                <v:path arrowok="t"/>
              </v:shape>
            </v:group>
            <v:group style="position:absolute;left:4467;top:2854;width:938;height:2" coordorigin="4467,2854" coordsize="938,2">
              <v:shape style="position:absolute;left:4467;top:2854;width:938;height:2" coordorigin="4467,2854" coordsize="938,0" path="m4467,2854l5405,2854e" filled="false" stroked="true" strokeweight="1pt" strokecolor="#231f20">
                <v:path arrowok="t"/>
              </v:shape>
            </v:group>
            <v:group style="position:absolute;left:4467;top:2471;width:938;height:2" coordorigin="4467,2471" coordsize="938,2">
              <v:shape style="position:absolute;left:4467;top:2471;width:938;height:2" coordorigin="4467,2471" coordsize="938,0" path="m4467,2471l5405,2471e" filled="false" stroked="true" strokeweight="1pt" strokecolor="#231f20">
                <v:path arrowok="t"/>
              </v:shape>
            </v:group>
            <v:group style="position:absolute;left:4467;top:2081;width:938;height:2" coordorigin="4467,2081" coordsize="938,2">
              <v:shape style="position:absolute;left:4467;top:2081;width:938;height:2" coordorigin="4467,2081" coordsize="938,0" path="m4467,2081l5405,2081e" filled="false" stroked="true" strokeweight="1pt" strokecolor="#231f20">
                <v:path arrowok="t"/>
              </v:shape>
            </v:group>
            <v:group style="position:absolute;left:3995;top:1691;width:473;height:1553" coordorigin="3995,1691" coordsize="473,1553">
              <v:shape style="position:absolute;left:3995;top:1691;width:473;height:1553" coordorigin="3995,1691" coordsize="473,1553" path="m3995,3244l4467,3244,4467,1691,3995,1691,3995,3244xe" filled="true" fillcolor="#939598" stroked="false">
                <v:path arrowok="t"/>
                <v:fill type="solid"/>
              </v:shape>
            </v:group>
            <v:group style="position:absolute;left:3995;top:1691;width:473;height:1553" coordorigin="3995,1691" coordsize="473,1553">
              <v:shape style="position:absolute;left:3995;top:1691;width:473;height:1553" coordorigin="3995,1691" coordsize="473,1553" path="m3995,3244l4467,3244,4467,1691,3995,1691,3995,3244xe" filled="false" stroked="true" strokeweight="1pt" strokecolor="#231f20">
                <v:path arrowok="t"/>
              </v:shape>
            </v:group>
            <v:group style="position:absolute;left:5877;top:2854;width:2374;height:2" coordorigin="5877,2854" coordsize="2374,2">
              <v:shape style="position:absolute;left:5877;top:2854;width:2374;height:2" coordorigin="5877,2854" coordsize="2374,0" path="m5877,2854l8251,2854e" filled="false" stroked="true" strokeweight="1pt" strokecolor="#231f20">
                <v:path arrowok="t"/>
              </v:shape>
            </v:group>
            <v:group style="position:absolute;left:5877;top:2471;width:3278;height:2" coordorigin="5877,2471" coordsize="3278,2">
              <v:shape style="position:absolute;left:5877;top:2471;width:3278;height:2" coordorigin="5877,2471" coordsize="3278,0" path="m5877,2471l9155,2471e" filled="false" stroked="true" strokeweight="1pt" strokecolor="#231f20">
                <v:path arrowok="t"/>
              </v:shape>
            </v:group>
            <v:group style="position:absolute;left:5877;top:2081;width:3278;height:2" coordorigin="5877,2081" coordsize="3278,2">
              <v:shape style="position:absolute;left:5877;top:2081;width:3278;height:2" coordorigin="5877,2081" coordsize="3278,0" path="m5877,2081l9155,2081e" filled="false" stroked="true" strokeweight="1pt" strokecolor="#231f20">
                <v:path arrowok="t"/>
              </v:shape>
            </v:group>
            <v:group style="position:absolute;left:5877;top:1691;width:3278;height:2" coordorigin="5877,1691" coordsize="3278,2">
              <v:shape style="position:absolute;left:5877;top:1691;width:3278;height:2" coordorigin="5877,1691" coordsize="3278,0" path="m5877,1691l9155,1691e" filled="false" stroked="true" strokeweight="1pt" strokecolor="#231f20">
                <v:path arrowok="t"/>
              </v:shape>
            </v:group>
            <v:group style="position:absolute;left:5877;top:1301;width:3278;height:2" coordorigin="5877,1301" coordsize="3278,2">
              <v:shape style="position:absolute;left:5877;top:1301;width:3278;height:2" coordorigin="5877,1301" coordsize="3278,0" path="m5877,1301l9155,1301e" filled="false" stroked="true" strokeweight="1pt" strokecolor="#231f20">
                <v:path arrowok="t"/>
              </v:shape>
            </v:group>
            <v:group style="position:absolute;left:5877;top:919;width:3278;height:2" coordorigin="5877,919" coordsize="3278,2">
              <v:shape style="position:absolute;left:5877;top:919;width:3278;height:2" coordorigin="5877,919" coordsize="3278,0" path="m5877,919l9155,919e" filled="false" stroked="true" strokeweight="1pt" strokecolor="#231f20">
                <v:path arrowok="t"/>
              </v:shape>
            </v:group>
            <v:group style="position:absolute;left:5405;top:529;width:473;height:2715" coordorigin="5405,529" coordsize="473,2715">
              <v:shape style="position:absolute;left:5405;top:529;width:473;height:2715" coordorigin="5405,529" coordsize="473,2715" path="m5405,3244l5877,3244,5877,529,5405,529,5405,3244xe" filled="true" fillcolor="#939598" stroked="false">
                <v:path arrowok="t"/>
                <v:fill type="solid"/>
              </v:shape>
            </v:group>
            <v:group style="position:absolute;left:5405;top:529;width:473;height:2715" coordorigin="5405,529" coordsize="473,2715">
              <v:shape style="position:absolute;left:5405;top:529;width:473;height:2715" coordorigin="5405,529" coordsize="473,2715" path="m5405,3244l5877,3244,5877,529,5405,529,5405,3244xe" filled="false" stroked="true" strokeweight="1pt" strokecolor="#231f20">
                <v:path arrowok="t"/>
              </v:shape>
            </v:group>
            <v:group style="position:absolute;left:6785;top:2854;width:473;height:390" coordorigin="6785,2854" coordsize="473,390">
              <v:shape style="position:absolute;left:6785;top:2854;width:473;height:390" coordorigin="6785,2854" coordsize="473,390" path="m6785,3244l7257,3244,7257,2854,6785,2854,6785,3244xe" filled="true" fillcolor="#939598" stroked="false">
                <v:path arrowok="t"/>
                <v:fill type="solid"/>
              </v:shape>
            </v:group>
            <v:group style="position:absolute;left:6785;top:2854;width:473;height:390" coordorigin="6785,2854" coordsize="473,390">
              <v:shape style="position:absolute;left:6785;top:2854;width:473;height:390" coordorigin="6785,2854" coordsize="473,390" path="m6785,3244l7257,3244,7257,2854,6785,2854,6785,3244xe" filled="false" stroked="true" strokeweight="1pt" strokecolor="#231f20">
                <v:path arrowok="t"/>
              </v:shape>
            </v:group>
            <v:group style="position:absolute;left:8723;top:2854;width:432;height:2" coordorigin="8723,2854" coordsize="432,2">
              <v:shape style="position:absolute;left:8723;top:2854;width:432;height:2" coordorigin="8723,2854" coordsize="432,0" path="m8723,2854l9155,2854e" filled="false" stroked="true" strokeweight="1pt" strokecolor="#231f20">
                <v:path arrowok="t"/>
              </v:shape>
            </v:group>
            <v:group style="position:absolute;left:8251;top:2471;width:473;height:773" coordorigin="8251,2471" coordsize="473,773">
              <v:shape style="position:absolute;left:8251;top:2471;width:473;height:773" coordorigin="8251,2471" coordsize="473,773" path="m8251,3244l8723,3244,8723,2471,8251,2471,8251,3244xe" filled="true" fillcolor="#939598" stroked="false">
                <v:path arrowok="t"/>
                <v:fill type="solid"/>
              </v:shape>
            </v:group>
            <v:group style="position:absolute;left:8251;top:2471;width:473;height:773" coordorigin="8251,2471" coordsize="473,773">
              <v:shape style="position:absolute;left:8251;top:2471;width:473;height:773" coordorigin="8251,2471" coordsize="473,773" path="m8251,3244l8723,3244,8723,2471,8251,2471,8251,3244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20"/>
        </w:rPr>
        <w:t>16</w:t>
      </w:r>
      <w:r>
        <w:rPr>
          <w:rFonts w:ascii="Arial"/>
          <w:sz w:val="20"/>
        </w:rPr>
      </w:r>
    </w:p>
    <w:p>
      <w:pPr>
        <w:spacing w:before="159"/>
        <w:ind w:left="104" w:right="6155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136.330292pt;margin-top:18.697662pt;width:12.05pt;height:108.7pt;mso-position-horizontal-relative:page;mso-position-vertical-relative:paragraph;z-index:5560" type="#_x0000_t202" filled="false" stroked="false">
            <v:textbox inset="0,0,0,0" style="layout-flow:vertical;mso-layout-flow-alt:bottom-to-top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Arial" w:hAnsi="Arial" w:cs="Arial" w:eastAsia="Arial" w:hint="default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9"/>
                      <w:sz w:val="20"/>
                    </w:rPr>
                    <w:t>Número de indicações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0"/>
        </w:rPr>
        <w:t>14</w:t>
      </w:r>
      <w:r>
        <w:rPr>
          <w:rFonts w:ascii="Arial"/>
          <w:sz w:val="20"/>
        </w:rPr>
      </w:r>
    </w:p>
    <w:p>
      <w:pPr>
        <w:spacing w:before="159"/>
        <w:ind w:left="104" w:right="6155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12</w:t>
      </w:r>
      <w:r>
        <w:rPr>
          <w:rFonts w:ascii="Arial"/>
          <w:sz w:val="20"/>
        </w:rPr>
      </w:r>
    </w:p>
    <w:p>
      <w:pPr>
        <w:spacing w:before="159"/>
        <w:ind w:left="104" w:right="6155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10</w:t>
      </w:r>
      <w:r>
        <w:rPr>
          <w:rFonts w:ascii="Arial"/>
          <w:sz w:val="20"/>
        </w:rPr>
      </w:r>
    </w:p>
    <w:p>
      <w:pPr>
        <w:spacing w:before="159"/>
        <w:ind w:left="0" w:right="594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8</w:t>
      </w:r>
      <w:r>
        <w:rPr>
          <w:rFonts w:ascii="Arial"/>
          <w:sz w:val="20"/>
        </w:rPr>
      </w:r>
    </w:p>
    <w:p>
      <w:pPr>
        <w:spacing w:before="159"/>
        <w:ind w:left="0" w:right="594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6</w:t>
      </w:r>
      <w:r>
        <w:rPr>
          <w:rFonts w:ascii="Arial"/>
          <w:sz w:val="20"/>
        </w:rPr>
      </w:r>
    </w:p>
    <w:p>
      <w:pPr>
        <w:spacing w:before="159"/>
        <w:ind w:left="0" w:right="594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4</w:t>
      </w:r>
      <w:r>
        <w:rPr>
          <w:rFonts w:ascii="Arial"/>
          <w:sz w:val="20"/>
        </w:rPr>
      </w:r>
    </w:p>
    <w:p>
      <w:pPr>
        <w:spacing w:before="158"/>
        <w:ind w:left="0" w:right="594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2</w:t>
      </w:r>
      <w:r>
        <w:rPr>
          <w:rFonts w:ascii="Arial"/>
          <w:sz w:val="20"/>
        </w:rPr>
      </w:r>
    </w:p>
    <w:p>
      <w:pPr>
        <w:spacing w:line="205" w:lineRule="exact" w:before="159"/>
        <w:ind w:left="0" w:right="594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4732" w:val="left" w:leader="none"/>
          <w:tab w:pos="5989" w:val="left" w:leader="none"/>
          <w:tab w:pos="7267" w:val="left" w:leader="none"/>
        </w:tabs>
        <w:spacing w:line="197" w:lineRule="exact" w:before="0"/>
        <w:ind w:left="3157" w:right="215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/>
          <w:color w:val="231F20"/>
          <w:sz w:val="20"/>
        </w:rPr>
        <w:t>banana</w:t>
        <w:tab/>
        <w:t>uva</w:t>
        <w:tab/>
        <w:t>maçã</w:t>
        <w:tab/>
        <w:t>laranja</w:t>
      </w:r>
      <w:r>
        <w:rPr>
          <w:rFonts w:ascii="Arial" w:hAnsi="Arial"/>
          <w:sz w:val="20"/>
        </w:rPr>
      </w:r>
    </w:p>
    <w:p>
      <w:pPr>
        <w:spacing w:before="117"/>
        <w:ind w:left="104" w:right="113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Frutas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pStyle w:val="BodyText"/>
        <w:spacing w:line="240" w:lineRule="auto"/>
        <w:ind w:left="110" w:right="215"/>
        <w:jc w:val="left"/>
      </w:pPr>
      <w:r>
        <w:rPr>
          <w:color w:val="231F20"/>
        </w:rPr>
        <w:t>De acordo com esse gráfico, quantos alunos preferem</w:t>
      </w:r>
      <w:r>
        <w:rPr>
          <w:color w:val="231F20"/>
          <w:spacing w:val="-2"/>
        </w:rPr>
        <w:t> </w:t>
      </w:r>
      <w:r>
        <w:rPr>
          <w:color w:val="231F20"/>
        </w:rPr>
        <w:t>laranja?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215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7.154841pt;width:24.55pt;height:24.55pt;mso-position-horizontal-relative:page;mso-position-vertical-relative:paragraph;z-index:5464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78pt;width:24.55pt;height:24.55pt;mso-position-horizontal-relative:page;mso-position-vertical-relative:paragraph;z-index:548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67pt;width:24.55pt;height:24.55pt;mso-position-horizontal-relative:page;mso-position-vertical-relative:paragraph;z-index:551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49pt;width:24.55pt;height:24.55pt;mso-position-horizontal-relative:page;mso-position-vertical-relative:paragraph;z-index:553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2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0" w:footer="524" w:top="320" w:bottom="720" w:left="740" w:right="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563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M032010E4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a quantidade de árvores que quatro amigas</w:t>
      </w:r>
      <w:r>
        <w:rPr>
          <w:color w:val="231F20"/>
          <w:spacing w:val="-2"/>
        </w:rPr>
        <w:t> </w:t>
      </w:r>
      <w:r>
        <w:rPr>
          <w:color w:val="231F20"/>
        </w:rPr>
        <w:t>desenharam.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12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9"/>
        <w:gridCol w:w="3969"/>
      </w:tblGrid>
      <w:tr>
        <w:trPr>
          <w:trHeight w:val="4657" w:hRule="exact"/>
        </w:trPr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790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56.4pt;height:60.15pt;mso-position-horizontal-relative:char;mso-position-vertical-relative:line" coordorigin="0,0" coordsize="1128,1203">
                  <v:shape style="position:absolute;left:57;top:17;width:594;height:487" type="#_x0000_t75" stroked="false">
                    <v:imagedata r:id="rId175" o:title=""/>
                  </v:shape>
                  <v:group style="position:absolute;left:763;top:253;width:46;height:33" coordorigin="763,253" coordsize="46,33">
                    <v:shape style="position:absolute;left:763;top:253;width:46;height:33" coordorigin="763,253" coordsize="46,33" path="m775,261l771,271,763,276,764,280,763,284,771,285,778,282,787,278,799,278,802,274,805,268,806,267,789,267,775,261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9,278l787,278,798,279,799,278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6,253l793,256,794,265,789,267,806,267,808,262,804,259,806,255,801,255,798,254,796,253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806,255l801,255,806,255xe" filled="true" fillcolor="#231f20" stroked="false">
                      <v:path arrowok="t"/>
                      <v:fill type="solid"/>
                    </v:shape>
                  </v:group>
                  <v:group style="position:absolute;left:763;top:253;width:46;height:33" coordorigin="763,253" coordsize="46,33">
                    <v:shape style="position:absolute;left:763;top:253;width:46;height:33" coordorigin="763,253" coordsize="46,33" path="m808,262l805,268,802,274,798,279,787,278,778,282,771,285,763,284,764,280,763,276,771,271,775,261,789,267,794,265,793,256,796,253,798,254,801,255,806,255,804,259,808,262xe" filled="false" stroked="true" strokeweight=".5pt" strokecolor="#231f20">
                      <v:path arrowok="t"/>
                    </v:shape>
                    <v:shape style="position:absolute;left:893;top:185;width:234;height:554" type="#_x0000_t75" stroked="false">
                      <v:imagedata r:id="rId176" o:title="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79,789l972,795,966,808,977,815,980,811,984,811,981,802,995,796,988,790,983,790,979,789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4,811l980,811,984,813,984,811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7,789l983,790,988,790,987,789xe" filled="true" fillcolor="#231f20" stroked="false">
                      <v:path arrowok="t"/>
                      <v:fill type="solid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83,790l987,789,995,796,981,802,984,813,980,811,977,815,966,808,972,795,979,789,983,790xe" filled="false" stroked="true" strokeweight=".5pt" strokecolor="#231f20">
                      <v:path arrowok="t"/>
                    </v:shape>
                    <v:shape style="position:absolute;left:676;top:765;width:252;height:169" type="#_x0000_t75" stroked="false">
                      <v:imagedata r:id="rId177" o:title=""/>
                    </v:shape>
                    <v:shape style="position:absolute;left:0;top:0;width:1128;height:1202" type="#_x0000_t75" stroked="false">
                      <v:imagedata r:id="rId178" o:title=""/>
                    </v:shape>
                  </v:group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51"/>
                <w:sz w:val="20"/>
              </w:rPr>
              <w:t> </w:t>
            </w:r>
            <w:r>
              <w:rPr>
                <w:rFonts w:ascii="Arial"/>
                <w:spacing w:val="51"/>
                <w:sz w:val="20"/>
              </w:rPr>
              <w:pict>
                <v:group style="width:56.4pt;height:60.15pt;mso-position-horizontal-relative:char;mso-position-vertical-relative:line" coordorigin="0,0" coordsize="1128,1203">
                  <v:shape style="position:absolute;left:57;top:17;width:594;height:487" type="#_x0000_t75" stroked="false">
                    <v:imagedata r:id="rId179" o:title=""/>
                  </v:shape>
                  <v:group style="position:absolute;left:763;top:253;width:46;height:33" coordorigin="763,253" coordsize="46,33">
                    <v:shape style="position:absolute;left:763;top:253;width:46;height:33" coordorigin="763,253" coordsize="46,33" path="m775,261l771,271,763,276,764,280,763,284,771,285,778,282,787,278,799,278,802,274,805,268,806,267,789,267,775,261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9,278l787,278,798,279,799,278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6,253l793,256,794,265,789,267,806,267,808,262,804,259,806,255,801,255,798,254,796,253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806,255l801,255,806,255xe" filled="true" fillcolor="#231f20" stroked="false">
                      <v:path arrowok="t"/>
                      <v:fill type="solid"/>
                    </v:shape>
                  </v:group>
                  <v:group style="position:absolute;left:763;top:253;width:46;height:33" coordorigin="763,253" coordsize="46,33">
                    <v:shape style="position:absolute;left:763;top:253;width:46;height:33" coordorigin="763,253" coordsize="46,33" path="m808,262l805,268,802,274,798,279,787,278,778,282,771,285,763,284,764,280,763,276,771,271,775,261,789,267,794,265,793,256,796,253,798,254,801,255,806,255,804,259,808,262xe" filled="false" stroked="true" strokeweight=".5pt" strokecolor="#231f20">
                      <v:path arrowok="t"/>
                    </v:shape>
                    <v:shape style="position:absolute;left:893;top:185;width:234;height:554" type="#_x0000_t75" stroked="false">
                      <v:imagedata r:id="rId180" o:title="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79,789l972,795,966,808,977,815,980,811,984,811,981,802,995,796,988,790,983,790,979,789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4,811l980,811,984,813,984,811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7,789l983,790,988,790,987,789xe" filled="true" fillcolor="#231f20" stroked="false">
                      <v:path arrowok="t"/>
                      <v:fill type="solid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83,790l987,789,995,796,981,802,984,813,980,811,977,815,966,808,972,795,979,789,983,790xe" filled="false" stroked="true" strokeweight=".5pt" strokecolor="#231f20">
                      <v:path arrowok="t"/>
                    </v:shape>
                    <v:shape style="position:absolute;left:676;top:765;width:252;height:169" type="#_x0000_t75" stroked="false">
                      <v:imagedata r:id="rId181" o:title=""/>
                    </v:shape>
                    <v:shape style="position:absolute;left:0;top:0;width:1128;height:1202" type="#_x0000_t75" stroked="false">
                      <v:imagedata r:id="rId182" o:title=""/>
                    </v:shape>
                  </v:group>
                </v:group>
              </w:pict>
            </w:r>
            <w:r>
              <w:rPr>
                <w:rFonts w:ascii="Arial"/>
                <w:spacing w:val="51"/>
                <w:sz w:val="20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790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56.4pt;height:60.15pt;mso-position-horizontal-relative:char;mso-position-vertical-relative:line" coordorigin="0,0" coordsize="1128,1203">
                  <v:shape style="position:absolute;left:57;top:17;width:594;height:487" type="#_x0000_t75" stroked="false">
                    <v:imagedata r:id="rId183" o:title=""/>
                  </v:shape>
                  <v:group style="position:absolute;left:763;top:253;width:46;height:33" coordorigin="763,253" coordsize="46,33">
                    <v:shape style="position:absolute;left:763;top:253;width:46;height:33" coordorigin="763,253" coordsize="46,33" path="m775,261l771,271,763,276,764,280,763,284,771,285,778,282,787,278,799,278,802,274,805,268,806,267,789,267,775,261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9,278l787,278,798,279,799,278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6,253l793,256,794,265,789,267,806,267,808,262,804,259,806,255,801,255,798,254,796,253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806,255l801,255,806,255xe" filled="true" fillcolor="#231f20" stroked="false">
                      <v:path arrowok="t"/>
                      <v:fill type="solid"/>
                    </v:shape>
                  </v:group>
                  <v:group style="position:absolute;left:763;top:253;width:46;height:33" coordorigin="763,253" coordsize="46,33">
                    <v:shape style="position:absolute;left:763;top:253;width:46;height:33" coordorigin="763,253" coordsize="46,33" path="m808,262l805,268,802,274,798,279,787,278,778,282,771,285,763,284,764,280,763,276,771,271,775,261,789,267,794,265,793,256,796,253,798,254,801,255,806,255,804,259,808,262xe" filled="false" stroked="true" strokeweight=".5pt" strokecolor="#231f20">
                      <v:path arrowok="t"/>
                    </v:shape>
                    <v:shape style="position:absolute;left:893;top:185;width:234;height:554" type="#_x0000_t75" stroked="false">
                      <v:imagedata r:id="rId184" o:title="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79,789l972,795,966,808,977,815,980,811,984,811,981,802,995,796,988,790,983,790,979,789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4,811l980,811,984,813,984,811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7,789l983,790,988,790,987,789xe" filled="true" fillcolor="#231f20" stroked="false">
                      <v:path arrowok="t"/>
                      <v:fill type="solid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83,790l987,789,995,796,981,802,984,813,980,811,977,815,966,808,972,795,979,789,983,790xe" filled="false" stroked="true" strokeweight=".5pt" strokecolor="#231f20">
                      <v:path arrowok="t"/>
                    </v:shape>
                    <v:shape style="position:absolute;left:676;top:765;width:252;height:169" type="#_x0000_t75" stroked="false">
                      <v:imagedata r:id="rId185" o:title=""/>
                    </v:shape>
                    <v:shape style="position:absolute;left:0;top:0;width:1128;height:1202" type="#_x0000_t75" stroked="false">
                      <v:imagedata r:id="rId186" o:title=""/>
                    </v:shape>
                  </v:group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51"/>
                <w:sz w:val="20"/>
              </w:rPr>
              <w:t> </w:t>
            </w:r>
            <w:r>
              <w:rPr>
                <w:rFonts w:ascii="Arial"/>
                <w:spacing w:val="51"/>
                <w:sz w:val="20"/>
              </w:rPr>
              <w:pict>
                <v:group style="width:56.4pt;height:60.15pt;mso-position-horizontal-relative:char;mso-position-vertical-relative:line" coordorigin="0,0" coordsize="1128,1203">
                  <v:shape style="position:absolute;left:57;top:17;width:594;height:487" type="#_x0000_t75" stroked="false">
                    <v:imagedata r:id="rId187" o:title=""/>
                  </v:shape>
                  <v:group style="position:absolute;left:763;top:253;width:46;height:33" coordorigin="763,253" coordsize="46,33">
                    <v:shape style="position:absolute;left:763;top:253;width:46;height:33" coordorigin="763,253" coordsize="46,33" path="m775,261l771,271,763,276,764,280,763,284,771,285,778,282,787,278,799,278,802,274,805,268,806,267,789,267,775,261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9,278l787,278,798,279,799,278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6,253l793,256,794,265,789,267,806,267,808,262,804,259,806,255,801,255,798,254,796,253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806,255l801,255,806,255xe" filled="true" fillcolor="#231f20" stroked="false">
                      <v:path arrowok="t"/>
                      <v:fill type="solid"/>
                    </v:shape>
                  </v:group>
                  <v:group style="position:absolute;left:763;top:253;width:46;height:33" coordorigin="763,253" coordsize="46,33">
                    <v:shape style="position:absolute;left:763;top:253;width:46;height:33" coordorigin="763,253" coordsize="46,33" path="m808,262l805,268,802,274,798,279,787,278,778,282,771,285,763,284,764,280,763,276,771,271,775,261,789,267,794,265,793,256,796,253,798,254,801,255,806,255,804,259,808,262xe" filled="false" stroked="true" strokeweight=".5pt" strokecolor="#231f20">
                      <v:path arrowok="t"/>
                    </v:shape>
                    <v:shape style="position:absolute;left:893;top:185;width:234;height:554" type="#_x0000_t75" stroked="false">
                      <v:imagedata r:id="rId188" o:title="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79,789l972,795,966,808,977,815,980,811,984,811,981,802,995,796,988,790,983,790,979,789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4,811l980,811,984,813,984,811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7,789l983,790,988,790,987,789xe" filled="true" fillcolor="#231f20" stroked="false">
                      <v:path arrowok="t"/>
                      <v:fill type="solid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83,790l987,789,995,796,981,802,984,813,980,811,977,815,966,808,972,795,979,789,983,790xe" filled="false" stroked="true" strokeweight=".5pt" strokecolor="#231f20">
                      <v:path arrowok="t"/>
                    </v:shape>
                    <v:shape style="position:absolute;left:676;top:765;width:252;height:169" type="#_x0000_t75" stroked="false">
                      <v:imagedata r:id="rId189" o:title=""/>
                    </v:shape>
                    <v:shape style="position:absolute;left:0;top:0;width:1128;height:1202" type="#_x0000_t75" stroked="false">
                      <v:imagedata r:id="rId190" o:title=""/>
                    </v:shape>
                  </v:group>
                </v:group>
              </w:pict>
            </w:r>
            <w:r>
              <w:rPr>
                <w:rFonts w:ascii="Arial"/>
                <w:spacing w:val="51"/>
                <w:sz w:val="20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790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56.4pt;height:60.15pt;mso-position-horizontal-relative:char;mso-position-vertical-relative:line" coordorigin="0,0" coordsize="1128,1203">
                  <v:shape style="position:absolute;left:57;top:17;width:594;height:487" type="#_x0000_t75" stroked="false">
                    <v:imagedata r:id="rId191" o:title=""/>
                  </v:shape>
                  <v:group style="position:absolute;left:763;top:253;width:46;height:33" coordorigin="763,253" coordsize="46,33">
                    <v:shape style="position:absolute;left:763;top:253;width:46;height:33" coordorigin="763,253" coordsize="46,33" path="m775,261l771,271,763,276,764,280,763,284,771,285,778,282,787,278,799,278,802,274,805,268,806,267,789,267,775,261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9,278l787,278,798,279,799,278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6,253l793,256,794,265,789,267,806,267,808,262,804,259,806,255,801,255,798,254,796,253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806,255l801,255,806,255xe" filled="true" fillcolor="#231f20" stroked="false">
                      <v:path arrowok="t"/>
                      <v:fill type="solid"/>
                    </v:shape>
                  </v:group>
                  <v:group style="position:absolute;left:763;top:253;width:46;height:33" coordorigin="763,253" coordsize="46,33">
                    <v:shape style="position:absolute;left:763;top:253;width:46;height:33" coordorigin="763,253" coordsize="46,33" path="m808,262l805,268,802,274,798,279,787,278,778,282,771,285,763,284,764,280,763,276,771,271,775,261,789,267,794,265,793,256,796,253,798,254,801,255,806,255,804,259,808,262xe" filled="false" stroked="true" strokeweight=".5pt" strokecolor="#231f20">
                      <v:path arrowok="t"/>
                    </v:shape>
                    <v:shape style="position:absolute;left:893;top:185;width:234;height:554" type="#_x0000_t75" stroked="false">
                      <v:imagedata r:id="rId192" o:title="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79,789l972,795,966,808,977,815,980,811,984,811,981,802,995,796,988,790,983,790,979,789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4,811l980,811,984,813,984,811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7,789l983,790,988,790,987,789xe" filled="true" fillcolor="#231f20" stroked="false">
                      <v:path arrowok="t"/>
                      <v:fill type="solid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83,790l987,789,995,796,981,802,984,813,980,811,977,815,966,808,972,795,979,789,983,790xe" filled="false" stroked="true" strokeweight=".5pt" strokecolor="#231f20">
                      <v:path arrowok="t"/>
                    </v:shape>
                    <v:shape style="position:absolute;left:676;top:765;width:252;height:169" type="#_x0000_t75" stroked="false">
                      <v:imagedata r:id="rId177" o:title=""/>
                    </v:shape>
                    <v:shape style="position:absolute;left:0;top:0;width:1128;height:1202" type="#_x0000_t75" stroked="false">
                      <v:imagedata r:id="rId193" o:title=""/>
                    </v:shape>
                  </v:group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51"/>
                <w:sz w:val="20"/>
              </w:rPr>
              <w:t> </w:t>
            </w:r>
            <w:r>
              <w:rPr>
                <w:rFonts w:ascii="Arial"/>
                <w:spacing w:val="51"/>
                <w:sz w:val="20"/>
              </w:rPr>
              <w:pict>
                <v:group style="width:56.4pt;height:60.15pt;mso-position-horizontal-relative:char;mso-position-vertical-relative:line" coordorigin="0,0" coordsize="1128,1203">
                  <v:shape style="position:absolute;left:57;top:17;width:594;height:487" type="#_x0000_t75" stroked="false">
                    <v:imagedata r:id="rId194" o:title=""/>
                  </v:shape>
                  <v:group style="position:absolute;left:763;top:253;width:46;height:33" coordorigin="763,253" coordsize="46,33">
                    <v:shape style="position:absolute;left:763;top:253;width:46;height:33" coordorigin="763,253" coordsize="46,33" path="m775,261l771,271,763,276,764,280,763,284,771,285,778,282,787,278,799,278,802,274,805,268,806,267,789,267,775,261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9,278l787,278,798,279,799,278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6,253l793,256,794,265,789,267,806,267,808,262,804,259,806,255,801,255,798,254,796,253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806,255l801,255,806,255xe" filled="true" fillcolor="#231f20" stroked="false">
                      <v:path arrowok="t"/>
                      <v:fill type="solid"/>
                    </v:shape>
                  </v:group>
                  <v:group style="position:absolute;left:763;top:253;width:46;height:33" coordorigin="763,253" coordsize="46,33">
                    <v:shape style="position:absolute;left:763;top:253;width:46;height:33" coordorigin="763,253" coordsize="46,33" path="m808,262l805,268,802,274,798,279,787,278,778,282,771,285,763,284,764,280,763,276,771,271,775,261,789,267,794,265,793,256,796,253,798,254,801,255,806,255,804,259,808,262xe" filled="false" stroked="true" strokeweight=".5pt" strokecolor="#231f20">
                      <v:path arrowok="t"/>
                    </v:shape>
                    <v:shape style="position:absolute;left:893;top:185;width:234;height:554" type="#_x0000_t75" stroked="false">
                      <v:imagedata r:id="rId195" o:title="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79,789l972,795,966,808,977,815,980,811,984,811,981,802,995,796,988,790,983,790,979,789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4,811l980,811,984,813,984,811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7,789l983,790,988,790,987,789xe" filled="true" fillcolor="#231f20" stroked="false">
                      <v:path arrowok="t"/>
                      <v:fill type="solid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83,790l987,789,995,796,981,802,984,813,980,811,977,815,966,808,972,795,979,789,983,790xe" filled="false" stroked="true" strokeweight=".5pt" strokecolor="#231f20">
                      <v:path arrowok="t"/>
                    </v:shape>
                    <v:shape style="position:absolute;left:676;top:765;width:252;height:169" type="#_x0000_t75" stroked="false">
                      <v:imagedata r:id="rId196" o:title=""/>
                    </v:shape>
                    <v:shape style="position:absolute;left:0;top:0;width:1128;height:1202" type="#_x0000_t75" stroked="false">
                      <v:imagedata r:id="rId182" o:title=""/>
                    </v:shape>
                  </v:group>
                </v:group>
              </w:pict>
            </w:r>
            <w:r>
              <w:rPr>
                <w:rFonts w:ascii="Arial"/>
                <w:spacing w:val="51"/>
                <w:sz w:val="20"/>
              </w:rPr>
            </w:r>
          </w:p>
          <w:p>
            <w:pPr>
              <w:pStyle w:val="TableParagraph"/>
              <w:spacing w:line="240" w:lineRule="auto" w:before="112"/>
              <w:ind w:right="1557"/>
              <w:jc w:val="righ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pacing w:val="-1"/>
                <w:sz w:val="28"/>
              </w:rPr>
              <w:t>Márcia</w:t>
            </w:r>
            <w:r>
              <w:rPr>
                <w:rFonts w:ascii="Arial" w:hAnsi="Arial"/>
                <w:spacing w:val="-1"/>
                <w:sz w:val="28"/>
              </w:rPr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8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53.05pt;height:58.65pt;mso-position-horizontal-relative:char;mso-position-vertical-relative:line" coordorigin="0,0" coordsize="1061,1173">
                  <v:shape style="position:absolute;left:0;top:0;width:1060;height:1173" type="#_x0000_t75" stroked="false">
                    <v:imagedata r:id="rId197" o:title=""/>
                  </v:shape>
                  <v:shape style="position:absolute;left:388;top:482;width:282;height:676" type="#_x0000_t75" stroked="false">
                    <v:imagedata r:id="rId198" o:title=""/>
                  </v:shape>
                  <v:group style="position:absolute;left:385;top:686;width:66;height:414" coordorigin="385,686" coordsize="66,414">
                    <v:shape style="position:absolute;left:385;top:686;width:66;height:414" coordorigin="385,686" coordsize="66,414" path="m397,686l426,724,444,776,451,837,445,900,436,931,424,963,412,994,401,1025,395,1043,389,1063,386,1082,385,1100e" filled="false" stroked="true" strokeweight=".5pt" strokecolor="#231f20">
                      <v:path arrowok="t"/>
                    </v:shape>
                  </v:group>
                  <v:group style="position:absolute;left:385;top:1089;width:18;height:11" coordorigin="385,1089" coordsize="18,11">
                    <v:shape style="position:absolute;left:385;top:1089;width:18;height:11" coordorigin="385,1089" coordsize="18,11" path="m385,1100l391,1096,395,1089,403,1089e" filled="false" stroked="true" strokeweight=".5pt" strokecolor="#231f20">
                      <v:path arrowok="t"/>
                    </v:shape>
                  </v:group>
                  <v:group style="position:absolute;left:403;top:708;width:70;height:382" coordorigin="403,708" coordsize="70,382">
                    <v:shape style="position:absolute;left:403;top:708;width:70;height:382" coordorigin="403,708" coordsize="70,382" path="m403,1089l406,1087,406,1082,410,1081,418,1031,434,984,452,938,467,892,472,847,468,800,457,754,439,708e" filled="false" stroked="true" strokeweight=".5pt" strokecolor="#231f20">
                      <v:path arrowok="t"/>
                    </v:shape>
                  </v:group>
                  <v:group style="position:absolute;left:342;top:710;width:89;height:420" coordorigin="342,710" coordsize="89,420">
                    <v:shape style="position:absolute;left:342;top:710;width:89;height:420" coordorigin="342,710" coordsize="89,420" path="m391,710l424,770,430,839,419,912,398,982,375,1046,367,1071,358,1096,350,1116,342,1129e" filled="false" stroked="true" strokeweight=".5pt" strokecolor="#231f20">
                      <v:path arrowok="t"/>
                    </v:shape>
                  </v:group>
                  <v:group style="position:absolute;left:342;top:1129;width:13;height:18" coordorigin="342,1129" coordsize="13,18">
                    <v:shape style="position:absolute;left:342;top:1129;width:13;height:18" coordorigin="342,1129" coordsize="13,18" path="m342,1129l347,1135,348,1143,354,1147e" filled="false" stroked="true" strokeweight=".5pt" strokecolor="#231f20">
                      <v:path arrowok="t"/>
                    </v:shape>
                  </v:group>
                  <v:group style="position:absolute;left:475;top:1140;width:4;height:6" coordorigin="475,1140" coordsize="4,6">
                    <v:shape style="position:absolute;left:475;top:1140;width:4;height:6" coordorigin="475,1140" coordsize="4,6" path="m475,1146l478,1144,478,1142,479,1140e" filled="false" stroked="true" strokeweight=".5pt" strokecolor="#231f20">
                      <v:path arrowok="t"/>
                    </v:shape>
                  </v:group>
                  <v:group style="position:absolute;left:525;top:837;width:41;height:281" coordorigin="525,837" coordsize="41,281">
                    <v:shape style="position:absolute;left:525;top:837;width:41;height:281" coordorigin="525,837" coordsize="41,281" path="m543,837l525,907,525,979,539,1051,565,1118e" filled="false" stroked="true" strokeweight=".5pt" strokecolor="#231f20">
                      <v:path arrowok="t"/>
                    </v:shape>
                  </v:group>
                  <v:group style="position:absolute;left:550;top:800;width:14;height:24" coordorigin="550,800" coordsize="14,24">
                    <v:shape style="position:absolute;left:550;top:800;width:14;height:24" coordorigin="550,800" coordsize="14,24" path="m550,823l555,815,557,806,564,800e" filled="false" stroked="true" strokeweight=".5pt" strokecolor="#231f20">
                      <v:path arrowok="t"/>
                    </v:shape>
                  </v:group>
                  <v:group style="position:absolute;left:567;top:740;width:9;height:58" coordorigin="567,740" coordsize="9,58">
                    <v:shape style="position:absolute;left:567;top:740;width:9;height:58" coordorigin="567,740" coordsize="9,58" path="m567,798l569,783,571,769,573,754,576,740e" filled="false" stroked="true" strokeweight=".5pt" strokecolor="#231f20">
                      <v:path arrowok="t"/>
                    </v:shape>
                  </v:group>
                  <v:group style="position:absolute;left:543;top:859;width:35;height:233" coordorigin="543,859" coordsize="35,233">
                    <v:shape style="position:absolute;left:543;top:859;width:35;height:233" coordorigin="543,859" coordsize="35,233" path="m561,859l545,917,543,977,555,1036,578,1091e" filled="false" stroked="true" strokeweight=".5pt" strokecolor="#231f20">
                      <v:path arrowok="t"/>
                    </v:shape>
                  </v:group>
                  <v:group style="position:absolute;left:576;top:1121;width:20;height:31" coordorigin="576,1121" coordsize="20,31">
                    <v:shape style="position:absolute;left:576;top:1121;width:20;height:31" coordorigin="576,1121" coordsize="20,31" path="m576,1121l579,1130,578,1140,582,1149,583,1150,585,1151,586,1151,592,1149,594,1142,595,1135e" filled="false" stroked="true" strokeweight=".5pt" strokecolor="#231f20">
                      <v:path arrowok="t"/>
                    </v:shape>
                    <v:shape style="position:absolute;left:420;top:466;width:265;height:255" type="#_x0000_t75" stroked="false">
                      <v:imagedata r:id="rId199" o:title=""/>
                    </v:shape>
                  </v:group>
                  <v:group style="position:absolute;left:575;top:920;width:54;height:189" coordorigin="575,920" coordsize="54,189">
                    <v:shape style="position:absolute;left:575;top:920;width:54;height:189" coordorigin="575,920" coordsize="54,189" path="m628,1108l609,1063,594,1016,583,968,575,920e" filled="false" stroked="true" strokeweight=".5pt" strokecolor="#231f20">
                      <v:path arrowok="t"/>
                    </v:shape>
                  </v:group>
                  <v:group style="position:absolute;left:565;top:923;width:40;height:203" coordorigin="565,923" coordsize="40,203">
                    <v:shape style="position:absolute;left:565;top:923;width:40;height:203" coordorigin="565,923" coordsize="40,203" path="m571,923l565,973,573,1025,588,1076,605,1125e" filled="false" stroked="true" strokeweight=".5pt" strokecolor="#231f20">
                      <v:path arrowok="t"/>
                    </v:shape>
                  </v:group>
                  <v:group style="position:absolute;left:605;top:1125;width:14;height:18" coordorigin="605,1125" coordsize="14,18">
                    <v:shape style="position:absolute;left:605;top:1125;width:14;height:18" coordorigin="605,1125" coordsize="14,18" path="m605,1125l609,1131,611,1139,618,1143e" filled="false" stroked="true" strokeweight=".5pt" strokecolor="#231f20">
                      <v:path arrowok="t"/>
                    </v:shape>
                  </v:group>
                  <v:group style="position:absolute;left:618;top:1128;width:7;height:15" coordorigin="618,1128" coordsize="7,15">
                    <v:shape style="position:absolute;left:618;top:1128;width:7;height:15" coordorigin="618,1128" coordsize="7,15" path="m618,1143l623,1139,621,1133,624,1128e" filled="false" stroked="true" strokeweight=".5pt" strokecolor="#231f20">
                      <v:path arrowok="t"/>
                    </v:shape>
                  </v:group>
                  <v:group style="position:absolute;left:599;top:1125;width:6;height:4" coordorigin="599,1125" coordsize="6,4">
                    <v:shape style="position:absolute;left:599;top:1125;width:6;height:4" coordorigin="599,1125" coordsize="6,4" path="m605,1125l603,1125,601,1127,599,1128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50"/>
                <w:sz w:val="20"/>
              </w:rPr>
              <w:t> </w:t>
            </w:r>
            <w:r>
              <w:rPr>
                <w:rFonts w:ascii="Arial"/>
                <w:spacing w:val="50"/>
                <w:sz w:val="20"/>
              </w:rPr>
              <w:pict>
                <v:group style="width:53.05pt;height:58.65pt;mso-position-horizontal-relative:char;mso-position-vertical-relative:line" coordorigin="0,0" coordsize="1061,1173">
                  <v:shape style="position:absolute;left:0;top:0;width:1060;height:1173" type="#_x0000_t75" stroked="false">
                    <v:imagedata r:id="rId200" o:title=""/>
                  </v:shape>
                  <v:shape style="position:absolute;left:388;top:482;width:282;height:676" type="#_x0000_t75" stroked="false">
                    <v:imagedata r:id="rId201" o:title=""/>
                  </v:shape>
                  <v:group style="position:absolute;left:385;top:686;width:66;height:414" coordorigin="385,686" coordsize="66,414">
                    <v:shape style="position:absolute;left:385;top:686;width:66;height:414" coordorigin="385,686" coordsize="66,414" path="m397,686l426,724,444,776,451,837,445,900,436,931,424,963,412,994,401,1025,395,1043,389,1063,386,1082,385,1100e" filled="false" stroked="true" strokeweight=".5pt" strokecolor="#231f20">
                      <v:path arrowok="t"/>
                    </v:shape>
                  </v:group>
                  <v:group style="position:absolute;left:385;top:1089;width:18;height:11" coordorigin="385,1089" coordsize="18,11">
                    <v:shape style="position:absolute;left:385;top:1089;width:18;height:11" coordorigin="385,1089" coordsize="18,11" path="m385,1100l391,1096,395,1089,403,1089e" filled="false" stroked="true" strokeweight=".5pt" strokecolor="#231f20">
                      <v:path arrowok="t"/>
                    </v:shape>
                  </v:group>
                  <v:group style="position:absolute;left:403;top:708;width:70;height:382" coordorigin="403,708" coordsize="70,382">
                    <v:shape style="position:absolute;left:403;top:708;width:70;height:382" coordorigin="403,708" coordsize="70,382" path="m403,1089l406,1087,406,1082,410,1081,418,1031,434,984,452,938,467,892,472,847,468,800,457,754,439,708e" filled="false" stroked="true" strokeweight=".5pt" strokecolor="#231f20">
                      <v:path arrowok="t"/>
                    </v:shape>
                  </v:group>
                  <v:group style="position:absolute;left:342;top:710;width:89;height:420" coordorigin="342,710" coordsize="89,420">
                    <v:shape style="position:absolute;left:342;top:710;width:89;height:420" coordorigin="342,710" coordsize="89,420" path="m391,710l424,770,430,839,419,912,398,982,375,1046,367,1071,358,1096,350,1116,342,1129e" filled="false" stroked="true" strokeweight=".5pt" strokecolor="#231f20">
                      <v:path arrowok="t"/>
                    </v:shape>
                  </v:group>
                  <v:group style="position:absolute;left:342;top:1129;width:13;height:18" coordorigin="342,1129" coordsize="13,18">
                    <v:shape style="position:absolute;left:342;top:1129;width:13;height:18" coordorigin="342,1129" coordsize="13,18" path="m342,1129l347,1135,348,1143,354,1147e" filled="false" stroked="true" strokeweight=".5pt" strokecolor="#231f20">
                      <v:path arrowok="t"/>
                    </v:shape>
                  </v:group>
                  <v:group style="position:absolute;left:475;top:1140;width:4;height:6" coordorigin="475,1140" coordsize="4,6">
                    <v:shape style="position:absolute;left:475;top:1140;width:4;height:6" coordorigin="475,1140" coordsize="4,6" path="m475,1146l478,1144,478,1142,479,1140e" filled="false" stroked="true" strokeweight=".5pt" strokecolor="#231f20">
                      <v:path arrowok="t"/>
                    </v:shape>
                  </v:group>
                  <v:group style="position:absolute;left:525;top:837;width:41;height:281" coordorigin="525,837" coordsize="41,281">
                    <v:shape style="position:absolute;left:525;top:837;width:41;height:281" coordorigin="525,837" coordsize="41,281" path="m543,837l525,907,525,979,539,1051,565,1118e" filled="false" stroked="true" strokeweight=".5pt" strokecolor="#231f20">
                      <v:path arrowok="t"/>
                    </v:shape>
                  </v:group>
                  <v:group style="position:absolute;left:550;top:800;width:14;height:24" coordorigin="550,800" coordsize="14,24">
                    <v:shape style="position:absolute;left:550;top:800;width:14;height:24" coordorigin="550,800" coordsize="14,24" path="m550,823l555,815,557,806,564,800e" filled="false" stroked="true" strokeweight=".5pt" strokecolor="#231f20">
                      <v:path arrowok="t"/>
                    </v:shape>
                  </v:group>
                  <v:group style="position:absolute;left:567;top:740;width:9;height:58" coordorigin="567,740" coordsize="9,58">
                    <v:shape style="position:absolute;left:567;top:740;width:9;height:58" coordorigin="567,740" coordsize="9,58" path="m567,798l569,783,571,769,573,754,576,740e" filled="false" stroked="true" strokeweight=".5pt" strokecolor="#231f20">
                      <v:path arrowok="t"/>
                    </v:shape>
                  </v:group>
                  <v:group style="position:absolute;left:543;top:859;width:35;height:233" coordorigin="543,859" coordsize="35,233">
                    <v:shape style="position:absolute;left:543;top:859;width:35;height:233" coordorigin="543,859" coordsize="35,233" path="m561,859l545,917,543,977,555,1036,578,1091e" filled="false" stroked="true" strokeweight=".5pt" strokecolor="#231f20">
                      <v:path arrowok="t"/>
                    </v:shape>
                  </v:group>
                  <v:group style="position:absolute;left:576;top:1121;width:20;height:31" coordorigin="576,1121" coordsize="20,31">
                    <v:shape style="position:absolute;left:576;top:1121;width:20;height:31" coordorigin="576,1121" coordsize="20,31" path="m576,1121l579,1130,578,1140,582,1149,583,1150,585,1151,586,1151,592,1149,594,1142,595,1135e" filled="false" stroked="true" strokeweight=".5pt" strokecolor="#231f20">
                      <v:path arrowok="t"/>
                    </v:shape>
                    <v:shape style="position:absolute;left:420;top:466;width:265;height:255" type="#_x0000_t75" stroked="false">
                      <v:imagedata r:id="rId202" o:title=""/>
                    </v:shape>
                  </v:group>
                  <v:group style="position:absolute;left:575;top:920;width:54;height:189" coordorigin="575,920" coordsize="54,189">
                    <v:shape style="position:absolute;left:575;top:920;width:54;height:189" coordorigin="575,920" coordsize="54,189" path="m628,1108l609,1063,594,1016,583,968,575,920e" filled="false" stroked="true" strokeweight=".5pt" strokecolor="#231f20">
                      <v:path arrowok="t"/>
                    </v:shape>
                  </v:group>
                  <v:group style="position:absolute;left:565;top:923;width:40;height:203" coordorigin="565,923" coordsize="40,203">
                    <v:shape style="position:absolute;left:565;top:923;width:40;height:203" coordorigin="565,923" coordsize="40,203" path="m571,923l565,973,573,1025,588,1076,605,1125e" filled="false" stroked="true" strokeweight=".5pt" strokecolor="#231f20">
                      <v:path arrowok="t"/>
                    </v:shape>
                  </v:group>
                  <v:group style="position:absolute;left:605;top:1125;width:14;height:18" coordorigin="605,1125" coordsize="14,18">
                    <v:shape style="position:absolute;left:605;top:1125;width:14;height:18" coordorigin="605,1125" coordsize="14,18" path="m605,1125l609,1131,611,1139,618,1143e" filled="false" stroked="true" strokeweight=".5pt" strokecolor="#231f20">
                      <v:path arrowok="t"/>
                    </v:shape>
                  </v:group>
                  <v:group style="position:absolute;left:618;top:1128;width:7;height:15" coordorigin="618,1128" coordsize="7,15">
                    <v:shape style="position:absolute;left:618;top:1128;width:7;height:15" coordorigin="618,1128" coordsize="7,15" path="m618,1143l623,1139,621,1133,624,1128e" filled="false" stroked="true" strokeweight=".5pt" strokecolor="#231f20">
                      <v:path arrowok="t"/>
                    </v:shape>
                  </v:group>
                  <v:group style="position:absolute;left:599;top:1125;width:6;height:4" coordorigin="599,1125" coordsize="6,4">
                    <v:shape style="position:absolute;left:599;top:1125;width:6;height:4" coordorigin="599,1125" coordsize="6,4" path="m605,1125l603,1125,601,1127,599,1128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pacing w:val="50"/>
                <w:sz w:val="20"/>
              </w:rPr>
            </w:r>
            <w:r>
              <w:rPr>
                <w:rFonts w:ascii="Times New Roman"/>
                <w:spacing w:val="50"/>
                <w:sz w:val="20"/>
              </w:rPr>
              <w:t> </w:t>
            </w:r>
            <w:r>
              <w:rPr>
                <w:rFonts w:ascii="Arial"/>
                <w:spacing w:val="50"/>
                <w:sz w:val="20"/>
              </w:rPr>
              <w:pict>
                <v:group style="width:53.05pt;height:58.65pt;mso-position-horizontal-relative:char;mso-position-vertical-relative:line" coordorigin="0,0" coordsize="1061,1173">
                  <v:shape style="position:absolute;left:0;top:0;width:1060;height:1173" type="#_x0000_t75" stroked="false">
                    <v:imagedata r:id="rId203" o:title=""/>
                  </v:shape>
                  <v:shape style="position:absolute;left:388;top:482;width:282;height:676" type="#_x0000_t75" stroked="false">
                    <v:imagedata r:id="rId204" o:title=""/>
                  </v:shape>
                  <v:group style="position:absolute;left:385;top:686;width:66;height:414" coordorigin="385,686" coordsize="66,414">
                    <v:shape style="position:absolute;left:385;top:686;width:66;height:414" coordorigin="385,686" coordsize="66,414" path="m397,686l426,724,444,776,451,837,445,900,436,931,424,963,412,994,401,1025,395,1043,389,1063,386,1082,385,1100e" filled="false" stroked="true" strokeweight=".5pt" strokecolor="#231f20">
                      <v:path arrowok="t"/>
                    </v:shape>
                  </v:group>
                  <v:group style="position:absolute;left:385;top:1089;width:18;height:11" coordorigin="385,1089" coordsize="18,11">
                    <v:shape style="position:absolute;left:385;top:1089;width:18;height:11" coordorigin="385,1089" coordsize="18,11" path="m385,1100l391,1096,395,1089,403,1089e" filled="false" stroked="true" strokeweight=".5pt" strokecolor="#231f20">
                      <v:path arrowok="t"/>
                    </v:shape>
                  </v:group>
                  <v:group style="position:absolute;left:403;top:708;width:70;height:382" coordorigin="403,708" coordsize="70,382">
                    <v:shape style="position:absolute;left:403;top:708;width:70;height:382" coordorigin="403,708" coordsize="70,382" path="m403,1089l406,1087,406,1082,410,1081,418,1031,434,984,452,938,467,892,472,847,468,800,457,754,439,708e" filled="false" stroked="true" strokeweight=".5pt" strokecolor="#231f20">
                      <v:path arrowok="t"/>
                    </v:shape>
                  </v:group>
                  <v:group style="position:absolute;left:342;top:710;width:89;height:420" coordorigin="342,710" coordsize="89,420">
                    <v:shape style="position:absolute;left:342;top:710;width:89;height:420" coordorigin="342,710" coordsize="89,420" path="m391,710l424,770,430,839,419,912,398,982,375,1046,367,1071,358,1096,350,1116,342,1129e" filled="false" stroked="true" strokeweight=".5pt" strokecolor="#231f20">
                      <v:path arrowok="t"/>
                    </v:shape>
                  </v:group>
                  <v:group style="position:absolute;left:342;top:1129;width:13;height:18" coordorigin="342,1129" coordsize="13,18">
                    <v:shape style="position:absolute;left:342;top:1129;width:13;height:18" coordorigin="342,1129" coordsize="13,18" path="m342,1129l347,1135,348,1143,354,1147e" filled="false" stroked="true" strokeweight=".5pt" strokecolor="#231f20">
                      <v:path arrowok="t"/>
                    </v:shape>
                  </v:group>
                  <v:group style="position:absolute;left:475;top:1140;width:4;height:6" coordorigin="475,1140" coordsize="4,6">
                    <v:shape style="position:absolute;left:475;top:1140;width:4;height:6" coordorigin="475,1140" coordsize="4,6" path="m475,1146l478,1144,478,1142,479,1140e" filled="false" stroked="true" strokeweight=".5pt" strokecolor="#231f20">
                      <v:path arrowok="t"/>
                    </v:shape>
                  </v:group>
                  <v:group style="position:absolute;left:525;top:837;width:41;height:281" coordorigin="525,837" coordsize="41,281">
                    <v:shape style="position:absolute;left:525;top:837;width:41;height:281" coordorigin="525,837" coordsize="41,281" path="m543,837l525,907,525,979,539,1051,565,1118e" filled="false" stroked="true" strokeweight=".5pt" strokecolor="#231f20">
                      <v:path arrowok="t"/>
                    </v:shape>
                  </v:group>
                  <v:group style="position:absolute;left:550;top:800;width:14;height:24" coordorigin="550,800" coordsize="14,24">
                    <v:shape style="position:absolute;left:550;top:800;width:14;height:24" coordorigin="550,800" coordsize="14,24" path="m550,823l555,815,557,806,564,800e" filled="false" stroked="true" strokeweight=".5pt" strokecolor="#231f20">
                      <v:path arrowok="t"/>
                    </v:shape>
                  </v:group>
                  <v:group style="position:absolute;left:567;top:740;width:9;height:58" coordorigin="567,740" coordsize="9,58">
                    <v:shape style="position:absolute;left:567;top:740;width:9;height:58" coordorigin="567,740" coordsize="9,58" path="m567,798l569,783,571,769,573,754,576,740e" filled="false" stroked="true" strokeweight=".5pt" strokecolor="#231f20">
                      <v:path arrowok="t"/>
                    </v:shape>
                  </v:group>
                  <v:group style="position:absolute;left:543;top:859;width:35;height:233" coordorigin="543,859" coordsize="35,233">
                    <v:shape style="position:absolute;left:543;top:859;width:35;height:233" coordorigin="543,859" coordsize="35,233" path="m561,859l545,917,543,977,555,1036,578,1091e" filled="false" stroked="true" strokeweight=".5pt" strokecolor="#231f20">
                      <v:path arrowok="t"/>
                    </v:shape>
                  </v:group>
                  <v:group style="position:absolute;left:576;top:1121;width:20;height:31" coordorigin="576,1121" coordsize="20,31">
                    <v:shape style="position:absolute;left:576;top:1121;width:20;height:31" coordorigin="576,1121" coordsize="20,31" path="m576,1121l579,1130,578,1140,582,1149,583,1150,585,1151,586,1151,592,1149,594,1142,595,1135e" filled="false" stroked="true" strokeweight=".5pt" strokecolor="#231f20">
                      <v:path arrowok="t"/>
                    </v:shape>
                    <v:shape style="position:absolute;left:420;top:466;width:265;height:255" type="#_x0000_t75" stroked="false">
                      <v:imagedata r:id="rId205" o:title=""/>
                    </v:shape>
                  </v:group>
                  <v:group style="position:absolute;left:575;top:920;width:54;height:189" coordorigin="575,920" coordsize="54,189">
                    <v:shape style="position:absolute;left:575;top:920;width:54;height:189" coordorigin="575,920" coordsize="54,189" path="m628,1108l609,1063,594,1016,583,968,575,920e" filled="false" stroked="true" strokeweight=".5pt" strokecolor="#231f20">
                      <v:path arrowok="t"/>
                    </v:shape>
                  </v:group>
                  <v:group style="position:absolute;left:565;top:923;width:40;height:203" coordorigin="565,923" coordsize="40,203">
                    <v:shape style="position:absolute;left:565;top:923;width:40;height:203" coordorigin="565,923" coordsize="40,203" path="m571,923l565,973,573,1025,588,1076,605,1125e" filled="false" stroked="true" strokeweight=".5pt" strokecolor="#231f20">
                      <v:path arrowok="t"/>
                    </v:shape>
                  </v:group>
                  <v:group style="position:absolute;left:605;top:1125;width:14;height:18" coordorigin="605,1125" coordsize="14,18">
                    <v:shape style="position:absolute;left:605;top:1125;width:14;height:18" coordorigin="605,1125" coordsize="14,18" path="m605,1125l609,1131,611,1139,618,1143e" filled="false" stroked="true" strokeweight=".5pt" strokecolor="#231f20">
                      <v:path arrowok="t"/>
                    </v:shape>
                  </v:group>
                  <v:group style="position:absolute;left:618;top:1128;width:7;height:15" coordorigin="618,1128" coordsize="7,15">
                    <v:shape style="position:absolute;left:618;top:1128;width:7;height:15" coordorigin="618,1128" coordsize="7,15" path="m618,1143l623,1139,621,1133,624,1128e" filled="false" stroked="true" strokeweight=".5pt" strokecolor="#231f20">
                      <v:path arrowok="t"/>
                    </v:shape>
                  </v:group>
                  <v:group style="position:absolute;left:599;top:1125;width:6;height:4" coordorigin="599,1125" coordsize="6,4">
                    <v:shape style="position:absolute;left:599;top:1125;width:6;height:4" coordorigin="599,1125" coordsize="6,4" path="m605,1125l603,1125,601,1127,599,1128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pacing w:val="50"/>
                <w:sz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874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53.05pt;height:58.65pt;mso-position-horizontal-relative:char;mso-position-vertical-relative:line" coordorigin="0,0" coordsize="1061,1173">
                  <v:shape style="position:absolute;left:0;top:0;width:1060;height:1173" type="#_x0000_t75" stroked="false">
                    <v:imagedata r:id="rId206" o:title=""/>
                  </v:shape>
                  <v:shape style="position:absolute;left:388;top:482;width:282;height:676" type="#_x0000_t75" stroked="false">
                    <v:imagedata r:id="rId207" o:title=""/>
                  </v:shape>
                  <v:group style="position:absolute;left:385;top:686;width:66;height:414" coordorigin="385,686" coordsize="66,414">
                    <v:shape style="position:absolute;left:385;top:686;width:66;height:414" coordorigin="385,686" coordsize="66,414" path="m397,686l426,724,444,776,451,837,445,900,436,931,424,963,412,994,401,1025,395,1043,389,1063,386,1082,385,1100e" filled="false" stroked="true" strokeweight=".5pt" strokecolor="#231f20">
                      <v:path arrowok="t"/>
                    </v:shape>
                  </v:group>
                  <v:group style="position:absolute;left:385;top:1089;width:18;height:11" coordorigin="385,1089" coordsize="18,11">
                    <v:shape style="position:absolute;left:385;top:1089;width:18;height:11" coordorigin="385,1089" coordsize="18,11" path="m385,1100l391,1096,395,1089,403,1089e" filled="false" stroked="true" strokeweight=".5pt" strokecolor="#231f20">
                      <v:path arrowok="t"/>
                    </v:shape>
                  </v:group>
                  <v:group style="position:absolute;left:403;top:708;width:70;height:382" coordorigin="403,708" coordsize="70,382">
                    <v:shape style="position:absolute;left:403;top:708;width:70;height:382" coordorigin="403,708" coordsize="70,382" path="m403,1089l406,1087,406,1082,410,1081,418,1031,434,984,452,938,467,892,472,847,468,800,457,754,439,708e" filled="false" stroked="true" strokeweight=".5pt" strokecolor="#231f20">
                      <v:path arrowok="t"/>
                    </v:shape>
                  </v:group>
                  <v:group style="position:absolute;left:342;top:710;width:89;height:420" coordorigin="342,710" coordsize="89,420">
                    <v:shape style="position:absolute;left:342;top:710;width:89;height:420" coordorigin="342,710" coordsize="89,420" path="m391,710l424,770,430,839,419,912,398,982,375,1046,367,1071,358,1096,350,1116,342,1129e" filled="false" stroked="true" strokeweight=".5pt" strokecolor="#231f20">
                      <v:path arrowok="t"/>
                    </v:shape>
                  </v:group>
                  <v:group style="position:absolute;left:342;top:1129;width:13;height:18" coordorigin="342,1129" coordsize="13,18">
                    <v:shape style="position:absolute;left:342;top:1129;width:13;height:18" coordorigin="342,1129" coordsize="13,18" path="m342,1129l347,1135,348,1143,354,1147e" filled="false" stroked="true" strokeweight=".5pt" strokecolor="#231f20">
                      <v:path arrowok="t"/>
                    </v:shape>
                  </v:group>
                  <v:group style="position:absolute;left:475;top:1140;width:4;height:6" coordorigin="475,1140" coordsize="4,6">
                    <v:shape style="position:absolute;left:475;top:1140;width:4;height:6" coordorigin="475,1140" coordsize="4,6" path="m475,1146l478,1144,478,1142,479,1140e" filled="false" stroked="true" strokeweight=".5pt" strokecolor="#231f20">
                      <v:path arrowok="t"/>
                    </v:shape>
                  </v:group>
                  <v:group style="position:absolute;left:525;top:837;width:41;height:281" coordorigin="525,837" coordsize="41,281">
                    <v:shape style="position:absolute;left:525;top:837;width:41;height:281" coordorigin="525,837" coordsize="41,281" path="m543,837l525,907,525,979,539,1051,565,1118e" filled="false" stroked="true" strokeweight=".5pt" strokecolor="#231f20">
                      <v:path arrowok="t"/>
                    </v:shape>
                  </v:group>
                  <v:group style="position:absolute;left:550;top:800;width:14;height:24" coordorigin="550,800" coordsize="14,24">
                    <v:shape style="position:absolute;left:550;top:800;width:14;height:24" coordorigin="550,800" coordsize="14,24" path="m550,823l555,815,557,806,564,800e" filled="false" stroked="true" strokeweight=".5pt" strokecolor="#231f20">
                      <v:path arrowok="t"/>
                    </v:shape>
                  </v:group>
                  <v:group style="position:absolute;left:567;top:740;width:9;height:58" coordorigin="567,740" coordsize="9,58">
                    <v:shape style="position:absolute;left:567;top:740;width:9;height:58" coordorigin="567,740" coordsize="9,58" path="m567,798l569,783,571,769,573,754,576,740e" filled="false" stroked="true" strokeweight=".5pt" strokecolor="#231f20">
                      <v:path arrowok="t"/>
                    </v:shape>
                  </v:group>
                  <v:group style="position:absolute;left:543;top:859;width:35;height:233" coordorigin="543,859" coordsize="35,233">
                    <v:shape style="position:absolute;left:543;top:859;width:35;height:233" coordorigin="543,859" coordsize="35,233" path="m561,859l545,917,543,977,555,1036,578,1091e" filled="false" stroked="true" strokeweight=".5pt" strokecolor="#231f20">
                      <v:path arrowok="t"/>
                    </v:shape>
                  </v:group>
                  <v:group style="position:absolute;left:576;top:1121;width:20;height:31" coordorigin="576,1121" coordsize="20,31">
                    <v:shape style="position:absolute;left:576;top:1121;width:20;height:31" coordorigin="576,1121" coordsize="20,31" path="m576,1121l579,1130,578,1140,582,1149,583,1150,585,1151,586,1151,592,1149,594,1142,595,1135e" filled="false" stroked="true" strokeweight=".5pt" strokecolor="#231f20">
                      <v:path arrowok="t"/>
                    </v:shape>
                    <v:shape style="position:absolute;left:420;top:466;width:265;height:255" type="#_x0000_t75" stroked="false">
                      <v:imagedata r:id="rId208" o:title=""/>
                    </v:shape>
                  </v:group>
                  <v:group style="position:absolute;left:575;top:920;width:54;height:189" coordorigin="575,920" coordsize="54,189">
                    <v:shape style="position:absolute;left:575;top:920;width:54;height:189" coordorigin="575,920" coordsize="54,189" path="m628,1108l609,1063,594,1016,583,968,575,920e" filled="false" stroked="true" strokeweight=".5pt" strokecolor="#231f20">
                      <v:path arrowok="t"/>
                    </v:shape>
                  </v:group>
                  <v:group style="position:absolute;left:565;top:923;width:40;height:203" coordorigin="565,923" coordsize="40,203">
                    <v:shape style="position:absolute;left:565;top:923;width:40;height:203" coordorigin="565,923" coordsize="40,203" path="m571,923l565,973,573,1025,588,1076,605,1125e" filled="false" stroked="true" strokeweight=".5pt" strokecolor="#231f20">
                      <v:path arrowok="t"/>
                    </v:shape>
                  </v:group>
                  <v:group style="position:absolute;left:605;top:1125;width:14;height:18" coordorigin="605,1125" coordsize="14,18">
                    <v:shape style="position:absolute;left:605;top:1125;width:14;height:18" coordorigin="605,1125" coordsize="14,18" path="m605,1125l609,1131,611,1139,618,1143e" filled="false" stroked="true" strokeweight=".5pt" strokecolor="#231f20">
                      <v:path arrowok="t"/>
                    </v:shape>
                  </v:group>
                  <v:group style="position:absolute;left:618;top:1128;width:7;height:15" coordorigin="618,1128" coordsize="7,15">
                    <v:shape style="position:absolute;left:618;top:1128;width:7;height:15" coordorigin="618,1128" coordsize="7,15" path="m618,1143l623,1139,621,1133,624,1128e" filled="false" stroked="true" strokeweight=".5pt" strokecolor="#231f20">
                      <v:path arrowok="t"/>
                    </v:shape>
                  </v:group>
                  <v:group style="position:absolute;left:599;top:1125;width:6;height:4" coordorigin="599,1125" coordsize="6,4">
                    <v:shape style="position:absolute;left:599;top:1125;width:6;height:4" coordorigin="599,1125" coordsize="6,4" path="m605,1125l603,1125,601,1127,599,1128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50"/>
                <w:sz w:val="20"/>
              </w:rPr>
              <w:t> </w:t>
            </w:r>
            <w:r>
              <w:rPr>
                <w:rFonts w:ascii="Arial"/>
                <w:spacing w:val="50"/>
                <w:sz w:val="20"/>
              </w:rPr>
              <w:pict>
                <v:group style="width:53.05pt;height:58.65pt;mso-position-horizontal-relative:char;mso-position-vertical-relative:line" coordorigin="0,0" coordsize="1061,1173">
                  <v:shape style="position:absolute;left:0;top:0;width:1060;height:1173" type="#_x0000_t75" stroked="false">
                    <v:imagedata r:id="rId209" o:title=""/>
                  </v:shape>
                  <v:shape style="position:absolute;left:388;top:482;width:282;height:676" type="#_x0000_t75" stroked="false">
                    <v:imagedata r:id="rId210" o:title=""/>
                  </v:shape>
                  <v:group style="position:absolute;left:385;top:686;width:66;height:414" coordorigin="385,686" coordsize="66,414">
                    <v:shape style="position:absolute;left:385;top:686;width:66;height:414" coordorigin="385,686" coordsize="66,414" path="m397,686l426,724,444,776,451,837,445,900,436,931,424,963,412,994,401,1025,395,1043,389,1063,386,1082,385,1100e" filled="false" stroked="true" strokeweight=".5pt" strokecolor="#231f20">
                      <v:path arrowok="t"/>
                    </v:shape>
                  </v:group>
                  <v:group style="position:absolute;left:385;top:1089;width:18;height:11" coordorigin="385,1089" coordsize="18,11">
                    <v:shape style="position:absolute;left:385;top:1089;width:18;height:11" coordorigin="385,1089" coordsize="18,11" path="m385,1100l391,1096,395,1089,403,1089e" filled="false" stroked="true" strokeweight=".5pt" strokecolor="#231f20">
                      <v:path arrowok="t"/>
                    </v:shape>
                  </v:group>
                  <v:group style="position:absolute;left:403;top:708;width:70;height:382" coordorigin="403,708" coordsize="70,382">
                    <v:shape style="position:absolute;left:403;top:708;width:70;height:382" coordorigin="403,708" coordsize="70,382" path="m403,1089l406,1087,406,1082,410,1081,418,1031,434,984,452,938,467,892,472,847,468,800,457,754,439,708e" filled="false" stroked="true" strokeweight=".5pt" strokecolor="#231f20">
                      <v:path arrowok="t"/>
                    </v:shape>
                  </v:group>
                  <v:group style="position:absolute;left:342;top:710;width:89;height:420" coordorigin="342,710" coordsize="89,420">
                    <v:shape style="position:absolute;left:342;top:710;width:89;height:420" coordorigin="342,710" coordsize="89,420" path="m391,710l424,770,430,839,419,912,398,982,375,1046,367,1071,358,1096,350,1116,342,1129e" filled="false" stroked="true" strokeweight=".5pt" strokecolor="#231f20">
                      <v:path arrowok="t"/>
                    </v:shape>
                  </v:group>
                  <v:group style="position:absolute;left:342;top:1129;width:13;height:18" coordorigin="342,1129" coordsize="13,18">
                    <v:shape style="position:absolute;left:342;top:1129;width:13;height:18" coordorigin="342,1129" coordsize="13,18" path="m342,1129l347,1135,348,1143,354,1147e" filled="false" stroked="true" strokeweight=".5pt" strokecolor="#231f20">
                      <v:path arrowok="t"/>
                    </v:shape>
                  </v:group>
                  <v:group style="position:absolute;left:475;top:1140;width:4;height:6" coordorigin="475,1140" coordsize="4,6">
                    <v:shape style="position:absolute;left:475;top:1140;width:4;height:6" coordorigin="475,1140" coordsize="4,6" path="m475,1146l478,1144,478,1142,479,1140e" filled="false" stroked="true" strokeweight=".5pt" strokecolor="#231f20">
                      <v:path arrowok="t"/>
                    </v:shape>
                  </v:group>
                  <v:group style="position:absolute;left:525;top:837;width:41;height:281" coordorigin="525,837" coordsize="41,281">
                    <v:shape style="position:absolute;left:525;top:837;width:41;height:281" coordorigin="525,837" coordsize="41,281" path="m543,837l525,907,525,979,539,1051,565,1118e" filled="false" stroked="true" strokeweight=".5pt" strokecolor="#231f20">
                      <v:path arrowok="t"/>
                    </v:shape>
                  </v:group>
                  <v:group style="position:absolute;left:550;top:800;width:14;height:24" coordorigin="550,800" coordsize="14,24">
                    <v:shape style="position:absolute;left:550;top:800;width:14;height:24" coordorigin="550,800" coordsize="14,24" path="m550,823l555,815,557,806,564,800e" filled="false" stroked="true" strokeweight=".5pt" strokecolor="#231f20">
                      <v:path arrowok="t"/>
                    </v:shape>
                  </v:group>
                  <v:group style="position:absolute;left:567;top:740;width:9;height:58" coordorigin="567,740" coordsize="9,58">
                    <v:shape style="position:absolute;left:567;top:740;width:9;height:58" coordorigin="567,740" coordsize="9,58" path="m567,798l569,783,571,769,573,754,576,740e" filled="false" stroked="true" strokeweight=".5pt" strokecolor="#231f20">
                      <v:path arrowok="t"/>
                    </v:shape>
                  </v:group>
                  <v:group style="position:absolute;left:543;top:859;width:35;height:233" coordorigin="543,859" coordsize="35,233">
                    <v:shape style="position:absolute;left:543;top:859;width:35;height:233" coordorigin="543,859" coordsize="35,233" path="m561,859l545,917,543,977,555,1036,578,1091e" filled="false" stroked="true" strokeweight=".5pt" strokecolor="#231f20">
                      <v:path arrowok="t"/>
                    </v:shape>
                  </v:group>
                  <v:group style="position:absolute;left:576;top:1121;width:20;height:31" coordorigin="576,1121" coordsize="20,31">
                    <v:shape style="position:absolute;left:576;top:1121;width:20;height:31" coordorigin="576,1121" coordsize="20,31" path="m576,1121l579,1130,578,1140,582,1149,583,1150,585,1151,586,1151,592,1149,594,1142,595,1135e" filled="false" stroked="true" strokeweight=".5pt" strokecolor="#231f20">
                      <v:path arrowok="t"/>
                    </v:shape>
                    <v:shape style="position:absolute;left:420;top:466;width:265;height:255" type="#_x0000_t75" stroked="false">
                      <v:imagedata r:id="rId211" o:title=""/>
                    </v:shape>
                  </v:group>
                  <v:group style="position:absolute;left:575;top:920;width:54;height:189" coordorigin="575,920" coordsize="54,189">
                    <v:shape style="position:absolute;left:575;top:920;width:54;height:189" coordorigin="575,920" coordsize="54,189" path="m628,1108l609,1063,594,1016,583,968,575,920e" filled="false" stroked="true" strokeweight=".5pt" strokecolor="#231f20">
                      <v:path arrowok="t"/>
                    </v:shape>
                  </v:group>
                  <v:group style="position:absolute;left:565;top:923;width:40;height:203" coordorigin="565,923" coordsize="40,203">
                    <v:shape style="position:absolute;left:565;top:923;width:40;height:203" coordorigin="565,923" coordsize="40,203" path="m571,923l565,973,573,1025,588,1076,605,1125e" filled="false" stroked="true" strokeweight=".5pt" strokecolor="#231f20">
                      <v:path arrowok="t"/>
                    </v:shape>
                  </v:group>
                  <v:group style="position:absolute;left:605;top:1125;width:14;height:18" coordorigin="605,1125" coordsize="14,18">
                    <v:shape style="position:absolute;left:605;top:1125;width:14;height:18" coordorigin="605,1125" coordsize="14,18" path="m605,1125l609,1131,611,1139,618,1143e" filled="false" stroked="true" strokeweight=".5pt" strokecolor="#231f20">
                      <v:path arrowok="t"/>
                    </v:shape>
                  </v:group>
                  <v:group style="position:absolute;left:618;top:1128;width:7;height:15" coordorigin="618,1128" coordsize="7,15">
                    <v:shape style="position:absolute;left:618;top:1128;width:7;height:15" coordorigin="618,1128" coordsize="7,15" path="m618,1143l623,1139,621,1133,624,1128e" filled="false" stroked="true" strokeweight=".5pt" strokecolor="#231f20">
                      <v:path arrowok="t"/>
                    </v:shape>
                  </v:group>
                  <v:group style="position:absolute;left:599;top:1125;width:6;height:4" coordorigin="599,1125" coordsize="6,4">
                    <v:shape style="position:absolute;left:599;top:1125;width:6;height:4" coordorigin="599,1125" coordsize="6,4" path="m605,1125l603,1125,601,1127,599,1128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pacing w:val="50"/>
                <w:sz w:val="20"/>
              </w:rPr>
            </w:r>
          </w:p>
          <w:p>
            <w:pPr>
              <w:pStyle w:val="TableParagraph"/>
              <w:spacing w:line="240" w:lineRule="auto" w:before="127"/>
              <w:ind w:left="1512" w:right="151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Andréa</w:t>
            </w:r>
            <w:r>
              <w:rPr>
                <w:rFonts w:ascii="Arial" w:hAnsi="Arial"/>
                <w:sz w:val="28"/>
              </w:rPr>
            </w:r>
          </w:p>
        </w:tc>
      </w:tr>
      <w:tr>
        <w:trPr>
          <w:trHeight w:val="3299" w:hRule="exact"/>
        </w:trPr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 w:hint="default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4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41.55pt;height:59.7pt;mso-position-horizontal-relative:char;mso-position-vertical-relative:line" coordorigin="0,0" coordsize="831,1194">
                  <v:shape style="position:absolute;left:140;top:505;width:135;height:166" type="#_x0000_t75" stroked="false">
                    <v:imagedata r:id="rId212" o:title=""/>
                  </v:shape>
                  <v:shape style="position:absolute;left:0;top:0;width:830;height:1194" type="#_x0000_t75" stroked="false">
                    <v:imagedata r:id="rId2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27"/>
                <w:sz w:val="20"/>
              </w:rPr>
              <w:t> </w:t>
            </w:r>
            <w:r>
              <w:rPr>
                <w:rFonts w:ascii="Arial"/>
                <w:spacing w:val="27"/>
                <w:sz w:val="20"/>
              </w:rPr>
              <w:pict>
                <v:group style="width:41.55pt;height:59.7pt;mso-position-horizontal-relative:char;mso-position-vertical-relative:line" coordorigin="0,0" coordsize="831,1194">
                  <v:shape style="position:absolute;left:140;top:505;width:135;height:166" type="#_x0000_t75" stroked="false">
                    <v:imagedata r:id="rId212" o:title=""/>
                  </v:shape>
                  <v:shape style="position:absolute;left:0;top:0;width:830;height:1194" type="#_x0000_t75" stroked="false">
                    <v:imagedata r:id="rId214" o:title=""/>
                  </v:shape>
                </v:group>
              </w:pict>
            </w:r>
            <w:r>
              <w:rPr>
                <w:rFonts w:ascii="Arial"/>
                <w:spacing w:val="27"/>
                <w:sz w:val="20"/>
              </w:rPr>
            </w:r>
            <w:r>
              <w:rPr>
                <w:rFonts w:ascii="Times New Roman"/>
                <w:spacing w:val="27"/>
                <w:sz w:val="20"/>
              </w:rPr>
              <w:t> </w:t>
            </w:r>
            <w:r>
              <w:rPr>
                <w:rFonts w:ascii="Arial"/>
                <w:spacing w:val="27"/>
                <w:sz w:val="20"/>
              </w:rPr>
              <w:pict>
                <v:group style="width:41.55pt;height:59.7pt;mso-position-horizontal-relative:char;mso-position-vertical-relative:line" coordorigin="0,0" coordsize="831,1194">
                  <v:shape style="position:absolute;left:140;top:505;width:135;height:166" type="#_x0000_t75" stroked="false">
                    <v:imagedata r:id="rId212" o:title=""/>
                  </v:shape>
                  <v:shape style="position:absolute;left:0;top:0;width:830;height:1194" type="#_x0000_t75" stroked="false">
                    <v:imagedata r:id="rId215" o:title=""/>
                  </v:shape>
                </v:group>
              </w:pict>
            </w:r>
            <w:r>
              <w:rPr>
                <w:rFonts w:ascii="Arial"/>
                <w:spacing w:val="27"/>
                <w:sz w:val="20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 w:hint="default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64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41.55pt;height:59.7pt;mso-position-horizontal-relative:char;mso-position-vertical-relative:line" coordorigin="0,0" coordsize="831,1194">
                  <v:shape style="position:absolute;left:140;top:505;width:135;height:166" type="#_x0000_t75" stroked="false">
                    <v:imagedata r:id="rId212" o:title=""/>
                  </v:shape>
                  <v:shape style="position:absolute;left:0;top:0;width:830;height:1194" type="#_x0000_t75" stroked="false">
                    <v:imagedata r:id="rId2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27"/>
                <w:sz w:val="20"/>
              </w:rPr>
              <w:t> </w:t>
            </w:r>
            <w:r>
              <w:rPr>
                <w:rFonts w:ascii="Arial"/>
                <w:spacing w:val="27"/>
                <w:sz w:val="20"/>
              </w:rPr>
              <w:pict>
                <v:group style="width:41.55pt;height:59.7pt;mso-position-horizontal-relative:char;mso-position-vertical-relative:line" coordorigin="0,0" coordsize="831,1194">
                  <v:shape style="position:absolute;left:140;top:505;width:135;height:166" type="#_x0000_t75" stroked="false">
                    <v:imagedata r:id="rId212" o:title=""/>
                  </v:shape>
                  <v:shape style="position:absolute;left:0;top:0;width:830;height:1194" type="#_x0000_t75" stroked="false">
                    <v:imagedata r:id="rId214" o:title=""/>
                  </v:shape>
                </v:group>
              </w:pict>
            </w:r>
            <w:r>
              <w:rPr>
                <w:rFonts w:ascii="Arial"/>
                <w:spacing w:val="27"/>
                <w:sz w:val="20"/>
              </w:rPr>
            </w:r>
            <w:r>
              <w:rPr>
                <w:rFonts w:ascii="Times New Roman"/>
                <w:spacing w:val="27"/>
                <w:sz w:val="20"/>
              </w:rPr>
              <w:t> </w:t>
            </w:r>
            <w:r>
              <w:rPr>
                <w:rFonts w:ascii="Arial"/>
                <w:spacing w:val="27"/>
                <w:sz w:val="20"/>
              </w:rPr>
              <w:pict>
                <v:group style="width:41.55pt;height:59.7pt;mso-position-horizontal-relative:char;mso-position-vertical-relative:line" coordorigin="0,0" coordsize="831,1194">
                  <v:shape style="position:absolute;left:140;top:505;width:135;height:166" type="#_x0000_t75" stroked="false">
                    <v:imagedata r:id="rId212" o:title=""/>
                  </v:shape>
                  <v:shape style="position:absolute;left:0;top:0;width:830;height:1194" type="#_x0000_t75" stroked="false">
                    <v:imagedata r:id="rId216" o:title=""/>
                  </v:shape>
                </v:group>
              </w:pict>
            </w:r>
            <w:r>
              <w:rPr>
                <w:rFonts w:ascii="Arial"/>
                <w:spacing w:val="27"/>
                <w:sz w:val="20"/>
              </w:rPr>
            </w:r>
          </w:p>
          <w:p>
            <w:pPr>
              <w:pStyle w:val="TableParagraph"/>
              <w:spacing w:line="240" w:lineRule="auto" w:before="204"/>
              <w:ind w:right="1619"/>
              <w:jc w:val="righ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Sônia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0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44.8pt;height:56.85pt;mso-position-horizontal-relative:char;mso-position-vertical-relative:line" coordorigin="0,0" coordsize="896,1137">
                  <v:shape style="position:absolute;left:0;top:0;width:895;height:1136" type="#_x0000_t75" stroked="false">
                    <v:imagedata r:id="rId217" o:title=""/>
                  </v:shape>
                  <v:shape style="position:absolute;left:226;top:551;width:143;height:179" type="#_x0000_t75" stroked="false">
                    <v:imagedata r:id="rId218" o:title=""/>
                  </v:shape>
                  <v:group style="position:absolute;left:703;top:1042;width:25;height:16" coordorigin="703,1042" coordsize="25,16">
                    <v:shape style="position:absolute;left:703;top:1042;width:25;height:16" coordorigin="703,1042" coordsize="25,16" path="m703,1042l703,1043,703,1043,703,1044,711,1050,720,1052,727,1058e" filled="false" stroked="true" strokeweight=".5pt" strokecolor="#231f20">
                      <v:path arrowok="t"/>
                    </v:shape>
                  </v:group>
                  <v:group style="position:absolute;left:716;top:1064;width:7;height:2" coordorigin="716,1064" coordsize="7,2">
                    <v:shape style="position:absolute;left:716;top:1064;width:7;height:2" coordorigin="716,1064" coordsize="7,2" path="m716,1065l718,1065,720,1065,723,1064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103"/>
                <w:sz w:val="20"/>
              </w:rPr>
              <w:t> </w:t>
            </w:r>
            <w:r>
              <w:rPr>
                <w:rFonts w:ascii="Arial"/>
                <w:spacing w:val="103"/>
                <w:sz w:val="20"/>
              </w:rPr>
              <w:pict>
                <v:group style="width:44.8pt;height:56.85pt;mso-position-horizontal-relative:char;mso-position-vertical-relative:line" coordorigin="0,0" coordsize="896,1137">
                  <v:shape style="position:absolute;left:0;top:0;width:895;height:1136" type="#_x0000_t75" stroked="false">
                    <v:imagedata r:id="rId219" o:title=""/>
                  </v:shape>
                  <v:shape style="position:absolute;left:226;top:551;width:143;height:179" type="#_x0000_t75" stroked="false">
                    <v:imagedata r:id="rId220" o:title=""/>
                  </v:shape>
                  <v:group style="position:absolute;left:703;top:1042;width:25;height:16" coordorigin="703,1042" coordsize="25,16">
                    <v:shape style="position:absolute;left:703;top:1042;width:25;height:16" coordorigin="703,1042" coordsize="25,16" path="m703,1042l703,1043,703,1043,703,1044,711,1050,720,1052,727,1058e" filled="false" stroked="true" strokeweight=".5pt" strokecolor="#231f20">
                      <v:path arrowok="t"/>
                    </v:shape>
                  </v:group>
                  <v:group style="position:absolute;left:716;top:1064;width:7;height:2" coordorigin="716,1064" coordsize="7,2">
                    <v:shape style="position:absolute;left:716;top:1064;width:7;height:2" coordorigin="716,1064" coordsize="7,2" path="m716,1065l718,1065,720,1065,723,1064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pacing w:val="103"/>
                <w:sz w:val="20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0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44.8pt;height:56.85pt;mso-position-horizontal-relative:char;mso-position-vertical-relative:line" coordorigin="0,0" coordsize="896,1137">
                  <v:shape style="position:absolute;left:0;top:0;width:895;height:1136" type="#_x0000_t75" stroked="false">
                    <v:imagedata r:id="rId221" o:title=""/>
                  </v:shape>
                  <v:shape style="position:absolute;left:226;top:551;width:143;height:179" type="#_x0000_t75" stroked="false">
                    <v:imagedata r:id="rId222" o:title=""/>
                  </v:shape>
                  <v:group style="position:absolute;left:703;top:1042;width:25;height:16" coordorigin="703,1042" coordsize="25,16">
                    <v:shape style="position:absolute;left:703;top:1042;width:25;height:16" coordorigin="703,1042" coordsize="25,16" path="m703,1042l703,1043,703,1043,703,1044,711,1050,720,1052,727,1058e" filled="false" stroked="true" strokeweight=".5pt" strokecolor="#231f20">
                      <v:path arrowok="t"/>
                    </v:shape>
                  </v:group>
                  <v:group style="position:absolute;left:716;top:1064;width:7;height:2" coordorigin="716,1064" coordsize="7,2">
                    <v:shape style="position:absolute;left:716;top:1064;width:7;height:2" coordorigin="716,1064" coordsize="7,2" path="m716,1065l718,1065,720,1065,723,1064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103"/>
                <w:sz w:val="20"/>
              </w:rPr>
              <w:t> </w:t>
            </w:r>
            <w:r>
              <w:rPr>
                <w:rFonts w:ascii="Arial"/>
                <w:spacing w:val="103"/>
                <w:sz w:val="20"/>
              </w:rPr>
              <w:pict>
                <v:group style="width:44.8pt;height:56.85pt;mso-position-horizontal-relative:char;mso-position-vertical-relative:line" coordorigin="0,0" coordsize="896,1137">
                  <v:shape style="position:absolute;left:0;top:0;width:895;height:1136" type="#_x0000_t75" stroked="false">
                    <v:imagedata r:id="rId223" o:title=""/>
                  </v:shape>
                  <v:shape style="position:absolute;left:226;top:551;width:143;height:179" type="#_x0000_t75" stroked="false">
                    <v:imagedata r:id="rId224" o:title=""/>
                  </v:shape>
                  <v:group style="position:absolute;left:703;top:1042;width:25;height:16" coordorigin="703,1042" coordsize="25,16">
                    <v:shape style="position:absolute;left:703;top:1042;width:25;height:16" coordorigin="703,1042" coordsize="25,16" path="m703,1042l703,1043,703,1043,703,1044,711,1050,720,1052,727,1058e" filled="false" stroked="true" strokeweight=".5pt" strokecolor="#231f20">
                      <v:path arrowok="t"/>
                    </v:shape>
                  </v:group>
                  <v:group style="position:absolute;left:716;top:1064;width:7;height:2" coordorigin="716,1064" coordsize="7,2">
                    <v:shape style="position:absolute;left:716;top:1064;width:7;height:2" coordorigin="716,1064" coordsize="7,2" path="m716,1065l718,1065,720,1065,723,1064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pacing w:val="103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512" w:right="151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pacing w:val="-7"/>
                <w:sz w:val="28"/>
              </w:rPr>
              <w:t>Teresa</w:t>
            </w:r>
            <w:r>
              <w:rPr>
                <w:rFonts w:ascii="Arial"/>
                <w:sz w:val="2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Quais dessas amigas desenharam a mesma quantidade de</w:t>
      </w:r>
      <w:r>
        <w:rPr>
          <w:color w:val="231F20"/>
          <w:spacing w:val="-2"/>
        </w:rPr>
        <w:t> </w:t>
      </w:r>
      <w:r>
        <w:rPr>
          <w:color w:val="231F20"/>
        </w:rPr>
        <w:t>árvores?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7.154836pt;width:24.55pt;height:24.55pt;mso-position-horizontal-relative:page;mso-position-vertical-relative:paragraph;z-index:6160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 w:hAnsi="Arial"/>
          <w:color w:val="231F20"/>
        </w:rPr>
        <w:t>Andréa 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Sônia.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68pt;width:24.55pt;height:24.55pt;mso-position-horizontal-relative:page;mso-position-vertical-relative:paragraph;z-index:618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 w:hAnsi="Arial"/>
          <w:color w:val="231F20"/>
        </w:rPr>
        <w:t>Andréa 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  <w:spacing w:val="-6"/>
        </w:rPr>
        <w:t>Teresa.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57pt;width:24.55pt;height:24.55pt;mso-position-horizontal-relative:page;mso-position-vertical-relative:paragraph;z-index:620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Márcia e</w:t>
      </w:r>
      <w:r>
        <w:rPr>
          <w:color w:val="231F20"/>
          <w:spacing w:val="-1"/>
        </w:rPr>
        <w:t> </w:t>
      </w:r>
      <w:r>
        <w:rPr>
          <w:color w:val="231F20"/>
        </w:rPr>
        <w:t>Sônia.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62pt;width:24.55pt;height:24.55pt;mso-position-horizontal-relative:page;mso-position-vertical-relative:paragraph;z-index:623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Márcia e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Teresa.</w:t>
      </w:r>
      <w:r>
        <w:rPr>
          <w:spacing w:val="-5"/>
        </w:rPr>
      </w:r>
    </w:p>
    <w:p>
      <w:pPr>
        <w:spacing w:after="0" w:line="240" w:lineRule="auto"/>
        <w:jc w:val="left"/>
        <w:sectPr>
          <w:footerReference w:type="default" r:id="rId174"/>
          <w:pgSz w:w="11910" w:h="16840"/>
          <w:pgMar w:footer="524" w:header="0" w:top="320" w:bottom="720" w:left="740" w:right="740"/>
          <w:pgNumType w:start="16"/>
        </w:sectPr>
      </w:pPr>
    </w:p>
    <w:p>
      <w:pPr>
        <w:spacing w:before="58"/>
        <w:ind w:left="104" w:right="842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630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M031985E4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215"/>
        <w:jc w:val="left"/>
      </w:pPr>
      <w:r>
        <w:rPr>
          <w:color w:val="231F20"/>
        </w:rPr>
        <w:t>O gráfico abaixo mostra a quantidade de sorvetes vendidos em uma sorveteria ao longo de uma</w:t>
      </w:r>
      <w:r>
        <w:rPr>
          <w:color w:val="231F20"/>
          <w:spacing w:val="-1"/>
        </w:rPr>
        <w:t> </w:t>
      </w:r>
      <w:r>
        <w:rPr>
          <w:color w:val="231F20"/>
        </w:rPr>
        <w:t>semana.</w:t>
      </w:r>
      <w:r>
        <w:rPr/>
      </w:r>
    </w:p>
    <w:p>
      <w:pPr>
        <w:spacing w:before="96"/>
        <w:ind w:left="104" w:right="783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30.050003pt;margin-top:10.084874pt;width:370.75pt;height:186.35pt;mso-position-horizontal-relative:page;mso-position-vertical-relative:paragraph;z-index:6328" coordorigin="2601,202" coordsize="7415,3727">
            <v:group style="position:absolute;left:2611;top:3849;width:7395;height:2" coordorigin="2611,3849" coordsize="7395,2">
              <v:shape style="position:absolute;left:2611;top:3849;width:7395;height:2" coordorigin="2611,3849" coordsize="7395,0" path="m2611,3849l10006,3849e" filled="false" stroked="true" strokeweight="1pt" strokecolor="#231f20">
                <v:path arrowok="t"/>
              </v:shape>
            </v:group>
            <v:group style="position:absolute;left:2611;top:3392;width:617;height:2" coordorigin="2611,3392" coordsize="617,2">
              <v:shape style="position:absolute;left:2611;top:3392;width:617;height:2" coordorigin="2611,3392" coordsize="617,0" path="m2611,3392l3228,3392e" filled="false" stroked="true" strokeweight="1pt" strokecolor="#231f20">
                <v:path arrowok="t"/>
              </v:shape>
            </v:group>
            <v:group style="position:absolute;left:2611;top:2942;width:617;height:2" coordorigin="2611,2942" coordsize="617,2">
              <v:shape style="position:absolute;left:2611;top:2942;width:617;height:2" coordorigin="2611,2942" coordsize="617,0" path="m2611,2942l3228,2942e" filled="false" stroked="true" strokeweight="1pt" strokecolor="#231f20">
                <v:path arrowok="t"/>
              </v:shape>
            </v:group>
            <v:group style="position:absolute;left:2611;top:2484;width:2455;height:2" coordorigin="2611,2484" coordsize="2455,2">
              <v:shape style="position:absolute;left:2611;top:2484;width:2455;height:2" coordorigin="2611,2484" coordsize="2455,0" path="m2611,2484l5065,2484e" filled="false" stroked="true" strokeweight="1pt" strokecolor="#231f20">
                <v:path arrowok="t"/>
              </v:shape>
            </v:group>
            <v:group style="position:absolute;left:2611;top:2027;width:2455;height:2" coordorigin="2611,2027" coordsize="2455,2">
              <v:shape style="position:absolute;left:2611;top:2027;width:2455;height:2" coordorigin="2611,2027" coordsize="2455,0" path="m2611,2027l5065,2027e" filled="false" stroked="true" strokeweight="1pt" strokecolor="#231f20">
                <v:path arrowok="t"/>
              </v:shape>
            </v:group>
            <v:group style="position:absolute;left:2611;top:1569;width:2455;height:2" coordorigin="2611,1569" coordsize="2455,2">
              <v:shape style="position:absolute;left:2611;top:1569;width:2455;height:2" coordorigin="2611,1569" coordsize="2455,0" path="m2611,1569l5065,1569e" filled="false" stroked="true" strokeweight="1pt" strokecolor="#231f20">
                <v:path arrowok="t"/>
              </v:shape>
            </v:group>
            <v:group style="position:absolute;left:2611;top:1119;width:2455;height:2" coordorigin="2611,1119" coordsize="2455,2">
              <v:shape style="position:absolute;left:2611;top:1119;width:2455;height:2" coordorigin="2611,1119" coordsize="2455,0" path="m2611,1119l5065,1119e" filled="false" stroked="true" strokeweight="1pt" strokecolor="#231f20">
                <v:path arrowok="t"/>
              </v:shape>
            </v:group>
            <v:group style="position:absolute;left:2611;top:662;width:7395;height:2" coordorigin="2611,662" coordsize="7395,2">
              <v:shape style="position:absolute;left:2611;top:662;width:7395;height:2" coordorigin="2611,662" coordsize="7395,0" path="m2611,662l10006,662e" filled="false" stroked="true" strokeweight="1pt" strokecolor="#231f20">
                <v:path arrowok="t"/>
              </v:shape>
            </v:group>
            <v:group style="position:absolute;left:2611;top:212;width:7395;height:2" coordorigin="2611,212" coordsize="7395,2">
              <v:shape style="position:absolute;left:2611;top:212;width:7395;height:2" coordorigin="2611,212" coordsize="7395,0" path="m2611,212l10006,212e" filled="false" stroked="true" strokeweight="1pt" strokecolor="#231f20">
                <v:path arrowok="t"/>
              </v:shape>
            </v:group>
            <v:group style="position:absolute;left:2686;top:212;width:2;height:3705" coordorigin="2686,212" coordsize="2,3705">
              <v:shape style="position:absolute;left:2686;top:212;width:2;height:3705" coordorigin="2686,212" coordsize="0,3705" path="m2686,212l2686,3916e" filled="false" stroked="true" strokeweight="1pt" strokecolor="#231f20">
                <v:path arrowok="t"/>
              </v:shape>
            </v:group>
            <v:group style="position:absolute;left:4507;top:3849;width:2;height:70" coordorigin="4507,3849" coordsize="2,70">
              <v:shape style="position:absolute;left:4507;top:3849;width:2;height:70" coordorigin="4507,3849" coordsize="0,70" path="m4507,3849l4507,3919e" filled="false" stroked="true" strokeweight="1pt" strokecolor="#231f20">
                <v:path arrowok="t"/>
              </v:shape>
            </v:group>
            <v:group style="position:absolute;left:6344;top:3849;width:2;height:70" coordorigin="6344,3849" coordsize="2,70">
              <v:shape style="position:absolute;left:6344;top:3849;width:2;height:70" coordorigin="6344,3849" coordsize="0,70" path="m6344,3849l6344,3919e" filled="false" stroked="true" strokeweight="1pt" strokecolor="#231f20">
                <v:path arrowok="t"/>
              </v:shape>
            </v:group>
            <v:group style="position:absolute;left:8167;top:3849;width:2;height:70" coordorigin="8167,3849" coordsize="2,70">
              <v:shape style="position:absolute;left:8167;top:3849;width:2;height:70" coordorigin="8167,3849" coordsize="0,70" path="m8167,3849l8167,3919e" filled="false" stroked="true" strokeweight="1pt" strokecolor="#231f20">
                <v:path arrowok="t"/>
              </v:shape>
            </v:group>
            <v:group style="position:absolute;left:9993;top:3849;width:2;height:70" coordorigin="9993,3849" coordsize="2,70">
              <v:shape style="position:absolute;left:9993;top:3849;width:2;height:70" coordorigin="9993,3849" coordsize="0,70" path="m9993,3849l9993,3919e" filled="false" stroked="true" strokeweight="1pt" strokecolor="#231f20">
                <v:path arrowok="t"/>
              </v:shape>
            </v:group>
            <v:group style="position:absolute;left:3955;top:3392;width:1110;height:2" coordorigin="3955,3392" coordsize="1110,2">
              <v:shape style="position:absolute;left:3955;top:3392;width:1110;height:2" coordorigin="3955,3392" coordsize="1110,0" path="m3955,3392l5065,3392e" filled="false" stroked="true" strokeweight="1pt" strokecolor="#231f20">
                <v:path arrowok="t"/>
              </v:shape>
            </v:group>
            <v:group style="position:absolute;left:3955;top:2942;width:1110;height:2" coordorigin="3955,2942" coordsize="1110,2">
              <v:shape style="position:absolute;left:3955;top:2942;width:1110;height:2" coordorigin="3955,2942" coordsize="1110,0" path="m3955,2942l5065,2942e" filled="false" stroked="true" strokeweight="1pt" strokecolor="#231f20">
                <v:path arrowok="t"/>
              </v:shape>
            </v:group>
            <v:group style="position:absolute;left:3228;top:2484;width:728;height:1365" coordorigin="3228,2484" coordsize="728,1365">
              <v:shape style="position:absolute;left:3228;top:2484;width:728;height:1365" coordorigin="3228,2484" coordsize="728,1365" path="m3228,3849l3955,3849,3955,2484,3228,2484,3228,3849xe" filled="true" fillcolor="#939598" stroked="false">
                <v:path arrowok="t"/>
                <v:fill type="solid"/>
              </v:shape>
            </v:group>
            <v:group style="position:absolute;left:3228;top:2484;width:728;height:1365" coordorigin="3228,2484" coordsize="728,1365">
              <v:shape style="position:absolute;left:3228;top:2484;width:728;height:1365" coordorigin="3228,2484" coordsize="728,1365" path="m3228,3849l3955,3849,3955,2484,3228,2484,3228,3849xe" filled="false" stroked="true" strokeweight="1pt" strokecolor="#231f20">
                <v:path arrowok="t"/>
              </v:shape>
            </v:group>
            <v:group style="position:absolute;left:5800;top:3392;width:1088;height:2" coordorigin="5800,3392" coordsize="1088,2">
              <v:shape style="position:absolute;left:5800;top:3392;width:1088;height:2" coordorigin="5800,3392" coordsize="1088,0" path="m5800,3392l6888,3392e" filled="false" stroked="true" strokeweight="1pt" strokecolor="#231f20">
                <v:path arrowok="t"/>
              </v:shape>
            </v:group>
            <v:group style="position:absolute;left:5800;top:2942;width:2926;height:2" coordorigin="5800,2942" coordsize="2926,2">
              <v:shape style="position:absolute;left:5800;top:2942;width:2926;height:2" coordorigin="5800,2942" coordsize="2926,0" path="m5800,2942l8725,2942e" filled="false" stroked="true" strokeweight="1pt" strokecolor="#231f20">
                <v:path arrowok="t"/>
              </v:shape>
            </v:group>
            <v:group style="position:absolute;left:5800;top:2484;width:2926;height:2" coordorigin="5800,2484" coordsize="2926,2">
              <v:shape style="position:absolute;left:5800;top:2484;width:2926;height:2" coordorigin="5800,2484" coordsize="2926,0" path="m5800,2484l8725,2484e" filled="false" stroked="true" strokeweight="1pt" strokecolor="#231f20">
                <v:path arrowok="t"/>
              </v:shape>
            </v:group>
            <v:group style="position:absolute;left:5800;top:2027;width:4206;height:2" coordorigin="5800,2027" coordsize="4206,2">
              <v:shape style="position:absolute;left:5800;top:2027;width:4206;height:2" coordorigin="5800,2027" coordsize="4206,0" path="m5800,2027l10006,2027e" filled="false" stroked="true" strokeweight="1pt" strokecolor="#231f20">
                <v:path arrowok="t"/>
              </v:shape>
            </v:group>
            <v:group style="position:absolute;left:5800;top:1569;width:4206;height:2" coordorigin="5800,1569" coordsize="4206,2">
              <v:shape style="position:absolute;left:5800;top:1569;width:4206;height:2" coordorigin="5800,1569" coordsize="4206,0" path="m5800,1569l10006,1569e" filled="false" stroked="true" strokeweight="1pt" strokecolor="#231f20">
                <v:path arrowok="t"/>
              </v:shape>
            </v:group>
            <v:group style="position:absolute;left:5800;top:1119;width:4206;height:2" coordorigin="5800,1119" coordsize="4206,2">
              <v:shape style="position:absolute;left:5800;top:1119;width:4206;height:2" coordorigin="5800,1119" coordsize="4206,0" path="m5800,1119l10006,1119e" filled="false" stroked="true" strokeweight="1pt" strokecolor="#231f20">
                <v:path arrowok="t"/>
              </v:shape>
            </v:group>
            <v:group style="position:absolute;left:5065;top:662;width:735;height:3188" coordorigin="5065,662" coordsize="735,3188">
              <v:shape style="position:absolute;left:5065;top:662;width:735;height:3188" coordorigin="5065,662" coordsize="735,3188" path="m5065,3849l5800,3849,5800,662,5065,662,5065,3849xe" filled="true" fillcolor="#939598" stroked="false">
                <v:path arrowok="t"/>
                <v:fill type="solid"/>
              </v:shape>
            </v:group>
            <v:group style="position:absolute;left:5065;top:662;width:735;height:3188" coordorigin="5065,662" coordsize="735,3188">
              <v:shape style="position:absolute;left:5065;top:662;width:735;height:3188" coordorigin="5065,662" coordsize="735,3188" path="m5065,3849l5800,3849,5800,662,5065,662,5065,3849xe" filled="false" stroked="true" strokeweight="1.0pt" strokecolor="#231f20">
                <v:path arrowok="t"/>
              </v:shape>
            </v:group>
            <v:group style="position:absolute;left:7615;top:3392;width:1111;height:2" coordorigin="7615,3392" coordsize="1111,2">
              <v:shape style="position:absolute;left:7615;top:3392;width:1111;height:2" coordorigin="7615,3392" coordsize="1111,0" path="m7615,3392l8725,3392e" filled="false" stroked="true" strokeweight="1pt" strokecolor="#231f20">
                <v:path arrowok="t"/>
              </v:shape>
            </v:group>
            <v:group style="position:absolute;left:6888;top:2942;width:728;height:908" coordorigin="6888,2942" coordsize="728,908">
              <v:shape style="position:absolute;left:6888;top:2942;width:728;height:908" coordorigin="6888,2942" coordsize="728,908" path="m6888,3849l7615,3849,7615,2942,6888,2942,6888,3849xe" filled="true" fillcolor="#939598" stroked="false">
                <v:path arrowok="t"/>
                <v:fill type="solid"/>
              </v:shape>
            </v:group>
            <v:group style="position:absolute;left:6888;top:2942;width:728;height:908" coordorigin="6888,2942" coordsize="728,908">
              <v:shape style="position:absolute;left:6888;top:2942;width:728;height:908" coordorigin="6888,2942" coordsize="728,908" path="m6888,3849l7615,3849,7615,2942,6888,2942,6888,3849xe" filled="false" stroked="true" strokeweight="1pt" strokecolor="#231f20">
                <v:path arrowok="t"/>
              </v:shape>
            </v:group>
            <v:group style="position:absolute;left:9438;top:3392;width:569;height:2" coordorigin="9438,3392" coordsize="569,2">
              <v:shape style="position:absolute;left:9438;top:3392;width:569;height:2" coordorigin="9438,3392" coordsize="569,0" path="m9438,3392l10006,3392e" filled="false" stroked="true" strokeweight="1pt" strokecolor="#231f20">
                <v:path arrowok="t"/>
              </v:shape>
            </v:group>
            <v:group style="position:absolute;left:9438;top:2942;width:569;height:2" coordorigin="9438,2942" coordsize="569,2">
              <v:shape style="position:absolute;left:9438;top:2942;width:569;height:2" coordorigin="9438,2942" coordsize="569,0" path="m9438,2942l10006,2942e" filled="false" stroked="true" strokeweight="1pt" strokecolor="#231f20">
                <v:path arrowok="t"/>
              </v:shape>
            </v:group>
            <v:group style="position:absolute;left:9438;top:2484;width:569;height:2" coordorigin="9438,2484" coordsize="569,2">
              <v:shape style="position:absolute;left:9438;top:2484;width:569;height:2" coordorigin="9438,2484" coordsize="569,0" path="m9438,2484l10006,2484e" filled="false" stroked="true" strokeweight="1pt" strokecolor="#231f20">
                <v:path arrowok="t"/>
              </v:shape>
            </v:group>
            <v:group style="position:absolute;left:8725;top:2027;width:713;height:1823" coordorigin="8725,2027" coordsize="713,1823">
              <v:shape style="position:absolute;left:8725;top:2027;width:713;height:1823" coordorigin="8725,2027" coordsize="713,1823" path="m8725,3849l9438,3849,9438,2027,8725,2027,8725,3849xe" filled="true" fillcolor="#939598" stroked="false">
                <v:path arrowok="t"/>
                <v:fill type="solid"/>
              </v:shape>
            </v:group>
            <v:group style="position:absolute;left:8725;top:2027;width:713;height:1823" coordorigin="8725,2027" coordsize="713,1823">
              <v:shape style="position:absolute;left:8725;top:2027;width:713;height:1823" coordorigin="8725,2027" coordsize="713,1823" path="m8725,3849l9438,3849,9438,2027,8725,2027,8725,3849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2.043091pt;margin-top:21.628103pt;width:12.05pt;height:162.050pt;mso-position-horizontal-relative:page;mso-position-vertical-relative:paragraph;z-index:6448" type="#_x0000_t202" filled="false" stroked="false">
            <v:textbox inset="0,0,0,0" style="layout-flow:vertical;mso-layout-flow-alt:bottom-to-top">
              <w:txbxContent>
                <w:p>
                  <w:pPr>
                    <w:spacing w:line="226" w:lineRule="exact" w:before="14"/>
                    <w:ind w:left="20" w:right="-880" w:firstLine="0"/>
                    <w:jc w:val="left"/>
                    <w:rPr>
                      <w:rFonts w:ascii="Arial" w:hAnsi="Arial" w:cs="Arial" w:eastAsia="Arial" w:hint="default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231F20"/>
                      <w:w w:val="100"/>
                      <w:sz w:val="20"/>
                    </w:rPr>
                    <w:t>Quantidade de </w:t>
                  </w:r>
                  <w:r>
                    <w:rPr>
                      <w:rFonts w:ascii="Arial"/>
                      <w:b/>
                      <w:color w:val="231F20"/>
                      <w:w w:val="99"/>
                      <w:sz w:val="20"/>
                    </w:rPr>
                    <w:t>sorvetes</w:t>
                  </w:r>
                  <w:r>
                    <w:rPr>
                      <w:rFonts w:ascii="Arial"/>
                      <w:b/>
                      <w:color w:val="231F20"/>
                      <w:sz w:val="20"/>
                    </w:rPr>
                    <w:t> vendidos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0"/>
        </w:rPr>
        <w:t>40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04" w:right="783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35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04" w:right="783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30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04" w:right="783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35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04" w:right="783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20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04" w:right="783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15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04" w:right="783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10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0" w:right="7615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5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 w:hint="default"/>
          <w:sz w:val="13"/>
          <w:szCs w:val="13"/>
        </w:rPr>
      </w:pPr>
    </w:p>
    <w:p>
      <w:pPr>
        <w:spacing w:before="67"/>
        <w:ind w:left="1718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1829" w:val="left" w:leader="none"/>
          <w:tab w:pos="3849" w:val="left" w:leader="none"/>
          <w:tab w:pos="5556" w:val="left" w:leader="none"/>
        </w:tabs>
        <w:spacing w:before="25"/>
        <w:ind w:left="104" w:right="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/>
          <w:color w:val="231F20"/>
          <w:sz w:val="20"/>
        </w:rPr>
        <w:t>Abacaxi</w:t>
        <w:tab/>
        <w:t>Chocolate</w:t>
        <w:tab/>
        <w:t>Limão</w:t>
        <w:tab/>
        <w:t>Morango</w:t>
      </w:r>
      <w:r>
        <w:rPr>
          <w:rFonts w:ascii="Arial" w:hAnsi="Arial"/>
          <w:sz w:val="20"/>
        </w:rPr>
      </w:r>
    </w:p>
    <w:p>
      <w:pPr>
        <w:spacing w:before="93"/>
        <w:ind w:left="104" w:right="6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Sabores</w:t>
      </w:r>
      <w:r>
        <w:rPr>
          <w:rFonts w:ascii="Arial"/>
          <w:sz w:val="20"/>
        </w:rPr>
      </w:r>
    </w:p>
    <w:p>
      <w:pPr>
        <w:pStyle w:val="BodyText"/>
        <w:spacing w:line="240" w:lineRule="auto" w:before="111"/>
        <w:ind w:left="110" w:right="215"/>
        <w:jc w:val="left"/>
      </w:pPr>
      <w:r>
        <w:rPr>
          <w:color w:val="231F20"/>
          <w:spacing w:val="-3"/>
        </w:rPr>
        <w:t>De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acordo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esse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gráfico,</w:t>
      </w:r>
      <w:r>
        <w:rPr>
          <w:color w:val="231F20"/>
          <w:spacing w:val="-35"/>
        </w:rPr>
        <w:t> </w:t>
      </w:r>
      <w:r>
        <w:rPr>
          <w:color w:val="231F20"/>
          <w:spacing w:val="-6"/>
        </w:rPr>
        <w:t>quantos</w:t>
      </w:r>
      <w:r>
        <w:rPr>
          <w:color w:val="231F20"/>
          <w:spacing w:val="-35"/>
        </w:rPr>
        <w:t> </w:t>
      </w:r>
      <w:r>
        <w:rPr>
          <w:color w:val="231F20"/>
          <w:spacing w:val="-6"/>
        </w:rPr>
        <w:t>sorvetes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limão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foram</w:t>
      </w:r>
      <w:r>
        <w:rPr>
          <w:color w:val="231F20"/>
          <w:spacing w:val="-35"/>
        </w:rPr>
        <w:t> </w:t>
      </w:r>
      <w:r>
        <w:rPr>
          <w:color w:val="231F20"/>
          <w:spacing w:val="-6"/>
        </w:rPr>
        <w:t>vendidos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nessa</w:t>
      </w:r>
      <w:r>
        <w:rPr>
          <w:color w:val="231F20"/>
          <w:spacing w:val="-35"/>
        </w:rPr>
        <w:t> </w:t>
      </w:r>
      <w:r>
        <w:rPr>
          <w:color w:val="231F20"/>
          <w:spacing w:val="-6"/>
        </w:rPr>
        <w:t>semana?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215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7.154841pt;width:24.55pt;height:24.55pt;mso-position-horizontal-relative:page;mso-position-vertical-relative:paragraph;z-index:6352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215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637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15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215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67pt;width:24.55pt;height:24.55pt;mso-position-horizontal-relative:page;mso-position-vertical-relative:paragraph;z-index:640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20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215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642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35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652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M031836E4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color w:val="231F20"/>
          <w:spacing w:val="-3"/>
        </w:rPr>
        <w:t>Luana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comprou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seu</w:t>
      </w:r>
      <w:r>
        <w:rPr>
          <w:color w:val="231F20"/>
          <w:spacing w:val="-25"/>
        </w:rPr>
        <w:t> </w:t>
      </w:r>
      <w:r>
        <w:rPr>
          <w:color w:val="231F20"/>
        </w:rPr>
        <w:t>filho</w:t>
      </w:r>
      <w:r>
        <w:rPr>
          <w:color w:val="231F20"/>
          <w:spacing w:val="-25"/>
        </w:rPr>
        <w:t> </w:t>
      </w:r>
      <w:r>
        <w:rPr>
          <w:color w:val="231F20"/>
        </w:rPr>
        <w:t>um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berço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custou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seiscentos</w:t>
      </w:r>
      <w:r>
        <w:rPr>
          <w:color w:val="231F20"/>
          <w:spacing w:val="-25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noventa</w:t>
      </w:r>
      <w:r>
        <w:rPr>
          <w:color w:val="231F20"/>
          <w:spacing w:val="-25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dois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reais. </w:t>
      </w:r>
      <w:r>
        <w:rPr>
          <w:color w:val="231F20"/>
          <w:spacing w:val="-3"/>
        </w:rPr>
      </w:r>
      <w:r>
        <w:rPr>
          <w:color w:val="231F20"/>
        </w:rPr>
        <w:t>Quantos reais custou esse berço que Luana</w:t>
      </w:r>
      <w:r>
        <w:rPr>
          <w:color w:val="231F20"/>
          <w:spacing w:val="-2"/>
        </w:rPr>
        <w:t> </w:t>
      </w:r>
      <w:r>
        <w:rPr>
          <w:color w:val="231F20"/>
        </w:rPr>
        <w:t>comprou?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.895189pt;width:24.55pt;height:24.55pt;mso-position-horizontal-relative:page;mso-position-vertical-relative:paragraph;z-index:6544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602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47pt;width:24.55pt;height:24.55pt;mso-position-horizontal-relative:page;mso-position-vertical-relative:paragraph;z-index:656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609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67pt;width:24.55pt;height:24.55pt;mso-position-horizontal-relative:page;mso-position-vertical-relative:paragraph;z-index:659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690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49pt;width:24.55pt;height:24.55pt;mso-position-horizontal-relative:page;mso-position-vertical-relative:paragraph;z-index:661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692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668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25;top:425;width:84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6"/>
                        </w:rPr>
                        <w:t>M031931E4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  <w:spacing w:val="-3"/>
        </w:rPr>
        <w:t>Observe abaixo </w:t>
      </w:r>
      <w:r>
        <w:rPr>
          <w:color w:val="231F20"/>
        </w:rPr>
        <w:t>a </w:t>
      </w:r>
      <w:r>
        <w:rPr>
          <w:color w:val="231F20"/>
          <w:spacing w:val="-3"/>
        </w:rPr>
        <w:t>maneira como </w:t>
      </w:r>
      <w:r>
        <w:rPr>
          <w:color w:val="231F20"/>
          <w:spacing w:val="-6"/>
        </w:rPr>
        <w:t>Vanessa </w:t>
      </w:r>
      <w:r>
        <w:rPr>
          <w:color w:val="231F20"/>
          <w:spacing w:val="-3"/>
        </w:rPr>
        <w:t>arrumou </w:t>
      </w:r>
      <w:r>
        <w:rPr>
          <w:color w:val="231F20"/>
        </w:rPr>
        <w:t>os </w:t>
      </w:r>
      <w:r>
        <w:rPr>
          <w:color w:val="231F20"/>
          <w:spacing w:val="-3"/>
        </w:rPr>
        <w:t>móveis </w:t>
      </w:r>
      <w:r>
        <w:rPr>
          <w:color w:val="231F20"/>
        </w:rPr>
        <w:t>em sua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sala.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168.667007pt;margin-top:16.535196pt;width:257.95pt;height:164.4pt;mso-position-horizontal-relative:page;mso-position-vertical-relative:paragraph;z-index:6832;mso-wrap-distance-left:0;mso-wrap-distance-right:0" coordorigin="3373,331" coordsize="5159,3288">
            <v:group style="position:absolute;left:3384;top:355;width:5137;height:98" coordorigin="3384,355" coordsize="5137,98">
              <v:shape style="position:absolute;left:3384;top:355;width:5137;height:98" coordorigin="3384,355" coordsize="5137,98" path="m8521,355l3384,355,3480,452,8426,452,8521,355xe" filled="true" fillcolor="#bcbec0" stroked="false">
                <v:path arrowok="t"/>
                <v:fill type="solid"/>
              </v:shape>
            </v:group>
            <v:group style="position:absolute;left:3480;top:452;width:4946;height:2" coordorigin="3480,452" coordsize="4946,2">
              <v:shape style="position:absolute;left:3480;top:452;width:4946;height:2" coordorigin="3480,452" coordsize="4946,0" path="m3480,452l8426,452e" filled="false" stroked="true" strokeweight="1.1pt" strokecolor="#231f20">
                <v:path arrowok="t"/>
              </v:shape>
            </v:group>
            <v:group style="position:absolute;left:3384;top:355;width:5137;height:2" coordorigin="3384,355" coordsize="5137,2">
              <v:shape style="position:absolute;left:3384;top:355;width:5137;height:2" coordorigin="3384,355" coordsize="5137,0" path="m3384,355l8521,355e" filled="false" stroked="true" strokeweight="1.1pt" strokecolor="#231f20">
                <v:path arrowok="t"/>
              </v:shape>
            </v:group>
            <v:group style="position:absolute;left:8426;top:355;width:96;height:3240" coordorigin="8426,355" coordsize="96,3240">
              <v:shape style="position:absolute;left:8426;top:355;width:96;height:3240" coordorigin="8426,355" coordsize="96,3240" path="m8521,355l8426,452,8426,3496,8521,3594,8521,355xe" filled="true" fillcolor="#bcbec0" stroked="false">
                <v:path arrowok="t"/>
                <v:fill type="solid"/>
              </v:shape>
            </v:group>
            <v:group style="position:absolute;left:8426;top:464;width:2;height:3045" coordorigin="8426,464" coordsize="2,3045">
              <v:shape style="position:absolute;left:8426;top:464;width:2;height:3045" coordorigin="8426,464" coordsize="0,3045" path="m8426,464l8426,3509e" filled="false" stroked="true" strokeweight="1.1pt" strokecolor="#231f20">
                <v:path arrowok="t"/>
              </v:shape>
            </v:group>
            <v:group style="position:absolute;left:8521;top:367;width:2;height:3240" coordorigin="8521,367" coordsize="2,3240">
              <v:shape style="position:absolute;left:8521;top:367;width:2;height:3240" coordorigin="8521,367" coordsize="0,3240" path="m8521,367l8521,3606e" filled="false" stroked="true" strokeweight="1.1pt" strokecolor="#231f20">
                <v:path arrowok="t"/>
              </v:shape>
            </v:group>
            <v:group style="position:absolute;left:3384;top:3496;width:5137;height:98" coordorigin="3384,3496" coordsize="5137,98">
              <v:shape style="position:absolute;left:3384;top:3496;width:5137;height:98" coordorigin="3384,3496" coordsize="5137,98" path="m8426,3496l3480,3496,3384,3594,8521,3594,8426,3496xe" filled="true" fillcolor="#bcbec0" stroked="false">
                <v:path arrowok="t"/>
                <v:fill type="solid"/>
              </v:shape>
            </v:group>
            <v:group style="position:absolute;left:3480;top:3496;width:4946;height:2" coordorigin="3480,3496" coordsize="4946,2">
              <v:shape style="position:absolute;left:3480;top:3496;width:4946;height:2" coordorigin="3480,3496" coordsize="4946,0" path="m8426,3496l3480,3496e" filled="false" stroked="true" strokeweight="1.1pt" strokecolor="#231f20">
                <v:path arrowok="t"/>
              </v:shape>
            </v:group>
            <v:group style="position:absolute;left:3384;top:3594;width:5137;height:2" coordorigin="3384,3594" coordsize="5137,2">
              <v:shape style="position:absolute;left:3384;top:3594;width:5137;height:2" coordorigin="3384,3594" coordsize="5137,0" path="m8521,3594l3384,3594e" filled="false" stroked="true" strokeweight="1.1pt" strokecolor="#231f20">
                <v:path arrowok="t"/>
              </v:shape>
            </v:group>
            <v:group style="position:absolute;left:3384;top:355;width:96;height:3240" coordorigin="3384,355" coordsize="96,3240">
              <v:shape style="position:absolute;left:3384;top:355;width:96;height:3240" coordorigin="3384,355" coordsize="96,3240" path="m3384,355l3384,3594,3480,3496,3480,452,3384,355xe" filled="true" fillcolor="#bcbec0" stroked="false">
                <v:path arrowok="t"/>
                <v:fill type="solid"/>
              </v:shape>
            </v:group>
            <v:group style="position:absolute;left:3384;top:355;width:96;height:3240" coordorigin="3384,355" coordsize="96,3240">
              <v:shape style="position:absolute;left:3384;top:355;width:96;height:3240" coordorigin="3384,355" coordsize="96,3240" path="m3384,3594l3384,355,3480,452,3480,3496,3384,3594xe" filled="false" stroked="true" strokeweight="1.1pt" strokecolor="#231f20">
                <v:path arrowok="t"/>
              </v:shape>
            </v:group>
            <v:group style="position:absolute;left:3480;top:452;width:2;height:3045" coordorigin="3480,452" coordsize="2,3045">
              <v:shape style="position:absolute;left:3480;top:452;width:2;height:3045" coordorigin="3480,452" coordsize="0,3045" path="m3480,3496l3480,452e" filled="false" stroked="true" strokeweight=".353pt" strokecolor="#231f20">
                <v:path arrowok="t"/>
              </v:shape>
            </v:group>
            <v:group style="position:absolute;left:3384;top:355;width:2;height:3240" coordorigin="3384,355" coordsize="2,3240">
              <v:shape style="position:absolute;left:3384;top:355;width:2;height:3240" coordorigin="3384,355" coordsize="0,3240" path="m3384,3594l3384,355e" filled="false" stroked="true" strokeweight=".353pt" strokecolor="#231f20">
                <v:path arrowok="t"/>
              </v:shape>
            </v:group>
            <v:group style="position:absolute;left:7518;top:352;width:813;height:103" coordorigin="7518,352" coordsize="813,103">
              <v:shape style="position:absolute;left:7518;top:352;width:813;height:103" coordorigin="7518,352" coordsize="813,103" path="m7518,352l8330,352,8330,454,7518,454,7518,352xe" filled="true" fillcolor="#ffffff" stroked="false">
                <v:path arrowok="t"/>
                <v:fill type="solid"/>
              </v:shape>
            </v:group>
            <v:group style="position:absolute;left:7518;top:352;width:813;height:103" coordorigin="7518,352" coordsize="813,103">
              <v:shape style="position:absolute;left:7518;top:352;width:813;height:103" coordorigin="7518,352" coordsize="813,103" path="m7518,352l8330,352,8330,454,7518,454,7518,352xe" filled="false" stroked="true" strokeweight=".353pt" strokecolor="#ffffff">
                <v:path arrowok="t"/>
              </v:shape>
            </v:group>
            <v:group style="position:absolute;left:7542;top:355;width:2;height:98" coordorigin="7542,355" coordsize="2,98">
              <v:shape style="position:absolute;left:7542;top:355;width:2;height:98" coordorigin="7542,355" coordsize="0,98" path="m7542,355l7542,452e" filled="false" stroked="true" strokeweight="2.389pt" strokecolor="#ffffff">
                <v:path arrowok="t"/>
              </v:shape>
            </v:group>
            <v:group style="position:absolute;left:8306;top:355;width:2;height:98" coordorigin="8306,355" coordsize="2,98">
              <v:shape style="position:absolute;left:8306;top:355;width:2;height:98" coordorigin="8306,355" coordsize="0,98" path="m8306,355l8306,452e" filled="false" stroked="true" strokeweight="2.389pt" strokecolor="#ffffff">
                <v:path arrowok="t"/>
              </v:shape>
            </v:group>
            <v:group style="position:absolute;left:7518;top:355;width:48;height:25" coordorigin="7518,355" coordsize="48,25">
              <v:shape style="position:absolute;left:7518;top:355;width:48;height:25" coordorigin="7518,355" coordsize="48,25" path="m7565,379l7565,355,7518,355e" filled="false" stroked="true" strokeweight=".353pt" strokecolor="#231f20">
                <v:path arrowok="t"/>
              </v:shape>
            </v:group>
            <v:group style="position:absolute;left:7518;top:355;width:48;height:98" coordorigin="7518,355" coordsize="48,98">
              <v:shape style="position:absolute;left:7518;top:355;width:48;height:98" coordorigin="7518,355" coordsize="48,98" path="m7518,355l7518,452,7565,452,7565,416e" filled="false" stroked="true" strokeweight=".353pt" strokecolor="#231f20">
                <v:path arrowok="t"/>
              </v:shape>
            </v:group>
            <v:group style="position:absolute;left:8282;top:355;width:48;height:25" coordorigin="8282,355" coordsize="48,25">
              <v:shape style="position:absolute;left:8282;top:355;width:48;height:25" coordorigin="8282,355" coordsize="48,25" path="m8282,379l8282,355,8330,355e" filled="false" stroked="true" strokeweight=".353pt" strokecolor="#231f20">
                <v:path arrowok="t"/>
              </v:shape>
            </v:group>
            <v:group style="position:absolute;left:8282;top:355;width:48;height:98" coordorigin="8282,355" coordsize="48,98">
              <v:shape style="position:absolute;left:8282;top:355;width:48;height:98" coordorigin="8282,355" coordsize="48,98" path="m8330,355l8330,452,8282,452,8282,416e" filled="false" stroked="true" strokeweight=".353pt" strokecolor="#231f20">
                <v:path arrowok="t"/>
              </v:shape>
            </v:group>
            <v:group style="position:absolute;left:7565;top:397;width:12;height:2" coordorigin="7565,397" coordsize="12,2">
              <v:shape style="position:absolute;left:7565;top:397;width:12;height:2" coordorigin="7565,397" coordsize="12,0" path="m7565,397l7577,397e" filled="false" stroked="true" strokeweight="1.827pt" strokecolor="#ffffff">
                <v:path arrowok="t"/>
              </v:shape>
            </v:group>
            <v:group style="position:absolute;left:8270;top:397;width:12;height:2" coordorigin="8270,397" coordsize="12,2">
              <v:shape style="position:absolute;left:8270;top:397;width:12;height:2" coordorigin="8270,397" coordsize="12,0" path="m8270,397l8282,397e" filled="false" stroked="true" strokeweight="1.827pt" strokecolor="#ffffff">
                <v:path arrowok="t"/>
              </v:shape>
            </v:group>
            <v:group style="position:absolute;left:7565;top:379;width:12;height:37" coordorigin="7565,379" coordsize="12,37">
              <v:shape style="position:absolute;left:7565;top:379;width:12;height:37" coordorigin="7565,379" coordsize="12,37" path="m7565,416l7577,416,7577,379,7565,379e" filled="false" stroked="true" strokeweight=".353pt" strokecolor="#231f20">
                <v:path arrowok="t"/>
              </v:shape>
            </v:group>
            <v:group style="position:absolute;left:8270;top:379;width:12;height:37" coordorigin="8270,379" coordsize="12,37">
              <v:shape style="position:absolute;left:8270;top:379;width:12;height:37" coordorigin="8270,379" coordsize="12,37" path="m8282,416l8270,416,8270,379,8282,379e" filled="false" stroked="true" strokeweight=".353pt" strokecolor="#231f20">
                <v:path arrowok="t"/>
              </v:shape>
            </v:group>
            <v:group style="position:absolute;left:7518;top:355;width:2;height:98" coordorigin="7518,355" coordsize="2,98">
              <v:shape style="position:absolute;left:7518;top:355;width:2;height:98" coordorigin="7518,355" coordsize="0,98" path="m7518,355l7518,452e" filled="false" stroked="true" strokeweight=".353pt" strokecolor="#231f20">
                <v:path arrowok="t"/>
              </v:shape>
            </v:group>
            <v:group style="position:absolute;left:8330;top:355;width:2;height:98" coordorigin="8330,355" coordsize="2,98">
              <v:shape style="position:absolute;left:8330;top:355;width:2;height:98" coordorigin="8330,355" coordsize="0,98" path="m8330,355l8330,452e" filled="false" stroked="true" strokeweight=".353pt" strokecolor="#231f20">
                <v:path arrowok="t"/>
              </v:shape>
            </v:group>
            <v:group style="position:absolute;left:7565;top:452;width:717;height:731" coordorigin="7565,452" coordsize="717,731">
              <v:shape style="position:absolute;left:7565;top:452;width:717;height:731" coordorigin="7565,452" coordsize="717,731" path="m7565,452l7569,527,7580,599,7598,669,7622,737,7652,800,7688,861,7729,917,7775,969,7826,1016,7881,1058,7941,1095,8003,1125,8069,1150,8138,1168,8209,1179,8282,1183e" filled="false" stroked="true" strokeweight="1.1pt" strokecolor="#231f20">
                <v:path arrowok="t"/>
              </v:shape>
            </v:group>
            <v:group style="position:absolute;left:8246;top:452;width:36;height:731" coordorigin="8246,452" coordsize="36,731">
              <v:shape style="position:absolute;left:8246;top:452;width:36;height:731" coordorigin="8246,452" coordsize="36,731" path="m8246,1183l8282,1183,8282,452,8246,452,8246,1183xe" filled="true" fillcolor="#ffffff" stroked="false">
                <v:path arrowok="t"/>
                <v:fill type="solid"/>
              </v:shape>
            </v:group>
            <v:group style="position:absolute;left:8235;top:441;width:58;height:753" coordorigin="8235,441" coordsize="58,753">
              <v:shape style="position:absolute;left:8235;top:441;width:58;height:753" coordorigin="8235,441" coordsize="58,753" path="m8235,1194l8293,1194,8293,441,8235,441,8235,1194xe" filled="true" fillcolor="#231f20" stroked="false">
                <v:path arrowok="t"/>
                <v:fill type="solid"/>
              </v:shape>
            </v:group>
            <v:group style="position:absolute;left:6920;top:1730;width:514;height:512" coordorigin="6920,1730" coordsize="514,512">
              <v:shape style="position:absolute;left:6920;top:1730;width:514;height:512" coordorigin="6920,1730" coordsize="514,512" path="m7093,1730l6967,1730,6986,1734,7001,1744,7011,1760,7015,1779,7015,2193,7011,2211,7001,2227,6986,2237,6967,2241,6949,2237,6934,2227,6923,2211,6920,2193,6920,1779,6923,1760,6934,1744,6949,1734,6967,1730,6986,1734,7001,1744,7011,1760,7015,1779,7015,2193,7011,2211,7001,2227,6986,2237,6967,2241,7433,2241,7433,1730,7093,1730xe" filled="false" stroked="true" strokeweight="1.1pt" strokecolor="#231f20">
                <v:path arrowok="t"/>
              </v:shape>
            </v:group>
            <v:group style="position:absolute;left:7841;top:1730;width:514;height:512" coordorigin="7841,1730" coordsize="514,512">
              <v:shape style="position:absolute;left:7841;top:1730;width:514;height:512" coordorigin="7841,1730" coordsize="514,512" path="m8182,2241l8307,2241,8288,2237,8273,2227,8263,2212,8259,2193,8259,1779,8263,1760,8273,1744,8288,1734,8307,1730,8326,1734,8341,1744,8351,1760,8355,1779,8355,2193,8351,2212,8341,2227,8326,2237,8307,2241,8288,2237,8273,2227,8263,2212,8259,2193,8259,1779,8263,1760,8273,1744,8288,1734,8307,1730,7841,1730,7841,2241,8182,2241xe" filled="false" stroked="true" strokeweight="1.1pt" strokecolor="#231f20">
                <v:path arrowok="t"/>
              </v:shape>
            </v:group>
            <v:group style="position:absolute;left:7841;top:1730;width:514;height:512" coordorigin="7841,1730" coordsize="514,512">
              <v:shape style="position:absolute;left:7841;top:1730;width:514;height:512" coordorigin="7841,1730" coordsize="514,512" path="m8182,2241l8307,2241,8288,2237,8273,2227,8263,2212,8259,2193,8259,1779,8263,1760,8273,1744,8288,1734,8307,1730,8326,1734,8341,1744,8351,1760,8355,1779,8355,2193,8351,2212,8341,2227,8326,2237,8307,2241,8288,2237,8273,2227,8263,2212,8259,2193,8259,1779,8263,1760,8273,1744,8288,1734,8307,1730,7841,1730,7841,2241,8182,2241xe" filled="false" stroked="true" strokeweight=".353pt" strokecolor="#231f20">
                <v:path arrowok="t"/>
              </v:shape>
            </v:group>
            <v:group style="position:absolute;left:7385;top:1255;width:502;height:524" coordorigin="7385,1255" coordsize="502,524">
              <v:shape style="position:absolute;left:7385;top:1255;width:502;height:524" coordorigin="7385,1255" coordsize="502,524" path="m7385,1304l7385,1779,7887,1779,7887,1352,7433,1352,7415,1348,7399,1338,7389,1323,7385,1304xe" filled="true" fillcolor="#ffffff" stroked="false">
                <v:path arrowok="t"/>
                <v:fill type="solid"/>
              </v:shape>
              <v:shape style="position:absolute;left:7385;top:1255;width:502;height:524" coordorigin="7385,1255" coordsize="502,524" path="m7839,1255l7433,1255,7415,1259,7399,1269,7389,1285,7385,1304,7389,1323,7399,1338,7415,1348,7433,1352,7839,1352,7858,1348,7873,1338,7883,1323,7887,1304,7883,1285,7873,1269,7858,1259,7839,1255xe" filled="true" fillcolor="#ffffff" stroked="false">
                <v:path arrowok="t"/>
                <v:fill type="solid"/>
              </v:shape>
              <v:shape style="position:absolute;left:7385;top:1255;width:502;height:524" coordorigin="7385,1255" coordsize="502,524" path="m7887,1304l7883,1323,7873,1338,7858,1348,7839,1352,7887,1352,7887,1304xe" filled="true" fillcolor="#ffffff" stroked="false">
                <v:path arrowok="t"/>
                <v:fill type="solid"/>
              </v:shape>
            </v:group>
            <v:group style="position:absolute;left:7385;top:1255;width:502;height:524" coordorigin="7385,1255" coordsize="502,524">
              <v:shape style="position:absolute;left:7385;top:1255;width:502;height:524" coordorigin="7385,1255" coordsize="502,524" path="m7887,1431l7887,1304,7883,1323,7873,1338,7858,1348,7839,1352,7433,1352,7415,1348,7399,1338,7389,1323,7385,1304,7389,1285,7399,1269,7415,1259,7433,1255,7839,1255,7858,1259,7873,1269,7883,1285,7887,1304,7883,1323,7873,1338,7858,1348,7839,1352,7433,1352,7415,1348,7399,1338,7389,1323,7385,1304,7385,1779,7887,1779,7887,1431xe" filled="false" stroked="true" strokeweight="1.1pt" strokecolor="#231f20">
                <v:path arrowok="t"/>
              </v:shape>
            </v:group>
            <v:group style="position:absolute;left:7385;top:2194;width:502;height:524" coordorigin="7385,2194" coordsize="502,524">
              <v:shape style="position:absolute;left:7385;top:2194;width:502;height:524" coordorigin="7385,2194" coordsize="502,524" path="m7839,2620l7433,2620,7415,2624,7399,2635,7389,2650,7385,2669,7389,2688,7399,2704,7415,2714,7433,2718,7839,2718,7858,2714,7873,2704,7883,2688,7887,2669,7883,2650,7873,2635,7858,2624,7839,2620xe" filled="true" fillcolor="#ffffff" stroked="false">
                <v:path arrowok="t"/>
                <v:fill type="solid"/>
              </v:shape>
              <v:shape style="position:absolute;left:7385;top:2194;width:502;height:524" coordorigin="7385,2194" coordsize="502,524" path="m7887,2194l7385,2194,7385,2669,7389,2650,7399,2635,7415,2624,7433,2620,7887,2620,7887,2194xe" filled="true" fillcolor="#ffffff" stroked="false">
                <v:path arrowok="t"/>
                <v:fill type="solid"/>
              </v:shape>
              <v:shape style="position:absolute;left:7385;top:2194;width:502;height:524" coordorigin="7385,2194" coordsize="502,524" path="m7887,2620l7839,2620,7858,2624,7873,2635,7883,2650,7887,2669,7887,2620xe" filled="true" fillcolor="#ffffff" stroked="false">
                <v:path arrowok="t"/>
                <v:fill type="solid"/>
              </v:shape>
            </v:group>
            <v:group style="position:absolute;left:7385;top:2194;width:502;height:524" coordorigin="7385,2194" coordsize="502,524">
              <v:shape style="position:absolute;left:7385;top:2194;width:502;height:524" coordorigin="7385,2194" coordsize="502,524" path="m7385,2541l7385,2669,7389,2650,7399,2635,7415,2624,7433,2620,7839,2620,7858,2624,7873,2635,7883,2650,7887,2669,7883,2688,7873,2704,7858,2714,7839,2718,7433,2718,7415,2714,7399,2704,7389,2688,7385,2669,7389,2650,7399,2635,7415,2624,7433,2620,7839,2620,7858,2624,7873,2635,7883,2650,7887,2669,7887,2194,7385,2194,7385,2541xe" filled="false" stroked="true" strokeweight="1.1pt" strokecolor="#231f20">
                <v:path arrowok="t"/>
              </v:shape>
            </v:group>
            <v:group style="position:absolute;left:7207;top:1548;width:861;height:877" coordorigin="7207,1548" coordsize="861,877">
              <v:shape style="position:absolute;left:7207;top:1548;width:861;height:877" coordorigin="7207,1548" coordsize="861,877" path="m7207,1548l8067,1548,8067,2425,7207,2425,7207,1548xe" filled="true" fillcolor="#ffffff" stroked="false">
                <v:path arrowok="t"/>
                <v:fill type="solid"/>
              </v:shape>
            </v:group>
            <v:group style="position:absolute;left:7518;top:3494;width:813;height:103" coordorigin="7518,3494" coordsize="813,103">
              <v:shape style="position:absolute;left:7518;top:3494;width:813;height:103" coordorigin="7518,3494" coordsize="813,103" path="m7518,3494l8330,3494,8330,3596,7518,3596,7518,3494xe" filled="true" fillcolor="#ffffff" stroked="false">
                <v:path arrowok="t"/>
                <v:fill type="solid"/>
              </v:shape>
            </v:group>
            <v:group style="position:absolute;left:7518;top:3494;width:813;height:103" coordorigin="7518,3494" coordsize="813,103">
              <v:shape style="position:absolute;left:7518;top:3494;width:813;height:103" coordorigin="7518,3494" coordsize="813,103" path="m7518,3596l8330,3596,8330,3494,7518,3494,7518,3596xe" filled="false" stroked="true" strokeweight=".353pt" strokecolor="#ffffff">
                <v:path arrowok="t"/>
              </v:shape>
            </v:group>
            <v:group style="position:absolute;left:7542;top:3496;width:2;height:98" coordorigin="7542,3496" coordsize="2,98">
              <v:shape style="position:absolute;left:7542;top:3496;width:2;height:98" coordorigin="7542,3496" coordsize="0,98" path="m7542,3496l7542,3594e" filled="false" stroked="true" strokeweight="2.389pt" strokecolor="#ffffff">
                <v:path arrowok="t"/>
              </v:shape>
            </v:group>
            <v:group style="position:absolute;left:8306;top:3496;width:2;height:98" coordorigin="8306,3496" coordsize="2,98">
              <v:shape style="position:absolute;left:8306;top:3496;width:2;height:98" coordorigin="8306,3496" coordsize="0,98" path="m8306,3496l8306,3594e" filled="false" stroked="true" strokeweight="2.389pt" strokecolor="#ffffff">
                <v:path arrowok="t"/>
              </v:shape>
            </v:group>
            <v:group style="position:absolute;left:7518;top:3569;width:48;height:25" coordorigin="7518,3569" coordsize="48,25">
              <v:shape style="position:absolute;left:7518;top:3569;width:48;height:25" coordorigin="7518,3569" coordsize="48,25" path="m7565,3569l7565,3594,7518,3594e" filled="false" stroked="true" strokeweight=".353pt" strokecolor="#231f20">
                <v:path arrowok="t"/>
              </v:shape>
            </v:group>
            <v:group style="position:absolute;left:7518;top:3496;width:48;height:98" coordorigin="7518,3496" coordsize="48,98">
              <v:shape style="position:absolute;left:7518;top:3496;width:48;height:98" coordorigin="7518,3496" coordsize="48,98" path="m7518,3594l7518,3496,7565,3496,7565,3533e" filled="false" stroked="true" strokeweight=".353pt" strokecolor="#231f20">
                <v:path arrowok="t"/>
              </v:shape>
            </v:group>
            <v:group style="position:absolute;left:8282;top:3569;width:48;height:25" coordorigin="8282,3569" coordsize="48,25">
              <v:shape style="position:absolute;left:8282;top:3569;width:48;height:25" coordorigin="8282,3569" coordsize="48,25" path="m8282,3569l8282,3594,8330,3594e" filled="false" stroked="true" strokeweight=".353pt" strokecolor="#231f20">
                <v:path arrowok="t"/>
              </v:shape>
            </v:group>
            <v:group style="position:absolute;left:8282;top:3496;width:48;height:98" coordorigin="8282,3496" coordsize="48,98">
              <v:shape style="position:absolute;left:8282;top:3496;width:48;height:98" coordorigin="8282,3496" coordsize="48,98" path="m8330,3594l8330,3496,8282,3496,8282,3533e" filled="false" stroked="true" strokeweight=".353pt" strokecolor="#231f20">
                <v:path arrowok="t"/>
              </v:shape>
            </v:group>
            <v:group style="position:absolute;left:7565;top:3551;width:12;height:2" coordorigin="7565,3551" coordsize="12,2">
              <v:shape style="position:absolute;left:7565;top:3551;width:12;height:2" coordorigin="7565,3551" coordsize="12,0" path="m7565,3551l7577,3551e" filled="false" stroked="true" strokeweight="1.827pt" strokecolor="#ffffff">
                <v:path arrowok="t"/>
              </v:shape>
            </v:group>
            <v:group style="position:absolute;left:8270;top:3551;width:12;height:2" coordorigin="8270,3551" coordsize="12,2">
              <v:shape style="position:absolute;left:8270;top:3551;width:12;height:2" coordorigin="8270,3551" coordsize="12,0" path="m8270,3551l8282,3551e" filled="false" stroked="true" strokeweight="1.827pt" strokecolor="#ffffff">
                <v:path arrowok="t"/>
              </v:shape>
            </v:group>
            <v:group style="position:absolute;left:7565;top:3533;width:12;height:37" coordorigin="7565,3533" coordsize="12,37">
              <v:shape style="position:absolute;left:7565;top:3533;width:12;height:37" coordorigin="7565,3533" coordsize="12,37" path="m7565,3533l7577,3533,7577,3569,7565,3569e" filled="false" stroked="true" strokeweight=".353pt" strokecolor="#231f20">
                <v:path arrowok="t"/>
              </v:shape>
            </v:group>
            <v:group style="position:absolute;left:8270;top:3533;width:12;height:37" coordorigin="8270,3533" coordsize="12,37">
              <v:shape style="position:absolute;left:8270;top:3533;width:12;height:37" coordorigin="8270,3533" coordsize="12,37" path="m8282,3533l8270,3533,8270,3569,8282,3569e" filled="false" stroked="true" strokeweight=".353pt" strokecolor="#231f20">
                <v:path arrowok="t"/>
              </v:shape>
            </v:group>
            <v:group style="position:absolute;left:7518;top:3496;width:2;height:98" coordorigin="7518,3496" coordsize="2,98">
              <v:shape style="position:absolute;left:7518;top:3496;width:2;height:98" coordorigin="7518,3496" coordsize="0,98" path="m7518,3594l7518,3496e" filled="false" stroked="true" strokeweight=".353pt" strokecolor="#231f20">
                <v:path arrowok="t"/>
              </v:shape>
            </v:group>
            <v:group style="position:absolute;left:8330;top:3496;width:2;height:98" coordorigin="8330,3496" coordsize="2,98">
              <v:shape style="position:absolute;left:8330;top:3496;width:2;height:98" coordorigin="8330,3496" coordsize="0,98" path="m8330,3594l8330,3496e" filled="false" stroked="true" strokeweight=".353pt" strokecolor="#231f20">
                <v:path arrowok="t"/>
              </v:shape>
            </v:group>
            <v:group style="position:absolute;left:7565;top:2766;width:717;height:731" coordorigin="7565,2766" coordsize="717,731">
              <v:shape style="position:absolute;left:7565;top:2766;width:717;height:731" coordorigin="7565,2766" coordsize="717,731" path="m7565,3496l7569,3422,7580,3349,7598,3279,7622,3212,7652,3148,7688,3088,7729,3032,7775,2980,7826,2933,7881,2890,7941,2854,8003,2823,8069,2799,8138,2781,8209,2769,8282,2766e" filled="false" stroked="true" strokeweight="1.1pt" strokecolor="#231f20">
                <v:path arrowok="t"/>
              </v:shape>
            </v:group>
            <v:group style="position:absolute;left:8246;top:2766;width:36;height:731" coordorigin="8246,2766" coordsize="36,731">
              <v:shape style="position:absolute;left:8246;top:2766;width:36;height:731" coordorigin="8246,2766" coordsize="36,731" path="m8246,3496l8282,3496,8282,2766,8246,2766,8246,3496xe" filled="true" fillcolor="#ffffff" stroked="false">
                <v:path arrowok="t"/>
                <v:fill type="solid"/>
              </v:shape>
            </v:group>
            <v:group style="position:absolute;left:8235;top:2755;width:58;height:753" coordorigin="8235,2755" coordsize="58,753">
              <v:shape style="position:absolute;left:8235;top:2755;width:58;height:753" coordorigin="8235,2755" coordsize="58,753" path="m8235,3507l8293,3507,8293,2755,8235,2755,8235,3507xe" filled="true" fillcolor="#231f20" stroked="false">
                <v:path arrowok="t"/>
                <v:fill type="solid"/>
              </v:shape>
            </v:group>
            <v:group style="position:absolute;left:4701;top:540;width:1787;height:790" coordorigin="4701,540" coordsize="1787,790">
              <v:shape style="position:absolute;left:4701;top:540;width:1787;height:790" coordorigin="4701,540" coordsize="1787,790" path="m5892,540l5818,551,5744,559,5669,564,5594,565,5520,564,5445,559,5371,551,5297,540,5223,551,5148,559,5074,564,4999,565,4924,564,4850,559,4775,551,4701,540,4701,1300,4775,1312,4849,1321,4924,1326,4999,1329,5074,1326,5148,1321,5223,1312,5297,1300,5371,1312,5445,1321,5520,1326,5594,1329,5669,1326,5744,1321,5818,1312,5892,1300,5966,1311,6041,1319,6115,1323,6190,1325,6265,1323,6339,1319,6413,1311,6488,1300,6488,540,6413,551,6339,559,6265,564,6190,565,6115,564,6041,559,5966,551,5892,540xe" filled="false" stroked="true" strokeweight="1.1pt" strokecolor="#231f20">
                <v:path arrowok="t"/>
              </v:shape>
            </v:group>
            <v:group style="position:absolute;left:5892;top:540;width:2;height:760" coordorigin="5892,540" coordsize="2,760">
              <v:shape style="position:absolute;left:5892;top:540;width:2;height:760" coordorigin="5892,540" coordsize="0,760" path="m5892,540l5892,1300e" filled="false" stroked="true" strokeweight=".353pt" strokecolor="#231f20">
                <v:path arrowok="t"/>
              </v:shape>
            </v:group>
            <v:group style="position:absolute;left:5297;top:540;width:2;height:760" coordorigin="5297,540" coordsize="2,760">
              <v:shape style="position:absolute;left:5297;top:540;width:2;height:760" coordorigin="5297,540" coordsize="0,760" path="m5297,540l5297,1300e" filled="false" stroked="true" strokeweight=".353pt" strokecolor="#231f20">
                <v:path arrowok="t"/>
              </v:shape>
            </v:group>
            <v:group style="position:absolute;left:6326;top:1139;width:25;height:30" coordorigin="6326,1139" coordsize="25,30">
              <v:shape style="position:absolute;left:6326;top:1139;width:25;height:30" coordorigin="6326,1139" coordsize="25,30" path="m6326,1154l6326,1145,6332,1139,6339,1139,6346,1139,6351,1145,6351,1154,6351,1162,6346,1168,6339,1168,6332,1168,6326,1162,6326,1154xe" filled="false" stroked="true" strokeweight=".353pt" strokecolor="#231f20">
                <v:path arrowok="t"/>
              </v:shape>
            </v:group>
            <v:group style="position:absolute;left:6029;top:788;width:25;height:30" coordorigin="6029,788" coordsize="25,30">
              <v:shape style="position:absolute;left:6029;top:788;width:25;height:30" coordorigin="6029,788" coordsize="25,30" path="m6029,803l6029,795,6034,788,6041,788,6048,788,6053,795,6053,803,6053,811,6048,817,6041,817,6034,817,6029,811,6029,803xe" filled="false" stroked="true" strokeweight=".353pt" strokecolor="#231f20">
                <v:path arrowok="t"/>
              </v:shape>
            </v:group>
            <v:group style="position:absolute;left:6177;top:788;width:25;height:30" coordorigin="6177,788" coordsize="25,30">
              <v:shape style="position:absolute;left:6177;top:788;width:25;height:30" coordorigin="6177,788" coordsize="25,30" path="m6177,803l6177,795,6183,788,6190,788,6197,788,6202,795,6202,803,6202,811,6197,817,6190,817,6183,817,6177,811,6177,803xe" filled="false" stroked="true" strokeweight=".353pt" strokecolor="#231f20">
                <v:path arrowok="t"/>
              </v:shape>
            </v:group>
            <v:group style="position:absolute;left:6326;top:788;width:25;height:30" coordorigin="6326,788" coordsize="25,30">
              <v:shape style="position:absolute;left:6326;top:788;width:25;height:30" coordorigin="6326,788" coordsize="25,30" path="m6326,803l6326,795,6332,788,6339,788,6346,788,6351,795,6351,803,6351,811,6346,817,6339,817,6332,817,6326,811,6326,803xe" filled="false" stroked="true" strokeweight=".353pt" strokecolor="#231f20">
                <v:path arrowok="t"/>
              </v:shape>
            </v:group>
            <v:group style="position:absolute;left:6029;top:964;width:25;height:30" coordorigin="6029,964" coordsize="25,30">
              <v:shape style="position:absolute;left:6029;top:964;width:25;height:30" coordorigin="6029,964" coordsize="25,30" path="m6029,978l6029,970,6034,964,6041,964,6048,964,6053,970,6053,978,6053,986,6048,993,6041,993,6034,993,6029,986,6029,978xe" filled="false" stroked="true" strokeweight=".353pt" strokecolor="#231f20">
                <v:path arrowok="t"/>
              </v:shape>
            </v:group>
            <v:group style="position:absolute;left:6177;top:964;width:25;height:30" coordorigin="6177,964" coordsize="25,30">
              <v:shape style="position:absolute;left:6177;top:964;width:25;height:30" coordorigin="6177,964" coordsize="25,30" path="m6177,978l6177,970,6183,964,6190,964,6197,964,6202,970,6202,978,6202,986,6197,993,6190,993,6183,993,6177,986,6177,978xe" filled="false" stroked="true" strokeweight=".353pt" strokecolor="#231f20">
                <v:path arrowok="t"/>
              </v:shape>
            </v:group>
            <v:group style="position:absolute;left:6326;top:964;width:25;height:30" coordorigin="6326,964" coordsize="25,30">
              <v:shape style="position:absolute;left:6326;top:964;width:25;height:30" coordorigin="6326,964" coordsize="25,30" path="m6326,978l6326,970,6332,964,6339,964,6346,964,6351,970,6351,978,6351,986,6346,993,6339,993,6332,993,6326,986,6326,978xe" filled="false" stroked="true" strokeweight=".353pt" strokecolor="#231f20">
                <v:path arrowok="t"/>
              </v:shape>
            </v:group>
            <v:group style="position:absolute;left:6029;top:1139;width:25;height:30" coordorigin="6029,1139" coordsize="25,30">
              <v:shape style="position:absolute;left:6029;top:1139;width:25;height:30" coordorigin="6029,1139" coordsize="25,30" path="m6029,1154l6029,1145,6034,1139,6041,1139,6048,1139,6053,1145,6053,1154,6053,1162,6048,1168,6041,1168,6034,1168,6029,1162,6029,1154xe" filled="false" stroked="true" strokeweight=".353pt" strokecolor="#231f20">
                <v:path arrowok="t"/>
              </v:shape>
            </v:group>
            <v:group style="position:absolute;left:6177;top:1139;width:25;height:30" coordorigin="6177,1139" coordsize="25,30">
              <v:shape style="position:absolute;left:6177;top:1139;width:25;height:30" coordorigin="6177,1139" coordsize="25,30" path="m6177,1154l6177,1145,6183,1139,6190,1139,6197,1139,6202,1145,6202,1154,6202,1162,6197,1168,6190,1168,6183,1168,6177,1162,6177,1154xe" filled="false" stroked="true" strokeweight=".353pt" strokecolor="#231f20">
                <v:path arrowok="t"/>
              </v:shape>
            </v:group>
            <v:group style="position:absolute;left:6351;top:1154;width:25;height:2" coordorigin="6351,1154" coordsize="25,2">
              <v:shape style="position:absolute;left:6351;top:1154;width:25;height:2" coordorigin="6351,1154" coordsize="25,0" path="m6351,1154l6376,1154e" filled="false" stroked="true" strokeweight=".550pt" strokecolor="#231f20">
                <v:path arrowok="t"/>
              </v:shape>
            </v:group>
            <v:group style="position:absolute;left:6302;top:1154;width:25;height:2" coordorigin="6302,1154" coordsize="25,2">
              <v:shape style="position:absolute;left:6302;top:1154;width:25;height:2" coordorigin="6302,1154" coordsize="25,0" path="m6302,1154l6326,1154e" filled="false" stroked="true" strokeweight=".550pt" strokecolor="#231f20">
                <v:path arrowok="t"/>
              </v:shape>
            </v:group>
            <v:group style="position:absolute;left:6339;top:1168;width:2;height:30" coordorigin="6339,1168" coordsize="2,30">
              <v:shape style="position:absolute;left:6339;top:1168;width:2;height:30" coordorigin="6339,1168" coordsize="0,30" path="m6339,1168l6339,1197e" filled="false" stroked="true" strokeweight=".550pt" strokecolor="#231f20">
                <v:path arrowok="t"/>
              </v:shape>
            </v:group>
            <v:group style="position:absolute;left:6339;top:1110;width:2;height:30" coordorigin="6339,1110" coordsize="2,30">
              <v:shape style="position:absolute;left:6339;top:1110;width:2;height:30" coordorigin="6339,1110" coordsize="0,30" path="m6339,1110l6339,1139e" filled="false" stroked="true" strokeweight=".550pt" strokecolor="#231f20">
                <v:path arrowok="t"/>
              </v:shape>
            </v:group>
            <v:group style="position:absolute;left:6053;top:803;width:25;height:2" coordorigin="6053,803" coordsize="25,2">
              <v:shape style="position:absolute;left:6053;top:803;width:25;height:2" coordorigin="6053,803" coordsize="25,0" path="m6053,803l6078,803e" filled="false" stroked="true" strokeweight=".550pt" strokecolor="#231f20">
                <v:path arrowok="t"/>
              </v:shape>
            </v:group>
            <v:group style="position:absolute;left:6004;top:803;width:25;height:2" coordorigin="6004,803" coordsize="25,2">
              <v:shape style="position:absolute;left:6004;top:803;width:25;height:2" coordorigin="6004,803" coordsize="25,0" path="m6004,803l6029,803e" filled="false" stroked="true" strokeweight=".550pt" strokecolor="#231f20">
                <v:path arrowok="t"/>
              </v:shape>
            </v:group>
            <v:group style="position:absolute;left:6041;top:817;width:2;height:30" coordorigin="6041,817" coordsize="2,30">
              <v:shape style="position:absolute;left:6041;top:817;width:2;height:30" coordorigin="6041,817" coordsize="0,30" path="m6041,817l6041,847e" filled="false" stroked="true" strokeweight=".550pt" strokecolor="#231f20">
                <v:path arrowok="t"/>
              </v:shape>
            </v:group>
            <v:group style="position:absolute;left:6041;top:759;width:2;height:30" coordorigin="6041,759" coordsize="2,30">
              <v:shape style="position:absolute;left:6041;top:759;width:2;height:30" coordorigin="6041,759" coordsize="0,30" path="m6041,759l6041,788e" filled="false" stroked="true" strokeweight=".550pt" strokecolor="#231f20">
                <v:path arrowok="t"/>
              </v:shape>
            </v:group>
            <v:group style="position:absolute;left:6202;top:803;width:25;height:2" coordorigin="6202,803" coordsize="25,2">
              <v:shape style="position:absolute;left:6202;top:803;width:25;height:2" coordorigin="6202,803" coordsize="25,0" path="m6202,803l6227,803e" filled="false" stroked="true" strokeweight=".550pt" strokecolor="#231f20">
                <v:path arrowok="t"/>
              </v:shape>
            </v:group>
            <v:group style="position:absolute;left:6153;top:803;width:25;height:2" coordorigin="6153,803" coordsize="25,2">
              <v:shape style="position:absolute;left:6153;top:803;width:25;height:2" coordorigin="6153,803" coordsize="25,0" path="m6153,803l6177,803e" filled="false" stroked="true" strokeweight=".550pt" strokecolor="#231f20">
                <v:path arrowok="t"/>
              </v:shape>
            </v:group>
            <v:group style="position:absolute;left:6190;top:817;width:2;height:30" coordorigin="6190,817" coordsize="2,30">
              <v:shape style="position:absolute;left:6190;top:817;width:2;height:30" coordorigin="6190,817" coordsize="0,30" path="m6190,817l6190,847e" filled="false" stroked="true" strokeweight=".550pt" strokecolor="#231f20">
                <v:path arrowok="t"/>
              </v:shape>
            </v:group>
            <v:group style="position:absolute;left:6190;top:759;width:2;height:30" coordorigin="6190,759" coordsize="2,30">
              <v:shape style="position:absolute;left:6190;top:759;width:2;height:30" coordorigin="6190,759" coordsize="0,30" path="m6190,759l6190,788e" filled="false" stroked="true" strokeweight=".550pt" strokecolor="#231f20">
                <v:path arrowok="t"/>
              </v:shape>
            </v:group>
            <v:group style="position:absolute;left:6351;top:803;width:25;height:2" coordorigin="6351,803" coordsize="25,2">
              <v:shape style="position:absolute;left:6351;top:803;width:25;height:2" coordorigin="6351,803" coordsize="25,0" path="m6351,803l6376,803e" filled="false" stroked="true" strokeweight=".550pt" strokecolor="#231f20">
                <v:path arrowok="t"/>
              </v:shape>
            </v:group>
            <v:group style="position:absolute;left:6302;top:803;width:25;height:2" coordorigin="6302,803" coordsize="25,2">
              <v:shape style="position:absolute;left:6302;top:803;width:25;height:2" coordorigin="6302,803" coordsize="25,0" path="m6302,803l6326,803e" filled="false" stroked="true" strokeweight=".550pt" strokecolor="#231f20">
                <v:path arrowok="t"/>
              </v:shape>
            </v:group>
            <v:group style="position:absolute;left:6339;top:817;width:2;height:30" coordorigin="6339,817" coordsize="2,30">
              <v:shape style="position:absolute;left:6339;top:817;width:2;height:30" coordorigin="6339,817" coordsize="0,30" path="m6339,817l6339,847e" filled="false" stroked="true" strokeweight=".550pt" strokecolor="#231f20">
                <v:path arrowok="t"/>
              </v:shape>
            </v:group>
            <v:group style="position:absolute;left:6339;top:759;width:2;height:30" coordorigin="6339,759" coordsize="2,30">
              <v:shape style="position:absolute;left:6339;top:759;width:2;height:30" coordorigin="6339,759" coordsize="0,30" path="m6339,759l6339,788e" filled="false" stroked="true" strokeweight=".550pt" strokecolor="#231f20">
                <v:path arrowok="t"/>
              </v:shape>
            </v:group>
            <v:group style="position:absolute;left:6053;top:978;width:25;height:2" coordorigin="6053,978" coordsize="25,2">
              <v:shape style="position:absolute;left:6053;top:978;width:25;height:2" coordorigin="6053,978" coordsize="25,0" path="m6053,978l6078,978e" filled="false" stroked="true" strokeweight=".550pt" strokecolor="#231f20">
                <v:path arrowok="t"/>
              </v:shape>
            </v:group>
            <v:group style="position:absolute;left:6004;top:978;width:25;height:2" coordorigin="6004,978" coordsize="25,2">
              <v:shape style="position:absolute;left:6004;top:978;width:25;height:2" coordorigin="6004,978" coordsize="25,0" path="m6004,978l6029,978e" filled="false" stroked="true" strokeweight=".550pt" strokecolor="#231f20">
                <v:path arrowok="t"/>
              </v:shape>
            </v:group>
            <v:group style="position:absolute;left:6041;top:993;width:2;height:30" coordorigin="6041,993" coordsize="2,30">
              <v:shape style="position:absolute;left:6041;top:993;width:2;height:30" coordorigin="6041,993" coordsize="0,30" path="m6041,993l6041,1022e" filled="false" stroked="true" strokeweight=".550pt" strokecolor="#231f20">
                <v:path arrowok="t"/>
              </v:shape>
            </v:group>
            <v:group style="position:absolute;left:6041;top:934;width:2;height:30" coordorigin="6041,934" coordsize="2,30">
              <v:shape style="position:absolute;left:6041;top:934;width:2;height:30" coordorigin="6041,934" coordsize="0,30" path="m6041,934l6041,964e" filled="false" stroked="true" strokeweight=".550pt" strokecolor="#231f20">
                <v:path arrowok="t"/>
              </v:shape>
            </v:group>
            <v:group style="position:absolute;left:6202;top:978;width:25;height:2" coordorigin="6202,978" coordsize="25,2">
              <v:shape style="position:absolute;left:6202;top:978;width:25;height:2" coordorigin="6202,978" coordsize="25,0" path="m6202,978l6227,978e" filled="false" stroked="true" strokeweight=".550pt" strokecolor="#231f20">
                <v:path arrowok="t"/>
              </v:shape>
            </v:group>
            <v:group style="position:absolute;left:6153;top:978;width:25;height:2" coordorigin="6153,978" coordsize="25,2">
              <v:shape style="position:absolute;left:6153;top:978;width:25;height:2" coordorigin="6153,978" coordsize="25,0" path="m6153,978l6177,978e" filled="false" stroked="true" strokeweight=".550pt" strokecolor="#231f20">
                <v:path arrowok="t"/>
              </v:shape>
            </v:group>
            <v:group style="position:absolute;left:6190;top:993;width:2;height:30" coordorigin="6190,993" coordsize="2,30">
              <v:shape style="position:absolute;left:6190;top:993;width:2;height:30" coordorigin="6190,993" coordsize="0,30" path="m6190,993l6190,1022e" filled="false" stroked="true" strokeweight=".550pt" strokecolor="#231f20">
                <v:path arrowok="t"/>
              </v:shape>
            </v:group>
            <v:group style="position:absolute;left:6190;top:934;width:2;height:30" coordorigin="6190,934" coordsize="2,30">
              <v:shape style="position:absolute;left:6190;top:934;width:2;height:30" coordorigin="6190,934" coordsize="0,30" path="m6190,934l6190,964e" filled="false" stroked="true" strokeweight=".550pt" strokecolor="#231f20">
                <v:path arrowok="t"/>
              </v:shape>
            </v:group>
            <v:group style="position:absolute;left:6351;top:978;width:25;height:2" coordorigin="6351,978" coordsize="25,2">
              <v:shape style="position:absolute;left:6351;top:978;width:25;height:2" coordorigin="6351,978" coordsize="25,0" path="m6351,978l6376,978e" filled="false" stroked="true" strokeweight=".550pt" strokecolor="#231f20">
                <v:path arrowok="t"/>
              </v:shape>
            </v:group>
            <v:group style="position:absolute;left:6302;top:978;width:25;height:2" coordorigin="6302,978" coordsize="25,2">
              <v:shape style="position:absolute;left:6302;top:978;width:25;height:2" coordorigin="6302,978" coordsize="25,0" path="m6302,978l6326,978e" filled="false" stroked="true" strokeweight=".550pt" strokecolor="#231f20">
                <v:path arrowok="t"/>
              </v:shape>
            </v:group>
            <v:group style="position:absolute;left:6339;top:993;width:2;height:30" coordorigin="6339,993" coordsize="2,30">
              <v:shape style="position:absolute;left:6339;top:993;width:2;height:30" coordorigin="6339,993" coordsize="0,30" path="m6339,993l6339,1022e" filled="false" stroked="true" strokeweight=".550pt" strokecolor="#231f20">
                <v:path arrowok="t"/>
              </v:shape>
            </v:group>
            <v:group style="position:absolute;left:6339;top:934;width:2;height:30" coordorigin="6339,934" coordsize="2,30">
              <v:shape style="position:absolute;left:6339;top:934;width:2;height:30" coordorigin="6339,934" coordsize="0,30" path="m6339,934l6339,964e" filled="false" stroked="true" strokeweight=".550pt" strokecolor="#231f20">
                <v:path arrowok="t"/>
              </v:shape>
            </v:group>
            <v:group style="position:absolute;left:6053;top:1154;width:25;height:2" coordorigin="6053,1154" coordsize="25,2">
              <v:shape style="position:absolute;left:6053;top:1154;width:25;height:2" coordorigin="6053,1154" coordsize="25,0" path="m6053,1154l6078,1154e" filled="false" stroked="true" strokeweight=".550pt" strokecolor="#231f20">
                <v:path arrowok="t"/>
              </v:shape>
            </v:group>
            <v:group style="position:absolute;left:6004;top:1154;width:25;height:2" coordorigin="6004,1154" coordsize="25,2">
              <v:shape style="position:absolute;left:6004;top:1154;width:25;height:2" coordorigin="6004,1154" coordsize="25,0" path="m6004,1154l6029,1154e" filled="false" stroked="true" strokeweight=".550pt" strokecolor="#231f20">
                <v:path arrowok="t"/>
              </v:shape>
            </v:group>
            <v:group style="position:absolute;left:6041;top:1168;width:2;height:30" coordorigin="6041,1168" coordsize="2,30">
              <v:shape style="position:absolute;left:6041;top:1168;width:2;height:30" coordorigin="6041,1168" coordsize="0,30" path="m6041,1168l6041,1197e" filled="false" stroked="true" strokeweight=".550pt" strokecolor="#231f20">
                <v:path arrowok="t"/>
              </v:shape>
            </v:group>
            <v:group style="position:absolute;left:6041;top:1110;width:2;height:30" coordorigin="6041,1110" coordsize="2,30">
              <v:shape style="position:absolute;left:6041;top:1110;width:2;height:30" coordorigin="6041,1110" coordsize="0,30" path="m6041,1110l6041,1139e" filled="false" stroked="true" strokeweight=".550pt" strokecolor="#231f20">
                <v:path arrowok="t"/>
              </v:shape>
            </v:group>
            <v:group style="position:absolute;left:6202;top:1154;width:25;height:2" coordorigin="6202,1154" coordsize="25,2">
              <v:shape style="position:absolute;left:6202;top:1154;width:25;height:2" coordorigin="6202,1154" coordsize="25,0" path="m6202,1154l6227,1154e" filled="false" stroked="true" strokeweight=".550pt" strokecolor="#231f20">
                <v:path arrowok="t"/>
              </v:shape>
            </v:group>
            <v:group style="position:absolute;left:6153;top:1154;width:25;height:2" coordorigin="6153,1154" coordsize="25,2">
              <v:shape style="position:absolute;left:6153;top:1154;width:25;height:2" coordorigin="6153,1154" coordsize="25,0" path="m6153,1154l6177,1154e" filled="false" stroked="true" strokeweight=".550pt" strokecolor="#231f20">
                <v:path arrowok="t"/>
              </v:shape>
            </v:group>
            <v:group style="position:absolute;left:6190;top:1168;width:2;height:30" coordorigin="6190,1168" coordsize="2,30">
              <v:shape style="position:absolute;left:6190;top:1168;width:2;height:30" coordorigin="6190,1168" coordsize="0,30" path="m6190,1168l6190,1197e" filled="false" stroked="true" strokeweight=".550pt" strokecolor="#231f20">
                <v:path arrowok="t"/>
              </v:shape>
            </v:group>
            <v:group style="position:absolute;left:6190;top:1110;width:2;height:30" coordorigin="6190,1110" coordsize="2,30">
              <v:shape style="position:absolute;left:6190;top:1110;width:2;height:30" coordorigin="6190,1110" coordsize="0,30" path="m6190,1110l6190,1139e" filled="false" stroked="true" strokeweight=".550pt" strokecolor="#231f20">
                <v:path arrowok="t"/>
              </v:shape>
            </v:group>
            <v:group style="position:absolute;left:5135;top:1139;width:25;height:30" coordorigin="5135,1139" coordsize="25,30">
              <v:shape style="position:absolute;left:5135;top:1139;width:25;height:30" coordorigin="5135,1139" coordsize="25,30" path="m5135,1154l5135,1145,5141,1139,5148,1139,5155,1139,5160,1145,5160,1154,5160,1162,5155,1168,5148,1168,5141,1168,5135,1162,5135,1154xe" filled="false" stroked="true" strokeweight=".353pt" strokecolor="#231f20">
                <v:path arrowok="t"/>
              </v:shape>
            </v:group>
            <v:group style="position:absolute;left:4838;top:788;width:25;height:30" coordorigin="4838,788" coordsize="25,30">
              <v:shape style="position:absolute;left:4838;top:788;width:25;height:30" coordorigin="4838,788" coordsize="25,30" path="m4838,803l4838,795,4843,788,4850,788,4857,788,4862,795,4862,803,4862,811,4857,817,4850,817,4843,817,4838,811,4838,803xe" filled="false" stroked="true" strokeweight=".353pt" strokecolor="#231f20">
                <v:path arrowok="t"/>
              </v:shape>
            </v:group>
            <v:group style="position:absolute;left:4986;top:788;width:25;height:30" coordorigin="4986,788" coordsize="25,30">
              <v:shape style="position:absolute;left:4986;top:788;width:25;height:30" coordorigin="4986,788" coordsize="25,30" path="m4986,803l4986,795,4992,788,4999,788,5006,788,5011,795,5011,803,5011,811,5006,817,4999,817,4992,817,4986,811,4986,803xe" filled="false" stroked="true" strokeweight=".353pt" strokecolor="#231f20">
                <v:path arrowok="t"/>
              </v:shape>
            </v:group>
            <v:group style="position:absolute;left:5135;top:788;width:25;height:30" coordorigin="5135,788" coordsize="25,30">
              <v:shape style="position:absolute;left:5135;top:788;width:25;height:30" coordorigin="5135,788" coordsize="25,30" path="m5135,803l5135,795,5141,788,5148,788,5155,788,5160,795,5160,803,5160,811,5155,817,5148,817,5141,817,5135,811,5135,803xe" filled="false" stroked="true" strokeweight=".353pt" strokecolor="#231f20">
                <v:path arrowok="t"/>
              </v:shape>
            </v:group>
            <v:group style="position:absolute;left:4838;top:964;width:25;height:30" coordorigin="4838,964" coordsize="25,30">
              <v:shape style="position:absolute;left:4838;top:964;width:25;height:30" coordorigin="4838,964" coordsize="25,30" path="m4838,978l4838,970,4843,964,4850,964,4857,964,4862,970,4862,978,4862,986,4857,993,4850,993,4843,993,4838,986,4838,978xe" filled="false" stroked="true" strokeweight=".353pt" strokecolor="#231f20">
                <v:path arrowok="t"/>
              </v:shape>
            </v:group>
            <v:group style="position:absolute;left:4986;top:964;width:25;height:30" coordorigin="4986,964" coordsize="25,30">
              <v:shape style="position:absolute;left:4986;top:964;width:25;height:30" coordorigin="4986,964" coordsize="25,30" path="m4986,978l4986,970,4992,964,4999,964,5006,964,5011,970,5011,978,5011,986,5006,993,4999,993,4992,993,4986,986,4986,978xe" filled="false" stroked="true" strokeweight=".353pt" strokecolor="#231f20">
                <v:path arrowok="t"/>
              </v:shape>
            </v:group>
            <v:group style="position:absolute;left:5135;top:964;width:25;height:30" coordorigin="5135,964" coordsize="25,30">
              <v:shape style="position:absolute;left:5135;top:964;width:25;height:30" coordorigin="5135,964" coordsize="25,30" path="m5135,978l5135,970,5141,964,5148,964,5155,964,5160,970,5160,978,5160,986,5155,993,5148,993,5141,993,5135,986,5135,978xe" filled="false" stroked="true" strokeweight=".353pt" strokecolor="#231f20">
                <v:path arrowok="t"/>
              </v:shape>
            </v:group>
            <v:group style="position:absolute;left:4838;top:1139;width:25;height:30" coordorigin="4838,1139" coordsize="25,30">
              <v:shape style="position:absolute;left:4838;top:1139;width:25;height:30" coordorigin="4838,1139" coordsize="25,30" path="m4838,1154l4838,1145,4843,1139,4850,1139,4857,1139,4862,1145,4862,1154,4862,1162,4857,1168,4850,1168,4843,1168,4838,1162,4838,1154xe" filled="false" stroked="true" strokeweight=".353pt" strokecolor="#231f20">
                <v:path arrowok="t"/>
              </v:shape>
            </v:group>
            <v:group style="position:absolute;left:4986;top:1139;width:25;height:30" coordorigin="4986,1139" coordsize="25,30">
              <v:shape style="position:absolute;left:4986;top:1139;width:25;height:30" coordorigin="4986,1139" coordsize="25,30" path="m4986,1154l4986,1145,4992,1139,4999,1139,5006,1139,5011,1145,5011,1154,5011,1162,5006,1168,4999,1168,4992,1168,4986,1162,4986,1154xe" filled="false" stroked="true" strokeweight=".353pt" strokecolor="#231f20">
                <v:path arrowok="t"/>
              </v:shape>
            </v:group>
            <v:group style="position:absolute;left:5160;top:1154;width:25;height:2" coordorigin="5160,1154" coordsize="25,2">
              <v:shape style="position:absolute;left:5160;top:1154;width:25;height:2" coordorigin="5160,1154" coordsize="25,0" path="m5160,1154l5185,1154e" filled="false" stroked="true" strokeweight=".550pt" strokecolor="#231f20">
                <v:path arrowok="t"/>
              </v:shape>
            </v:group>
            <v:group style="position:absolute;left:5111;top:1154;width:25;height:2" coordorigin="5111,1154" coordsize="25,2">
              <v:shape style="position:absolute;left:5111;top:1154;width:25;height:2" coordorigin="5111,1154" coordsize="25,0" path="m5111,1154l5135,1154e" filled="false" stroked="true" strokeweight=".550pt" strokecolor="#231f20">
                <v:path arrowok="t"/>
              </v:shape>
            </v:group>
            <v:group style="position:absolute;left:5148;top:1168;width:2;height:30" coordorigin="5148,1168" coordsize="2,30">
              <v:shape style="position:absolute;left:5148;top:1168;width:2;height:30" coordorigin="5148,1168" coordsize="0,30" path="m5148,1168l5148,1197e" filled="false" stroked="true" strokeweight=".550pt" strokecolor="#231f20">
                <v:path arrowok="t"/>
              </v:shape>
            </v:group>
            <v:group style="position:absolute;left:5148;top:1110;width:2;height:30" coordorigin="5148,1110" coordsize="2,30">
              <v:shape style="position:absolute;left:5148;top:1110;width:2;height:30" coordorigin="5148,1110" coordsize="0,30" path="m5148,1110l5148,1139e" filled="false" stroked="true" strokeweight=".550pt" strokecolor="#231f20">
                <v:path arrowok="t"/>
              </v:shape>
            </v:group>
            <v:group style="position:absolute;left:4862;top:803;width:25;height:2" coordorigin="4862,803" coordsize="25,2">
              <v:shape style="position:absolute;left:4862;top:803;width:25;height:2" coordorigin="4862,803" coordsize="25,0" path="m4862,803l4887,803e" filled="false" stroked="true" strokeweight=".550pt" strokecolor="#231f20">
                <v:path arrowok="t"/>
              </v:shape>
            </v:group>
            <v:group style="position:absolute;left:4813;top:803;width:25;height:2" coordorigin="4813,803" coordsize="25,2">
              <v:shape style="position:absolute;left:4813;top:803;width:25;height:2" coordorigin="4813,803" coordsize="25,0" path="m4813,803l4838,803e" filled="false" stroked="true" strokeweight=".550pt" strokecolor="#231f20">
                <v:path arrowok="t"/>
              </v:shape>
            </v:group>
            <v:group style="position:absolute;left:4850;top:817;width:2;height:30" coordorigin="4850,817" coordsize="2,30">
              <v:shape style="position:absolute;left:4850;top:817;width:2;height:30" coordorigin="4850,817" coordsize="0,30" path="m4850,817l4850,847e" filled="false" stroked="true" strokeweight=".550pt" strokecolor="#231f20">
                <v:path arrowok="t"/>
              </v:shape>
            </v:group>
            <v:group style="position:absolute;left:4850;top:759;width:2;height:30" coordorigin="4850,759" coordsize="2,30">
              <v:shape style="position:absolute;left:4850;top:759;width:2;height:30" coordorigin="4850,759" coordsize="0,30" path="m4850,759l4850,788e" filled="false" stroked="true" strokeweight=".550pt" strokecolor="#231f20">
                <v:path arrowok="t"/>
              </v:shape>
            </v:group>
            <v:group style="position:absolute;left:5011;top:803;width:25;height:2" coordorigin="5011,803" coordsize="25,2">
              <v:shape style="position:absolute;left:5011;top:803;width:25;height:2" coordorigin="5011,803" coordsize="25,0" path="m5011,803l5036,803e" filled="false" stroked="true" strokeweight=".550pt" strokecolor="#231f20">
                <v:path arrowok="t"/>
              </v:shape>
            </v:group>
            <v:group style="position:absolute;left:4962;top:803;width:25;height:2" coordorigin="4962,803" coordsize="25,2">
              <v:shape style="position:absolute;left:4962;top:803;width:25;height:2" coordorigin="4962,803" coordsize="25,0" path="m4962,803l4986,803e" filled="false" stroked="true" strokeweight=".550pt" strokecolor="#231f20">
                <v:path arrowok="t"/>
              </v:shape>
            </v:group>
            <v:group style="position:absolute;left:4999;top:817;width:2;height:30" coordorigin="4999,817" coordsize="2,30">
              <v:shape style="position:absolute;left:4999;top:817;width:2;height:30" coordorigin="4999,817" coordsize="0,30" path="m4999,817l4999,847e" filled="false" stroked="true" strokeweight=".550pt" strokecolor="#231f20">
                <v:path arrowok="t"/>
              </v:shape>
            </v:group>
            <v:group style="position:absolute;left:4999;top:759;width:2;height:30" coordorigin="4999,759" coordsize="2,30">
              <v:shape style="position:absolute;left:4999;top:759;width:2;height:30" coordorigin="4999,759" coordsize="0,30" path="m4999,759l4999,788e" filled="false" stroked="true" strokeweight=".550pt" strokecolor="#231f20">
                <v:path arrowok="t"/>
              </v:shape>
            </v:group>
            <v:group style="position:absolute;left:5160;top:803;width:25;height:2" coordorigin="5160,803" coordsize="25,2">
              <v:shape style="position:absolute;left:5160;top:803;width:25;height:2" coordorigin="5160,803" coordsize="25,0" path="m5160,803l5185,803e" filled="false" stroked="true" strokeweight=".550pt" strokecolor="#231f20">
                <v:path arrowok="t"/>
              </v:shape>
            </v:group>
            <v:group style="position:absolute;left:5111;top:803;width:25;height:2" coordorigin="5111,803" coordsize="25,2">
              <v:shape style="position:absolute;left:5111;top:803;width:25;height:2" coordorigin="5111,803" coordsize="25,0" path="m5111,803l5135,803e" filled="false" stroked="true" strokeweight=".550pt" strokecolor="#231f20">
                <v:path arrowok="t"/>
              </v:shape>
            </v:group>
            <v:group style="position:absolute;left:5148;top:817;width:2;height:30" coordorigin="5148,817" coordsize="2,30">
              <v:shape style="position:absolute;left:5148;top:817;width:2;height:30" coordorigin="5148,817" coordsize="0,30" path="m5148,817l5148,847e" filled="false" stroked="true" strokeweight=".550pt" strokecolor="#231f20">
                <v:path arrowok="t"/>
              </v:shape>
            </v:group>
            <v:group style="position:absolute;left:5148;top:759;width:2;height:30" coordorigin="5148,759" coordsize="2,30">
              <v:shape style="position:absolute;left:5148;top:759;width:2;height:30" coordorigin="5148,759" coordsize="0,30" path="m5148,759l5148,788e" filled="false" stroked="true" strokeweight=".550pt" strokecolor="#231f20">
                <v:path arrowok="t"/>
              </v:shape>
            </v:group>
            <v:group style="position:absolute;left:4862;top:978;width:25;height:2" coordorigin="4862,978" coordsize="25,2">
              <v:shape style="position:absolute;left:4862;top:978;width:25;height:2" coordorigin="4862,978" coordsize="25,0" path="m4862,978l4887,978e" filled="false" stroked="true" strokeweight=".550pt" strokecolor="#231f20">
                <v:path arrowok="t"/>
              </v:shape>
            </v:group>
            <v:group style="position:absolute;left:4813;top:978;width:25;height:2" coordorigin="4813,978" coordsize="25,2">
              <v:shape style="position:absolute;left:4813;top:978;width:25;height:2" coordorigin="4813,978" coordsize="25,0" path="m4813,978l4838,978e" filled="false" stroked="true" strokeweight=".550pt" strokecolor="#231f20">
                <v:path arrowok="t"/>
              </v:shape>
            </v:group>
            <v:group style="position:absolute;left:4850;top:993;width:2;height:30" coordorigin="4850,993" coordsize="2,30">
              <v:shape style="position:absolute;left:4850;top:993;width:2;height:30" coordorigin="4850,993" coordsize="0,30" path="m4850,993l4850,1022e" filled="false" stroked="true" strokeweight=".550pt" strokecolor="#231f20">
                <v:path arrowok="t"/>
              </v:shape>
            </v:group>
            <v:group style="position:absolute;left:4850;top:934;width:2;height:30" coordorigin="4850,934" coordsize="2,30">
              <v:shape style="position:absolute;left:4850;top:934;width:2;height:30" coordorigin="4850,934" coordsize="0,30" path="m4850,934l4850,964e" filled="false" stroked="true" strokeweight=".550pt" strokecolor="#231f20">
                <v:path arrowok="t"/>
              </v:shape>
            </v:group>
            <v:group style="position:absolute;left:5011;top:978;width:25;height:2" coordorigin="5011,978" coordsize="25,2">
              <v:shape style="position:absolute;left:5011;top:978;width:25;height:2" coordorigin="5011,978" coordsize="25,0" path="m5011,978l5036,978e" filled="false" stroked="true" strokeweight=".550pt" strokecolor="#231f20">
                <v:path arrowok="t"/>
              </v:shape>
            </v:group>
            <v:group style="position:absolute;left:4962;top:978;width:25;height:2" coordorigin="4962,978" coordsize="25,2">
              <v:shape style="position:absolute;left:4962;top:978;width:25;height:2" coordorigin="4962,978" coordsize="25,0" path="m4962,978l4986,978e" filled="false" stroked="true" strokeweight=".550pt" strokecolor="#231f20">
                <v:path arrowok="t"/>
              </v:shape>
            </v:group>
            <v:group style="position:absolute;left:4999;top:993;width:2;height:30" coordorigin="4999,993" coordsize="2,30">
              <v:shape style="position:absolute;left:4999;top:993;width:2;height:30" coordorigin="4999,993" coordsize="0,30" path="m4999,993l4999,1022e" filled="false" stroked="true" strokeweight=".550pt" strokecolor="#231f20">
                <v:path arrowok="t"/>
              </v:shape>
            </v:group>
            <v:group style="position:absolute;left:4999;top:934;width:2;height:30" coordorigin="4999,934" coordsize="2,30">
              <v:shape style="position:absolute;left:4999;top:934;width:2;height:30" coordorigin="4999,934" coordsize="0,30" path="m4999,934l4999,964e" filled="false" stroked="true" strokeweight=".550pt" strokecolor="#231f20">
                <v:path arrowok="t"/>
              </v:shape>
            </v:group>
            <v:group style="position:absolute;left:5160;top:978;width:25;height:2" coordorigin="5160,978" coordsize="25,2">
              <v:shape style="position:absolute;left:5160;top:978;width:25;height:2" coordorigin="5160,978" coordsize="25,0" path="m5160,978l5185,978e" filled="false" stroked="true" strokeweight=".550pt" strokecolor="#231f20">
                <v:path arrowok="t"/>
              </v:shape>
            </v:group>
            <v:group style="position:absolute;left:5111;top:978;width:25;height:2" coordorigin="5111,978" coordsize="25,2">
              <v:shape style="position:absolute;left:5111;top:978;width:25;height:2" coordorigin="5111,978" coordsize="25,0" path="m5111,978l5135,978e" filled="false" stroked="true" strokeweight=".550pt" strokecolor="#231f20">
                <v:path arrowok="t"/>
              </v:shape>
            </v:group>
            <v:group style="position:absolute;left:5148;top:993;width:2;height:30" coordorigin="5148,993" coordsize="2,30">
              <v:shape style="position:absolute;left:5148;top:993;width:2;height:30" coordorigin="5148,993" coordsize="0,30" path="m5148,993l5148,1022e" filled="false" stroked="true" strokeweight=".550pt" strokecolor="#231f20">
                <v:path arrowok="t"/>
              </v:shape>
            </v:group>
            <v:group style="position:absolute;left:5148;top:934;width:2;height:30" coordorigin="5148,934" coordsize="2,30">
              <v:shape style="position:absolute;left:5148;top:934;width:2;height:30" coordorigin="5148,934" coordsize="0,30" path="m5148,934l5148,964e" filled="false" stroked="true" strokeweight=".550pt" strokecolor="#231f20">
                <v:path arrowok="t"/>
              </v:shape>
            </v:group>
            <v:group style="position:absolute;left:4862;top:1154;width:25;height:2" coordorigin="4862,1154" coordsize="25,2">
              <v:shape style="position:absolute;left:4862;top:1154;width:25;height:2" coordorigin="4862,1154" coordsize="25,0" path="m4862,1154l4887,1154e" filled="false" stroked="true" strokeweight=".550pt" strokecolor="#231f20">
                <v:path arrowok="t"/>
              </v:shape>
            </v:group>
            <v:group style="position:absolute;left:4813;top:1154;width:25;height:2" coordorigin="4813,1154" coordsize="25,2">
              <v:shape style="position:absolute;left:4813;top:1154;width:25;height:2" coordorigin="4813,1154" coordsize="25,0" path="m4813,1154l4838,1154e" filled="false" stroked="true" strokeweight=".550pt" strokecolor="#231f20">
                <v:path arrowok="t"/>
              </v:shape>
            </v:group>
            <v:group style="position:absolute;left:4850;top:1168;width:2;height:30" coordorigin="4850,1168" coordsize="2,30">
              <v:shape style="position:absolute;left:4850;top:1168;width:2;height:30" coordorigin="4850,1168" coordsize="0,30" path="m4850,1168l4850,1197e" filled="false" stroked="true" strokeweight=".550pt" strokecolor="#231f20">
                <v:path arrowok="t"/>
              </v:shape>
            </v:group>
            <v:group style="position:absolute;left:4850;top:1110;width:2;height:30" coordorigin="4850,1110" coordsize="2,30">
              <v:shape style="position:absolute;left:4850;top:1110;width:2;height:30" coordorigin="4850,1110" coordsize="0,30" path="m4850,1110l4850,1139e" filled="false" stroked="true" strokeweight=".550pt" strokecolor="#231f20">
                <v:path arrowok="t"/>
              </v:shape>
            </v:group>
            <v:group style="position:absolute;left:5011;top:1154;width:25;height:2" coordorigin="5011,1154" coordsize="25,2">
              <v:shape style="position:absolute;left:5011;top:1154;width:25;height:2" coordorigin="5011,1154" coordsize="25,0" path="m5011,1154l5036,1154e" filled="false" stroked="true" strokeweight=".550pt" strokecolor="#231f20">
                <v:path arrowok="t"/>
              </v:shape>
            </v:group>
            <v:group style="position:absolute;left:4962;top:1154;width:25;height:2" coordorigin="4962,1154" coordsize="25,2">
              <v:shape style="position:absolute;left:4962;top:1154;width:25;height:2" coordorigin="4962,1154" coordsize="25,0" path="m4962,1154l4986,1154e" filled="false" stroked="true" strokeweight=".550pt" strokecolor="#231f20">
                <v:path arrowok="t"/>
              </v:shape>
            </v:group>
            <v:group style="position:absolute;left:4999;top:1168;width:2;height:30" coordorigin="4999,1168" coordsize="2,30">
              <v:shape style="position:absolute;left:4999;top:1168;width:2;height:30" coordorigin="4999,1168" coordsize="0,30" path="m4999,1168l4999,1197e" filled="false" stroked="true" strokeweight=".550pt" strokecolor="#231f20">
                <v:path arrowok="t"/>
              </v:shape>
            </v:group>
            <v:group style="position:absolute;left:4999;top:1110;width:2;height:30" coordorigin="4999,1110" coordsize="2,30">
              <v:shape style="position:absolute;left:4999;top:1110;width:2;height:30" coordorigin="4999,1110" coordsize="0,30" path="m4999,1110l4999,1139e" filled="false" stroked="true" strokeweight=".550pt" strokecolor="#231f20">
                <v:path arrowok="t"/>
              </v:shape>
            </v:group>
            <v:group style="position:absolute;left:4627;top:452;width:1936;height:877" coordorigin="4627,452" coordsize="1936,877">
              <v:shape style="position:absolute;left:4627;top:452;width:1936;height:877" coordorigin="4627,452" coordsize="1936,877" path="m6562,452l4627,452,4627,1329,4701,1329,4701,1300,4705,1224,4709,1148,4711,1072,4713,996,4713,920,4713,844,4711,768,4709,692,4705,616,4701,540,6562,540,6562,452xe" filled="true" fillcolor="#ffffff" stroked="false">
                <v:path arrowok="t"/>
                <v:fill type="solid"/>
              </v:shape>
              <v:shape style="position:absolute;left:4627;top:452;width:1936;height:877" coordorigin="4627,452" coordsize="1936,877" path="m6562,540l6488,540,6483,616,6480,692,6478,768,6476,844,6476,920,6476,996,6478,1072,6480,1148,6483,1224,6488,1300,6488,1329,6562,1329,6562,540xe" filled="true" fillcolor="#ffffff" stroked="false">
                <v:path arrowok="t"/>
                <v:fill type="solid"/>
              </v:shape>
              <v:shape style="position:absolute;left:4627;top:452;width:1936;height:877" coordorigin="4627,452" coordsize="1936,877" path="m6488,540l5892,540,5966,554,6040,564,6115,571,6190,573,6265,571,6339,564,6414,554,6488,540xe" filled="true" fillcolor="#ffffff" stroked="false">
                <v:path arrowok="t"/>
                <v:fill type="solid"/>
              </v:shape>
              <v:shape style="position:absolute;left:4627;top:452;width:1936;height:877" coordorigin="4627,452" coordsize="1936,877" path="m5892,540l5297,540,5371,554,5445,564,5520,570,5594,572,5669,570,5744,564,5818,554,5892,540xe" filled="true" fillcolor="#ffffff" stroked="false">
                <v:path arrowok="t"/>
                <v:fill type="solid"/>
              </v:shape>
              <v:shape style="position:absolute;left:4627;top:452;width:1936;height:877" coordorigin="4627,452" coordsize="1936,877" path="m5297,540l4701,540,4775,554,4849,564,4924,570,4999,572,5074,570,5148,564,5223,554,5297,540xe" filled="true" fillcolor="#ffffff" stroked="false">
                <v:path arrowok="t"/>
                <v:fill type="solid"/>
              </v:shape>
            </v:group>
            <v:group style="position:absolute;left:4627;top:452;width:1936;height:877" coordorigin="4627,452" coordsize="1936,877">
              <v:shape style="position:absolute;left:4627;top:452;width:1936;height:877" coordorigin="4627,452" coordsize="1936,877" path="m6488,452l4627,452,4627,1329,4701,1329,4701,1300,4705,1224,4709,1148,4711,1072,4713,996,4713,920,4713,844,4711,768,4709,692,4705,616,4701,540,4775,554,4849,564,4924,570,4999,572,5074,570,5148,564,5223,554,5297,540,5371,554,5445,564,5520,570,5594,572,5669,570,5744,564,5818,554,5892,540,5966,554,6040,564,6115,571,6190,573,6265,571,6339,564,6414,554,6488,540,6483,616,6480,692,6478,768,6476,844,6476,920,6476,996,6478,1072,6480,1148,6483,1224,6488,1300,6488,1329,6562,1329,6562,452,6488,452xe" filled="false" stroked="true" strokeweight="1.1pt" strokecolor="#231f20">
                <v:path arrowok="t"/>
              </v:shape>
              <v:shape style="position:absolute;left:5403;top:754;width:383;height:449" type="#_x0000_t75" stroked="false">
                <v:imagedata r:id="rId225" o:title=""/>
              </v:shape>
            </v:group>
            <v:group style="position:absolute;left:4913;top:2699;width:1506;height:768" coordorigin="4913,2699" coordsize="1506,768">
              <v:shape style="position:absolute;left:4913;top:2699;width:1506;height:768" coordorigin="4913,2699" coordsize="1506,768" path="m4913,3466l6419,3466,6419,2699,4913,2699,4913,3466xe" filled="false" stroked="true" strokeweight="1.1pt" strokecolor="#231f20">
                <v:path arrowok="t"/>
              </v:shape>
            </v:group>
            <v:group style="position:absolute;left:5296;top:2727;width:765;height:501" coordorigin="5296,2727" coordsize="765,501">
              <v:shape style="position:absolute;left:5296;top:2727;width:765;height:501" coordorigin="5296,2727" coordsize="765,501" path="m6024,2991l5332,2991,5361,3057,5401,3119,5453,3176,5514,3228,5842,3228,5903,3176,5955,3119,5995,3057,6024,2991xe" filled="true" fillcolor="#949698" stroked="false">
                <v:path arrowok="t"/>
                <v:fill type="solid"/>
              </v:shape>
              <v:shape style="position:absolute;left:5296;top:2727;width:765;height:501" coordorigin="5296,2727" coordsize="765,501" path="m5678,2727l5601,2729,5525,2732,5448,2737,5372,2744,5296,2754,5296,2991,6060,2991,6060,2754,5984,2744,5908,2737,5831,2732,5755,2729,5678,2727xe" filled="true" fillcolor="#949698" stroked="false">
                <v:path arrowok="t"/>
                <v:fill type="solid"/>
              </v:shape>
            </v:group>
            <v:group style="position:absolute;left:5296;top:2727;width:765;height:264" coordorigin="5296,2727" coordsize="765,264">
              <v:shape style="position:absolute;left:5296;top:2727;width:765;height:264" coordorigin="5296,2727" coordsize="765,264" path="m6060,2754l5984,2744,5908,2737,5831,2732,5755,2729,5678,2727,5601,2729,5525,2732,5448,2737,5372,2744,5296,2754,5296,2991,6060,2991,6060,2754xe" filled="false" stroked="true" strokeweight=".353pt" strokecolor="#231f20">
                <v:path arrowok="t"/>
              </v:shape>
            </v:group>
            <v:group style="position:absolute;left:5332;top:2991;width:692;height:238" coordorigin="5332,2991" coordsize="692,238">
              <v:shape style="position:absolute;left:5332;top:2991;width:692;height:238" coordorigin="5332,2991" coordsize="692,238" path="m6024,2991l5332,2991,5361,3057,5401,3119,5453,3176,5514,3228,5842,3228,5903,3176,5955,3119,5995,3057,6024,2991xe" filled="false" stroked="true" strokeweight=".353pt" strokecolor="#231f20">
                <v:path arrowok="t"/>
              </v:shape>
            </v:group>
            <v:group style="position:absolute;left:5296;top:2767;width:765;height:27" coordorigin="5296,2767" coordsize="765,27">
              <v:shape style="position:absolute;left:5296;top:2767;width:765;height:27" coordorigin="5296,2767" coordsize="765,27" path="m6060,2793l5984,2784,5908,2776,5831,2771,5755,2768,5678,2767,5601,2768,5525,2771,5448,2776,5372,2784,5296,2793e" filled="false" stroked="true" strokeweight=".353pt" strokecolor="#231f20">
                <v:path arrowok="t"/>
              </v:shape>
            </v:group>
            <v:group style="position:absolute;left:5296;top:2952;width:765;height:2" coordorigin="5296,2952" coordsize="765,2">
              <v:shape style="position:absolute;left:5296;top:2952;width:765;height:2" coordorigin="5296,2952" coordsize="765,0" path="m6060,2952l5296,2952e" filled="false" stroked="true" strokeweight=".353pt" strokecolor="#231f20">
                <v:path arrowok="t"/>
              </v:shape>
            </v:group>
            <v:group style="position:absolute;left:5423;top:2991;width:2;height:93" coordorigin="5423,2991" coordsize="2,93">
              <v:shape style="position:absolute;left:5423;top:2991;width:2;height:93" coordorigin="5423,2991" coordsize="0,93" path="m5423,3083l5423,2991e" filled="false" stroked="true" strokeweight=".353pt" strokecolor="#231f20">
                <v:path arrowok="t"/>
              </v:shape>
            </v:group>
            <v:group style="position:absolute;left:5453;top:2991;width:2;height:93" coordorigin="5453,2991" coordsize="2,93">
              <v:shape style="position:absolute;left:5453;top:2991;width:2;height:93" coordorigin="5453,2991" coordsize="0,93" path="m5453,3083l5453,2991e" filled="false" stroked="true" strokeweight=".353pt" strokecolor="#231f20">
                <v:path arrowok="t"/>
              </v:shape>
            </v:group>
            <v:group style="position:absolute;left:5483;top:2991;width:2;height:93" coordorigin="5483,2991" coordsize="2,93">
              <v:shape style="position:absolute;left:5483;top:2991;width:2;height:93" coordorigin="5483,2991" coordsize="0,93" path="m5483,3083l5483,2991e" filled="false" stroked="true" strokeweight=".353pt" strokecolor="#231f20">
                <v:path arrowok="t"/>
              </v:shape>
            </v:group>
            <v:group style="position:absolute;left:5513;top:2991;width:2;height:93" coordorigin="5513,2991" coordsize="2,93">
              <v:shape style="position:absolute;left:5513;top:2991;width:2;height:93" coordorigin="5513,2991" coordsize="0,93" path="m5513,3083l5513,2991e" filled="false" stroked="true" strokeweight=".353pt" strokecolor="#231f20">
                <v:path arrowok="t"/>
              </v:shape>
            </v:group>
            <v:group style="position:absolute;left:5543;top:2991;width:2;height:93" coordorigin="5543,2991" coordsize="2,93">
              <v:shape style="position:absolute;left:5543;top:2991;width:2;height:93" coordorigin="5543,2991" coordsize="0,93" path="m5543,3083l5543,2991e" filled="false" stroked="true" strokeweight=".353pt" strokecolor="#231f20">
                <v:path arrowok="t"/>
              </v:shape>
            </v:group>
            <v:group style="position:absolute;left:5573;top:2991;width:2;height:93" coordorigin="5573,2991" coordsize="2,93">
              <v:shape style="position:absolute;left:5573;top:2991;width:2;height:93" coordorigin="5573,2991" coordsize="0,93" path="m5573,3083l5573,2991e" filled="false" stroked="true" strokeweight=".353pt" strokecolor="#231f20">
                <v:path arrowok="t"/>
              </v:shape>
            </v:group>
            <v:group style="position:absolute;left:5603;top:2991;width:2;height:93" coordorigin="5603,2991" coordsize="2,93">
              <v:shape style="position:absolute;left:5603;top:2991;width:2;height:93" coordorigin="5603,2991" coordsize="0,93" path="m5603,3083l5603,2991e" filled="false" stroked="true" strokeweight=".353pt" strokecolor="#231f20">
                <v:path arrowok="t"/>
              </v:shape>
            </v:group>
            <v:group style="position:absolute;left:5633;top:2991;width:2;height:93" coordorigin="5633,2991" coordsize="2,93">
              <v:shape style="position:absolute;left:5633;top:2991;width:2;height:93" coordorigin="5633,2991" coordsize="0,93" path="m5633,3083l5633,2991e" filled="false" stroked="true" strokeweight=".353pt" strokecolor="#231f20">
                <v:path arrowok="t"/>
              </v:shape>
            </v:group>
            <v:group style="position:absolute;left:5723;top:2991;width:2;height:93" coordorigin="5723,2991" coordsize="2,93">
              <v:shape style="position:absolute;left:5723;top:2991;width:2;height:93" coordorigin="5723,2991" coordsize="0,93" path="m5723,3083l5723,2991e" filled="false" stroked="true" strokeweight=".353pt" strokecolor="#231f20">
                <v:path arrowok="t"/>
              </v:shape>
            </v:group>
            <v:group style="position:absolute;left:5753;top:2991;width:2;height:93" coordorigin="5753,2991" coordsize="2,93">
              <v:shape style="position:absolute;left:5753;top:2991;width:2;height:93" coordorigin="5753,2991" coordsize="0,93" path="m5753,3083l5753,2991e" filled="false" stroked="true" strokeweight=".353pt" strokecolor="#231f20">
                <v:path arrowok="t"/>
              </v:shape>
            </v:group>
            <v:group style="position:absolute;left:5783;top:2991;width:2;height:93" coordorigin="5783,2991" coordsize="2,93">
              <v:shape style="position:absolute;left:5783;top:2991;width:2;height:93" coordorigin="5783,2991" coordsize="0,93" path="m5783,3083l5783,2991e" filled="false" stroked="true" strokeweight=".353pt" strokecolor="#231f20">
                <v:path arrowok="t"/>
              </v:shape>
            </v:group>
            <v:group style="position:absolute;left:5813;top:2991;width:2;height:93" coordorigin="5813,2991" coordsize="2,93">
              <v:shape style="position:absolute;left:5813;top:2991;width:2;height:93" coordorigin="5813,2991" coordsize="0,93" path="m5813,3083l5813,2991e" filled="false" stroked="true" strokeweight=".353pt" strokecolor="#231f20">
                <v:path arrowok="t"/>
              </v:shape>
            </v:group>
            <v:group style="position:absolute;left:5843;top:2991;width:2;height:93" coordorigin="5843,2991" coordsize="2,93">
              <v:shape style="position:absolute;left:5843;top:2991;width:2;height:93" coordorigin="5843,2991" coordsize="0,93" path="m5843,3083l5843,2991e" filled="false" stroked="true" strokeweight=".353pt" strokecolor="#231f20">
                <v:path arrowok="t"/>
              </v:shape>
            </v:group>
            <v:group style="position:absolute;left:5873;top:2991;width:2;height:93" coordorigin="5873,2991" coordsize="2,93">
              <v:shape style="position:absolute;left:5873;top:2991;width:2;height:93" coordorigin="5873,2991" coordsize="0,93" path="m5873,3083l5873,2991e" filled="false" stroked="true" strokeweight=".353pt" strokecolor="#231f20">
                <v:path arrowok="t"/>
              </v:shape>
            </v:group>
            <v:group style="position:absolute;left:5903;top:2991;width:2;height:93" coordorigin="5903,2991" coordsize="2,93">
              <v:shape style="position:absolute;left:5903;top:2991;width:2;height:93" coordorigin="5903,2991" coordsize="0,93" path="m5903,3083l5903,2991e" filled="false" stroked="true" strokeweight=".353pt" strokecolor="#231f20">
                <v:path arrowok="t"/>
              </v:shape>
            </v:group>
            <v:group style="position:absolute;left:5933;top:2991;width:2;height:93" coordorigin="5933,2991" coordsize="2,93">
              <v:shape style="position:absolute;left:5933;top:2991;width:2;height:93" coordorigin="5933,2991" coordsize="0,93" path="m5933,3083l5933,2991e" filled="false" stroked="true" strokeweight=".353pt" strokecolor="#231f20">
                <v:path arrowok="t"/>
              </v:shape>
            </v:group>
            <v:group style="position:absolute;left:5478;top:3110;width:2;height:53" coordorigin="5478,3110" coordsize="2,53">
              <v:shape style="position:absolute;left:5478;top:3110;width:2;height:53" coordorigin="5478,3110" coordsize="0,53" path="m5478,3163l5478,3110e" filled="false" stroked="true" strokeweight=".353pt" strokecolor="#231f20">
                <v:path arrowok="t"/>
              </v:shape>
            </v:group>
            <v:group style="position:absolute;left:5514;top:3110;width:2;height:53" coordorigin="5514,3110" coordsize="2,53">
              <v:shape style="position:absolute;left:5514;top:3110;width:2;height:53" coordorigin="5514,3110" coordsize="0,53" path="m5514,3163l5514,3110e" filled="false" stroked="true" strokeweight=".353pt" strokecolor="#231f20">
                <v:path arrowok="t"/>
              </v:shape>
            </v:group>
            <v:group style="position:absolute;left:5551;top:3110;width:2;height:53" coordorigin="5551,3110" coordsize="2,53">
              <v:shape style="position:absolute;left:5551;top:3110;width:2;height:53" coordorigin="5551,3110" coordsize="0,53" path="m5551,3163l5551,3110e" filled="false" stroked="true" strokeweight=".353pt" strokecolor="#231f20">
                <v:path arrowok="t"/>
              </v:shape>
            </v:group>
            <v:group style="position:absolute;left:5587;top:3110;width:2;height:53" coordorigin="5587,3110" coordsize="2,53">
              <v:shape style="position:absolute;left:5587;top:3110;width:2;height:53" coordorigin="5587,3110" coordsize="0,53" path="m5587,3163l5587,3110e" filled="false" stroked="true" strokeweight=".353pt" strokecolor="#231f20">
                <v:path arrowok="t"/>
              </v:shape>
            </v:group>
            <v:group style="position:absolute;left:5623;top:3110;width:2;height:53" coordorigin="5623,3110" coordsize="2,53">
              <v:shape style="position:absolute;left:5623;top:3110;width:2;height:53" coordorigin="5623,3110" coordsize="0,53" path="m5623,3163l5623,3110e" filled="false" stroked="true" strokeweight=".353pt" strokecolor="#231f20">
                <v:path arrowok="t"/>
              </v:shape>
            </v:group>
            <v:group style="position:absolute;left:5733;top:3110;width:2;height:53" coordorigin="5733,3110" coordsize="2,53">
              <v:shape style="position:absolute;left:5733;top:3110;width:2;height:53" coordorigin="5733,3110" coordsize="0,53" path="m5733,3163l5733,3110e" filled="false" stroked="true" strokeweight=".353pt" strokecolor="#231f20">
                <v:path arrowok="t"/>
              </v:shape>
            </v:group>
            <v:group style="position:absolute;left:5769;top:3110;width:2;height:53" coordorigin="5769,3110" coordsize="2,53">
              <v:shape style="position:absolute;left:5769;top:3110;width:2;height:53" coordorigin="5769,3110" coordsize="0,53" path="m5769,3163l5769,3110e" filled="false" stroked="true" strokeweight=".353pt" strokecolor="#231f20">
                <v:path arrowok="t"/>
              </v:shape>
            </v:group>
            <v:group style="position:absolute;left:5805;top:3110;width:2;height:53" coordorigin="5805,3110" coordsize="2,53">
              <v:shape style="position:absolute;left:5805;top:3110;width:2;height:53" coordorigin="5805,3110" coordsize="0,53" path="m5805,3163l5805,3110e" filled="false" stroked="true" strokeweight=".353pt" strokecolor="#231f20">
                <v:path arrowok="t"/>
              </v:shape>
            </v:group>
            <v:group style="position:absolute;left:5842;top:3110;width:2;height:53" coordorigin="5842,3110" coordsize="2,53">
              <v:shape style="position:absolute;left:5842;top:3110;width:2;height:53" coordorigin="5842,3110" coordsize="0,53" path="m5842,3163l5842,3110e" filled="false" stroked="true" strokeweight=".353pt" strokecolor="#231f20">
                <v:path arrowok="t"/>
              </v:shape>
            </v:group>
            <v:group style="position:absolute;left:5878;top:3110;width:2;height:53" coordorigin="5878,3110" coordsize="2,53">
              <v:shape style="position:absolute;left:5878;top:3110;width:2;height:53" coordorigin="5878,3110" coordsize="0,53" path="m5878,3163l5878,3110e" filled="false" stroked="true" strokeweight=".353pt" strokecolor="#231f20">
                <v:path arrowok="t"/>
              </v:shape>
            </v:group>
            <v:group style="position:absolute;left:3384;top:1463;width:96;height:1023" coordorigin="3384,1463" coordsize="96,1023">
              <v:shape style="position:absolute;left:3384;top:1463;width:96;height:1023" coordorigin="3384,1463" coordsize="96,1023" path="m3384,1463l3480,1463,3480,2486,3384,2486,3384,1463xe" filled="true" fillcolor="#ffffff" stroked="false">
                <v:path arrowok="t"/>
                <v:fill type="solid"/>
              </v:shape>
            </v:group>
            <v:group style="position:absolute;left:3384;top:1463;width:96;height:1023" coordorigin="3384,1463" coordsize="96,1023">
              <v:shape style="position:absolute;left:3384;top:1463;width:96;height:1023" coordorigin="3384,1463" coordsize="96,1023" path="m3384,2486l3480,2486,3480,1463,3384,1463,3384,2486xe" filled="false" stroked="true" strokeweight="1.058pt" strokecolor="#231f20">
                <v:path arrowok="t"/>
              </v:shape>
            </v:group>
            <v:group style="position:absolute;left:3719;top:1731;width:120;height:804" coordorigin="3719,1731" coordsize="120,804">
              <v:shape style="position:absolute;left:3719;top:1731;width:120;height:804" coordorigin="3719,1731" coordsize="120,804" path="m3767,2534l3838,2534,3821,2455,3808,2375,3798,2294,3792,2213,3791,2133,3792,2052,3798,1971,3808,1890,3821,1810,3838,1731,3767,1731,3749,1810,3736,1890,3726,1971,3721,2052,3719,2133,3721,2213,3726,2294,3736,2375,3749,2455,3767,2534xe" filled="false" stroked="true" strokeweight="1.1pt" strokecolor="#231f20">
                <v:path arrowok="t"/>
              </v:shape>
            </v:group>
            <v:group style="position:absolute;left:3791;top:1731;width:717;height:804" coordorigin="3791,1731" coordsize="717,804">
              <v:shape style="position:absolute;left:3791;top:1731;width:717;height:804" coordorigin="3791,1731" coordsize="717,804" path="m4483,2498l4493,2417,4500,2336,4505,2255,4507,2173,4507,2092,4505,2011,4500,1929,4493,1848,4483,1767,4483,1731,3838,1731,3821,1810,3808,1890,3798,1971,3792,2052,3791,2133,3792,2213,3798,2294,3808,2375,3821,2455,3838,2534,4483,2534,4483,2498xe" filled="false" stroked="true" strokeweight="1.1pt" strokecolor="#231f20">
                <v:path arrowok="t"/>
              </v:shape>
            </v:group>
            <v:group style="position:absolute;left:3910;top:2534;width:574;height:2" coordorigin="3910,2534" coordsize="574,2">
              <v:shape style="position:absolute;left:3910;top:2534;width:574;height:2" coordorigin="3910,2534" coordsize="574,0" path="m3910,2534l4483,2534e" filled="false" stroked="true" strokeweight="3.653pt" strokecolor="#ffffff">
                <v:path arrowok="t"/>
              </v:shape>
            </v:group>
            <v:group style="position:absolute;left:3910;top:1731;width:574;height:2" coordorigin="3910,1731" coordsize="574,2">
              <v:shape style="position:absolute;left:3910;top:1731;width:574;height:2" coordorigin="3910,1731" coordsize="574,0" path="m3910,1731l4483,1731e" filled="false" stroked="true" strokeweight="3.653pt" strokecolor="#ffffff">
                <v:path arrowok="t"/>
              </v:shape>
            </v:group>
            <v:group style="position:absolute;left:3910;top:2498;width:574;height:74" coordorigin="3910,2498" coordsize="574,74">
              <v:shape style="position:absolute;left:3910;top:2498;width:574;height:74" coordorigin="3910,2498" coordsize="574,74" path="m4483,2498l3910,2498,3910,2571,4483,2571,4483,2498xe" filled="false" stroked="true" strokeweight="1.1pt" strokecolor="#231f20">
                <v:path arrowok="t"/>
              </v:shape>
            </v:group>
            <v:group style="position:absolute;left:3910;top:1694;width:574;height:74" coordorigin="3910,1694" coordsize="574,74">
              <v:shape style="position:absolute;left:3910;top:1694;width:574;height:74" coordorigin="3910,1694" coordsize="574,74" path="m4483,1694l3910,1694,3910,1767,4483,1767,4483,1694xe" filled="false" stroked="true" strokeweight="1.1pt" strokecolor="#231f20">
                <v:path arrowok="t"/>
              </v:shape>
            </v:group>
            <v:group style="position:absolute;left:4029;top:1767;width:2;height:731" coordorigin="4029,1767" coordsize="2,731">
              <v:shape style="position:absolute;left:4029;top:1767;width:2;height:731" coordorigin="4029,1767" coordsize="0,731" path="m4029,2498l4029,1767e" filled="false" stroked="true" strokeweight="1.1pt" strokecolor="#231f20">
                <v:path arrowok="t"/>
              </v:shape>
            </v:group>
            <v:group style="position:absolute;left:4113;top:2340;width:24;height:25" coordorigin="4113,2340" coordsize="24,25">
              <v:shape style="position:absolute;left:4113;top:2340;width:24;height:25" coordorigin="4113,2340" coordsize="24,25" path="m4125,2364l4118,2364,4113,2358,4113,2352,4113,2345,4118,2340,4125,2340,4132,2340,4137,2345,4137,2352,4137,2358,4132,2364,4125,2364xe" filled="false" stroked="true" strokeweight=".353pt" strokecolor="#231f20">
                <v:path arrowok="t"/>
              </v:shape>
            </v:group>
            <v:group style="position:absolute;left:4256;top:2340;width:24;height:25" coordorigin="4256,2340" coordsize="24,25">
              <v:shape style="position:absolute;left:4256;top:2340;width:24;height:25" coordorigin="4256,2340" coordsize="24,25" path="m4268,2364l4262,2364,4256,2358,4256,2352,4256,2345,4262,2340,4268,2340,4275,2340,4280,2345,4280,2352,4280,2358,4275,2364,4268,2364xe" filled="false" stroked="true" strokeweight=".353pt" strokecolor="#231f20">
                <v:path arrowok="t"/>
              </v:shape>
            </v:group>
            <v:group style="position:absolute;left:4400;top:2340;width:24;height:25" coordorigin="4400,2340" coordsize="24,25">
              <v:shape style="position:absolute;left:4400;top:2340;width:24;height:25" coordorigin="4400,2340" coordsize="24,25" path="m4412,2364l4405,2364,4400,2358,4400,2352,4400,2345,4405,2340,4412,2340,4418,2340,4424,2345,4424,2352,4424,2358,4418,2364,4412,2364xe" filled="false" stroked="true" strokeweight=".353pt" strokecolor="#231f20">
                <v:path arrowok="t"/>
              </v:shape>
            </v:group>
            <v:group style="position:absolute;left:4113;top:1901;width:24;height:25" coordorigin="4113,1901" coordsize="24,25">
              <v:shape style="position:absolute;left:4113;top:1901;width:24;height:25" coordorigin="4113,1901" coordsize="24,25" path="m4125,1926l4118,1926,4113,1920,4113,1913,4113,1907,4118,1901,4125,1901,4132,1901,4137,1907,4137,1913,4137,1920,4132,1926,4125,1926xe" filled="false" stroked="true" strokeweight=".353pt" strokecolor="#231f20">
                <v:path arrowok="t"/>
              </v:shape>
            </v:group>
            <v:group style="position:absolute;left:4256;top:1901;width:24;height:25" coordorigin="4256,1901" coordsize="24,25">
              <v:shape style="position:absolute;left:4256;top:1901;width:24;height:25" coordorigin="4256,1901" coordsize="24,25" path="m4268,1926l4262,1926,4256,1920,4256,1913,4256,1907,4262,1901,4268,1901,4275,1901,4280,1907,4280,1913,4280,1920,4275,1926,4268,1926xe" filled="false" stroked="true" strokeweight=".353pt" strokecolor="#231f20">
                <v:path arrowok="t"/>
              </v:shape>
            </v:group>
            <v:group style="position:absolute;left:4400;top:1901;width:24;height:25" coordorigin="4400,1901" coordsize="24,25">
              <v:shape style="position:absolute;left:4400;top:1901;width:24;height:25" coordorigin="4400,1901" coordsize="24,25" path="m4412,1926l4405,1926,4400,1920,4400,1913,4400,1907,4405,1901,4412,1901,4418,1901,4424,1907,4424,1913,4424,1920,4418,1926,4412,1926xe" filled="false" stroked="true" strokeweight=".353pt" strokecolor="#231f20">
                <v:path arrowok="t"/>
              </v:shape>
            </v:group>
            <v:group style="position:absolute;left:4113;top:2120;width:24;height:25" coordorigin="4113,2120" coordsize="24,25">
              <v:shape style="position:absolute;left:4113;top:2120;width:24;height:25" coordorigin="4113,2120" coordsize="24,25" path="m4125,2145l4118,2145,4113,2139,4113,2133,4113,2126,4118,2120,4125,2120,4132,2120,4137,2126,4137,2133,4137,2139,4132,2145,4125,2145xe" filled="false" stroked="true" strokeweight=".353pt" strokecolor="#231f20">
                <v:path arrowok="t"/>
              </v:shape>
            </v:group>
            <v:group style="position:absolute;left:4256;top:2120;width:24;height:25" coordorigin="4256,2120" coordsize="24,25">
              <v:shape style="position:absolute;left:4256;top:2120;width:24;height:25" coordorigin="4256,2120" coordsize="24,25" path="m4268,2145l4262,2145,4256,2139,4256,2133,4256,2126,4262,2120,4268,2120,4275,2120,4280,2126,4280,2133,4280,2139,4275,2145,4268,2145xe" filled="false" stroked="true" strokeweight=".353pt" strokecolor="#231f20">
                <v:path arrowok="t"/>
              </v:shape>
            </v:group>
            <v:group style="position:absolute;left:4400;top:2120;width:24;height:25" coordorigin="4400,2120" coordsize="24,25">
              <v:shape style="position:absolute;left:4400;top:2120;width:24;height:25" coordorigin="4400,2120" coordsize="24,25" path="m4412,2145l4405,2145,4400,2139,4400,2133,4400,2126,4405,2120,4412,2120,4418,2120,4424,2126,4424,2133,4424,2139,4418,2145,4412,2145xe" filled="false" stroked="true" strokeweight=".353pt" strokecolor="#231f20">
                <v:path arrowok="t"/>
              </v:shape>
            </v:group>
            <v:group style="position:absolute;left:4125;top:2364;width:2;height:25" coordorigin="4125,2364" coordsize="2,25">
              <v:shape style="position:absolute;left:4125;top:2364;width:2;height:25" coordorigin="4125,2364" coordsize="0,25" path="m4125,2388l4125,2364e" filled="false" stroked="true" strokeweight=".550pt" strokecolor="#231f20">
                <v:path arrowok="t"/>
              </v:shape>
            </v:group>
            <v:group style="position:absolute;left:4125;top:2315;width:2;height:25" coordorigin="4125,2315" coordsize="2,25">
              <v:shape style="position:absolute;left:4125;top:2315;width:2;height:25" coordorigin="4125,2315" coordsize="0,25" path="m4125,2340l4125,2315e" filled="false" stroked="true" strokeweight=".550pt" strokecolor="#231f20">
                <v:path arrowok="t"/>
              </v:shape>
            </v:group>
            <v:group style="position:absolute;left:4089;top:2352;width:24;height:2" coordorigin="4089,2352" coordsize="24,2">
              <v:shape style="position:absolute;left:4089;top:2352;width:24;height:2" coordorigin="4089,2352" coordsize="24,0" path="m4089,2352l4113,2352e" filled="false" stroked="true" strokeweight=".550pt" strokecolor="#231f20">
                <v:path arrowok="t"/>
              </v:shape>
            </v:group>
            <v:group style="position:absolute;left:4137;top:2352;width:24;height:2" coordorigin="4137,2352" coordsize="24,2">
              <v:shape style="position:absolute;left:4137;top:2352;width:24;height:2" coordorigin="4137,2352" coordsize="24,0" path="m4137,2352l4161,2352e" filled="false" stroked="true" strokeweight=".550pt" strokecolor="#231f20">
                <v:path arrowok="t"/>
              </v:shape>
            </v:group>
            <v:group style="position:absolute;left:4268;top:2364;width:2;height:25" coordorigin="4268,2364" coordsize="2,25">
              <v:shape style="position:absolute;left:4268;top:2364;width:2;height:25" coordorigin="4268,2364" coordsize="0,25" path="m4268,2388l4268,2364e" filled="false" stroked="true" strokeweight=".550pt" strokecolor="#231f20">
                <v:path arrowok="t"/>
              </v:shape>
            </v:group>
            <v:group style="position:absolute;left:4268;top:2315;width:2;height:25" coordorigin="4268,2315" coordsize="2,25">
              <v:shape style="position:absolute;left:4268;top:2315;width:2;height:25" coordorigin="4268,2315" coordsize="0,25" path="m4268,2340l4268,2315e" filled="false" stroked="true" strokeweight=".550pt" strokecolor="#231f20">
                <v:path arrowok="t"/>
              </v:shape>
            </v:group>
            <v:group style="position:absolute;left:4233;top:2352;width:24;height:2" coordorigin="4233,2352" coordsize="24,2">
              <v:shape style="position:absolute;left:4233;top:2352;width:24;height:2" coordorigin="4233,2352" coordsize="24,0" path="m4233,2352l4256,2352e" filled="false" stroked="true" strokeweight=".550pt" strokecolor="#231f20">
                <v:path arrowok="t"/>
              </v:shape>
            </v:group>
            <v:group style="position:absolute;left:4280;top:2352;width:24;height:2" coordorigin="4280,2352" coordsize="24,2">
              <v:shape style="position:absolute;left:4280;top:2352;width:24;height:2" coordorigin="4280,2352" coordsize="24,0" path="m4280,2352l4304,2352e" filled="false" stroked="true" strokeweight=".550pt" strokecolor="#231f20">
                <v:path arrowok="t"/>
              </v:shape>
            </v:group>
            <v:group style="position:absolute;left:4412;top:2364;width:2;height:25" coordorigin="4412,2364" coordsize="2,25">
              <v:shape style="position:absolute;left:4412;top:2364;width:2;height:25" coordorigin="4412,2364" coordsize="0,25" path="m4412,2388l4412,2364e" filled="false" stroked="true" strokeweight=".550pt" strokecolor="#231f20">
                <v:path arrowok="t"/>
              </v:shape>
            </v:group>
            <v:group style="position:absolute;left:4412;top:2315;width:2;height:25" coordorigin="4412,2315" coordsize="2,25">
              <v:shape style="position:absolute;left:4412;top:2315;width:2;height:25" coordorigin="4412,2315" coordsize="0,25" path="m4412,2340l4412,2315e" filled="false" stroked="true" strokeweight=".550pt" strokecolor="#231f20">
                <v:path arrowok="t"/>
              </v:shape>
            </v:group>
            <v:group style="position:absolute;left:4376;top:2352;width:24;height:2" coordorigin="4376,2352" coordsize="24,2">
              <v:shape style="position:absolute;left:4376;top:2352;width:24;height:2" coordorigin="4376,2352" coordsize="24,0" path="m4376,2352l4400,2352e" filled="false" stroked="true" strokeweight=".550pt" strokecolor="#231f20">
                <v:path arrowok="t"/>
              </v:shape>
            </v:group>
            <v:group style="position:absolute;left:4424;top:2352;width:24;height:2" coordorigin="4424,2352" coordsize="24,2">
              <v:shape style="position:absolute;left:4424;top:2352;width:24;height:2" coordorigin="4424,2352" coordsize="24,0" path="m4424,2352l4448,2352e" filled="false" stroked="true" strokeweight=".550pt" strokecolor="#231f20">
                <v:path arrowok="t"/>
              </v:shape>
            </v:group>
            <v:group style="position:absolute;left:4125;top:1926;width:2;height:25" coordorigin="4125,1926" coordsize="2,25">
              <v:shape style="position:absolute;left:4125;top:1926;width:2;height:25" coordorigin="4125,1926" coordsize="0,25" path="m4125,1950l4125,1926e" filled="false" stroked="true" strokeweight=".550pt" strokecolor="#231f20">
                <v:path arrowok="t"/>
              </v:shape>
            </v:group>
            <v:group style="position:absolute;left:4125;top:1877;width:2;height:25" coordorigin="4125,1877" coordsize="2,25">
              <v:shape style="position:absolute;left:4125;top:1877;width:2;height:25" coordorigin="4125,1877" coordsize="0,25" path="m4125,1901l4125,1877e" filled="false" stroked="true" strokeweight=".550pt" strokecolor="#231f20">
                <v:path arrowok="t"/>
              </v:shape>
            </v:group>
            <v:group style="position:absolute;left:4089;top:1913;width:24;height:2" coordorigin="4089,1913" coordsize="24,2">
              <v:shape style="position:absolute;left:4089;top:1913;width:24;height:2" coordorigin="4089,1913" coordsize="24,0" path="m4089,1913l4113,1913e" filled="false" stroked="true" strokeweight=".550pt" strokecolor="#231f20">
                <v:path arrowok="t"/>
              </v:shape>
            </v:group>
            <v:group style="position:absolute;left:4137;top:1913;width:24;height:2" coordorigin="4137,1913" coordsize="24,2">
              <v:shape style="position:absolute;left:4137;top:1913;width:24;height:2" coordorigin="4137,1913" coordsize="24,0" path="m4137,1913l4161,1913e" filled="false" stroked="true" strokeweight=".550pt" strokecolor="#231f20">
                <v:path arrowok="t"/>
              </v:shape>
            </v:group>
            <v:group style="position:absolute;left:4268;top:1926;width:2;height:25" coordorigin="4268,1926" coordsize="2,25">
              <v:shape style="position:absolute;left:4268;top:1926;width:2;height:25" coordorigin="4268,1926" coordsize="0,25" path="m4268,1950l4268,1926e" filled="false" stroked="true" strokeweight=".550pt" strokecolor="#231f20">
                <v:path arrowok="t"/>
              </v:shape>
            </v:group>
            <v:group style="position:absolute;left:4268;top:1877;width:2;height:25" coordorigin="4268,1877" coordsize="2,25">
              <v:shape style="position:absolute;left:4268;top:1877;width:2;height:25" coordorigin="4268,1877" coordsize="0,25" path="m4268,1901l4268,1877e" filled="false" stroked="true" strokeweight=".550pt" strokecolor="#231f20">
                <v:path arrowok="t"/>
              </v:shape>
            </v:group>
            <v:group style="position:absolute;left:4233;top:1913;width:24;height:2" coordorigin="4233,1913" coordsize="24,2">
              <v:shape style="position:absolute;left:4233;top:1913;width:24;height:2" coordorigin="4233,1913" coordsize="24,0" path="m4233,1913l4256,1913e" filled="false" stroked="true" strokeweight=".550pt" strokecolor="#231f20">
                <v:path arrowok="t"/>
              </v:shape>
            </v:group>
            <v:group style="position:absolute;left:4280;top:1913;width:24;height:2" coordorigin="4280,1913" coordsize="24,2">
              <v:shape style="position:absolute;left:4280;top:1913;width:24;height:2" coordorigin="4280,1913" coordsize="24,0" path="m4280,1913l4304,1913e" filled="false" stroked="true" strokeweight=".550pt" strokecolor="#231f20">
                <v:path arrowok="t"/>
              </v:shape>
            </v:group>
            <v:group style="position:absolute;left:4412;top:1926;width:2;height:25" coordorigin="4412,1926" coordsize="2,25">
              <v:shape style="position:absolute;left:4412;top:1926;width:2;height:25" coordorigin="4412,1926" coordsize="0,25" path="m4412,1950l4412,1926e" filled="false" stroked="true" strokeweight=".550pt" strokecolor="#231f20">
                <v:path arrowok="t"/>
              </v:shape>
            </v:group>
            <v:group style="position:absolute;left:4412;top:1877;width:2;height:25" coordorigin="4412,1877" coordsize="2,25">
              <v:shape style="position:absolute;left:4412;top:1877;width:2;height:25" coordorigin="4412,1877" coordsize="0,25" path="m4412,1901l4412,1877e" filled="false" stroked="true" strokeweight=".550pt" strokecolor="#231f20">
                <v:path arrowok="t"/>
              </v:shape>
            </v:group>
            <v:group style="position:absolute;left:4376;top:1913;width:24;height:2" coordorigin="4376,1913" coordsize="24,2">
              <v:shape style="position:absolute;left:4376;top:1913;width:24;height:2" coordorigin="4376,1913" coordsize="24,0" path="m4376,1913l4400,1913e" filled="false" stroked="true" strokeweight=".550pt" strokecolor="#231f20">
                <v:path arrowok="t"/>
              </v:shape>
            </v:group>
            <v:group style="position:absolute;left:4424;top:1913;width:24;height:2" coordorigin="4424,1913" coordsize="24,2">
              <v:shape style="position:absolute;left:4424;top:1913;width:24;height:2" coordorigin="4424,1913" coordsize="24,0" path="m4424,1913l4448,1913e" filled="false" stroked="true" strokeweight=".550pt" strokecolor="#231f20">
                <v:path arrowok="t"/>
              </v:shape>
            </v:group>
            <v:group style="position:absolute;left:4125;top:2145;width:2;height:25" coordorigin="4125,2145" coordsize="2,25">
              <v:shape style="position:absolute;left:4125;top:2145;width:2;height:25" coordorigin="4125,2145" coordsize="0,25" path="m4125,2169l4125,2145e" filled="false" stroked="true" strokeweight=".550pt" strokecolor="#231f20">
                <v:path arrowok="t"/>
              </v:shape>
            </v:group>
            <v:group style="position:absolute;left:4125;top:2096;width:2;height:25" coordorigin="4125,2096" coordsize="2,25">
              <v:shape style="position:absolute;left:4125;top:2096;width:2;height:25" coordorigin="4125,2096" coordsize="0,25" path="m4125,2120l4125,2096e" filled="false" stroked="true" strokeweight=".550pt" strokecolor="#231f20">
                <v:path arrowok="t"/>
              </v:shape>
            </v:group>
            <v:group style="position:absolute;left:4089;top:2133;width:24;height:2" coordorigin="4089,2133" coordsize="24,2">
              <v:shape style="position:absolute;left:4089;top:2133;width:24;height:2" coordorigin="4089,2133" coordsize="24,0" path="m4089,2133l4113,2133e" filled="false" stroked="true" strokeweight=".550pt" strokecolor="#231f20">
                <v:path arrowok="t"/>
              </v:shape>
            </v:group>
            <v:group style="position:absolute;left:4137;top:2133;width:24;height:2" coordorigin="4137,2133" coordsize="24,2">
              <v:shape style="position:absolute;left:4137;top:2133;width:24;height:2" coordorigin="4137,2133" coordsize="24,0" path="m4137,2133l4161,2133e" filled="false" stroked="true" strokeweight=".550pt" strokecolor="#231f20">
                <v:path arrowok="t"/>
              </v:shape>
            </v:group>
            <v:group style="position:absolute;left:4268;top:2145;width:2;height:25" coordorigin="4268,2145" coordsize="2,25">
              <v:shape style="position:absolute;left:4268;top:2145;width:2;height:25" coordorigin="4268,2145" coordsize="0,25" path="m4268,2169l4268,2145e" filled="false" stroked="true" strokeweight=".550pt" strokecolor="#231f20">
                <v:path arrowok="t"/>
              </v:shape>
            </v:group>
            <v:group style="position:absolute;left:4268;top:2096;width:2;height:25" coordorigin="4268,2096" coordsize="2,25">
              <v:shape style="position:absolute;left:4268;top:2096;width:2;height:25" coordorigin="4268,2096" coordsize="0,25" path="m4268,2120l4268,2096e" filled="false" stroked="true" strokeweight=".550pt" strokecolor="#231f20">
                <v:path arrowok="t"/>
              </v:shape>
            </v:group>
            <v:group style="position:absolute;left:4233;top:2133;width:24;height:2" coordorigin="4233,2133" coordsize="24,2">
              <v:shape style="position:absolute;left:4233;top:2133;width:24;height:2" coordorigin="4233,2133" coordsize="24,0" path="m4233,2133l4256,2133e" filled="false" stroked="true" strokeweight=".550pt" strokecolor="#231f20">
                <v:path arrowok="t"/>
              </v:shape>
            </v:group>
            <v:group style="position:absolute;left:4280;top:2133;width:24;height:2" coordorigin="4280,2133" coordsize="24,2">
              <v:shape style="position:absolute;left:4280;top:2133;width:24;height:2" coordorigin="4280,2133" coordsize="24,0" path="m4280,2133l4304,2133e" filled="false" stroked="true" strokeweight=".550pt" strokecolor="#231f20">
                <v:path arrowok="t"/>
              </v:shape>
            </v:group>
            <v:group style="position:absolute;left:4412;top:2145;width:2;height:25" coordorigin="4412,2145" coordsize="2,25">
              <v:shape style="position:absolute;left:4412;top:2145;width:2;height:25" coordorigin="4412,2145" coordsize="0,25" path="m4412,2169l4412,2145e" filled="false" stroked="true" strokeweight=".550pt" strokecolor="#231f20">
                <v:path arrowok="t"/>
              </v:shape>
            </v:group>
            <v:group style="position:absolute;left:4412;top:2096;width:2;height:25" coordorigin="4412,2096" coordsize="2,25">
              <v:shape style="position:absolute;left:4412;top:2096;width:2;height:25" coordorigin="4412,2096" coordsize="0,25" path="m4412,2120l4412,2096e" filled="false" stroked="true" strokeweight=".550pt" strokecolor="#231f20">
                <v:path arrowok="t"/>
              </v:shape>
            </v:group>
            <v:group style="position:absolute;left:4376;top:2133;width:24;height:2" coordorigin="4376,2133" coordsize="24,2">
              <v:shape style="position:absolute;left:4376;top:2133;width:24;height:2" coordorigin="4376,2133" coordsize="24,0" path="m4376,2133l4400,2133e" filled="false" stroked="true" strokeweight=".550pt" strokecolor="#231f20">
                <v:path arrowok="t"/>
              </v:shape>
            </v:group>
            <v:group style="position:absolute;left:4424;top:2133;width:24;height:2" coordorigin="4424,2133" coordsize="24,2">
              <v:shape style="position:absolute;left:4424;top:2133;width:24;height:2" coordorigin="4424,2133" coordsize="24,0" path="m4424,2133l4448,2133e" filled="false" stroked="true" strokeweight=".550pt" strokecolor="#231f20">
                <v:path arrowok="t"/>
              </v:shape>
            </v:group>
            <v:group style="position:absolute;left:3864;top:757;width:554;height:564" coordorigin="3864,757" coordsize="554,564">
              <v:shape style="position:absolute;left:3864;top:757;width:554;height:564" coordorigin="3864,757" coordsize="554,564" path="m3864,1039l3874,964,3902,896,3945,839,4001,795,4067,767,4141,757,4214,767,4280,795,4336,839,4380,896,4408,964,4417,1039,4408,1114,4380,1181,4336,1238,4280,1282,4214,1311,4141,1321,4067,1311,4001,1282,3945,1238,3902,1181,3874,1114,3864,1039xe" filled="false" stroked="true" strokeweight="1.1pt" strokecolor="#231f20">
                <v:path arrowok="t"/>
              </v:shape>
              <v:shape style="position:absolute;left:4913;top:2699;width:1506;height:79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 w:hint="default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257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Televisão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657;top:535;width:948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-1"/>
                          <w:w w:val="95"/>
                          <w:sz w:val="22"/>
                        </w:rPr>
                        <w:t>Luminária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325;top:1338;width:44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-1"/>
                          <w:w w:val="95"/>
                          <w:sz w:val="22"/>
                        </w:rPr>
                        <w:t>Sofá</w:t>
                      </w:r>
                      <w:r>
                        <w:rPr>
                          <w:rFonts w:ascii="Arial" w:hAnsi="Arial"/>
                          <w:spacing w:val="-1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718;top:2644;width:80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22"/>
                        </w:rPr>
                        <w:t>Poltrona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207;top:1548;width:861;height:877" type="#_x0000_t202" filled="false" stroked="true" strokeweight="1.1pt" strokecolor="#231f20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Arial" w:hAnsi="Arial" w:cs="Arial" w:eastAsia="Arial" w:hint="default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3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Mesa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01"/>
        <w:ind w:left="110" w:right="0"/>
        <w:jc w:val="left"/>
      </w:pPr>
      <w:r>
        <w:rPr>
          <w:color w:val="231F20"/>
        </w:rPr>
        <w:t>De acordo com esse desenho, o sofá ficou mais próximo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6856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luminária.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688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mesa.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67pt;width:24.55pt;height:24.55pt;mso-position-horizontal-relative:page;mso-position-vertical-relative:paragraph;z-index:690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poltrona.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49pt;width:24.55pt;height:24.55pt;mso-position-horizontal-relative:page;mso-position-vertical-relative:paragraph;z-index:692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 w:hAnsi="Arial"/>
          <w:color w:val="231F20"/>
        </w:rPr>
        <w:t>televisão.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700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M031993E4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1335"/>
        <w:jc w:val="left"/>
      </w:pPr>
      <w:r>
        <w:rPr>
          <w:color w:val="231F20"/>
        </w:rPr>
        <w:t>Em uma prateleira foram colocadas 4 caixas, cada uma com 3 bonecas. Quantas bonecas foram colocadas, ao todo, nessa</w:t>
      </w:r>
      <w:r>
        <w:rPr>
          <w:color w:val="231F20"/>
          <w:spacing w:val="-2"/>
        </w:rPr>
        <w:t> </w:t>
      </w:r>
      <w:r>
        <w:rPr>
          <w:color w:val="231F20"/>
        </w:rPr>
        <w:t>prateleira?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.895189pt;width:24.55pt;height:24.55pt;mso-position-horizontal-relative:page;mso-position-vertical-relative:paragraph;z-index:7024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7pt;width:24.55pt;height:24.55pt;mso-position-horizontal-relative:page;mso-position-vertical-relative:paragraph;z-index:704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w w:val="99"/>
        </w:rPr>
        <w:t>7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67pt;width:24.55pt;height:24.55pt;mso-position-horizontal-relative:page;mso-position-vertical-relative:paragraph;z-index:707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49pt;width:24.55pt;height:24.55pt;mso-position-horizontal-relative:page;mso-position-vertical-relative:paragraph;z-index:709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226"/>
          <w:pgSz w:w="11910" w:h="16840"/>
          <w:pgMar w:footer="524" w:header="0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716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M031942E4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a nota que Camila ganhou de sua</w:t>
      </w:r>
      <w:r>
        <w:rPr>
          <w:color w:val="231F20"/>
          <w:spacing w:val="-2"/>
        </w:rPr>
        <w:t> </w:t>
      </w:r>
      <w:r>
        <w:rPr>
          <w:color w:val="231F20"/>
        </w:rPr>
        <w:t>madrinha.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216.037994pt;margin-top:11.374173pt;width:163.2pt;height:74.16pt;mso-position-horizontal-relative:page;mso-position-vertical-relative:paragraph;z-index:7192;mso-wrap-distance-left:0;mso-wrap-distance-right:0" type="#_x0000_t75" stroked="false">
            <v:imagedata r:id="rId228" o:title=""/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Ela trocou essa nota por notas de 2</w:t>
      </w:r>
      <w:r>
        <w:rPr>
          <w:rFonts w:ascii="Arial"/>
          <w:color w:val="231F20"/>
          <w:spacing w:val="-15"/>
        </w:rPr>
        <w:t> </w:t>
      </w:r>
      <w:r>
        <w:rPr>
          <w:rFonts w:ascii="Arial"/>
          <w:color w:val="231F20"/>
        </w:rPr>
        <w:t>reais.</w:t>
      </w:r>
      <w:r>
        <w:rPr>
          <w:rFonts w:ascii="Arial"/>
        </w:rPr>
      </w:r>
    </w:p>
    <w:p>
      <w:pPr>
        <w:pStyle w:val="BodyText"/>
        <w:spacing w:line="240" w:lineRule="auto" w:before="78"/>
        <w:ind w:left="110" w:right="0"/>
        <w:jc w:val="left"/>
      </w:pPr>
      <w:r>
        <w:rPr>
          <w:color w:val="231F20"/>
        </w:rPr>
        <w:t>Quantas notas de 2 reais Camila recebeu nessa</w:t>
      </w:r>
      <w:r>
        <w:rPr>
          <w:color w:val="231F20"/>
          <w:spacing w:val="-2"/>
        </w:rPr>
        <w:t> </w:t>
      </w:r>
      <w:r>
        <w:rPr>
          <w:color w:val="231F20"/>
        </w:rPr>
        <w:t>troca?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7.154811pt;width:24.55pt;height:24.55pt;mso-position-horizontal-relative:page;mso-position-vertical-relative:paragraph;z-index:7216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78pt;width:24.55pt;height:24.55pt;mso-position-horizontal-relative:page;mso-position-vertical-relative:paragraph;z-index:724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726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w w:val="99"/>
        </w:rPr>
        <w:t>5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49pt;width:24.55pt;height:24.55pt;mso-position-horizontal-relative:page;mso-position-vertical-relative:paragraph;z-index:728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10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227"/>
          <w:pgSz w:w="11910" w:h="16840"/>
          <w:pgMar w:footer="524" w:header="0" w:top="320" w:bottom="720" w:left="740" w:right="740"/>
          <w:pgNumType w:start="21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736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24;top:425;width:85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4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6"/>
                        </w:rPr>
                        <w:t>M020411E4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107"/>
        <w:jc w:val="left"/>
      </w:pPr>
      <w:r>
        <w:rPr>
          <w:color w:val="231F20"/>
        </w:rPr>
        <w:t>Marcos</w:t>
      </w:r>
      <w:r>
        <w:rPr>
          <w:color w:val="231F20"/>
          <w:spacing w:val="-11"/>
        </w:rPr>
        <w:t> </w:t>
      </w:r>
      <w:r>
        <w:rPr>
          <w:color w:val="231F20"/>
        </w:rPr>
        <w:t>organizou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seus</w:t>
      </w:r>
      <w:r>
        <w:rPr>
          <w:color w:val="231F20"/>
          <w:spacing w:val="-11"/>
        </w:rPr>
        <w:t> </w:t>
      </w:r>
      <w:r>
        <w:rPr>
          <w:color w:val="231F20"/>
        </w:rPr>
        <w:t>chaveiros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porta-chaves,</w:t>
      </w:r>
      <w:r>
        <w:rPr>
          <w:color w:val="231F20"/>
          <w:spacing w:val="-11"/>
        </w:rPr>
        <w:t> </w:t>
      </w:r>
      <w:r>
        <w:rPr>
          <w:color w:val="231F20"/>
        </w:rPr>
        <w:t>começando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chaveiro </w:t>
      </w:r>
      <w:r>
        <w:rPr>
          <w:color w:val="231F20"/>
        </w:rPr>
        <w:t>com mais chaves até o chaveiro com menos</w:t>
      </w:r>
      <w:r>
        <w:rPr>
          <w:color w:val="231F20"/>
          <w:spacing w:val="-1"/>
        </w:rPr>
        <w:t> </w:t>
      </w:r>
      <w:r>
        <w:rPr>
          <w:color w:val="231F20"/>
        </w:rPr>
        <w:t>chaves.</w:t>
      </w:r>
      <w:r>
        <w:rPr/>
      </w:r>
    </w:p>
    <w:p>
      <w:pPr>
        <w:pStyle w:val="BodyText"/>
        <w:spacing w:line="240" w:lineRule="auto" w:before="3"/>
        <w:ind w:left="110" w:right="0"/>
        <w:jc w:val="left"/>
      </w:pPr>
      <w:r>
        <w:rPr>
          <w:color w:val="231F20"/>
        </w:rPr>
        <w:t>Qual é a ordem dos chaveiros organizados por</w:t>
      </w:r>
      <w:r>
        <w:rPr>
          <w:color w:val="231F20"/>
          <w:spacing w:val="-2"/>
        </w:rPr>
        <w:t> </w:t>
      </w:r>
      <w:r>
        <w:rPr>
          <w:color w:val="231F20"/>
        </w:rPr>
        <w:t>Marcos?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5"/>
          <w:szCs w:val="25"/>
        </w:rPr>
      </w:pPr>
      <w:r>
        <w:rPr/>
        <w:pict>
          <v:group style="position:absolute;margin-left:48.688999pt;margin-top:50.474209pt;width:24.55pt;height:24.55pt;mso-position-horizontal-relative:page;mso-position-vertical-relative:paragraph;z-index:7384;mso-wrap-distance-left:0;mso-wrap-distance-right:0" coordorigin="974,1009" coordsize="491,491">
            <v:shape style="position:absolute;left:974;top:1009;width:491;height:491" coordorigin="974,1009" coordsize="491,491" path="m974,1500l1464,1500,1464,1009,974,1009,974,1500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521935pt;margin-top:15.72221pt;width:140.050pt;height:96pt;mso-position-horizontal-relative:page;mso-position-vertical-relative:paragraph;z-index:7408;mso-wrap-distance-left:0;mso-wrap-distance-right:0" coordorigin="1670,314" coordsize="2801,1920">
            <v:shape style="position:absolute;left:3466;top:1228;width:637;height:640" type="#_x0000_t75" stroked="false">
              <v:imagedata r:id="rId229" o:title=""/>
            </v:shape>
            <v:group style="position:absolute;left:3676;top:1505;width:405;height:342" coordorigin="3676,1505" coordsize="405,342">
              <v:shape style="position:absolute;left:3676;top:1505;width:405;height:342" coordorigin="3676,1505" coordsize="405,342" path="m4024,1758l3972,1758,3981,1769,3986,1783,3989,1801,3989,1821,4067,1847,4071,1835,4079,1828,4081,1814,4062,1794,4043,1776,4024,1758xe" filled="true" fillcolor="#ffffff" stroked="false">
                <v:path arrowok="t"/>
                <v:fill type="solid"/>
              </v:shape>
              <v:shape style="position:absolute;left:3676;top:1505;width:405;height:342" coordorigin="3676,1505" coordsize="405,342" path="m3950,1686l3885,1686,3906,1689,3924,1700,3934,1715,3931,1726,3926,1734,3924,1746,3930,1754,3936,1765,3958,1766,3962,1758,3972,1758,4024,1758,4002,1738,3983,1719,3950,1686xe" filled="true" fillcolor="#ffffff" stroked="false">
                <v:path arrowok="t"/>
                <v:fill type="solid"/>
              </v:shape>
              <v:shape style="position:absolute;left:3676;top:1505;width:405;height:342" coordorigin="3676,1505" coordsize="405,342" path="m3857,1596l3809,1596,3820,1602,3824,1605,3831,1613,3833,1622,3832,1631,3832,1641,3835,1659,3842,1674,3853,1685,3865,1693,3885,1686,3950,1686,3944,1679,3924,1660,3893,1631,3863,1602,3857,1596xe" filled="true" fillcolor="#ffffff" stroked="false">
                <v:path arrowok="t"/>
                <v:fill type="solid"/>
              </v:shape>
              <v:shape style="position:absolute;left:3676;top:1505;width:405;height:342" coordorigin="3676,1505" coordsize="405,342" path="m3852,1592l3681,1592,3705,1597,3730,1602,3755,1607,3779,1613,3791,1610,3793,1597,3809,1596,3857,1596,3852,1592xe" filled="true" fillcolor="#ffffff" stroked="false">
                <v:path arrowok="t"/>
                <v:fill type="solid"/>
              </v:shape>
              <v:shape style="position:absolute;left:3676;top:1505;width:405;height:342" coordorigin="3676,1505" coordsize="405,342" path="m3759,1506l3742,1525,3723,1544,3703,1563,3685,1581,3676,1592,3681,1592,3852,1592,3833,1573,3803,1545,3793,1535,3784,1525,3774,1515,3764,1506,3760,1506,3759,1506xe" filled="true" fillcolor="#ffffff" stroked="false">
                <v:path arrowok="t"/>
                <v:fill type="solid"/>
              </v:shape>
              <v:shape style="position:absolute;left:3676;top:1505;width:405;height:342" coordorigin="3676,1505" coordsize="405,342" path="m3763,1505l3760,1506,3764,1506,3764,1506,3763,1505xe" filled="true" fillcolor="#ffffff" stroked="false">
                <v:path arrowok="t"/>
                <v:fill type="solid"/>
              </v:shape>
            </v:group>
            <v:group style="position:absolute;left:2706;top:318;width:727;height:727" coordorigin="2706,318" coordsize="727,727">
              <v:shape style="position:absolute;left:2706;top:318;width:727;height:727" coordorigin="2706,318" coordsize="727,727" path="m3433,682l3425,755,3404,823,3371,885,3326,939,3273,983,3211,1017,3143,1038,3069,1045,2996,1038,2928,1017,2866,983,2812,939,2768,885,2734,823,2713,755,2706,682,2713,609,2734,540,2768,479,2812,425,2866,381,2928,347,2996,326,3069,318,3143,326,3211,347,3273,381,3326,425,3371,479,3404,540,3425,609,3433,682xe" filled="false" stroked="true" strokeweight=".4pt" strokecolor="#231f20">
                <v:path arrowok="t"/>
              </v:shape>
            </v:group>
            <v:group style="position:absolute;left:2732;top:340;width:674;height:674" coordorigin="2732,340" coordsize="674,674">
              <v:shape style="position:absolute;left:2732;top:340;width:674;height:674" coordorigin="2732,340" coordsize="674,674" path="m3406,677l3397,754,3372,825,3332,888,3280,940,3218,980,3147,1005,3069,1014,2992,1005,2921,980,2859,940,2806,888,2767,825,2741,754,2732,677,2741,600,2767,529,2806,466,2859,414,2921,374,2992,349,3069,340,3147,349,3218,374,3280,414,3332,466,3372,529,3397,600,3406,677xe" filled="false" stroked="true" strokeweight=".4pt" strokecolor="#231f20">
                <v:path arrowok="t"/>
              </v:shape>
              <v:shape style="position:absolute;left:3254;top:978;width:349;height:406" type="#_x0000_t75" stroked="false">
                <v:imagedata r:id="rId230" o:title=""/>
              </v:shape>
            </v:group>
            <v:group style="position:absolute;left:2909;top:1428;width:381;height:806" coordorigin="2909,1428" coordsize="381,806">
              <v:shape style="position:absolute;left:2909;top:1428;width:381;height:806" coordorigin="2909,1428" coordsize="381,806" path="m3106,1984l3082,1984,3095,1997,3095,2004,3094,2015,3071,2030,3064,2054,3072,2080,3093,2099,3087,2110,3078,2121,3069,2131,3063,2140,3075,2164,3089,2187,3103,2211,3120,2234,3136,2230,3152,2225,3167,2218,3173,2213,3128,2213,3086,2142,3099,2127,3108,2112,3114,2097,3115,2083,3110,2080,3099,2080,3083,2065,3085,2053,3086,2042,3095,2035,3105,2033,3114,2027,3116,2008,3110,1988,3106,1984xe" filled="true" fillcolor="#231f20" stroked="false">
                <v:path arrowok="t"/>
                <v:fill type="solid"/>
              </v:shape>
              <v:shape style="position:absolute;left:2909;top:1428;width:381;height:806" coordorigin="2909,1428" coordsize="381,806" path="m3145,1753l3119,1753,3120,1754,3123,1755,3123,1757,3124,1770,3125,1784,3126,1798,3127,1812,3131,1856,3134,1895,3138,1936,3142,1978,3145,2005,3148,2061,3150,2088,3153,2116,3156,2144,3159,2170,3160,2197,3150,2206,3139,2207,3128,2213,3173,2213,3181,2207,3199,2185,3201,2179,3178,2179,3179,2170,3171,2097,3170,2073,3163,1994,3156,1912,3148,1831,3141,1754,3145,1753xe" filled="true" fillcolor="#231f20" stroked="false">
                <v:path arrowok="t"/>
                <v:fill type="solid"/>
              </v:shape>
              <v:shape style="position:absolute;left:2909;top:1428;width:381;height:806" coordorigin="2909,1428" coordsize="381,806" path="m3239,1746l3214,1746,3211,1757,3207,1768,3202,1779,3200,1789,3193,1793,3183,1794,3173,1794,3165,1797,3162,1805,3163,1818,3165,1843,3171,1919,3181,2054,3185,2115,3187,2131,3188,2146,3187,2161,3182,2176,3178,2179,3201,2179,3207,2164,3207,2161,3208,2146,3208,2140,3199,2030,3194,1964,3189,1886,3185,1814,3189,1813,3196,1813,3215,1807,3218,1803,3220,1791,3223,1780,3226,1770,3231,1759,3237,1749,3239,1746xe" filled="true" fillcolor="#231f20" stroked="false">
                <v:path arrowok="t"/>
                <v:fill type="solid"/>
              </v:shape>
              <v:shape style="position:absolute;left:2909;top:1428;width:381;height:806" coordorigin="2909,1428" coordsize="381,806" path="m3106,2077l3099,2080,3110,2080,3106,2077xe" filled="true" fillcolor="#231f20" stroked="false">
                <v:path arrowok="t"/>
                <v:fill type="solid"/>
              </v:shape>
              <v:shape style="position:absolute;left:2909;top:1428;width:381;height:806" coordorigin="2909,1428" coordsize="381,806" path="m3101,1864l3072,1864,3083,1874,3081,1883,3072,1886,3066,1895,3056,1917,3051,1941,3053,1965,3065,1982,3072,1987,3082,1984,3106,1984,3096,1972,3076,1964,3072,1950,3095,1891,3106,1888,3102,1865,3101,1864xe" filled="true" fillcolor="#231f20" stroked="false">
                <v:path arrowok="t"/>
                <v:fill type="solid"/>
              </v:shape>
              <v:shape style="position:absolute;left:2909;top:1428;width:381;height:806" coordorigin="2909,1428" coordsize="381,806" path="m3084,1428l3010,1450,2943,1510,2909,1622,2920,1681,2949,1735,2958,1746,2977,1766,2986,1778,3027,1832,3036,1844,3044,1856,3053,1864,3064,1871,3072,1864,3101,1864,3098,1854,3096,1853,3075,1853,3064,1847,3050,1827,3034,1807,3019,1787,3004,1767,3000,1764,3014,1762,3039,1760,3066,1759,3094,1757,3119,1753,3145,1753,3159,1751,3196,1748,3214,1746,3239,1746,3240,1745,2995,1745,2983,1743,2944,1689,2929,1606,2937,1563,2984,1493,3044,1457,3105,1448,3181,1448,3160,1438,3121,1429,3084,1428xe" filled="true" fillcolor="#231f20" stroked="false">
                <v:path arrowok="t"/>
                <v:fill type="solid"/>
              </v:shape>
              <v:shape style="position:absolute;left:2909;top:1428;width:381;height:806" coordorigin="2909,1428" coordsize="381,806" path="m3085,1844l3075,1853,3096,1853,3085,1844xe" filled="true" fillcolor="#231f20" stroked="false">
                <v:path arrowok="t"/>
                <v:fill type="solid"/>
              </v:shape>
              <v:shape style="position:absolute;left:2909;top:1428;width:381;height:806" coordorigin="2909,1428" coordsize="381,806" path="m3196,1813l3189,1813,3195,1813,3196,1813xe" filled="true" fillcolor="#231f20" stroked="false">
                <v:path arrowok="t"/>
                <v:fill type="solid"/>
              </v:shape>
              <v:shape style="position:absolute;left:2909;top:1428;width:381;height:806" coordorigin="2909,1428" coordsize="381,806" path="m3181,1448l3105,1448,3135,1453,3166,1463,3194,1478,3240,1524,3265,1578,3268,1636,3252,1693,3247,1703,3241,1717,3229,1726,3213,1727,3203,1728,3164,1731,3086,1736,3046,1739,3029,1742,3012,1744,2995,1745,3240,1745,3242,1743,3248,1737,3254,1730,3283,1670,3290,1605,3274,1542,3238,1488,3199,1457,3181,1448xe" filled="true" fillcolor="#231f20" stroked="false">
                <v:path arrowok="t"/>
                <v:fill type="solid"/>
              </v:shape>
              <v:shape style="position:absolute;left:2929;top:1448;width:340;height:297" type="#_x0000_t75" stroked="false">
                <v:imagedata r:id="rId231" o:title=""/>
              </v:shape>
            </v:group>
            <v:group style="position:absolute;left:3141;top:1746;width:74;height:434" coordorigin="3141,1746" coordsize="74,434">
              <v:shape style="position:absolute;left:3141;top:1746;width:74;height:434" coordorigin="3141,1746" coordsize="74,434" path="m3214,1746l3196,1748,3159,1751,3141,1754,3149,1833,3156,1914,3163,1994,3169,2073,3171,2097,3173,2121,3175,2144,3178,2167,3179,2170,3178,2179,3182,2176,3187,2161,3188,2146,3187,2131,3185,2115,3180,2046,3170,1912,3165,1843,3164,1831,3163,1818,3162,1805,3165,1797,3173,1794,3183,1794,3193,1793,3200,1789,3202,1779,3206,1768,3211,1757,3214,1746xe" filled="true" fillcolor="#ffffff" stroked="false">
                <v:path arrowok="t"/>
                <v:fill type="solid"/>
              </v:shape>
            </v:group>
            <v:group style="position:absolute;left:3000;top:1753;width:161;height:460" coordorigin="3000,1753" coordsize="161,460">
              <v:shape style="position:absolute;left:3000;top:1753;width:161;height:460" coordorigin="3000,1753" coordsize="161,460" path="m3149,2077l3106,2077,3115,2083,3114,2097,3108,2112,3099,2127,3086,2142,3128,2213,3139,2207,3150,2206,3160,2197,3159,2170,3156,2143,3153,2116,3150,2088,3149,2077xe" filled="true" fillcolor="#ffffff" stroked="false">
                <v:path arrowok="t"/>
                <v:fill type="solid"/>
              </v:shape>
              <v:shape style="position:absolute;left:3000;top:1753;width:161;height:460" coordorigin="3000,1753" coordsize="161,460" path="m3130,1844l3085,1844,3098,1854,3102,1865,3106,1888,3095,1891,3085,1903,3075,1919,3071,1935,3072,1950,3076,1964,3096,1972,3110,1988,3116,2008,3114,2027,3105,2033,3095,2035,3086,2042,3085,2053,3083,2065,3098,2080,3106,2077,3149,2077,3148,2061,3145,2005,3142,1978,3138,1935,3134,1894,3131,1853,3130,1844xe" filled="true" fillcolor="#ffffff" stroked="false">
                <v:path arrowok="t"/>
                <v:fill type="solid"/>
              </v:shape>
              <v:shape style="position:absolute;left:3000;top:1753;width:161;height:460" coordorigin="3000,1753" coordsize="161,460" path="m3119,1753l3094,1757,3066,1759,3039,1760,3014,1762,3000,1764,3004,1767,3019,1787,3034,1807,3050,1827,3064,1847,3075,1853,3085,1844,3130,1844,3127,1812,3126,1798,3125,1784,3124,1770,3123,1756,3123,1755,3120,1755,3119,1753xe" filled="true" fillcolor="#ffffff" stroked="false">
                <v:path arrowok="t"/>
                <v:fill type="solid"/>
              </v:shape>
            </v:group>
            <v:group style="position:absolute;left:3053;top:1046;width:54;height:54" coordorigin="3053,1046" coordsize="54,54">
              <v:shape style="position:absolute;left:3053;top:1046;width:54;height:54" coordorigin="3053,1046" coordsize="54,54" path="m3101,1091l3093,1097,3083,1100,3073,1099,3063,1094,3056,1086,3053,1076,3054,1066,3060,1056,3068,1049,3078,1046,3088,1048,3098,1053,3104,1061,3107,1071,3106,1081,3101,1091xe" filled="false" stroked="true" strokeweight=".4pt" strokecolor="#231f20">
                <v:path arrowok="t"/>
              </v:shape>
            </v:group>
            <v:group style="position:absolute;left:3060;top:1108;width:54;height:54" coordorigin="3060,1108" coordsize="54,54">
              <v:shape style="position:absolute;left:3060;top:1108;width:54;height:54" coordorigin="3060,1108" coordsize="54,54" path="m3108,1152l3100,1159,3090,1162,3080,1161,3070,1156,3063,1148,3060,1138,3061,1127,3067,1118,3075,1111,3085,1108,3095,1109,3105,1114,3111,1123,3114,1132,3113,1143,3108,1152xe" filled="false" stroked="true" strokeweight=".4pt" strokecolor="#231f20">
                <v:path arrowok="t"/>
              </v:shape>
            </v:group>
            <v:group style="position:absolute;left:3062;top:1173;width:54;height:54" coordorigin="3062,1173" coordsize="54,54">
              <v:shape style="position:absolute;left:3062;top:1173;width:54;height:54" coordorigin="3062,1173" coordsize="54,54" path="m3110,1217l3102,1223,3092,1226,3081,1225,3072,1220,3065,1212,3062,1202,3063,1192,3068,1182,3077,1175,3087,1173,3097,1174,3106,1179,3113,1187,3116,1197,3115,1207,3110,1217xe" filled="false" stroked="true" strokeweight=".4pt" strokecolor="#231f20">
                <v:path arrowok="t"/>
              </v:shape>
            </v:group>
            <v:group style="position:absolute;left:3062;top:1235;width:54;height:54" coordorigin="3062,1235" coordsize="54,54">
              <v:shape style="position:absolute;left:3062;top:1235;width:54;height:54" coordorigin="3062,1235" coordsize="54,54" path="m3110,1279l3101,1286,3091,1289,3081,1288,3071,1283,3065,1274,3062,1264,3063,1254,3068,1244,3076,1238,3086,1235,3096,1236,3106,1241,3113,1249,3116,1259,3115,1270,3110,1279xe" filled="false" stroked="true" strokeweight=".4pt" strokecolor="#231f20">
                <v:path arrowok="t"/>
              </v:shape>
            </v:group>
            <v:group style="position:absolute;left:3068;top:1299;width:54;height:54" coordorigin="3068,1299" coordsize="54,54">
              <v:shape style="position:absolute;left:3068;top:1299;width:54;height:54" coordorigin="3068,1299" coordsize="54,54" path="m3116,1343l3107,1350,3097,1353,3087,1351,3078,1346,3071,1338,3068,1328,3069,1318,3074,1308,3082,1302,3092,1299,3103,1300,3112,1305,3119,1313,3122,1323,3121,1333,3116,1343xe" filled="false" stroked="true" strokeweight=".4pt" strokecolor="#231f20">
                <v:path arrowok="t"/>
              </v:shape>
            </v:group>
            <v:group style="position:absolute;left:3061;top:1356;width:54;height:54" coordorigin="3061,1356" coordsize="54,54">
              <v:shape style="position:absolute;left:3061;top:1356;width:54;height:54" coordorigin="3061,1356" coordsize="54,54" path="m3109,1401l3101,1407,3091,1410,3081,1409,3071,1404,3064,1396,3061,1386,3062,1376,3068,1366,3076,1359,3086,1356,3096,1357,3106,1362,3112,1371,3115,1381,3114,1391,3109,1401xe" filled="false" stroked="true" strokeweight=".4pt" strokecolor="#231f20">
                <v:path arrowok="t"/>
              </v:shape>
            </v:group>
            <v:group style="position:absolute;left:3063;top:1414;width:54;height:54" coordorigin="3063,1414" coordsize="54,54">
              <v:shape style="position:absolute;left:3063;top:1414;width:54;height:54" coordorigin="3063,1414" coordsize="54,54" path="m3111,1458l3103,1465,3093,1468,3082,1467,3073,1462,3066,1453,3063,1443,3064,1433,3069,1423,3078,1417,3088,1414,3098,1415,3108,1420,3114,1428,3117,1438,3116,1448,3111,1458xe" filled="false" stroked="true" strokeweight=".4pt" strokecolor="#231f20">
                <v:path arrowok="t"/>
              </v:shape>
            </v:group>
            <v:group style="position:absolute;left:3060;top:1475;width:54;height:54" coordorigin="3060,1475" coordsize="54,54">
              <v:shape style="position:absolute;left:3060;top:1475;width:54;height:54" coordorigin="3060,1475" coordsize="54,54" path="m3108,1519l3100,1526,3090,1529,3080,1528,3070,1523,3063,1514,3060,1504,3061,1494,3066,1484,3075,1478,3085,1475,3095,1476,3105,1481,3111,1489,3114,1499,3113,1509,3108,1519xe" filled="false" stroked="true" strokeweight=".4pt" strokecolor="#231f20">
                <v:path arrowok="t"/>
              </v:shape>
            </v:group>
            <v:group style="position:absolute;left:3076;top:1047;width:18;height:512" coordorigin="3076,1047" coordsize="18,512">
              <v:shape style="position:absolute;left:3076;top:1047;width:18;height:512" coordorigin="3076,1047" coordsize="18,512" path="m3076,1047l3088,1122,3093,1227,3093,1343,3090,1450,3087,1528,3086,1559e" filled="false" stroked="true" strokeweight=".4pt" strokecolor="#231f20">
                <v:path arrowok="t"/>
              </v:shape>
              <v:shape style="position:absolute;left:2040;top:1237;width:637;height:640" type="#_x0000_t75" stroked="false">
                <v:imagedata r:id="rId232" o:title=""/>
              </v:shape>
            </v:group>
            <v:group style="position:absolute;left:2063;top:1514;width:405;height:342" coordorigin="2063,1514" coordsize="405,342">
              <v:shape style="position:absolute;left:2063;top:1514;width:405;height:342" coordorigin="2063,1514" coordsize="405,342" path="m2381,1514l2380,1515,2370,1524,2360,1534,2350,1544,2340,1554,2311,1582,2281,1611,2250,1640,2220,1669,2200,1688,2161,1728,2141,1747,2121,1766,2100,1785,2081,1804,2063,1823,2064,1837,2072,1845,2076,1856,2155,1830,2155,1811,2157,1793,2162,1778,2171,1767,2211,1767,2214,1763,2220,1755,2218,1743,2212,1735,2209,1725,2220,1709,2238,1699,2258,1695,2290,1695,2291,1694,2301,1683,2309,1669,2312,1651,2311,1640,2311,1631,2313,1623,2319,1615,2324,1611,2334,1605,2442,1605,2463,1601,2467,1601,2458,1590,2441,1572,2421,1554,2401,1535,2385,1516,2383,1516,2381,1514xe" filled="true" fillcolor="#ffffff" stroked="false">
                <v:path arrowok="t"/>
                <v:fill type="solid"/>
              </v:shape>
              <v:shape style="position:absolute;left:2063;top:1514;width:405;height:342" coordorigin="2063,1514" coordsize="405,342" path="m2211,1767l2171,1767,2182,1768,2186,1775,2207,1774,2211,1767xe" filled="true" fillcolor="#ffffff" stroked="false">
                <v:path arrowok="t"/>
                <v:fill type="solid"/>
              </v:shape>
              <v:shape style="position:absolute;left:2063;top:1514;width:405;height:342" coordorigin="2063,1514" coordsize="405,342" path="m2290,1695l2258,1695,2279,1702,2290,1695xe" filled="true" fillcolor="#ffffff" stroked="false">
                <v:path arrowok="t"/>
                <v:fill type="solid"/>
              </v:shape>
              <v:shape style="position:absolute;left:2063;top:1514;width:405;height:342" coordorigin="2063,1514" coordsize="405,342" path="m2442,1605l2334,1605,2351,1606,2353,1619,2365,1622,2389,1616,2413,1611,2438,1606,2442,1605xe" filled="true" fillcolor="#ffffff" stroked="false">
                <v:path arrowok="t"/>
                <v:fill type="solid"/>
              </v:shape>
              <v:shape style="position:absolute;left:2063;top:1514;width:405;height:342" coordorigin="2063,1514" coordsize="405,342" path="m2467,1601l2463,1601,2468,1601,2467,1601xe" filled="true" fillcolor="#ffffff" stroked="false">
                <v:path arrowok="t"/>
                <v:fill type="solid"/>
              </v:shape>
              <v:shape style="position:absolute;left:2063;top:1514;width:405;height:342" coordorigin="2063,1514" coordsize="405,342" path="m2384,1515l2383,1516,2385,1516,2384,1515xe" filled="true" fillcolor="#ffffff" stroked="false">
                <v:path arrowok="t"/>
                <v:fill type="solid"/>
              </v:shape>
              <v:shape style="position:absolute;left:2541;top:987;width:349;height:406" type="#_x0000_t75" stroked="false">
                <v:imagedata r:id="rId233" o:title=""/>
              </v:shape>
              <v:shape style="position:absolute;left:3740;top:858;width:731;height:503" type="#_x0000_t75" stroked="false">
                <v:imagedata r:id="rId234" o:title=""/>
              </v:shape>
            </v:group>
            <v:group style="position:absolute;left:3999;top:1100;width:454;height:242" coordorigin="3999,1100" coordsize="454,242">
              <v:shape style="position:absolute;left:3999;top:1100;width:454;height:242" coordorigin="3999,1100" coordsize="454,242" path="m4409,1283l4330,1283,4342,1291,4351,1304,4358,1320,4364,1339,4446,1342,4447,1329,4452,1320,4450,1306,4427,1293,4409,1283xe" filled="true" fillcolor="#ffffff" stroked="false">
                <v:path arrowok="t"/>
                <v:fill type="solid"/>
              </v:shape>
              <v:shape style="position:absolute;left:3999;top:1100;width:454;height:242" coordorigin="3999,1100" coordsize="454,242" path="m4317,1236l4247,1236,4267,1242,4282,1253,4282,1264,4279,1274,4280,1285,4288,1292,4297,1300,4319,1295,4320,1287,4330,1283,4409,1283,4403,1280,4378,1268,4353,1256,4329,1243,4317,1236xe" filled="true" fillcolor="#ffffff" stroked="false">
                <v:path arrowok="t"/>
                <v:fill type="solid"/>
              </v:shape>
              <v:shape style="position:absolute;left:3999;top:1100;width:454;height:242" coordorigin="3999,1100" coordsize="454,242" path="m4199,1174l4128,1174,4139,1177,4145,1179,4153,1185,4158,1192,4160,1203,4162,1212,4170,1228,4181,1240,4195,1247,4209,1251,4226,1239,4247,1236,4317,1236,4280,1216,4256,1203,4218,1184,4199,1174xe" filled="true" fillcolor="#ffffff" stroked="false">
                <v:path arrowok="t"/>
                <v:fill type="solid"/>
              </v:shape>
              <v:shape style="position:absolute;left:3999;top:1100;width:454;height:242" coordorigin="3999,1100" coordsize="454,242" path="m4057,1100l4055,1102,4054,1102,4044,1126,4030,1149,4016,1173,4005,1195,3999,1208,4003,1207,4028,1205,4054,1202,4079,1200,4103,1199,4114,1193,4112,1180,4128,1174,4199,1174,4107,1127,4095,1120,4083,1113,4071,1106,4062,1102,4055,1102,4054,1102,4061,1102,4058,1101,4057,1100xe" filled="true" fillcolor="#ffffff" stroked="false">
                <v:path arrowok="t"/>
                <v:fill type="solid"/>
              </v:shape>
              <v:shape style="position:absolute;left:3429;top:738;width:427;height:286" type="#_x0000_t75" stroked="false">
                <v:imagedata r:id="rId235" o:title=""/>
              </v:shape>
            </v:group>
            <v:group style="position:absolute;left:3435;top:759;width:438;height:267" coordorigin="3435,759" coordsize="438,267">
              <v:shape style="position:absolute;left:3435;top:759;width:438;height:267" coordorigin="3435,759" coordsize="438,267" path="m3435,759l3504,789,3596,841,3693,903,3783,963,3847,1008,3872,1026e" filled="false" stroked="true" strokeweight=".4pt" strokecolor="#231f20">
                <v:path arrowok="t"/>
              </v:shape>
              <v:shape style="position:absolute;left:1670;top:858;width:732;height:503" type="#_x0000_t75" stroked="false">
                <v:imagedata r:id="rId236" o:title=""/>
              </v:shape>
            </v:group>
            <v:group style="position:absolute;left:1689;top:1100;width:454;height:242" coordorigin="1689,1100" coordsize="454,242">
              <v:shape style="position:absolute;left:1689;top:1100;width:454;height:242" coordorigin="1689,1100" coordsize="454,242" path="m2084,1100l2083,1101,2071,1106,2059,1113,2047,1120,2034,1127,1924,1184,1886,1203,1861,1216,1813,1243,1789,1256,1763,1268,1739,1280,1715,1293,1692,1306,1689,1320,1695,1329,1695,1342,1778,1339,1784,1320,1791,1304,1800,1291,1812,1283,1862,1283,1863,1274,1860,1264,1860,1253,1875,1242,1895,1236,1964,1236,1971,1228,1979,1212,1982,1201,1984,1192,1988,1185,1997,1179,2002,1177,2014,1174,2126,1174,2125,1173,2112,1149,2098,1126,2088,1102,2086,1102,2084,1100xe" filled="true" fillcolor="#ffffff" stroked="false">
                <v:path arrowok="t"/>
                <v:fill type="solid"/>
              </v:shape>
              <v:shape style="position:absolute;left:1689;top:1100;width:454;height:242" coordorigin="1689,1100" coordsize="454,242" path="m1862,1283l1812,1283,1822,1287,1823,1295,1844,1300,1853,1292,1862,1285,1862,1283xe" filled="true" fillcolor="#ffffff" stroked="false">
                <v:path arrowok="t"/>
                <v:fill type="solid"/>
              </v:shape>
              <v:shape style="position:absolute;left:1689;top:1100;width:454;height:242" coordorigin="1689,1100" coordsize="454,242" path="m1964,1236l1895,1236,1916,1239,1933,1251,1947,1247,1960,1240,1964,1236xe" filled="true" fillcolor="#ffffff" stroked="false">
                <v:path arrowok="t"/>
                <v:fill type="solid"/>
              </v:shape>
              <v:shape style="position:absolute;left:1689;top:1100;width:454;height:242" coordorigin="1689,1100" coordsize="454,242" path="m2126,1174l2014,1174,2030,1180,2028,1193,2038,1199,2063,1200,2088,1202,2113,1205,2138,1207,2143,1208,2137,1195,2126,1174xe" filled="true" fillcolor="#ffffff" stroked="false">
                <v:path arrowok="t"/>
                <v:fill type="solid"/>
              </v:shape>
              <v:shape style="position:absolute;left:1689;top:1100;width:454;height:242" coordorigin="1689,1100" coordsize="454,242" path="m2088,1102l2086,1102,2088,1102,2088,1102xe" filled="true" fillcolor="#ffffff" stroked="false">
                <v:path arrowok="t"/>
                <v:fill type="solid"/>
              </v:shape>
              <v:shape style="position:absolute;left:2286;top:738;width:427;height:286" type="#_x0000_t75" stroked="false">
                <v:imagedata r:id="rId237" o:title=""/>
              </v:shape>
            </v:group>
            <v:group style="position:absolute;left:2269;top:759;width:438;height:267" coordorigin="2269,759" coordsize="438,267">
              <v:shape style="position:absolute;left:2269;top:759;width:438;height:267" coordorigin="2269,759" coordsize="438,267" path="m2707,759l2637,789,2546,841,2448,903,2359,963,2294,1008,2269,1026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31.746994pt;margin-top:15.72221pt;width:121.6pt;height:96pt;mso-position-horizontal-relative:page;mso-position-vertical-relative:paragraph;z-index:7432;mso-wrap-distance-left:0;mso-wrap-distance-right:0" coordorigin="4635,314" coordsize="2432,1920">
            <v:shape style="position:absolute;left:6061;top:1228;width:637;height:640" type="#_x0000_t75" stroked="false">
              <v:imagedata r:id="rId238" o:title=""/>
            </v:shape>
            <v:group style="position:absolute;left:6271;top:1505;width:405;height:342" coordorigin="6271,1505" coordsize="405,342">
              <v:shape style="position:absolute;left:6271;top:1505;width:405;height:342" coordorigin="6271,1505" coordsize="405,342" path="m6619,1758l6567,1758,6576,1769,6581,1783,6584,1801,6584,1821,6662,1847,6666,1835,6674,1828,6676,1814,6657,1794,6638,1776,6619,1758xe" filled="true" fillcolor="#ffffff" stroked="false">
                <v:path arrowok="t"/>
                <v:fill type="solid"/>
              </v:shape>
              <v:shape style="position:absolute;left:6271;top:1505;width:405;height:342" coordorigin="6271,1505" coordsize="405,342" path="m6545,1686l6480,1686,6501,1689,6518,1700,6529,1715,6526,1726,6521,1734,6519,1746,6525,1754,6531,1765,6553,1766,6557,1758,6567,1758,6619,1758,6597,1738,6577,1719,6545,1686xe" filled="true" fillcolor="#ffffff" stroked="false">
                <v:path arrowok="t"/>
                <v:fill type="solid"/>
              </v:shape>
              <v:shape style="position:absolute;left:6271;top:1505;width:405;height:342" coordorigin="6271,1505" coordsize="405,342" path="m6451,1596l6404,1596,6415,1602,6419,1605,6426,1613,6428,1622,6427,1631,6427,1641,6430,1659,6437,1674,6447,1685,6460,1693,6480,1686,6545,1686,6539,1679,6519,1660,6488,1631,6457,1602,6451,1596xe" filled="true" fillcolor="#ffffff" stroked="false">
                <v:path arrowok="t"/>
                <v:fill type="solid"/>
              </v:shape>
              <v:shape style="position:absolute;left:6271;top:1505;width:405;height:342" coordorigin="6271,1505" coordsize="405,342" path="m6447,1592l6276,1592,6300,1597,6325,1602,6350,1607,6374,1613,6386,1610,6388,1597,6404,1596,6451,1596,6447,1592xe" filled="true" fillcolor="#ffffff" stroked="false">
                <v:path arrowok="t"/>
                <v:fill type="solid"/>
              </v:shape>
              <v:shape style="position:absolute;left:6271;top:1505;width:405;height:342" coordorigin="6271,1505" coordsize="405,342" path="m6354,1506l6337,1525,6318,1544,6298,1563,6280,1581,6271,1592,6276,1592,6447,1592,6428,1573,6398,1545,6388,1535,6378,1525,6369,1515,6359,1506,6355,1506,6354,1506xe" filled="true" fillcolor="#ffffff" stroked="false">
                <v:path arrowok="t"/>
                <v:fill type="solid"/>
              </v:shape>
              <v:shape style="position:absolute;left:6271;top:1505;width:405;height:342" coordorigin="6271,1505" coordsize="405,342" path="m6358,1505l6355,1506,6359,1506,6359,1506,6358,1505xe" filled="true" fillcolor="#ffffff" stroked="false">
                <v:path arrowok="t"/>
                <v:fill type="solid"/>
              </v:shape>
            </v:group>
            <v:group style="position:absolute;left:5301;top:318;width:727;height:727" coordorigin="5301,318" coordsize="727,727">
              <v:shape style="position:absolute;left:5301;top:318;width:727;height:727" coordorigin="5301,318" coordsize="727,727" path="m6028,682l6020,755,5999,823,5966,885,5921,939,5867,983,5806,1017,5737,1038,5664,1045,5591,1038,5523,1017,5461,983,5407,939,5363,885,5329,823,5308,755,5301,682,5308,609,5329,540,5363,479,5407,425,5461,381,5523,347,5591,326,5664,318,5737,326,5806,347,5867,381,5921,425,5966,479,5999,540,6020,609,6028,682xe" filled="false" stroked="true" strokeweight=".4pt" strokecolor="#231f20">
                <v:path arrowok="t"/>
              </v:shape>
            </v:group>
            <v:group style="position:absolute;left:5327;top:340;width:674;height:674" coordorigin="5327,340" coordsize="674,674">
              <v:shape style="position:absolute;left:5327;top:340;width:674;height:674" coordorigin="5327,340" coordsize="674,674" path="m6001,677l5992,754,5967,825,5927,888,5875,940,5812,980,5741,1005,5664,1014,5587,1005,5516,980,5453,940,5401,888,5362,825,5336,754,5327,677,5336,600,5362,529,5401,466,5453,414,5516,374,5587,349,5664,340,5741,349,5812,374,5875,414,5927,466,5967,529,5992,600,6001,677xe" filled="false" stroked="true" strokeweight=".4pt" strokecolor="#231f20">
                <v:path arrowok="t"/>
              </v:shape>
              <v:shape style="position:absolute;left:5849;top:978;width:349;height:406" type="#_x0000_t75" stroked="false">
                <v:imagedata r:id="rId239" o:title=""/>
              </v:shape>
            </v:group>
            <v:group style="position:absolute;left:5504;top:1428;width:381;height:806" coordorigin="5504,1428" coordsize="381,806">
              <v:shape style="position:absolute;left:5504;top:1428;width:381;height:806" coordorigin="5504,1428" coordsize="381,806" path="m5701,1984l5677,1984,5690,1997,5690,2004,5689,2015,5666,2030,5659,2054,5667,2080,5688,2099,5682,2110,5673,2121,5664,2131,5658,2140,5670,2164,5684,2187,5698,2211,5715,2234,5731,2230,5746,2225,5762,2218,5768,2213,5723,2213,5680,2142,5693,2127,5703,2112,5709,2097,5709,2083,5705,2080,5693,2080,5678,2065,5680,2053,5681,2042,5690,2035,5699,2033,5709,2027,5711,2008,5704,1988,5701,1984xe" filled="true" fillcolor="#231f20" stroked="false">
                <v:path arrowok="t"/>
                <v:fill type="solid"/>
              </v:shape>
              <v:shape style="position:absolute;left:5504;top:1428;width:381;height:806" coordorigin="5504,1428" coordsize="381,806" path="m5740,1753l5714,1753,5715,1754,5717,1755,5718,1757,5719,1770,5720,1784,5721,1798,5721,1812,5726,1856,5729,1895,5733,1936,5737,1978,5740,2005,5743,2061,5745,2088,5748,2116,5751,2144,5754,2170,5755,2197,5744,2206,5733,2207,5723,2213,5768,2213,5776,2207,5794,2185,5796,2179,5773,2179,5773,2170,5766,2097,5764,2073,5758,1994,5751,1912,5743,1831,5736,1754,5740,1753xe" filled="true" fillcolor="#231f20" stroked="false">
                <v:path arrowok="t"/>
                <v:fill type="solid"/>
              </v:shape>
              <v:shape style="position:absolute;left:5504;top:1428;width:381;height:806" coordorigin="5504,1428" coordsize="381,806" path="m5834,1746l5809,1746,5806,1757,5801,1768,5797,1779,5795,1789,5788,1793,5778,1794,5768,1794,5760,1797,5757,1805,5757,1818,5760,1843,5766,1919,5776,2054,5780,2115,5782,2131,5783,2146,5782,2161,5777,2176,5773,2179,5796,2179,5802,2164,5802,2161,5802,2146,5802,2140,5794,2030,5789,1964,5784,1886,5779,1814,5784,1813,5791,1813,5809,1807,5813,1803,5815,1791,5818,1780,5821,1770,5826,1759,5832,1749,5834,1746xe" filled="true" fillcolor="#231f20" stroked="false">
                <v:path arrowok="t"/>
                <v:fill type="solid"/>
              </v:shape>
              <v:shape style="position:absolute;left:5504;top:1428;width:381;height:806" coordorigin="5504,1428" coordsize="381,806" path="m5701,2077l5693,2080,5705,2080,5701,2077xe" filled="true" fillcolor="#231f20" stroked="false">
                <v:path arrowok="t"/>
                <v:fill type="solid"/>
              </v:shape>
              <v:shape style="position:absolute;left:5504;top:1428;width:381;height:806" coordorigin="5504,1428" coordsize="381,806" path="m5696,1864l5667,1864,5678,1874,5676,1883,5667,1886,5661,1895,5650,1917,5645,1941,5648,1965,5660,1982,5667,1987,5677,1984,5701,1984,5691,1972,5671,1964,5667,1950,5690,1891,5700,1888,5697,1865,5696,1864xe" filled="true" fillcolor="#231f20" stroked="false">
                <v:path arrowok="t"/>
                <v:fill type="solid"/>
              </v:shape>
              <v:shape style="position:absolute;left:5504;top:1428;width:381;height:806" coordorigin="5504,1428" coordsize="381,806" path="m5679,1428l5605,1450,5538,1510,5504,1622,5515,1681,5544,1735,5553,1746,5571,1766,5581,1778,5622,1832,5631,1844,5639,1856,5648,1864,5659,1871,5667,1864,5696,1864,5692,1854,5690,1853,5670,1853,5659,1847,5644,1827,5629,1807,5614,1787,5598,1767,5595,1764,5609,1762,5634,1760,5661,1759,5688,1757,5714,1753,5740,1753,5754,1751,5791,1748,5809,1746,5834,1746,5834,1745,5590,1745,5578,1743,5538,1689,5524,1606,5532,1563,5579,1493,5639,1457,5700,1448,5776,1448,5755,1438,5716,1429,5679,1428xe" filled="true" fillcolor="#231f20" stroked="false">
                <v:path arrowok="t"/>
                <v:fill type="solid"/>
              </v:shape>
              <v:shape style="position:absolute;left:5504;top:1428;width:381;height:806" coordorigin="5504,1428" coordsize="381,806" path="m5680,1844l5670,1853,5690,1853,5680,1844xe" filled="true" fillcolor="#231f20" stroked="false">
                <v:path arrowok="t"/>
                <v:fill type="solid"/>
              </v:shape>
              <v:shape style="position:absolute;left:5504;top:1428;width:381;height:806" coordorigin="5504,1428" coordsize="381,806" path="m5791,1813l5784,1813,5790,1813,5791,1813xe" filled="true" fillcolor="#231f20" stroked="false">
                <v:path arrowok="t"/>
                <v:fill type="solid"/>
              </v:shape>
              <v:shape style="position:absolute;left:5504;top:1428;width:381;height:806" coordorigin="5504,1428" coordsize="381,806" path="m5776,1448l5700,1448,5730,1453,5761,1463,5789,1478,5835,1524,5860,1578,5863,1636,5847,1693,5842,1703,5836,1717,5824,1726,5808,1727,5798,1728,5759,1731,5681,1736,5640,1739,5624,1742,5607,1744,5590,1745,5834,1745,5836,1743,5843,1737,5848,1730,5878,1670,5885,1605,5869,1542,5833,1488,5794,1457,5776,1448xe" filled="true" fillcolor="#231f20" stroked="false">
                <v:path arrowok="t"/>
                <v:fill type="solid"/>
              </v:shape>
              <v:shape style="position:absolute;left:5524;top:1448;width:340;height:297" type="#_x0000_t75" stroked="false">
                <v:imagedata r:id="rId240" o:title=""/>
              </v:shape>
            </v:group>
            <v:group style="position:absolute;left:5736;top:1746;width:74;height:434" coordorigin="5736,1746" coordsize="74,434">
              <v:shape style="position:absolute;left:5736;top:1746;width:74;height:434" coordorigin="5736,1746" coordsize="74,434" path="m5809,1746l5791,1748,5754,1751,5736,1754,5743,1833,5751,1914,5758,1994,5764,2073,5766,2097,5768,2121,5770,2144,5773,2167,5773,2170,5773,2179,5777,2176,5782,2161,5783,2146,5782,2131,5780,2115,5775,2046,5765,1912,5760,1843,5759,1831,5757,1818,5757,1805,5760,1797,5768,1794,5778,1794,5788,1793,5795,1789,5797,1779,5801,1768,5806,1757,5809,1746xe" filled="true" fillcolor="#ffffff" stroked="false">
                <v:path arrowok="t"/>
                <v:fill type="solid"/>
              </v:shape>
            </v:group>
            <v:group style="position:absolute;left:5595;top:1753;width:161;height:460" coordorigin="5595,1753" coordsize="161,460">
              <v:shape style="position:absolute;left:5595;top:1753;width:161;height:460" coordorigin="5595,1753" coordsize="161,460" path="m5744,2077l5701,2077,5709,2083,5709,2097,5703,2112,5693,2127,5680,2142,5723,2213,5733,2207,5744,2206,5755,2197,5754,2170,5751,2143,5748,2116,5745,2088,5744,2077xe" filled="true" fillcolor="#ffffff" stroked="false">
                <v:path arrowok="t"/>
                <v:fill type="solid"/>
              </v:shape>
              <v:shape style="position:absolute;left:5595;top:1753;width:161;height:460" coordorigin="5595,1753" coordsize="161,460" path="m5725,1844l5680,1844,5692,1854,5697,1865,5700,1888,5690,1891,5680,1903,5670,1919,5666,1935,5667,1950,5671,1964,5691,1972,5704,1988,5711,2008,5709,2027,5699,2033,5690,2035,5681,2042,5680,2053,5678,2065,5693,2080,5701,2077,5744,2077,5743,2061,5740,2005,5737,1978,5733,1935,5729,1894,5725,1853,5725,1844xe" filled="true" fillcolor="#ffffff" stroked="false">
                <v:path arrowok="t"/>
                <v:fill type="solid"/>
              </v:shape>
              <v:shape style="position:absolute;left:5595;top:1753;width:161;height:460" coordorigin="5595,1753" coordsize="161,460" path="m5714,1753l5688,1757,5661,1759,5634,1760,5609,1762,5595,1764,5598,1767,5614,1787,5629,1807,5644,1827,5659,1847,5670,1853,5680,1844,5725,1844,5721,1812,5720,1798,5720,1784,5719,1770,5718,1756,5717,1755,5715,1755,5714,1753xe" filled="true" fillcolor="#ffffff" stroked="false">
                <v:path arrowok="t"/>
                <v:fill type="solid"/>
              </v:shape>
            </v:group>
            <v:group style="position:absolute;left:5648;top:1046;width:54;height:54" coordorigin="5648,1046" coordsize="54,54">
              <v:shape style="position:absolute;left:5648;top:1046;width:54;height:54" coordorigin="5648,1046" coordsize="54,54" path="m5696,1091l5688,1097,5678,1100,5668,1099,5658,1094,5651,1086,5648,1076,5649,1066,5654,1056,5663,1049,5673,1046,5683,1048,5693,1053,5699,1061,5702,1071,5701,1081,5696,1091xe" filled="false" stroked="true" strokeweight=".4pt" strokecolor="#231f20">
                <v:path arrowok="t"/>
              </v:shape>
            </v:group>
            <v:group style="position:absolute;left:5655;top:1108;width:54;height:54" coordorigin="5655,1108" coordsize="54,54">
              <v:shape style="position:absolute;left:5655;top:1108;width:54;height:54" coordorigin="5655,1108" coordsize="54,54" path="m5703,1152l5695,1159,5685,1162,5675,1161,5665,1156,5658,1148,5655,1138,5656,1127,5661,1118,5670,1111,5680,1108,5690,1109,5700,1114,5706,1123,5709,1132,5708,1143,5703,1152xe" filled="false" stroked="true" strokeweight=".4pt" strokecolor="#231f20">
                <v:path arrowok="t"/>
              </v:shape>
            </v:group>
            <v:group style="position:absolute;left:5657;top:1173;width:54;height:54" coordorigin="5657,1173" coordsize="54,54">
              <v:shape style="position:absolute;left:5657;top:1173;width:54;height:54" coordorigin="5657,1173" coordsize="54,54" path="m5705,1217l5696,1223,5686,1226,5676,1225,5667,1220,5660,1212,5657,1202,5658,1192,5663,1182,5671,1175,5681,1173,5692,1174,5701,1179,5708,1187,5711,1197,5710,1207,5705,1217xe" filled="false" stroked="true" strokeweight=".4pt" strokecolor="#231f20">
                <v:path arrowok="t"/>
              </v:shape>
            </v:group>
            <v:group style="position:absolute;left:5657;top:1235;width:54;height:54" coordorigin="5657,1235" coordsize="54,54">
              <v:shape style="position:absolute;left:5657;top:1235;width:54;height:54" coordorigin="5657,1235" coordsize="54,54" path="m5704,1279l5696,1286,5686,1289,5676,1288,5666,1283,5660,1274,5657,1264,5658,1254,5663,1244,5671,1238,5681,1235,5691,1236,5701,1241,5708,1249,5711,1259,5710,1270,5704,1279xe" filled="false" stroked="true" strokeweight=".4pt" strokecolor="#231f20">
                <v:path arrowok="t"/>
              </v:shape>
            </v:group>
            <v:group style="position:absolute;left:5663;top:1299;width:54;height:54" coordorigin="5663,1299" coordsize="54,54">
              <v:shape style="position:absolute;left:5663;top:1299;width:54;height:54" coordorigin="5663,1299" coordsize="54,54" path="m5711,1343l5702,1350,5692,1353,5682,1351,5672,1346,5666,1338,5663,1328,5664,1318,5669,1308,5677,1302,5687,1299,5697,1300,5707,1305,5714,1313,5717,1323,5716,1333,5711,1343xe" filled="false" stroked="true" strokeweight=".4pt" strokecolor="#231f20">
                <v:path arrowok="t"/>
              </v:shape>
            </v:group>
            <v:group style="position:absolute;left:5656;top:1356;width:54;height:54" coordorigin="5656,1356" coordsize="54,54">
              <v:shape style="position:absolute;left:5656;top:1356;width:54;height:54" coordorigin="5656,1356" coordsize="54,54" path="m5704,1401l5696,1407,5686,1410,5675,1409,5666,1404,5659,1396,5656,1386,5657,1376,5662,1366,5671,1359,5681,1356,5691,1357,5700,1362,5707,1371,5710,1381,5709,1391,5704,1401xe" filled="false" stroked="true" strokeweight=".4pt" strokecolor="#231f20">
                <v:path arrowok="t"/>
              </v:shape>
            </v:group>
            <v:group style="position:absolute;left:5658;top:1414;width:54;height:54" coordorigin="5658,1414" coordsize="54,54">
              <v:shape style="position:absolute;left:5658;top:1414;width:54;height:54" coordorigin="5658,1414" coordsize="54,54" path="m5706,1458l5698,1465,5688,1468,5677,1467,5668,1462,5661,1453,5658,1443,5659,1433,5664,1423,5673,1417,5683,1414,5693,1415,5702,1420,5709,1428,5712,1438,5711,1448,5706,1458xe" filled="false" stroked="true" strokeweight=".4pt" strokecolor="#231f20">
                <v:path arrowok="t"/>
              </v:shape>
            </v:group>
            <v:group style="position:absolute;left:5655;top:1475;width:54;height:54" coordorigin="5655,1475" coordsize="54,54">
              <v:shape style="position:absolute;left:5655;top:1475;width:54;height:54" coordorigin="5655,1475" coordsize="54,54" path="m5703,1519l5695,1526,5685,1529,5674,1528,5665,1523,5658,1514,5655,1504,5656,1494,5661,1484,5670,1478,5680,1475,5690,1476,5699,1481,5706,1489,5709,1499,5708,1509,5703,1519xe" filled="false" stroked="true" strokeweight=".4pt" strokecolor="#231f20">
                <v:path arrowok="t"/>
              </v:shape>
            </v:group>
            <v:group style="position:absolute;left:5670;top:1047;width:18;height:512" coordorigin="5670,1047" coordsize="18,512">
              <v:shape style="position:absolute;left:5670;top:1047;width:18;height:512" coordorigin="5670,1047" coordsize="18,512" path="m5670,1047l5682,1122,5687,1227,5688,1343,5685,1450,5682,1528,5681,1559e" filled="false" stroked="true" strokeweight=".4pt" strokecolor="#231f20">
                <v:path arrowok="t"/>
              </v:shape>
              <v:shape style="position:absolute;left:4635;top:1237;width:637;height:640" type="#_x0000_t75" stroked="false">
                <v:imagedata r:id="rId241" o:title=""/>
              </v:shape>
            </v:group>
            <v:group style="position:absolute;left:4658;top:1514;width:405;height:342" coordorigin="4658,1514" coordsize="405,342">
              <v:shape style="position:absolute;left:4658;top:1514;width:405;height:342" coordorigin="4658,1514" coordsize="405,342" path="m4975,1514l4975,1515,4965,1524,4955,1534,4945,1544,4935,1554,4906,1582,4876,1611,4845,1640,4815,1669,4795,1688,4756,1728,4736,1747,4715,1766,4695,1785,4676,1804,4658,1823,4659,1837,4667,1845,4671,1856,4750,1830,4750,1811,4752,1793,4757,1778,4766,1767,4806,1767,4808,1763,4815,1755,4813,1743,4807,1735,4804,1725,4815,1709,4832,1699,4853,1695,4885,1695,4886,1694,4896,1683,4904,1669,4907,1651,4906,1640,4906,1631,4907,1623,4914,1615,4919,1611,4929,1605,5037,1605,5058,1601,5062,1601,5053,1590,5036,1572,5016,1554,4996,1535,4980,1516,4978,1516,4975,1514xe" filled="true" fillcolor="#ffffff" stroked="false">
                <v:path arrowok="t"/>
                <v:fill type="solid"/>
              </v:shape>
              <v:shape style="position:absolute;left:4658;top:1514;width:405;height:342" coordorigin="4658,1514" coordsize="405,342" path="m4806,1767l4766,1767,4777,1768,4780,1775,4802,1774,4806,1767xe" filled="true" fillcolor="#ffffff" stroked="false">
                <v:path arrowok="t"/>
                <v:fill type="solid"/>
              </v:shape>
              <v:shape style="position:absolute;left:4658;top:1514;width:405;height:342" coordorigin="4658,1514" coordsize="405,342" path="m4885,1695l4853,1695,4873,1702,4885,1695xe" filled="true" fillcolor="#ffffff" stroked="false">
                <v:path arrowok="t"/>
                <v:fill type="solid"/>
              </v:shape>
              <v:shape style="position:absolute;left:4658;top:1514;width:405;height:342" coordorigin="4658,1514" coordsize="405,342" path="m5037,1605l4929,1605,4946,1606,4947,1619,4959,1622,4983,1616,5008,1611,5033,1606,5037,1605xe" filled="true" fillcolor="#ffffff" stroked="false">
                <v:path arrowok="t"/>
                <v:fill type="solid"/>
              </v:shape>
              <v:shape style="position:absolute;left:4658;top:1514;width:405;height:342" coordorigin="4658,1514" coordsize="405,342" path="m5062,1601l5058,1601,5063,1601,5062,1601xe" filled="true" fillcolor="#ffffff" stroked="false">
                <v:path arrowok="t"/>
                <v:fill type="solid"/>
              </v:shape>
              <v:shape style="position:absolute;left:4658;top:1514;width:405;height:342" coordorigin="4658,1514" coordsize="405,342" path="m4979,1515l4978,1516,4980,1516,4979,1515xe" filled="true" fillcolor="#ffffff" stroked="false">
                <v:path arrowok="t"/>
                <v:fill type="solid"/>
              </v:shape>
              <v:shape style="position:absolute;left:5135;top:987;width:349;height:406" type="#_x0000_t75" stroked="false">
                <v:imagedata r:id="rId242" o:title=""/>
              </v:shape>
              <v:shape style="position:absolute;left:6335;top:858;width:731;height:503" type="#_x0000_t75" stroked="false">
                <v:imagedata r:id="rId243" o:title=""/>
              </v:shape>
            </v:group>
            <v:group style="position:absolute;left:6594;top:1100;width:454;height:242" coordorigin="6594,1100" coordsize="454,242">
              <v:shape style="position:absolute;left:6594;top:1100;width:454;height:242" coordorigin="6594,1100" coordsize="454,242" path="m7004,1283l6925,1283,6936,1291,6946,1304,6953,1320,6959,1339,7041,1342,7042,1329,7047,1320,7045,1306,7022,1293,7004,1283xe" filled="true" fillcolor="#ffffff" stroked="false">
                <v:path arrowok="t"/>
                <v:fill type="solid"/>
              </v:shape>
              <v:shape style="position:absolute;left:6594;top:1100;width:454;height:242" coordorigin="6594,1100" coordsize="454,242" path="m6912,1236l6842,1236,6862,1242,6877,1253,6877,1264,6874,1274,6875,1285,6883,1292,6892,1300,6913,1295,6915,1287,6925,1283,7004,1283,6998,1280,6973,1268,6948,1256,6924,1243,6912,1236xe" filled="true" fillcolor="#ffffff" stroked="false">
                <v:path arrowok="t"/>
                <v:fill type="solid"/>
              </v:shape>
              <v:shape style="position:absolute;left:6594;top:1100;width:454;height:242" coordorigin="6594,1100" coordsize="454,242" path="m6794,1174l6722,1174,6734,1177,6740,1179,6748,1185,6752,1192,6755,1203,6757,1212,6765,1228,6776,1240,6789,1247,6803,1251,6821,1239,6842,1236,6912,1236,6875,1216,6851,1203,6813,1184,6794,1174xe" filled="true" fillcolor="#ffffff" stroked="false">
                <v:path arrowok="t"/>
                <v:fill type="solid"/>
              </v:shape>
              <v:shape style="position:absolute;left:6594;top:1100;width:454;height:242" coordorigin="6594,1100" coordsize="454,242" path="m6652,1100l6650,1102,6649,1102,6638,1126,6625,1149,6611,1173,6600,1195,6594,1208,6598,1207,6623,1205,6649,1202,6674,1200,6698,1199,6709,1193,6707,1180,6722,1174,6794,1174,6702,1127,6690,1120,6678,1113,6666,1106,6657,1102,6650,1102,6649,1102,6656,1102,6653,1101,6652,1100xe" filled="true" fillcolor="#ffffff" stroked="false">
                <v:path arrowok="t"/>
                <v:fill type="solid"/>
              </v:shape>
              <v:shape style="position:absolute;left:6024;top:738;width:427;height:286" type="#_x0000_t75" stroked="false">
                <v:imagedata r:id="rId244" o:title=""/>
              </v:shape>
            </v:group>
            <v:group style="position:absolute;left:6030;top:759;width:438;height:267" coordorigin="6030,759" coordsize="438,267">
              <v:shape style="position:absolute;left:6030;top:759;width:438;height:267" coordorigin="6030,759" coordsize="438,267" path="m6030,759l6099,789,6190,841,6288,903,6377,963,6442,1008,6467,1026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63.438995pt;margin-top:15.72221pt;width:70.1pt;height:96pt;mso-position-horizontal-relative:page;mso-position-vertical-relative:paragraph;z-index:7456;mso-wrap-distance-left:0;mso-wrap-distance-right:0" coordorigin="7269,314" coordsize="1402,1920">
            <v:shape style="position:absolute;left:8033;top:1228;width:637;height:640" type="#_x0000_t75" stroked="false">
              <v:imagedata r:id="rId245" o:title=""/>
            </v:shape>
            <v:group style="position:absolute;left:8243;top:1505;width:405;height:342" coordorigin="8243,1505" coordsize="405,342">
              <v:shape style="position:absolute;left:8243;top:1505;width:405;height:342" coordorigin="8243,1505" coordsize="405,342" path="m8591,1758l8539,1758,8548,1769,8553,1783,8556,1801,8556,1821,8634,1847,8638,1835,8646,1828,8648,1814,8629,1794,8610,1776,8591,1758xe" filled="true" fillcolor="#ffffff" stroked="false">
                <v:path arrowok="t"/>
                <v:fill type="solid"/>
              </v:shape>
              <v:shape style="position:absolute;left:8243;top:1505;width:405;height:342" coordorigin="8243,1505" coordsize="405,342" path="m8517,1686l8452,1686,8473,1689,8490,1700,8501,1715,8498,1726,8493,1734,8491,1746,8497,1754,8503,1765,8525,1766,8529,1758,8539,1758,8591,1758,8569,1738,8549,1719,8517,1686xe" filled="true" fillcolor="#ffffff" stroked="false">
                <v:path arrowok="t"/>
                <v:fill type="solid"/>
              </v:shape>
              <v:shape style="position:absolute;left:8243;top:1505;width:405;height:342" coordorigin="8243,1505" coordsize="405,342" path="m8423,1596l8376,1596,8387,1602,8391,1605,8398,1613,8400,1622,8399,1631,8399,1641,8402,1659,8409,1674,8419,1685,8432,1693,8452,1686,8517,1686,8511,1679,8491,1660,8460,1631,8429,1602,8423,1596xe" filled="true" fillcolor="#ffffff" stroked="false">
                <v:path arrowok="t"/>
                <v:fill type="solid"/>
              </v:shape>
              <v:shape style="position:absolute;left:8243;top:1505;width:405;height:342" coordorigin="8243,1505" coordsize="405,342" path="m8419,1592l8248,1592,8272,1597,8297,1602,8322,1607,8346,1613,8358,1610,8360,1597,8376,1596,8423,1596,8419,1592xe" filled="true" fillcolor="#ffffff" stroked="false">
                <v:path arrowok="t"/>
                <v:fill type="solid"/>
              </v:shape>
              <v:shape style="position:absolute;left:8243;top:1505;width:405;height:342" coordorigin="8243,1505" coordsize="405,342" path="m8326,1506l8309,1525,8290,1544,8270,1563,8252,1581,8243,1592,8248,1592,8419,1592,8400,1573,8370,1545,8360,1535,8350,1525,8341,1515,8331,1506,8327,1506,8326,1506xe" filled="true" fillcolor="#ffffff" stroked="false">
                <v:path arrowok="t"/>
                <v:fill type="solid"/>
              </v:shape>
              <v:shape style="position:absolute;left:8243;top:1505;width:405;height:342" coordorigin="8243,1505" coordsize="405,342" path="m8330,1505l8327,1506,8331,1506,8331,1506,8330,1505xe" filled="true" fillcolor="#ffffff" stroked="false">
                <v:path arrowok="t"/>
                <v:fill type="solid"/>
              </v:shape>
            </v:group>
            <v:group style="position:absolute;left:7273;top:318;width:727;height:727" coordorigin="7273,318" coordsize="727,727">
              <v:shape style="position:absolute;left:7273;top:318;width:727;height:727" coordorigin="7273,318" coordsize="727,727" path="m8000,682l7992,755,7971,823,7938,885,7893,939,7839,983,7778,1017,7709,1038,7636,1045,7563,1038,7495,1017,7433,983,7379,939,7335,885,7301,823,7280,755,7273,682,7280,609,7301,540,7335,479,7379,425,7433,381,7495,347,7563,326,7636,318,7709,326,7778,347,7839,381,7893,425,7938,479,7971,540,7992,609,8000,682xe" filled="false" stroked="true" strokeweight=".4pt" strokecolor="#231f20">
                <v:path arrowok="t"/>
              </v:shape>
            </v:group>
            <v:group style="position:absolute;left:7299;top:340;width:674;height:674" coordorigin="7299,340" coordsize="674,674">
              <v:shape style="position:absolute;left:7299;top:340;width:674;height:674" coordorigin="7299,340" coordsize="674,674" path="m7973,677l7964,754,7939,825,7899,888,7847,940,7784,980,7713,1005,7636,1014,7559,1005,7488,980,7425,940,7373,888,7334,825,7308,754,7299,677,7308,600,7334,529,7373,466,7425,414,7488,374,7559,349,7636,340,7713,349,7784,374,7847,414,7899,466,7939,529,7964,600,7973,677xe" filled="false" stroked="true" strokeweight=".4pt" strokecolor="#231f20">
                <v:path arrowok="t"/>
              </v:shape>
              <v:shape style="position:absolute;left:7821;top:978;width:349;height:406" type="#_x0000_t75" stroked="false">
                <v:imagedata r:id="rId230" o:title=""/>
              </v:shape>
            </v:group>
            <v:group style="position:absolute;left:7476;top:1428;width:381;height:806" coordorigin="7476,1428" coordsize="381,806">
              <v:shape style="position:absolute;left:7476;top:1428;width:381;height:806" coordorigin="7476,1428" coordsize="381,806" path="m7673,1984l7649,1984,7662,1997,7662,2004,7661,2015,7638,2030,7631,2054,7639,2080,7660,2099,7654,2110,7645,2121,7636,2131,7630,2140,7642,2164,7656,2187,7670,2211,7687,2234,7703,2230,7718,2225,7734,2218,7740,2213,7695,2213,7652,2142,7665,2127,7675,2112,7681,2097,7681,2083,7677,2080,7665,2080,7650,2065,7652,2053,7653,2042,7662,2035,7671,2033,7681,2027,7683,2008,7676,1988,7673,1984xe" filled="true" fillcolor="#231f20" stroked="false">
                <v:path arrowok="t"/>
                <v:fill type="solid"/>
              </v:shape>
              <v:shape style="position:absolute;left:7476;top:1428;width:381;height:806" coordorigin="7476,1428" coordsize="381,806" path="m7712,1753l7686,1753,7687,1754,7689,1755,7690,1757,7691,1770,7692,1784,7693,1798,7693,1812,7698,1856,7701,1895,7705,1936,7709,1978,7712,2005,7715,2061,7717,2088,7720,2116,7723,2144,7726,2170,7727,2197,7716,2206,7705,2207,7695,2213,7740,2213,7748,2207,7766,2185,7768,2179,7745,2179,7745,2170,7738,2097,7736,2073,7730,1994,7723,1912,7715,1831,7708,1754,7712,1753xe" filled="true" fillcolor="#231f20" stroked="false">
                <v:path arrowok="t"/>
                <v:fill type="solid"/>
              </v:shape>
              <v:shape style="position:absolute;left:7476;top:1428;width:381;height:806" coordorigin="7476,1428" coordsize="381,806" path="m7806,1746l7781,1746,7778,1757,7773,1768,7769,1779,7767,1789,7760,1793,7750,1794,7740,1794,7732,1797,7729,1805,7729,1818,7732,1843,7738,1919,7748,2054,7752,2115,7754,2131,7755,2146,7754,2161,7749,2176,7745,2179,7768,2179,7774,2164,7774,2161,7774,2146,7774,2140,7766,2030,7761,1964,7756,1886,7751,1814,7756,1813,7763,1813,7781,1807,7785,1803,7787,1791,7790,1780,7793,1770,7798,1759,7804,1749,7806,1746xe" filled="true" fillcolor="#231f20" stroked="false">
                <v:path arrowok="t"/>
                <v:fill type="solid"/>
              </v:shape>
              <v:shape style="position:absolute;left:7476;top:1428;width:381;height:806" coordorigin="7476,1428" coordsize="381,806" path="m7673,2077l7665,2080,7677,2080,7673,2077xe" filled="true" fillcolor="#231f20" stroked="false">
                <v:path arrowok="t"/>
                <v:fill type="solid"/>
              </v:shape>
              <v:shape style="position:absolute;left:7476;top:1428;width:381;height:806" coordorigin="7476,1428" coordsize="381,806" path="m7668,1864l7639,1864,7650,1874,7648,1883,7639,1886,7633,1895,7622,1917,7617,1941,7620,1965,7632,1982,7639,1987,7649,1984,7673,1984,7663,1972,7643,1964,7639,1950,7662,1891,7672,1888,7669,1865,7668,1864xe" filled="true" fillcolor="#231f20" stroked="false">
                <v:path arrowok="t"/>
                <v:fill type="solid"/>
              </v:shape>
              <v:shape style="position:absolute;left:7476;top:1428;width:381;height:806" coordorigin="7476,1428" coordsize="381,806" path="m7651,1428l7577,1450,7510,1510,7476,1622,7487,1681,7516,1735,7525,1746,7543,1766,7553,1778,7594,1832,7603,1844,7611,1856,7620,1864,7631,1871,7639,1864,7668,1864,7664,1854,7662,1853,7642,1853,7631,1847,7616,1827,7601,1807,7586,1787,7570,1767,7567,1764,7581,1762,7606,1760,7633,1759,7660,1757,7686,1753,7712,1753,7726,1751,7763,1748,7781,1746,7806,1746,7806,1745,7562,1745,7550,1743,7510,1689,7496,1606,7504,1563,7551,1493,7611,1457,7672,1448,7748,1448,7727,1438,7688,1429,7651,1428xe" filled="true" fillcolor="#231f20" stroked="false">
                <v:path arrowok="t"/>
                <v:fill type="solid"/>
              </v:shape>
              <v:shape style="position:absolute;left:7476;top:1428;width:381;height:806" coordorigin="7476,1428" coordsize="381,806" path="m7652,1844l7642,1853,7662,1853,7652,1844xe" filled="true" fillcolor="#231f20" stroked="false">
                <v:path arrowok="t"/>
                <v:fill type="solid"/>
              </v:shape>
              <v:shape style="position:absolute;left:7476;top:1428;width:381;height:806" coordorigin="7476,1428" coordsize="381,806" path="m7763,1813l7756,1813,7762,1813,7763,1813xe" filled="true" fillcolor="#231f20" stroked="false">
                <v:path arrowok="t"/>
                <v:fill type="solid"/>
              </v:shape>
              <v:shape style="position:absolute;left:7476;top:1428;width:381;height:806" coordorigin="7476,1428" coordsize="381,806" path="m7748,1448l7672,1448,7702,1453,7733,1463,7761,1478,7807,1524,7832,1578,7835,1636,7819,1693,7814,1703,7808,1717,7796,1726,7780,1727,7770,1728,7731,1731,7653,1736,7612,1739,7596,1742,7579,1744,7562,1745,7806,1745,7808,1743,7815,1737,7820,1730,7850,1670,7857,1605,7841,1542,7805,1488,7766,1457,7748,1448xe" filled="true" fillcolor="#231f20" stroked="false">
                <v:path arrowok="t"/>
                <v:fill type="solid"/>
              </v:shape>
              <v:shape style="position:absolute;left:7496;top:1448;width:340;height:297" type="#_x0000_t75" stroked="false">
                <v:imagedata r:id="rId240" o:title=""/>
              </v:shape>
            </v:group>
            <v:group style="position:absolute;left:7708;top:1746;width:74;height:434" coordorigin="7708,1746" coordsize="74,434">
              <v:shape style="position:absolute;left:7708;top:1746;width:74;height:434" coordorigin="7708,1746" coordsize="74,434" path="m7781,1746l7763,1748,7726,1751,7708,1754,7715,1833,7723,1914,7730,1994,7736,2073,7738,2097,7740,2121,7742,2144,7745,2167,7745,2170,7745,2179,7749,2176,7754,2161,7755,2146,7754,2131,7752,2115,7747,2046,7737,1912,7732,1843,7731,1831,7729,1818,7729,1805,7732,1797,7740,1794,7750,1794,7760,1793,7767,1789,7769,1779,7773,1768,7778,1757,7781,1746xe" filled="true" fillcolor="#ffffff" stroked="false">
                <v:path arrowok="t"/>
                <v:fill type="solid"/>
              </v:shape>
            </v:group>
            <v:group style="position:absolute;left:7567;top:1753;width:161;height:460" coordorigin="7567,1753" coordsize="161,460">
              <v:shape style="position:absolute;left:7567;top:1753;width:161;height:460" coordorigin="7567,1753" coordsize="161,460" path="m7716,2077l7673,2077,7681,2083,7681,2097,7675,2112,7665,2127,7652,2142,7695,2213,7705,2207,7716,2206,7727,2197,7726,2170,7723,2143,7720,2116,7717,2088,7716,2077xe" filled="true" fillcolor="#ffffff" stroked="false">
                <v:path arrowok="t"/>
                <v:fill type="solid"/>
              </v:shape>
              <v:shape style="position:absolute;left:7567;top:1753;width:161;height:460" coordorigin="7567,1753" coordsize="161,460" path="m7697,1844l7652,1844,7664,1854,7669,1865,7672,1888,7662,1891,7652,1903,7642,1919,7638,1935,7639,1950,7643,1964,7663,1972,7676,1988,7683,2008,7681,2027,7671,2033,7662,2035,7653,2042,7652,2053,7650,2065,7665,2080,7673,2077,7716,2077,7715,2061,7712,2005,7709,1978,7705,1935,7701,1894,7697,1853,7697,1844xe" filled="true" fillcolor="#ffffff" stroked="false">
                <v:path arrowok="t"/>
                <v:fill type="solid"/>
              </v:shape>
              <v:shape style="position:absolute;left:7567;top:1753;width:161;height:460" coordorigin="7567,1753" coordsize="161,460" path="m7686,1753l7660,1757,7633,1759,7606,1760,7581,1762,7567,1764,7570,1767,7586,1787,7601,1807,7616,1827,7631,1847,7642,1853,7652,1844,7697,1844,7693,1812,7692,1798,7692,1784,7691,1770,7690,1756,7689,1755,7687,1755,7686,1753xe" filled="true" fillcolor="#ffffff" stroked="false">
                <v:path arrowok="t"/>
                <v:fill type="solid"/>
              </v:shape>
            </v:group>
            <v:group style="position:absolute;left:7620;top:1046;width:54;height:54" coordorigin="7620,1046" coordsize="54,54">
              <v:shape style="position:absolute;left:7620;top:1046;width:54;height:54" coordorigin="7620,1046" coordsize="54,54" path="m7668,1091l7660,1097,7650,1100,7640,1099,7630,1094,7623,1086,7620,1076,7621,1066,7626,1056,7635,1049,7645,1046,7655,1048,7665,1053,7671,1061,7674,1071,7673,1081,7668,1091xe" filled="false" stroked="true" strokeweight=".4pt" strokecolor="#231f20">
                <v:path arrowok="t"/>
              </v:shape>
            </v:group>
            <v:group style="position:absolute;left:7627;top:1108;width:54;height:54" coordorigin="7627,1108" coordsize="54,54">
              <v:shape style="position:absolute;left:7627;top:1108;width:54;height:54" coordorigin="7627,1108" coordsize="54,54" path="m7675,1152l7667,1159,7657,1162,7647,1161,7637,1156,7630,1148,7627,1138,7628,1127,7633,1118,7642,1111,7652,1108,7662,1109,7672,1114,7678,1123,7681,1132,7680,1143,7675,1152xe" filled="false" stroked="true" strokeweight=".4pt" strokecolor="#231f20">
                <v:path arrowok="t"/>
              </v:shape>
            </v:group>
            <v:group style="position:absolute;left:7629;top:1173;width:54;height:54" coordorigin="7629,1173" coordsize="54,54">
              <v:shape style="position:absolute;left:7629;top:1173;width:54;height:54" coordorigin="7629,1173" coordsize="54,54" path="m7677,1217l7668,1223,7658,1226,7648,1225,7639,1220,7632,1212,7629,1202,7630,1192,7635,1182,7643,1175,7653,1173,7664,1174,7673,1179,7680,1187,7683,1197,7682,1207,7677,1217xe" filled="false" stroked="true" strokeweight=".4pt" strokecolor="#231f20">
                <v:path arrowok="t"/>
              </v:shape>
            </v:group>
            <v:group style="position:absolute;left:7629;top:1235;width:54;height:54" coordorigin="7629,1235" coordsize="54,54">
              <v:shape style="position:absolute;left:7629;top:1235;width:54;height:54" coordorigin="7629,1235" coordsize="54,54" path="m7676,1279l7668,1286,7658,1289,7648,1288,7638,1283,7632,1274,7629,1264,7630,1254,7635,1244,7643,1238,7653,1235,7663,1236,7673,1241,7680,1249,7683,1259,7682,1270,7676,1279xe" filled="false" stroked="true" strokeweight=".4pt" strokecolor="#231f20">
                <v:path arrowok="t"/>
              </v:shape>
            </v:group>
            <v:group style="position:absolute;left:7635;top:1299;width:54;height:54" coordorigin="7635,1299" coordsize="54,54">
              <v:shape style="position:absolute;left:7635;top:1299;width:54;height:54" coordorigin="7635,1299" coordsize="54,54" path="m7683,1343l7674,1350,7664,1353,7654,1351,7644,1346,7638,1338,7635,1328,7636,1318,7641,1308,7649,1302,7659,1299,7669,1300,7679,1305,7686,1313,7689,1323,7688,1333,7683,1343xe" filled="false" stroked="true" strokeweight=".4pt" strokecolor="#231f20">
                <v:path arrowok="t"/>
              </v:shape>
            </v:group>
            <v:group style="position:absolute;left:7628;top:1356;width:54;height:54" coordorigin="7628,1356" coordsize="54,54">
              <v:shape style="position:absolute;left:7628;top:1356;width:54;height:54" coordorigin="7628,1356" coordsize="54,54" path="m7676,1401l7668,1407,7658,1410,7647,1409,7638,1404,7631,1396,7628,1386,7629,1376,7634,1366,7643,1359,7653,1356,7663,1357,7672,1362,7679,1371,7682,1381,7681,1391,7676,1401xe" filled="false" stroked="true" strokeweight=".4pt" strokecolor="#231f20">
                <v:path arrowok="t"/>
              </v:shape>
            </v:group>
            <v:group style="position:absolute;left:7630;top:1414;width:54;height:54" coordorigin="7630,1414" coordsize="54,54">
              <v:shape style="position:absolute;left:7630;top:1414;width:54;height:54" coordorigin="7630,1414" coordsize="54,54" path="m7678,1458l7670,1465,7660,1468,7649,1467,7640,1462,7633,1453,7630,1443,7631,1433,7636,1423,7645,1417,7655,1414,7665,1415,7674,1420,7681,1428,7684,1438,7683,1448,7678,1458xe" filled="false" stroked="true" strokeweight=".4pt" strokecolor="#231f20">
                <v:path arrowok="t"/>
              </v:shape>
            </v:group>
            <v:group style="position:absolute;left:7627;top:1475;width:54;height:54" coordorigin="7627,1475" coordsize="54,54">
              <v:shape style="position:absolute;left:7627;top:1475;width:54;height:54" coordorigin="7627,1475" coordsize="54,54" path="m7675,1519l7667,1526,7657,1529,7646,1528,7637,1523,7630,1514,7627,1504,7628,1494,7633,1484,7642,1478,7652,1475,7662,1476,7671,1481,7678,1489,7681,1499,7680,1509,7675,1519xe" filled="false" stroked="true" strokeweight=".4pt" strokecolor="#231f20">
                <v:path arrowok="t"/>
              </v:shape>
            </v:group>
            <v:group style="position:absolute;left:7642;top:1047;width:18;height:512" coordorigin="7642,1047" coordsize="18,512">
              <v:shape style="position:absolute;left:7642;top:1047;width:18;height:512" coordorigin="7642,1047" coordsize="18,512" path="m7642,1047l7654,1122,7659,1227,7660,1343,7657,1450,7654,1528,7653,1559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41.798004pt;margin-top:15.72221pt;width:103.2pt;height:96pt;mso-position-horizontal-relative:page;mso-position-vertical-relative:paragraph;z-index:7480;mso-wrap-distance-left:0;mso-wrap-distance-right:0" coordorigin="8836,314" coordsize="2064,1920">
            <v:shape style="position:absolute;left:10262;top:1228;width:637;height:640" type="#_x0000_t75" stroked="false">
              <v:imagedata r:id="rId246" o:title=""/>
            </v:shape>
            <v:group style="position:absolute;left:10472;top:1505;width:405;height:342" coordorigin="10472,1505" coordsize="405,342">
              <v:shape style="position:absolute;left:10472;top:1505;width:405;height:342" coordorigin="10472,1505" coordsize="405,342" path="m10820,1758l10768,1758,10777,1769,10782,1783,10785,1801,10785,1821,10863,1847,10867,1835,10875,1828,10877,1814,10858,1794,10839,1776,10820,1758xe" filled="true" fillcolor="#ffffff" stroked="false">
                <v:path arrowok="t"/>
                <v:fill type="solid"/>
              </v:shape>
              <v:shape style="position:absolute;left:10472;top:1505;width:405;height:342" coordorigin="10472,1505" coordsize="405,342" path="m10746,1686l10681,1686,10702,1689,10719,1700,10730,1715,10727,1726,10722,1734,10720,1746,10726,1754,10732,1765,10754,1766,10758,1758,10768,1758,10820,1758,10798,1738,10779,1719,10746,1686xe" filled="true" fillcolor="#ffffff" stroked="false">
                <v:path arrowok="t"/>
                <v:fill type="solid"/>
              </v:shape>
              <v:shape style="position:absolute;left:10472;top:1505;width:405;height:342" coordorigin="10472,1505" coordsize="405,342" path="m10653,1596l10605,1596,10616,1602,10620,1605,10627,1613,10629,1622,10628,1631,10628,1641,10631,1659,10638,1674,10648,1685,10661,1693,10681,1686,10746,1686,10740,1679,10720,1660,10689,1631,10659,1602,10653,1596xe" filled="true" fillcolor="#ffffff" stroked="false">
                <v:path arrowok="t"/>
                <v:fill type="solid"/>
              </v:shape>
              <v:shape style="position:absolute;left:10472;top:1505;width:405;height:342" coordorigin="10472,1505" coordsize="405,342" path="m10648,1592l10477,1592,10501,1597,10526,1602,10551,1607,10575,1613,10587,1610,10589,1597,10605,1596,10653,1596,10648,1592xe" filled="true" fillcolor="#ffffff" stroked="false">
                <v:path arrowok="t"/>
                <v:fill type="solid"/>
              </v:shape>
              <v:shape style="position:absolute;left:10472;top:1505;width:405;height:342" coordorigin="10472,1505" coordsize="405,342" path="m10555,1506l10538,1525,10519,1544,10499,1563,10481,1581,10472,1592,10477,1592,10648,1592,10629,1573,10599,1545,10589,1535,10579,1525,10570,1515,10560,1506,10556,1506,10555,1506xe" filled="true" fillcolor="#ffffff" stroked="false">
                <v:path arrowok="t"/>
                <v:fill type="solid"/>
              </v:shape>
              <v:shape style="position:absolute;left:10472;top:1505;width:405;height:342" coordorigin="10472,1505" coordsize="405,342" path="m10559,1505l10556,1506,10560,1506,10560,1506,10559,1505xe" filled="true" fillcolor="#ffffff" stroked="false">
                <v:path arrowok="t"/>
                <v:fill type="solid"/>
              </v:shape>
            </v:group>
            <v:group style="position:absolute;left:9502;top:318;width:727;height:727" coordorigin="9502,318" coordsize="727,727">
              <v:shape style="position:absolute;left:9502;top:318;width:727;height:727" coordorigin="9502,318" coordsize="727,727" path="m10229,682l10221,755,10200,823,10167,885,10122,939,10068,983,10007,1017,9939,1038,9865,1045,9792,1038,9724,1017,9662,983,9608,939,9564,885,9530,823,9509,755,9502,682,9509,609,9530,540,9564,479,9608,425,9662,381,9724,347,9792,326,9865,318,9939,326,10007,347,10068,381,10122,425,10167,479,10200,540,10221,609,10229,682xe" filled="false" stroked="true" strokeweight=".4pt" strokecolor="#231f20">
                <v:path arrowok="t"/>
              </v:shape>
            </v:group>
            <v:group style="position:absolute;left:9528;top:340;width:674;height:674" coordorigin="9528,340" coordsize="674,674">
              <v:shape style="position:absolute;left:9528;top:340;width:674;height:674" coordorigin="9528,340" coordsize="674,674" path="m10202,677l10193,754,10168,825,10128,888,10076,940,10013,980,9943,1005,9865,1014,9788,1005,9717,980,9654,940,9602,888,9563,825,9537,754,9528,677,9537,600,9563,529,9602,466,9654,414,9717,374,9788,349,9865,340,9943,349,10013,374,10076,414,10128,466,10168,529,10193,600,10202,677xe" filled="false" stroked="true" strokeweight=".4pt" strokecolor="#231f20">
                <v:path arrowok="t"/>
              </v:shape>
              <v:shape style="position:absolute;left:10050;top:978;width:349;height:406" type="#_x0000_t75" stroked="false">
                <v:imagedata r:id="rId247" o:title=""/>
              </v:shape>
            </v:group>
            <v:group style="position:absolute;left:9705;top:1428;width:381;height:806" coordorigin="9705,1428" coordsize="381,806">
              <v:shape style="position:absolute;left:9705;top:1428;width:381;height:806" coordorigin="9705,1428" coordsize="381,806" path="m9902,1984l9878,1984,9891,1997,9891,2004,9890,2015,9867,2030,9860,2054,9868,2080,9889,2099,9883,2110,9874,2121,9865,2131,9859,2140,9871,2164,9885,2187,9899,2211,9916,2234,9932,2230,9947,2225,9963,2218,9969,2213,9924,2213,9881,2142,9894,2127,9904,2112,9910,2097,9910,2083,9906,2080,9894,2080,9879,2065,9881,2053,9882,2042,9891,2035,9900,2033,9910,2027,9912,2008,9905,1988,9902,1984xe" filled="true" fillcolor="#231f20" stroked="false">
                <v:path arrowok="t"/>
                <v:fill type="solid"/>
              </v:shape>
              <v:shape style="position:absolute;left:9705;top:1428;width:381;height:806" coordorigin="9705,1428" coordsize="381,806" path="m9941,1753l9915,1753,9916,1754,9918,1755,9919,1757,9920,1770,9921,1784,9922,1798,9923,1812,9927,1856,9930,1895,9934,1936,9938,1978,9941,2005,9944,2061,9946,2088,9949,2116,9952,2144,9955,2170,9956,2197,9945,2206,9934,2207,9924,2213,9969,2213,9977,2207,9995,2185,9997,2179,9974,2179,9975,2170,9967,2097,9965,2073,9959,1994,9952,1912,9944,1831,9937,1754,9941,1753xe" filled="true" fillcolor="#231f20" stroked="false">
                <v:path arrowok="t"/>
                <v:fill type="solid"/>
              </v:shape>
              <v:shape style="position:absolute;left:9705;top:1428;width:381;height:806" coordorigin="9705,1428" coordsize="381,806" path="m10035,1746l10010,1746,10007,1757,10002,1768,9998,1779,9996,1789,9989,1793,9979,1794,9969,1794,9961,1797,9958,1805,9958,1818,9961,1843,9967,1919,9977,2054,9981,2115,9983,2131,9984,2146,9983,2161,9978,2176,9974,2179,9997,2179,10003,2164,10003,2161,10003,2146,10003,2140,9995,2030,9990,1964,9985,1886,9980,1814,9985,1813,9992,1813,10011,1807,10014,1803,10016,1791,10019,1780,10022,1770,10027,1759,10033,1749,10035,1746xe" filled="true" fillcolor="#231f20" stroked="false">
                <v:path arrowok="t"/>
                <v:fill type="solid"/>
              </v:shape>
              <v:shape style="position:absolute;left:9705;top:1428;width:381;height:806" coordorigin="9705,1428" coordsize="381,806" path="m9902,2077l9894,2080,9906,2080,9902,2077xe" filled="true" fillcolor="#231f20" stroked="false">
                <v:path arrowok="t"/>
                <v:fill type="solid"/>
              </v:shape>
              <v:shape style="position:absolute;left:9705;top:1428;width:381;height:806" coordorigin="9705,1428" coordsize="381,806" path="m9897,1864l9868,1864,9879,1874,9877,1883,9868,1886,9862,1895,9851,1917,9846,1941,9849,1965,9861,1982,9868,1987,9878,1984,9902,1984,9892,1972,9872,1964,9868,1950,9891,1891,9902,1888,9898,1865,9897,1864xe" filled="true" fillcolor="#231f20" stroked="false">
                <v:path arrowok="t"/>
                <v:fill type="solid"/>
              </v:shape>
              <v:shape style="position:absolute;left:9705;top:1428;width:381;height:806" coordorigin="9705,1428" coordsize="381,806" path="m9880,1428l9806,1450,9739,1510,9705,1622,9716,1681,9745,1735,9754,1746,9772,1766,9782,1778,9823,1832,9832,1844,9840,1856,9849,1864,9860,1871,9868,1864,9897,1864,9893,1854,9891,1853,9871,1853,9860,1847,9845,1827,9830,1807,9815,1787,9800,1767,9796,1764,9810,1762,9835,1760,9862,1759,9890,1757,9915,1753,9941,1753,9955,1751,9992,1748,10010,1746,10035,1746,10035,1745,9791,1745,9779,1743,9739,1689,9725,1606,9733,1563,9780,1493,9840,1457,9901,1448,9977,1448,9956,1438,9917,1429,9880,1428xe" filled="true" fillcolor="#231f20" stroked="false">
                <v:path arrowok="t"/>
                <v:fill type="solid"/>
              </v:shape>
              <v:shape style="position:absolute;left:9705;top:1428;width:381;height:806" coordorigin="9705,1428" coordsize="381,806" path="m9881,1844l9871,1853,9891,1853,9881,1844xe" filled="true" fillcolor="#231f20" stroked="false">
                <v:path arrowok="t"/>
                <v:fill type="solid"/>
              </v:shape>
              <v:shape style="position:absolute;left:9705;top:1428;width:381;height:806" coordorigin="9705,1428" coordsize="381,806" path="m9992,1813l9985,1813,9991,1813,9992,1813xe" filled="true" fillcolor="#231f20" stroked="false">
                <v:path arrowok="t"/>
                <v:fill type="solid"/>
              </v:shape>
              <v:shape style="position:absolute;left:9705;top:1428;width:381;height:806" coordorigin="9705,1428" coordsize="381,806" path="m9977,1448l9901,1448,9931,1453,9962,1463,9990,1478,10036,1524,10061,1578,10064,1636,10048,1693,10043,1703,10037,1717,10025,1726,10009,1727,9999,1728,9960,1731,9882,1736,9841,1739,9825,1742,9808,1744,9791,1745,10035,1745,10037,1743,10044,1737,10049,1730,10079,1670,10086,1605,10070,1542,10034,1488,9995,1457,9977,1448xe" filled="true" fillcolor="#231f20" stroked="false">
                <v:path arrowok="t"/>
                <v:fill type="solid"/>
              </v:shape>
              <v:shape style="position:absolute;left:9725;top:1448;width:340;height:297" type="#_x0000_t75" stroked="false">
                <v:imagedata r:id="rId231" o:title=""/>
              </v:shape>
            </v:group>
            <v:group style="position:absolute;left:9937;top:1746;width:74;height:434" coordorigin="9937,1746" coordsize="74,434">
              <v:shape style="position:absolute;left:9937;top:1746;width:74;height:434" coordorigin="9937,1746" coordsize="74,434" path="m10010,1746l9992,1748,9955,1751,9937,1754,9944,1833,9952,1914,9959,1994,9965,2073,9967,2097,9969,2121,9971,2144,9974,2167,9975,2170,9974,2179,9978,2176,9983,2161,9984,2146,9983,2131,9981,2115,9976,2046,9966,1912,9961,1843,9960,1831,9958,1818,9958,1805,9961,1797,9969,1794,9979,1794,9989,1793,9996,1789,9998,1779,10002,1768,10007,1757,10010,1746xe" filled="true" fillcolor="#ffffff" stroked="false">
                <v:path arrowok="t"/>
                <v:fill type="solid"/>
              </v:shape>
            </v:group>
            <v:group style="position:absolute;left:9796;top:1753;width:161;height:460" coordorigin="9796,1753" coordsize="161,460">
              <v:shape style="position:absolute;left:9796;top:1753;width:161;height:460" coordorigin="9796,1753" coordsize="161,460" path="m9945,2077l9902,2077,9910,2083,9910,2097,9904,2112,9894,2127,9881,2142,9924,2213,9934,2207,9945,2206,9956,2197,9955,2170,9952,2143,9949,2116,9946,2088,9945,2077xe" filled="true" fillcolor="#ffffff" stroked="false">
                <v:path arrowok="t"/>
                <v:fill type="solid"/>
              </v:shape>
              <v:shape style="position:absolute;left:9796;top:1753;width:161;height:460" coordorigin="9796,1753" coordsize="161,460" path="m9926,1844l9881,1844,9893,1854,9898,1865,9902,1888,9891,1891,9881,1903,9871,1919,9867,1935,9868,1950,9872,1964,9892,1972,9905,1988,9912,2008,9910,2027,9900,2033,9891,2035,9882,2042,9881,2053,9879,2065,9894,2080,9902,2077,9945,2077,9944,2061,9941,2005,9938,1978,9934,1935,9930,1894,9926,1853,9926,1844xe" filled="true" fillcolor="#ffffff" stroked="false">
                <v:path arrowok="t"/>
                <v:fill type="solid"/>
              </v:shape>
              <v:shape style="position:absolute;left:9796;top:1753;width:161;height:460" coordorigin="9796,1753" coordsize="161,460" path="m9915,1753l9890,1757,9862,1759,9835,1760,9810,1762,9796,1764,9800,1767,9815,1787,9830,1807,9845,1827,9860,1847,9871,1853,9881,1844,9926,1844,9923,1812,9922,1798,9921,1784,9920,1770,9919,1756,9918,1755,9916,1755,9915,1753xe" filled="true" fillcolor="#ffffff" stroked="false">
                <v:path arrowok="t"/>
                <v:fill type="solid"/>
              </v:shape>
            </v:group>
            <v:group style="position:absolute;left:9849;top:1046;width:54;height:54" coordorigin="9849,1046" coordsize="54,54">
              <v:shape style="position:absolute;left:9849;top:1046;width:54;height:54" coordorigin="9849,1046" coordsize="54,54" path="m9897,1091l9889,1097,9879,1100,9869,1099,9859,1094,9852,1086,9849,1076,9850,1066,9856,1056,9864,1049,9874,1046,9884,1048,9894,1053,9900,1061,9903,1071,9902,1081,9897,1091xe" filled="false" stroked="true" strokeweight=".4pt" strokecolor="#231f20">
                <v:path arrowok="t"/>
              </v:shape>
            </v:group>
            <v:group style="position:absolute;left:9856;top:1108;width:54;height:54" coordorigin="9856,1108" coordsize="54,54">
              <v:shape style="position:absolute;left:9856;top:1108;width:54;height:54" coordorigin="9856,1108" coordsize="54,54" path="m9904,1152l9896,1159,9886,1162,9876,1161,9866,1156,9859,1148,9856,1138,9857,1127,9862,1118,9871,1111,9881,1108,9891,1109,9901,1114,9907,1123,9910,1132,9909,1143,9904,1152xe" filled="false" stroked="true" strokeweight=".4pt" strokecolor="#231f20">
                <v:path arrowok="t"/>
              </v:shape>
            </v:group>
            <v:group style="position:absolute;left:9858;top:1173;width:54;height:54" coordorigin="9858,1173" coordsize="54,54">
              <v:shape style="position:absolute;left:9858;top:1173;width:54;height:54" coordorigin="9858,1173" coordsize="54,54" path="m9906,1217l9897,1223,9888,1226,9877,1225,9868,1220,9861,1212,9858,1202,9859,1192,9864,1182,9872,1175,9882,1173,9893,1174,9902,1179,9909,1187,9912,1197,9911,1207,9906,1217xe" filled="false" stroked="true" strokeweight=".4pt" strokecolor="#231f20">
                <v:path arrowok="t"/>
              </v:shape>
            </v:group>
            <v:group style="position:absolute;left:9858;top:1235;width:54;height:54" coordorigin="9858,1235" coordsize="54,54">
              <v:shape style="position:absolute;left:9858;top:1235;width:54;height:54" coordorigin="9858,1235" coordsize="54,54" path="m9905,1279l9897,1286,9887,1289,9877,1288,9867,1283,9861,1274,9858,1264,9859,1254,9864,1244,9872,1238,9882,1235,9892,1236,9902,1241,9909,1249,9912,1259,9911,1270,9905,1279xe" filled="false" stroked="true" strokeweight=".4pt" strokecolor="#231f20">
                <v:path arrowok="t"/>
              </v:shape>
            </v:group>
            <v:group style="position:absolute;left:9864;top:1299;width:54;height:54" coordorigin="9864,1299" coordsize="54,54">
              <v:shape style="position:absolute;left:9864;top:1299;width:54;height:54" coordorigin="9864,1299" coordsize="54,54" path="m9912,1343l9903,1350,9893,1353,9883,1351,9873,1346,9867,1338,9864,1328,9865,1318,9870,1308,9878,1302,9888,1299,9898,1300,9908,1305,9915,1313,9918,1323,9917,1333,9912,1343xe" filled="false" stroked="true" strokeweight=".4pt" strokecolor="#231f20">
                <v:path arrowok="t"/>
              </v:shape>
            </v:group>
            <v:group style="position:absolute;left:9857;top:1356;width:54;height:54" coordorigin="9857,1356" coordsize="54,54">
              <v:shape style="position:absolute;left:9857;top:1356;width:54;height:54" coordorigin="9857,1356" coordsize="54,54" path="m9905,1401l9897,1407,9887,1410,9876,1409,9867,1404,9860,1396,9857,1386,9858,1376,9863,1366,9872,1359,9882,1356,9892,1357,9902,1362,9908,1371,9911,1381,9910,1391,9905,1401xe" filled="false" stroked="true" strokeweight=".4pt" strokecolor="#231f20">
                <v:path arrowok="t"/>
              </v:shape>
            </v:group>
            <v:group style="position:absolute;left:9859;top:1414;width:54;height:54" coordorigin="9859,1414" coordsize="54,54">
              <v:shape style="position:absolute;left:9859;top:1414;width:54;height:54" coordorigin="9859,1414" coordsize="54,54" path="m9907,1458l9899,1465,9889,1468,9878,1467,9869,1462,9862,1453,9859,1443,9860,1433,9865,1423,9874,1417,9884,1414,9894,1415,9903,1420,9910,1428,9913,1438,9912,1448,9907,1458xe" filled="false" stroked="true" strokeweight=".4pt" strokecolor="#231f20">
                <v:path arrowok="t"/>
              </v:shape>
            </v:group>
            <v:group style="position:absolute;left:9856;top:1475;width:54;height:54" coordorigin="9856,1475" coordsize="54,54">
              <v:shape style="position:absolute;left:9856;top:1475;width:54;height:54" coordorigin="9856,1475" coordsize="54,54" path="m9904,1519l9896,1526,9886,1529,9875,1528,9866,1523,9859,1514,9856,1504,9857,1494,9862,1484,9871,1478,9881,1475,9891,1476,9900,1481,9907,1489,9910,1499,9909,1509,9904,1519xe" filled="false" stroked="true" strokeweight=".4pt" strokecolor="#231f20">
                <v:path arrowok="t"/>
              </v:shape>
            </v:group>
            <v:group style="position:absolute;left:9871;top:1047;width:18;height:512" coordorigin="9871,1047" coordsize="18,512">
              <v:shape style="position:absolute;left:9871;top:1047;width:18;height:512" coordorigin="9871,1047" coordsize="18,512" path="m9871,1047l9883,1122,9888,1227,9889,1343,9886,1450,9883,1528,9882,1559e" filled="false" stroked="true" strokeweight=".4pt" strokecolor="#231f20">
                <v:path arrowok="t"/>
              </v:shape>
              <v:shape style="position:absolute;left:8836;top:1237;width:637;height:640" type="#_x0000_t75" stroked="false">
                <v:imagedata r:id="rId248" o:title=""/>
              </v:shape>
            </v:group>
            <v:group style="position:absolute;left:8859;top:1514;width:405;height:342" coordorigin="8859,1514" coordsize="405,342">
              <v:shape style="position:absolute;left:8859;top:1514;width:405;height:342" coordorigin="8859,1514" coordsize="405,342" path="m9177,1514l9176,1515,9166,1524,9156,1534,9146,1544,9136,1554,9107,1582,9077,1611,9046,1640,9016,1669,8996,1688,8957,1728,8937,1747,8916,1766,8896,1785,8877,1804,8859,1823,8860,1837,8868,1845,8872,1856,8951,1830,8951,1811,8953,1793,8958,1778,8967,1767,9007,1767,9009,1763,9016,1755,9014,1743,9008,1735,9005,1725,9016,1709,9033,1699,9054,1695,9086,1695,9087,1694,9097,1683,9105,1669,9108,1651,9107,1640,9107,1631,9109,1623,9115,1615,9120,1611,9130,1605,9238,1605,9259,1601,9263,1601,9254,1590,9237,1572,9217,1554,9197,1535,9181,1516,9179,1516,9177,1514xe" filled="true" fillcolor="#ffffff" stroked="false">
                <v:path arrowok="t"/>
                <v:fill type="solid"/>
              </v:shape>
              <v:shape style="position:absolute;left:8859;top:1514;width:405;height:342" coordorigin="8859,1514" coordsize="405,342" path="m9007,1767l8967,1767,8978,1768,8982,1775,9003,1774,9007,1767xe" filled="true" fillcolor="#ffffff" stroked="false">
                <v:path arrowok="t"/>
                <v:fill type="solid"/>
              </v:shape>
              <v:shape style="position:absolute;left:8859;top:1514;width:405;height:342" coordorigin="8859,1514" coordsize="405,342" path="m9086,1695l9054,1695,9074,1702,9086,1695xe" filled="true" fillcolor="#ffffff" stroked="false">
                <v:path arrowok="t"/>
                <v:fill type="solid"/>
              </v:shape>
              <v:shape style="position:absolute;left:8859;top:1514;width:405;height:342" coordorigin="8859,1514" coordsize="405,342" path="m9238,1605l9130,1605,9147,1606,9148,1619,9161,1622,9184,1616,9209,1611,9234,1606,9238,1605xe" filled="true" fillcolor="#ffffff" stroked="false">
                <v:path arrowok="t"/>
                <v:fill type="solid"/>
              </v:shape>
              <v:shape style="position:absolute;left:8859;top:1514;width:405;height:342" coordorigin="8859,1514" coordsize="405,342" path="m9263,1601l9259,1601,9264,1601,9263,1601xe" filled="true" fillcolor="#ffffff" stroked="false">
                <v:path arrowok="t"/>
                <v:fill type="solid"/>
              </v:shape>
              <v:shape style="position:absolute;left:8859;top:1514;width:405;height:342" coordorigin="8859,1514" coordsize="405,342" path="m9180,1515l9179,1516,9181,1516,9180,1515xe" filled="true" fillcolor="#ffffff" stroked="false">
                <v:path arrowok="t"/>
                <v:fill type="solid"/>
              </v:shape>
              <v:shape style="position:absolute;left:9337;top:987;width:349;height:406" type="#_x0000_t75" stroked="false">
                <v:imagedata r:id="rId242" o:title=""/>
              </v:shape>
            </v:group>
            <w10:wrap type="topAndBottom"/>
          </v:group>
        </w:pict>
      </w:r>
      <w:r>
        <w:rPr/>
        <w:pict>
          <v:group style="position:absolute;margin-left:48.688999pt;margin-top:156.516205pt;width:24.55pt;height:24.55pt;mso-position-horizontal-relative:page;mso-position-vertical-relative:paragraph;z-index:7504;mso-wrap-distance-left:0;mso-wrap-distance-right:0" coordorigin="974,3130" coordsize="491,491">
            <v:shape style="position:absolute;left:974;top:3130;width:491;height:491" coordorigin="974,3130" coordsize="491,491" path="m974,3621l1464,3621,1464,3130,974,3130,974,3621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521935pt;margin-top:121.888206pt;width:140.050pt;height:96pt;mso-position-horizontal-relative:page;mso-position-vertical-relative:paragraph;z-index:7528;mso-wrap-distance-left:0;mso-wrap-distance-right:0" coordorigin="1670,2438" coordsize="2801,1920">
            <v:shape style="position:absolute;left:3466;top:3351;width:637;height:640" type="#_x0000_t75" stroked="false">
              <v:imagedata r:id="rId249" o:title=""/>
            </v:shape>
            <v:group style="position:absolute;left:3676;top:3628;width:405;height:342" coordorigin="3676,3628" coordsize="405,342">
              <v:shape style="position:absolute;left:3676;top:3628;width:405;height:342" coordorigin="3676,3628" coordsize="405,342" path="m4024,3881l3972,3881,3981,3892,3986,3907,3989,3925,3989,3944,4067,3970,4071,3959,4079,3951,4081,3937,4062,3918,4043,3899,4024,3881xe" filled="true" fillcolor="#ffffff" stroked="false">
                <v:path arrowok="t"/>
                <v:fill type="solid"/>
              </v:shape>
              <v:shape style="position:absolute;left:3676;top:3628;width:405;height:342" coordorigin="3676,3628" coordsize="405,342" path="m3950,3809l3885,3809,3906,3813,3924,3823,3934,3839,3931,3849,3926,3857,3924,3869,3930,3877,3936,3888,3958,3889,3962,3882,3972,3881,4024,3881,4002,3861,3983,3842,3950,3809xe" filled="true" fillcolor="#ffffff" stroked="false">
                <v:path arrowok="t"/>
                <v:fill type="solid"/>
              </v:shape>
              <v:shape style="position:absolute;left:3676;top:3628;width:405;height:342" coordorigin="3676,3628" coordsize="405,342" path="m3857,3719l3809,3719,3820,3725,3824,3729,3831,3737,3833,3745,3832,3754,3832,3765,3835,3783,3842,3797,3853,3808,3865,3816,3885,3809,3950,3809,3944,3802,3924,3783,3893,3754,3863,3725,3857,3719xe" filled="true" fillcolor="#ffffff" stroked="false">
                <v:path arrowok="t"/>
                <v:fill type="solid"/>
              </v:shape>
              <v:shape style="position:absolute;left:3676;top:3628;width:405;height:342" coordorigin="3676,3628" coordsize="405,342" path="m3852,3715l3681,3715,3705,3720,3730,3725,3755,3730,3779,3736,3791,3733,3793,3720,3809,3719,3857,3719,3852,3715xe" filled="true" fillcolor="#ffffff" stroked="false">
                <v:path arrowok="t"/>
                <v:fill type="solid"/>
              </v:shape>
              <v:shape style="position:absolute;left:3676;top:3628;width:405;height:342" coordorigin="3676,3628" coordsize="405,342" path="m3759,3629l3742,3649,3723,3668,3703,3686,3685,3704,3676,3715,3681,3715,3852,3715,3833,3696,3803,3668,3793,3658,3784,3648,3774,3638,3764,3630,3760,3630,3759,3629xe" filled="true" fillcolor="#ffffff" stroked="false">
                <v:path arrowok="t"/>
                <v:fill type="solid"/>
              </v:shape>
              <v:shape style="position:absolute;left:3676;top:3628;width:405;height:342" coordorigin="3676,3628" coordsize="405,342" path="m3763,3628l3760,3630,3764,3630,3764,3629,3763,3628xe" filled="true" fillcolor="#ffffff" stroked="false">
                <v:path arrowok="t"/>
                <v:fill type="solid"/>
              </v:shape>
            </v:group>
            <v:group style="position:absolute;left:2706;top:2442;width:727;height:727" coordorigin="2706,2442" coordsize="727,727">
              <v:shape style="position:absolute;left:2706;top:2442;width:727;height:727" coordorigin="2706,2442" coordsize="727,727" path="m3433,2805l3425,2878,3404,2947,3371,3008,3326,3062,3273,3107,3211,3140,3143,3161,3069,3169,2996,3161,2928,3140,2866,3107,2812,3062,2768,3008,2734,2947,2713,2878,2706,2805,2713,2732,2734,2664,2768,2602,2812,2548,2866,2504,2928,2470,2996,2449,3069,2442,3143,2449,3211,2470,3273,2504,3326,2548,3371,2602,3404,2664,3425,2732,3433,2805xe" filled="false" stroked="true" strokeweight=".4pt" strokecolor="#231f20">
                <v:path arrowok="t"/>
              </v:shape>
            </v:group>
            <v:group style="position:absolute;left:2732;top:2463;width:674;height:674" coordorigin="2732,2463" coordsize="674,674">
              <v:shape style="position:absolute;left:2732;top:2463;width:674;height:674" coordorigin="2732,2463" coordsize="674,674" path="m3406,2800l3397,2877,3372,2948,3332,3011,3280,3063,3218,3103,3147,3128,3069,3137,2992,3128,2921,3103,2859,3063,2806,3011,2767,2948,2741,2877,2732,2800,2741,2723,2767,2652,2806,2589,2859,2537,2921,2497,2992,2472,3069,2463,3147,2472,3218,2497,3280,2537,3332,2589,3372,2652,3397,2723,3406,2800xe" filled="false" stroked="true" strokeweight=".4pt" strokecolor="#231f20">
                <v:path arrowok="t"/>
              </v:shape>
              <v:shape style="position:absolute;left:3254;top:3101;width:349;height:406" type="#_x0000_t75" stroked="false">
                <v:imagedata r:id="rId250" o:title=""/>
              </v:shape>
            </v:group>
            <v:group style="position:absolute;left:2909;top:3552;width:381;height:806" coordorigin="2909,3552" coordsize="381,806">
              <v:shape style="position:absolute;left:2909;top:3552;width:381;height:806" coordorigin="2909,3552" coordsize="381,806" path="m3106,4107l3082,4107,3095,4120,3095,4127,3094,4139,3071,4153,3064,4178,3072,4203,3093,4222,3087,4233,3078,4244,3069,4254,3063,4264,3075,4287,3089,4311,3103,4334,3120,4357,3136,4354,3152,4349,3167,4341,3173,4336,3128,4336,3086,4265,3099,4250,3108,4235,3114,4221,3115,4207,3110,4203,3099,4203,3083,4188,3085,4176,3086,4166,3095,4158,3105,4156,3114,4150,3116,4131,3110,4111,3106,4107xe" filled="true" fillcolor="#231f20" stroked="false">
                <v:path arrowok="t"/>
                <v:fill type="solid"/>
              </v:shape>
              <v:shape style="position:absolute;left:2909;top:3552;width:381;height:806" coordorigin="2909,3552" coordsize="381,806" path="m3145,3877l3119,3877,3120,3878,3123,3879,3123,3880,3124,3893,3125,3907,3126,3922,3127,3935,3131,3979,3134,4018,3138,4059,3142,4101,3145,4129,3148,4184,3150,4212,3153,4239,3156,4267,3159,4294,3160,4320,3150,4330,3139,4330,3128,4336,3173,4336,3181,4330,3199,4308,3201,4303,3178,4303,3179,4293,3171,4220,3170,4196,3163,4117,3156,4035,3148,3955,3141,3877,3145,3877xe" filled="true" fillcolor="#231f20" stroked="false">
                <v:path arrowok="t"/>
                <v:fill type="solid"/>
              </v:shape>
              <v:shape style="position:absolute;left:2909;top:3552;width:381;height:806" coordorigin="2909,3552" coordsize="381,806" path="m3239,3869l3214,3869,3211,3880,3207,3891,3202,3902,3200,3913,3193,3917,3183,3917,3173,3917,3165,3921,3162,3929,3163,3941,3165,3967,3171,4042,3181,4178,3185,4238,3187,4255,3188,4270,3187,4284,3182,4299,3178,4303,3201,4303,3207,4287,3207,4284,3208,4270,3208,4264,3199,4153,3194,4087,3189,4009,3185,3937,3189,3937,3196,3937,3215,3931,3218,3926,3220,3915,3223,3904,3226,3893,3231,3883,3237,3873,3239,3869xe" filled="true" fillcolor="#231f20" stroked="false">
                <v:path arrowok="t"/>
                <v:fill type="solid"/>
              </v:shape>
              <v:shape style="position:absolute;left:2909;top:3552;width:381;height:806" coordorigin="2909,3552" coordsize="381,806" path="m3106,4200l3099,4203,3110,4203,3106,4200xe" filled="true" fillcolor="#231f20" stroked="false">
                <v:path arrowok="t"/>
                <v:fill type="solid"/>
              </v:shape>
              <v:shape style="position:absolute;left:2909;top:3552;width:381;height:806" coordorigin="2909,3552" coordsize="381,806" path="m3101,3987l3072,3987,3083,3997,3081,4006,3072,4009,3066,4018,3056,4040,3051,4065,3053,4088,3065,4105,3072,4111,3082,4107,3106,4107,3096,4095,3076,4087,3072,4073,3095,4015,3106,4012,3102,3989,3101,3987xe" filled="true" fillcolor="#231f20" stroked="false">
                <v:path arrowok="t"/>
                <v:fill type="solid"/>
              </v:shape>
              <v:shape style="position:absolute;left:2909;top:3552;width:381;height:806" coordorigin="2909,3552" coordsize="381,806" path="m3084,3552l3010,3573,2943,3633,2909,3745,2920,3805,2949,3859,2958,3869,2977,3890,2986,3901,3027,3955,3036,3968,3044,3979,3053,3987,3064,3995,3072,3987,3101,3987,3098,3978,3096,3976,3075,3976,3064,3970,3050,3950,3034,3930,3019,3910,3004,3890,3000,3887,3014,3885,3039,3883,3066,3882,3094,3880,3119,3877,3145,3877,3159,3874,3196,3872,3214,3869,3239,3869,3240,3869,2995,3869,2983,3866,2944,3812,2929,3729,2937,3686,2984,3616,3044,3580,3105,3571,3181,3571,3160,3561,3121,3552,3084,3552xe" filled="true" fillcolor="#231f20" stroked="false">
                <v:path arrowok="t"/>
                <v:fill type="solid"/>
              </v:shape>
              <v:shape style="position:absolute;left:2909;top:3552;width:381;height:806" coordorigin="2909,3552" coordsize="381,806" path="m3085,3967l3075,3976,3096,3976,3085,3967xe" filled="true" fillcolor="#231f20" stroked="false">
                <v:path arrowok="t"/>
                <v:fill type="solid"/>
              </v:shape>
              <v:shape style="position:absolute;left:2909;top:3552;width:381;height:806" coordorigin="2909,3552" coordsize="381,806" path="m3196,3937l3189,3937,3195,3937,3196,3937xe" filled="true" fillcolor="#231f20" stroked="false">
                <v:path arrowok="t"/>
                <v:fill type="solid"/>
              </v:shape>
              <v:shape style="position:absolute;left:2909;top:3552;width:381;height:806" coordorigin="2909,3552" coordsize="381,806" path="m3181,3571l3105,3571,3135,3576,3166,3586,3194,3602,3240,3647,3265,3702,3268,3760,3252,3816,3247,3827,3241,3840,3229,3850,3213,3851,3203,3852,3164,3855,3086,3859,3046,3863,3029,3865,3012,3868,2995,3869,3240,3869,3242,3866,3248,3861,3254,3853,3283,3793,3290,3728,3274,3666,3238,3612,3199,3580,3181,3571xe" filled="true" fillcolor="#231f20" stroked="false">
                <v:path arrowok="t"/>
                <v:fill type="solid"/>
              </v:shape>
              <v:shape style="position:absolute;left:2929;top:3571;width:340;height:297" type="#_x0000_t75" stroked="false">
                <v:imagedata r:id="rId251" o:title=""/>
              </v:shape>
            </v:group>
            <v:group style="position:absolute;left:3141;top:3869;width:74;height:434" coordorigin="3141,3869" coordsize="74,434">
              <v:shape style="position:absolute;left:3141;top:3869;width:74;height:434" coordorigin="3141,3869" coordsize="74,434" path="m3214,3869l3196,3872,3159,3874,3141,3877,3149,3957,3156,4037,3163,4117,3169,4196,3171,4220,3173,4244,3175,4267,3178,4290,3179,4293,3178,4303,3182,4299,3187,4284,3188,4270,3187,4255,3185,4238,3180,4170,3170,4035,3165,3967,3164,3955,3163,3941,3162,3929,3165,3921,3173,3917,3183,3917,3193,3917,3200,3913,3202,3902,3206,3891,3211,3880,3214,3869xe" filled="true" fillcolor="#ffffff" stroked="false">
                <v:path arrowok="t"/>
                <v:fill type="solid"/>
              </v:shape>
            </v:group>
            <v:group style="position:absolute;left:3000;top:3877;width:161;height:460" coordorigin="3000,3877" coordsize="161,460">
              <v:shape style="position:absolute;left:3000;top:3877;width:161;height:460" coordorigin="3000,3877" coordsize="161,460" path="m3149,4200l3106,4200,3115,4207,3114,4221,3108,4235,3099,4250,3086,4265,3128,4336,3139,4330,3150,4330,3160,4320,3159,4294,3156,4267,3153,4239,3150,4212,3149,4200xe" filled="true" fillcolor="#ffffff" stroked="false">
                <v:path arrowok="t"/>
                <v:fill type="solid"/>
              </v:shape>
              <v:shape style="position:absolute;left:3000;top:3877;width:161;height:460" coordorigin="3000,3877" coordsize="161,460" path="m3130,3967l3085,3967,3098,3978,3102,3989,3106,4012,3095,4015,3085,4027,3075,4042,3071,4058,3072,4073,3076,4087,3096,4095,3110,4111,3116,4131,3114,4150,3105,4156,3095,4158,3086,4166,3085,4176,3083,4188,3098,4203,3106,4200,3149,4200,3148,4184,3145,4129,3142,4101,3138,4058,3134,4017,3131,3976,3130,3967xe" filled="true" fillcolor="#ffffff" stroked="false">
                <v:path arrowok="t"/>
                <v:fill type="solid"/>
              </v:shape>
              <v:shape style="position:absolute;left:3000;top:3877;width:161;height:460" coordorigin="3000,3877" coordsize="161,460" path="m3119,3877l3094,3880,3066,3882,3039,3883,3014,3885,3000,3887,3004,3890,3019,3910,3034,3930,3050,3950,3064,3970,3075,3976,3085,3967,3130,3967,3127,3935,3126,3921,3125,3907,3124,3893,3123,3880,3123,3879,3120,3878,3119,3877xe" filled="true" fillcolor="#ffffff" stroked="false">
                <v:path arrowok="t"/>
                <v:fill type="solid"/>
              </v:shape>
            </v:group>
            <v:group style="position:absolute;left:3053;top:3170;width:54;height:54" coordorigin="3053,3170" coordsize="54,54">
              <v:shape style="position:absolute;left:3053;top:3170;width:54;height:54" coordorigin="3053,3170" coordsize="54,54" path="m3101,3214l3093,3221,3083,3224,3073,3223,3063,3218,3056,3209,3053,3199,3054,3189,3060,3180,3068,3173,3078,3170,3088,3171,3098,3176,3104,3184,3107,3194,3106,3205,3101,3214xe" filled="false" stroked="true" strokeweight=".4pt" strokecolor="#231f20">
                <v:path arrowok="t"/>
              </v:shape>
            </v:group>
            <v:group style="position:absolute;left:3060;top:3231;width:54;height:54" coordorigin="3060,3231" coordsize="54,54">
              <v:shape style="position:absolute;left:3060;top:3231;width:54;height:54" coordorigin="3060,3231" coordsize="54,54" path="m3108,3276l3100,3282,3090,3285,3080,3284,3070,3279,3063,3271,3060,3261,3061,3251,3067,3241,3075,3234,3085,3231,3095,3232,3105,3237,3111,3246,3114,3256,3113,3266,3108,3276xe" filled="false" stroked="true" strokeweight=".4pt" strokecolor="#231f20">
                <v:path arrowok="t"/>
              </v:shape>
            </v:group>
            <v:group style="position:absolute;left:3062;top:3296;width:54;height:54" coordorigin="3062,3296" coordsize="54,54">
              <v:shape style="position:absolute;left:3062;top:3296;width:54;height:54" coordorigin="3062,3296" coordsize="54,54" path="m3110,3340l3102,3347,3092,3350,3081,3349,3072,3344,3065,3335,3062,3325,3063,3315,3068,3306,3077,3299,3087,3296,3097,3297,3106,3302,3113,3310,3116,3320,3115,3331,3110,3340xe" filled="false" stroked="true" strokeweight=".4pt" strokecolor="#231f20">
                <v:path arrowok="t"/>
              </v:shape>
            </v:group>
            <v:group style="position:absolute;left:3062;top:3358;width:54;height:54" coordorigin="3062,3358" coordsize="54,54">
              <v:shape style="position:absolute;left:3062;top:3358;width:54;height:54" coordorigin="3062,3358" coordsize="54,54" path="m3110,3402l3101,3409,3091,3412,3081,3411,3071,3406,3065,3398,3062,3388,3063,3377,3068,3368,3076,3361,3086,3358,3096,3359,3106,3364,3113,3373,3116,3383,3115,3393,3110,3402xe" filled="false" stroked="true" strokeweight=".4pt" strokecolor="#231f20">
                <v:path arrowok="t"/>
              </v:shape>
            </v:group>
            <v:group style="position:absolute;left:3068;top:3422;width:54;height:54" coordorigin="3068,3422" coordsize="54,54">
              <v:shape style="position:absolute;left:3068;top:3422;width:54;height:54" coordorigin="3068,3422" coordsize="54,54" path="m3116,3466l3107,3473,3097,3476,3087,3475,3078,3470,3071,3461,3068,3451,3069,3441,3074,3432,3082,3425,3092,3422,3103,3423,3112,3428,3119,3436,3122,3446,3121,3457,3116,3466xe" filled="false" stroked="true" strokeweight=".4pt" strokecolor="#231f20">
                <v:path arrowok="t"/>
              </v:shape>
            </v:group>
            <v:group style="position:absolute;left:3061;top:3480;width:54;height:54" coordorigin="3061,3480" coordsize="54,54">
              <v:shape style="position:absolute;left:3061;top:3480;width:54;height:54" coordorigin="3061,3480" coordsize="54,54" path="m3109,3524l3101,3531,3091,3534,3081,3533,3071,3528,3064,3519,3061,3509,3062,3499,3068,3489,3076,3483,3086,3480,3096,3481,3106,3486,3112,3494,3115,3504,3114,3514,3109,3524xe" filled="false" stroked="true" strokeweight=".4pt" strokecolor="#231f20">
                <v:path arrowok="t"/>
              </v:shape>
            </v:group>
            <v:group style="position:absolute;left:3063;top:3537;width:54;height:54" coordorigin="3063,3537" coordsize="54,54">
              <v:shape style="position:absolute;left:3063;top:3537;width:54;height:54" coordorigin="3063,3537" coordsize="54,54" path="m3111,3581l3103,3588,3093,3591,3082,3590,3073,3585,3066,3577,3063,3567,3064,3556,3069,3547,3078,3540,3088,3537,3098,3538,3108,3543,3114,3551,3117,3561,3116,3572,3111,3581xe" filled="false" stroked="true" strokeweight=".4pt" strokecolor="#231f20">
                <v:path arrowok="t"/>
              </v:shape>
            </v:group>
            <v:group style="position:absolute;left:3060;top:3598;width:54;height:54" coordorigin="3060,3598" coordsize="54,54">
              <v:shape style="position:absolute;left:3060;top:3598;width:54;height:54" coordorigin="3060,3598" coordsize="54,54" path="m3108,3642l3100,3649,3090,3652,3080,3651,3070,3646,3063,3638,3060,3628,3061,3617,3066,3608,3075,3601,3085,3598,3095,3599,3105,3604,3111,3613,3114,3622,3113,3633,3108,3642xe" filled="false" stroked="true" strokeweight=".4pt" strokecolor="#231f20">
                <v:path arrowok="t"/>
              </v:shape>
            </v:group>
            <v:group style="position:absolute;left:3076;top:3171;width:18;height:512" coordorigin="3076,3171" coordsize="18,512">
              <v:shape style="position:absolute;left:3076;top:3171;width:18;height:512" coordorigin="3076,3171" coordsize="18,512" path="m3076,3171l3088,3245,3093,3350,3093,3466,3090,3573,3087,3652,3086,3682e" filled="false" stroked="true" strokeweight=".4pt" strokecolor="#231f20">
                <v:path arrowok="t"/>
              </v:shape>
              <v:shape style="position:absolute;left:2040;top:3361;width:637;height:640" type="#_x0000_t75" stroked="false">
                <v:imagedata r:id="rId252" o:title=""/>
              </v:shape>
            </v:group>
            <v:group style="position:absolute;left:2063;top:3638;width:405;height:342" coordorigin="2063,3638" coordsize="405,342">
              <v:shape style="position:absolute;left:2063;top:3638;width:405;height:342" coordorigin="2063,3638" coordsize="405,342" path="m2381,3638l2380,3638,2370,3647,2360,3657,2350,3668,2340,3678,2311,3706,2281,3735,2250,3764,2220,3792,2200,3812,2161,3852,2141,3871,2121,3890,2100,3908,2081,3927,2063,3946,2064,3960,2072,3968,2076,3979,2155,3954,2155,3934,2157,3916,2162,3901,2171,3890,2211,3890,2214,3887,2220,3878,2218,3867,2212,3859,2209,3848,2220,3833,2238,3822,2258,3818,2290,3818,2291,3818,2301,3807,2309,3792,2312,3774,2311,3764,2311,3754,2313,3746,2319,3738,2324,3734,2334,3729,2442,3729,2463,3724,2467,3724,2458,3714,2441,3696,2421,3677,2401,3658,2385,3639,2383,3639,2381,3638xe" filled="true" fillcolor="#ffffff" stroked="false">
                <v:path arrowok="t"/>
                <v:fill type="solid"/>
              </v:shape>
              <v:shape style="position:absolute;left:2063;top:3638;width:405;height:342" coordorigin="2063,3638" coordsize="405,342" path="m2211,3890l2171,3890,2182,3891,2186,3899,2207,3897,2211,3890xe" filled="true" fillcolor="#ffffff" stroked="false">
                <v:path arrowok="t"/>
                <v:fill type="solid"/>
              </v:shape>
              <v:shape style="position:absolute;left:2063;top:3638;width:405;height:342" coordorigin="2063,3638" coordsize="405,342" path="m2290,3818l2258,3818,2279,3825,2290,3818xe" filled="true" fillcolor="#ffffff" stroked="false">
                <v:path arrowok="t"/>
                <v:fill type="solid"/>
              </v:shape>
              <v:shape style="position:absolute;left:2063;top:3638;width:405;height:342" coordorigin="2063,3638" coordsize="405,342" path="m2442,3729l2334,3729,2351,3729,2353,3742,2365,3745,2389,3740,2413,3734,2438,3730,2442,3729xe" filled="true" fillcolor="#ffffff" stroked="false">
                <v:path arrowok="t"/>
                <v:fill type="solid"/>
              </v:shape>
              <v:shape style="position:absolute;left:2063;top:3638;width:405;height:342" coordorigin="2063,3638" coordsize="405,342" path="m2467,3724l2463,3724,2468,3725,2467,3724xe" filled="true" fillcolor="#ffffff" stroked="false">
                <v:path arrowok="t"/>
                <v:fill type="solid"/>
              </v:shape>
              <v:shape style="position:absolute;left:2063;top:3638;width:405;height:342" coordorigin="2063,3638" coordsize="405,342" path="m2384,3638l2383,3639,2385,3639,2384,3638xe" filled="true" fillcolor="#ffffff" stroked="false">
                <v:path arrowok="t"/>
                <v:fill type="solid"/>
              </v:shape>
              <v:shape style="position:absolute;left:2541;top:3110;width:349;height:406" type="#_x0000_t75" stroked="false">
                <v:imagedata r:id="rId253" o:title=""/>
              </v:shape>
              <v:shape style="position:absolute;left:3740;top:2981;width:731;height:503" type="#_x0000_t75" stroked="false">
                <v:imagedata r:id="rId254" o:title=""/>
              </v:shape>
            </v:group>
            <v:group style="position:absolute;left:3999;top:3223;width:454;height:242" coordorigin="3999,3223" coordsize="454,242">
              <v:shape style="position:absolute;left:3999;top:3223;width:454;height:242" coordorigin="3999,3223" coordsize="454,242" path="m4409,3407l4330,3407,4342,3415,4351,3427,4358,3443,4364,3463,4446,3465,4447,3453,4452,3443,4450,3429,4427,3416,4409,3407xe" filled="true" fillcolor="#ffffff" stroked="false">
                <v:path arrowok="t"/>
                <v:fill type="solid"/>
              </v:shape>
              <v:shape style="position:absolute;left:3999;top:3223;width:454;height:242" coordorigin="3999,3223" coordsize="454,242" path="m4317,3360l4247,3360,4267,3365,4282,3377,4282,3388,4279,3397,4280,3409,4288,3415,4297,3423,4319,3418,4320,3410,4330,3407,4409,3407,4403,3404,4378,3391,4353,3379,4329,3366,4317,3360xe" filled="true" fillcolor="#ffffff" stroked="false">
                <v:path arrowok="t"/>
                <v:fill type="solid"/>
              </v:shape>
              <v:shape style="position:absolute;left:3999;top:3223;width:454;height:242" coordorigin="3999,3223" coordsize="454,242" path="m4199,3298l4128,3298,4139,3300,4145,3302,4153,3308,4158,3316,4160,3326,4162,3335,4170,3351,4181,3363,4195,3371,4209,3375,4226,3362,4247,3360,4317,3360,4280,3339,4256,3326,4218,3307,4199,3298xe" filled="true" fillcolor="#ffffff" stroked="false">
                <v:path arrowok="t"/>
                <v:fill type="solid"/>
              </v:shape>
              <v:shape style="position:absolute;left:3999;top:3223;width:454;height:242" coordorigin="3999,3223" coordsize="454,242" path="m4057,3223l4055,3225,4054,3225,4044,3249,4030,3273,4016,3296,4005,3319,3999,3332,4003,3330,4028,3328,4054,3326,4079,3324,4103,3322,4114,3316,4112,3303,4128,3298,4199,3298,4107,3250,4095,3244,4083,3237,4071,3230,4062,3225,4055,3225,4054,3225,4061,3225,4058,3224,4057,3223xe" filled="true" fillcolor="#ffffff" stroked="false">
                <v:path arrowok="t"/>
                <v:fill type="solid"/>
              </v:shape>
              <v:shape style="position:absolute;left:3429;top:2862;width:427;height:286" type="#_x0000_t75" stroked="false">
                <v:imagedata r:id="rId255" o:title=""/>
              </v:shape>
            </v:group>
            <v:group style="position:absolute;left:3435;top:2883;width:438;height:267" coordorigin="3435,2883" coordsize="438,267">
              <v:shape style="position:absolute;left:3435;top:2883;width:438;height:267" coordorigin="3435,2883" coordsize="438,267" path="m3435,2883l3504,2913,3596,2965,3693,3027,3783,3086,3847,3131,3872,3149e" filled="false" stroked="true" strokeweight=".4pt" strokecolor="#231f20">
                <v:path arrowok="t"/>
              </v:shape>
              <v:shape style="position:absolute;left:1670;top:2981;width:732;height:503" type="#_x0000_t75" stroked="false">
                <v:imagedata r:id="rId256" o:title=""/>
              </v:shape>
            </v:group>
            <v:group style="position:absolute;left:1689;top:3223;width:454;height:242" coordorigin="1689,3223" coordsize="454,242">
              <v:shape style="position:absolute;left:1689;top:3223;width:454;height:242" coordorigin="1689,3223" coordsize="454,242" path="m2084,3223l2083,3224,2071,3230,2059,3237,2047,3244,2034,3250,1924,3307,1886,3326,1861,3339,1813,3366,1789,3379,1763,3391,1739,3404,1715,3416,1692,3429,1689,3443,1695,3453,1695,3465,1778,3463,1784,3443,1791,3427,1800,3415,1812,3407,1862,3407,1863,3397,1860,3388,1860,3377,1875,3365,1895,3360,1964,3360,1971,3351,1979,3335,1982,3325,1984,3316,1988,3308,1997,3302,2002,3300,2014,3298,2126,3298,2125,3296,2112,3273,2098,3249,2088,3225,2086,3225,2084,3223xe" filled="true" fillcolor="#ffffff" stroked="false">
                <v:path arrowok="t"/>
                <v:fill type="solid"/>
              </v:shape>
              <v:shape style="position:absolute;left:1689;top:3223;width:454;height:242" coordorigin="1689,3223" coordsize="454,242" path="m1862,3407l1812,3407,1822,3410,1823,3418,1844,3423,1853,3415,1862,3409,1862,3407xe" filled="true" fillcolor="#ffffff" stroked="false">
                <v:path arrowok="t"/>
                <v:fill type="solid"/>
              </v:shape>
              <v:shape style="position:absolute;left:1689;top:3223;width:454;height:242" coordorigin="1689,3223" coordsize="454,242" path="m1964,3360l1895,3360,1916,3362,1933,3375,1947,3371,1960,3363,1964,3360xe" filled="true" fillcolor="#ffffff" stroked="false">
                <v:path arrowok="t"/>
                <v:fill type="solid"/>
              </v:shape>
              <v:shape style="position:absolute;left:1689;top:3223;width:454;height:242" coordorigin="1689,3223" coordsize="454,242" path="m2126,3298l2014,3298,2030,3303,2028,3316,2038,3322,2063,3324,2088,3326,2113,3328,2138,3330,2143,3332,2137,3319,2126,3298xe" filled="true" fillcolor="#ffffff" stroked="false">
                <v:path arrowok="t"/>
                <v:fill type="solid"/>
              </v:shape>
              <v:shape style="position:absolute;left:1689;top:3223;width:454;height:242" coordorigin="1689,3223" coordsize="454,242" path="m2088,3225l2086,3225,2088,3225,2088,3225xe" filled="true" fillcolor="#ffffff" stroked="false">
                <v:path arrowok="t"/>
                <v:fill type="solid"/>
              </v:shape>
              <v:shape style="position:absolute;left:2286;top:2862;width:427;height:286" type="#_x0000_t75" stroked="false">
                <v:imagedata r:id="rId257" o:title=""/>
              </v:shape>
            </v:group>
            <v:group style="position:absolute;left:2269;top:2883;width:438;height:267" coordorigin="2269,2883" coordsize="438,267">
              <v:shape style="position:absolute;left:2269;top:2883;width:438;height:267" coordorigin="2269,2883" coordsize="438,267" path="m2707,2883l2637,2913,2546,2965,2448,3027,2359,3086,2294,3131,2269,3149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31.746994pt;margin-top:121.888206pt;width:121.6pt;height:96pt;mso-position-horizontal-relative:page;mso-position-vertical-relative:paragraph;z-index:7552;mso-wrap-distance-left:0;mso-wrap-distance-right:0" coordorigin="4635,2438" coordsize="2432,1920">
            <v:shape style="position:absolute;left:6061;top:3351;width:637;height:640" type="#_x0000_t75" stroked="false">
              <v:imagedata r:id="rId258" o:title=""/>
            </v:shape>
            <v:group style="position:absolute;left:6271;top:3628;width:405;height:342" coordorigin="6271,3628" coordsize="405,342">
              <v:shape style="position:absolute;left:6271;top:3628;width:405;height:342" coordorigin="6271,3628" coordsize="405,342" path="m6619,3881l6567,3881,6576,3892,6581,3907,6584,3925,6584,3944,6662,3970,6666,3959,6674,3951,6676,3937,6657,3918,6638,3899,6619,3881xe" filled="true" fillcolor="#ffffff" stroked="false">
                <v:path arrowok="t"/>
                <v:fill type="solid"/>
              </v:shape>
              <v:shape style="position:absolute;left:6271;top:3628;width:405;height:342" coordorigin="6271,3628" coordsize="405,342" path="m6545,3809l6480,3809,6501,3813,6518,3823,6529,3839,6526,3849,6521,3857,6519,3869,6525,3877,6531,3888,6553,3889,6557,3882,6567,3881,6619,3881,6597,3861,6577,3842,6545,3809xe" filled="true" fillcolor="#ffffff" stroked="false">
                <v:path arrowok="t"/>
                <v:fill type="solid"/>
              </v:shape>
              <v:shape style="position:absolute;left:6271;top:3628;width:405;height:342" coordorigin="6271,3628" coordsize="405,342" path="m6451,3719l6404,3719,6415,3725,6419,3729,6426,3737,6428,3745,6427,3754,6427,3765,6430,3783,6437,3797,6447,3808,6460,3816,6480,3809,6545,3809,6539,3802,6519,3783,6488,3754,6457,3725,6451,3719xe" filled="true" fillcolor="#ffffff" stroked="false">
                <v:path arrowok="t"/>
                <v:fill type="solid"/>
              </v:shape>
              <v:shape style="position:absolute;left:6271;top:3628;width:405;height:342" coordorigin="6271,3628" coordsize="405,342" path="m6447,3715l6276,3715,6300,3720,6325,3725,6350,3730,6374,3736,6386,3733,6388,3720,6404,3719,6451,3719,6447,3715xe" filled="true" fillcolor="#ffffff" stroked="false">
                <v:path arrowok="t"/>
                <v:fill type="solid"/>
              </v:shape>
              <v:shape style="position:absolute;left:6271;top:3628;width:405;height:342" coordorigin="6271,3628" coordsize="405,342" path="m6354,3629l6337,3649,6318,3668,6298,3686,6280,3704,6271,3715,6276,3715,6447,3715,6428,3696,6398,3668,6388,3658,6378,3648,6369,3638,6359,3630,6355,3630,6354,3629xe" filled="true" fillcolor="#ffffff" stroked="false">
                <v:path arrowok="t"/>
                <v:fill type="solid"/>
              </v:shape>
              <v:shape style="position:absolute;left:6271;top:3628;width:405;height:342" coordorigin="6271,3628" coordsize="405,342" path="m6358,3628l6355,3630,6359,3630,6359,3629,6358,3628xe" filled="true" fillcolor="#ffffff" stroked="false">
                <v:path arrowok="t"/>
                <v:fill type="solid"/>
              </v:shape>
            </v:group>
            <v:group style="position:absolute;left:5301;top:2442;width:727;height:727" coordorigin="5301,2442" coordsize="727,727">
              <v:shape style="position:absolute;left:5301;top:2442;width:727;height:727" coordorigin="5301,2442" coordsize="727,727" path="m6028,2805l6020,2878,5999,2947,5966,3008,5921,3062,5867,3107,5806,3140,5737,3161,5664,3169,5591,3161,5523,3140,5461,3107,5407,3062,5363,3008,5329,2947,5308,2878,5301,2805,5308,2732,5329,2664,5363,2602,5407,2548,5461,2504,5523,2470,5591,2449,5664,2442,5737,2449,5806,2470,5867,2504,5921,2548,5966,2602,5999,2664,6020,2732,6028,2805xe" filled="false" stroked="true" strokeweight=".4pt" strokecolor="#231f20">
                <v:path arrowok="t"/>
              </v:shape>
            </v:group>
            <v:group style="position:absolute;left:5327;top:2463;width:674;height:674" coordorigin="5327,2463" coordsize="674,674">
              <v:shape style="position:absolute;left:5327;top:2463;width:674;height:674" coordorigin="5327,2463" coordsize="674,674" path="m6001,2800l5992,2877,5967,2948,5927,3011,5875,3063,5812,3103,5741,3128,5664,3137,5587,3128,5516,3103,5453,3063,5401,3011,5362,2948,5336,2877,5327,2800,5336,2723,5362,2652,5401,2589,5453,2537,5516,2497,5587,2472,5664,2463,5741,2472,5812,2497,5875,2537,5927,2589,5967,2652,5992,2723,6001,2800xe" filled="false" stroked="true" strokeweight=".4pt" strokecolor="#231f20">
                <v:path arrowok="t"/>
              </v:shape>
              <v:shape style="position:absolute;left:5849;top:3101;width:349;height:406" type="#_x0000_t75" stroked="false">
                <v:imagedata r:id="rId259" o:title=""/>
              </v:shape>
            </v:group>
            <v:group style="position:absolute;left:5504;top:3552;width:381;height:806" coordorigin="5504,3552" coordsize="381,806">
              <v:shape style="position:absolute;left:5504;top:3552;width:381;height:806" coordorigin="5504,3552" coordsize="381,806" path="m5701,4107l5677,4107,5690,4120,5690,4127,5689,4139,5666,4153,5659,4178,5667,4203,5688,4222,5682,4233,5673,4244,5664,4254,5658,4264,5670,4287,5684,4311,5698,4334,5715,4357,5731,4354,5746,4349,5762,4341,5768,4336,5723,4336,5680,4265,5693,4250,5703,4235,5709,4221,5709,4207,5705,4203,5693,4203,5678,4188,5680,4176,5681,4166,5690,4158,5699,4156,5709,4150,5711,4131,5704,4111,5701,4107xe" filled="true" fillcolor="#231f20" stroked="false">
                <v:path arrowok="t"/>
                <v:fill type="solid"/>
              </v:shape>
              <v:shape style="position:absolute;left:5504;top:3552;width:381;height:806" coordorigin="5504,3552" coordsize="381,806" path="m5740,3877l5714,3877,5715,3878,5717,3879,5718,3880,5719,3893,5720,3907,5721,3922,5721,3935,5726,3979,5729,4018,5733,4059,5737,4101,5740,4129,5743,4184,5745,4212,5748,4239,5751,4267,5754,4294,5755,4320,5744,4330,5733,4330,5723,4336,5768,4336,5776,4330,5794,4308,5796,4303,5773,4303,5773,4293,5766,4220,5764,4196,5758,4117,5751,4035,5743,3955,5736,3877,5740,3877xe" filled="true" fillcolor="#231f20" stroked="false">
                <v:path arrowok="t"/>
                <v:fill type="solid"/>
              </v:shape>
              <v:shape style="position:absolute;left:5504;top:3552;width:381;height:806" coordorigin="5504,3552" coordsize="381,806" path="m5834,3869l5809,3869,5806,3880,5801,3891,5797,3902,5795,3913,5788,3917,5778,3917,5768,3917,5760,3921,5757,3929,5757,3941,5760,3967,5766,4042,5776,4178,5780,4238,5782,4255,5783,4270,5782,4284,5777,4299,5773,4303,5796,4303,5802,4287,5802,4284,5802,4270,5802,4264,5794,4153,5789,4087,5784,4009,5779,3937,5784,3937,5791,3937,5809,3931,5813,3926,5815,3915,5818,3904,5821,3893,5826,3883,5832,3873,5834,3869xe" filled="true" fillcolor="#231f20" stroked="false">
                <v:path arrowok="t"/>
                <v:fill type="solid"/>
              </v:shape>
              <v:shape style="position:absolute;left:5504;top:3552;width:381;height:806" coordorigin="5504,3552" coordsize="381,806" path="m5701,4200l5693,4203,5705,4203,5701,4200xe" filled="true" fillcolor="#231f20" stroked="false">
                <v:path arrowok="t"/>
                <v:fill type="solid"/>
              </v:shape>
              <v:shape style="position:absolute;left:5504;top:3552;width:381;height:806" coordorigin="5504,3552" coordsize="381,806" path="m5696,3987l5667,3987,5678,3997,5676,4006,5667,4009,5661,4018,5650,4040,5645,4065,5648,4088,5660,4105,5667,4111,5677,4107,5701,4107,5691,4095,5671,4087,5667,4073,5690,4015,5700,4012,5697,3989,5696,3987xe" filled="true" fillcolor="#231f20" stroked="false">
                <v:path arrowok="t"/>
                <v:fill type="solid"/>
              </v:shape>
              <v:shape style="position:absolute;left:5504;top:3552;width:381;height:806" coordorigin="5504,3552" coordsize="381,806" path="m5679,3552l5605,3573,5538,3633,5504,3745,5515,3805,5544,3859,5553,3869,5571,3890,5581,3901,5622,3955,5631,3968,5639,3979,5648,3987,5659,3995,5667,3987,5696,3987,5692,3978,5690,3976,5670,3976,5659,3970,5644,3950,5629,3930,5614,3910,5598,3890,5595,3887,5609,3885,5634,3883,5661,3882,5688,3880,5714,3877,5740,3877,5754,3874,5791,3872,5809,3869,5834,3869,5834,3869,5590,3869,5578,3866,5538,3812,5524,3729,5532,3686,5579,3616,5639,3580,5700,3571,5776,3571,5755,3561,5716,3552,5679,3552xe" filled="true" fillcolor="#231f20" stroked="false">
                <v:path arrowok="t"/>
                <v:fill type="solid"/>
              </v:shape>
              <v:shape style="position:absolute;left:5504;top:3552;width:381;height:806" coordorigin="5504,3552" coordsize="381,806" path="m5680,3967l5670,3976,5690,3976,5680,3967xe" filled="true" fillcolor="#231f20" stroked="false">
                <v:path arrowok="t"/>
                <v:fill type="solid"/>
              </v:shape>
              <v:shape style="position:absolute;left:5504;top:3552;width:381;height:806" coordorigin="5504,3552" coordsize="381,806" path="m5791,3937l5784,3937,5790,3937,5791,3937xe" filled="true" fillcolor="#231f20" stroked="false">
                <v:path arrowok="t"/>
                <v:fill type="solid"/>
              </v:shape>
              <v:shape style="position:absolute;left:5504;top:3552;width:381;height:806" coordorigin="5504,3552" coordsize="381,806" path="m5776,3571l5700,3571,5730,3576,5761,3586,5789,3602,5835,3647,5860,3702,5863,3760,5847,3816,5842,3827,5836,3840,5824,3850,5808,3851,5798,3852,5759,3855,5681,3859,5640,3863,5624,3865,5607,3868,5590,3869,5834,3869,5836,3866,5843,3861,5848,3853,5878,3793,5885,3728,5869,3666,5833,3612,5794,3580,5776,3571xe" filled="true" fillcolor="#231f20" stroked="false">
                <v:path arrowok="t"/>
                <v:fill type="solid"/>
              </v:shape>
              <v:shape style="position:absolute;left:5524;top:3571;width:340;height:297" type="#_x0000_t75" stroked="false">
                <v:imagedata r:id="rId260" o:title=""/>
              </v:shape>
            </v:group>
            <v:group style="position:absolute;left:5736;top:3869;width:74;height:434" coordorigin="5736,3869" coordsize="74,434">
              <v:shape style="position:absolute;left:5736;top:3869;width:74;height:434" coordorigin="5736,3869" coordsize="74,434" path="m5809,3869l5791,3872,5754,3874,5736,3877,5743,3957,5751,4037,5758,4117,5764,4196,5766,4220,5768,4244,5770,4267,5773,4290,5773,4293,5773,4303,5777,4299,5782,4284,5783,4270,5782,4255,5780,4238,5775,4170,5765,4035,5760,3967,5759,3955,5757,3941,5757,3929,5760,3921,5768,3917,5778,3917,5788,3917,5795,3913,5797,3902,5801,3891,5806,3880,5809,3869xe" filled="true" fillcolor="#ffffff" stroked="false">
                <v:path arrowok="t"/>
                <v:fill type="solid"/>
              </v:shape>
            </v:group>
            <v:group style="position:absolute;left:5595;top:3877;width:161;height:460" coordorigin="5595,3877" coordsize="161,460">
              <v:shape style="position:absolute;left:5595;top:3877;width:161;height:460" coordorigin="5595,3877" coordsize="161,460" path="m5744,4200l5701,4200,5709,4207,5709,4221,5703,4235,5693,4250,5680,4265,5723,4336,5733,4330,5744,4330,5755,4320,5754,4294,5751,4267,5748,4239,5745,4212,5744,4200xe" filled="true" fillcolor="#ffffff" stroked="false">
                <v:path arrowok="t"/>
                <v:fill type="solid"/>
              </v:shape>
              <v:shape style="position:absolute;left:5595;top:3877;width:161;height:460" coordorigin="5595,3877" coordsize="161,460" path="m5725,3967l5680,3967,5692,3978,5697,3989,5700,4012,5690,4015,5680,4027,5670,4042,5666,4058,5667,4073,5671,4087,5691,4095,5704,4111,5711,4131,5709,4150,5699,4156,5690,4158,5681,4166,5680,4176,5678,4188,5693,4203,5701,4200,5744,4200,5743,4184,5740,4129,5737,4101,5733,4058,5729,4017,5725,3976,5725,3967xe" filled="true" fillcolor="#ffffff" stroked="false">
                <v:path arrowok="t"/>
                <v:fill type="solid"/>
              </v:shape>
              <v:shape style="position:absolute;left:5595;top:3877;width:161;height:460" coordorigin="5595,3877" coordsize="161,460" path="m5714,3877l5688,3880,5661,3882,5634,3883,5609,3885,5595,3887,5598,3890,5614,3910,5629,3930,5644,3950,5659,3970,5670,3976,5680,3967,5725,3967,5721,3935,5720,3921,5720,3907,5719,3893,5718,3880,5717,3879,5715,3878,5714,3877xe" filled="true" fillcolor="#ffffff" stroked="false">
                <v:path arrowok="t"/>
                <v:fill type="solid"/>
              </v:shape>
            </v:group>
            <v:group style="position:absolute;left:5648;top:3170;width:54;height:54" coordorigin="5648,3170" coordsize="54,54">
              <v:shape style="position:absolute;left:5648;top:3170;width:54;height:54" coordorigin="5648,3170" coordsize="54,54" path="m5696,3214l5688,3221,5678,3224,5668,3223,5658,3218,5651,3209,5648,3199,5649,3189,5654,3180,5663,3173,5673,3170,5683,3171,5693,3176,5699,3184,5702,3194,5701,3205,5696,3214xe" filled="false" stroked="true" strokeweight=".4pt" strokecolor="#231f20">
                <v:path arrowok="t"/>
              </v:shape>
            </v:group>
            <v:group style="position:absolute;left:5655;top:3231;width:54;height:54" coordorigin="5655,3231" coordsize="54,54">
              <v:shape style="position:absolute;left:5655;top:3231;width:54;height:54" coordorigin="5655,3231" coordsize="54,54" path="m5703,3276l5695,3282,5685,3285,5675,3284,5665,3279,5658,3271,5655,3261,5656,3251,5661,3241,5670,3234,5680,3231,5690,3232,5700,3237,5706,3246,5709,3256,5708,3266,5703,3276xe" filled="false" stroked="true" strokeweight=".4pt" strokecolor="#231f20">
                <v:path arrowok="t"/>
              </v:shape>
            </v:group>
            <v:group style="position:absolute;left:5657;top:3296;width:54;height:54" coordorigin="5657,3296" coordsize="54,54">
              <v:shape style="position:absolute;left:5657;top:3296;width:54;height:54" coordorigin="5657,3296" coordsize="54,54" path="m5705,3340l5696,3347,5686,3350,5676,3349,5667,3344,5660,3335,5657,3325,5658,3315,5663,3306,5671,3299,5681,3296,5692,3297,5701,3302,5708,3310,5711,3320,5710,3331,5705,3340xe" filled="false" stroked="true" strokeweight=".4pt" strokecolor="#231f20">
                <v:path arrowok="t"/>
              </v:shape>
            </v:group>
            <v:group style="position:absolute;left:5657;top:3358;width:54;height:54" coordorigin="5657,3358" coordsize="54,54">
              <v:shape style="position:absolute;left:5657;top:3358;width:54;height:54" coordorigin="5657,3358" coordsize="54,54" path="m5704,3402l5696,3409,5686,3412,5676,3411,5666,3406,5660,3398,5657,3388,5658,3377,5663,3368,5671,3361,5681,3358,5691,3359,5701,3364,5708,3373,5711,3383,5710,3393,5704,3402xe" filled="false" stroked="true" strokeweight=".4pt" strokecolor="#231f20">
                <v:path arrowok="t"/>
              </v:shape>
            </v:group>
            <v:group style="position:absolute;left:5663;top:3422;width:54;height:54" coordorigin="5663,3422" coordsize="54,54">
              <v:shape style="position:absolute;left:5663;top:3422;width:54;height:54" coordorigin="5663,3422" coordsize="54,54" path="m5711,3466l5702,3473,5692,3476,5682,3475,5672,3470,5666,3461,5663,3451,5664,3441,5669,3432,5677,3425,5687,3422,5697,3423,5707,3428,5714,3436,5717,3446,5716,3457,5711,3466xe" filled="false" stroked="true" strokeweight=".4pt" strokecolor="#231f20">
                <v:path arrowok="t"/>
              </v:shape>
            </v:group>
            <v:group style="position:absolute;left:5656;top:3480;width:54;height:54" coordorigin="5656,3480" coordsize="54,54">
              <v:shape style="position:absolute;left:5656;top:3480;width:54;height:54" coordorigin="5656,3480" coordsize="54,54" path="m5704,3524l5696,3531,5686,3534,5675,3533,5666,3528,5659,3519,5656,3509,5657,3499,5662,3489,5671,3483,5681,3480,5691,3481,5700,3486,5707,3494,5710,3504,5709,3514,5704,3524xe" filled="false" stroked="true" strokeweight=".4pt" strokecolor="#231f20">
                <v:path arrowok="t"/>
              </v:shape>
            </v:group>
            <v:group style="position:absolute;left:5658;top:3537;width:54;height:54" coordorigin="5658,3537" coordsize="54,54">
              <v:shape style="position:absolute;left:5658;top:3537;width:54;height:54" coordorigin="5658,3537" coordsize="54,54" path="m5706,3581l5698,3588,5688,3591,5677,3590,5668,3585,5661,3577,5658,3567,5659,3556,5664,3547,5673,3540,5683,3537,5693,3538,5702,3543,5709,3551,5712,3561,5711,3572,5706,3581xe" filled="false" stroked="true" strokeweight=".4pt" strokecolor="#231f20">
                <v:path arrowok="t"/>
              </v:shape>
            </v:group>
            <v:group style="position:absolute;left:5655;top:3598;width:54;height:54" coordorigin="5655,3598" coordsize="54,54">
              <v:shape style="position:absolute;left:5655;top:3598;width:54;height:54" coordorigin="5655,3598" coordsize="54,54" path="m5703,3642l5695,3649,5685,3652,5674,3651,5665,3646,5658,3638,5655,3628,5656,3617,5661,3608,5670,3601,5680,3598,5690,3599,5699,3604,5706,3613,5709,3622,5708,3633,5703,3642xe" filled="false" stroked="true" strokeweight=".4pt" strokecolor="#231f20">
                <v:path arrowok="t"/>
              </v:shape>
            </v:group>
            <v:group style="position:absolute;left:5670;top:3171;width:18;height:512" coordorigin="5670,3171" coordsize="18,512">
              <v:shape style="position:absolute;left:5670;top:3171;width:18;height:512" coordorigin="5670,3171" coordsize="18,512" path="m5670,3171l5682,3245,5687,3350,5688,3466,5685,3573,5682,3652,5681,3682e" filled="false" stroked="true" strokeweight=".4pt" strokecolor="#231f20">
                <v:path arrowok="t"/>
              </v:shape>
              <v:shape style="position:absolute;left:4635;top:3361;width:637;height:640" type="#_x0000_t75" stroked="false">
                <v:imagedata r:id="rId261" o:title=""/>
              </v:shape>
            </v:group>
            <v:group style="position:absolute;left:4658;top:3638;width:405;height:342" coordorigin="4658,3638" coordsize="405,342">
              <v:shape style="position:absolute;left:4658;top:3638;width:405;height:342" coordorigin="4658,3638" coordsize="405,342" path="m4975,3638l4975,3638,4965,3647,4955,3657,4945,3668,4935,3678,4906,3706,4876,3735,4845,3764,4815,3792,4795,3812,4756,3852,4736,3871,4715,3890,4695,3908,4676,3927,4658,3946,4659,3960,4667,3968,4671,3979,4750,3954,4750,3934,4752,3916,4757,3901,4766,3890,4806,3890,4808,3887,4815,3878,4813,3867,4807,3859,4804,3848,4815,3833,4832,3822,4853,3818,4885,3818,4886,3818,4896,3807,4904,3792,4907,3774,4906,3764,4906,3754,4907,3746,4914,3738,4919,3734,4929,3729,5037,3729,5058,3724,5062,3724,5053,3714,5036,3696,5016,3677,4996,3658,4980,3639,4978,3639,4975,3638xe" filled="true" fillcolor="#ffffff" stroked="false">
                <v:path arrowok="t"/>
                <v:fill type="solid"/>
              </v:shape>
              <v:shape style="position:absolute;left:4658;top:3638;width:405;height:342" coordorigin="4658,3638" coordsize="405,342" path="m4806,3890l4766,3890,4777,3891,4780,3899,4802,3897,4806,3890xe" filled="true" fillcolor="#ffffff" stroked="false">
                <v:path arrowok="t"/>
                <v:fill type="solid"/>
              </v:shape>
              <v:shape style="position:absolute;left:4658;top:3638;width:405;height:342" coordorigin="4658,3638" coordsize="405,342" path="m4885,3818l4853,3818,4873,3825,4885,3818xe" filled="true" fillcolor="#ffffff" stroked="false">
                <v:path arrowok="t"/>
                <v:fill type="solid"/>
              </v:shape>
              <v:shape style="position:absolute;left:4658;top:3638;width:405;height:342" coordorigin="4658,3638" coordsize="405,342" path="m5037,3729l4929,3729,4946,3729,4947,3742,4959,3745,4983,3740,5008,3734,5033,3730,5037,3729xe" filled="true" fillcolor="#ffffff" stroked="false">
                <v:path arrowok="t"/>
                <v:fill type="solid"/>
              </v:shape>
              <v:shape style="position:absolute;left:4658;top:3638;width:405;height:342" coordorigin="4658,3638" coordsize="405,342" path="m5062,3724l5058,3724,5063,3725,5062,3724xe" filled="true" fillcolor="#ffffff" stroked="false">
                <v:path arrowok="t"/>
                <v:fill type="solid"/>
              </v:shape>
              <v:shape style="position:absolute;left:4658;top:3638;width:405;height:342" coordorigin="4658,3638" coordsize="405,342" path="m4979,3638l4978,3639,4980,3639,4979,3638xe" filled="true" fillcolor="#ffffff" stroked="false">
                <v:path arrowok="t"/>
                <v:fill type="solid"/>
              </v:shape>
              <v:shape style="position:absolute;left:5135;top:3110;width:349;height:406" type="#_x0000_t75" stroked="false">
                <v:imagedata r:id="rId262" o:title=""/>
              </v:shape>
              <v:shape style="position:absolute;left:6335;top:2981;width:731;height:503" type="#_x0000_t75" stroked="false">
                <v:imagedata r:id="rId263" o:title=""/>
              </v:shape>
            </v:group>
            <v:group style="position:absolute;left:6594;top:3223;width:454;height:242" coordorigin="6594,3223" coordsize="454,242">
              <v:shape style="position:absolute;left:6594;top:3223;width:454;height:242" coordorigin="6594,3223" coordsize="454,242" path="m7004,3407l6925,3407,6936,3415,6946,3427,6953,3443,6959,3463,7041,3465,7042,3453,7047,3443,7045,3429,7022,3416,7004,3407xe" filled="true" fillcolor="#ffffff" stroked="false">
                <v:path arrowok="t"/>
                <v:fill type="solid"/>
              </v:shape>
              <v:shape style="position:absolute;left:6594;top:3223;width:454;height:242" coordorigin="6594,3223" coordsize="454,242" path="m6912,3360l6842,3360,6862,3365,6877,3377,6877,3388,6874,3397,6875,3409,6883,3415,6892,3423,6913,3418,6915,3410,6925,3407,7004,3407,6998,3404,6973,3391,6948,3379,6924,3366,6912,3360xe" filled="true" fillcolor="#ffffff" stroked="false">
                <v:path arrowok="t"/>
                <v:fill type="solid"/>
              </v:shape>
              <v:shape style="position:absolute;left:6594;top:3223;width:454;height:242" coordorigin="6594,3223" coordsize="454,242" path="m6794,3298l6722,3298,6734,3300,6740,3302,6748,3308,6752,3316,6755,3326,6757,3335,6765,3351,6776,3363,6789,3371,6803,3375,6821,3362,6842,3360,6912,3360,6875,3339,6851,3326,6813,3307,6794,3298xe" filled="true" fillcolor="#ffffff" stroked="false">
                <v:path arrowok="t"/>
                <v:fill type="solid"/>
              </v:shape>
              <v:shape style="position:absolute;left:6594;top:3223;width:454;height:242" coordorigin="6594,3223" coordsize="454,242" path="m6652,3223l6650,3225,6649,3225,6638,3249,6625,3273,6611,3296,6600,3319,6594,3332,6598,3330,6623,3328,6649,3326,6674,3324,6698,3322,6709,3316,6707,3303,6722,3298,6794,3298,6702,3250,6690,3244,6678,3237,6666,3230,6657,3225,6650,3225,6649,3225,6656,3225,6653,3224,6652,3223xe" filled="true" fillcolor="#ffffff" stroked="false">
                <v:path arrowok="t"/>
                <v:fill type="solid"/>
              </v:shape>
              <v:shape style="position:absolute;left:6024;top:2862;width:427;height:286" type="#_x0000_t75" stroked="false">
                <v:imagedata r:id="rId264" o:title=""/>
              </v:shape>
            </v:group>
            <v:group style="position:absolute;left:6030;top:2883;width:438;height:267" coordorigin="6030,2883" coordsize="438,267">
              <v:shape style="position:absolute;left:6030;top:2883;width:438;height:267" coordorigin="6030,2883" coordsize="438,267" path="m6030,2883l6099,2913,6190,2965,6288,3027,6377,3086,6442,3131,6467,3149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61.48999pt;margin-top:121.888206pt;width:103.2pt;height:96pt;mso-position-horizontal-relative:page;mso-position-vertical-relative:paragraph;z-index:7576;mso-wrap-distance-left:0;mso-wrap-distance-right:0" coordorigin="7230,2438" coordsize="2064,1920">
            <v:shape style="position:absolute;left:8656;top:3351;width:637;height:640" type="#_x0000_t75" stroked="false">
              <v:imagedata r:id="rId265" o:title=""/>
            </v:shape>
            <v:group style="position:absolute;left:8866;top:3628;width:405;height:342" coordorigin="8866,3628" coordsize="405,342">
              <v:shape style="position:absolute;left:8866;top:3628;width:405;height:342" coordorigin="8866,3628" coordsize="405,342" path="m9214,3881l9162,3881,9171,3892,9176,3907,9178,3925,9178,3944,9257,3970,9261,3959,9269,3951,9271,3937,9252,3918,9233,3899,9214,3881xe" filled="true" fillcolor="#ffffff" stroked="false">
                <v:path arrowok="t"/>
                <v:fill type="solid"/>
              </v:shape>
              <v:shape style="position:absolute;left:8866;top:3628;width:405;height:342" coordorigin="8866,3628" coordsize="405,342" path="m9140,3809l9075,3809,9096,3813,9113,3823,9124,3839,9121,3849,9116,3857,9114,3869,9120,3877,9126,3888,9148,3889,9151,3882,9162,3881,9214,3881,9192,3861,9172,3842,9140,3809xe" filled="true" fillcolor="#ffffff" stroked="false">
                <v:path arrowok="t"/>
                <v:fill type="solid"/>
              </v:shape>
              <v:shape style="position:absolute;left:8866;top:3628;width:405;height:342" coordorigin="8866,3628" coordsize="405,342" path="m9046,3719l8999,3719,9010,3725,9014,3729,9021,3737,9023,3745,9022,3754,9021,3765,9025,3783,9032,3797,9042,3808,9055,3816,9075,3809,9140,3809,9134,3802,9114,3783,9083,3754,9052,3725,9046,3719xe" filled="true" fillcolor="#ffffff" stroked="false">
                <v:path arrowok="t"/>
                <v:fill type="solid"/>
              </v:shape>
              <v:shape style="position:absolute;left:8866;top:3628;width:405;height:342" coordorigin="8866,3628" coordsize="405,342" path="m9042,3715l8871,3715,8895,3720,8920,3725,8945,3730,8969,3736,8981,3733,8983,3720,8999,3719,9046,3719,9042,3715xe" filled="true" fillcolor="#ffffff" stroked="false">
                <v:path arrowok="t"/>
                <v:fill type="solid"/>
              </v:shape>
              <v:shape style="position:absolute;left:8866;top:3628;width:405;height:342" coordorigin="8866,3628" coordsize="405,342" path="m8949,3629l8932,3649,8912,3668,8893,3686,8875,3704,8866,3715,8871,3715,9042,3715,9023,3696,8993,3668,8983,3658,8973,3648,8964,3638,8954,3630,8950,3630,8949,3629xe" filled="true" fillcolor="#ffffff" stroked="false">
                <v:path arrowok="t"/>
                <v:fill type="solid"/>
              </v:shape>
              <v:shape style="position:absolute;left:8866;top:3628;width:405;height:342" coordorigin="8866,3628" coordsize="405,342" path="m8953,3628l8950,3630,8954,3630,8954,3629,8953,3628xe" filled="true" fillcolor="#ffffff" stroked="false">
                <v:path arrowok="t"/>
                <v:fill type="solid"/>
              </v:shape>
            </v:group>
            <v:group style="position:absolute;left:7896;top:2442;width:727;height:727" coordorigin="7896,2442" coordsize="727,727">
              <v:shape style="position:absolute;left:7896;top:2442;width:727;height:727" coordorigin="7896,2442" coordsize="727,727" path="m8623,2805l8615,2878,8594,2947,8560,3008,8516,3062,8462,3107,8401,3140,8332,3161,8259,3169,8186,3161,8118,3140,8056,3107,8002,3062,7958,3008,7924,2947,7903,2878,7896,2805,7903,2732,7924,2664,7958,2602,8002,2548,8056,2504,8118,2470,8186,2449,8259,2442,8332,2449,8401,2470,8462,2504,8516,2548,8560,2602,8594,2664,8615,2732,8623,2805xe" filled="false" stroked="true" strokeweight=".4pt" strokecolor="#231f20">
                <v:path arrowok="t"/>
              </v:shape>
            </v:group>
            <v:group style="position:absolute;left:7922;top:2463;width:674;height:674" coordorigin="7922,2463" coordsize="674,674">
              <v:shape style="position:absolute;left:7922;top:2463;width:674;height:674" coordorigin="7922,2463" coordsize="674,674" path="m8596,2800l8587,2877,8562,2948,8522,3011,8470,3063,8407,3103,8336,3128,8259,3137,8182,3128,8111,3103,8048,3063,7996,3011,7956,2948,7931,2877,7922,2800,7931,2723,7956,2652,7996,2589,8048,2537,8111,2497,8182,2472,8259,2463,8336,2472,8407,2497,8470,2537,8522,2589,8562,2652,8587,2723,8596,2800xe" filled="false" stroked="true" strokeweight=".4pt" strokecolor="#231f20">
                <v:path arrowok="t"/>
              </v:shape>
              <v:shape style="position:absolute;left:8444;top:3101;width:349;height:406" type="#_x0000_t75" stroked="false">
                <v:imagedata r:id="rId259" o:title=""/>
              </v:shape>
            </v:group>
            <v:group style="position:absolute;left:8099;top:3552;width:381;height:806" coordorigin="8099,3552" coordsize="381,806">
              <v:shape style="position:absolute;left:8099;top:3552;width:381;height:806" coordorigin="8099,3552" coordsize="381,806" path="m8296,4107l8271,4107,8284,4120,8285,4127,8283,4139,8261,4153,8254,4178,8262,4203,8283,4222,8277,4233,8267,4244,8258,4254,8253,4264,8265,4287,8279,4311,8293,4334,8309,4357,8326,4354,8341,4349,8356,4341,8363,4336,8318,4336,8275,4265,8288,4250,8298,4235,8304,4221,8304,4207,8300,4203,8288,4203,8273,4188,8275,4176,8276,4166,8285,4158,8294,4156,8304,4150,8305,4131,8299,4111,8296,4107xe" filled="true" fillcolor="#231f20" stroked="false">
                <v:path arrowok="t"/>
                <v:fill type="solid"/>
              </v:shape>
              <v:shape style="position:absolute;left:8099;top:3552;width:381;height:806" coordorigin="8099,3552" coordsize="381,806" path="m8335,3877l8309,3877,8309,3878,8312,3879,8313,3880,8314,3893,8315,3907,8315,3922,8316,3935,8321,3979,8324,4018,8328,4059,8332,4101,8335,4129,8338,4184,8340,4212,8343,4239,8346,4267,8348,4294,8350,4320,8339,4330,8328,4330,8318,4336,8363,4336,8371,4330,8389,4308,8391,4303,8368,4303,8368,4293,8361,4220,8359,4196,8353,4117,8346,4035,8338,3955,8330,3877,8335,3877xe" filled="true" fillcolor="#231f20" stroked="false">
                <v:path arrowok="t"/>
                <v:fill type="solid"/>
              </v:shape>
              <v:shape style="position:absolute;left:8099;top:3552;width:381;height:806" coordorigin="8099,3552" coordsize="381,806" path="m8429,3869l8404,3869,8401,3880,8396,3891,8392,3902,8390,3913,8383,3917,8373,3917,8363,3917,8355,3921,8352,3929,8352,3941,8355,3967,8360,4042,8371,4178,8375,4238,8377,4255,8378,4270,8377,4284,8372,4299,8368,4303,8391,4303,8396,4287,8397,4284,8397,4270,8397,4264,8389,4153,8384,4087,8379,4009,8374,3937,8379,3937,8386,3937,8404,3931,8408,3926,8410,3915,8413,3904,8416,3893,8421,3883,8426,3873,8429,3869xe" filled="true" fillcolor="#231f20" stroked="false">
                <v:path arrowok="t"/>
                <v:fill type="solid"/>
              </v:shape>
              <v:shape style="position:absolute;left:8099;top:3552;width:381;height:806" coordorigin="8099,3552" coordsize="381,806" path="m8296,4200l8288,4203,8300,4203,8296,4200xe" filled="true" fillcolor="#231f20" stroked="false">
                <v:path arrowok="t"/>
                <v:fill type="solid"/>
              </v:shape>
              <v:shape style="position:absolute;left:8099;top:3552;width:381;height:806" coordorigin="8099,3552" coordsize="381,806" path="m8291,3987l8262,3987,8272,3997,8271,4006,8262,4009,8256,4018,8245,4040,8240,4065,8243,4088,8254,4105,8262,4111,8271,4107,8296,4107,8286,4095,8266,4087,8262,4073,8284,4015,8295,4012,8292,3989,8291,3987xe" filled="true" fillcolor="#231f20" stroked="false">
                <v:path arrowok="t"/>
                <v:fill type="solid"/>
              </v:shape>
              <v:shape style="position:absolute;left:8099;top:3552;width:381;height:806" coordorigin="8099,3552" coordsize="381,806" path="m8273,3552l8200,3573,8133,3633,8099,3745,8109,3805,8139,3859,8147,3869,8166,3890,8176,3901,8217,3955,8226,3968,8234,3979,8243,3987,8254,3995,8262,3987,8291,3987,8287,3978,8285,3976,8265,3976,8254,3970,8239,3950,8224,3930,8208,3910,8193,3890,8189,3887,8204,3885,8229,3883,8256,3882,8283,3880,8309,3877,8335,3877,8349,3874,8385,3872,8404,3869,8429,3869,8429,3869,8185,3869,8172,3866,8133,3812,8118,3729,8127,3686,8174,3616,8234,3580,8294,3571,8371,3571,8350,3561,8311,3552,8273,3552xe" filled="true" fillcolor="#231f20" stroked="false">
                <v:path arrowok="t"/>
                <v:fill type="solid"/>
              </v:shape>
              <v:shape style="position:absolute;left:8099;top:3552;width:381;height:806" coordorigin="8099,3552" coordsize="381,806" path="m8275,3967l8265,3976,8285,3976,8275,3967xe" filled="true" fillcolor="#231f20" stroked="false">
                <v:path arrowok="t"/>
                <v:fill type="solid"/>
              </v:shape>
              <v:shape style="position:absolute;left:8099;top:3552;width:381;height:806" coordorigin="8099,3552" coordsize="381,806" path="m8386,3937l8379,3937,8385,3937,8386,3937xe" filled="true" fillcolor="#231f20" stroked="false">
                <v:path arrowok="t"/>
                <v:fill type="solid"/>
              </v:shape>
              <v:shape style="position:absolute;left:8099;top:3552;width:381;height:806" coordorigin="8099,3552" coordsize="381,806" path="m8371,3571l8294,3571,8325,3576,8355,3586,8384,3602,8430,3647,8455,3702,8458,3760,8442,3816,8437,3827,8431,3840,8419,3850,8403,3851,8393,3852,8354,3855,8276,3859,8235,3863,8219,3865,8201,3868,8185,3869,8429,3869,8431,3866,8438,3861,8443,3853,8473,3793,8479,3728,8464,3666,8427,3612,8389,3580,8371,3571xe" filled="true" fillcolor="#231f20" stroked="false">
                <v:path arrowok="t"/>
                <v:fill type="solid"/>
              </v:shape>
              <v:shape style="position:absolute;left:8118;top:3571;width:340;height:297" type="#_x0000_t75" stroked="false">
                <v:imagedata r:id="rId266" o:title=""/>
              </v:shape>
            </v:group>
            <v:group style="position:absolute;left:8330;top:3869;width:74;height:434" coordorigin="8330,3869" coordsize="74,434">
              <v:shape style="position:absolute;left:8330;top:3869;width:74;height:434" coordorigin="8330,3869" coordsize="74,434" path="m8404,3869l8385,3872,8349,3874,8330,3877,8338,3957,8346,4037,8353,4117,8359,4196,8361,4220,8363,4244,8365,4267,8368,4290,8368,4293,8368,4303,8372,4299,8377,4284,8378,4270,8377,4255,8375,4238,8370,4170,8360,4035,8355,3967,8354,3955,8352,3941,8352,3929,8355,3921,8363,3917,8373,3917,8383,3917,8390,3913,8392,3902,8396,3891,8401,3880,8404,3869xe" filled="true" fillcolor="#ffffff" stroked="false">
                <v:path arrowok="t"/>
                <v:fill type="solid"/>
              </v:shape>
            </v:group>
            <v:group style="position:absolute;left:8189;top:3877;width:161;height:460" coordorigin="8189,3877" coordsize="161,460">
              <v:shape style="position:absolute;left:8189;top:3877;width:161;height:460" coordorigin="8189,3877" coordsize="161,460" path="m8339,4200l8296,4200,8304,4207,8304,4221,8298,4235,8288,4250,8275,4265,8318,4336,8328,4330,8339,4330,8350,4320,8348,4294,8346,4267,8343,4239,8340,4212,8339,4200xe" filled="true" fillcolor="#ffffff" stroked="false">
                <v:path arrowok="t"/>
                <v:fill type="solid"/>
              </v:shape>
              <v:shape style="position:absolute;left:8189;top:3877;width:161;height:460" coordorigin="8189,3877" coordsize="161,460" path="m8319,3967l8275,3967,8287,3978,8292,3989,8295,4012,8284,4015,8275,4027,8265,4042,8261,4058,8262,4073,8266,4087,8286,4095,8299,4111,8305,4131,8304,4150,8294,4156,8285,4158,8276,4166,8275,4176,8273,4188,8288,4203,8296,4200,8339,4200,8338,4184,8335,4129,8332,4101,8328,4058,8324,4017,8320,3976,8319,3967xe" filled="true" fillcolor="#ffffff" stroked="false">
                <v:path arrowok="t"/>
                <v:fill type="solid"/>
              </v:shape>
              <v:shape style="position:absolute;left:8189;top:3877;width:161;height:460" coordorigin="8189,3877" coordsize="161,460" path="m8309,3877l8283,3880,8256,3882,8229,3883,8204,3885,8189,3887,8193,3890,8209,3910,8224,3930,8239,3950,8254,3970,8265,3976,8275,3967,8319,3967,8316,3935,8315,3921,8315,3907,8314,3893,8312,3880,8312,3879,8309,3878,8309,3877xe" filled="true" fillcolor="#ffffff" stroked="false">
                <v:path arrowok="t"/>
                <v:fill type="solid"/>
              </v:shape>
            </v:group>
            <v:group style="position:absolute;left:8243;top:3170;width:54;height:54" coordorigin="8243,3170" coordsize="54,54">
              <v:shape style="position:absolute;left:8243;top:3170;width:54;height:54" coordorigin="8243,3170" coordsize="54,54" path="m8291,3214l8283,3221,8273,3224,8262,3223,8253,3218,8246,3209,8243,3199,8244,3189,8249,3180,8258,3173,8268,3170,8278,3171,8287,3176,8294,3184,8297,3194,8296,3205,8291,3214xe" filled="false" stroked="true" strokeweight=".4pt" strokecolor="#231f20">
                <v:path arrowok="t"/>
              </v:shape>
            </v:group>
            <v:group style="position:absolute;left:8250;top:3231;width:54;height:54" coordorigin="8250,3231" coordsize="54,54">
              <v:shape style="position:absolute;left:8250;top:3231;width:54;height:54" coordorigin="8250,3231" coordsize="54,54" path="m8298,3276l8290,3282,8280,3285,8269,3284,8260,3279,8253,3271,8250,3261,8251,3251,8256,3241,8265,3234,8275,3231,8285,3232,8294,3237,8301,3246,8304,3256,8303,3266,8298,3276xe" filled="false" stroked="true" strokeweight=".4pt" strokecolor="#231f20">
                <v:path arrowok="t"/>
              </v:shape>
            </v:group>
            <v:group style="position:absolute;left:8252;top:3296;width:54;height:54" coordorigin="8252,3296" coordsize="54,54">
              <v:shape style="position:absolute;left:8252;top:3296;width:54;height:54" coordorigin="8252,3296" coordsize="54,54" path="m8300,3340l8291,3347,8281,3350,8271,3349,8262,3344,8255,3335,8252,3325,8253,3315,8258,3306,8266,3299,8276,3296,8287,3297,8296,3302,8303,3310,8306,3320,8305,3331,8300,3340xe" filled="false" stroked="true" strokeweight=".4pt" strokecolor="#231f20">
                <v:path arrowok="t"/>
              </v:shape>
            </v:group>
            <v:group style="position:absolute;left:8251;top:3358;width:54;height:54" coordorigin="8251,3358" coordsize="54,54">
              <v:shape style="position:absolute;left:8251;top:3358;width:54;height:54" coordorigin="8251,3358" coordsize="54,54" path="m8299,3402l8291,3409,8281,3412,8271,3411,8261,3406,8254,3398,8251,3388,8252,3377,8258,3368,8266,3361,8276,3358,8286,3359,8296,3364,8302,3373,8305,3383,8304,3393,8299,3402xe" filled="false" stroked="true" strokeweight=".4pt" strokecolor="#231f20">
                <v:path arrowok="t"/>
              </v:shape>
            </v:group>
            <v:group style="position:absolute;left:8258;top:3422;width:54;height:54" coordorigin="8258,3422" coordsize="54,54">
              <v:shape style="position:absolute;left:8258;top:3422;width:54;height:54" coordorigin="8258,3422" coordsize="54,54" path="m8305,3466l8297,3473,8287,3476,8277,3475,8267,3470,8261,3461,8258,3451,8259,3441,8264,3432,8272,3425,8282,3422,8292,3423,8302,3428,8309,3436,8312,3446,8310,3457,8305,3466xe" filled="false" stroked="true" strokeweight=".4pt" strokecolor="#231f20">
                <v:path arrowok="t"/>
              </v:shape>
            </v:group>
            <v:group style="position:absolute;left:8251;top:3480;width:54;height:54" coordorigin="8251,3480" coordsize="54,54">
              <v:shape style="position:absolute;left:8251;top:3480;width:54;height:54" coordorigin="8251,3480" coordsize="54,54" path="m8299,3524l8291,3531,8281,3534,8270,3533,8261,3528,8254,3519,8251,3509,8252,3499,8257,3489,8266,3483,8276,3480,8286,3481,8295,3486,8302,3494,8305,3504,8304,3514,8299,3524xe" filled="false" stroked="true" strokeweight=".4pt" strokecolor="#231f20">
                <v:path arrowok="t"/>
              </v:shape>
            </v:group>
            <v:group style="position:absolute;left:8253;top:3537;width:54;height:54" coordorigin="8253,3537" coordsize="54,54">
              <v:shape style="position:absolute;left:8253;top:3537;width:54;height:54" coordorigin="8253,3537" coordsize="54,54" path="m8301,3581l8292,3588,8283,3591,8272,3590,8263,3585,8256,3577,8253,3567,8254,3556,8259,3547,8267,3540,8277,3537,8288,3538,8297,3543,8304,3551,8307,3561,8306,3572,8301,3581xe" filled="false" stroked="true" strokeweight=".4pt" strokecolor="#231f20">
                <v:path arrowok="t"/>
              </v:shape>
            </v:group>
            <v:group style="position:absolute;left:8250;top:3598;width:54;height:54" coordorigin="8250,3598" coordsize="54,54">
              <v:shape style="position:absolute;left:8250;top:3598;width:54;height:54" coordorigin="8250,3598" coordsize="54,54" path="m8298,3642l8290,3649,8280,3652,8269,3651,8260,3646,8253,3638,8250,3628,8251,3617,8256,3608,8265,3601,8274,3598,8285,3599,8294,3604,8301,3613,8304,3622,8303,3633,8298,3642xe" filled="false" stroked="true" strokeweight=".4pt" strokecolor="#231f20">
                <v:path arrowok="t"/>
              </v:shape>
            </v:group>
            <v:group style="position:absolute;left:8265;top:3171;width:18;height:512" coordorigin="8265,3171" coordsize="18,512">
              <v:shape style="position:absolute;left:8265;top:3171;width:18;height:512" coordorigin="8265,3171" coordsize="18,512" path="m8265,3171l8277,3245,8282,3350,8283,3466,8280,3573,8277,3652,8276,3682e" filled="false" stroked="true" strokeweight=".4pt" strokecolor="#231f20">
                <v:path arrowok="t"/>
              </v:shape>
              <v:shape style="position:absolute;left:7230;top:3361;width:637;height:640" type="#_x0000_t75" stroked="false">
                <v:imagedata r:id="rId267" o:title=""/>
              </v:shape>
            </v:group>
            <v:group style="position:absolute;left:7252;top:3638;width:405;height:342" coordorigin="7252,3638" coordsize="405,342">
              <v:shape style="position:absolute;left:7252;top:3638;width:405;height:342" coordorigin="7252,3638" coordsize="405,342" path="m7570,3638l7569,3638,7559,3647,7550,3657,7540,3668,7530,3678,7500,3706,7471,3735,7440,3764,7409,3792,7389,3812,7351,3852,7331,3871,7310,3890,7290,3908,7271,3927,7252,3946,7254,3960,7262,3968,7266,3979,7345,3954,7345,3934,7347,3916,7352,3901,7361,3890,7401,3890,7403,3887,7409,3878,7407,3867,7402,3859,7399,3848,7410,3833,7427,3822,7448,3818,7480,3818,7481,3818,7491,3807,7498,3792,7502,3774,7501,3764,7500,3754,7502,3746,7509,3738,7513,3734,7524,3729,7632,3729,7652,3724,7657,3724,7648,3714,7630,3696,7611,3677,7591,3658,7574,3639,7573,3639,7570,3638xe" filled="true" fillcolor="#ffffff" stroked="false">
                <v:path arrowok="t"/>
                <v:fill type="solid"/>
              </v:shape>
              <v:shape style="position:absolute;left:7252;top:3638;width:405;height:342" coordorigin="7252,3638" coordsize="405,342" path="m7401,3890l7361,3890,7372,3891,7375,3899,7397,3897,7401,3890xe" filled="true" fillcolor="#ffffff" stroked="false">
                <v:path arrowok="t"/>
                <v:fill type="solid"/>
              </v:shape>
              <v:shape style="position:absolute;left:7252;top:3638;width:405;height:342" coordorigin="7252,3638" coordsize="405,342" path="m7480,3818l7448,3818,7468,3825,7480,3818xe" filled="true" fillcolor="#ffffff" stroked="false">
                <v:path arrowok="t"/>
                <v:fill type="solid"/>
              </v:shape>
              <v:shape style="position:absolute;left:7252;top:3638;width:405;height:342" coordorigin="7252,3638" coordsize="405,342" path="m7632,3729l7524,3729,7540,3729,7542,3742,7554,3745,7578,3740,7603,3734,7628,3730,7632,3729xe" filled="true" fillcolor="#ffffff" stroked="false">
                <v:path arrowok="t"/>
                <v:fill type="solid"/>
              </v:shape>
              <v:shape style="position:absolute;left:7252;top:3638;width:405;height:342" coordorigin="7252,3638" coordsize="405,342" path="m7657,3724l7652,3724,7657,3725,7657,3724xe" filled="true" fillcolor="#ffffff" stroked="false">
                <v:path arrowok="t"/>
                <v:fill type="solid"/>
              </v:shape>
              <v:shape style="position:absolute;left:7252;top:3638;width:405;height:342" coordorigin="7252,3638" coordsize="405,342" path="m7574,3638l7573,3639,7574,3639,7574,3638xe" filled="true" fillcolor="#ffffff" stroked="false">
                <v:path arrowok="t"/>
                <v:fill type="solid"/>
              </v:shape>
              <v:shape style="position:absolute;left:7730;top:3110;width:349;height:406" type="#_x0000_t75" stroked="false">
                <v:imagedata r:id="rId268" o:title=""/>
              </v:shape>
            </v:group>
            <w10:wrap type="topAndBottom"/>
          </v:group>
        </w:pict>
      </w:r>
      <w:r>
        <w:rPr/>
        <w:pict>
          <v:group style="position:absolute;margin-left:474.890991pt;margin-top:121.888206pt;width:70.1pt;height:96pt;mso-position-horizontal-relative:page;mso-position-vertical-relative:paragraph;z-index:7600;mso-wrap-distance-left:0;mso-wrap-distance-right:0" coordorigin="9498,2438" coordsize="1402,1920">
            <v:shape style="position:absolute;left:10262;top:3351;width:637;height:640" type="#_x0000_t75" stroked="false">
              <v:imagedata r:id="rId269" o:title=""/>
            </v:shape>
            <v:group style="position:absolute;left:10472;top:3628;width:405;height:342" coordorigin="10472,3628" coordsize="405,342">
              <v:shape style="position:absolute;left:10472;top:3628;width:405;height:342" coordorigin="10472,3628" coordsize="405,342" path="m10820,3881l10768,3881,10777,3892,10782,3907,10785,3925,10785,3944,10863,3970,10867,3959,10875,3951,10877,3937,10858,3918,10839,3899,10820,3881xe" filled="true" fillcolor="#ffffff" stroked="false">
                <v:path arrowok="t"/>
                <v:fill type="solid"/>
              </v:shape>
              <v:shape style="position:absolute;left:10472;top:3628;width:405;height:342" coordorigin="10472,3628" coordsize="405,342" path="m10746,3809l10681,3809,10702,3813,10719,3823,10730,3839,10727,3849,10722,3857,10720,3869,10726,3877,10732,3888,10754,3889,10758,3882,10768,3881,10820,3881,10798,3861,10779,3842,10746,3809xe" filled="true" fillcolor="#ffffff" stroked="false">
                <v:path arrowok="t"/>
                <v:fill type="solid"/>
              </v:shape>
              <v:shape style="position:absolute;left:10472;top:3628;width:405;height:342" coordorigin="10472,3628" coordsize="405,342" path="m10653,3719l10605,3719,10616,3725,10620,3729,10627,3737,10629,3745,10628,3754,10628,3765,10631,3783,10638,3797,10648,3808,10661,3816,10681,3809,10746,3809,10740,3802,10720,3783,10689,3754,10659,3725,10653,3719xe" filled="true" fillcolor="#ffffff" stroked="false">
                <v:path arrowok="t"/>
                <v:fill type="solid"/>
              </v:shape>
              <v:shape style="position:absolute;left:10472;top:3628;width:405;height:342" coordorigin="10472,3628" coordsize="405,342" path="m10648,3715l10477,3715,10501,3720,10526,3725,10551,3730,10575,3736,10587,3733,10589,3720,10605,3719,10653,3719,10648,3715xe" filled="true" fillcolor="#ffffff" stroked="false">
                <v:path arrowok="t"/>
                <v:fill type="solid"/>
              </v:shape>
              <v:shape style="position:absolute;left:10472;top:3628;width:405;height:342" coordorigin="10472,3628" coordsize="405,342" path="m10555,3629l10538,3649,10519,3668,10499,3686,10481,3704,10472,3715,10477,3715,10648,3715,10629,3696,10599,3668,10589,3658,10579,3648,10570,3638,10560,3630,10556,3630,10555,3629xe" filled="true" fillcolor="#ffffff" stroked="false">
                <v:path arrowok="t"/>
                <v:fill type="solid"/>
              </v:shape>
              <v:shape style="position:absolute;left:10472;top:3628;width:405;height:342" coordorigin="10472,3628" coordsize="405,342" path="m10559,3628l10556,3630,10560,3630,10560,3629,10559,3628xe" filled="true" fillcolor="#ffffff" stroked="false">
                <v:path arrowok="t"/>
                <v:fill type="solid"/>
              </v:shape>
            </v:group>
            <v:group style="position:absolute;left:9502;top:2442;width:727;height:727" coordorigin="9502,2442" coordsize="727,727">
              <v:shape style="position:absolute;left:9502;top:2442;width:727;height:727" coordorigin="9502,2442" coordsize="727,727" path="m10229,2805l10221,2878,10200,2947,10167,3008,10122,3062,10068,3107,10007,3140,9939,3161,9865,3169,9792,3161,9724,3140,9662,3107,9608,3062,9564,3008,9530,2947,9509,2878,9502,2805,9509,2732,9530,2664,9564,2602,9608,2548,9662,2504,9724,2470,9792,2449,9865,2442,9939,2449,10007,2470,10068,2504,10122,2548,10167,2602,10200,2664,10221,2732,10229,2805xe" filled="false" stroked="true" strokeweight=".4pt" strokecolor="#231f20">
                <v:path arrowok="t"/>
              </v:shape>
            </v:group>
            <v:group style="position:absolute;left:9528;top:2463;width:674;height:674" coordorigin="9528,2463" coordsize="674,674">
              <v:shape style="position:absolute;left:9528;top:2463;width:674;height:674" coordorigin="9528,2463" coordsize="674,674" path="m10202,2800l10193,2877,10168,2948,10128,3011,10076,3063,10013,3103,9943,3128,9865,3137,9788,3128,9717,3103,9654,3063,9602,3011,9563,2948,9537,2877,9528,2800,9537,2723,9563,2652,9602,2589,9654,2537,9717,2497,9788,2472,9865,2463,9943,2472,10013,2497,10076,2537,10128,2589,10168,2652,10193,2723,10202,2800xe" filled="false" stroked="true" strokeweight=".4pt" strokecolor="#231f20">
                <v:path arrowok="t"/>
              </v:shape>
              <v:shape style="position:absolute;left:10050;top:3101;width:349;height:406" type="#_x0000_t75" stroked="false">
                <v:imagedata r:id="rId270" o:title=""/>
              </v:shape>
            </v:group>
            <v:group style="position:absolute;left:9705;top:3552;width:381;height:806" coordorigin="9705,3552" coordsize="381,806">
              <v:shape style="position:absolute;left:9705;top:3552;width:381;height:806" coordorigin="9705,3552" coordsize="381,806" path="m9902,4107l9878,4107,9891,4120,9891,4127,9890,4139,9867,4153,9860,4178,9868,4203,9889,4222,9883,4233,9874,4244,9865,4254,9859,4264,9871,4287,9885,4311,9899,4334,9916,4357,9932,4354,9947,4349,9963,4341,9969,4336,9924,4336,9881,4265,9894,4250,9904,4235,9910,4221,9910,4207,9906,4203,9894,4203,9879,4188,9881,4176,9882,4166,9891,4158,9900,4156,9910,4150,9912,4131,9905,4111,9902,4107xe" filled="true" fillcolor="#231f20" stroked="false">
                <v:path arrowok="t"/>
                <v:fill type="solid"/>
              </v:shape>
              <v:shape style="position:absolute;left:9705;top:3552;width:381;height:806" coordorigin="9705,3552" coordsize="381,806" path="m9941,3877l9915,3877,9916,3878,9918,3879,9919,3880,9920,3893,9921,3907,9922,3922,9922,3935,9927,3979,9930,4018,9934,4059,9938,4101,9941,4129,9944,4184,9946,4212,9949,4239,9952,4267,9955,4294,9956,4320,9945,4330,9934,4330,9924,4336,9969,4336,9977,4330,9995,4308,9997,4303,9974,4303,9975,4293,9967,4220,9965,4196,9959,4117,9952,4035,9944,3955,9937,3877,9941,3877xe" filled="true" fillcolor="#231f20" stroked="false">
                <v:path arrowok="t"/>
                <v:fill type="solid"/>
              </v:shape>
              <v:shape style="position:absolute;left:9705;top:3552;width:381;height:806" coordorigin="9705,3552" coordsize="381,806" path="m10035,3869l10010,3869,10007,3880,10002,3891,9998,3902,9996,3913,9989,3917,9979,3917,9969,3917,9961,3921,9958,3929,9958,3941,9961,3967,9967,4042,9977,4178,9981,4238,9983,4255,9984,4270,9983,4284,9978,4299,9974,4303,9997,4303,10003,4287,10003,4284,10003,4270,10003,4264,9995,4153,9990,4087,9985,4009,9980,3937,9985,3937,9992,3937,10011,3931,10014,3926,10016,3915,10019,3904,10022,3893,10027,3883,10033,3873,10035,3869xe" filled="true" fillcolor="#231f20" stroked="false">
                <v:path arrowok="t"/>
                <v:fill type="solid"/>
              </v:shape>
              <v:shape style="position:absolute;left:9705;top:3552;width:381;height:806" coordorigin="9705,3552" coordsize="381,806" path="m9902,4200l9894,4203,9906,4203,9902,4200xe" filled="true" fillcolor="#231f20" stroked="false">
                <v:path arrowok="t"/>
                <v:fill type="solid"/>
              </v:shape>
              <v:shape style="position:absolute;left:9705;top:3552;width:381;height:806" coordorigin="9705,3552" coordsize="381,806" path="m9897,3987l9868,3987,9879,3997,9877,4006,9868,4009,9862,4018,9851,4040,9846,4065,9849,4088,9861,4105,9868,4111,9878,4107,9902,4107,9892,4095,9872,4087,9868,4073,9891,4015,9902,4012,9898,3989,9897,3987xe" filled="true" fillcolor="#231f20" stroked="false">
                <v:path arrowok="t"/>
                <v:fill type="solid"/>
              </v:shape>
              <v:shape style="position:absolute;left:9705;top:3552;width:381;height:806" coordorigin="9705,3552" coordsize="381,806" path="m9880,3552l9806,3573,9739,3633,9705,3745,9716,3805,9745,3859,9754,3869,9772,3890,9782,3901,9823,3955,9832,3968,9840,3979,9849,3987,9860,3995,9868,3987,9897,3987,9893,3978,9891,3976,9871,3976,9860,3970,9845,3950,9830,3930,9815,3910,9800,3890,9796,3887,9810,3885,9835,3883,9862,3882,9890,3880,9915,3877,9941,3877,9955,3874,9992,3872,10010,3869,10035,3869,10035,3869,9791,3869,9779,3866,9739,3812,9725,3729,9733,3686,9780,3616,9840,3580,9901,3571,9977,3571,9956,3561,9917,3552,9880,3552xe" filled="true" fillcolor="#231f20" stroked="false">
                <v:path arrowok="t"/>
                <v:fill type="solid"/>
              </v:shape>
              <v:shape style="position:absolute;left:9705;top:3552;width:381;height:806" coordorigin="9705,3552" coordsize="381,806" path="m9881,3967l9871,3976,9891,3976,9881,3967xe" filled="true" fillcolor="#231f20" stroked="false">
                <v:path arrowok="t"/>
                <v:fill type="solid"/>
              </v:shape>
              <v:shape style="position:absolute;left:9705;top:3552;width:381;height:806" coordorigin="9705,3552" coordsize="381,806" path="m9992,3937l9985,3937,9991,3937,9992,3937xe" filled="true" fillcolor="#231f20" stroked="false">
                <v:path arrowok="t"/>
                <v:fill type="solid"/>
              </v:shape>
              <v:shape style="position:absolute;left:9705;top:3552;width:381;height:806" coordorigin="9705,3552" coordsize="381,806" path="m9977,3571l9901,3571,9931,3576,9962,3586,9990,3602,10036,3647,10061,3702,10064,3760,10048,3816,10043,3827,10037,3840,10025,3850,10009,3851,9999,3852,9960,3855,9882,3859,9841,3863,9825,3865,9808,3868,9791,3869,10035,3869,10037,3866,10044,3861,10049,3853,10079,3793,10086,3728,10070,3666,10034,3612,9995,3580,9977,3571xe" filled="true" fillcolor="#231f20" stroked="false">
                <v:path arrowok="t"/>
                <v:fill type="solid"/>
              </v:shape>
              <v:shape style="position:absolute;left:9725;top:3571;width:340;height:297" type="#_x0000_t75" stroked="false">
                <v:imagedata r:id="rId251" o:title=""/>
              </v:shape>
            </v:group>
            <v:group style="position:absolute;left:9937;top:3869;width:74;height:434" coordorigin="9937,3869" coordsize="74,434">
              <v:shape style="position:absolute;left:9937;top:3869;width:74;height:434" coordorigin="9937,3869" coordsize="74,434" path="m10010,3869l9992,3872,9955,3874,9937,3877,9944,3957,9952,4037,9959,4117,9965,4196,9967,4220,9969,4244,9971,4267,9974,4290,9974,4293,9974,4303,9978,4299,9983,4284,9984,4270,9983,4255,9981,4238,9976,4170,9966,4035,9961,3967,9960,3955,9958,3941,9958,3929,9961,3921,9969,3917,9979,3917,9989,3917,9996,3913,9998,3902,10002,3891,10007,3880,10010,3869xe" filled="true" fillcolor="#ffffff" stroked="false">
                <v:path arrowok="t"/>
                <v:fill type="solid"/>
              </v:shape>
            </v:group>
            <v:group style="position:absolute;left:9796;top:3877;width:161;height:460" coordorigin="9796,3877" coordsize="161,460">
              <v:shape style="position:absolute;left:9796;top:3877;width:161;height:460" coordorigin="9796,3877" coordsize="161,460" path="m9945,4200l9902,4200,9910,4207,9910,4221,9904,4235,9894,4250,9881,4265,9924,4336,9934,4330,9945,4330,9956,4320,9955,4294,9952,4267,9949,4239,9946,4212,9945,4200xe" filled="true" fillcolor="#ffffff" stroked="false">
                <v:path arrowok="t"/>
                <v:fill type="solid"/>
              </v:shape>
              <v:shape style="position:absolute;left:9796;top:3877;width:161;height:460" coordorigin="9796,3877" coordsize="161,460" path="m9926,3967l9881,3967,9893,3978,9898,3989,9902,4012,9891,4015,9881,4027,9871,4042,9867,4058,9868,4073,9872,4087,9892,4095,9905,4111,9912,4131,9910,4150,9900,4156,9891,4158,9882,4166,9881,4176,9879,4188,9894,4203,9902,4200,9945,4200,9944,4184,9941,4129,9938,4101,9934,4058,9930,4017,9926,3976,9926,3967xe" filled="true" fillcolor="#ffffff" stroked="false">
                <v:path arrowok="t"/>
                <v:fill type="solid"/>
              </v:shape>
              <v:shape style="position:absolute;left:9796;top:3877;width:161;height:460" coordorigin="9796,3877" coordsize="161,460" path="m9915,3877l9890,3880,9862,3882,9835,3883,9810,3885,9796,3887,9800,3890,9815,3910,9830,3930,9845,3950,9860,3970,9871,3976,9881,3967,9926,3967,9922,3935,9922,3921,9921,3907,9920,3893,9919,3880,9918,3879,9916,3878,9915,3877xe" filled="true" fillcolor="#ffffff" stroked="false">
                <v:path arrowok="t"/>
                <v:fill type="solid"/>
              </v:shape>
            </v:group>
            <v:group style="position:absolute;left:9849;top:3170;width:54;height:54" coordorigin="9849,3170" coordsize="54,54">
              <v:shape style="position:absolute;left:9849;top:3170;width:54;height:54" coordorigin="9849,3170" coordsize="54,54" path="m9897,3214l9889,3221,9879,3224,9869,3223,9859,3218,9852,3209,9849,3199,9850,3189,9855,3180,9864,3173,9874,3170,9884,3171,9894,3176,9900,3184,9903,3194,9902,3205,9897,3214xe" filled="false" stroked="true" strokeweight=".4pt" strokecolor="#231f20">
                <v:path arrowok="t"/>
              </v:shape>
            </v:group>
            <v:group style="position:absolute;left:9856;top:3231;width:54;height:54" coordorigin="9856,3231" coordsize="54,54">
              <v:shape style="position:absolute;left:9856;top:3231;width:54;height:54" coordorigin="9856,3231" coordsize="54,54" path="m9904,3276l9896,3282,9886,3285,9876,3284,9866,3279,9859,3271,9856,3261,9857,3251,9862,3241,9871,3234,9881,3231,9891,3232,9901,3237,9907,3246,9910,3256,9909,3266,9904,3276xe" filled="false" stroked="true" strokeweight=".4pt" strokecolor="#231f20">
                <v:path arrowok="t"/>
              </v:shape>
            </v:group>
            <v:group style="position:absolute;left:9858;top:3296;width:54;height:54" coordorigin="9858,3296" coordsize="54,54">
              <v:shape style="position:absolute;left:9858;top:3296;width:54;height:54" coordorigin="9858,3296" coordsize="54,54" path="m9906,3340l9897,3347,9888,3350,9877,3349,9868,3344,9861,3335,9858,3325,9859,3315,9864,3306,9872,3299,9882,3296,9893,3297,9902,3302,9909,3310,9912,3320,9911,3331,9906,3340xe" filled="false" stroked="true" strokeweight=".4pt" strokecolor="#231f20">
                <v:path arrowok="t"/>
              </v:shape>
            </v:group>
            <v:group style="position:absolute;left:9858;top:3358;width:54;height:54" coordorigin="9858,3358" coordsize="54,54">
              <v:shape style="position:absolute;left:9858;top:3358;width:54;height:54" coordorigin="9858,3358" coordsize="54,54" path="m9905,3402l9897,3409,9887,3412,9877,3411,9867,3406,9861,3398,9858,3388,9859,3377,9864,3368,9872,3361,9882,3358,9892,3359,9902,3364,9909,3373,9912,3383,9911,3393,9905,3402xe" filled="false" stroked="true" strokeweight=".4pt" strokecolor="#231f20">
                <v:path arrowok="t"/>
              </v:shape>
            </v:group>
            <v:group style="position:absolute;left:9864;top:3422;width:54;height:54" coordorigin="9864,3422" coordsize="54,54">
              <v:shape style="position:absolute;left:9864;top:3422;width:54;height:54" coordorigin="9864,3422" coordsize="54,54" path="m9912,3466l9903,3473,9893,3476,9883,3475,9873,3470,9867,3461,9864,3451,9865,3441,9870,3432,9878,3425,9888,3422,9898,3423,9908,3428,9915,3436,9918,3446,9917,3457,9912,3466xe" filled="false" stroked="true" strokeweight=".4pt" strokecolor="#231f20">
                <v:path arrowok="t"/>
              </v:shape>
            </v:group>
            <v:group style="position:absolute;left:9857;top:3480;width:54;height:54" coordorigin="9857,3480" coordsize="54,54">
              <v:shape style="position:absolute;left:9857;top:3480;width:54;height:54" coordorigin="9857,3480" coordsize="54,54" path="m9905,3524l9897,3531,9887,3534,9876,3533,9867,3528,9860,3519,9857,3509,9858,3499,9863,3489,9872,3483,9882,3480,9892,3481,9902,3486,9908,3494,9911,3504,9910,3514,9905,3524xe" filled="false" stroked="true" strokeweight=".4pt" strokecolor="#231f20">
                <v:path arrowok="t"/>
              </v:shape>
            </v:group>
            <v:group style="position:absolute;left:9859;top:3537;width:54;height:54" coordorigin="9859,3537" coordsize="54,54">
              <v:shape style="position:absolute;left:9859;top:3537;width:54;height:54" coordorigin="9859,3537" coordsize="54,54" path="m9907,3581l9899,3588,9889,3591,9878,3590,9869,3585,9862,3577,9859,3567,9860,3556,9865,3547,9874,3540,9884,3537,9894,3538,9903,3543,9910,3551,9913,3561,9912,3572,9907,3581xe" filled="false" stroked="true" strokeweight=".4pt" strokecolor="#231f20">
                <v:path arrowok="t"/>
              </v:shape>
            </v:group>
            <v:group style="position:absolute;left:9856;top:3598;width:54;height:54" coordorigin="9856,3598" coordsize="54,54">
              <v:shape style="position:absolute;left:9856;top:3598;width:54;height:54" coordorigin="9856,3598" coordsize="54,54" path="m9904,3642l9896,3649,9886,3652,9875,3651,9866,3646,9859,3638,9856,3628,9857,3617,9862,3608,9871,3601,9881,3598,9891,3599,9900,3604,9907,3613,9910,3622,9909,3633,9904,3642xe" filled="false" stroked="true" strokeweight=".4pt" strokecolor="#231f20">
                <v:path arrowok="t"/>
              </v:shape>
            </v:group>
            <v:group style="position:absolute;left:9871;top:3171;width:18;height:512" coordorigin="9871,3171" coordsize="18,512">
              <v:shape style="position:absolute;left:9871;top:3171;width:18;height:512" coordorigin="9871,3171" coordsize="18,512" path="m9871,3171l9883,3245,9888,3350,9889,3466,9886,3573,9883,3652,9882,3682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8.688999pt;margin-top:262.682220pt;width:24.55pt;height:24.55pt;mso-position-horizontal-relative:page;mso-position-vertical-relative:paragraph;z-index:7624;mso-wrap-distance-left:0;mso-wrap-distance-right:0" coordorigin="974,5254" coordsize="491,491">
            <v:shape style="position:absolute;left:974;top:5254;width:491;height:491" coordorigin="974,5254" coordsize="491,491" path="m974,5744l1464,5744,1464,5254,974,5254,974,5744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620598pt;margin-top:228.055206pt;width:121.6pt;height:96pt;mso-position-horizontal-relative:page;mso-position-vertical-relative:paragraph;z-index:7648;mso-wrap-distance-left:0;mso-wrap-distance-right:0" coordorigin="1672,4561" coordsize="2432,1920">
            <v:shape style="position:absolute;left:3099;top:5475;width:637;height:640" type="#_x0000_t75" stroked="false">
              <v:imagedata r:id="rId271" o:title=""/>
            </v:shape>
            <v:group style="position:absolute;left:3308;top:5752;width:405;height:342" coordorigin="3308,5752" coordsize="405,342">
              <v:shape style="position:absolute;left:3308;top:5752;width:405;height:342" coordorigin="3308,5752" coordsize="405,342" path="m3656,6004l3604,6004,3613,6015,3619,6030,3621,6048,3621,6068,3700,6093,3704,6082,3712,6074,3713,6060,3695,6041,3675,6022,3656,6004xe" filled="true" fillcolor="#ffffff" stroked="false">
                <v:path arrowok="t"/>
                <v:fill type="solid"/>
              </v:shape>
              <v:shape style="position:absolute;left:3308;top:5752;width:405;height:342" coordorigin="3308,5752" coordsize="405,342" path="m3583,5932l3518,5932,3538,5936,3556,5947,3567,5962,3564,5973,3558,5981,3556,5992,3562,6001,3569,6011,3590,6013,3594,6005,3604,6004,3656,6004,3635,5985,3615,5966,3583,5932xe" filled="true" fillcolor="#ffffff" stroked="false">
                <v:path arrowok="t"/>
                <v:fill type="solid"/>
              </v:shape>
              <v:shape style="position:absolute;left:3308;top:5752;width:405;height:342" coordorigin="3308,5752" coordsize="405,342" path="m3489,5843l3441,5843,3452,5848,3457,5852,3463,5860,3465,5868,3465,5878,3464,5888,3467,5906,3474,5921,3485,5932,3497,5939,3518,5932,3583,5932,3576,5926,3556,5906,3525,5878,3495,5848,3489,5843xe" filled="true" fillcolor="#ffffff" stroked="false">
                <v:path arrowok="t"/>
                <v:fill type="solid"/>
              </v:shape>
              <v:shape style="position:absolute;left:3308;top:5752;width:405;height:342" coordorigin="3308,5752" coordsize="405,342" path="m3484,5838l3313,5838,3338,5844,3363,5848,3387,5854,3411,5859,3423,5856,3425,5843,3441,5843,3489,5843,3484,5838xe" filled="true" fillcolor="#ffffff" stroked="false">
                <v:path arrowok="t"/>
                <v:fill type="solid"/>
              </v:shape>
              <v:shape style="position:absolute;left:3308;top:5752;width:405;height:342" coordorigin="3308,5752" coordsize="405,342" path="m3392,5752l3375,5772,3355,5791,3335,5810,3318,5828,3308,5839,3313,5838,3484,5838,3465,5820,3435,5792,3425,5782,3416,5771,3406,5761,3397,5753,3393,5753,3392,5752xe" filled="true" fillcolor="#ffffff" stroked="false">
                <v:path arrowok="t"/>
                <v:fill type="solid"/>
              </v:shape>
              <v:shape style="position:absolute;left:3308;top:5752;width:405;height:342" coordorigin="3308,5752" coordsize="405,342" path="m3395,5752l3393,5753,3397,5753,3396,5752,3395,5752xe" filled="true" fillcolor="#ffffff" stroked="false">
                <v:path arrowok="t"/>
                <v:fill type="solid"/>
              </v:shape>
            </v:group>
            <v:group style="position:absolute;left:2338;top:4565;width:727;height:727" coordorigin="2338,4565" coordsize="727,727">
              <v:shape style="position:absolute;left:2338;top:4565;width:727;height:727" coordorigin="2338,4565" coordsize="727,727" path="m3065,4929l3058,5002,3037,5070,3003,5132,2959,5186,2905,5230,2843,5263,2775,5285,2702,5292,2628,5285,2560,5263,2498,5230,2445,5186,2400,5132,2367,5070,2346,5002,2338,4929,2346,4855,2367,4787,2400,4725,2445,4672,2498,4627,2560,4594,2628,4572,2702,4565,2775,4572,2843,4594,2905,4627,2959,4672,3003,4725,3037,4787,3058,4855,3065,4929xe" filled="false" stroked="true" strokeweight=".4pt" strokecolor="#231f20">
                <v:path arrowok="t"/>
              </v:shape>
            </v:group>
            <v:group style="position:absolute;left:2365;top:4587;width:674;height:674" coordorigin="2365,4587" coordsize="674,674">
              <v:shape style="position:absolute;left:2365;top:4587;width:674;height:674" coordorigin="2365,4587" coordsize="674,674" path="m3039,4924l3030,5001,3004,5072,2965,5134,2912,5186,2850,5226,2779,5252,2702,5261,2624,5252,2554,5226,2491,5186,2439,5134,2399,5072,2374,5001,2365,4924,2374,4846,2399,4775,2439,4713,2491,4661,2554,4621,2624,4595,2702,4587,2779,4595,2850,4621,2912,4661,2965,4713,3004,4775,3030,4846,3039,4924xe" filled="false" stroked="true" strokeweight=".4pt" strokecolor="#231f20">
                <v:path arrowok="t"/>
              </v:shape>
              <v:shape style="position:absolute;left:2886;top:5224;width:349;height:406" type="#_x0000_t75" stroked="false">
                <v:imagedata r:id="rId272" o:title=""/>
              </v:shape>
            </v:group>
            <v:group style="position:absolute;left:2541;top:5675;width:381;height:806" coordorigin="2541,5675" coordsize="381,806">
              <v:shape style="position:absolute;left:2541;top:5675;width:381;height:806" coordorigin="2541,5675" coordsize="381,806" path="m2738,6231l2714,6231,2727,6243,2728,6251,2726,6262,2703,6277,2697,6301,2704,6326,2726,6345,2719,6356,2710,6367,2701,6378,2695,6387,2708,6411,2721,6434,2736,6457,2752,6480,2768,6477,2784,6472,2799,6464,2806,6460,2760,6460,2718,6389,2731,6374,2741,6359,2746,6344,2747,6330,2743,6327,2731,6327,2715,6312,2717,6299,2718,6289,2727,6282,2737,6279,2746,6273,2748,6255,2742,6235,2738,6231xe" filled="true" fillcolor="#231f20" stroked="false">
                <v:path arrowok="t"/>
                <v:fill type="solid"/>
              </v:shape>
              <v:shape style="position:absolute;left:2541;top:5675;width:381;height:806" coordorigin="2541,5675" coordsize="381,806" path="m2777,6000l2752,6000,2752,6001,2755,6002,2755,6004,2757,6016,2757,6030,2758,6045,2759,6058,2763,6102,2767,6142,2770,6182,2775,6224,2777,6252,2780,6308,2783,6335,2786,6363,2789,6391,2791,6417,2792,6443,2782,6453,2771,6454,2760,6460,2806,6460,2813,6454,2832,6431,2834,6426,2810,6426,2811,6417,2804,6343,2802,6320,2796,6240,2788,6158,2781,6078,2773,6001,2777,6000xe" filled="true" fillcolor="#231f20" stroked="false">
                <v:path arrowok="t"/>
                <v:fill type="solid"/>
              </v:shape>
              <v:shape style="position:absolute;left:2541;top:5675;width:381;height:806" coordorigin="2541,5675" coordsize="381,806" path="m2872,5992l2846,5992,2843,6003,2839,6014,2835,6025,2832,6036,2826,6040,2816,6041,2805,6041,2798,6044,2795,6052,2795,6064,2798,6090,2803,6166,2813,6301,2818,6361,2819,6378,2821,6393,2820,6408,2814,6423,2810,6426,2834,6426,2839,6411,2839,6408,2840,6393,2840,6387,2832,6277,2827,6211,2821,6133,2817,6061,2822,6060,2828,6060,2847,6054,2850,6049,2853,6038,2855,6027,2859,6016,2863,6006,2869,5996,2872,5992xe" filled="true" fillcolor="#231f20" stroked="false">
                <v:path arrowok="t"/>
                <v:fill type="solid"/>
              </v:shape>
              <v:shape style="position:absolute;left:2541;top:5675;width:381;height:806" coordorigin="2541,5675" coordsize="381,806" path="m2739,6323l2731,6327,2743,6327,2739,6323xe" filled="true" fillcolor="#231f20" stroked="false">
                <v:path arrowok="t"/>
                <v:fill type="solid"/>
              </v:shape>
              <v:shape style="position:absolute;left:2541;top:5675;width:381;height:806" coordorigin="2541,5675" coordsize="381,806" path="m2734,6110l2704,6110,2715,6120,2714,6129,2705,6133,2698,6142,2688,6163,2683,6188,2685,6211,2697,6229,2704,6234,2714,6231,2738,6231,2729,6219,2709,6211,2704,6197,2727,6138,2738,6135,2734,6112,2734,6110xe" filled="true" fillcolor="#231f20" stroked="false">
                <v:path arrowok="t"/>
                <v:fill type="solid"/>
              </v:shape>
              <v:shape style="position:absolute;left:2541;top:5675;width:381;height:806" coordorigin="2541,5675" coordsize="381,806" path="m2716,5675l2642,5697,2575,5757,2541,5869,2552,5928,2581,5982,2590,5992,2609,6013,2619,6024,2660,6079,2668,6091,2677,6102,2686,6111,2696,6118,2704,6110,2734,6110,2730,6101,2728,6099,2707,6099,2696,6094,2682,6074,2667,6054,2651,6034,2636,6013,2632,6011,2646,6008,2671,6006,2699,6005,2726,6004,2752,6000,2777,6000,2791,5998,2828,5995,2846,5992,2872,5992,2872,5992,2628,5992,2615,5989,2576,5935,2561,5853,2570,5809,2617,5739,2676,5704,2737,5695,2813,5695,2792,5685,2753,5676,2716,5675xe" filled="true" fillcolor="#231f20" stroked="false">
                <v:path arrowok="t"/>
                <v:fill type="solid"/>
              </v:shape>
              <v:shape style="position:absolute;left:2541;top:5675;width:381;height:806" coordorigin="2541,5675" coordsize="381,806" path="m2717,6091l2707,6099,2728,6099,2717,6091xe" filled="true" fillcolor="#231f20" stroked="false">
                <v:path arrowok="t"/>
                <v:fill type="solid"/>
              </v:shape>
              <v:shape style="position:absolute;left:2541;top:5675;width:381;height:806" coordorigin="2541,5675" coordsize="381,806" path="m2828,6060l2822,6060,2828,6060,2828,6060xe" filled="true" fillcolor="#231f20" stroked="false">
                <v:path arrowok="t"/>
                <v:fill type="solid"/>
              </v:shape>
              <v:shape style="position:absolute;left:2541;top:5675;width:381;height:806" coordorigin="2541,5675" coordsize="381,806" path="m2813,5695l2737,5695,2768,5699,2798,5709,2827,5725,2873,5771,2897,5825,2901,5883,2884,5939,2879,5950,2873,5963,2862,5973,2846,5974,2835,5975,2796,5978,2719,5983,2678,5986,2662,5988,2644,5991,2628,5992,2872,5992,2874,5989,2880,5984,2886,5977,2916,5916,2922,5852,2907,5789,2870,5735,2832,5704,2813,5695xe" filled="true" fillcolor="#231f20" stroked="false">
                <v:path arrowok="t"/>
                <v:fill type="solid"/>
              </v:shape>
              <v:shape style="position:absolute;left:2561;top:5695;width:340;height:297" type="#_x0000_t75" stroked="false">
                <v:imagedata r:id="rId273" o:title=""/>
              </v:shape>
            </v:group>
            <v:group style="position:absolute;left:2773;top:5992;width:74;height:434" coordorigin="2773,5992" coordsize="74,434">
              <v:shape style="position:absolute;left:2773;top:5992;width:74;height:434" coordorigin="2773,5992" coordsize="74,434" path="m2846,5992l2828,5995,2791,5998,2773,6001,2781,6080,2789,6160,2796,6240,2802,6320,2804,6343,2806,6367,2808,6391,2811,6413,2811,6417,2810,6426,2814,6423,2820,6408,2821,6393,2819,6378,2818,6361,2813,6293,2802,6158,2798,6090,2796,6078,2795,6064,2795,6052,2798,6044,2805,6041,2816,6041,2826,6040,2832,6036,2835,6025,2839,6014,2843,6003,2846,5992xe" filled="true" fillcolor="#ffffff" stroked="false">
                <v:path arrowok="t"/>
                <v:fill type="solid"/>
              </v:shape>
            </v:group>
            <v:group style="position:absolute;left:2632;top:6000;width:161;height:460" coordorigin="2632,6000" coordsize="161,460">
              <v:shape style="position:absolute;left:2632;top:6000;width:161;height:460" coordorigin="2632,6000" coordsize="161,460" path="m2782,6324l2739,6324,2747,6330,2746,6344,2741,6359,2731,6374,2718,6389,2760,6460,2771,6454,2782,6453,2792,6443,2791,6417,2789,6390,2786,6363,2783,6335,2782,6324xe" filled="true" fillcolor="#ffffff" stroked="false">
                <v:path arrowok="t"/>
                <v:fill type="solid"/>
              </v:shape>
              <v:shape style="position:absolute;left:2632;top:6000;width:161;height:460" coordorigin="2632,6000" coordsize="161,460" path="m2762,6091l2717,6091,2730,6101,2734,6112,2738,6135,2727,6138,2717,6150,2708,6166,2704,6181,2704,6197,2709,6211,2729,6219,2742,6235,2748,6255,2746,6273,2737,6279,2727,6282,2718,6289,2717,6299,2715,6312,2731,6327,2739,6324,2782,6324,2780,6308,2777,6252,2775,6224,2770,6181,2767,6141,2763,6099,2762,6091xe" filled="true" fillcolor="#ffffff" stroked="false">
                <v:path arrowok="t"/>
                <v:fill type="solid"/>
              </v:shape>
              <v:shape style="position:absolute;left:2632;top:6000;width:161;height:460" coordorigin="2632,6000" coordsize="161,460" path="m2752,6000l2726,6004,2699,6005,2671,6006,2646,6008,2632,6011,2636,6013,2651,6034,2667,6054,2682,6074,2696,6094,2707,6099,2717,6091,2762,6091,2759,6058,2758,6044,2757,6030,2757,6016,2755,6003,2755,6002,2752,6001,2752,6000xe" filled="true" fillcolor="#ffffff" stroked="false">
                <v:path arrowok="t"/>
                <v:fill type="solid"/>
              </v:shape>
            </v:group>
            <v:group style="position:absolute;left:2686;top:5293;width:54;height:54" coordorigin="2686,5293" coordsize="54,54">
              <v:shape style="position:absolute;left:2686;top:5293;width:54;height:54" coordorigin="2686,5293" coordsize="54,54" path="m2734,5337l2725,5344,2715,5347,2705,5346,2696,5341,2689,5333,2686,5323,2687,5312,2692,5303,2700,5296,2710,5293,2721,5294,2730,5299,2737,5308,2740,5318,2739,5328,2734,5337xe" filled="false" stroked="true" strokeweight=".4pt" strokecolor="#231f20">
                <v:path arrowok="t"/>
              </v:shape>
            </v:group>
            <v:group style="position:absolute;left:2693;top:5355;width:54;height:54" coordorigin="2693,5355" coordsize="54,54">
              <v:shape style="position:absolute;left:2693;top:5355;width:54;height:54" coordorigin="2693,5355" coordsize="54,54" path="m2741,5399l2732,5406,2722,5409,2712,5408,2703,5403,2696,5394,2693,5384,2694,5374,2699,5364,2707,5358,2717,5355,2728,5356,2737,5361,2744,5369,2747,5379,2746,5389,2741,5399xe" filled="false" stroked="true" strokeweight=".4pt" strokecolor="#231f20">
                <v:path arrowok="t"/>
              </v:shape>
            </v:group>
            <v:group style="position:absolute;left:2694;top:5419;width:54;height:54" coordorigin="2694,5419" coordsize="54,54">
              <v:shape style="position:absolute;left:2694;top:5419;width:54;height:54" coordorigin="2694,5419" coordsize="54,54" path="m2742,5463l2734,5470,2724,5473,2714,5472,2704,5467,2697,5459,2694,5449,2695,5438,2701,5429,2709,5422,2719,5419,2729,5420,2739,5425,2745,5434,2748,5444,2747,5454,2742,5463xe" filled="false" stroked="true" strokeweight=".4pt" strokecolor="#231f20">
                <v:path arrowok="t"/>
              </v:shape>
            </v:group>
            <v:group style="position:absolute;left:2694;top:5481;width:54;height:54" coordorigin="2694,5481" coordsize="54,54">
              <v:shape style="position:absolute;left:2694;top:5481;width:54;height:54" coordorigin="2694,5481" coordsize="54,54" path="m2742,5526l2734,5532,2724,5535,2713,5534,2704,5529,2697,5521,2694,5511,2695,5501,2700,5491,2709,5484,2718,5481,2729,5482,2738,5488,2745,5496,2748,5506,2747,5516,2742,5526xe" filled="false" stroked="true" strokeweight=".4pt" strokecolor="#231f20">
                <v:path arrowok="t"/>
              </v:shape>
            </v:group>
            <v:group style="position:absolute;left:2700;top:5545;width:54;height:54" coordorigin="2700,5545" coordsize="54,54">
              <v:shape style="position:absolute;left:2700;top:5545;width:54;height:54" coordorigin="2700,5545" coordsize="54,54" path="m2748,5589l2740,5596,2730,5599,2719,5598,2710,5593,2703,5585,2700,5575,2701,5564,2706,5555,2715,5548,2725,5545,2735,5546,2744,5551,2751,5560,2754,5570,2753,5580,2748,5589xe" filled="false" stroked="true" strokeweight=".4pt" strokecolor="#231f20">
                <v:path arrowok="t"/>
              </v:shape>
            </v:group>
            <v:group style="position:absolute;left:2694;top:5603;width:54;height:54" coordorigin="2694,5603" coordsize="54,54">
              <v:shape style="position:absolute;left:2694;top:5603;width:54;height:54" coordorigin="2694,5603" coordsize="54,54" path="m2742,5647l2733,5654,2723,5657,2713,5656,2703,5651,2697,5642,2694,5633,2695,5622,2700,5613,2708,5606,2718,5603,2728,5604,2738,5609,2745,5617,2748,5627,2747,5638,2742,5647xe" filled="false" stroked="true" strokeweight=".4pt" strokecolor="#231f20">
                <v:path arrowok="t"/>
              </v:shape>
            </v:group>
            <v:group style="position:absolute;left:2696;top:5660;width:54;height:54" coordorigin="2696,5660" coordsize="54,54">
              <v:shape style="position:absolute;left:2696;top:5660;width:54;height:54" coordorigin="2696,5660" coordsize="54,54" path="m2743,5705l2735,5711,2725,5714,2715,5713,2705,5708,2699,5700,2696,5690,2697,5680,2702,5670,2710,5663,2720,5660,2730,5661,2740,5666,2747,5675,2750,5685,2749,5695,2743,5705xe" filled="false" stroked="true" strokeweight=".4pt" strokecolor="#231f20">
                <v:path arrowok="t"/>
              </v:shape>
            </v:group>
            <v:group style="position:absolute;left:2693;top:5721;width:54;height:54" coordorigin="2693,5721" coordsize="54,54">
              <v:shape style="position:absolute;left:2693;top:5721;width:54;height:54" coordorigin="2693,5721" coordsize="54,54" path="m2741,5766l2732,5772,2722,5775,2712,5774,2702,5769,2696,5761,2693,5751,2694,5741,2699,5731,2707,5724,2717,5721,2727,5722,2737,5728,2744,5736,2747,5746,2746,5756,2741,5766xe" filled="false" stroked="true" strokeweight=".4pt" strokecolor="#231f20">
                <v:path arrowok="t"/>
              </v:shape>
            </v:group>
            <v:group style="position:absolute;left:2708;top:5294;width:18;height:512" coordorigin="2708,5294" coordsize="18,512">
              <v:shape style="position:absolute;left:2708;top:5294;width:18;height:512" coordorigin="2708,5294" coordsize="18,512" path="m2708,5294l2720,5368,2725,5473,2725,5589,2723,5696,2720,5775,2718,5806e" filled="false" stroked="true" strokeweight=".4pt" strokecolor="#231f20">
                <v:path arrowok="t"/>
              </v:shape>
              <v:shape style="position:absolute;left:1672;top:5484;width:637;height:640" type="#_x0000_t75" stroked="false">
                <v:imagedata r:id="rId274" o:title=""/>
              </v:shape>
            </v:group>
            <v:group style="position:absolute;left:1695;top:5761;width:405;height:342" coordorigin="1695,5761" coordsize="405,342">
              <v:shape style="position:absolute;left:1695;top:5761;width:405;height:342" coordorigin="1695,5761" coordsize="405,342" path="m2013,5761l2012,5762,2002,5771,1992,5781,1983,5791,1973,5801,1943,5829,1913,5858,1883,5887,1852,5916,1832,5935,1793,5975,1774,5994,1753,6013,1733,6032,1713,6050,1695,6070,1697,6084,1704,6091,1709,6103,1787,6077,1787,6057,1789,6039,1795,6025,1804,6014,1844,6014,1846,6010,1852,6002,1850,5990,1845,5982,1841,5971,1852,5956,1870,5945,1891,5942,1922,5942,1923,5941,1934,5930,1941,5915,1944,5898,1944,5887,1943,5878,1945,5869,1952,5861,1956,5858,1967,5852,2075,5852,2095,5848,2100,5848,2091,5837,2073,5819,2053,5800,2034,5781,2017,5762,2016,5762,2013,5761xe" filled="true" fillcolor="#ffffff" stroked="false">
                <v:path arrowok="t"/>
                <v:fill type="solid"/>
              </v:shape>
              <v:shape style="position:absolute;left:1695;top:5761;width:405;height:342" coordorigin="1695,5761" coordsize="405,342" path="m1844,6014l1804,6014,1814,6014,1818,6022,1840,6021,1844,6014xe" filled="true" fillcolor="#ffffff" stroked="false">
                <v:path arrowok="t"/>
                <v:fill type="solid"/>
              </v:shape>
              <v:shape style="position:absolute;left:1695;top:5761;width:405;height:342" coordorigin="1695,5761" coordsize="405,342" path="m1922,5942l1891,5942,1911,5949,1922,5942xe" filled="true" fillcolor="#ffffff" stroked="false">
                <v:path arrowok="t"/>
                <v:fill type="solid"/>
              </v:shape>
              <v:shape style="position:absolute;left:1695;top:5761;width:405;height:342" coordorigin="1695,5761" coordsize="405,342" path="m2075,5852l1967,5852,1983,5853,1985,5866,1997,5869,2021,5863,2046,5858,2070,5853,2075,5852xe" filled="true" fillcolor="#ffffff" stroked="false">
                <v:path arrowok="t"/>
                <v:fill type="solid"/>
              </v:shape>
              <v:shape style="position:absolute;left:1695;top:5761;width:405;height:342" coordorigin="1695,5761" coordsize="405,342" path="m2100,5848l2095,5848,2100,5848,2100,5848xe" filled="true" fillcolor="#ffffff" stroked="false">
                <v:path arrowok="t"/>
                <v:fill type="solid"/>
              </v:shape>
              <v:shape style="position:absolute;left:1695;top:5761;width:405;height:342" coordorigin="1695,5761" coordsize="405,342" path="m2017,5762l2016,5762,2017,5762,2017,5762xe" filled="true" fillcolor="#ffffff" stroked="false">
                <v:path arrowok="t"/>
                <v:fill type="solid"/>
              </v:shape>
              <v:shape style="position:absolute;left:2173;top:5234;width:349;height:406" type="#_x0000_t75" stroked="false">
                <v:imagedata r:id="rId275" o:title=""/>
              </v:shape>
              <v:shape style="position:absolute;left:3372;top:5104;width:731;height:503" type="#_x0000_t75" stroked="false">
                <v:imagedata r:id="rId276" o:title=""/>
              </v:shape>
            </v:group>
            <v:group style="position:absolute;left:3631;top:5347;width:454;height:242" coordorigin="3631,5347" coordsize="454,242">
              <v:shape style="position:absolute;left:3631;top:5347;width:454;height:242" coordorigin="3631,5347" coordsize="454,242" path="m4041,5530l3962,5530,3974,5538,3983,5550,3990,5567,3996,5586,4079,5588,4079,5576,4085,5566,4082,5553,4059,5539,4041,5530xe" filled="true" fillcolor="#ffffff" stroked="false">
                <v:path arrowok="t"/>
                <v:fill type="solid"/>
              </v:shape>
              <v:shape style="position:absolute;left:3631;top:5347;width:454;height:242" coordorigin="3631,5347" coordsize="454,242" path="m3949,5483l3879,5483,3899,5488,3914,5500,3914,5511,3911,5520,3912,5532,3921,5538,3930,5547,3951,5542,3952,5533,3962,5530,4041,5530,4035,5527,4011,5515,3986,5502,3961,5490,3949,5483xe" filled="true" fillcolor="#ffffff" stroked="false">
                <v:path arrowok="t"/>
                <v:fill type="solid"/>
              </v:shape>
              <v:shape style="position:absolute;left:3631;top:5347;width:454;height:242" coordorigin="3631,5347" coordsize="454,242" path="m3832,5421l3760,5421,3772,5423,3777,5426,3786,5432,3790,5439,3792,5449,3795,5458,3803,5474,3814,5486,3827,5494,3841,5498,3858,5485,3879,5483,3949,5483,3913,5462,3888,5449,3850,5431,3832,5421xe" filled="true" fillcolor="#ffffff" stroked="false">
                <v:path arrowok="t"/>
                <v:fill type="solid"/>
              </v:shape>
              <v:shape style="position:absolute;left:3631;top:5347;width:454;height:242" coordorigin="3631,5347" coordsize="454,242" path="m3690,5347l3688,5349,3686,5349,3676,5372,3662,5396,3649,5420,3637,5442,3631,5455,3636,5453,3661,5451,3686,5449,3711,5447,3736,5446,3746,5439,3744,5426,3760,5421,3832,5421,3740,5374,3727,5367,3715,5360,3703,5353,3694,5349,3688,5349,3687,5349,3694,5349,3691,5347,3690,5347xe" filled="true" fillcolor="#ffffff" stroked="false">
                <v:path arrowok="t"/>
                <v:fill type="solid"/>
              </v:shape>
              <v:shape style="position:absolute;left:3061;top:4985;width:427;height:286" type="#_x0000_t75" stroked="false">
                <v:imagedata r:id="rId277" o:title=""/>
              </v:shape>
            </v:group>
            <v:group style="position:absolute;left:3067;top:5006;width:438;height:267" coordorigin="3067,5006" coordsize="438,267">
              <v:shape style="position:absolute;left:3067;top:5006;width:438;height:267" coordorigin="3067,5006" coordsize="438,267" path="m3067,5006l3137,5036,3228,5088,3326,5150,3415,5210,3480,5255,3505,5272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13.26474pt;margin-top:228.055206pt;width:140.050pt;height:96pt;mso-position-horizontal-relative:page;mso-position-vertical-relative:paragraph;z-index:7672;mso-wrap-distance-left:0;mso-wrap-distance-right:0" coordorigin="4265,4561" coordsize="2801,1920">
            <v:shape style="position:absolute;left:6061;top:5475;width:637;height:640" type="#_x0000_t75" stroked="false">
              <v:imagedata r:id="rId278" o:title=""/>
            </v:shape>
            <v:group style="position:absolute;left:6271;top:5752;width:405;height:342" coordorigin="6271,5752" coordsize="405,342">
              <v:shape style="position:absolute;left:6271;top:5752;width:405;height:342" coordorigin="6271,5752" coordsize="405,342" path="m6619,6004l6567,6004,6576,6015,6581,6030,6584,6048,6584,6068,6662,6093,6666,6082,6674,6074,6676,6060,6657,6041,6638,6022,6619,6004xe" filled="true" fillcolor="#ffffff" stroked="false">
                <v:path arrowok="t"/>
                <v:fill type="solid"/>
              </v:shape>
              <v:shape style="position:absolute;left:6271;top:5752;width:405;height:342" coordorigin="6271,5752" coordsize="405,342" path="m6545,5932l6480,5932,6501,5936,6518,5947,6529,5962,6526,5973,6521,5981,6519,5992,6525,6001,6531,6011,6553,6013,6557,6005,6567,6004,6619,6004,6597,5985,6577,5966,6545,5932xe" filled="true" fillcolor="#ffffff" stroked="false">
                <v:path arrowok="t"/>
                <v:fill type="solid"/>
              </v:shape>
              <v:shape style="position:absolute;left:6271;top:5752;width:405;height:342" coordorigin="6271,5752" coordsize="405,342" path="m6451,5843l6404,5843,6415,5848,6419,5852,6426,5860,6428,5868,6427,5878,6427,5888,6430,5906,6437,5921,6447,5932,6460,5939,6480,5932,6545,5932,6539,5926,6519,5906,6488,5878,6457,5848,6451,5843xe" filled="true" fillcolor="#ffffff" stroked="false">
                <v:path arrowok="t"/>
                <v:fill type="solid"/>
              </v:shape>
              <v:shape style="position:absolute;left:6271;top:5752;width:405;height:342" coordorigin="6271,5752" coordsize="405,342" path="m6447,5838l6276,5838,6300,5844,6325,5848,6350,5854,6374,5859,6386,5856,6388,5843,6404,5843,6451,5843,6447,5838xe" filled="true" fillcolor="#ffffff" stroked="false">
                <v:path arrowok="t"/>
                <v:fill type="solid"/>
              </v:shape>
              <v:shape style="position:absolute;left:6271;top:5752;width:405;height:342" coordorigin="6271,5752" coordsize="405,342" path="m6354,5752l6337,5772,6318,5791,6298,5810,6280,5828,6271,5839,6276,5838,6447,5838,6428,5820,6398,5792,6388,5782,6378,5771,6369,5761,6359,5753,6355,5753,6354,5752xe" filled="true" fillcolor="#ffffff" stroked="false">
                <v:path arrowok="t"/>
                <v:fill type="solid"/>
              </v:shape>
              <v:shape style="position:absolute;left:6271;top:5752;width:405;height:342" coordorigin="6271,5752" coordsize="405,342" path="m6358,5752l6355,5753,6359,5753,6359,5752,6358,5752xe" filled="true" fillcolor="#ffffff" stroked="false">
                <v:path arrowok="t"/>
                <v:fill type="solid"/>
              </v:shape>
            </v:group>
            <v:group style="position:absolute;left:5301;top:4565;width:727;height:727" coordorigin="5301,4565" coordsize="727,727">
              <v:shape style="position:absolute;left:5301;top:4565;width:727;height:727" coordorigin="5301,4565" coordsize="727,727" path="m6028,4929l6020,5002,5999,5070,5966,5132,5921,5186,5867,5230,5806,5263,5737,5285,5664,5292,5591,5285,5523,5263,5461,5230,5407,5186,5363,5132,5329,5070,5308,5002,5301,4929,5308,4855,5329,4787,5363,4725,5407,4672,5461,4627,5523,4594,5591,4572,5664,4565,5737,4572,5806,4594,5867,4627,5921,4672,5966,4725,5999,4787,6020,4855,6028,4929xe" filled="false" stroked="true" strokeweight=".4pt" strokecolor="#231f20">
                <v:path arrowok="t"/>
              </v:shape>
            </v:group>
            <v:group style="position:absolute;left:5327;top:4587;width:674;height:674" coordorigin="5327,4587" coordsize="674,674">
              <v:shape style="position:absolute;left:5327;top:4587;width:674;height:674" coordorigin="5327,4587" coordsize="674,674" path="m6001,4924l5992,5001,5967,5072,5927,5134,5875,5186,5812,5226,5741,5252,5664,5261,5587,5252,5516,5226,5453,5186,5401,5134,5362,5072,5336,5001,5327,4924,5336,4846,5362,4775,5401,4713,5453,4661,5516,4621,5587,4595,5664,4587,5741,4595,5812,4621,5875,4661,5927,4713,5967,4775,5992,4846,6001,4924xe" filled="false" stroked="true" strokeweight=".4pt" strokecolor="#231f20">
                <v:path arrowok="t"/>
              </v:shape>
              <v:shape style="position:absolute;left:5849;top:5224;width:349;height:406" type="#_x0000_t75" stroked="false">
                <v:imagedata r:id="rId272" o:title=""/>
              </v:shape>
            </v:group>
            <v:group style="position:absolute;left:5504;top:5675;width:381;height:806" coordorigin="5504,5675" coordsize="381,806">
              <v:shape style="position:absolute;left:5504;top:5675;width:381;height:806" coordorigin="5504,5675" coordsize="381,806" path="m5701,6231l5677,6231,5690,6243,5690,6251,5689,6262,5666,6277,5659,6301,5667,6326,5688,6345,5682,6356,5673,6367,5664,6378,5658,6387,5670,6411,5684,6434,5698,6457,5715,6480,5731,6477,5746,6472,5762,6464,5768,6460,5723,6460,5680,6389,5693,6374,5703,6359,5709,6344,5709,6330,5705,6327,5693,6327,5678,6312,5680,6299,5681,6289,5690,6282,5699,6279,5709,6273,5711,6255,5704,6235,5701,6231xe" filled="true" fillcolor="#231f20" stroked="false">
                <v:path arrowok="t"/>
                <v:fill type="solid"/>
              </v:shape>
              <v:shape style="position:absolute;left:5504;top:5675;width:381;height:806" coordorigin="5504,5675" coordsize="381,806" path="m5740,6000l5714,6000,5715,6001,5717,6002,5718,6004,5719,6016,5720,6030,5721,6045,5721,6058,5726,6102,5729,6142,5733,6182,5737,6224,5740,6252,5743,6308,5745,6335,5748,6363,5751,6391,5754,6417,5755,6443,5744,6453,5733,6454,5723,6460,5768,6460,5776,6454,5794,6431,5796,6426,5773,6426,5773,6417,5766,6343,5764,6320,5758,6240,5751,6158,5743,6078,5736,6001,5740,6000xe" filled="true" fillcolor="#231f20" stroked="false">
                <v:path arrowok="t"/>
                <v:fill type="solid"/>
              </v:shape>
              <v:shape style="position:absolute;left:5504;top:5675;width:381;height:806" coordorigin="5504,5675" coordsize="381,806" path="m5834,5992l5809,5992,5806,6003,5801,6014,5797,6025,5795,6036,5788,6040,5778,6041,5768,6041,5760,6044,5757,6052,5757,6064,5760,6090,5766,6166,5776,6301,5780,6361,5782,6378,5783,6393,5782,6408,5777,6423,5773,6426,5796,6426,5802,6411,5802,6408,5802,6393,5802,6387,5794,6277,5789,6211,5784,6133,5779,6061,5784,6060,5791,6060,5809,6054,5813,6049,5815,6038,5818,6027,5821,6016,5826,6006,5832,5996,5834,5992xe" filled="true" fillcolor="#231f20" stroked="false">
                <v:path arrowok="t"/>
                <v:fill type="solid"/>
              </v:shape>
              <v:shape style="position:absolute;left:5504;top:5675;width:381;height:806" coordorigin="5504,5675" coordsize="381,806" path="m5701,6323l5693,6327,5705,6327,5701,6323xe" filled="true" fillcolor="#231f20" stroked="false">
                <v:path arrowok="t"/>
                <v:fill type="solid"/>
              </v:shape>
              <v:shape style="position:absolute;left:5504;top:5675;width:381;height:806" coordorigin="5504,5675" coordsize="381,806" path="m5696,6110l5667,6110,5678,6120,5676,6129,5667,6133,5661,6142,5650,6163,5645,6188,5648,6211,5660,6229,5667,6234,5677,6231,5701,6231,5691,6219,5671,6211,5667,6197,5690,6138,5700,6135,5697,6112,5696,6110xe" filled="true" fillcolor="#231f20" stroked="false">
                <v:path arrowok="t"/>
                <v:fill type="solid"/>
              </v:shape>
              <v:shape style="position:absolute;left:5504;top:5675;width:381;height:806" coordorigin="5504,5675" coordsize="381,806" path="m5679,5675l5605,5697,5538,5757,5504,5869,5515,5928,5544,5982,5553,5992,5571,6013,5581,6024,5622,6079,5631,6091,5639,6102,5648,6111,5659,6118,5667,6110,5696,6110,5692,6101,5690,6099,5670,6099,5659,6094,5644,6074,5629,6054,5614,6034,5598,6013,5595,6011,5609,6008,5634,6006,5661,6005,5688,6004,5714,6000,5740,6000,5754,5998,5791,5995,5809,5992,5834,5992,5834,5992,5590,5992,5578,5989,5538,5935,5524,5853,5532,5809,5579,5739,5639,5704,5700,5695,5776,5695,5755,5685,5716,5676,5679,5675xe" filled="true" fillcolor="#231f20" stroked="false">
                <v:path arrowok="t"/>
                <v:fill type="solid"/>
              </v:shape>
              <v:shape style="position:absolute;left:5504;top:5675;width:381;height:806" coordorigin="5504,5675" coordsize="381,806" path="m5680,6091l5670,6099,5690,6099,5680,6091xe" filled="true" fillcolor="#231f20" stroked="false">
                <v:path arrowok="t"/>
                <v:fill type="solid"/>
              </v:shape>
              <v:shape style="position:absolute;left:5504;top:5675;width:381;height:806" coordorigin="5504,5675" coordsize="381,806" path="m5791,6060l5784,6060,5790,6060,5791,6060xe" filled="true" fillcolor="#231f20" stroked="false">
                <v:path arrowok="t"/>
                <v:fill type="solid"/>
              </v:shape>
              <v:shape style="position:absolute;left:5504;top:5675;width:381;height:806" coordorigin="5504,5675" coordsize="381,806" path="m5776,5695l5700,5695,5730,5699,5761,5709,5789,5725,5835,5771,5860,5825,5863,5883,5847,5939,5842,5950,5836,5963,5824,5973,5808,5974,5798,5975,5759,5978,5681,5983,5640,5986,5624,5988,5607,5991,5590,5992,5834,5992,5836,5989,5843,5984,5848,5977,5878,5916,5885,5852,5869,5789,5833,5735,5794,5704,5776,5695xe" filled="true" fillcolor="#231f20" stroked="false">
                <v:path arrowok="t"/>
                <v:fill type="solid"/>
              </v:shape>
              <v:shape style="position:absolute;left:5524;top:5695;width:340;height:297" type="#_x0000_t75" stroked="false">
                <v:imagedata r:id="rId273" o:title=""/>
              </v:shape>
            </v:group>
            <v:group style="position:absolute;left:5736;top:5992;width:74;height:434" coordorigin="5736,5992" coordsize="74,434">
              <v:shape style="position:absolute;left:5736;top:5992;width:74;height:434" coordorigin="5736,5992" coordsize="74,434" path="m5809,5992l5791,5995,5754,5998,5736,6001,5743,6080,5751,6160,5758,6240,5764,6320,5766,6343,5768,6367,5770,6391,5773,6413,5773,6417,5773,6426,5777,6423,5782,6408,5783,6393,5782,6378,5780,6361,5775,6293,5765,6158,5760,6090,5759,6078,5757,6064,5757,6052,5760,6044,5768,6041,5778,6041,5788,6040,5795,6036,5797,6025,5801,6014,5806,6003,5809,5992xe" filled="true" fillcolor="#ffffff" stroked="false">
                <v:path arrowok="t"/>
                <v:fill type="solid"/>
              </v:shape>
            </v:group>
            <v:group style="position:absolute;left:5595;top:6000;width:161;height:460" coordorigin="5595,6000" coordsize="161,460">
              <v:shape style="position:absolute;left:5595;top:6000;width:161;height:460" coordorigin="5595,6000" coordsize="161,460" path="m5744,6324l5701,6324,5709,6330,5709,6344,5703,6359,5693,6374,5680,6389,5723,6460,5733,6454,5744,6453,5755,6443,5754,6417,5751,6390,5748,6363,5745,6335,5744,6324xe" filled="true" fillcolor="#ffffff" stroked="false">
                <v:path arrowok="t"/>
                <v:fill type="solid"/>
              </v:shape>
              <v:shape style="position:absolute;left:5595;top:6000;width:161;height:460" coordorigin="5595,6000" coordsize="161,460" path="m5725,6091l5680,6091,5692,6101,5697,6112,5700,6135,5690,6138,5680,6150,5670,6166,5666,6181,5667,6197,5671,6211,5691,6219,5704,6235,5711,6255,5709,6273,5699,6279,5690,6282,5681,6289,5680,6299,5678,6312,5693,6327,5701,6324,5744,6324,5743,6308,5740,6252,5737,6224,5733,6181,5729,6141,5725,6099,5725,6091xe" filled="true" fillcolor="#ffffff" stroked="false">
                <v:path arrowok="t"/>
                <v:fill type="solid"/>
              </v:shape>
              <v:shape style="position:absolute;left:5595;top:6000;width:161;height:460" coordorigin="5595,6000" coordsize="161,460" path="m5714,6000l5688,6004,5661,6005,5634,6006,5609,6008,5595,6011,5598,6013,5614,6034,5629,6054,5644,6074,5659,6094,5670,6099,5680,6091,5725,6091,5721,6058,5720,6044,5720,6030,5719,6016,5718,6003,5717,6002,5715,6001,5714,6000xe" filled="true" fillcolor="#ffffff" stroked="false">
                <v:path arrowok="t"/>
                <v:fill type="solid"/>
              </v:shape>
            </v:group>
            <v:group style="position:absolute;left:5648;top:5293;width:54;height:54" coordorigin="5648,5293" coordsize="54,54">
              <v:shape style="position:absolute;left:5648;top:5293;width:54;height:54" coordorigin="5648,5293" coordsize="54,54" path="m5696,5337l5688,5344,5678,5347,5668,5346,5658,5341,5651,5333,5648,5323,5649,5312,5654,5303,5663,5296,5673,5293,5683,5294,5693,5299,5699,5308,5702,5318,5701,5328,5696,5337xe" filled="false" stroked="true" strokeweight=".4pt" strokecolor="#231f20">
                <v:path arrowok="t"/>
              </v:shape>
            </v:group>
            <v:group style="position:absolute;left:5655;top:5355;width:54;height:54" coordorigin="5655,5355" coordsize="54,54">
              <v:shape style="position:absolute;left:5655;top:5355;width:54;height:54" coordorigin="5655,5355" coordsize="54,54" path="m5703,5399l5695,5406,5685,5409,5675,5408,5665,5403,5658,5394,5655,5384,5656,5374,5661,5364,5670,5358,5680,5355,5690,5356,5700,5361,5706,5369,5709,5379,5708,5389,5703,5399xe" filled="false" stroked="true" strokeweight=".4pt" strokecolor="#231f20">
                <v:path arrowok="t"/>
              </v:shape>
            </v:group>
            <v:group style="position:absolute;left:5657;top:5419;width:54;height:54" coordorigin="5657,5419" coordsize="54,54">
              <v:shape style="position:absolute;left:5657;top:5419;width:54;height:54" coordorigin="5657,5419" coordsize="54,54" path="m5705,5463l5696,5470,5687,5473,5676,5472,5667,5467,5660,5459,5657,5449,5658,5438,5663,5429,5671,5422,5681,5419,5692,5420,5701,5425,5708,5434,5711,5444,5710,5454,5705,5463xe" filled="false" stroked="true" strokeweight=".4pt" strokecolor="#231f20">
                <v:path arrowok="t"/>
              </v:shape>
            </v:group>
            <v:group style="position:absolute;left:5657;top:5481;width:54;height:54" coordorigin="5657,5481" coordsize="54,54">
              <v:shape style="position:absolute;left:5657;top:5481;width:54;height:54" coordorigin="5657,5481" coordsize="54,54" path="m5704,5526l5696,5532,5686,5535,5676,5534,5666,5529,5660,5521,5657,5511,5658,5501,5663,5491,5671,5484,5681,5481,5691,5482,5701,5488,5708,5496,5711,5506,5710,5516,5704,5526xe" filled="false" stroked="true" strokeweight=".4pt" strokecolor="#231f20">
                <v:path arrowok="t"/>
              </v:shape>
            </v:group>
            <v:group style="position:absolute;left:5663;top:5545;width:54;height:54" coordorigin="5663,5545" coordsize="54,54">
              <v:shape style="position:absolute;left:5663;top:5545;width:54;height:54" coordorigin="5663,5545" coordsize="54,54" path="m5711,5589l5702,5596,5692,5599,5682,5598,5672,5593,5666,5585,5663,5575,5664,5564,5669,5555,5677,5548,5687,5545,5697,5546,5707,5551,5714,5560,5717,5570,5716,5580,5711,5589xe" filled="false" stroked="true" strokeweight=".4pt" strokecolor="#231f20">
                <v:path arrowok="t"/>
              </v:shape>
            </v:group>
            <v:group style="position:absolute;left:5656;top:5603;width:54;height:54" coordorigin="5656,5603" coordsize="54,54">
              <v:shape style="position:absolute;left:5656;top:5603;width:54;height:54" coordorigin="5656,5603" coordsize="54,54" path="m5704,5647l5696,5654,5686,5657,5675,5656,5666,5651,5659,5642,5656,5633,5657,5622,5662,5613,5671,5606,5681,5603,5691,5604,5701,5609,5707,5617,5710,5627,5709,5638,5704,5647xe" filled="false" stroked="true" strokeweight=".4pt" strokecolor="#231f20">
                <v:path arrowok="t"/>
              </v:shape>
            </v:group>
            <v:group style="position:absolute;left:5658;top:5660;width:54;height:54" coordorigin="5658,5660" coordsize="54,54">
              <v:shape style="position:absolute;left:5658;top:5660;width:54;height:54" coordorigin="5658,5660" coordsize="54,54" path="m5706,5705l5698,5711,5688,5714,5677,5713,5668,5708,5661,5700,5658,5690,5659,5680,5664,5670,5673,5663,5683,5660,5693,5661,5702,5666,5709,5675,5712,5685,5711,5695,5706,5705xe" filled="false" stroked="true" strokeweight=".4pt" strokecolor="#231f20">
                <v:path arrowok="t"/>
              </v:shape>
            </v:group>
            <v:group style="position:absolute;left:5655;top:5721;width:54;height:54" coordorigin="5655,5721" coordsize="54,54">
              <v:shape style="position:absolute;left:5655;top:5721;width:54;height:54" coordorigin="5655,5721" coordsize="54,54" path="m5703,5766l5695,5772,5685,5775,5674,5774,5665,5769,5658,5761,5655,5751,5656,5741,5661,5731,5670,5724,5680,5721,5690,5722,5699,5728,5706,5736,5709,5746,5708,5756,5703,5766xe" filled="false" stroked="true" strokeweight=".4pt" strokecolor="#231f20">
                <v:path arrowok="t"/>
              </v:shape>
            </v:group>
            <v:group style="position:absolute;left:5670;top:5294;width:18;height:512" coordorigin="5670,5294" coordsize="18,512">
              <v:shape style="position:absolute;left:5670;top:5294;width:18;height:512" coordorigin="5670,5294" coordsize="18,512" path="m5670,5294l5682,5368,5687,5473,5688,5589,5685,5696,5682,5775,5681,5806e" filled="false" stroked="true" strokeweight=".4pt" strokecolor="#231f20">
                <v:path arrowok="t"/>
              </v:shape>
              <v:shape style="position:absolute;left:4635;top:5484;width:637;height:640" type="#_x0000_t75" stroked="false">
                <v:imagedata r:id="rId279" o:title=""/>
              </v:shape>
            </v:group>
            <v:group style="position:absolute;left:4658;top:5761;width:405;height:342" coordorigin="4658,5761" coordsize="405,342">
              <v:shape style="position:absolute;left:4658;top:5761;width:405;height:342" coordorigin="4658,5761" coordsize="405,342" path="m4976,5761l4975,5762,4965,5771,4955,5781,4945,5791,4935,5801,4906,5829,4876,5858,4845,5887,4815,5916,4795,5935,4756,5975,4736,5994,4715,6013,4695,6032,4676,6050,4658,6070,4659,6084,4667,6091,4671,6103,4750,6077,4750,6057,4752,6039,4757,6025,4766,6014,4806,6014,4808,6010,4815,6002,4813,5990,4807,5982,4804,5971,4815,5956,4832,5945,4853,5942,4885,5942,4886,5941,4896,5930,4904,5915,4907,5898,4906,5887,4906,5878,4907,5869,4914,5861,4919,5858,4929,5852,5037,5852,5058,5848,5062,5848,5053,5837,5036,5819,5016,5800,4996,5781,4980,5762,4978,5762,4976,5761xe" filled="true" fillcolor="#ffffff" stroked="false">
                <v:path arrowok="t"/>
                <v:fill type="solid"/>
              </v:shape>
              <v:shape style="position:absolute;left:4658;top:5761;width:405;height:342" coordorigin="4658,5761" coordsize="405,342" path="m4806,6014l4766,6014,4777,6014,4780,6022,4802,6021,4806,6014xe" filled="true" fillcolor="#ffffff" stroked="false">
                <v:path arrowok="t"/>
                <v:fill type="solid"/>
              </v:shape>
              <v:shape style="position:absolute;left:4658;top:5761;width:405;height:342" coordorigin="4658,5761" coordsize="405,342" path="m4885,5942l4853,5942,4873,5949,4885,5942xe" filled="true" fillcolor="#ffffff" stroked="false">
                <v:path arrowok="t"/>
                <v:fill type="solid"/>
              </v:shape>
              <v:shape style="position:absolute;left:4658;top:5761;width:405;height:342" coordorigin="4658,5761" coordsize="405,342" path="m5037,5852l4929,5852,4946,5853,4947,5866,4960,5869,4983,5863,5008,5858,5033,5853,5037,5852xe" filled="true" fillcolor="#ffffff" stroked="false">
                <v:path arrowok="t"/>
                <v:fill type="solid"/>
              </v:shape>
              <v:shape style="position:absolute;left:4658;top:5761;width:405;height:342" coordorigin="4658,5761" coordsize="405,342" path="m5062,5848l5058,5848,5063,5848,5062,5848xe" filled="true" fillcolor="#ffffff" stroked="false">
                <v:path arrowok="t"/>
                <v:fill type="solid"/>
              </v:shape>
              <v:shape style="position:absolute;left:4658;top:5761;width:405;height:342" coordorigin="4658,5761" coordsize="405,342" path="m4979,5762l4978,5762,4980,5762,4979,5762xe" filled="true" fillcolor="#ffffff" stroked="false">
                <v:path arrowok="t"/>
                <v:fill type="solid"/>
              </v:shape>
              <v:shape style="position:absolute;left:5136;top:5234;width:349;height:406" type="#_x0000_t75" stroked="false">
                <v:imagedata r:id="rId275" o:title=""/>
              </v:shape>
              <v:shape style="position:absolute;left:6335;top:5104;width:731;height:503" type="#_x0000_t75" stroked="false">
                <v:imagedata r:id="rId280" o:title=""/>
              </v:shape>
            </v:group>
            <v:group style="position:absolute;left:6594;top:5347;width:454;height:242" coordorigin="6594,5347" coordsize="454,242">
              <v:shape style="position:absolute;left:6594;top:5347;width:454;height:242" coordorigin="6594,5347" coordsize="454,242" path="m7004,5530l6925,5530,6936,5538,6946,5550,6953,5567,6959,5586,7041,5588,7042,5576,7047,5566,7045,5553,7022,5539,7004,5530xe" filled="true" fillcolor="#ffffff" stroked="false">
                <v:path arrowok="t"/>
                <v:fill type="solid"/>
              </v:shape>
              <v:shape style="position:absolute;left:6594;top:5347;width:454;height:242" coordorigin="6594,5347" coordsize="454,242" path="m6912,5483l6842,5483,6862,5488,6877,5500,6877,5511,6874,5520,6875,5532,6883,5538,6892,5547,6913,5542,6915,5533,6925,5530,7004,5530,6998,5527,6973,5515,6948,5502,6924,5490,6912,5483xe" filled="true" fillcolor="#ffffff" stroked="false">
                <v:path arrowok="t"/>
                <v:fill type="solid"/>
              </v:shape>
              <v:shape style="position:absolute;left:6594;top:5347;width:454;height:242" coordorigin="6594,5347" coordsize="454,242" path="m6794,5421l6722,5421,6734,5423,6740,5426,6748,5432,6752,5439,6755,5449,6757,5458,6765,5474,6776,5486,6789,5494,6804,5498,6821,5485,6842,5483,6912,5483,6875,5462,6851,5449,6813,5431,6794,5421xe" filled="true" fillcolor="#ffffff" stroked="false">
                <v:path arrowok="t"/>
                <v:fill type="solid"/>
              </v:shape>
              <v:shape style="position:absolute;left:6594;top:5347;width:454;height:242" coordorigin="6594,5347" coordsize="454,242" path="m6652,5347l6650,5349,6649,5349,6638,5372,6625,5396,6611,5420,6600,5442,6594,5455,6598,5453,6623,5451,6649,5449,6674,5447,6698,5446,6709,5439,6707,5426,6722,5421,6794,5421,6702,5374,6690,5367,6678,5360,6666,5353,6657,5349,6650,5349,6649,5349,6656,5349,6653,5347,6652,5347xe" filled="true" fillcolor="#ffffff" stroked="false">
                <v:path arrowok="t"/>
                <v:fill type="solid"/>
              </v:shape>
              <v:shape style="position:absolute;left:6024;top:4985;width:427;height:286" type="#_x0000_t75" stroked="false">
                <v:imagedata r:id="rId281" o:title=""/>
              </v:shape>
            </v:group>
            <v:group style="position:absolute;left:6030;top:5006;width:438;height:267" coordorigin="6030,5006" coordsize="438,267">
              <v:shape style="position:absolute;left:6030;top:5006;width:438;height:267" coordorigin="6030,5006" coordsize="438,267" path="m6030,5006l6099,5036,6190,5088,6288,5150,6377,5210,6442,5255,6467,5272e" filled="false" stroked="true" strokeweight=".4pt" strokecolor="#231f20">
                <v:path arrowok="t"/>
              </v:shape>
              <v:shape style="position:absolute;left:4265;top:5104;width:732;height:503" type="#_x0000_t75" stroked="false">
                <v:imagedata r:id="rId282" o:title=""/>
              </v:shape>
            </v:group>
            <v:group style="position:absolute;left:4284;top:5347;width:454;height:242" coordorigin="4284,5347" coordsize="454,242">
              <v:shape style="position:absolute;left:4284;top:5347;width:454;height:242" coordorigin="4284,5347" coordsize="454,242" path="m4679,5347l4678,5347,4666,5353,4654,5360,4642,5367,4629,5374,4519,5431,4481,5449,4456,5462,4408,5490,4383,5502,4358,5515,4334,5527,4310,5539,4287,5553,4284,5566,4289,5576,4290,5588,4373,5586,4379,5567,4386,5550,4395,5538,4407,5530,4457,5530,4458,5520,4455,5511,4455,5500,4470,5488,4490,5483,4558,5483,4566,5474,4574,5458,4577,5448,4579,5439,4583,5432,4592,5426,4597,5423,4609,5421,4721,5421,4720,5420,4706,5396,4693,5372,4683,5349,4681,5349,4679,5347xe" filled="true" fillcolor="#ffffff" stroked="false">
                <v:path arrowok="t"/>
                <v:fill type="solid"/>
              </v:shape>
              <v:shape style="position:absolute;left:4284;top:5347;width:454;height:242" coordorigin="4284,5347" coordsize="454,242" path="m4457,5530l4407,5530,4417,5533,4418,5542,4439,5547,4448,5538,4456,5532,4457,5530xe" filled="true" fillcolor="#ffffff" stroked="false">
                <v:path arrowok="t"/>
                <v:fill type="solid"/>
              </v:shape>
              <v:shape style="position:absolute;left:4284;top:5347;width:454;height:242" coordorigin="4284,5347" coordsize="454,242" path="m4558,5483l4490,5483,4510,5485,4528,5498,4542,5494,4555,5486,4558,5483xe" filled="true" fillcolor="#ffffff" stroked="false">
                <v:path arrowok="t"/>
                <v:fill type="solid"/>
              </v:shape>
              <v:shape style="position:absolute;left:4284;top:5347;width:454;height:242" coordorigin="4284,5347" coordsize="454,242" path="m4721,5421l4609,5421,4624,5426,4622,5439,4633,5446,4658,5447,4683,5449,4708,5451,4733,5453,4738,5455,4732,5442,4721,5421xe" filled="true" fillcolor="#ffffff" stroked="false">
                <v:path arrowok="t"/>
                <v:fill type="solid"/>
              </v:shape>
              <v:shape style="position:absolute;left:4284;top:5347;width:454;height:242" coordorigin="4284,5347" coordsize="454,242" path="m4682,5349l4681,5349,4683,5349,4682,5349xe" filled="true" fillcolor="#ffffff" stroked="false">
                <v:path arrowok="t"/>
                <v:fill type="solid"/>
              </v:shape>
              <v:shape style="position:absolute;left:4881;top:4985;width:427;height:286" type="#_x0000_t75" stroked="false">
                <v:imagedata r:id="rId283" o:title=""/>
              </v:shape>
            </v:group>
            <v:group style="position:absolute;left:4864;top:5006;width:438;height:267" coordorigin="4864,5006" coordsize="438,267">
              <v:shape style="position:absolute;left:4864;top:5006;width:438;height:267" coordorigin="4864,5006" coordsize="438,267" path="m5301,5006l5232,5036,5141,5088,5043,5150,4954,5210,4889,5255,4864,5272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63.438995pt;margin-top:228.055206pt;width:70.1pt;height:96pt;mso-position-horizontal-relative:page;mso-position-vertical-relative:paragraph;z-index:7696;mso-wrap-distance-left:0;mso-wrap-distance-right:0" coordorigin="7269,4561" coordsize="1402,1920">
            <v:shape style="position:absolute;left:8033;top:5475;width:637;height:640" type="#_x0000_t75" stroked="false">
              <v:imagedata r:id="rId284" o:title=""/>
            </v:shape>
            <v:group style="position:absolute;left:8243;top:5752;width:405;height:342" coordorigin="8243,5752" coordsize="405,342">
              <v:shape style="position:absolute;left:8243;top:5752;width:405;height:342" coordorigin="8243,5752" coordsize="405,342" path="m8591,6004l8539,6004,8548,6015,8553,6030,8556,6048,8556,6068,8634,6093,8638,6082,8646,6074,8648,6060,8629,6041,8610,6022,8591,6004xe" filled="true" fillcolor="#ffffff" stroked="false">
                <v:path arrowok="t"/>
                <v:fill type="solid"/>
              </v:shape>
              <v:shape style="position:absolute;left:8243;top:5752;width:405;height:342" coordorigin="8243,5752" coordsize="405,342" path="m8517,5932l8452,5932,8473,5936,8490,5947,8501,5962,8498,5973,8493,5981,8491,5992,8497,6001,8503,6011,8525,6013,8529,6005,8539,6004,8591,6004,8569,5985,8549,5966,8517,5932xe" filled="true" fillcolor="#ffffff" stroked="false">
                <v:path arrowok="t"/>
                <v:fill type="solid"/>
              </v:shape>
              <v:shape style="position:absolute;left:8243;top:5752;width:405;height:342" coordorigin="8243,5752" coordsize="405,342" path="m8423,5843l8376,5843,8387,5848,8391,5852,8398,5860,8400,5868,8399,5878,8399,5888,8402,5906,8409,5921,8419,5932,8432,5939,8452,5932,8517,5932,8511,5926,8491,5906,8460,5878,8429,5848,8423,5843xe" filled="true" fillcolor="#ffffff" stroked="false">
                <v:path arrowok="t"/>
                <v:fill type="solid"/>
              </v:shape>
              <v:shape style="position:absolute;left:8243;top:5752;width:405;height:342" coordorigin="8243,5752" coordsize="405,342" path="m8419,5838l8248,5838,8272,5844,8297,5848,8322,5854,8346,5859,8358,5856,8360,5843,8376,5843,8423,5843,8419,5838xe" filled="true" fillcolor="#ffffff" stroked="false">
                <v:path arrowok="t"/>
                <v:fill type="solid"/>
              </v:shape>
              <v:shape style="position:absolute;left:8243;top:5752;width:405;height:342" coordorigin="8243,5752" coordsize="405,342" path="m8326,5752l8309,5772,8290,5791,8270,5810,8252,5828,8243,5839,8248,5838,8419,5838,8400,5820,8370,5792,8360,5782,8350,5771,8341,5761,8331,5753,8327,5753,8326,5752xe" filled="true" fillcolor="#ffffff" stroked="false">
                <v:path arrowok="t"/>
                <v:fill type="solid"/>
              </v:shape>
              <v:shape style="position:absolute;left:8243;top:5752;width:405;height:342" coordorigin="8243,5752" coordsize="405,342" path="m8330,5752l8327,5753,8331,5753,8331,5752,8330,5752xe" filled="true" fillcolor="#ffffff" stroked="false">
                <v:path arrowok="t"/>
                <v:fill type="solid"/>
              </v:shape>
            </v:group>
            <v:group style="position:absolute;left:7273;top:4565;width:727;height:727" coordorigin="7273,4565" coordsize="727,727">
              <v:shape style="position:absolute;left:7273;top:4565;width:727;height:727" coordorigin="7273,4565" coordsize="727,727" path="m8000,4929l7992,5002,7971,5070,7938,5132,7893,5186,7839,5230,7778,5263,7709,5285,7636,5292,7563,5285,7495,5263,7433,5230,7379,5186,7335,5132,7301,5070,7280,5002,7273,4929,7280,4855,7301,4787,7335,4725,7379,4672,7433,4627,7495,4594,7563,4572,7636,4565,7709,4572,7778,4594,7839,4627,7893,4672,7938,4725,7971,4787,7992,4855,8000,4929xe" filled="false" stroked="true" strokeweight=".4pt" strokecolor="#231f20">
                <v:path arrowok="t"/>
              </v:shape>
            </v:group>
            <v:group style="position:absolute;left:7299;top:4587;width:674;height:674" coordorigin="7299,4587" coordsize="674,674">
              <v:shape style="position:absolute;left:7299;top:4587;width:674;height:674" coordorigin="7299,4587" coordsize="674,674" path="m7973,4924l7964,5001,7939,5072,7899,5134,7847,5186,7784,5226,7713,5252,7636,5261,7559,5252,7488,5226,7425,5186,7373,5134,7334,5072,7308,5001,7299,4924,7308,4846,7334,4775,7373,4713,7425,4661,7488,4621,7559,4595,7636,4587,7713,4595,7784,4621,7847,4661,7899,4713,7939,4775,7964,4846,7973,4924xe" filled="false" stroked="true" strokeweight=".4pt" strokecolor="#231f20">
                <v:path arrowok="t"/>
              </v:shape>
              <v:shape style="position:absolute;left:7821;top:5224;width:349;height:406" type="#_x0000_t75" stroked="false">
                <v:imagedata r:id="rId272" o:title=""/>
              </v:shape>
            </v:group>
            <v:group style="position:absolute;left:7476;top:5675;width:381;height:806" coordorigin="7476,5675" coordsize="381,806">
              <v:shape style="position:absolute;left:7476;top:5675;width:381;height:806" coordorigin="7476,5675" coordsize="381,806" path="m7673,6231l7649,6231,7662,6243,7662,6251,7661,6262,7638,6277,7631,6301,7639,6326,7660,6345,7654,6356,7645,6367,7636,6378,7630,6387,7642,6411,7656,6434,7670,6457,7687,6480,7703,6477,7718,6472,7734,6464,7740,6460,7695,6460,7652,6389,7665,6374,7675,6359,7681,6344,7681,6330,7677,6327,7665,6327,7650,6312,7652,6299,7653,6289,7662,6282,7671,6279,7681,6273,7683,6255,7676,6235,7673,6231xe" filled="true" fillcolor="#231f20" stroked="false">
                <v:path arrowok="t"/>
                <v:fill type="solid"/>
              </v:shape>
              <v:shape style="position:absolute;left:7476;top:5675;width:381;height:806" coordorigin="7476,5675" coordsize="381,806" path="m7712,6000l7686,6000,7687,6001,7689,6002,7690,6004,7691,6016,7692,6030,7693,6045,7693,6058,7698,6102,7701,6142,7705,6182,7709,6224,7712,6252,7715,6308,7717,6335,7720,6363,7723,6391,7726,6417,7727,6443,7716,6453,7705,6454,7695,6460,7740,6460,7748,6454,7766,6431,7768,6426,7745,6426,7745,6417,7738,6343,7736,6320,7730,6240,7723,6158,7715,6078,7708,6001,7712,6000xe" filled="true" fillcolor="#231f20" stroked="false">
                <v:path arrowok="t"/>
                <v:fill type="solid"/>
              </v:shape>
              <v:shape style="position:absolute;left:7476;top:5675;width:381;height:806" coordorigin="7476,5675" coordsize="381,806" path="m7806,5992l7781,5992,7778,6003,7773,6014,7769,6025,7767,6036,7760,6040,7750,6041,7740,6041,7732,6044,7729,6052,7729,6064,7732,6090,7738,6166,7748,6301,7752,6361,7754,6378,7755,6393,7754,6408,7749,6423,7745,6426,7768,6426,7774,6411,7774,6408,7774,6393,7774,6387,7766,6277,7761,6211,7756,6133,7751,6061,7756,6060,7763,6060,7781,6054,7785,6049,7787,6038,7790,6027,7793,6016,7798,6006,7804,5996,7806,5992xe" filled="true" fillcolor="#231f20" stroked="false">
                <v:path arrowok="t"/>
                <v:fill type="solid"/>
              </v:shape>
              <v:shape style="position:absolute;left:7476;top:5675;width:381;height:806" coordorigin="7476,5675" coordsize="381,806" path="m7673,6323l7665,6327,7677,6327,7673,6323xe" filled="true" fillcolor="#231f20" stroked="false">
                <v:path arrowok="t"/>
                <v:fill type="solid"/>
              </v:shape>
              <v:shape style="position:absolute;left:7476;top:5675;width:381;height:806" coordorigin="7476,5675" coordsize="381,806" path="m7668,6110l7639,6110,7650,6120,7648,6129,7639,6133,7633,6142,7622,6163,7617,6188,7620,6211,7632,6229,7639,6234,7649,6231,7673,6231,7663,6219,7643,6211,7639,6197,7662,6138,7672,6135,7669,6112,7668,6110xe" filled="true" fillcolor="#231f20" stroked="false">
                <v:path arrowok="t"/>
                <v:fill type="solid"/>
              </v:shape>
              <v:shape style="position:absolute;left:7476;top:5675;width:381;height:806" coordorigin="7476,5675" coordsize="381,806" path="m7651,5675l7577,5697,7510,5757,7476,5869,7487,5928,7516,5982,7525,5992,7543,6013,7553,6024,7594,6079,7603,6091,7611,6102,7620,6111,7631,6118,7639,6110,7668,6110,7664,6101,7662,6099,7642,6099,7631,6094,7616,6074,7601,6054,7586,6034,7570,6013,7567,6011,7581,6008,7606,6006,7633,6005,7660,6004,7686,6000,7712,6000,7726,5998,7763,5995,7781,5992,7806,5992,7806,5992,7562,5992,7550,5989,7510,5935,7496,5853,7504,5809,7551,5739,7611,5704,7672,5695,7748,5695,7727,5685,7688,5676,7651,5675xe" filled="true" fillcolor="#231f20" stroked="false">
                <v:path arrowok="t"/>
                <v:fill type="solid"/>
              </v:shape>
              <v:shape style="position:absolute;left:7476;top:5675;width:381;height:806" coordorigin="7476,5675" coordsize="381,806" path="m7652,6091l7642,6099,7662,6099,7652,6091xe" filled="true" fillcolor="#231f20" stroked="false">
                <v:path arrowok="t"/>
                <v:fill type="solid"/>
              </v:shape>
              <v:shape style="position:absolute;left:7476;top:5675;width:381;height:806" coordorigin="7476,5675" coordsize="381,806" path="m7763,6060l7756,6060,7762,6060,7763,6060xe" filled="true" fillcolor="#231f20" stroked="false">
                <v:path arrowok="t"/>
                <v:fill type="solid"/>
              </v:shape>
              <v:shape style="position:absolute;left:7476;top:5675;width:381;height:806" coordorigin="7476,5675" coordsize="381,806" path="m7748,5695l7672,5695,7702,5699,7733,5709,7761,5725,7807,5771,7832,5825,7835,5883,7819,5939,7814,5950,7808,5963,7796,5973,7780,5974,7770,5975,7731,5978,7653,5983,7612,5986,7596,5988,7579,5991,7562,5992,7806,5992,7808,5989,7815,5984,7820,5977,7850,5916,7857,5852,7841,5789,7805,5735,7766,5704,7748,5695xe" filled="true" fillcolor="#231f20" stroked="false">
                <v:path arrowok="t"/>
                <v:fill type="solid"/>
              </v:shape>
              <v:shape style="position:absolute;left:7496;top:5695;width:340;height:297" type="#_x0000_t75" stroked="false">
                <v:imagedata r:id="rId273" o:title=""/>
              </v:shape>
            </v:group>
            <v:group style="position:absolute;left:7708;top:5992;width:74;height:434" coordorigin="7708,5992" coordsize="74,434">
              <v:shape style="position:absolute;left:7708;top:5992;width:74;height:434" coordorigin="7708,5992" coordsize="74,434" path="m7781,5992l7763,5995,7726,5998,7708,6001,7715,6080,7723,6160,7730,6240,7736,6320,7738,6343,7740,6367,7742,6391,7745,6413,7745,6417,7745,6426,7749,6423,7754,6408,7755,6393,7754,6378,7752,6361,7747,6293,7737,6158,7732,6090,7731,6078,7729,6064,7729,6052,7732,6044,7740,6041,7750,6041,7760,6040,7767,6036,7769,6025,7773,6014,7778,6003,7781,5992xe" filled="true" fillcolor="#ffffff" stroked="false">
                <v:path arrowok="t"/>
                <v:fill type="solid"/>
              </v:shape>
            </v:group>
            <v:group style="position:absolute;left:7567;top:6000;width:161;height:460" coordorigin="7567,6000" coordsize="161,460">
              <v:shape style="position:absolute;left:7567;top:6000;width:161;height:460" coordorigin="7567,6000" coordsize="161,460" path="m7716,6324l7673,6324,7681,6330,7681,6344,7675,6359,7665,6374,7652,6389,7695,6460,7705,6454,7716,6453,7727,6443,7726,6417,7723,6390,7720,6363,7717,6335,7716,6324xe" filled="true" fillcolor="#ffffff" stroked="false">
                <v:path arrowok="t"/>
                <v:fill type="solid"/>
              </v:shape>
              <v:shape style="position:absolute;left:7567;top:6000;width:161;height:460" coordorigin="7567,6000" coordsize="161,460" path="m7697,6091l7652,6091,7664,6101,7669,6112,7672,6135,7662,6138,7652,6150,7642,6166,7638,6181,7639,6197,7643,6211,7663,6219,7676,6235,7683,6255,7681,6273,7671,6279,7662,6282,7653,6289,7652,6299,7650,6312,7665,6327,7673,6324,7716,6324,7715,6308,7712,6252,7709,6224,7705,6181,7701,6141,7697,6099,7697,6091xe" filled="true" fillcolor="#ffffff" stroked="false">
                <v:path arrowok="t"/>
                <v:fill type="solid"/>
              </v:shape>
              <v:shape style="position:absolute;left:7567;top:6000;width:161;height:460" coordorigin="7567,6000" coordsize="161,460" path="m7686,6000l7660,6004,7633,6005,7606,6006,7581,6008,7567,6011,7570,6013,7586,6034,7601,6054,7616,6074,7631,6094,7642,6099,7652,6091,7697,6091,7693,6058,7692,6044,7692,6030,7691,6016,7690,6003,7689,6002,7687,6001,7686,6000xe" filled="true" fillcolor="#ffffff" stroked="false">
                <v:path arrowok="t"/>
                <v:fill type="solid"/>
              </v:shape>
            </v:group>
            <v:group style="position:absolute;left:7620;top:5293;width:54;height:54" coordorigin="7620,5293" coordsize="54,54">
              <v:shape style="position:absolute;left:7620;top:5293;width:54;height:54" coordorigin="7620,5293" coordsize="54,54" path="m7668,5337l7660,5344,7650,5347,7640,5346,7630,5341,7623,5333,7620,5323,7621,5312,7626,5303,7635,5296,7645,5293,7655,5294,7665,5299,7671,5308,7674,5318,7673,5328,7668,5337xe" filled="false" stroked="true" strokeweight=".4pt" strokecolor="#231f20">
                <v:path arrowok="t"/>
              </v:shape>
            </v:group>
            <v:group style="position:absolute;left:7627;top:5355;width:54;height:54" coordorigin="7627,5355" coordsize="54,54">
              <v:shape style="position:absolute;left:7627;top:5355;width:54;height:54" coordorigin="7627,5355" coordsize="54,54" path="m7675,5399l7667,5406,7657,5409,7647,5408,7637,5403,7630,5394,7627,5384,7628,5374,7633,5364,7642,5358,7652,5355,7662,5356,7672,5361,7678,5369,7681,5379,7680,5389,7675,5399xe" filled="false" stroked="true" strokeweight=".4pt" strokecolor="#231f20">
                <v:path arrowok="t"/>
              </v:shape>
            </v:group>
            <v:group style="position:absolute;left:7629;top:5419;width:54;height:54" coordorigin="7629,5419" coordsize="54,54">
              <v:shape style="position:absolute;left:7629;top:5419;width:54;height:54" coordorigin="7629,5419" coordsize="54,54" path="m7677,5463l7668,5470,7658,5473,7648,5472,7639,5467,7632,5459,7629,5449,7630,5438,7635,5429,7643,5422,7653,5419,7664,5420,7673,5425,7680,5434,7683,5444,7682,5454,7677,5463xe" filled="false" stroked="true" strokeweight=".4pt" strokecolor="#231f20">
                <v:path arrowok="t"/>
              </v:shape>
            </v:group>
            <v:group style="position:absolute;left:7629;top:5481;width:54;height:54" coordorigin="7629,5481" coordsize="54,54">
              <v:shape style="position:absolute;left:7629;top:5481;width:54;height:54" coordorigin="7629,5481" coordsize="54,54" path="m7676,5526l7668,5532,7658,5535,7648,5534,7638,5529,7632,5521,7629,5511,7630,5501,7635,5491,7643,5484,7653,5481,7663,5482,7673,5488,7680,5496,7683,5506,7682,5516,7676,5526xe" filled="false" stroked="true" strokeweight=".4pt" strokecolor="#231f20">
                <v:path arrowok="t"/>
              </v:shape>
            </v:group>
            <v:group style="position:absolute;left:7635;top:5545;width:54;height:54" coordorigin="7635,5545" coordsize="54,54">
              <v:shape style="position:absolute;left:7635;top:5545;width:54;height:54" coordorigin="7635,5545" coordsize="54,54" path="m7683,5589l7674,5596,7664,5599,7654,5598,7644,5593,7638,5585,7635,5575,7636,5564,7641,5555,7649,5548,7659,5545,7669,5546,7679,5551,7686,5560,7689,5570,7688,5580,7683,5589xe" filled="false" stroked="true" strokeweight=".4pt" strokecolor="#231f20">
                <v:path arrowok="t"/>
              </v:shape>
            </v:group>
            <v:group style="position:absolute;left:7628;top:5603;width:54;height:54" coordorigin="7628,5603" coordsize="54,54">
              <v:shape style="position:absolute;left:7628;top:5603;width:54;height:54" coordorigin="7628,5603" coordsize="54,54" path="m7676,5647l7668,5654,7658,5657,7647,5656,7638,5651,7631,5642,7628,5633,7629,5622,7634,5613,7643,5606,7653,5603,7663,5604,7672,5609,7679,5617,7682,5627,7681,5638,7676,5647xe" filled="false" stroked="true" strokeweight=".4pt" strokecolor="#231f20">
                <v:path arrowok="t"/>
              </v:shape>
            </v:group>
            <v:group style="position:absolute;left:7630;top:5660;width:54;height:54" coordorigin="7630,5660" coordsize="54,54">
              <v:shape style="position:absolute;left:7630;top:5660;width:54;height:54" coordorigin="7630,5660" coordsize="54,54" path="m7678,5705l7670,5711,7660,5714,7649,5713,7640,5708,7633,5700,7630,5690,7631,5680,7636,5670,7645,5663,7655,5660,7665,5661,7674,5666,7681,5675,7684,5685,7683,5695,7678,5705xe" filled="false" stroked="true" strokeweight=".4pt" strokecolor="#231f20">
                <v:path arrowok="t"/>
              </v:shape>
            </v:group>
            <v:group style="position:absolute;left:7627;top:5721;width:54;height:54" coordorigin="7627,5721" coordsize="54,54">
              <v:shape style="position:absolute;left:7627;top:5721;width:54;height:54" coordorigin="7627,5721" coordsize="54,54" path="m7675,5766l7667,5772,7657,5775,7646,5774,7637,5769,7630,5761,7627,5751,7628,5741,7633,5731,7642,5724,7652,5721,7662,5722,7671,5728,7678,5736,7681,5746,7680,5756,7675,5766xe" filled="false" stroked="true" strokeweight=".4pt" strokecolor="#231f20">
                <v:path arrowok="t"/>
              </v:shape>
            </v:group>
            <v:group style="position:absolute;left:7642;top:5294;width:18;height:512" coordorigin="7642,5294" coordsize="18,512">
              <v:shape style="position:absolute;left:7642;top:5294;width:18;height:512" coordorigin="7642,5294" coordsize="18,512" path="m7642,5294l7654,5368,7659,5473,7660,5589,7657,5696,7654,5775,7653,5806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41.798004pt;margin-top:228.055206pt;width:103.2pt;height:96pt;mso-position-horizontal-relative:page;mso-position-vertical-relative:paragraph;z-index:7720;mso-wrap-distance-left:0;mso-wrap-distance-right:0" coordorigin="8836,4561" coordsize="2064,1920">
            <v:shape style="position:absolute;left:10262;top:5475;width:637;height:640" type="#_x0000_t75" stroked="false">
              <v:imagedata r:id="rId285" o:title=""/>
            </v:shape>
            <v:group style="position:absolute;left:10472;top:5752;width:405;height:342" coordorigin="10472,5752" coordsize="405,342">
              <v:shape style="position:absolute;left:10472;top:5752;width:405;height:342" coordorigin="10472,5752" coordsize="405,342" path="m10820,6004l10768,6004,10777,6015,10782,6030,10785,6048,10785,6068,10863,6093,10867,6082,10875,6074,10877,6060,10858,6041,10839,6022,10820,6004xe" filled="true" fillcolor="#ffffff" stroked="false">
                <v:path arrowok="t"/>
                <v:fill type="solid"/>
              </v:shape>
              <v:shape style="position:absolute;left:10472;top:5752;width:405;height:342" coordorigin="10472,5752" coordsize="405,342" path="m10746,5932l10681,5932,10702,5936,10719,5947,10730,5962,10727,5973,10722,5981,10720,5992,10726,6001,10732,6011,10754,6013,10758,6005,10768,6004,10820,6004,10798,5985,10779,5966,10746,5932xe" filled="true" fillcolor="#ffffff" stroked="false">
                <v:path arrowok="t"/>
                <v:fill type="solid"/>
              </v:shape>
              <v:shape style="position:absolute;left:10472;top:5752;width:405;height:342" coordorigin="10472,5752" coordsize="405,342" path="m10653,5843l10605,5843,10616,5848,10620,5852,10627,5860,10629,5868,10628,5878,10628,5888,10631,5906,10638,5921,10648,5932,10661,5939,10681,5932,10746,5932,10740,5926,10720,5906,10689,5878,10659,5848,10653,5843xe" filled="true" fillcolor="#ffffff" stroked="false">
                <v:path arrowok="t"/>
                <v:fill type="solid"/>
              </v:shape>
              <v:shape style="position:absolute;left:10472;top:5752;width:405;height:342" coordorigin="10472,5752" coordsize="405,342" path="m10648,5838l10477,5838,10501,5844,10526,5848,10551,5854,10575,5859,10587,5856,10589,5843,10605,5843,10653,5843,10648,5838xe" filled="true" fillcolor="#ffffff" stroked="false">
                <v:path arrowok="t"/>
                <v:fill type="solid"/>
              </v:shape>
              <v:shape style="position:absolute;left:10472;top:5752;width:405;height:342" coordorigin="10472,5752" coordsize="405,342" path="m10555,5752l10538,5772,10519,5791,10499,5810,10481,5828,10472,5839,10477,5838,10648,5838,10629,5820,10599,5792,10589,5782,10579,5771,10570,5761,10560,5753,10556,5753,10555,5752xe" filled="true" fillcolor="#ffffff" stroked="false">
                <v:path arrowok="t"/>
                <v:fill type="solid"/>
              </v:shape>
              <v:shape style="position:absolute;left:10472;top:5752;width:405;height:342" coordorigin="10472,5752" coordsize="405,342" path="m10559,5752l10556,5753,10560,5753,10560,5752,10559,5752xe" filled="true" fillcolor="#ffffff" stroked="false">
                <v:path arrowok="t"/>
                <v:fill type="solid"/>
              </v:shape>
            </v:group>
            <v:group style="position:absolute;left:9502;top:4565;width:727;height:727" coordorigin="9502,4565" coordsize="727,727">
              <v:shape style="position:absolute;left:9502;top:4565;width:727;height:727" coordorigin="9502,4565" coordsize="727,727" path="m10229,4929l10221,5002,10200,5070,10167,5132,10122,5186,10068,5230,10007,5263,9939,5285,9865,5292,9792,5285,9724,5263,9662,5230,9608,5186,9564,5132,9530,5070,9509,5002,9502,4929,9509,4855,9530,4787,9564,4725,9608,4672,9662,4627,9724,4594,9792,4572,9865,4565,9939,4572,10007,4594,10068,4627,10122,4672,10167,4725,10200,4787,10221,4855,10229,4929xe" filled="false" stroked="true" strokeweight=".4pt" strokecolor="#231f20">
                <v:path arrowok="t"/>
              </v:shape>
            </v:group>
            <v:group style="position:absolute;left:9528;top:4587;width:674;height:674" coordorigin="9528,4587" coordsize="674,674">
              <v:shape style="position:absolute;left:9528;top:4587;width:674;height:674" coordorigin="9528,4587" coordsize="674,674" path="m10202,4924l10193,5001,10168,5072,10128,5134,10076,5186,10013,5226,9943,5252,9865,5261,9788,5252,9717,5226,9655,5186,9602,5134,9563,5072,9537,5001,9528,4924,9537,4846,9563,4775,9602,4713,9655,4661,9717,4621,9788,4595,9865,4587,9943,4595,10013,4621,10076,4661,10128,4713,10168,4775,10193,4846,10202,4924xe" filled="false" stroked="true" strokeweight=".4pt" strokecolor="#231f20">
                <v:path arrowok="t"/>
              </v:shape>
              <v:shape style="position:absolute;left:10050;top:5224;width:349;height:406" type="#_x0000_t75" stroked="false">
                <v:imagedata r:id="rId286" o:title=""/>
              </v:shape>
            </v:group>
            <v:group style="position:absolute;left:9705;top:5675;width:381;height:806" coordorigin="9705,5675" coordsize="381,806">
              <v:shape style="position:absolute;left:9705;top:5675;width:381;height:806" coordorigin="9705,5675" coordsize="381,806" path="m9902,6231l9878,6231,9891,6243,9891,6251,9890,6262,9867,6277,9860,6301,9868,6326,9889,6345,9883,6356,9874,6367,9865,6378,9859,6387,9871,6411,9885,6434,9899,6457,9916,6480,9932,6477,9947,6472,9963,6464,9969,6460,9924,6460,9881,6389,9894,6374,9904,6359,9910,6344,9910,6330,9906,6327,9894,6327,9879,6312,9881,6299,9882,6289,9891,6282,9900,6279,9910,6273,9912,6255,9905,6235,9902,6231xe" filled="true" fillcolor="#231f20" stroked="false">
                <v:path arrowok="t"/>
                <v:fill type="solid"/>
              </v:shape>
              <v:shape style="position:absolute;left:9705;top:5675;width:381;height:806" coordorigin="9705,5675" coordsize="381,806" path="m9941,6000l9915,6000,9916,6001,9918,6002,9919,6004,9920,6016,9921,6030,9922,6045,9923,6058,9927,6102,9930,6142,9934,6182,9938,6224,9941,6252,9944,6308,9946,6335,9949,6363,9952,6391,9955,6417,9956,6443,9945,6453,9934,6454,9924,6460,9969,6460,9977,6454,9995,6431,9997,6426,9974,6426,9975,6417,9967,6343,9965,6320,9959,6240,9952,6158,9944,6078,9937,6001,9941,6000xe" filled="true" fillcolor="#231f20" stroked="false">
                <v:path arrowok="t"/>
                <v:fill type="solid"/>
              </v:shape>
              <v:shape style="position:absolute;left:9705;top:5675;width:381;height:806" coordorigin="9705,5675" coordsize="381,806" path="m10035,5992l10010,5992,10007,6003,10002,6014,9998,6025,9996,6036,9989,6040,9979,6041,9969,6041,9961,6044,9958,6052,9958,6064,9961,6090,9967,6166,9977,6301,9981,6361,9983,6378,9984,6393,9983,6408,9978,6423,9974,6426,9997,6426,10003,6411,10003,6408,10003,6393,10003,6387,9995,6277,9990,6211,9985,6133,9980,6061,9985,6060,9992,6060,10011,6054,10014,6049,10016,6038,10019,6027,10022,6016,10027,6006,10033,5996,10035,5992xe" filled="true" fillcolor="#231f20" stroked="false">
                <v:path arrowok="t"/>
                <v:fill type="solid"/>
              </v:shape>
              <v:shape style="position:absolute;left:9705;top:5675;width:381;height:806" coordorigin="9705,5675" coordsize="381,806" path="m9902,6323l9894,6327,9906,6327,9902,6323xe" filled="true" fillcolor="#231f20" stroked="false">
                <v:path arrowok="t"/>
                <v:fill type="solid"/>
              </v:shape>
              <v:shape style="position:absolute;left:9705;top:5675;width:381;height:806" coordorigin="9705,5675" coordsize="381,806" path="m9897,6110l9868,6110,9879,6120,9877,6129,9868,6133,9862,6142,9851,6163,9846,6188,9849,6211,9861,6229,9868,6234,9878,6231,9902,6231,9892,6219,9872,6211,9868,6197,9891,6138,9902,6135,9898,6112,9897,6110xe" filled="true" fillcolor="#231f20" stroked="false">
                <v:path arrowok="t"/>
                <v:fill type="solid"/>
              </v:shape>
              <v:shape style="position:absolute;left:9705;top:5675;width:381;height:806" coordorigin="9705,5675" coordsize="381,806" path="m9880,5675l9806,5697,9739,5757,9705,5869,9716,5928,9745,5982,9754,5992,9772,6013,9782,6024,9823,6079,9832,6091,9840,6102,9849,6111,9860,6118,9868,6110,9897,6110,9893,6101,9891,6099,9871,6099,9860,6094,9845,6074,9830,6054,9815,6034,9800,6013,9796,6011,9810,6008,9835,6006,9862,6005,9890,6004,9915,6000,9941,6000,9955,5998,9992,5995,10010,5992,10035,5992,10035,5992,9791,5992,9779,5989,9739,5935,9725,5853,9733,5809,9780,5739,9840,5704,9901,5695,9977,5695,9956,5685,9917,5676,9880,5675xe" filled="true" fillcolor="#231f20" stroked="false">
                <v:path arrowok="t"/>
                <v:fill type="solid"/>
              </v:shape>
              <v:shape style="position:absolute;left:9705;top:5675;width:381;height:806" coordorigin="9705,5675" coordsize="381,806" path="m9881,6091l9871,6099,9891,6099,9881,6091xe" filled="true" fillcolor="#231f20" stroked="false">
                <v:path arrowok="t"/>
                <v:fill type="solid"/>
              </v:shape>
              <v:shape style="position:absolute;left:9705;top:5675;width:381;height:806" coordorigin="9705,5675" coordsize="381,806" path="m9992,6060l9985,6060,9991,6060,9992,6060xe" filled="true" fillcolor="#231f20" stroked="false">
                <v:path arrowok="t"/>
                <v:fill type="solid"/>
              </v:shape>
              <v:shape style="position:absolute;left:9705;top:5675;width:381;height:806" coordorigin="9705,5675" coordsize="381,806" path="m9977,5695l9901,5695,9931,5699,9962,5709,9990,5725,10036,5771,10061,5825,10064,5883,10048,5939,10043,5950,10037,5963,10025,5973,10009,5974,9999,5975,9960,5978,9882,5983,9841,5986,9825,5988,9808,5991,9791,5992,10035,5992,10037,5989,10044,5984,10049,5977,10079,5916,10086,5852,10070,5789,10034,5735,9995,5704,9977,5695xe" filled="true" fillcolor="#231f20" stroked="false">
                <v:path arrowok="t"/>
                <v:fill type="solid"/>
              </v:shape>
              <v:shape style="position:absolute;left:9725;top:5695;width:340;height:297" type="#_x0000_t75" stroked="false">
                <v:imagedata r:id="rId287" o:title=""/>
              </v:shape>
            </v:group>
            <v:group style="position:absolute;left:9937;top:5992;width:74;height:434" coordorigin="9937,5992" coordsize="74,434">
              <v:shape style="position:absolute;left:9937;top:5992;width:74;height:434" coordorigin="9937,5992" coordsize="74,434" path="m10010,5992l9992,5995,9955,5998,9937,6001,9944,6080,9952,6160,9959,6240,9965,6320,9967,6343,9969,6367,9971,6391,9974,6413,9975,6417,9974,6426,9978,6423,9983,6408,9984,6393,9983,6378,9981,6361,9976,6293,9966,6158,9961,6090,9960,6078,9958,6064,9958,6052,9961,6044,9969,6041,9979,6041,9989,6040,9996,6036,9998,6025,10002,6014,10007,6003,10010,5992xe" filled="true" fillcolor="#ffffff" stroked="false">
                <v:path arrowok="t"/>
                <v:fill type="solid"/>
              </v:shape>
            </v:group>
            <v:group style="position:absolute;left:9796;top:6000;width:161;height:460" coordorigin="9796,6000" coordsize="161,460">
              <v:shape style="position:absolute;left:9796;top:6000;width:161;height:460" coordorigin="9796,6000" coordsize="161,460" path="m9945,6324l9902,6324,9910,6330,9910,6344,9904,6359,9894,6374,9881,6389,9924,6460,9934,6454,9945,6453,9956,6443,9955,6417,9952,6390,9949,6363,9946,6335,9945,6324xe" filled="true" fillcolor="#ffffff" stroked="false">
                <v:path arrowok="t"/>
                <v:fill type="solid"/>
              </v:shape>
              <v:shape style="position:absolute;left:9796;top:6000;width:161;height:460" coordorigin="9796,6000" coordsize="161,460" path="m9926,6091l9881,6091,9893,6101,9898,6112,9902,6135,9891,6138,9881,6150,9871,6166,9867,6181,9868,6197,9872,6211,9892,6219,9905,6235,9912,6255,9910,6273,9900,6279,9891,6282,9882,6289,9881,6299,9879,6312,9894,6327,9902,6324,9945,6324,9944,6308,9941,6252,9938,6224,9934,6181,9930,6141,9926,6099,9926,6091xe" filled="true" fillcolor="#ffffff" stroked="false">
                <v:path arrowok="t"/>
                <v:fill type="solid"/>
              </v:shape>
              <v:shape style="position:absolute;left:9796;top:6000;width:161;height:460" coordorigin="9796,6000" coordsize="161,460" path="m9915,6000l9890,6004,9862,6005,9835,6006,9810,6008,9796,6011,9800,6013,9815,6034,9830,6054,9845,6074,9860,6094,9871,6099,9881,6091,9926,6091,9923,6058,9922,6044,9921,6030,9920,6016,9919,6003,9918,6002,9916,6001,9915,6000xe" filled="true" fillcolor="#ffffff" stroked="false">
                <v:path arrowok="t"/>
                <v:fill type="solid"/>
              </v:shape>
            </v:group>
            <v:group style="position:absolute;left:9849;top:5293;width:54;height:54" coordorigin="9849,5293" coordsize="54,54">
              <v:shape style="position:absolute;left:9849;top:5293;width:54;height:54" coordorigin="9849,5293" coordsize="54,54" path="m9897,5337l9889,5344,9879,5347,9869,5346,9859,5341,9852,5333,9849,5323,9850,5312,9856,5303,9864,5296,9874,5293,9884,5294,9894,5299,9900,5308,9903,5318,9902,5328,9897,5337xe" filled="false" stroked="true" strokeweight=".4pt" strokecolor="#231f20">
                <v:path arrowok="t"/>
              </v:shape>
            </v:group>
            <v:group style="position:absolute;left:9856;top:5355;width:54;height:54" coordorigin="9856,5355" coordsize="54,54">
              <v:shape style="position:absolute;left:9856;top:5355;width:54;height:54" coordorigin="9856,5355" coordsize="54,54" path="m9904,5399l9896,5406,9886,5409,9876,5408,9866,5403,9859,5394,9856,5384,9857,5374,9862,5364,9871,5358,9881,5355,9891,5356,9901,5361,9907,5369,9910,5379,9909,5389,9904,5399xe" filled="false" stroked="true" strokeweight=".4pt" strokecolor="#231f20">
                <v:path arrowok="t"/>
              </v:shape>
            </v:group>
            <v:group style="position:absolute;left:9858;top:5419;width:54;height:54" coordorigin="9858,5419" coordsize="54,54">
              <v:shape style="position:absolute;left:9858;top:5419;width:54;height:54" coordorigin="9858,5419" coordsize="54,54" path="m9906,5463l9897,5470,9888,5473,9877,5472,9868,5467,9861,5459,9858,5449,9859,5438,9864,5429,9872,5422,9882,5419,9893,5420,9902,5425,9909,5434,9912,5444,9911,5454,9906,5463xe" filled="false" stroked="true" strokeweight=".4pt" strokecolor="#231f20">
                <v:path arrowok="t"/>
              </v:shape>
            </v:group>
            <v:group style="position:absolute;left:9858;top:5481;width:54;height:54" coordorigin="9858,5481" coordsize="54,54">
              <v:shape style="position:absolute;left:9858;top:5481;width:54;height:54" coordorigin="9858,5481" coordsize="54,54" path="m9905,5526l9897,5532,9887,5535,9877,5534,9867,5529,9861,5521,9858,5511,9859,5501,9864,5491,9872,5484,9882,5481,9892,5482,9902,5488,9909,5496,9912,5506,9911,5516,9905,5526xe" filled="false" stroked="true" strokeweight=".4pt" strokecolor="#231f20">
                <v:path arrowok="t"/>
              </v:shape>
            </v:group>
            <v:group style="position:absolute;left:9864;top:5545;width:54;height:54" coordorigin="9864,5545" coordsize="54,54">
              <v:shape style="position:absolute;left:9864;top:5545;width:54;height:54" coordorigin="9864,5545" coordsize="54,54" path="m9912,5589l9903,5596,9893,5599,9883,5598,9873,5593,9867,5585,9864,5575,9865,5564,9870,5555,9878,5548,9888,5545,9898,5546,9908,5551,9915,5560,9918,5570,9917,5580,9912,5589xe" filled="false" stroked="true" strokeweight=".4pt" strokecolor="#231f20">
                <v:path arrowok="t"/>
              </v:shape>
            </v:group>
            <v:group style="position:absolute;left:9857;top:5603;width:54;height:54" coordorigin="9857,5603" coordsize="54,54">
              <v:shape style="position:absolute;left:9857;top:5603;width:54;height:54" coordorigin="9857,5603" coordsize="54,54" path="m9905,5647l9897,5654,9887,5657,9876,5656,9867,5651,9860,5642,9857,5633,9858,5622,9863,5613,9872,5606,9882,5603,9892,5604,9902,5609,9908,5617,9911,5627,9910,5638,9905,5647xe" filled="false" stroked="true" strokeweight=".4pt" strokecolor="#231f20">
                <v:path arrowok="t"/>
              </v:shape>
            </v:group>
            <v:group style="position:absolute;left:9859;top:5660;width:54;height:54" coordorigin="9859,5660" coordsize="54,54">
              <v:shape style="position:absolute;left:9859;top:5660;width:54;height:54" coordorigin="9859,5660" coordsize="54,54" path="m9907,5705l9899,5711,9889,5714,9878,5713,9869,5708,9862,5700,9859,5690,9860,5680,9865,5670,9874,5663,9884,5660,9894,5661,9903,5666,9910,5675,9913,5685,9912,5695,9907,5705xe" filled="false" stroked="true" strokeweight=".4pt" strokecolor="#231f20">
                <v:path arrowok="t"/>
              </v:shape>
            </v:group>
            <v:group style="position:absolute;left:9856;top:5721;width:54;height:54" coordorigin="9856,5721" coordsize="54,54">
              <v:shape style="position:absolute;left:9856;top:5721;width:54;height:54" coordorigin="9856,5721" coordsize="54,54" path="m9904,5766l9896,5772,9886,5775,9875,5774,9866,5769,9859,5761,9856,5751,9857,5741,9862,5731,9871,5724,9881,5721,9891,5722,9900,5728,9907,5736,9910,5746,9909,5756,9904,5766xe" filled="false" stroked="true" strokeweight=".4pt" strokecolor="#231f20">
                <v:path arrowok="t"/>
              </v:shape>
            </v:group>
            <v:group style="position:absolute;left:9871;top:5294;width:18;height:512" coordorigin="9871,5294" coordsize="18,512">
              <v:shape style="position:absolute;left:9871;top:5294;width:18;height:512" coordorigin="9871,5294" coordsize="18,512" path="m9871,5294l9883,5368,9888,5473,9889,5589,9886,5696,9883,5775,9882,5806e" filled="false" stroked="true" strokeweight=".4pt" strokecolor="#231f20">
                <v:path arrowok="t"/>
              </v:shape>
              <v:shape style="position:absolute;left:8836;top:5484;width:637;height:640" type="#_x0000_t75" stroked="false">
                <v:imagedata r:id="rId288" o:title=""/>
              </v:shape>
            </v:group>
            <v:group style="position:absolute;left:8859;top:5761;width:405;height:342" coordorigin="8859,5761" coordsize="405,342">
              <v:shape style="position:absolute;left:8859;top:5761;width:405;height:342" coordorigin="8859,5761" coordsize="405,342" path="m9177,5761l9176,5762,9166,5771,9156,5781,9146,5791,9136,5801,9107,5829,9077,5858,9046,5887,9016,5916,8996,5935,8957,5975,8937,5994,8916,6013,8896,6032,8877,6050,8859,6070,8860,6084,8868,6091,8872,6103,8951,6077,8951,6057,8953,6039,8958,6025,8967,6014,9007,6014,9009,6010,9016,6002,9014,5990,9008,5982,9005,5971,9016,5956,9033,5945,9054,5942,9086,5942,9087,5941,9097,5930,9105,5915,9108,5898,9107,5887,9107,5878,9109,5869,9115,5861,9120,5858,9130,5852,9238,5852,9259,5848,9263,5848,9254,5837,9237,5819,9217,5800,9197,5781,9181,5762,9179,5762,9177,5761xe" filled="true" fillcolor="#ffffff" stroked="false">
                <v:path arrowok="t"/>
                <v:fill type="solid"/>
              </v:shape>
              <v:shape style="position:absolute;left:8859;top:5761;width:405;height:342" coordorigin="8859,5761" coordsize="405,342" path="m9007,6014l8967,6014,8978,6014,8982,6022,9003,6021,9007,6014xe" filled="true" fillcolor="#ffffff" stroked="false">
                <v:path arrowok="t"/>
                <v:fill type="solid"/>
              </v:shape>
              <v:shape style="position:absolute;left:8859;top:5761;width:405;height:342" coordorigin="8859,5761" coordsize="405,342" path="m9086,5942l9054,5942,9074,5949,9086,5942xe" filled="true" fillcolor="#ffffff" stroked="false">
                <v:path arrowok="t"/>
                <v:fill type="solid"/>
              </v:shape>
              <v:shape style="position:absolute;left:8859;top:5761;width:405;height:342" coordorigin="8859,5761" coordsize="405,342" path="m9238,5852l9130,5852,9147,5853,9148,5866,9161,5869,9184,5863,9209,5858,9234,5853,9238,5852xe" filled="true" fillcolor="#ffffff" stroked="false">
                <v:path arrowok="t"/>
                <v:fill type="solid"/>
              </v:shape>
              <v:shape style="position:absolute;left:8859;top:5761;width:405;height:342" coordorigin="8859,5761" coordsize="405,342" path="m9263,5848l9259,5848,9264,5848,9263,5848xe" filled="true" fillcolor="#ffffff" stroked="false">
                <v:path arrowok="t"/>
                <v:fill type="solid"/>
              </v:shape>
              <v:shape style="position:absolute;left:8859;top:5761;width:405;height:342" coordorigin="8859,5761" coordsize="405,342" path="m9180,5762l9179,5762,9181,5762,9180,5762xe" filled="true" fillcolor="#ffffff" stroked="false">
                <v:path arrowok="t"/>
                <v:fill type="solid"/>
              </v:shape>
              <v:shape style="position:absolute;left:9337;top:5234;width:349;height:406" type="#_x0000_t75" stroked="false">
                <v:imagedata r:id="rId275" o:title=""/>
              </v:shape>
            </v:group>
            <w10:wrap type="topAndBottom"/>
          </v:group>
        </w:pict>
      </w:r>
      <w:r>
        <w:rPr/>
        <w:pict>
          <v:group style="position:absolute;margin-left:48.688999pt;margin-top:368.849213pt;width:24.55pt;height:24.55pt;mso-position-horizontal-relative:page;mso-position-vertical-relative:paragraph;z-index:7744;mso-wrap-distance-left:0;mso-wrap-distance-right:0" coordorigin="974,7377" coordsize="491,491">
            <v:shape style="position:absolute;left:974;top:7377;width:491;height:491" coordorigin="974,7377" coordsize="491,491" path="m974,7867l1464,7867,1464,7377,974,7377,974,7867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5.57pt;margin-top:334.221222pt;width:70.1pt;height:96pt;mso-position-horizontal-relative:page;mso-position-vertical-relative:paragraph;z-index:7768;mso-wrap-distance-left:0;mso-wrap-distance-right:0" coordorigin="1711,6684" coordsize="1402,1920">
            <v:shape style="position:absolute;left:2476;top:7598;width:637;height:640" type="#_x0000_t75" stroked="false">
              <v:imagedata r:id="rId289" o:title=""/>
            </v:shape>
            <v:group style="position:absolute;left:2685;top:7875;width:405;height:342" coordorigin="2685,7875" coordsize="405,342">
              <v:shape style="position:absolute;left:2685;top:7875;width:405;height:342" coordorigin="2685,7875" coordsize="405,342" path="m3033,8128l2982,8128,2991,8139,2996,8153,2998,8171,2998,8191,3077,8217,3081,8205,3089,8198,3090,8184,3072,8164,3053,8146,3033,8128xe" filled="true" fillcolor="#ffffff" stroked="false">
                <v:path arrowok="t"/>
                <v:fill type="solid"/>
              </v:shape>
              <v:shape style="position:absolute;left:2685;top:7875;width:405;height:342" coordorigin="2685,7875" coordsize="405,342" path="m2960,8056l2895,8056,2915,8059,2933,8070,2944,8085,2941,8096,2935,8104,2933,8116,2939,8124,2946,8135,2967,8136,2971,8128,2982,8128,3033,8128,3012,8108,2992,8089,2960,8056xe" filled="true" fillcolor="#ffffff" stroked="false">
                <v:path arrowok="t"/>
                <v:fill type="solid"/>
              </v:shape>
              <v:shape style="position:absolute;left:2685;top:7875;width:405;height:342" coordorigin="2685,7875" coordsize="405,342" path="m2866,7966l2819,7966,2829,7972,2834,7975,2840,7983,2842,7992,2842,8001,2841,8011,2844,8029,2852,8044,2862,8055,2874,8063,2895,8056,2960,8056,2953,8049,2933,8030,2902,8001,2872,7972,2866,7966xe" filled="true" fillcolor="#ffffff" stroked="false">
                <v:path arrowok="t"/>
                <v:fill type="solid"/>
              </v:shape>
              <v:shape style="position:absolute;left:2685;top:7875;width:405;height:342" coordorigin="2685,7875" coordsize="405,342" path="m2862,7962l2690,7962,2715,7967,2740,7972,2764,7977,2788,7983,2801,7980,2802,7967,2819,7966,2866,7966,2862,7962xe" filled="true" fillcolor="#ffffff" stroked="false">
                <v:path arrowok="t"/>
                <v:fill type="solid"/>
              </v:shape>
              <v:shape style="position:absolute;left:2685;top:7875;width:405;height:342" coordorigin="2685,7875" coordsize="405,342" path="m2769,7876l2752,7895,2732,7914,2712,7933,2695,7951,2685,7962,2690,7962,2862,7962,2842,7943,2813,7915,2803,7905,2793,7895,2783,7885,2774,7876,2770,7876,2769,7876xe" filled="true" fillcolor="#ffffff" stroked="false">
                <v:path arrowok="t"/>
                <v:fill type="solid"/>
              </v:shape>
              <v:shape style="position:absolute;left:2685;top:7875;width:405;height:342" coordorigin="2685,7875" coordsize="405,342" path="m2772,7875l2770,7876,2774,7876,2773,7876,2772,7875xe" filled="true" fillcolor="#ffffff" stroked="false">
                <v:path arrowok="t"/>
                <v:fill type="solid"/>
              </v:shape>
            </v:group>
            <v:group style="position:absolute;left:1715;top:6688;width:727;height:727" coordorigin="1715,6688" coordsize="727,727">
              <v:shape style="position:absolute;left:1715;top:6688;width:727;height:727" coordorigin="1715,6688" coordsize="727,727" path="m2442,7052l2435,7125,2414,7193,2380,7255,2336,7309,2282,7353,2220,7387,2152,7408,2079,7415,2006,7408,1937,7387,1876,7353,1822,7309,1777,7255,1744,7193,1723,7125,1715,7052,1723,6979,1744,6910,1777,6849,1822,6795,1876,6750,1937,6717,2006,6696,2079,6688,2152,6696,2220,6717,2282,6750,2336,6795,2380,6849,2414,6910,2435,6979,2442,7052xe" filled="false" stroked="true" strokeweight=".4pt" strokecolor="#231f20">
                <v:path arrowok="t"/>
              </v:shape>
            </v:group>
            <v:group style="position:absolute;left:1742;top:6710;width:674;height:674" coordorigin="1742,6710" coordsize="674,674">
              <v:shape style="position:absolute;left:1742;top:6710;width:674;height:674" coordorigin="1742,6710" coordsize="674,674" path="m2416,7047l2407,7124,2382,7195,2342,7258,2290,7310,2227,7350,2156,7375,2079,7384,2002,7375,1931,7350,1868,7310,1816,7258,1776,7195,1751,7124,1742,7047,1751,6970,1776,6899,1816,6836,1868,6784,1931,6744,2002,6719,2079,6710,2156,6719,2227,6744,2290,6784,2342,6836,2382,6899,2407,6970,2416,7047xe" filled="false" stroked="true" strokeweight=".4pt" strokecolor="#231f20">
                <v:path arrowok="t"/>
              </v:shape>
              <v:shape style="position:absolute;left:2264;top:7348;width:349;height:406" type="#_x0000_t75" stroked="false">
                <v:imagedata r:id="rId290" o:title=""/>
              </v:shape>
            </v:group>
            <v:group style="position:absolute;left:1918;top:7798;width:381;height:806" coordorigin="1918,7798" coordsize="381,806">
              <v:shape style="position:absolute;left:1918;top:7798;width:381;height:806" coordorigin="1918,7798" coordsize="381,806" path="m2116,8354l2091,8354,2104,8367,2105,8374,2103,8385,2081,8400,2074,8424,2082,8450,2103,8469,2097,8480,2087,8491,2078,8501,2072,8510,2085,8534,2098,8557,2113,8581,2129,8604,2145,8600,2161,8595,2176,8588,2183,8583,2137,8583,2095,8512,2108,8497,2118,8482,2124,8467,2124,8453,2120,8450,2108,8450,2092,8435,2095,8423,2095,8412,2105,8405,2114,8403,2123,8397,2125,8378,2119,8358,2116,8354xe" filled="true" fillcolor="#231f20" stroked="false">
                <v:path arrowok="t"/>
                <v:fill type="solid"/>
              </v:shape>
              <v:shape style="position:absolute;left:1918;top:7798;width:381;height:806" coordorigin="1918,7798" coordsize="381,806" path="m2154,8123l2129,8123,2129,8124,2132,8125,2132,8127,2134,8140,2135,8154,2135,8168,2136,8182,2140,8226,2144,8265,2148,8306,2152,8348,2154,8375,2157,8431,2160,8458,2163,8486,2166,8514,2168,8540,2169,8567,2159,8576,2148,8577,2137,8583,2183,8583,2190,8577,2209,8555,2211,8549,2187,8549,2188,8540,2181,8467,2179,8443,2173,8364,2166,8282,2158,8201,2150,8124,2154,8123xe" filled="true" fillcolor="#231f20" stroked="false">
                <v:path arrowok="t"/>
                <v:fill type="solid"/>
              </v:shape>
              <v:shape style="position:absolute;left:1918;top:7798;width:381;height:806" coordorigin="1918,7798" coordsize="381,806" path="m2249,8116l2223,8116,2220,8127,2216,8138,2212,8149,2209,8159,2203,8163,2193,8164,2183,8164,2175,8167,2172,8175,2172,8188,2175,8213,2180,8289,2190,8424,2195,8485,2196,8501,2198,8516,2197,8531,2192,8546,2187,8549,2211,8549,2216,8534,2216,8531,2217,8516,2217,8510,2209,8400,2204,8334,2198,8256,2194,8184,2199,8183,2206,8183,2224,8177,2228,8173,2230,8161,2232,8150,2236,8140,2240,8129,2246,8119,2249,8116xe" filled="true" fillcolor="#231f20" stroked="false">
                <v:path arrowok="t"/>
                <v:fill type="solid"/>
              </v:shape>
              <v:shape style="position:absolute;left:1918;top:7798;width:381;height:806" coordorigin="1918,7798" coordsize="381,806" path="m2116,8447l2108,8450,2120,8450,2116,8447xe" filled="true" fillcolor="#231f20" stroked="false">
                <v:path arrowok="t"/>
                <v:fill type="solid"/>
              </v:shape>
              <v:shape style="position:absolute;left:1918;top:7798;width:381;height:806" coordorigin="1918,7798" coordsize="381,806" path="m2111,8234l2081,8234,2092,8244,2091,8253,2082,8256,2076,8265,2065,8287,2060,8311,2062,8335,2074,8352,2081,8357,2091,8354,2116,8354,2106,8342,2086,8334,2081,8320,2104,8261,2115,8258,2112,8235,2111,8234xe" filled="true" fillcolor="#231f20" stroked="false">
                <v:path arrowok="t"/>
                <v:fill type="solid"/>
              </v:shape>
              <v:shape style="position:absolute;left:1918;top:7798;width:381;height:806" coordorigin="1918,7798" coordsize="381,806" path="m2093,7798l2020,7820,1952,7880,1918,7992,1929,8051,1958,8105,1967,8116,1986,8136,1996,8148,2037,8202,2045,8214,2054,8226,2063,8234,2074,8241,2081,8234,2111,8234,2107,8224,2105,8223,2085,8223,2073,8217,2059,8197,2044,8177,2028,8157,2013,8137,2009,8134,2023,8132,2049,8130,2076,8129,2103,8127,2129,8123,2154,8123,2168,8121,2205,8118,2223,8116,2249,8116,2249,8115,2005,8115,1992,8113,1953,8059,1938,7976,1947,7933,1994,7863,2054,7827,2114,7818,2191,7818,2169,7808,2131,7799,2093,7798xe" filled="true" fillcolor="#231f20" stroked="false">
                <v:path arrowok="t"/>
                <v:fill type="solid"/>
              </v:shape>
              <v:shape style="position:absolute;left:1918;top:7798;width:381;height:806" coordorigin="1918,7798" coordsize="381,806" path="m2094,8214l2085,8223,2105,8223,2094,8214xe" filled="true" fillcolor="#231f20" stroked="false">
                <v:path arrowok="t"/>
                <v:fill type="solid"/>
              </v:shape>
              <v:shape style="position:absolute;left:1918;top:7798;width:381;height:806" coordorigin="1918,7798" coordsize="381,806" path="m2206,8183l2199,8183,2205,8183,2206,8183xe" filled="true" fillcolor="#231f20" stroked="false">
                <v:path arrowok="t"/>
                <v:fill type="solid"/>
              </v:shape>
              <v:shape style="position:absolute;left:1918;top:7798;width:381;height:806" coordorigin="1918,7798" coordsize="381,806" path="m2191,7818l2114,7818,2145,7823,2175,7833,2204,7848,2250,7894,2274,7948,2278,8006,2262,8063,2256,8073,2250,8087,2239,8096,2223,8097,2213,8098,2173,8101,2096,8106,2055,8109,2039,8112,2021,8114,2005,8115,2249,8115,2251,8113,2258,8107,2263,8100,2293,8040,2299,7975,2284,7912,2247,7858,2209,7827,2191,7818xe" filled="true" fillcolor="#231f20" stroked="false">
                <v:path arrowok="t"/>
                <v:fill type="solid"/>
              </v:shape>
              <v:shape style="position:absolute;left:1938;top:7818;width:340;height:297" type="#_x0000_t75" stroked="false">
                <v:imagedata r:id="rId291" o:title=""/>
              </v:shape>
            </v:group>
            <v:group style="position:absolute;left:2150;top:8116;width:74;height:434" coordorigin="2150,8116" coordsize="74,434">
              <v:shape style="position:absolute;left:2150;top:8116;width:74;height:434" coordorigin="2150,8116" coordsize="74,434" path="m2223,8116l2205,8118,2168,8121,2150,8124,2158,8203,2166,8284,2173,8364,2179,8443,2181,8467,2183,8490,2185,8514,2188,8537,2188,8540,2187,8549,2191,8546,2197,8531,2198,8516,2196,8501,2195,8485,2190,8416,2180,8282,2175,8213,2173,8201,2172,8188,2172,8175,2175,8167,2183,8164,2193,8164,2203,8163,2209,8159,2212,8149,2216,8138,2220,8127,2223,8116xe" filled="true" fillcolor="#ffffff" stroked="false">
                <v:path arrowok="t"/>
                <v:fill type="solid"/>
              </v:shape>
            </v:group>
            <v:group style="position:absolute;left:2009;top:8123;width:161;height:460" coordorigin="2009,8123" coordsize="161,460">
              <v:shape style="position:absolute;left:2009;top:8123;width:161;height:460" coordorigin="2009,8123" coordsize="161,460" path="m2159,8447l2116,8447,2124,8453,2124,8467,2118,8482,2108,8497,2095,8512,2137,8583,2148,8577,2159,8576,2169,8567,2168,8540,2166,8513,2163,8486,2160,8458,2159,8447xe" filled="true" fillcolor="#ffffff" stroked="false">
                <v:path arrowok="t"/>
                <v:fill type="solid"/>
              </v:shape>
              <v:shape style="position:absolute;left:2009;top:8123;width:161;height:460" coordorigin="2009,8123" coordsize="161,460" path="m2139,8214l2094,8214,2107,8224,2112,8235,2115,8258,2104,8261,2094,8273,2085,8289,2081,8305,2081,8320,2086,8334,2106,8342,2119,8358,2125,8378,2123,8397,2114,8403,2105,8405,2095,8412,2095,8423,2092,8435,2108,8450,2116,8447,2159,8447,2157,8431,2154,8375,2152,8348,2147,8305,2144,8264,2140,8223,2139,8214xe" filled="true" fillcolor="#ffffff" stroked="false">
                <v:path arrowok="t"/>
                <v:fill type="solid"/>
              </v:shape>
              <v:shape style="position:absolute;left:2009;top:8123;width:161;height:460" coordorigin="2009,8123" coordsize="161,460" path="m2129,8123l2103,8127,2076,8129,2049,8130,2023,8132,2009,8134,2013,8137,2028,8157,2044,8177,2059,8197,2073,8217,2085,8223,2094,8214,2139,8214,2136,8182,2135,8168,2135,8154,2134,8140,2132,8126,2132,8125,2129,8124,2129,8123xe" filled="true" fillcolor="#ffffff" stroked="false">
                <v:path arrowok="t"/>
                <v:fill type="solid"/>
              </v:shape>
            </v:group>
            <v:group style="position:absolute;left:2063;top:7416;width:54;height:54" coordorigin="2063,7416" coordsize="54,54">
              <v:shape style="position:absolute;left:2063;top:7416;width:54;height:54" coordorigin="2063,7416" coordsize="54,54" path="m2111,7461l2102,7467,2092,7470,2082,7469,2073,7464,2066,7456,2063,7446,2064,7436,2069,7426,2077,7419,2087,7416,2098,7417,2107,7423,2114,7431,2117,7441,2116,7451,2111,7461xe" filled="false" stroked="true" strokeweight=".4pt" strokecolor="#231f20">
                <v:path arrowok="t"/>
              </v:shape>
            </v:group>
            <v:group style="position:absolute;left:2070;top:7478;width:54;height:54" coordorigin="2070,7478" coordsize="54,54">
              <v:shape style="position:absolute;left:2070;top:7478;width:54;height:54" coordorigin="2070,7478" coordsize="54,54" path="m2118,7522l2109,7529,2099,7532,2089,7531,2080,7526,2073,7518,2070,7508,2071,7497,2076,7488,2084,7481,2094,7478,2105,7479,2114,7484,2121,7492,2124,7502,2123,7513,2118,7522xe" filled="false" stroked="true" strokeweight=".4pt" strokecolor="#231f20">
                <v:path arrowok="t"/>
              </v:shape>
            </v:group>
            <v:group style="position:absolute;left:2072;top:7542;width:54;height:54" coordorigin="2072,7542" coordsize="54,54">
              <v:shape style="position:absolute;left:2072;top:7542;width:54;height:54" coordorigin="2072,7542" coordsize="54,54" path="m2119,7587l2111,7593,2101,7596,2091,7595,2081,7590,2075,7582,2072,7572,2073,7562,2078,7552,2086,7545,2096,7542,2106,7544,2116,7549,2123,7557,2126,7567,2125,7577,2119,7587xe" filled="false" stroked="true" strokeweight=".4pt" strokecolor="#231f20">
                <v:path arrowok="t"/>
              </v:shape>
            </v:group>
            <v:group style="position:absolute;left:2071;top:7605;width:54;height:54" coordorigin="2071,7605" coordsize="54,54">
              <v:shape style="position:absolute;left:2071;top:7605;width:54;height:54" coordorigin="2071,7605" coordsize="54,54" path="m2119,7649l2111,7656,2101,7659,2090,7658,2081,7653,2074,7644,2071,7634,2072,7624,2077,7614,2086,7608,2096,7605,2106,7606,2115,7611,2122,7619,2125,7629,2124,7640,2119,7649xe" filled="false" stroked="true" strokeweight=".4pt" strokecolor="#231f20">
                <v:path arrowok="t"/>
              </v:shape>
            </v:group>
            <v:group style="position:absolute;left:2077;top:7669;width:54;height:54" coordorigin="2077,7669" coordsize="54,54">
              <v:shape style="position:absolute;left:2077;top:7669;width:54;height:54" coordorigin="2077,7669" coordsize="54,54" path="m2125,7713l2117,7720,2107,7723,2097,7721,2087,7716,2080,7708,2077,7698,2078,7688,2083,7678,2092,7672,2102,7669,2112,7670,2122,7675,2128,7683,2131,7693,2130,7703,2125,7713xe" filled="false" stroked="true" strokeweight=".4pt" strokecolor="#231f20">
                <v:path arrowok="t"/>
              </v:shape>
            </v:group>
            <v:group style="position:absolute;left:2071;top:7726;width:54;height:54" coordorigin="2071,7726" coordsize="54,54">
              <v:shape style="position:absolute;left:2071;top:7726;width:54;height:54" coordorigin="2071,7726" coordsize="54,54" path="m2119,7771l2110,7777,2100,7780,2090,7779,2081,7774,2074,7766,2071,7756,2072,7746,2077,7736,2085,7729,2095,7726,2106,7727,2115,7732,2122,7741,2125,7751,2124,7761,2119,7771xe" filled="false" stroked="true" strokeweight=".4pt" strokecolor="#231f20">
                <v:path arrowok="t"/>
              </v:shape>
            </v:group>
            <v:group style="position:absolute;left:2073;top:7784;width:54;height:54" coordorigin="2073,7784" coordsize="54,54">
              <v:shape style="position:absolute;left:2073;top:7784;width:54;height:54" coordorigin="2073,7784" coordsize="54,54" path="m2121,7828l2112,7835,2102,7838,2092,7837,2082,7832,2076,7823,2073,7813,2074,7803,2079,7793,2087,7787,2097,7784,2108,7785,2117,7790,2124,7798,2127,7808,2126,7818,2121,7828xe" filled="false" stroked="true" strokeweight=".4pt" strokecolor="#231f20">
                <v:path arrowok="t"/>
              </v:shape>
            </v:group>
            <v:group style="position:absolute;left:2070;top:7845;width:54;height:54" coordorigin="2070,7845" coordsize="54,54">
              <v:shape style="position:absolute;left:2070;top:7845;width:54;height:54" coordorigin="2070,7845" coordsize="54,54" path="m2118,7889l2109,7896,2099,7899,2089,7898,2080,7893,2073,7884,2070,7874,2071,7864,2076,7854,2084,7848,2094,7845,2105,7846,2114,7851,2121,7859,2124,7869,2123,7879,2118,7889xe" filled="false" stroked="true" strokeweight=".4pt" strokecolor="#231f20">
                <v:path arrowok="t"/>
              </v:shape>
            </v:group>
            <v:group style="position:absolute;left:2085;top:7417;width:18;height:512" coordorigin="2085,7417" coordsize="18,512">
              <v:shape style="position:absolute;left:2085;top:7417;width:18;height:512" coordorigin="2085,7417" coordsize="18,512" path="m2085,7417l2097,7492,2102,7597,2102,7713,2100,7820,2097,7899,2095,7929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63.929001pt;margin-top:334.221222pt;width:103.2pt;height:96pt;mso-position-horizontal-relative:page;mso-position-vertical-relative:paragraph;z-index:7792;mso-wrap-distance-left:0;mso-wrap-distance-right:0" coordorigin="3279,6684" coordsize="2064,1920">
            <v:shape style="position:absolute;left:4705;top:7598;width:637;height:640" type="#_x0000_t75" stroked="false">
              <v:imagedata r:id="rId292" o:title=""/>
            </v:shape>
            <v:group style="position:absolute;left:4914;top:7875;width:405;height:342" coordorigin="4914,7875" coordsize="405,342">
              <v:shape style="position:absolute;left:4914;top:7875;width:405;height:342" coordorigin="4914,7875" coordsize="405,342" path="m5262,8128l5211,8128,5220,8139,5225,8153,5227,8171,5227,8191,5306,8217,5310,8205,5318,8198,5319,8184,5301,8164,5282,8146,5262,8128xe" filled="true" fillcolor="#ffffff" stroked="false">
                <v:path arrowok="t"/>
                <v:fill type="solid"/>
              </v:shape>
              <v:shape style="position:absolute;left:4914;top:7875;width:405;height:342" coordorigin="4914,7875" coordsize="405,342" path="m5189,8056l5124,8056,5145,8059,5162,8070,5173,8085,5170,8096,5164,8104,5162,8116,5168,8124,5175,8135,5196,8136,5200,8128,5211,8128,5262,8128,5241,8108,5221,8089,5189,8056xe" filled="true" fillcolor="#ffffff" stroked="false">
                <v:path arrowok="t"/>
                <v:fill type="solid"/>
              </v:shape>
              <v:shape style="position:absolute;left:4914;top:7875;width:405;height:342" coordorigin="4914,7875" coordsize="405,342" path="m5095,7966l5048,7966,5058,7972,5063,7975,5069,7983,5071,7992,5071,8001,5070,8011,5073,8029,5081,8044,5091,8055,5103,8063,5124,8056,5189,8056,5182,8049,5162,8030,5132,8001,5101,7972,5095,7966xe" filled="true" fillcolor="#ffffff" stroked="false">
                <v:path arrowok="t"/>
                <v:fill type="solid"/>
              </v:shape>
              <v:shape style="position:absolute;left:4914;top:7875;width:405;height:342" coordorigin="4914,7875" coordsize="405,342" path="m5091,7962l4919,7962,4944,7967,4969,7972,4993,7977,5017,7983,5030,7980,5031,7967,5048,7966,5095,7966,5091,7962xe" filled="true" fillcolor="#ffffff" stroked="false">
                <v:path arrowok="t"/>
                <v:fill type="solid"/>
              </v:shape>
              <v:shape style="position:absolute;left:4914;top:7875;width:405;height:342" coordorigin="4914,7875" coordsize="405,342" path="m4998,7876l4981,7895,4961,7914,4941,7933,4924,7951,4914,7962,4919,7962,5091,7962,5071,7943,5042,7915,5032,7905,5022,7895,5012,7885,5003,7876,4999,7876,4998,7876xe" filled="true" fillcolor="#ffffff" stroked="false">
                <v:path arrowok="t"/>
                <v:fill type="solid"/>
              </v:shape>
              <v:shape style="position:absolute;left:4914;top:7875;width:405;height:342" coordorigin="4914,7875" coordsize="405,342" path="m5001,7875l4999,7876,5003,7876,5002,7876,5001,7875xe" filled="true" fillcolor="#ffffff" stroked="false">
                <v:path arrowok="t"/>
                <v:fill type="solid"/>
              </v:shape>
            </v:group>
            <v:group style="position:absolute;left:3944;top:6688;width:727;height:727" coordorigin="3944,6688" coordsize="727,727">
              <v:shape style="position:absolute;left:3944;top:6688;width:727;height:727" coordorigin="3944,6688" coordsize="727,727" path="m4671,7052l4664,7125,4643,7193,4609,7255,4565,7309,4511,7353,4449,7387,4381,7408,4308,7415,4235,7408,4166,7387,4105,7353,4051,7309,4007,7255,3973,7193,3952,7125,3944,7052,3952,6979,3973,6910,4007,6849,4051,6795,4105,6750,4166,6717,4235,6696,4308,6688,4381,6696,4449,6717,4511,6750,4565,6795,4609,6849,4643,6910,4664,6979,4671,7052xe" filled="false" stroked="true" strokeweight=".4pt" strokecolor="#231f20">
                <v:path arrowok="t"/>
              </v:shape>
            </v:group>
            <v:group style="position:absolute;left:3971;top:6710;width:674;height:674" coordorigin="3971,6710" coordsize="674,674">
              <v:shape style="position:absolute;left:3971;top:6710;width:674;height:674" coordorigin="3971,6710" coordsize="674,674" path="m4645,7047l4636,7124,4611,7195,4571,7258,4519,7310,4456,7350,4385,7375,4308,7384,4231,7375,4160,7350,4097,7310,4045,7258,4005,7195,3980,7124,3971,7047,3980,6970,4005,6899,4045,6836,4097,6784,4160,6744,4231,6719,4308,6710,4385,6719,4456,6744,4519,6784,4571,6836,4611,6899,4636,6970,4645,7047xe" filled="false" stroked="true" strokeweight=".4pt" strokecolor="#231f20">
                <v:path arrowok="t"/>
              </v:shape>
              <v:shape style="position:absolute;left:4493;top:7348;width:349;height:406" type="#_x0000_t75" stroked="false">
                <v:imagedata r:id="rId293" o:title=""/>
              </v:shape>
            </v:group>
            <v:group style="position:absolute;left:4147;top:7798;width:381;height:806" coordorigin="4147,7798" coordsize="381,806">
              <v:shape style="position:absolute;left:4147;top:7798;width:381;height:806" coordorigin="4147,7798" coordsize="381,806" path="m4345,8354l4320,8354,4333,8367,4334,8374,4332,8385,4310,8400,4303,8424,4311,8450,4332,8469,4326,8480,4316,8491,4307,8501,4301,8510,4314,8534,4327,8557,4342,8581,4358,8604,4374,8600,4390,8595,4405,8588,4412,8583,4366,8583,4324,8512,4337,8497,4347,8482,4353,8467,4353,8453,4349,8450,4337,8450,4321,8435,4324,8423,4325,8412,4334,8405,4343,8403,4352,8397,4354,8378,4348,8358,4345,8354xe" filled="true" fillcolor="#231f20" stroked="false">
                <v:path arrowok="t"/>
                <v:fill type="solid"/>
              </v:shape>
              <v:shape style="position:absolute;left:4147;top:7798;width:381;height:806" coordorigin="4147,7798" coordsize="381,806" path="m4383,8123l4358,8123,4358,8124,4361,8125,4361,8127,4363,8140,4364,8154,4364,8168,4365,8182,4369,8226,4373,8265,4377,8306,4381,8348,4383,8375,4386,8431,4389,8458,4392,8486,4395,8514,4397,8540,4398,8567,4388,8576,4377,8577,4366,8583,4412,8583,4420,8577,4438,8555,4440,8549,4416,8549,4417,8540,4410,8467,4408,8443,4402,8364,4395,8282,4387,8201,4379,8124,4383,8123xe" filled="true" fillcolor="#231f20" stroked="false">
                <v:path arrowok="t"/>
                <v:fill type="solid"/>
              </v:shape>
              <v:shape style="position:absolute;left:4147;top:7798;width:381;height:806" coordorigin="4147,7798" coordsize="381,806" path="m4478,8116l4453,8116,4449,8127,4445,8138,4441,8149,4438,8159,4432,8163,4422,8164,4412,8164,4404,8167,4401,8175,4401,8188,4404,8213,4409,8289,4419,8424,4424,8485,4425,8501,4427,8516,4426,8531,4421,8546,4416,8549,4440,8549,4445,8534,4445,8531,4446,8516,4446,8510,4438,8400,4433,8334,4427,8256,4423,8184,4428,8183,4435,8183,4453,8177,4457,8173,4459,8161,4461,8150,4465,8140,4470,8129,4475,8119,4478,8116xe" filled="true" fillcolor="#231f20" stroked="false">
                <v:path arrowok="t"/>
                <v:fill type="solid"/>
              </v:shape>
              <v:shape style="position:absolute;left:4147;top:7798;width:381;height:806" coordorigin="4147,7798" coordsize="381,806" path="m4345,8447l4337,8450,4349,8450,4345,8447xe" filled="true" fillcolor="#231f20" stroked="false">
                <v:path arrowok="t"/>
                <v:fill type="solid"/>
              </v:shape>
              <v:shape style="position:absolute;left:4147;top:7798;width:381;height:806" coordorigin="4147,7798" coordsize="381,806" path="m4340,8234l4310,8234,4321,8244,4320,8253,4311,8256,4305,8265,4294,8287,4289,8311,4291,8335,4303,8352,4310,8357,4320,8354,4345,8354,4335,8342,4315,8334,4310,8320,4333,8261,4344,8258,4341,8235,4340,8234xe" filled="true" fillcolor="#231f20" stroked="false">
                <v:path arrowok="t"/>
                <v:fill type="solid"/>
              </v:shape>
              <v:shape style="position:absolute;left:4147;top:7798;width:381;height:806" coordorigin="4147,7798" coordsize="381,806" path="m4322,7798l4249,7820,4181,7880,4147,7992,4158,8051,4187,8105,4196,8116,4215,8136,4225,8148,4266,8202,4274,8214,4283,8226,4292,8234,4303,8241,4310,8234,4340,8234,4336,8224,4334,8223,4314,8223,4302,8217,4288,8197,4273,8177,4257,8157,4242,8137,4238,8134,4252,8132,4278,8130,4305,8129,4332,8127,4358,8123,4383,8123,4398,8121,4434,8118,4453,8116,4478,8116,4478,8115,4234,8115,4221,8113,4182,8059,4167,7976,4176,7933,4223,7863,4283,7827,4343,7818,4420,7818,4398,7808,4360,7799,4322,7798xe" filled="true" fillcolor="#231f20" stroked="false">
                <v:path arrowok="t"/>
                <v:fill type="solid"/>
              </v:shape>
              <v:shape style="position:absolute;left:4147;top:7798;width:381;height:806" coordorigin="4147,7798" coordsize="381,806" path="m4323,8214l4314,8223,4334,8223,4323,8214xe" filled="true" fillcolor="#231f20" stroked="false">
                <v:path arrowok="t"/>
                <v:fill type="solid"/>
              </v:shape>
              <v:shape style="position:absolute;left:4147;top:7798;width:381;height:806" coordorigin="4147,7798" coordsize="381,806" path="m4435,8183l4428,8183,4434,8183,4435,8183xe" filled="true" fillcolor="#231f20" stroked="false">
                <v:path arrowok="t"/>
                <v:fill type="solid"/>
              </v:shape>
              <v:shape style="position:absolute;left:4147;top:7798;width:381;height:806" coordorigin="4147,7798" coordsize="381,806" path="m4420,7818l4343,7818,4374,7823,4404,7833,4433,7848,4479,7894,4503,7948,4507,8006,4491,8063,4485,8073,4479,8087,4468,8096,4452,8097,4442,8098,4402,8101,4325,8106,4284,8109,4268,8112,4250,8114,4234,8115,4478,8115,4480,8113,4487,8107,4492,8100,4522,8040,4528,7975,4513,7912,4476,7858,4438,7827,4420,7818xe" filled="true" fillcolor="#231f20" stroked="false">
                <v:path arrowok="t"/>
                <v:fill type="solid"/>
              </v:shape>
              <v:shape style="position:absolute;left:4167;top:7818;width:340;height:297" type="#_x0000_t75" stroked="false">
                <v:imagedata r:id="rId294" o:title=""/>
              </v:shape>
            </v:group>
            <v:group style="position:absolute;left:4379;top:8116;width:74;height:434" coordorigin="4379,8116" coordsize="74,434">
              <v:shape style="position:absolute;left:4379;top:8116;width:74;height:434" coordorigin="4379,8116" coordsize="74,434" path="m4453,8116l4434,8118,4398,8121,4379,8124,4387,8203,4395,8284,4402,8364,4408,8443,4410,8467,4412,8490,4414,8514,4417,8537,4417,8540,4416,8549,4421,8546,4426,8531,4427,8516,4425,8501,4424,8485,4419,8416,4409,8282,4404,8213,4402,8201,4401,8188,4401,8175,4404,8167,4412,8164,4422,8164,4432,8163,4438,8159,4441,8149,4445,8138,4449,8127,4453,8116xe" filled="true" fillcolor="#ffffff" stroked="false">
                <v:path arrowok="t"/>
                <v:fill type="solid"/>
              </v:shape>
            </v:group>
            <v:group style="position:absolute;left:4238;top:8123;width:161;height:460" coordorigin="4238,8123" coordsize="161,460">
              <v:shape style="position:absolute;left:4238;top:8123;width:161;height:460" coordorigin="4238,8123" coordsize="161,460" path="m4388,8447l4345,8447,4353,8453,4353,8467,4347,8482,4337,8497,4324,8512,4366,8583,4377,8577,4388,8576,4398,8567,4397,8540,4395,8513,4392,8486,4389,8458,4388,8447xe" filled="true" fillcolor="#ffffff" stroked="false">
                <v:path arrowok="t"/>
                <v:fill type="solid"/>
              </v:shape>
              <v:shape style="position:absolute;left:4238;top:8123;width:161;height:460" coordorigin="4238,8123" coordsize="161,460" path="m4368,8214l4323,8214,4336,8224,4341,8235,4344,8258,4333,8261,4323,8273,4314,8289,4310,8305,4310,8320,4315,8334,4335,8342,4348,8358,4354,8378,4352,8397,4343,8403,4334,8405,4325,8412,4324,8423,4321,8435,4337,8450,4345,8447,4388,8447,4386,8431,4383,8375,4381,8348,4376,8305,4373,8264,4369,8223,4368,8214xe" filled="true" fillcolor="#ffffff" stroked="false">
                <v:path arrowok="t"/>
                <v:fill type="solid"/>
              </v:shape>
              <v:shape style="position:absolute;left:4238;top:8123;width:161;height:460" coordorigin="4238,8123" coordsize="161,460" path="m4358,8123l4332,8127,4305,8129,4278,8130,4252,8132,4238,8134,4242,8137,4257,8157,4273,8177,4288,8197,4302,8217,4314,8223,4323,8214,4368,8214,4365,8182,4364,8168,4364,8154,4363,8140,4361,8126,4361,8125,4358,8124,4358,8123xe" filled="true" fillcolor="#ffffff" stroked="false">
                <v:path arrowok="t"/>
                <v:fill type="solid"/>
              </v:shape>
            </v:group>
            <v:group style="position:absolute;left:4292;top:7416;width:54;height:54" coordorigin="4292,7416" coordsize="54,54">
              <v:shape style="position:absolute;left:4292;top:7416;width:54;height:54" coordorigin="4292,7416" coordsize="54,54" path="m4340,7461l4331,7467,4322,7470,4311,7469,4302,7464,4295,7456,4292,7446,4293,7436,4298,7426,4306,7419,4316,7416,4327,7417,4336,7423,4343,7431,4346,7441,4345,7451,4340,7461xe" filled="false" stroked="true" strokeweight=".4pt" strokecolor="#231f20">
                <v:path arrowok="t"/>
              </v:shape>
            </v:group>
            <v:group style="position:absolute;left:4299;top:7478;width:54;height:54" coordorigin="4299,7478" coordsize="54,54">
              <v:shape style="position:absolute;left:4299;top:7478;width:54;height:54" coordorigin="4299,7478" coordsize="54,54" path="m4347,7522l4338,7529,4329,7532,4318,7531,4309,7526,4302,7518,4299,7508,4300,7497,4305,7488,4313,7481,4323,7478,4334,7479,4343,7484,4350,7492,4353,7502,4352,7513,4347,7522xe" filled="false" stroked="true" strokeweight=".4pt" strokecolor="#231f20">
                <v:path arrowok="t"/>
              </v:shape>
            </v:group>
            <v:group style="position:absolute;left:4301;top:7542;width:54;height:54" coordorigin="4301,7542" coordsize="54,54">
              <v:shape style="position:absolute;left:4301;top:7542;width:54;height:54" coordorigin="4301,7542" coordsize="54,54" path="m4348,7587l4340,7593,4330,7596,4320,7595,4310,7590,4304,7582,4301,7572,4302,7562,4307,7552,4315,7545,4325,7542,4335,7544,4345,7549,4352,7557,4355,7567,4354,7577,4348,7587xe" filled="false" stroked="true" strokeweight=".4pt" strokecolor="#231f20">
                <v:path arrowok="t"/>
              </v:shape>
            </v:group>
            <v:group style="position:absolute;left:4300;top:7605;width:54;height:54" coordorigin="4300,7605" coordsize="54,54">
              <v:shape style="position:absolute;left:4300;top:7605;width:54;height:54" coordorigin="4300,7605" coordsize="54,54" path="m4348,7649l4340,7656,4330,7659,4319,7658,4310,7653,4303,7644,4300,7634,4301,7624,4306,7614,4315,7608,4325,7605,4335,7606,4344,7611,4351,7619,4354,7629,4353,7640,4348,7649xe" filled="false" stroked="true" strokeweight=".4pt" strokecolor="#231f20">
                <v:path arrowok="t"/>
              </v:shape>
            </v:group>
            <v:group style="position:absolute;left:4306;top:7669;width:54;height:54" coordorigin="4306,7669" coordsize="54,54">
              <v:shape style="position:absolute;left:4306;top:7669;width:54;height:54" coordorigin="4306,7669" coordsize="54,54" path="m4354,7713l4346,7720,4336,7723,4326,7721,4316,7716,4309,7708,4306,7698,4307,7688,4312,7678,4321,7672,4331,7669,4341,7670,4351,7675,4357,7683,4360,7693,4359,7703,4354,7713xe" filled="false" stroked="true" strokeweight=".4pt" strokecolor="#231f20">
                <v:path arrowok="t"/>
              </v:shape>
            </v:group>
            <v:group style="position:absolute;left:4300;top:7726;width:54;height:54" coordorigin="4300,7726" coordsize="54,54">
              <v:shape style="position:absolute;left:4300;top:7726;width:54;height:54" coordorigin="4300,7726" coordsize="54,54" path="m4348,7771l4339,7777,4329,7780,4319,7779,4310,7774,4303,7766,4300,7756,4301,7746,4306,7736,4314,7729,4324,7726,4335,7727,4344,7732,4351,7741,4354,7751,4353,7761,4348,7771xe" filled="false" stroked="true" strokeweight=".4pt" strokecolor="#231f20">
                <v:path arrowok="t"/>
              </v:shape>
            </v:group>
            <v:group style="position:absolute;left:4302;top:7784;width:54;height:54" coordorigin="4302,7784" coordsize="54,54">
              <v:shape style="position:absolute;left:4302;top:7784;width:54;height:54" coordorigin="4302,7784" coordsize="54,54" path="m4350,7828l4341,7835,4331,7838,4321,7837,4312,7832,4305,7823,4302,7813,4303,7803,4308,7793,4316,7787,4326,7784,4337,7785,4346,7790,4353,7798,4356,7808,4355,7818,4350,7828xe" filled="false" stroked="true" strokeweight=".4pt" strokecolor="#231f20">
                <v:path arrowok="t"/>
              </v:shape>
            </v:group>
            <v:group style="position:absolute;left:4299;top:7845;width:54;height:54" coordorigin="4299,7845" coordsize="54,54">
              <v:shape style="position:absolute;left:4299;top:7845;width:54;height:54" coordorigin="4299,7845" coordsize="54,54" path="m4347,7889l4338,7896,4328,7899,4318,7898,4309,7893,4302,7884,4299,7874,4300,7864,4305,7854,4313,7848,4323,7845,4334,7846,4343,7851,4350,7859,4353,7869,4352,7879,4347,7889xe" filled="false" stroked="true" strokeweight=".4pt" strokecolor="#231f20">
                <v:path arrowok="t"/>
              </v:shape>
            </v:group>
            <v:group style="position:absolute;left:4314;top:7417;width:18;height:512" coordorigin="4314,7417" coordsize="18,512">
              <v:shape style="position:absolute;left:4314;top:7417;width:18;height:512" coordorigin="4314,7417" coordsize="18,512" path="m4314,7417l4326,7492,4331,7597,4331,7713,4329,7820,4326,7899,4324,7929e" filled="false" stroked="true" strokeweight=".4pt" strokecolor="#231f20">
                <v:path arrowok="t"/>
              </v:shape>
              <v:shape style="position:absolute;left:3279;top:7607;width:637;height:640" type="#_x0000_t75" stroked="false">
                <v:imagedata r:id="rId295" o:title=""/>
              </v:shape>
            </v:group>
            <v:group style="position:absolute;left:3301;top:7884;width:405;height:342" coordorigin="3301,7884" coordsize="405,342">
              <v:shape style="position:absolute;left:3301;top:7884;width:405;height:342" coordorigin="3301,7884" coordsize="405,342" path="m3619,7884l3618,7885,3608,7894,3599,7904,3589,7914,3579,7924,3549,7952,3519,7981,3489,8010,3458,8039,3438,8058,3399,8098,3380,8117,3359,8136,3339,8155,3320,8174,3301,8193,3303,8207,3311,8215,3315,8226,3393,8200,3393,8181,3396,8163,3401,8148,3410,8137,3450,8137,3452,8133,3458,8125,3456,8113,3451,8105,3448,8095,3458,8079,3476,8069,3497,8065,3528,8065,3530,8064,3540,8053,3547,8039,3550,8021,3550,8010,3549,8001,3551,7993,3558,7985,3562,7981,3573,7975,3681,7975,3701,7971,3706,7971,3697,7960,3679,7942,3659,7924,3640,7905,3623,7886,3622,7886,3619,7884xe" filled="true" fillcolor="#ffffff" stroked="false">
                <v:path arrowok="t"/>
                <v:fill type="solid"/>
              </v:shape>
              <v:shape style="position:absolute;left:3301;top:7884;width:405;height:342" coordorigin="3301,7884" coordsize="405,342" path="m3450,8137l3410,8137,3420,8138,3424,8145,3446,8144,3450,8137xe" filled="true" fillcolor="#ffffff" stroked="false">
                <v:path arrowok="t"/>
                <v:fill type="solid"/>
              </v:shape>
              <v:shape style="position:absolute;left:3301;top:7884;width:405;height:342" coordorigin="3301,7884" coordsize="405,342" path="m3528,8065l3497,8065,3517,8072,3528,8065xe" filled="true" fillcolor="#ffffff" stroked="false">
                <v:path arrowok="t"/>
                <v:fill type="solid"/>
              </v:shape>
              <v:shape style="position:absolute;left:3301;top:7884;width:405;height:342" coordorigin="3301,7884" coordsize="405,342" path="m3681,7975l3573,7975,3589,7976,3591,7989,3603,7992,3627,7986,3652,7981,3677,7976,3681,7975xe" filled="true" fillcolor="#ffffff" stroked="false">
                <v:path arrowok="t"/>
                <v:fill type="solid"/>
              </v:shape>
              <v:shape style="position:absolute;left:3301;top:7884;width:405;height:342" coordorigin="3301,7884" coordsize="405,342" path="m3706,7971l3701,7971,3706,7971,3706,7971xe" filled="true" fillcolor="#ffffff" stroked="false">
                <v:path arrowok="t"/>
                <v:fill type="solid"/>
              </v:shape>
              <v:shape style="position:absolute;left:3301;top:7884;width:405;height:342" coordorigin="3301,7884" coordsize="405,342" path="m3623,7885l3622,7886,3623,7886,3623,7885xe" filled="true" fillcolor="#ffffff" stroked="false">
                <v:path arrowok="t"/>
                <v:fill type="solid"/>
              </v:shape>
              <v:shape style="position:absolute;left:3779;top:7357;width:349;height:406" type="#_x0000_t75" stroked="false">
                <v:imagedata r:id="rId296" o:title=""/>
              </v:shape>
            </v:group>
            <w10:wrap type="topAndBottom"/>
          </v:group>
        </w:pict>
      </w:r>
      <w:r>
        <w:rPr/>
        <w:pict>
          <v:group style="position:absolute;margin-left:275.381012pt;margin-top:334.221222pt;width:121.6pt;height:96pt;mso-position-horizontal-relative:page;mso-position-vertical-relative:paragraph;z-index:7816;mso-wrap-distance-left:0;mso-wrap-distance-right:0" coordorigin="5508,6684" coordsize="2432,1920">
            <v:shape style="position:absolute;left:6934;top:7598;width:637;height:640" type="#_x0000_t75" stroked="false">
              <v:imagedata r:id="rId297" o:title=""/>
            </v:shape>
            <v:group style="position:absolute;left:7143;top:7875;width:405;height:342" coordorigin="7143,7875" coordsize="405,342">
              <v:shape style="position:absolute;left:7143;top:7875;width:405;height:342" coordorigin="7143,7875" coordsize="405,342" path="m7491,8128l7440,8128,7449,8139,7454,8153,7456,8171,7456,8191,7535,8217,7539,8205,7547,8198,7548,8184,7530,8164,7511,8146,7491,8128xe" filled="true" fillcolor="#ffffff" stroked="false">
                <v:path arrowok="t"/>
                <v:fill type="solid"/>
              </v:shape>
              <v:shape style="position:absolute;left:7143;top:7875;width:405;height:342" coordorigin="7143,7875" coordsize="405,342" path="m7418,8056l7353,8056,7374,8059,7391,8070,7402,8085,7399,8096,7393,8104,7391,8116,7398,8124,7404,8135,7426,8136,7429,8128,7440,8128,7491,8128,7470,8108,7450,8089,7418,8056xe" filled="true" fillcolor="#ffffff" stroked="false">
                <v:path arrowok="t"/>
                <v:fill type="solid"/>
              </v:shape>
              <v:shape style="position:absolute;left:7143;top:7875;width:405;height:342" coordorigin="7143,7875" coordsize="405,342" path="m7324,7966l7277,7966,7287,7972,7292,7975,7298,7983,7300,7992,7300,8001,7299,8011,7302,8029,7310,8044,7320,8055,7333,8063,7353,8056,7418,8056,7411,8049,7391,8030,7361,8001,7330,7972,7324,7966xe" filled="true" fillcolor="#ffffff" stroked="false">
                <v:path arrowok="t"/>
                <v:fill type="solid"/>
              </v:shape>
              <v:shape style="position:absolute;left:7143;top:7875;width:405;height:342" coordorigin="7143,7875" coordsize="405,342" path="m7320,7962l7148,7962,7173,7967,7198,7972,7223,7977,7246,7983,7259,7980,7260,7967,7277,7966,7324,7966,7320,7962xe" filled="true" fillcolor="#ffffff" stroked="false">
                <v:path arrowok="t"/>
                <v:fill type="solid"/>
              </v:shape>
              <v:shape style="position:absolute;left:7143;top:7875;width:405;height:342" coordorigin="7143,7875" coordsize="405,342" path="m7227,7876l7210,7895,7190,7914,7170,7933,7153,7951,7143,7962,7148,7962,7320,7962,7300,7943,7271,7915,7261,7905,7251,7895,7241,7885,7232,7876,7228,7876,7227,7876xe" filled="true" fillcolor="#ffffff" stroked="false">
                <v:path arrowok="t"/>
                <v:fill type="solid"/>
              </v:shape>
              <v:shape style="position:absolute;left:7143;top:7875;width:405;height:342" coordorigin="7143,7875" coordsize="405,342" path="m7230,7875l7228,7876,7232,7876,7231,7876,7230,7875xe" filled="true" fillcolor="#ffffff" stroked="false">
                <v:path arrowok="t"/>
                <v:fill type="solid"/>
              </v:shape>
            </v:group>
            <v:group style="position:absolute;left:6173;top:6688;width:727;height:727" coordorigin="6173,6688" coordsize="727,727">
              <v:shape style="position:absolute;left:6173;top:6688;width:727;height:727" coordorigin="6173,6688" coordsize="727,727" path="m6900,7052l6893,7125,6872,7193,6838,7255,6794,7309,6740,7353,6678,7387,6610,7408,6537,7415,6464,7408,6395,7387,6334,7353,6280,7309,6236,7255,6202,7193,6181,7125,6173,7052,6181,6979,6202,6910,6236,6849,6280,6795,6334,6750,6395,6717,6464,6696,6537,6688,6610,6696,6678,6717,6740,6750,6794,6795,6838,6849,6872,6910,6893,6979,6900,7052xe" filled="false" stroked="true" strokeweight=".4pt" strokecolor="#231f20">
                <v:path arrowok="t"/>
              </v:shape>
            </v:group>
            <v:group style="position:absolute;left:6200;top:6710;width:674;height:674" coordorigin="6200,6710" coordsize="674,674">
              <v:shape style="position:absolute;left:6200;top:6710;width:674;height:674" coordorigin="6200,6710" coordsize="674,674" path="m6874,7047l6865,7124,6840,7195,6800,7258,6748,7310,6685,7350,6614,7375,6537,7384,6460,7375,6389,7350,6326,7310,6274,7258,6234,7195,6209,7124,6200,7047,6209,6970,6234,6899,6274,6836,6326,6784,6389,6744,6460,6719,6537,6710,6614,6719,6685,6744,6748,6784,6800,6836,6840,6899,6865,6970,6874,7047xe" filled="false" stroked="true" strokeweight=".4pt" strokecolor="#231f20">
                <v:path arrowok="t"/>
              </v:shape>
              <v:shape style="position:absolute;left:6722;top:7348;width:349;height:406" type="#_x0000_t75" stroked="false">
                <v:imagedata r:id="rId298" o:title=""/>
              </v:shape>
            </v:group>
            <v:group style="position:absolute;left:6376;top:7798;width:381;height:806" coordorigin="6376,7798" coordsize="381,806">
              <v:shape style="position:absolute;left:6376;top:7798;width:381;height:806" coordorigin="6376,7798" coordsize="381,806" path="m6574,8354l6549,8354,6562,8367,6563,8374,6561,8385,6539,8400,6532,8424,6540,8450,6561,8469,6555,8480,6545,8491,6536,8501,6530,8510,6543,8534,6556,8557,6571,8581,6587,8604,6603,8600,6619,8595,6634,8588,6641,8583,6595,8583,6553,8512,6566,8497,6576,8482,6582,8467,6582,8453,6578,8450,6566,8450,6550,8435,6553,8423,6554,8412,6563,8405,6572,8403,6581,8397,6583,8378,6577,8358,6574,8354xe" filled="true" fillcolor="#231f20" stroked="false">
                <v:path arrowok="t"/>
                <v:fill type="solid"/>
              </v:shape>
              <v:shape style="position:absolute;left:6376;top:7798;width:381;height:806" coordorigin="6376,7798" coordsize="381,806" path="m6612,8123l6587,8123,6587,8124,6590,8125,6590,8127,6592,8140,6593,8154,6593,8168,6594,8182,6598,8226,6602,8265,6606,8306,6610,8348,6612,8375,6615,8431,6618,8458,6621,8486,6624,8514,6626,8540,6627,8567,6617,8576,6606,8577,6595,8583,6641,8583,6649,8577,6667,8555,6669,8549,6645,8549,6646,8540,6639,8467,6637,8443,6631,8364,6624,8282,6616,8201,6608,8124,6612,8123xe" filled="true" fillcolor="#231f20" stroked="false">
                <v:path arrowok="t"/>
                <v:fill type="solid"/>
              </v:shape>
              <v:shape style="position:absolute;left:6376;top:7798;width:381;height:806" coordorigin="6376,7798" coordsize="381,806" path="m6707,8116l6682,8116,6678,8127,6674,8138,6670,8149,6667,8159,6661,8163,6651,8164,6641,8164,6633,8167,6630,8175,6630,8188,6633,8213,6638,8289,6648,8424,6653,8485,6654,8501,6656,8516,6655,8531,6650,8546,6645,8549,6669,8549,6674,8534,6674,8531,6675,8516,6675,8510,6667,8400,6662,8334,6656,8256,6652,8184,6657,8183,6664,8183,6682,8177,6686,8173,6688,8161,6691,8150,6694,8140,6699,8129,6704,8119,6707,8116xe" filled="true" fillcolor="#231f20" stroked="false">
                <v:path arrowok="t"/>
                <v:fill type="solid"/>
              </v:shape>
              <v:shape style="position:absolute;left:6376;top:7798;width:381;height:806" coordorigin="6376,7798" coordsize="381,806" path="m6574,8447l6566,8450,6578,8450,6574,8447xe" filled="true" fillcolor="#231f20" stroked="false">
                <v:path arrowok="t"/>
                <v:fill type="solid"/>
              </v:shape>
              <v:shape style="position:absolute;left:6376;top:7798;width:381;height:806" coordorigin="6376,7798" coordsize="381,806" path="m6569,8234l6539,8234,6550,8244,6549,8253,6540,8256,6534,8265,6523,8287,6518,8311,6520,8335,6532,8352,6539,8357,6549,8354,6574,8354,6564,8342,6544,8334,6539,8320,6562,8261,6573,8258,6570,8235,6569,8234xe" filled="true" fillcolor="#231f20" stroked="false">
                <v:path arrowok="t"/>
                <v:fill type="solid"/>
              </v:shape>
              <v:shape style="position:absolute;left:6376;top:7798;width:381;height:806" coordorigin="6376,7798" coordsize="381,806" path="m6551,7798l6478,7820,6410,7880,6376,7992,6387,8051,6417,8105,6425,8116,6444,8136,6454,8148,6495,8202,6503,8214,6512,8226,6521,8234,6532,8241,6539,8234,6569,8234,6565,8224,6563,8223,6543,8223,6531,8217,6517,8197,6502,8177,6486,8157,6471,8137,6467,8134,6482,8132,6507,8130,6534,8129,6561,8127,6587,8123,6612,8123,6627,8121,6663,8118,6682,8116,6707,8116,6707,8115,6463,8115,6450,8113,6411,8059,6396,7976,6405,7933,6452,7863,6512,7827,6572,7818,6649,7818,6627,7808,6589,7799,6551,7798xe" filled="true" fillcolor="#231f20" stroked="false">
                <v:path arrowok="t"/>
                <v:fill type="solid"/>
              </v:shape>
              <v:shape style="position:absolute;left:6376;top:7798;width:381;height:806" coordorigin="6376,7798" coordsize="381,806" path="m6552,8214l6543,8223,6563,8223,6552,8214xe" filled="true" fillcolor="#231f20" stroked="false">
                <v:path arrowok="t"/>
                <v:fill type="solid"/>
              </v:shape>
              <v:shape style="position:absolute;left:6376;top:7798;width:381;height:806" coordorigin="6376,7798" coordsize="381,806" path="m6664,8183l6657,8183,6663,8183,6664,8183xe" filled="true" fillcolor="#231f20" stroked="false">
                <v:path arrowok="t"/>
                <v:fill type="solid"/>
              </v:shape>
              <v:shape style="position:absolute;left:6376;top:7798;width:381;height:806" coordorigin="6376,7798" coordsize="381,806" path="m6649,7818l6572,7818,6603,7823,6633,7833,6662,7848,6708,7894,6732,7948,6736,8006,6720,8063,6714,8073,6708,8087,6697,8096,6681,8097,6671,8098,6631,8101,6554,8106,6513,8109,6497,8112,6479,8114,6463,8115,6707,8115,6709,8113,6716,8107,6721,8100,6751,8040,6757,7975,6742,7912,6705,7858,6667,7827,6649,7818xe" filled="true" fillcolor="#231f20" stroked="false">
                <v:path arrowok="t"/>
                <v:fill type="solid"/>
              </v:shape>
              <v:shape style="position:absolute;left:6396;top:7818;width:340;height:297" type="#_x0000_t75" stroked="false">
                <v:imagedata r:id="rId299" o:title=""/>
              </v:shape>
            </v:group>
            <v:group style="position:absolute;left:6608;top:8116;width:74;height:434" coordorigin="6608,8116" coordsize="74,434">
              <v:shape style="position:absolute;left:6608;top:8116;width:74;height:434" coordorigin="6608,8116" coordsize="74,434" path="m6682,8116l6663,8118,6627,8121,6608,8124,6616,8203,6624,8284,6631,8364,6637,8443,6639,8467,6641,8490,6643,8514,6646,8537,6646,8540,6645,8549,6650,8546,6655,8531,6656,8516,6654,8501,6653,8485,6648,8416,6638,8282,6633,8213,6631,8201,6630,8188,6630,8175,6633,8167,6641,8164,6651,8164,6661,8163,6668,8159,6670,8149,6674,8138,6678,8127,6682,8116xe" filled="true" fillcolor="#ffffff" stroked="false">
                <v:path arrowok="t"/>
                <v:fill type="solid"/>
              </v:shape>
            </v:group>
            <v:group style="position:absolute;left:6467;top:8123;width:161;height:460" coordorigin="6467,8123" coordsize="161,460">
              <v:shape style="position:absolute;left:6467;top:8123;width:161;height:460" coordorigin="6467,8123" coordsize="161,460" path="m6617,8447l6574,8447,6582,8453,6582,8467,6576,8482,6566,8497,6553,8512,6595,8583,6606,8577,6617,8576,6628,8567,6626,8540,6624,8513,6621,8486,6618,8458,6617,8447xe" filled="true" fillcolor="#ffffff" stroked="false">
                <v:path arrowok="t"/>
                <v:fill type="solid"/>
              </v:shape>
              <v:shape style="position:absolute;left:6467;top:8123;width:161;height:460" coordorigin="6467,8123" coordsize="161,460" path="m6597,8214l6552,8214,6565,8224,6570,8235,6573,8258,6562,8261,6552,8273,6543,8289,6539,8305,6540,8320,6544,8334,6564,8342,6577,8358,6583,8378,6581,8397,6572,8403,6563,8405,6554,8412,6553,8423,6551,8435,6566,8450,6574,8447,6617,8447,6615,8431,6612,8375,6610,8348,6606,8305,6602,8264,6598,8223,6597,8214xe" filled="true" fillcolor="#ffffff" stroked="false">
                <v:path arrowok="t"/>
                <v:fill type="solid"/>
              </v:shape>
              <v:shape style="position:absolute;left:6467;top:8123;width:161;height:460" coordorigin="6467,8123" coordsize="161,460" path="m6587,8123l6561,8127,6534,8129,6507,8130,6482,8132,6467,8134,6471,8137,6486,8157,6502,8177,6517,8197,6531,8217,6543,8223,6552,8214,6597,8214,6594,8182,6593,8168,6593,8154,6592,8140,6590,8126,6590,8125,6587,8124,6587,8123xe" filled="true" fillcolor="#ffffff" stroked="false">
                <v:path arrowok="t"/>
                <v:fill type="solid"/>
              </v:shape>
            </v:group>
            <v:group style="position:absolute;left:6521;top:7416;width:54;height:54" coordorigin="6521,7416" coordsize="54,54">
              <v:shape style="position:absolute;left:6521;top:7416;width:54;height:54" coordorigin="6521,7416" coordsize="54,54" path="m6569,7461l6561,7467,6551,7470,6540,7469,6531,7464,6524,7456,6521,7446,6522,7436,6527,7426,6536,7419,6545,7416,6556,7417,6565,7423,6572,7431,6575,7441,6574,7451,6569,7461xe" filled="false" stroked="true" strokeweight=".4pt" strokecolor="#231f20">
                <v:path arrowok="t"/>
              </v:shape>
            </v:group>
            <v:group style="position:absolute;left:6528;top:7478;width:54;height:54" coordorigin="6528,7478" coordsize="54,54">
              <v:shape style="position:absolute;left:6528;top:7478;width:54;height:54" coordorigin="6528,7478" coordsize="54,54" path="m6576,7522l6568,7529,6558,7532,6547,7531,6538,7526,6531,7518,6528,7508,6529,7497,6534,7488,6543,7481,6552,7478,6563,7479,6572,7484,6579,7492,6582,7502,6581,7513,6576,7522xe" filled="false" stroked="true" strokeweight=".4pt" strokecolor="#231f20">
                <v:path arrowok="t"/>
              </v:shape>
            </v:group>
            <v:group style="position:absolute;left:6530;top:7542;width:54;height:54" coordorigin="6530,7542" coordsize="54,54">
              <v:shape style="position:absolute;left:6530;top:7542;width:54;height:54" coordorigin="6530,7542" coordsize="54,54" path="m6578,7587l6569,7593,6559,7596,6549,7595,6539,7590,6533,7582,6530,7572,6531,7562,6536,7552,6544,7545,6554,7542,6564,7544,6574,7549,6581,7557,6584,7567,6583,7577,6578,7587xe" filled="false" stroked="true" strokeweight=".4pt" strokecolor="#231f20">
                <v:path arrowok="t"/>
              </v:shape>
            </v:group>
            <v:group style="position:absolute;left:6529;top:7605;width:54;height:54" coordorigin="6529,7605" coordsize="54,54">
              <v:shape style="position:absolute;left:6529;top:7605;width:54;height:54" coordorigin="6529,7605" coordsize="54,54" path="m6577,7649l6569,7656,6559,7659,6548,7658,6539,7653,6532,7644,6529,7634,6530,7624,6535,7614,6544,7608,6554,7605,6564,7606,6574,7611,6580,7619,6583,7629,6582,7640,6577,7649xe" filled="false" stroked="true" strokeweight=".4pt" strokecolor="#231f20">
                <v:path arrowok="t"/>
              </v:shape>
            </v:group>
            <v:group style="position:absolute;left:6535;top:7669;width:54;height:54" coordorigin="6535,7669" coordsize="54,54">
              <v:shape style="position:absolute;left:6535;top:7669;width:54;height:54" coordorigin="6535,7669" coordsize="54,54" path="m6583,7713l6575,7720,6565,7723,6555,7721,6545,7716,6538,7708,6535,7698,6536,7688,6541,7678,6550,7672,6560,7669,6570,7670,6580,7675,6586,7683,6589,7693,6588,7703,6583,7713xe" filled="false" stroked="true" strokeweight=".4pt" strokecolor="#231f20">
                <v:path arrowok="t"/>
              </v:shape>
            </v:group>
            <v:group style="position:absolute;left:6529;top:7726;width:54;height:54" coordorigin="6529,7726" coordsize="54,54">
              <v:shape style="position:absolute;left:6529;top:7726;width:54;height:54" coordorigin="6529,7726" coordsize="54,54" path="m6577,7771l6568,7777,6558,7780,6548,7779,6539,7774,6532,7766,6529,7756,6530,7746,6535,7736,6543,7729,6553,7726,6564,7727,6573,7732,6580,7741,6583,7751,6582,7761,6577,7771xe" filled="false" stroked="true" strokeweight=".4pt" strokecolor="#231f20">
                <v:path arrowok="t"/>
              </v:shape>
            </v:group>
            <v:group style="position:absolute;left:6531;top:7784;width:54;height:54" coordorigin="6531,7784" coordsize="54,54">
              <v:shape style="position:absolute;left:6531;top:7784;width:54;height:54" coordorigin="6531,7784" coordsize="54,54" path="m6579,7828l6570,7835,6560,7838,6550,7837,6541,7832,6534,7823,6531,7813,6532,7803,6537,7793,6545,7787,6555,7784,6566,7785,6575,7790,6582,7798,6585,7808,6584,7818,6579,7828xe" filled="false" stroked="true" strokeweight=".4pt" strokecolor="#231f20">
                <v:path arrowok="t"/>
              </v:shape>
            </v:group>
            <v:group style="position:absolute;left:6528;top:7845;width:54;height:54" coordorigin="6528,7845" coordsize="54,54">
              <v:shape style="position:absolute;left:6528;top:7845;width:54;height:54" coordorigin="6528,7845" coordsize="54,54" path="m6576,7889l6567,7896,6557,7899,6547,7898,6538,7893,6531,7884,6528,7874,6529,7864,6534,7854,6542,7848,6552,7845,6563,7846,6572,7851,6579,7859,6582,7869,6581,7879,6576,7889xe" filled="false" stroked="true" strokeweight=".4pt" strokecolor="#231f20">
                <v:path arrowok="t"/>
              </v:shape>
            </v:group>
            <v:group style="position:absolute;left:6543;top:7417;width:18;height:512" coordorigin="6543,7417" coordsize="18,512">
              <v:shape style="position:absolute;left:6543;top:7417;width:18;height:512" coordorigin="6543,7417" coordsize="18,512" path="m6543,7417l6555,7492,6560,7597,6560,7713,6558,7820,6555,7899,6554,7929e" filled="false" stroked="true" strokeweight=".4pt" strokecolor="#231f20">
                <v:path arrowok="t"/>
              </v:shape>
              <v:shape style="position:absolute;left:5508;top:7607;width:637;height:640" type="#_x0000_t75" stroked="false">
                <v:imagedata r:id="rId300" o:title=""/>
              </v:shape>
            </v:group>
            <v:group style="position:absolute;left:5530;top:7884;width:405;height:342" coordorigin="5530,7884" coordsize="405,342">
              <v:shape style="position:absolute;left:5530;top:7884;width:405;height:342" coordorigin="5530,7884" coordsize="405,342" path="m5848,7884l5847,7885,5837,7894,5828,7904,5818,7914,5808,7924,5778,7952,5748,7981,5718,8010,5687,8039,5667,8058,5628,8098,5609,8117,5588,8136,5568,8155,5549,8174,5530,8193,5532,8207,5540,8215,5544,8226,5622,8200,5622,8181,5625,8163,5630,8148,5639,8137,5679,8137,5681,8133,5687,8125,5685,8113,5680,8105,5677,8095,5688,8079,5705,8069,5726,8065,5757,8065,5759,8064,5769,8053,5776,8039,5779,8021,5779,8010,5778,8001,5780,7993,5787,7985,5791,7981,5802,7975,5910,7975,5930,7971,5935,7971,5926,7960,5908,7942,5888,7924,5869,7905,5852,7886,5851,7886,5848,7884xe" filled="true" fillcolor="#ffffff" stroked="false">
                <v:path arrowok="t"/>
                <v:fill type="solid"/>
              </v:shape>
              <v:shape style="position:absolute;left:5530;top:7884;width:405;height:342" coordorigin="5530,7884" coordsize="405,342" path="m5679,8137l5639,8137,5649,8138,5653,8145,5675,8144,5679,8137xe" filled="true" fillcolor="#ffffff" stroked="false">
                <v:path arrowok="t"/>
                <v:fill type="solid"/>
              </v:shape>
              <v:shape style="position:absolute;left:5530;top:7884;width:405;height:342" coordorigin="5530,7884" coordsize="405,342" path="m5757,8065l5726,8065,5746,8072,5757,8065xe" filled="true" fillcolor="#ffffff" stroked="false">
                <v:path arrowok="t"/>
                <v:fill type="solid"/>
              </v:shape>
              <v:shape style="position:absolute;left:5530;top:7884;width:405;height:342" coordorigin="5530,7884" coordsize="405,342" path="m5910,7975l5802,7975,5818,7976,5820,7989,5832,7992,5856,7986,5881,7981,5906,7976,5910,7975xe" filled="true" fillcolor="#ffffff" stroked="false">
                <v:path arrowok="t"/>
                <v:fill type="solid"/>
              </v:shape>
              <v:shape style="position:absolute;left:5530;top:7884;width:405;height:342" coordorigin="5530,7884" coordsize="405,342" path="m5935,7971l5930,7971,5935,7971,5935,7971xe" filled="true" fillcolor="#ffffff" stroked="false">
                <v:path arrowok="t"/>
                <v:fill type="solid"/>
              </v:shape>
              <v:shape style="position:absolute;left:5530;top:7884;width:405;height:342" coordorigin="5530,7884" coordsize="405,342" path="m5852,7885l5851,7886,5852,7886,5852,7885xe" filled="true" fillcolor="#ffffff" stroked="false">
                <v:path arrowok="t"/>
                <v:fill type="solid"/>
              </v:shape>
              <v:shape style="position:absolute;left:6008;top:7357;width:349;height:406" type="#_x0000_t75" stroked="false">
                <v:imagedata r:id="rId301" o:title=""/>
              </v:shape>
              <v:shape style="position:absolute;left:7207;top:7228;width:731;height:503" type="#_x0000_t75" stroked="false">
                <v:imagedata r:id="rId302" o:title=""/>
              </v:shape>
            </v:group>
            <v:group style="position:absolute;left:7466;top:7470;width:454;height:242" coordorigin="7466,7470" coordsize="454,242">
              <v:shape style="position:absolute;left:7466;top:7470;width:454;height:242" coordorigin="7466,7470" coordsize="454,242" path="m7876,7653l7797,7653,7809,7661,7818,7674,7826,7690,7831,7709,7914,7712,7915,7699,7920,7690,7917,7676,7894,7663,7876,7653xe" filled="true" fillcolor="#ffffff" stroked="false">
                <v:path arrowok="t"/>
                <v:fill type="solid"/>
              </v:shape>
              <v:shape style="position:absolute;left:7466;top:7470;width:454;height:242" coordorigin="7466,7470" coordsize="454,242" path="m7784,7606l7715,7606,7734,7612,7749,7623,7749,7634,7746,7644,7748,7655,7756,7662,7765,7670,7786,7665,7788,7657,7797,7653,7876,7653,7871,7650,7846,7638,7821,7626,7796,7613,7784,7606xe" filled="true" fillcolor="#ffffff" stroked="false">
                <v:path arrowok="t"/>
                <v:fill type="solid"/>
              </v:shape>
              <v:shape style="position:absolute;left:7466;top:7470;width:454;height:242" coordorigin="7466,7470" coordsize="454,242" path="m7667,7544l7595,7544,7607,7547,7612,7549,7621,7555,7625,7562,7628,7573,7630,7582,7638,7598,7649,7610,7662,7617,7676,7621,7694,7609,7715,7606,7784,7606,7748,7586,7723,7573,7686,7554,7667,7544xe" filled="true" fillcolor="#ffffff" stroked="false">
                <v:path arrowok="t"/>
                <v:fill type="solid"/>
              </v:shape>
              <v:shape style="position:absolute;left:7466;top:7470;width:454;height:242" coordorigin="7466,7470" coordsize="454,242" path="m7525,7470l7523,7472,7522,7472,7511,7496,7498,7519,7484,7543,7472,7565,7466,7578,7471,7577,7496,7575,7521,7572,7546,7570,7571,7569,7582,7563,7580,7550,7595,7544,7667,7544,7575,7497,7563,7490,7550,7483,7538,7476,7529,7472,7523,7472,7522,7472,7529,7472,7526,7471,7525,7470xe" filled="true" fillcolor="#ffffff" stroked="false">
                <v:path arrowok="t"/>
                <v:fill type="solid"/>
              </v:shape>
              <v:shape style="position:absolute;left:6896;top:7108;width:427;height:286" type="#_x0000_t75" stroked="false">
                <v:imagedata r:id="rId303" o:title=""/>
              </v:shape>
            </v:group>
            <v:group style="position:absolute;left:6903;top:7129;width:438;height:267" coordorigin="6903,7129" coordsize="438,267">
              <v:shape style="position:absolute;left:6903;top:7129;width:438;height:267" coordorigin="6903,7129" coordsize="438,267" path="m6903,7129l6972,7159,7063,7211,7161,7273,7250,7333,7315,7378,7340,7396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05.025726pt;margin-top:334.221222pt;width:140.050pt;height:96pt;mso-position-horizontal-relative:page;mso-position-vertical-relative:paragraph;z-index:7840;mso-wrap-distance-left:0;mso-wrap-distance-right:0" coordorigin="8101,6684" coordsize="2801,1920">
            <v:shape style="position:absolute;left:9897;top:7598;width:637;height:640" type="#_x0000_t75" stroked="false">
              <v:imagedata r:id="rId297" o:title=""/>
            </v:shape>
            <v:group style="position:absolute;left:10106;top:7875;width:405;height:342" coordorigin="10106,7875" coordsize="405,342">
              <v:shape style="position:absolute;left:10106;top:7875;width:405;height:342" coordorigin="10106,7875" coordsize="405,342" path="m10454,8128l10402,8128,10411,8139,10416,8153,10419,8171,10419,8191,10497,8217,10502,8205,10509,8198,10511,8184,10493,8164,10473,8146,10454,8128xe" filled="true" fillcolor="#ffffff" stroked="false">
                <v:path arrowok="t"/>
                <v:fill type="solid"/>
              </v:shape>
              <v:shape style="position:absolute;left:10106;top:7875;width:405;height:342" coordorigin="10106,7875" coordsize="405,342" path="m10380,8056l10315,8056,10336,8059,10354,8070,10364,8085,10361,8096,10356,8104,10354,8116,10360,8124,10366,8135,10388,8136,10392,8128,10402,8128,10454,8128,10432,8108,10413,8089,10380,8056xe" filled="true" fillcolor="#ffffff" stroked="false">
                <v:path arrowok="t"/>
                <v:fill type="solid"/>
              </v:shape>
              <v:shape style="position:absolute;left:10106;top:7875;width:405;height:342" coordorigin="10106,7875" coordsize="405,342" path="m10287,7966l10239,7966,10250,7972,10254,7975,10261,7983,10263,7992,10262,8001,10262,8011,10265,8029,10272,8044,10283,8055,10295,8063,10315,8056,10380,8056,10374,8049,10354,8030,10323,8001,10293,7972,10287,7966xe" filled="true" fillcolor="#ffffff" stroked="false">
                <v:path arrowok="t"/>
                <v:fill type="solid"/>
              </v:shape>
              <v:shape style="position:absolute;left:10106;top:7875;width:405;height:342" coordorigin="10106,7875" coordsize="405,342" path="m10282,7962l10111,7962,10135,7967,10160,7972,10185,7977,10209,7983,10221,7980,10223,7967,10239,7966,10287,7966,10282,7962xe" filled="true" fillcolor="#ffffff" stroked="false">
                <v:path arrowok="t"/>
                <v:fill type="solid"/>
              </v:shape>
              <v:shape style="position:absolute;left:10106;top:7875;width:405;height:342" coordorigin="10106,7875" coordsize="405,342" path="m10189,7876l10172,7895,10153,7914,10133,7933,10115,7951,10106,7962,10111,7962,10282,7962,10263,7943,10233,7915,10223,7905,10214,7895,10204,7885,10195,7876,10190,7876,10189,7876xe" filled="true" fillcolor="#ffffff" stroked="false">
                <v:path arrowok="t"/>
                <v:fill type="solid"/>
              </v:shape>
              <v:shape style="position:absolute;left:10106;top:7875;width:405;height:342" coordorigin="10106,7875" coordsize="405,342" path="m10193,7875l10190,7876,10195,7876,10194,7876,10193,7875xe" filled="true" fillcolor="#ffffff" stroked="false">
                <v:path arrowok="t"/>
                <v:fill type="solid"/>
              </v:shape>
            </v:group>
            <v:group style="position:absolute;left:9136;top:6688;width:727;height:727" coordorigin="9136,6688" coordsize="727,727">
              <v:shape style="position:absolute;left:9136;top:6688;width:727;height:727" coordorigin="9136,6688" coordsize="727,727" path="m9863,7052l9855,7125,9834,7193,9801,7255,9756,7309,9703,7353,9641,7387,9573,7408,9499,7415,9426,7408,9358,7387,9296,7353,9242,7309,9198,7255,9165,7193,9143,7125,9136,7052,9143,6979,9165,6910,9198,6849,9242,6795,9296,6750,9358,6717,9426,6696,9499,6688,9573,6696,9641,6717,9703,6750,9756,6795,9801,6849,9834,6910,9855,6979,9863,7052xe" filled="false" stroked="true" strokeweight=".4pt" strokecolor="#231f20">
                <v:path arrowok="t"/>
              </v:shape>
            </v:group>
            <v:group style="position:absolute;left:9162;top:6710;width:674;height:674" coordorigin="9162,6710" coordsize="674,674">
              <v:shape style="position:absolute;left:9162;top:6710;width:674;height:674" coordorigin="9162,6710" coordsize="674,674" path="m9836,7047l9828,7124,9802,7195,9762,7258,9710,7310,9648,7350,9577,7375,9499,7384,9422,7375,9351,7350,9289,7310,9236,7258,9197,7195,9171,7124,9162,7047,9171,6970,9197,6899,9236,6836,9289,6784,9351,6744,9422,6719,9499,6710,9577,6719,9648,6744,9710,6784,9762,6836,9802,6899,9828,6970,9836,7047xe" filled="false" stroked="true" strokeweight=".4pt" strokecolor="#231f20">
                <v:path arrowok="t"/>
              </v:shape>
              <v:shape style="position:absolute;left:9684;top:7348;width:349;height:406" type="#_x0000_t75" stroked="false">
                <v:imagedata r:id="rId304" o:title=""/>
              </v:shape>
            </v:group>
            <v:group style="position:absolute;left:9339;top:7798;width:381;height:806" coordorigin="9339,7798" coordsize="381,806">
              <v:shape style="position:absolute;left:9339;top:7798;width:381;height:806" coordorigin="9339,7798" coordsize="381,806" path="m9536,8354l9512,8354,9525,8367,9525,8374,9524,8385,9501,8400,9494,8424,9502,8450,9523,8469,9517,8480,9508,8491,9499,8501,9493,8510,9506,8534,9519,8557,9533,8581,9550,8604,9566,8600,9582,8595,9597,8588,9603,8583,9558,8583,9516,8512,9529,8497,9539,8482,9544,8467,9545,8453,9541,8450,9529,8450,9513,8435,9515,8423,9516,8412,9525,8405,9535,8403,9544,8397,9546,8378,9540,8358,9536,8354xe" filled="true" fillcolor="#231f20" stroked="false">
                <v:path arrowok="t"/>
                <v:fill type="solid"/>
              </v:shape>
              <v:shape style="position:absolute;left:9339;top:7798;width:381;height:806" coordorigin="9339,7798" coordsize="381,806" path="m9575,8123l9549,8123,9550,8124,9553,8125,9553,8127,9554,8140,9555,8154,9556,8168,9557,8182,9561,8226,9564,8265,9568,8306,9573,8348,9575,8375,9578,8431,9580,8458,9584,8486,9587,8514,9589,8540,9590,8567,9580,8576,9569,8577,9558,8583,9603,8583,9611,8577,9629,8555,9631,8549,9608,8549,9609,8540,9601,8467,9600,8443,9593,8364,9586,8282,9578,8201,9571,8124,9575,8123xe" filled="true" fillcolor="#231f20" stroked="false">
                <v:path arrowok="t"/>
                <v:fill type="solid"/>
              </v:shape>
              <v:shape style="position:absolute;left:9339;top:7798;width:381;height:806" coordorigin="9339,7798" coordsize="381,806" path="m9669,8116l9644,8116,9641,8127,9637,8138,9633,8149,9630,8159,9623,8163,9613,8164,9603,8164,9595,8167,9593,8175,9593,8188,9595,8213,9601,8289,9611,8424,9615,8485,9617,8501,9618,8516,9617,8531,9612,8546,9608,8549,9631,8549,9637,8534,9637,8531,9638,8516,9638,8510,9629,8400,9624,8334,9619,8256,9615,8184,9619,8183,9626,8183,9645,8177,9648,8173,9650,8161,9653,8150,9657,8140,9661,8129,9667,8119,9669,8116xe" filled="true" fillcolor="#231f20" stroked="false">
                <v:path arrowok="t"/>
                <v:fill type="solid"/>
              </v:shape>
              <v:shape style="position:absolute;left:9339;top:7798;width:381;height:806" coordorigin="9339,7798" coordsize="381,806" path="m9536,8447l9529,8450,9541,8450,9536,8447xe" filled="true" fillcolor="#231f20" stroked="false">
                <v:path arrowok="t"/>
                <v:fill type="solid"/>
              </v:shape>
              <v:shape style="position:absolute;left:9339;top:7798;width:381;height:806" coordorigin="9339,7798" coordsize="381,806" path="m9531,8234l9502,8234,9513,8244,9511,8253,9503,8256,9496,8265,9486,8287,9481,8311,9483,8335,9495,8352,9502,8357,9512,8354,9536,8354,9526,8342,9506,8334,9502,8320,9525,8261,9536,8258,9532,8235,9531,8234xe" filled="true" fillcolor="#231f20" stroked="false">
                <v:path arrowok="t"/>
                <v:fill type="solid"/>
              </v:shape>
              <v:shape style="position:absolute;left:9339;top:7798;width:381;height:806" coordorigin="9339,7798" coordsize="381,806" path="m9514,7798l9440,7820,9373,7880,9339,7992,9350,8051,9379,8105,9388,8116,9407,8136,9416,8148,9457,8202,9466,8214,9474,8226,9483,8234,9494,8241,9502,8234,9531,8234,9528,8224,9526,8223,9505,8223,9494,8217,9480,8197,9464,8177,9449,8157,9434,8137,9430,8134,9444,8132,9469,8130,9496,8129,9524,8127,9549,8123,9575,8123,9589,8121,9626,8118,9644,8116,9669,8116,9670,8115,9425,8115,9413,8113,9374,8059,9359,7976,9368,7933,9414,7863,9474,7827,9535,7818,9611,7818,9590,7808,9551,7799,9514,7798xe" filled="true" fillcolor="#231f20" stroked="false">
                <v:path arrowok="t"/>
                <v:fill type="solid"/>
              </v:shape>
              <v:shape style="position:absolute;left:9339;top:7798;width:381;height:806" coordorigin="9339,7798" coordsize="381,806" path="m9515,8214l9505,8223,9526,8223,9515,8214xe" filled="true" fillcolor="#231f20" stroked="false">
                <v:path arrowok="t"/>
                <v:fill type="solid"/>
              </v:shape>
              <v:shape style="position:absolute;left:9339;top:7798;width:381;height:806" coordorigin="9339,7798" coordsize="381,806" path="m9626,8183l9619,8183,9626,8183,9626,8183xe" filled="true" fillcolor="#231f20" stroked="false">
                <v:path arrowok="t"/>
                <v:fill type="solid"/>
              </v:shape>
              <v:shape style="position:absolute;left:9339;top:7798;width:381;height:806" coordorigin="9339,7798" coordsize="381,806" path="m9611,7818l9535,7818,9565,7823,9596,7833,9624,7848,9670,7894,9695,7948,9698,8006,9682,8063,9677,8073,9671,8087,9659,8096,9643,8097,9633,8098,9594,8101,9516,8106,9476,8109,9459,8112,9442,8114,9425,8115,9670,8115,9672,8113,9678,8107,9684,8100,9713,8040,9720,7975,9704,7912,9668,7858,9629,7827,9611,7818xe" filled="true" fillcolor="#231f20" stroked="false">
                <v:path arrowok="t"/>
                <v:fill type="solid"/>
              </v:shape>
              <v:shape style="position:absolute;left:9359;top:7818;width:340;height:297" type="#_x0000_t75" stroked="false">
                <v:imagedata r:id="rId305" o:title=""/>
              </v:shape>
            </v:group>
            <v:group style="position:absolute;left:9571;top:8116;width:74;height:434" coordorigin="9571,8116" coordsize="74,434">
              <v:shape style="position:absolute;left:9571;top:8116;width:74;height:434" coordorigin="9571,8116" coordsize="74,434" path="m9644,8116l9626,8118,9589,8121,9571,8124,9579,8203,9586,8284,9593,8364,9600,8443,9601,8467,9603,8490,9606,8514,9608,8537,9609,8540,9608,8549,9612,8546,9617,8531,9618,8516,9617,8501,9615,8485,9610,8416,9600,8282,9595,8213,9594,8201,9593,8188,9593,8175,9595,8167,9603,8164,9613,8164,9623,8163,9630,8159,9633,8149,9637,8138,9641,8127,9644,8116xe" filled="true" fillcolor="#ffffff" stroked="false">
                <v:path arrowok="t"/>
                <v:fill type="solid"/>
              </v:shape>
            </v:group>
            <v:group style="position:absolute;left:9430;top:8123;width:161;height:460" coordorigin="9430,8123" coordsize="161,460">
              <v:shape style="position:absolute;left:9430;top:8123;width:161;height:460" coordorigin="9430,8123" coordsize="161,460" path="m9579,8447l9536,8447,9545,8453,9544,8467,9538,8482,9529,8497,9516,8512,9558,8583,9569,8577,9580,8576,9590,8567,9589,8540,9586,8513,9584,8486,9580,8458,9579,8447xe" filled="true" fillcolor="#ffffff" stroked="false">
                <v:path arrowok="t"/>
                <v:fill type="solid"/>
              </v:shape>
              <v:shape style="position:absolute;left:9430;top:8123;width:161;height:460" coordorigin="9430,8123" coordsize="161,460" path="m9560,8214l9515,8214,9528,8224,9532,8235,9536,8258,9525,8261,9515,8273,9506,8289,9502,8305,9502,8320,9506,8334,9526,8342,9540,8358,9546,8378,9544,8397,9535,8403,9525,8405,9516,8412,9515,8423,9513,8435,9529,8450,9536,8447,9579,8447,9578,8431,9575,8375,9573,8348,9568,8305,9564,8264,9561,8223,9560,8214xe" filled="true" fillcolor="#ffffff" stroked="false">
                <v:path arrowok="t"/>
                <v:fill type="solid"/>
              </v:shape>
              <v:shape style="position:absolute;left:9430;top:8123;width:161;height:460" coordorigin="9430,8123" coordsize="161,460" path="m9549,8123l9524,8127,9496,8129,9469,8130,9444,8132,9430,8134,9434,8137,9449,8157,9464,8177,9480,8197,9494,8217,9505,8223,9515,8214,9560,8214,9557,8182,9556,8168,9555,8154,9554,8140,9553,8126,9553,8125,9550,8124,9549,8123xe" filled="true" fillcolor="#ffffff" stroked="false">
                <v:path arrowok="t"/>
                <v:fill type="solid"/>
              </v:shape>
            </v:group>
            <v:group style="position:absolute;left:9484;top:7416;width:54;height:54" coordorigin="9484,7416" coordsize="54,54">
              <v:shape style="position:absolute;left:9484;top:7416;width:54;height:54" coordorigin="9484,7416" coordsize="54,54" path="m9531,7461l9523,7467,9513,7470,9503,7469,9493,7464,9487,7456,9484,7446,9485,7436,9490,7426,9498,7419,9508,7416,9518,7417,9528,7423,9535,7431,9537,7441,9536,7451,9531,7461xe" filled="false" stroked="true" strokeweight=".4pt" strokecolor="#231f20">
                <v:path arrowok="t"/>
              </v:shape>
            </v:group>
            <v:group style="position:absolute;left:9491;top:7478;width:54;height:54" coordorigin="9491,7478" coordsize="54,54">
              <v:shape style="position:absolute;left:9491;top:7478;width:54;height:54" coordorigin="9491,7478" coordsize="54,54" path="m9538,7522l9530,7529,9520,7532,9510,7531,9500,7526,9493,7518,9491,7508,9492,7497,9497,7488,9505,7481,9515,7478,9525,7479,9535,7484,9542,7492,9544,7502,9543,7513,9538,7522xe" filled="false" stroked="true" strokeweight=".4pt" strokecolor="#231f20">
                <v:path arrowok="t"/>
              </v:shape>
            </v:group>
            <v:group style="position:absolute;left:9492;top:7542;width:54;height:54" coordorigin="9492,7542" coordsize="54,54">
              <v:shape style="position:absolute;left:9492;top:7542;width:54;height:54" coordorigin="9492,7542" coordsize="54,54" path="m9540,7587l9532,7593,9522,7596,9511,7595,9502,7590,9495,7582,9492,7572,9493,7562,9498,7552,9507,7545,9517,7542,9527,7544,9536,7549,9543,7557,9546,7567,9545,7577,9540,7587xe" filled="false" stroked="true" strokeweight=".4pt" strokecolor="#231f20">
                <v:path arrowok="t"/>
              </v:shape>
            </v:group>
            <v:group style="position:absolute;left:9492;top:7605;width:54;height:54" coordorigin="9492,7605" coordsize="54,54">
              <v:shape style="position:absolute;left:9492;top:7605;width:54;height:54" coordorigin="9492,7605" coordsize="54,54" path="m9540,7649l9531,7656,9521,7659,9511,7658,9502,7653,9495,7644,9492,7634,9493,7624,9498,7614,9506,7608,9516,7605,9527,7606,9536,7611,9543,7619,9546,7629,9545,7640,9540,7649xe" filled="false" stroked="true" strokeweight=".4pt" strokecolor="#231f20">
                <v:path arrowok="t"/>
              </v:shape>
            </v:group>
            <v:group style="position:absolute;left:9498;top:7669;width:54;height:54" coordorigin="9498,7669" coordsize="54,54">
              <v:shape style="position:absolute;left:9498;top:7669;width:54;height:54" coordorigin="9498,7669" coordsize="54,54" path="m9546,7713l9537,7720,9527,7723,9517,7721,9508,7716,9501,7708,9498,7698,9499,7688,9504,7678,9512,7672,9522,7669,9533,7670,9542,7675,9549,7683,9552,7693,9551,7703,9546,7713xe" filled="false" stroked="true" strokeweight=".4pt" strokecolor="#231f20">
                <v:path arrowok="t"/>
              </v:shape>
            </v:group>
            <v:group style="position:absolute;left:9491;top:7726;width:54;height:54" coordorigin="9491,7726" coordsize="54,54">
              <v:shape style="position:absolute;left:9491;top:7726;width:54;height:54" coordorigin="9491,7726" coordsize="54,54" path="m9539,7771l9531,7777,9521,7780,9511,7779,9501,7774,9494,7766,9491,7756,9493,7746,9498,7736,9506,7729,9516,7726,9526,7727,9536,7732,9542,7741,9545,7751,9544,7761,9539,7771xe" filled="false" stroked="true" strokeweight=".4pt" strokecolor="#231f20">
                <v:path arrowok="t"/>
              </v:shape>
            </v:group>
            <v:group style="position:absolute;left:9493;top:7784;width:54;height:54" coordorigin="9493,7784" coordsize="54,54">
              <v:shape style="position:absolute;left:9493;top:7784;width:54;height:54" coordorigin="9493,7784" coordsize="54,54" path="m9541,7828l9533,7835,9523,7838,9513,7837,9503,7832,9496,7823,9493,7813,9494,7803,9499,7793,9508,7787,9518,7784,9528,7785,9538,7790,9544,7798,9547,7808,9546,7818,9541,7828xe" filled="false" stroked="true" strokeweight=".4pt" strokecolor="#231f20">
                <v:path arrowok="t"/>
              </v:shape>
            </v:group>
            <v:group style="position:absolute;left:9490;top:7845;width:54;height:54" coordorigin="9490,7845" coordsize="54,54">
              <v:shape style="position:absolute;left:9490;top:7845;width:54;height:54" coordorigin="9490,7845" coordsize="54,54" path="m9538,7889l9530,7896,9520,7899,9510,7898,9500,7893,9493,7884,9490,7874,9491,7864,9497,7854,9505,7848,9515,7845,9525,7846,9535,7851,9541,7859,9544,7869,9543,7879,9538,7889xe" filled="false" stroked="true" strokeweight=".4pt" strokecolor="#231f20">
                <v:path arrowok="t"/>
              </v:shape>
            </v:group>
            <v:group style="position:absolute;left:9506;top:7417;width:18;height:512" coordorigin="9506,7417" coordsize="18,512">
              <v:shape style="position:absolute;left:9506;top:7417;width:18;height:512" coordorigin="9506,7417" coordsize="18,512" path="m9506,7417l9518,7492,9523,7597,9523,7713,9520,7820,9518,7899,9516,7929e" filled="false" stroked="true" strokeweight=".4pt" strokecolor="#231f20">
                <v:path arrowok="t"/>
              </v:shape>
              <v:shape style="position:absolute;left:8470;top:7607;width:637;height:640" type="#_x0000_t75" stroked="false">
                <v:imagedata r:id="rId300" o:title=""/>
              </v:shape>
            </v:group>
            <v:group style="position:absolute;left:8493;top:7884;width:405;height:342" coordorigin="8493,7884" coordsize="405,342">
              <v:shape style="position:absolute;left:8493;top:7884;width:405;height:342" coordorigin="8493,7884" coordsize="405,342" path="m8811,7884l8810,7885,8800,7894,8790,7904,8780,7914,8771,7924,8741,7952,8711,7981,8681,8010,8650,8039,8630,8058,8591,8098,8571,8117,8551,8136,8530,8155,8511,8174,8493,8193,8494,8207,8502,8215,8506,8226,8585,8200,8585,8181,8587,8163,8592,8148,8601,8137,8641,8137,8644,8133,8650,8125,8648,8113,8642,8105,8639,8095,8650,8079,8668,8069,8688,8065,8720,8065,8721,8064,8731,8053,8739,8039,8742,8021,8741,8010,8741,8001,8743,7993,8749,7985,8754,7981,8765,7975,8872,7975,8893,7971,8897,7971,8888,7960,8871,7942,8851,7924,8831,7905,8815,7886,8813,7886,8811,7884xe" filled="true" fillcolor="#ffffff" stroked="false">
                <v:path arrowok="t"/>
                <v:fill type="solid"/>
              </v:shape>
              <v:shape style="position:absolute;left:8493;top:7884;width:405;height:342" coordorigin="8493,7884" coordsize="405,342" path="m8641,8137l8601,8137,8612,8138,8616,8145,8637,8144,8641,8137xe" filled="true" fillcolor="#ffffff" stroked="false">
                <v:path arrowok="t"/>
                <v:fill type="solid"/>
              </v:shape>
              <v:shape style="position:absolute;left:8493;top:7884;width:405;height:342" coordorigin="8493,7884" coordsize="405,342" path="m8720,8065l8688,8065,8709,8072,8720,8065xe" filled="true" fillcolor="#ffffff" stroked="false">
                <v:path arrowok="t"/>
                <v:fill type="solid"/>
              </v:shape>
              <v:shape style="position:absolute;left:8493;top:7884;width:405;height:342" coordorigin="8493,7884" coordsize="405,342" path="m8872,7975l8765,7975,8781,7976,8783,7989,8795,7992,8819,7986,8843,7981,8868,7976,8872,7975xe" filled="true" fillcolor="#ffffff" stroked="false">
                <v:path arrowok="t"/>
                <v:fill type="solid"/>
              </v:shape>
              <v:shape style="position:absolute;left:8493;top:7884;width:405;height:342" coordorigin="8493,7884" coordsize="405,342" path="m8897,7971l8893,7971,8898,7971,8897,7971xe" filled="true" fillcolor="#ffffff" stroked="false">
                <v:path arrowok="t"/>
                <v:fill type="solid"/>
              </v:shape>
              <v:shape style="position:absolute;left:8493;top:7884;width:405;height:342" coordorigin="8493,7884" coordsize="405,342" path="m8814,7885l8813,7886,8815,7886,8814,7885xe" filled="true" fillcolor="#ffffff" stroked="false">
                <v:path arrowok="t"/>
                <v:fill type="solid"/>
              </v:shape>
              <v:shape style="position:absolute;left:8971;top:7357;width:349;height:406" type="#_x0000_t75" stroked="false">
                <v:imagedata r:id="rId301" o:title=""/>
              </v:shape>
              <v:shape style="position:absolute;left:10170;top:7228;width:731;height:503" type="#_x0000_t75" stroked="false">
                <v:imagedata r:id="rId306" o:title=""/>
              </v:shape>
            </v:group>
            <v:group style="position:absolute;left:10429;top:7470;width:454;height:242" coordorigin="10429,7470" coordsize="454,242">
              <v:shape style="position:absolute;left:10429;top:7470;width:454;height:242" coordorigin="10429,7470" coordsize="454,242" path="m10839,7653l10760,7653,10772,7661,10781,7674,10788,7690,10794,7709,10876,7712,10877,7699,10882,7690,10880,7676,10857,7663,10839,7653xe" filled="true" fillcolor="#ffffff" stroked="false">
                <v:path arrowok="t"/>
                <v:fill type="solid"/>
              </v:shape>
              <v:shape style="position:absolute;left:10429;top:7470;width:454;height:242" coordorigin="10429,7470" coordsize="454,242" path="m10747,7606l10677,7606,10697,7612,10712,7623,10712,7634,10709,7644,10710,7655,10718,7662,10727,7670,10749,7665,10750,7657,10760,7653,10839,7653,10833,7650,10808,7638,10783,7626,10759,7613,10747,7606xe" filled="true" fillcolor="#ffffff" stroked="false">
                <v:path arrowok="t"/>
                <v:fill type="solid"/>
              </v:shape>
              <v:shape style="position:absolute;left:10429;top:7470;width:454;height:242" coordorigin="10429,7470" coordsize="454,242" path="m10629,7544l10558,7544,10569,7547,10575,7549,10584,7555,10588,7562,10590,7573,10592,7582,10600,7598,10611,7610,10625,7617,10639,7621,10656,7609,10677,7606,10747,7606,10711,7586,10686,7573,10648,7554,10629,7544xe" filled="true" fillcolor="#ffffff" stroked="false">
                <v:path arrowok="t"/>
                <v:fill type="solid"/>
              </v:shape>
              <v:shape style="position:absolute;left:10429;top:7470;width:454;height:242" coordorigin="10429,7470" coordsize="454,242" path="m10487,7470l10485,7472,10484,7472,10474,7496,10460,7519,10446,7543,10435,7565,10429,7578,10433,7577,10458,7575,10484,7572,10509,7570,10533,7569,10544,7563,10542,7550,10558,7544,10629,7544,10537,7497,10525,7490,10513,7483,10501,7476,10492,7472,10485,7472,10484,7472,10491,7472,10489,7471,10487,7470xe" filled="true" fillcolor="#ffffff" stroked="false">
                <v:path arrowok="t"/>
                <v:fill type="solid"/>
              </v:shape>
              <v:shape style="position:absolute;left:9859;top:7108;width:427;height:286" type="#_x0000_t75" stroked="false">
                <v:imagedata r:id="rId307" o:title=""/>
              </v:shape>
            </v:group>
            <v:group style="position:absolute;left:9865;top:7129;width:438;height:267" coordorigin="9865,7129" coordsize="438,267">
              <v:shape style="position:absolute;left:9865;top:7129;width:438;height:267" coordorigin="9865,7129" coordsize="438,267" path="m9865,7129l9934,7159,10026,7211,10124,7273,10213,7333,10277,7378,10303,7396e" filled="false" stroked="true" strokeweight=".4pt" strokecolor="#231f20">
                <v:path arrowok="t"/>
              </v:shape>
              <v:shape style="position:absolute;left:8101;top:7228;width:732;height:503" type="#_x0000_t75" stroked="false">
                <v:imagedata r:id="rId308" o:title=""/>
              </v:shape>
            </v:group>
            <v:group style="position:absolute;left:8119;top:7470;width:454;height:242" coordorigin="8119,7470" coordsize="454,242">
              <v:shape style="position:absolute;left:8119;top:7470;width:454;height:242" coordorigin="8119,7470" coordsize="454,242" path="m8514,7470l8513,7471,8501,7476,8489,7483,8477,7490,8464,7497,8354,7554,8316,7573,8291,7586,8243,7613,8219,7626,8193,7638,8169,7650,8145,7663,8122,7676,8119,7690,8125,7699,8125,7712,8208,7709,8214,7690,8221,7674,8230,7661,8242,7653,8292,7653,8293,7644,8290,7634,8290,7623,8305,7612,8325,7606,8394,7606,8402,7598,8410,7582,8412,7571,8414,7562,8418,7555,8427,7549,8432,7547,8444,7544,8556,7544,8555,7543,8542,7519,8528,7496,8518,7472,8516,7472,8514,7470xe" filled="true" fillcolor="#ffffff" stroked="false">
                <v:path arrowok="t"/>
                <v:fill type="solid"/>
              </v:shape>
              <v:shape style="position:absolute;left:8119;top:7470;width:454;height:242" coordorigin="8119,7470" coordsize="454,242" path="m8292,7653l8242,7653,8252,7657,8253,7665,8274,7670,8283,7662,8292,7655,8292,7653xe" filled="true" fillcolor="#ffffff" stroked="false">
                <v:path arrowok="t"/>
                <v:fill type="solid"/>
              </v:shape>
              <v:shape style="position:absolute;left:8119;top:7470;width:454;height:242" coordorigin="8119,7470" coordsize="454,242" path="m8394,7606l8325,7606,8346,7609,8363,7621,8377,7617,8390,7610,8394,7606xe" filled="true" fillcolor="#ffffff" stroked="false">
                <v:path arrowok="t"/>
                <v:fill type="solid"/>
              </v:shape>
              <v:shape style="position:absolute;left:8119;top:7470;width:454;height:242" coordorigin="8119,7470" coordsize="454,242" path="m8556,7544l8444,7544,8460,7550,8458,7563,8468,7569,8493,7570,8518,7572,8543,7575,8568,7577,8573,7578,8567,7565,8556,7544xe" filled="true" fillcolor="#ffffff" stroked="false">
                <v:path arrowok="t"/>
                <v:fill type="solid"/>
              </v:shape>
              <v:shape style="position:absolute;left:8119;top:7470;width:454;height:242" coordorigin="8119,7470" coordsize="454,242" path="m8518,7472l8516,7472,8518,7472,8518,7472xe" filled="true" fillcolor="#ffffff" stroked="false">
                <v:path arrowok="t"/>
                <v:fill type="solid"/>
              </v:shape>
              <v:shape style="position:absolute;left:8716;top:7108;width:427;height:286" type="#_x0000_t75" stroked="false">
                <v:imagedata r:id="rId309" o:title=""/>
              </v:shape>
            </v:group>
            <v:group style="position:absolute;left:8699;top:7129;width:438;height:267" coordorigin="8699,7129" coordsize="438,267">
              <v:shape style="position:absolute;left:8699;top:7129;width:438;height:267" coordorigin="8699,7129" coordsize="438,267" path="m9137,7129l9068,7159,8976,7211,8878,7273,8789,7333,8724,7378,8699,7396e" filled="false" stroked="true" strokeweight=".4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 w:hint="default"/>
          <w:sz w:val="13"/>
          <w:szCs w:val="13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791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M031284E4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</w:t>
      </w:r>
      <w:r>
        <w:rPr>
          <w:color w:val="231F20"/>
          <w:spacing w:val="-26"/>
        </w:rPr>
        <w:t> </w:t>
      </w:r>
      <w:r>
        <w:rPr>
          <w:color w:val="231F20"/>
        </w:rPr>
        <w:t>na</w:t>
      </w:r>
      <w:r>
        <w:rPr>
          <w:color w:val="231F20"/>
          <w:spacing w:val="-26"/>
        </w:rPr>
        <w:t> </w:t>
      </w:r>
      <w:r>
        <w:rPr>
          <w:color w:val="231F20"/>
        </w:rPr>
        <w:t>tabela</w:t>
      </w:r>
      <w:r>
        <w:rPr>
          <w:color w:val="231F20"/>
          <w:spacing w:val="-26"/>
        </w:rPr>
        <w:t> </w:t>
      </w:r>
      <w:r>
        <w:rPr>
          <w:color w:val="231F20"/>
        </w:rPr>
        <w:t>abaixo</w:t>
      </w:r>
      <w:r>
        <w:rPr>
          <w:color w:val="231F20"/>
          <w:spacing w:val="-26"/>
        </w:rPr>
        <w:t> </w:t>
      </w:r>
      <w:r>
        <w:rPr>
          <w:color w:val="231F20"/>
        </w:rPr>
        <w:t>o</w:t>
      </w:r>
      <w:r>
        <w:rPr>
          <w:color w:val="231F20"/>
          <w:spacing w:val="-26"/>
        </w:rPr>
        <w:t> </w:t>
      </w:r>
      <w:r>
        <w:rPr>
          <w:color w:val="231F20"/>
        </w:rPr>
        <w:t>preço</w:t>
      </w:r>
      <w:r>
        <w:rPr>
          <w:color w:val="231F20"/>
          <w:spacing w:val="-26"/>
        </w:rPr>
        <w:t> </w:t>
      </w:r>
      <w:r>
        <w:rPr>
          <w:color w:val="231F20"/>
        </w:rPr>
        <w:t>médio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alguns</w:t>
      </w:r>
      <w:r>
        <w:rPr>
          <w:color w:val="231F20"/>
          <w:spacing w:val="-26"/>
        </w:rPr>
        <w:t> </w:t>
      </w:r>
      <w:r>
        <w:rPr>
          <w:color w:val="231F20"/>
        </w:rPr>
        <w:t>materiais</w:t>
      </w:r>
      <w:r>
        <w:rPr>
          <w:color w:val="231F20"/>
          <w:spacing w:val="-26"/>
        </w:rPr>
        <w:t> </w:t>
      </w:r>
      <w:r>
        <w:rPr>
          <w:color w:val="231F20"/>
        </w:rPr>
        <w:t>escolares</w:t>
      </w:r>
      <w:r>
        <w:rPr>
          <w:color w:val="231F20"/>
          <w:spacing w:val="-26"/>
        </w:rPr>
        <w:t> </w:t>
      </w:r>
      <w:r>
        <w:rPr>
          <w:color w:val="231F20"/>
        </w:rPr>
        <w:t>em</w:t>
      </w:r>
      <w:r>
        <w:rPr>
          <w:color w:val="231F20"/>
          <w:spacing w:val="-26"/>
        </w:rPr>
        <w:t> </w:t>
      </w:r>
      <w:r>
        <w:rPr>
          <w:color w:val="231F20"/>
        </w:rPr>
        <w:t>uma</w:t>
      </w:r>
      <w:r>
        <w:rPr>
          <w:color w:val="231F20"/>
          <w:spacing w:val="-26"/>
        </w:rPr>
        <w:t> </w:t>
      </w:r>
      <w:r>
        <w:rPr>
          <w:color w:val="231F20"/>
        </w:rPr>
        <w:t>loja.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31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8"/>
        <w:gridCol w:w="1292"/>
      </w:tblGrid>
      <w:tr>
        <w:trPr>
          <w:trHeight w:val="431" w:hRule="exact"/>
        </w:trPr>
        <w:tc>
          <w:tcPr>
            <w:tcW w:w="284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365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Material</w:t>
            </w:r>
            <w:r>
              <w:rPr>
                <w:rFonts w:ascii="Arial"/>
                <w:b/>
                <w:color w:val="231F20"/>
                <w:spacing w:val="-7"/>
                <w:sz w:val="28"/>
              </w:rPr>
              <w:t> </w:t>
            </w:r>
            <w:r>
              <w:rPr>
                <w:rFonts w:ascii="Arial"/>
                <w:b/>
                <w:color w:val="231F20"/>
                <w:sz w:val="28"/>
              </w:rPr>
              <w:t>escolar</w:t>
            </w:r>
            <w:r>
              <w:rPr>
                <w:rFonts w:ascii="Arial"/>
                <w:sz w:val="28"/>
              </w:rPr>
            </w:r>
          </w:p>
        </w:tc>
        <w:tc>
          <w:tcPr>
            <w:tcW w:w="12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133" w:right="137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b/>
                <w:color w:val="231F20"/>
                <w:sz w:val="28"/>
              </w:rPr>
              <w:t>Preço</w:t>
            </w:r>
            <w:r>
              <w:rPr>
                <w:rFonts w:ascii="Arial" w:hAns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84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1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Lapiseira</w:t>
            </w:r>
            <w:r>
              <w:rPr>
                <w:rFonts w:ascii="Arial"/>
                <w:sz w:val="28"/>
              </w:rPr>
            </w:r>
          </w:p>
        </w:tc>
        <w:tc>
          <w:tcPr>
            <w:tcW w:w="12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34" w:right="137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R$</w:t>
            </w:r>
            <w:r>
              <w:rPr>
                <w:rFonts w:ascii="Arial"/>
                <w:color w:val="231F20"/>
                <w:spacing w:val="-1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5,50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84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1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Caneta</w:t>
            </w:r>
            <w:r>
              <w:rPr>
                <w:rFonts w:ascii="Arial"/>
                <w:color w:val="231F20"/>
                <w:spacing w:val="-9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azul</w:t>
            </w:r>
            <w:r>
              <w:rPr>
                <w:rFonts w:ascii="Arial"/>
                <w:sz w:val="28"/>
              </w:rPr>
            </w:r>
          </w:p>
        </w:tc>
        <w:tc>
          <w:tcPr>
            <w:tcW w:w="12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34" w:right="137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R$</w:t>
            </w:r>
            <w:r>
              <w:rPr>
                <w:rFonts w:ascii="Arial"/>
                <w:color w:val="231F20"/>
                <w:spacing w:val="-1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3,90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84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1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Borracha</w:t>
            </w:r>
            <w:r>
              <w:rPr>
                <w:rFonts w:ascii="Arial"/>
                <w:sz w:val="28"/>
              </w:rPr>
            </w:r>
          </w:p>
        </w:tc>
        <w:tc>
          <w:tcPr>
            <w:tcW w:w="12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34" w:right="137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R$</w:t>
            </w:r>
            <w:r>
              <w:rPr>
                <w:rFonts w:ascii="Arial"/>
                <w:color w:val="231F20"/>
                <w:spacing w:val="-1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0,59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84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1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Régua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12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34" w:right="137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R$</w:t>
            </w:r>
            <w:r>
              <w:rPr>
                <w:rFonts w:ascii="Arial"/>
                <w:color w:val="231F20"/>
                <w:spacing w:val="-1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2,15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84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1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Caderno</w:t>
            </w:r>
            <w:r>
              <w:rPr>
                <w:rFonts w:ascii="Arial"/>
                <w:color w:val="231F20"/>
                <w:spacing w:val="-14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brochura</w:t>
            </w:r>
            <w:r>
              <w:rPr>
                <w:rFonts w:ascii="Arial"/>
                <w:sz w:val="28"/>
              </w:rPr>
            </w:r>
          </w:p>
        </w:tc>
        <w:tc>
          <w:tcPr>
            <w:tcW w:w="12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34" w:right="137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R$</w:t>
            </w:r>
            <w:r>
              <w:rPr>
                <w:rFonts w:ascii="Arial"/>
                <w:color w:val="231F20"/>
                <w:spacing w:val="-1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8,42</w:t>
            </w:r>
            <w:r>
              <w:rPr>
                <w:rFonts w:ascii="Arial"/>
                <w:sz w:val="2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De acordo com essa tabela, qual é o preço médio da</w:t>
      </w:r>
      <w:r>
        <w:rPr>
          <w:color w:val="231F20"/>
          <w:spacing w:val="-2"/>
        </w:rPr>
        <w:t> </w:t>
      </w:r>
      <w:r>
        <w:rPr>
          <w:color w:val="231F20"/>
        </w:rPr>
        <w:t>borracha?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37pt;width:24.55pt;height:24.55pt;mso-position-horizontal-relative:page;mso-position-vertical-relative:paragraph;z-index:7936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R$</w:t>
      </w:r>
      <w:r>
        <w:rPr>
          <w:color w:val="231F20"/>
          <w:spacing w:val="-1"/>
        </w:rPr>
        <w:t> </w:t>
      </w:r>
      <w:r>
        <w:rPr>
          <w:color w:val="231F20"/>
        </w:rPr>
        <w:t>8,42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52pt;width:24.55pt;height:24.55pt;mso-position-horizontal-relative:page;mso-position-vertical-relative:paragraph;z-index:796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R$</w:t>
      </w:r>
      <w:r>
        <w:rPr>
          <w:color w:val="231F20"/>
          <w:spacing w:val="-1"/>
        </w:rPr>
        <w:t> </w:t>
      </w:r>
      <w:r>
        <w:rPr>
          <w:color w:val="231F20"/>
        </w:rPr>
        <w:t>3,90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65pt;width:24.55pt;height:24.55pt;mso-position-horizontal-relative:page;mso-position-vertical-relative:paragraph;z-index:798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R$</w:t>
      </w:r>
      <w:r>
        <w:rPr>
          <w:color w:val="231F20"/>
          <w:spacing w:val="-1"/>
        </w:rPr>
        <w:t> </w:t>
      </w:r>
      <w:r>
        <w:rPr>
          <w:color w:val="231F20"/>
        </w:rPr>
        <w:t>2,15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54pt;width:24.55pt;height:24.55pt;mso-position-horizontal-relative:page;mso-position-vertical-relative:paragraph;z-index:800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R$</w:t>
      </w:r>
      <w:r>
        <w:rPr>
          <w:color w:val="231F20"/>
          <w:spacing w:val="-1"/>
        </w:rPr>
        <w:t> </w:t>
      </w:r>
      <w:r>
        <w:rPr>
          <w:color w:val="231F20"/>
        </w:rPr>
        <w:t>0,59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808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4354"/>
        <w:jc w:val="left"/>
      </w:pPr>
      <w:r>
        <w:rPr>
          <w:color w:val="231F20"/>
        </w:rPr>
        <w:t>José distribuiu igualmente 20 ovos em 4 caixas. Quantos ovos ele colocou em cada</w:t>
      </w:r>
      <w:r>
        <w:rPr>
          <w:color w:val="231F20"/>
          <w:spacing w:val="-1"/>
        </w:rPr>
        <w:t> </w:t>
      </w:r>
      <w:r>
        <w:rPr>
          <w:color w:val="231F20"/>
        </w:rPr>
        <w:t>caixa?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.895189pt;width:24.55pt;height:24.55pt;mso-position-horizontal-relative:page;mso-position-vertical-relative:paragraph;z-index:8104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20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47pt;width:24.55pt;height:24.55pt;mso-position-horizontal-relative:page;mso-position-vertical-relative:paragraph;z-index:812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815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w w:val="99"/>
        </w:rPr>
        <w:t>5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49pt;width:24.55pt;height:24.55pt;mso-position-horizontal-relative:page;mso-position-vertical-relative:paragraph;z-index:817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4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824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M031809E4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 relógio abaixo está marcando o horário em que Juliana saiu da</w:t>
      </w:r>
      <w:r>
        <w:rPr>
          <w:color w:val="231F20"/>
          <w:spacing w:val="-2"/>
        </w:rPr>
        <w:t> </w:t>
      </w:r>
      <w:r>
        <w:rPr>
          <w:color w:val="231F20"/>
        </w:rPr>
        <w:t>natação.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232.065002pt;margin-top:11.974173pt;width:131.15pt;height:131.15pt;mso-position-horizontal-relative:page;mso-position-vertical-relative:paragraph;z-index:8272;mso-wrap-distance-left:0;mso-wrap-distance-right:0" coordorigin="4641,239" coordsize="2623,2623">
            <v:group style="position:absolute;left:6670;top:1964;width:87;height:58" coordorigin="6670,1964" coordsize="87,58">
              <v:shape style="position:absolute;left:6670;top:1964;width:87;height:58" coordorigin="6670,1964" coordsize="87,58" path="m6670,1964l6757,2021e" filled="false" stroked="true" strokeweight="2.609pt" strokecolor="#c7c8ca">
                <v:path arrowok="t"/>
              </v:shape>
            </v:group>
            <v:group style="position:absolute;left:6658;top:1102;width:94;height:50" coordorigin="6658,1102" coordsize="94,50">
              <v:shape style="position:absolute;left:6658;top:1102;width:94;height:50" coordorigin="6658,1102" coordsize="94,50" path="m6658,1152l6751,1102e" filled="false" stroked="true" strokeweight="2.609pt" strokecolor="#c7c8ca">
                <v:path arrowok="t"/>
              </v:shape>
            </v:group>
            <v:group style="position:absolute;left:6821;top:1553;width:52;height:2" coordorigin="6821,1553" coordsize="52,2">
              <v:shape style="position:absolute;left:6821;top:1553;width:52;height:2" coordorigin="6821,1553" coordsize="52,0" path="m6821,1553l6873,1553e" filled="false" stroked="true" strokeweight="2.551pt" strokecolor="#c7c8ca">
                <v:path arrowok="t"/>
              </v:shape>
            </v:group>
            <v:group style="position:absolute;left:4774;top:377;width:2348;height:2348" coordorigin="4774,377" coordsize="2348,2348">
              <v:shape style="position:absolute;left:4774;top:377;width:2348;height:2348" coordorigin="4774,377" coordsize="2348,2348" path="m5948,377l5871,379,5795,387,5721,399,5648,416,5577,437,5508,462,5441,492,5377,525,5315,563,5255,603,5198,648,5144,696,5093,747,5045,801,5001,858,4960,917,4923,979,4889,1044,4860,1111,4834,1180,4813,1251,4796,1323,4784,1398,4777,1474,4774,1551,4777,1628,4784,1704,4796,1778,4813,1851,4834,1922,4860,1991,4889,2058,4923,2122,4960,2184,5001,2244,5045,2301,5093,2355,5144,2406,5198,2454,5255,2498,5315,2539,5377,2576,5441,2610,5508,2639,5577,2665,5648,2686,5721,2703,5795,2715,5871,2722,5948,2725,6025,2722,6101,2715,6176,2703,6248,2686,6319,2665,6388,2639,6455,2610,6520,2576,6582,2539,6641,2498,6698,2454,6752,2406,6803,2355,6851,2301,6896,2244,6937,2184,6974,2122,7007,2058,7037,1991,7062,1922,7083,1851,7100,1778,7112,1704,7120,1628,7122,1551,7120,1474,7112,1398,7100,1323,7083,1251,7062,1180,7037,1111,7007,1044,6974,979,6937,917,6896,858,6851,801,6803,747,6752,696,6698,648,6641,603,6582,563,6520,525,6455,492,6388,462,6319,437,6248,416,6176,399,6101,387,6025,379,5948,377xe" filled="true" fillcolor="#ffffff" stroked="false">
                <v:path arrowok="t"/>
                <v:fill type="solid"/>
              </v:shape>
            </v:group>
            <v:group style="position:absolute;left:4774;top:377;width:2348;height:2348" coordorigin="4774,377" coordsize="2348,2348">
              <v:shape style="position:absolute;left:4774;top:377;width:2348;height:2348" coordorigin="4774,377" coordsize="2348,2348" path="m7122,1551l7120,1628,7112,1704,7100,1778,7083,1851,7062,1922,7037,1991,7007,2058,6974,2122,6937,2184,6896,2244,6851,2301,6803,2355,6752,2406,6698,2454,6641,2498,6582,2539,6520,2576,6455,2610,6388,2639,6319,2665,6248,2686,6176,2703,6101,2715,6025,2722,5948,2725,5871,2722,5795,2715,5721,2703,5648,2686,5577,2665,5508,2639,5441,2610,5377,2576,5315,2539,5255,2498,5198,2454,5144,2406,5093,2355,5045,2301,5001,2244,4960,2184,4923,2122,4889,2058,4860,1991,4834,1922,4813,1851,4796,1778,4784,1704,4777,1628,4774,1551,4777,1474,4784,1398,4796,1323,4813,1251,4834,1180,4860,1111,4889,1044,4923,979,4960,917,5001,858,5045,801,5093,747,5144,696,5198,648,5255,603,5315,563,5377,525,5441,492,5508,462,5577,437,5648,416,5721,399,5795,387,5871,379,5948,377,6025,379,6101,387,6176,399,6248,416,6319,437,6388,462,6455,492,6520,525,6582,563,6641,603,6698,648,6752,696,6803,747,6851,801,6896,858,6937,917,6974,979,7007,1044,7037,1111,7062,1180,7083,1251,7100,1323,7112,1398,7120,1474,7122,1551xe" filled="false" stroked="true" strokeweight="1.345pt" strokecolor="#3d3c3e">
                <v:path arrowok="t"/>
              </v:shape>
            </v:group>
            <v:group style="position:absolute;left:4808;top:410;width:2281;height:2281" coordorigin="4808,410" coordsize="2281,2281">
              <v:shape style="position:absolute;left:4808;top:410;width:2281;height:2281" coordorigin="4808,410" coordsize="2281,2281" path="m5948,410l5873,413,5800,420,5727,432,5657,448,5588,469,5521,493,5456,522,5393,554,5333,591,5275,630,5219,674,5167,720,5117,770,5071,822,5028,877,4988,935,4952,996,4919,1058,4891,1123,4866,1190,4845,1259,4829,1330,4817,1402,4810,1476,4808,1551,4810,1626,4817,1700,4829,1772,4845,1842,4866,1911,4891,1978,4919,2043,4952,2106,4988,2166,5028,2224,5071,2280,5117,2332,5167,2382,5219,2428,5275,2471,5333,2511,5393,2547,5456,2580,5521,2608,5588,2633,5657,2654,5727,2670,5800,2682,5873,2689,5948,2691,6023,2689,6097,2682,6169,2670,6240,2654,6309,2633,6376,2608,6441,2580,6503,2547,6564,2511,6622,2471,6677,2428,6729,2382,6779,2332,6825,2280,6869,2224,6908,2166,6945,2106,6977,2043,7006,1978,7030,1911,7051,1842,7067,1772,7079,1700,7086,1626,7089,1551,7086,1476,7079,1402,7067,1330,7051,1259,7030,1190,7006,1123,6977,1058,6945,996,6908,935,6869,877,6825,822,6779,770,6729,720,6677,674,6622,630,6564,591,6503,554,6441,522,6376,493,6309,469,6240,448,6169,432,6097,420,6023,413,5948,410xe" filled="true" fillcolor="#e3e4e5" stroked="false">
                <v:path arrowok="t"/>
                <v:fill type="solid"/>
              </v:shape>
            </v:group>
            <v:group style="position:absolute;left:5780;top:487;width:320;height:193" coordorigin="5780,487" coordsize="320,193">
              <v:shape style="position:absolute;left:5780;top:487;width:320;height:193" coordorigin="5780,487" coordsize="320,193" path="m6095,523l6029,523,6035,525,6043,533,6045,538,6045,549,6043,555,6039,561,6035,567,6025,576,6009,587,5992,601,5952,646,5941,680,6099,680,6099,637,6017,637,6022,632,6026,628,6033,622,6040,617,6051,610,6063,601,6098,554,6098,531,6095,523xe" filled="true" fillcolor="#231f20" stroked="false">
                <v:path arrowok="t"/>
                <v:fill type="solid"/>
              </v:shape>
              <v:shape style="position:absolute;left:5780;top:487;width:320;height:193" coordorigin="5780,487" coordsize="320,193" path="m6021,487l5962,504,5945,547,5998,552,5999,541,6002,534,6006,529,6011,525,6016,523,6095,523,6095,522,6035,487,6021,487xe" filled="true" fillcolor="#231f20" stroked="false">
                <v:path arrowok="t"/>
                <v:fill type="solid"/>
              </v:shape>
              <v:shape style="position:absolute;left:5780;top:487;width:320;height:193" coordorigin="5780,487" coordsize="320,193" path="m5888,553l5835,553,5835,680,5888,680,5888,553xe" filled="true" fillcolor="#231f20" stroked="false">
                <v:path arrowok="t"/>
                <v:fill type="solid"/>
              </v:shape>
              <v:shape style="position:absolute;left:5780;top:487;width:320;height:193" coordorigin="5780,487" coordsize="320,193" path="m5888,487l5844,487,5839,499,5831,509,5780,538,5780,581,5835,553,5888,553,5888,487xe" filled="true" fillcolor="#231f20" stroked="false">
                <v:path arrowok="t"/>
                <v:fill type="solid"/>
              </v:shape>
            </v:group>
            <v:group style="position:absolute;left:6379;top:612;width:109;height:193" coordorigin="6379,612" coordsize="109,193">
              <v:shape style="position:absolute;left:6379;top:612;width:109;height:193" coordorigin="6379,612" coordsize="109,193" path="m6488,678l6435,678,6435,804,6488,804,6488,678xe" filled="true" fillcolor="#231f20" stroked="false">
                <v:path arrowok="t"/>
                <v:fill type="solid"/>
              </v:shape>
              <v:shape style="position:absolute;left:6379;top:612;width:109;height:193" coordorigin="6379,612" coordsize="109,193" path="m6488,612l6444,612,6439,624,6431,634,6379,663,6379,706,6435,678,6488,678,6488,612xe" filled="true" fillcolor="#231f20" stroked="false">
                <v:path arrowok="t"/>
                <v:fill type="solid"/>
              </v:shape>
              <v:shape style="position:absolute;left:6705;top:953;width:158;height:193" type="#_x0000_t75" stroked="false">
                <v:imagedata r:id="rId310" o:title=""/>
              </v:shape>
            </v:group>
            <v:group style="position:absolute;left:6851;top:1449;width:157;height:196" coordorigin="6851,1449" coordsize="157,196">
              <v:shape style="position:absolute;left:6851;top:1449;width:157;height:196" coordorigin="6851,1449" coordsize="157,196" path="m6903,1585l6851,1592,6854,1604,6859,1613,6919,1645,6931,1645,6943,1645,6999,1613,6923,1613,6917,1611,6909,1603,6905,1595,6903,1585xe" filled="true" fillcolor="#231f20" stroked="false">
                <v:path arrowok="t"/>
                <v:fill type="solid"/>
              </v:shape>
              <v:shape style="position:absolute;left:6851;top:1449;width:157;height:196" coordorigin="6851,1449" coordsize="157,196" path="m7001,1557l6937,1557,6943,1559,6952,1569,6954,1576,6954,1593,6952,1600,6947,1605,6942,1610,6937,1613,6999,1613,7004,1603,7007,1593,7007,1573,7005,1565,7001,1557xe" filled="true" fillcolor="#231f20" stroked="false">
                <v:path arrowok="t"/>
                <v:fill type="solid"/>
              </v:shape>
              <v:shape style="position:absolute;left:6851;top:1449;width:157;height:196" coordorigin="6851,1449" coordsize="157,196" path="m6915,1523l6912,1560,6919,1558,6925,1557,7001,1557,6998,1553,6994,1548,6987,1544,6983,1541,6978,1539,6970,1538,6980,1533,6986,1527,6989,1523,6920,1523,6918,1523,6915,1523xe" filled="true" fillcolor="#231f20" stroked="false">
                <v:path arrowok="t"/>
                <v:fill type="solid"/>
              </v:shape>
              <v:shape style="position:absolute;left:6851;top:1449;width:157;height:196" coordorigin="6851,1449" coordsize="157,196" path="m6997,1482l6932,1482,6937,1484,6941,1487,6944,1491,6946,1495,6946,1507,6943,1512,6939,1517,6934,1521,6928,1523,6989,1523,6995,1513,6997,1506,6997,1484,6997,1482xe" filled="true" fillcolor="#231f20" stroked="false">
                <v:path arrowok="t"/>
                <v:fill type="solid"/>
              </v:shape>
              <v:shape style="position:absolute;left:6851;top:1449;width:157;height:196" coordorigin="6851,1449" coordsize="157,196" path="m6927,1449l6869,1469,6854,1498,6903,1507,6905,1498,6907,1491,6915,1484,6920,1482,6997,1482,6992,1472,6981,1463,6971,1457,6959,1453,6945,1450,6927,1449xe" filled="true" fillcolor="#231f20" stroked="false">
                <v:path arrowok="t"/>
                <v:fill type="solid"/>
              </v:shape>
            </v:group>
            <v:group style="position:absolute;left:6711;top:1923;width:166;height:193" coordorigin="6711,1923" coordsize="166,193">
              <v:shape style="position:absolute;left:6711;top:1923;width:166;height:193" coordorigin="6711,1923" coordsize="166,193" path="m6853,2080l6807,2080,6807,2116,6853,2116,6853,2080xe" filled="true" fillcolor="#231f20" stroked="false">
                <v:path arrowok="t"/>
                <v:fill type="solid"/>
              </v:shape>
              <v:shape style="position:absolute;left:6711;top:1923;width:166;height:193" coordorigin="6711,1923" coordsize="166,193" path="m6853,1923l6807,1923,6711,2037,6711,2080,6876,2080,6876,2039,6756,2039,6807,1980,6853,1980,6853,1923xe" filled="true" fillcolor="#231f20" stroked="false">
                <v:path arrowok="t"/>
                <v:fill type="solid"/>
              </v:shape>
              <v:shape style="position:absolute;left:6711;top:1923;width:166;height:193" coordorigin="6711,1923" coordsize="166,193" path="m6853,1980l6807,1980,6807,2039,6853,2039,6853,1980xe" filled="true" fillcolor="#231f20" stroked="false">
                <v:path arrowok="t"/>
                <v:fill type="solid"/>
              </v:shape>
            </v:group>
            <v:group style="position:absolute;left:6369;top:2294;width:158;height:193" coordorigin="6369,2294" coordsize="158,193">
              <v:shape style="position:absolute;left:6369;top:2294;width:158;height:193" coordorigin="6369,2294" coordsize="158,193" path="m6422,2428l6369,2434,6372,2443,6375,2450,6425,2485,6436,2486,6449,2486,6511,2463,6516,2454,6442,2454,6436,2452,6431,2448,6426,2443,6423,2437,6422,2428xe" filled="true" fillcolor="#231f20" stroked="false">
                <v:path arrowok="t"/>
                <v:fill type="solid"/>
              </v:shape>
              <v:shape style="position:absolute;left:6369;top:2294;width:158;height:193" coordorigin="6369,2294" coordsize="158,193" path="m6520,2388l6455,2388,6461,2391,6471,2401,6473,2410,6473,2432,6471,2440,6466,2446,6461,2451,6455,2454,6516,2454,6523,2440,6526,2428,6526,2416,6525,2404,6522,2392,6520,2388xe" filled="true" fillcolor="#231f20" stroked="false">
                <v:path arrowok="t"/>
                <v:fill type="solid"/>
              </v:shape>
              <v:shape style="position:absolute;left:6369;top:2294;width:158;height:193" coordorigin="6369,2294" coordsize="158,193" path="m6517,2294l6392,2294,6376,2395,6421,2402,6425,2397,6429,2394,6437,2390,6442,2388,6520,2388,6516,2382,6509,2373,6499,2365,6496,2364,6428,2364,6433,2336,6517,2336,6517,2294xe" filled="true" fillcolor="#231f20" stroked="false">
                <v:path arrowok="t"/>
                <v:fill type="solid"/>
              </v:shape>
              <v:shape style="position:absolute;left:6369;top:2294;width:158;height:193" coordorigin="6369,2294" coordsize="158,193" path="m6463,2356l6457,2356,6451,2356,6440,2359,6434,2361,6428,2364,6496,2364,6488,2360,6476,2357,6463,2356xe" filled="true" fillcolor="#231f20" stroked="false">
                <v:path arrowok="t"/>
                <v:fill type="solid"/>
              </v:shape>
            </v:group>
            <v:group style="position:absolute;left:5863;top:2419;width:156;height:196" coordorigin="5863,2419" coordsize="156,196">
              <v:shape style="position:absolute;left:5863;top:2419;width:156;height:196" coordorigin="5863,2419" coordsize="156,196" path="m5959,2419l5944,2419,5926,2420,5875,2456,5863,2520,5863,2534,5885,2592,5946,2615,5957,2614,6011,2582,5937,2582,5931,2579,5925,2573,5920,2567,5918,2559,5918,2539,5920,2531,5930,2520,5936,2518,6011,2518,6009,2513,6002,2504,5916,2504,5918,2490,5935,2451,6010,2451,6007,2446,5996,2433,5989,2428,5971,2421,5959,2419xe" filled="true" fillcolor="#231f20" stroked="false">
                <v:path arrowok="t"/>
                <v:fill type="solid"/>
              </v:shape>
              <v:shape style="position:absolute;left:5863;top:2419;width:156;height:196" coordorigin="5863,2419" coordsize="156,196" path="m6011,2518l5951,2518,5957,2520,5962,2526,5966,2532,5969,2539,5969,2562,5967,2569,5957,2579,5951,2582,6011,2582,6016,2573,6019,2562,6019,2549,6018,2536,6014,2524,6011,2518xe" filled="true" fillcolor="#231f20" stroked="false">
                <v:path arrowok="t"/>
                <v:fill type="solid"/>
              </v:shape>
              <v:shape style="position:absolute;left:5863;top:2419;width:156;height:196" coordorigin="5863,2419" coordsize="156,196" path="m5958,2485l5950,2485,5942,2487,5929,2493,5922,2497,5916,2504,6002,2504,5958,2485xe" filled="true" fillcolor="#231f20" stroked="false">
                <v:path arrowok="t"/>
                <v:fill type="solid"/>
              </v:shape>
              <v:shape style="position:absolute;left:5863;top:2419;width:156;height:196" coordorigin="5863,2419" coordsize="156,196" path="m6010,2451l5948,2451,5952,2453,5959,2459,5961,2464,5962,2471,6015,2465,6012,2455,6010,2451xe" filled="true" fillcolor="#231f20" stroked="false">
                <v:path arrowok="t"/>
                <v:fill type="solid"/>
              </v:shape>
            </v:group>
            <v:group style="position:absolute;left:5391;top:2286;width:154;height:190" coordorigin="5391,2286" coordsize="154,190">
              <v:shape style="position:absolute;left:5391;top:2286;width:154;height:190" coordorigin="5391,2286" coordsize="154,190" path="m5545,2286l5391,2286,5391,2331,5485,2331,5471,2348,5437,2414,5423,2476,5476,2476,5477,2460,5480,2445,5504,2374,5545,2322,5545,2286xe" filled="true" fillcolor="#231f20" stroked="false">
                <v:path arrowok="t"/>
                <v:fill type="solid"/>
              </v:shape>
            </v:group>
            <v:group style="position:absolute;left:5031;top:1923;width:155;height:196" coordorigin="5031,1923" coordsize="155,196">
              <v:shape style="position:absolute;left:5031;top:1923;width:155;height:196" coordorigin="5031,1923" coordsize="155,196" path="m5105,1923l5042,1952,5036,1974,5036,1984,5062,2014,5051,2018,5043,2024,5033,2039,5031,2049,5031,2071,5082,2117,5109,2119,5120,2119,5179,2087,5101,2087,5096,2084,5086,2073,5083,2067,5083,2049,5085,2042,5095,2032,5101,2030,5175,2030,5173,2025,5165,2019,5155,2014,5163,2009,5168,2003,5171,1999,5101,1999,5096,1997,5088,1989,5086,1984,5086,1970,5088,1965,5096,1957,5101,1955,5175,1955,5175,1954,5123,1924,5105,1923xe" filled="true" fillcolor="#231f20" stroked="false">
                <v:path arrowok="t"/>
                <v:fill type="solid"/>
              </v:shape>
              <v:shape style="position:absolute;left:5031;top:1923;width:155;height:196" coordorigin="5031,1923" coordsize="155,196" path="m5175,2030l5114,2030,5120,2032,5130,2043,5132,2049,5132,2067,5130,2073,5120,2084,5114,2087,5179,2087,5183,2079,5185,2070,5185,2050,5183,2041,5175,2030xe" filled="true" fillcolor="#231f20" stroked="false">
                <v:path arrowok="t"/>
                <v:fill type="solid"/>
              </v:shape>
              <v:shape style="position:absolute;left:5031;top:1923;width:155;height:196" coordorigin="5031,1923" coordsize="155,196" path="m5175,1955l5114,1955,5119,1957,5123,1961,5127,1965,5129,1970,5129,1984,5127,1989,5123,1993,5119,1997,5114,1999,5171,1999,5177,1991,5179,1983,5179,1974,5178,1964,5175,1955xe" filled="true" fillcolor="#231f20" stroked="false">
                <v:path arrowok="t"/>
                <v:fill type="solid"/>
              </v:shape>
            </v:group>
            <v:group style="position:absolute;left:4889;top:1427;width:156;height:196" coordorigin="4889,1427" coordsize="156,196">
              <v:shape style="position:absolute;left:4889;top:1427;width:156;height:196" coordorigin="4889,1427" coordsize="156,196" path="m4946,1571l4893,1577,4896,1587,4901,1596,4912,1609,4920,1614,4937,1621,4949,1623,4964,1623,5024,1599,5030,1591,4960,1591,4956,1589,4953,1586,4949,1583,4947,1578,4946,1571xe" filled="true" fillcolor="#231f20" stroked="false">
                <v:path arrowok="t"/>
                <v:fill type="solid"/>
              </v:shape>
              <v:shape style="position:absolute;left:4889;top:1427;width:156;height:196" coordorigin="4889,1427" coordsize="156,196" path="m5044,1538l4992,1538,4991,1552,4989,1563,4987,1572,4984,1578,4980,1586,4973,1591,5030,1591,5033,1586,5040,1569,5044,1548,5044,1538xe" filled="true" fillcolor="#231f20" stroked="false">
                <v:path arrowok="t"/>
                <v:fill type="solid"/>
              </v:shape>
              <v:shape style="position:absolute;left:4889;top:1427;width:156;height:196" coordorigin="4889,1427" coordsize="156,196" path="m4962,1427l4904,1448,4889,1480,4889,1493,4926,1552,4950,1557,4958,1557,4966,1555,4979,1549,4986,1545,4992,1538,5044,1538,5045,1524,4957,1524,4951,1521,4942,1510,4939,1502,4939,1480,4942,1473,4951,1463,4957,1460,5031,1460,5029,1458,4976,1428,4962,1427xe" filled="true" fillcolor="#231f20" stroked="false">
                <v:path arrowok="t"/>
                <v:fill type="solid"/>
              </v:shape>
              <v:shape style="position:absolute;left:4889;top:1427;width:156;height:196" coordorigin="4889,1427" coordsize="156,196" path="m5031,1460l4971,1460,4977,1463,4988,1475,4990,1483,4990,1503,4988,1511,4978,1522,4972,1524,5045,1524,5045,1508,5043,1493,5040,1479,5035,1468,5031,1460xe" filled="true" fillcolor="#231f20" stroked="false">
                <v:path arrowok="t"/>
                <v:fill type="solid"/>
              </v:shape>
            </v:group>
            <v:group style="position:absolute;left:5017;top:972;width:321;height:196" coordorigin="5017,972" coordsize="321,196">
              <v:shape style="position:absolute;left:5017;top:972;width:321;height:196" coordorigin="5017,972" coordsize="321,196" path="m5274,972l5261,972,5242,973,5187,1023,5182,1068,5182,1070,5192,1131,5197,1138,5203,1147,5211,1155,5231,1165,5244,1168,5260,1168,5320,1144,5326,1132,5251,1132,5245,1127,5235,1068,5235,1053,5251,1007,5326,1007,5322,999,5318,994,5312,989,5307,984,5301,980,5284,973,5274,972xe" filled="true" fillcolor="#231f20" stroked="false">
                <v:path arrowok="t"/>
                <v:fill type="solid"/>
              </v:shape>
              <v:shape style="position:absolute;left:5017;top:972;width:321;height:196" coordorigin="5017,972" coordsize="321,196" path="m5326,1007l5268,1007,5274,1011,5278,1020,5285,1090,5284,1100,5280,1116,5277,1122,5273,1126,5269,1130,5265,1132,5326,1132,5327,1130,5333,1113,5336,1092,5337,1068,5337,1057,5328,1010,5326,1007xe" filled="true" fillcolor="#231f20" stroked="false">
                <v:path arrowok="t"/>
                <v:fill type="solid"/>
              </v:shape>
              <v:shape style="position:absolute;left:5017;top:972;width:321;height:196" coordorigin="5017,972" coordsize="321,196" path="m5125,1038l5072,1038,5072,1164,5125,1164,5125,1038xe" filled="true" fillcolor="#231f20" stroked="false">
                <v:path arrowok="t"/>
                <v:fill type="solid"/>
              </v:shape>
              <v:shape style="position:absolute;left:5017;top:972;width:321;height:196" coordorigin="5017,972" coordsize="321,196" path="m5125,972l5082,972,5076,984,5068,994,5017,1023,5017,1066,5072,1038,5125,1038,5125,972xe" filled="true" fillcolor="#231f20" stroked="false">
                <v:path arrowok="t"/>
                <v:fill type="solid"/>
              </v:shape>
              <v:shape style="position:absolute;left:5306;top:635;width:285;height:193" type="#_x0000_t75" stroked="false">
                <v:imagedata r:id="rId311" o:title=""/>
              </v:shape>
            </v:group>
            <v:group style="position:absolute;left:5897;top:1502;width:85;height:85" coordorigin="5897,1502" coordsize="85,85">
              <v:shape style="position:absolute;left:5897;top:1502;width:85;height:85" coordorigin="5897,1502" coordsize="85,85" path="m5939,1502l5923,1505,5909,1514,5900,1528,5897,1544,5900,1561,5909,1574,5923,1583,5939,1586,5956,1583,5969,1574,5978,1561,5981,1544,5978,1528,5969,1514,5956,1505,5939,1502xe" filled="true" fillcolor="#231f20" stroked="false">
                <v:path arrowok="t"/>
                <v:fill type="solid"/>
              </v:shape>
            </v:group>
            <v:group style="position:absolute;left:5940;top:378;width:2;height:81" coordorigin="5940,378" coordsize="2,81">
              <v:shape style="position:absolute;left:5940;top:378;width:2;height:81" coordorigin="5940,378" coordsize="0,81" path="m5940,459l5940,378e" filled="false" stroked="true" strokeweight="1.345pt" strokecolor="#3d3c3e">
                <v:path arrowok="t"/>
              </v:shape>
            </v:group>
            <v:group style="position:absolute;left:5942;top:2638;width:2;height:81" coordorigin="5942,2638" coordsize="2,81">
              <v:shape style="position:absolute;left:5942;top:2638;width:2;height:81" coordorigin="5942,2638" coordsize="0,81" path="m5942,2719l5942,2638e" filled="false" stroked="true" strokeweight="1.345pt" strokecolor="#3d3c3e">
                <v:path arrowok="t"/>
              </v:shape>
            </v:group>
            <v:group style="position:absolute;left:7036;top:1545;width:81;height:2" coordorigin="7036,1545" coordsize="81,2">
              <v:shape style="position:absolute;left:7036;top:1545;width:81;height:2" coordorigin="7036,1545" coordsize="81,0" path="m7116,1545l7036,1545e" filled="false" stroked="true" strokeweight="1.345pt" strokecolor="#3d3c3e">
                <v:path arrowok="t"/>
              </v:shape>
            </v:group>
            <v:group style="position:absolute;left:4782;top:1542;width:81;height:2" coordorigin="4782,1542" coordsize="81,2">
              <v:shape style="position:absolute;left:4782;top:1542;width:81;height:2" coordorigin="4782,1542" coordsize="81,0" path="m4863,1542l4782,1542e" filled="false" stroked="true" strokeweight="1.345pt" strokecolor="#3d3c3e">
                <v:path arrowok="t"/>
              </v:shape>
            </v:group>
            <v:group style="position:absolute;left:5372;top:2497;width:41;height:70" coordorigin="5372,2497" coordsize="41,70">
              <v:shape style="position:absolute;left:5372;top:2497;width:41;height:70" coordorigin="5372,2497" coordsize="41,70" path="m5413,2497l5372,2567e" filled="false" stroked="true" strokeweight="1.345pt" strokecolor="#3d3c3e">
                <v:path arrowok="t"/>
              </v:shape>
            </v:group>
            <v:group style="position:absolute;left:6500;top:539;width:41;height:70" coordorigin="6500,539" coordsize="41,70">
              <v:shape style="position:absolute;left:6500;top:539;width:41;height:70" coordorigin="6500,539" coordsize="41,70" path="m6541,539l6500,609e" filled="false" stroked="true" strokeweight="1.345pt" strokecolor="#3d3c3e">
                <v:path arrowok="t"/>
              </v:shape>
            </v:group>
            <v:group style="position:absolute;left:4937;top:968;width:70;height:41" coordorigin="4937,968" coordsize="70,41">
              <v:shape style="position:absolute;left:4937;top:968;width:70;height:41" coordorigin="4937,968" coordsize="70,41" path="m4937,968l5006,1008e" filled="false" stroked="true" strokeweight="1.345pt" strokecolor="#3d3c3e">
                <v:path arrowok="t"/>
              </v:shape>
            </v:group>
            <v:group style="position:absolute;left:6887;top:2098;width:70;height:41" coordorigin="6887,2098" coordsize="70,41">
              <v:shape style="position:absolute;left:6887;top:2098;width:70;height:41" coordorigin="6887,2098" coordsize="70,41" path="m6887,2098l6957,2138e" filled="false" stroked="true" strokeweight="1.345pt" strokecolor="#3d3c3e">
                <v:path arrowok="t"/>
              </v:shape>
            </v:group>
            <v:group style="position:absolute;left:6502;top:2487;width:41;height:70" coordorigin="6502,2487" coordsize="41,70">
              <v:shape style="position:absolute;left:6502;top:2487;width:41;height:70" coordorigin="6502,2487" coordsize="41,70" path="m6502,2487l6543,2557e" filled="false" stroked="true" strokeweight="1.345pt" strokecolor="#3d3c3e">
                <v:path arrowok="t"/>
              </v:shape>
            </v:group>
            <v:group style="position:absolute;left:5370;top:531;width:41;height:70" coordorigin="5370,531" coordsize="41,70">
              <v:shape style="position:absolute;left:5370;top:531;width:41;height:70" coordorigin="5370,531" coordsize="41,70" path="m5370,531l5411,601e" filled="false" stroked="true" strokeweight="1.345pt" strokecolor="#3d3c3e">
                <v:path arrowok="t"/>
              </v:shape>
            </v:group>
            <v:group style="position:absolute;left:4940;top:2095;width:70;height:41" coordorigin="4940,2095" coordsize="70,41">
              <v:shape style="position:absolute;left:4940;top:2095;width:70;height:41" coordorigin="4940,2095" coordsize="70,41" path="m4940,2135l5010,2095e" filled="false" stroked="true" strokeweight="1.345pt" strokecolor="#3d3c3e">
                <v:path arrowok="t"/>
              </v:shape>
            </v:group>
            <v:group style="position:absolute;left:6894;top:971;width:70;height:41" coordorigin="6894,971" coordsize="70,41">
              <v:shape style="position:absolute;left:6894;top:971;width:70;height:41" coordorigin="6894,971" coordsize="70,41" path="m6894,1011l6963,971e" filled="false" stroked="true" strokeweight="1.345pt" strokecolor="#3d3c3e">
                <v:path arrowok="t"/>
              </v:shape>
            </v:group>
            <v:group style="position:absolute;left:4655;top:253;width:2596;height:2596" coordorigin="4655,253" coordsize="2596,2596">
              <v:shape style="position:absolute;left:4655;top:253;width:2596;height:2596" coordorigin="4655,253" coordsize="2596,2596" path="m7251,1551l7248,1627,7242,1702,7231,1776,7216,1849,7198,1919,7175,1989,7149,2056,7119,2122,7085,2185,7049,2247,7009,2306,6966,2363,6919,2417,6871,2469,6819,2518,6765,2564,6708,2607,6649,2647,6587,2684,6524,2717,6458,2747,6391,2773,6321,2796,6250,2815,6178,2829,6104,2840,6029,2847,5953,2849,5876,2847,5801,2840,5728,2829,5655,2815,5584,2796,5515,2773,5448,2747,5382,2717,5318,2684,5257,2647,5198,2607,5141,2564,5087,2518,5035,2469,4986,2417,4940,2363,4897,2306,4857,2247,4820,2185,4787,2122,4757,2056,4730,1989,4708,1919,4689,1849,4674,1776,4664,1702,4657,1627,4655,1551,4657,1475,4664,1400,4674,1326,4689,1253,4708,1182,4730,1113,4757,1046,4787,980,4820,917,4857,855,4897,796,4940,739,4986,685,5035,633,5087,584,5141,538,5198,495,5257,455,5318,418,5382,385,5448,355,5515,329,5584,306,5655,287,5728,272,5801,262,5876,255,5953,253,6029,255,6104,262,6178,272,6250,287,6321,306,6391,329,6458,355,6524,385,6587,418,6649,455,6708,495,6765,538,6819,584,6871,633,6919,685,6966,739,7009,796,7049,855,7085,917,7119,980,7149,1046,7175,1113,7198,1182,7216,1253,7231,1326,7242,1400,7248,1475,7251,1551xe" filled="false" stroked="true" strokeweight="1.345pt" strokecolor="#3d3c3e">
                <v:path arrowok="t"/>
              </v:shape>
            </v:group>
            <v:group style="position:absolute;left:5725;top:1158;width:218;height:401" coordorigin="5725,1158" coordsize="218,401">
              <v:shape style="position:absolute;left:5725;top:1158;width:218;height:401" coordorigin="5725,1158" coordsize="218,401" path="m5943,1558l5725,1158e" filled="false" stroked="true" strokeweight="2.69pt" strokecolor="#231f20">
                <v:path arrowok="t"/>
              </v:shape>
            </v:group>
            <v:group style="position:absolute;left:5665;top:1056;width:142;height:161" coordorigin="5665,1056" coordsize="142,161">
              <v:shape style="position:absolute;left:5665;top:1056;width:142;height:161" coordorigin="5665,1056" coordsize="142,161" path="m5670,1056l5665,1217,5807,1140,5670,1056xe" filled="true" fillcolor="#231f20" stroked="false">
                <v:path arrowok="t"/>
                <v:fill type="solid"/>
              </v:shape>
            </v:group>
            <v:group style="position:absolute;left:5937;top:883;width:2;height:666" coordorigin="5937,883" coordsize="2,666">
              <v:shape style="position:absolute;left:5937;top:883;width:2;height:666" coordorigin="5937,883" coordsize="0,666" path="m5937,1549l5937,883e" filled="false" stroked="true" strokeweight="3.188pt" strokecolor="#231f20">
                <v:path arrowok="t"/>
              </v:shape>
            </v:group>
            <v:group style="position:absolute;left:5841;top:746;width:191;height:166" coordorigin="5841,746" coordsize="191,166">
              <v:shape style="position:absolute;left:5841;top:746;width:191;height:166" coordorigin="5841,746" coordsize="191,166" path="m5937,746l5841,911,6032,911,5937,746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Qual é o horário em que Juliana saiu da</w:t>
      </w:r>
      <w:r>
        <w:rPr>
          <w:color w:val="231F20"/>
          <w:spacing w:val="-2"/>
        </w:rPr>
        <w:t> </w:t>
      </w:r>
      <w:r>
        <w:rPr>
          <w:color w:val="231F20"/>
        </w:rPr>
        <w:t>natação?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7.154841pt;width:24.55pt;height:24.55pt;mso-position-horizontal-relative:page;mso-position-vertical-relative:paragraph;z-index:8296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  <w:spacing w:val="-11"/>
        </w:rPr>
        <w:t>11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horas.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832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spacing w:val="-11"/>
        </w:rPr>
        <w:t>11 </w:t>
      </w:r>
      <w:r>
        <w:rPr>
          <w:color w:val="231F20"/>
        </w:rPr>
        <w:t>horas e 12</w:t>
      </w:r>
      <w:r>
        <w:rPr>
          <w:color w:val="231F20"/>
          <w:spacing w:val="11"/>
        </w:rPr>
        <w:t> </w:t>
      </w:r>
      <w:r>
        <w:rPr>
          <w:color w:val="231F20"/>
        </w:rPr>
        <w:t>minutos.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6pt;width:24.55pt;height:24.55pt;mso-position-horizontal-relative:page;mso-position-vertical-relative:paragraph;z-index:834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12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horas.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836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12 horas e </w:t>
      </w:r>
      <w:r>
        <w:rPr>
          <w:color w:val="231F20"/>
          <w:spacing w:val="-11"/>
        </w:rPr>
        <w:t>11</w:t>
      </w:r>
      <w:r>
        <w:rPr>
          <w:color w:val="231F20"/>
        </w:rPr>
        <w:t> minutos.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844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M020406E4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o desenho de um</w:t>
      </w:r>
      <w:r>
        <w:rPr>
          <w:color w:val="231F20"/>
          <w:spacing w:val="-1"/>
        </w:rPr>
        <w:t> </w:t>
      </w:r>
      <w:r>
        <w:rPr>
          <w:color w:val="231F20"/>
        </w:rPr>
        <w:t>cone.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100.719002pt;margin-top:10.673173pt;width:74pt;height:93.75pt;mso-position-horizontal-relative:page;mso-position-vertical-relative:paragraph;z-index:8464;mso-wrap-distance-left:0;mso-wrap-distance-right:0" coordorigin="2014,213" coordsize="1480,1875">
            <v:group style="position:absolute;left:2027;top:1889;width:1458;height:190" coordorigin="2027,1889" coordsize="1458,190">
              <v:shape style="position:absolute;left:2027;top:1889;width:1458;height:190" coordorigin="2027,1889" coordsize="1458,190" path="m3484,1889l3453,1944,3367,1992,3305,2013,3234,2032,3152,2048,3063,2061,2966,2070,2863,2076,2756,2078,2648,2076,2545,2070,2448,2061,2359,2048,2278,2032,2206,2013,2144,1992,2058,1944,2035,1917,2027,1889e" filled="false" stroked="true" strokeweight="1pt" strokecolor="#231f20">
                <v:path arrowok="t"/>
              </v:shape>
            </v:group>
            <v:group style="position:absolute;left:2027;top:223;width:721;height:1666" coordorigin="2027,223" coordsize="721,1666">
              <v:shape style="position:absolute;left:2027;top:223;width:721;height:1666" coordorigin="2027,223" coordsize="721,1666" path="m2027,1889l2748,223e" filled="false" stroked="true" strokeweight="1pt" strokecolor="#231f20">
                <v:path arrowok="t"/>
              </v:shape>
            </v:group>
            <v:group style="position:absolute;left:2748;top:223;width:737;height:1666" coordorigin="2748,223" coordsize="737,1666">
              <v:shape style="position:absolute;left:2748;top:223;width:737;height:1666" coordorigin="2748,223" coordsize="737,1666" path="m3484,1889l2748,223e" filled="false" stroked="true" strokeweight="1pt" strokecolor="#231f20">
                <v:path arrowok="t"/>
              </v:shape>
            </v:group>
            <v:group style="position:absolute;left:2024;top:1707;width:1458;height:190" coordorigin="2024,1707" coordsize="1458,190">
              <v:shape style="position:absolute;left:2024;top:1707;width:1458;height:190" coordorigin="2024,1707" coordsize="1458,190" path="m3482,1896l3451,1841,3364,1793,3303,1772,3231,1753,3150,1737,3060,1724,2963,1715,2861,1709,2753,1707,2645,1709,2543,1715,2446,1724,2356,1737,2275,1753,2203,1772,2142,1793,2055,1841,2032,1868,2024,1896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Qual é o objeto que lembra a forma do</w:t>
      </w:r>
      <w:r>
        <w:rPr>
          <w:color w:val="231F20"/>
          <w:spacing w:val="-1"/>
        </w:rPr>
        <w:t> </w:t>
      </w:r>
      <w:r>
        <w:rPr>
          <w:color w:val="231F20"/>
        </w:rPr>
        <w:t>cone?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8.688999pt;margin-top:55.133171pt;width:24.55pt;height:24.55pt;mso-position-horizontal-relative:page;mso-position-vertical-relative:paragraph;z-index:8488;mso-wrap-distance-left:0;mso-wrap-distance-right:0" coordorigin="974,1103" coordsize="491,491">
            <v:shape style="position:absolute;left:974;top:1103;width:491;height:491" coordorigin="974,1103" coordsize="491,491" path="m974,1593l1464,1593,1464,1103,974,1103,974,1593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shape style="position:absolute;margin-left:83.370003pt;margin-top:13.748672pt;width:86.480853pt;height:106.875pt;mso-position-horizontal-relative:page;mso-position-vertical-relative:paragraph;z-index:8512;mso-wrap-distance-left:0;mso-wrap-distance-right:0" type="#_x0000_t75" stroked="false">
            <v:imagedata r:id="rId312" o:title=""/>
            <w10:wrap type="topAndBottom"/>
          </v:shape>
        </w:pict>
      </w:r>
      <w:r>
        <w:rPr/>
        <w:pict>
          <v:group style="position:absolute;margin-left:48.688999pt;margin-top:164.283173pt;width:24.55pt;height:24.55pt;mso-position-horizontal-relative:page;mso-position-vertical-relative:paragraph;z-index:8536;mso-wrap-distance-left:0;mso-wrap-distance-right:0" coordorigin="974,3286" coordsize="491,491">
            <v:shape style="position:absolute;left:974;top:3286;width:491;height:491" coordorigin="974,3286" coordsize="491,491" path="m974,3776l1464,3776,1464,3286,974,3286,974,3776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454720pt;margin-top:129.085175pt;width:93.7pt;height:95pt;mso-position-horizontal-relative:page;mso-position-vertical-relative:paragraph;z-index:8560;mso-wrap-distance-left:0;mso-wrap-distance-right:0" coordorigin="1669,2582" coordsize="1874,1900">
            <v:shape style="position:absolute;left:1669;top:2582;width:1874;height:1900" type="#_x0000_t75" stroked="false">
              <v:imagedata r:id="rId313" o:title=""/>
            </v:shape>
            <v:shape style="position:absolute;left:2411;top:3607;width:156;height:299" type="#_x0000_t75" stroked="false">
              <v:imagedata r:id="rId314" o:title=""/>
            </v:shape>
            <v:shape style="position:absolute;left:2329;top:4150;width:175;height:102" type="#_x0000_t75" stroked="false">
              <v:imagedata r:id="rId315" o:title=""/>
            </v:shape>
            <v:shape style="position:absolute;left:3094;top:2610;width:222;height:148" type="#_x0000_t75" stroked="false">
              <v:imagedata r:id="rId316" o:title=""/>
            </v:shape>
            <v:group style="position:absolute;left:1922;top:3649;width:91;height:459" coordorigin="1922,3649" coordsize="91,459">
              <v:shape style="position:absolute;left:1922;top:3649;width:91;height:459" coordorigin="1922,3649" coordsize="91,459" path="m1942,3649l1936,3653,1927,3657,1927,3661,1926,3672,1926,3683,1927,3694,1931,3705,1941,3729,1952,3752,1962,3775,1975,3806,1979,3813,1993,3884,1999,3942,1999,3960,1982,4018,1939,4066,1931,4073,1922,4080,1944,4106,1948,4108,1950,4104,1952,4101,1955,4097,1961,4088,1968,4079,1974,4071,2005,4015,2012,3963,2011,3945,2009,3927,2006,3909,2003,3887,2002,3884,2000,3869,1999,3857,1995,3846,1974,3781,1965,3757,1957,3733,1950,3708,1946,3683,1945,3673,1946,3662,1946,3652,1942,3649xe" filled="true" fillcolor="#ffffff" stroked="false">
                <v:path arrowok="t"/>
                <v:fill type="solid"/>
              </v:shape>
            </v:group>
            <v:group style="position:absolute;left:1975;top:3303;width:114;height:112" coordorigin="1975,3303" coordsize="114,112">
              <v:shape style="position:absolute;left:1975;top:3303;width:114;height:112" coordorigin="1975,3303" coordsize="114,112" path="m2087,3303l2082,3305,2076,3307,2072,3311,2059,3326,2046,3340,2011,3379,2002,3388,1988,3403,1982,3408,1975,3414,2044,3393,2057,3371,2061,3357,2061,3355,2062,3354,2066,3340,2072,3328,2080,3316,2089,3305,2087,3303xe" filled="true" fillcolor="#ffffff" stroked="false">
                <v:path arrowok="t"/>
                <v:fill type="solid"/>
              </v:shape>
            </v:group>
            <v:group style="position:absolute;left:2510;top:3409;width:53;height:148" coordorigin="2510,3409" coordsize="53,148">
              <v:shape style="position:absolute;left:2510;top:3409;width:53;height:148" coordorigin="2510,3409" coordsize="53,148" path="m2561,3409l2554,3416,2547,3423,2541,3430,2530,3443,2521,3457,2514,3472,2510,3488,2511,3507,2516,3526,2526,3544,2540,3556,2535,3537,2531,3519,2529,3500,2530,3480,2535,3461,2543,3443,2552,3427,2563,3410,2561,3409xe" filled="true" fillcolor="#ffffff" stroked="false">
                <v:path arrowok="t"/>
                <v:fill type="solid"/>
              </v:shape>
            </v:group>
            <v:group style="position:absolute;left:1939;top:3474;width:100;height:134" coordorigin="1939,3474" coordsize="100,134">
              <v:shape style="position:absolute;left:1939;top:3474;width:100;height:134" coordorigin="1939,3474" coordsize="100,134" path="m2036,3474l2007,3504,1981,3535,1958,3569,1939,3605,1949,3608,1955,3605,1957,3592,1958,3589,2006,3524,2034,3497,2039,3489,2036,3474xe" filled="true" fillcolor="#ffffff" stroked="false">
                <v:path arrowok="t"/>
                <v:fill type="solid"/>
              </v:shape>
            </v:group>
            <v:group style="position:absolute;left:3422;top:3989;width:81;height:129" coordorigin="3422,3989" coordsize="81,129">
              <v:shape style="position:absolute;left:3422;top:3989;width:81;height:129" coordorigin="3422,3989" coordsize="81,129" path="m3502,3989l3492,4002,3481,4013,3471,4024,3432,4071,3422,4095,3422,4103,3426,4110,3435,4118,3447,4084,3465,4052,3484,4021,3502,3989xe" filled="true" fillcolor="#ffffff" stroked="false">
                <v:path arrowok="t"/>
                <v:fill type="solid"/>
              </v:shape>
            </v:group>
            <v:group style="position:absolute;left:1970;top:3508;width:64;height:91" coordorigin="1970,3508" coordsize="64,91">
              <v:shape style="position:absolute;left:1970;top:3508;width:64;height:91" coordorigin="1970,3508" coordsize="64,91" path="m2034,3508l2016,3529,1998,3550,1982,3573,1970,3598,1995,3585,2017,3562,2031,3534,2034,3508xe" filled="true" fillcolor="#ffffff" stroked="false">
                <v:path arrowok="t"/>
                <v:fill type="solid"/>
              </v:shape>
            </v:group>
            <v:group style="position:absolute;left:2078;top:3335;width:57;height:95" coordorigin="2078,3335" coordsize="57,95">
              <v:shape style="position:absolute;left:2078;top:3335;width:57;height:95" coordorigin="2078,3335" coordsize="57,95" path="m2133,3335l2113,3355,2098,3378,2087,3403,2078,3430,2080,3429,2082,3428,2116,3382,2128,3368,2131,3363,2135,3361,2132,3348,2133,3342,2133,3335xe" filled="true" fillcolor="#ffffff" stroked="false">
                <v:path arrowok="t"/>
                <v:fill type="solid"/>
              </v:shape>
            </v:group>
            <v:group style="position:absolute;left:3454;top:4165;width:22;height:82" coordorigin="3454,4165" coordsize="22,82">
              <v:shape style="position:absolute;left:3454;top:4165;width:22;height:82" coordorigin="3454,4165" coordsize="22,82" path="m3454,4165l3461,4185,3467,4205,3472,4225,3473,4247,3476,4230,3474,4207,3466,4184,3454,4165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8.688999pt;margin-top:269.273163pt;width:24.55pt;height:24.55pt;mso-position-horizontal-relative:page;mso-position-vertical-relative:paragraph;z-index:8584;mso-wrap-distance-left:0;mso-wrap-distance-right:0" coordorigin="974,5385" coordsize="491,491">
            <v:shape style="position:absolute;left:974;top:5385;width:491;height:491" coordorigin="974,5385" coordsize="491,491" path="m974,5876l1464,5876,1464,5385,974,5385,974,5876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413002pt;margin-top:232.132172pt;width:57pt;height:98.8pt;mso-position-horizontal-relative:page;mso-position-vertical-relative:paragraph;z-index:8608;mso-wrap-distance-left:0;mso-wrap-distance-right:0" coordorigin="1668,4643" coordsize="1140,1976">
            <v:shape style="position:absolute;left:1972;top:4686;width:185;height:109" type="#_x0000_t75" stroked="false">
              <v:imagedata r:id="rId317" o:title=""/>
            </v:shape>
            <v:group style="position:absolute;left:1797;top:4741;width:574;height:127" coordorigin="1797,4741" coordsize="574,127">
              <v:shape style="position:absolute;left:1797;top:4741;width:574;height:127" coordorigin="1797,4741" coordsize="574,127" path="m1925,4741l1905,4748,1885,4755,1865,4762,1803,4803,1797,4820,1867,4839,1944,4854,2026,4863,2112,4867,2199,4867,2285,4863,2370,4857,2353,4852,2336,4848,2329,4846,2255,4846,2234,4844,2219,4840,2188,4825,2172,4820,2154,4818,2115,4816,2096,4815,2043,4805,1996,4789,1957,4768,1925,4741xe" filled="true" fillcolor="#ffffff" stroked="false">
                <v:path arrowok="t"/>
                <v:fill type="solid"/>
              </v:shape>
              <v:shape style="position:absolute;left:1797;top:4741;width:574;height:127" coordorigin="1797,4741" coordsize="574,127" path="m2306,4834l2290,4839,2273,4843,2255,4846,2329,4846,2320,4842,2306,4834xe" filled="true" fillcolor="#ffffff" stroked="false">
                <v:path arrowok="t"/>
                <v:fill type="solid"/>
              </v:shape>
            </v:group>
            <v:group style="position:absolute;left:2229;top:4768;width:52;height:45" coordorigin="2229,4768" coordsize="52,45">
              <v:shape style="position:absolute;left:2229;top:4768;width:52;height:45" coordorigin="2229,4768" coordsize="52,45" path="m2245,4768l2231,4776,2229,4795,2232,4806,2246,4808,2261,4812,2272,4805,2278,4795,2281,4780,2265,4770,2245,4768xe" filled="true" fillcolor="#231f20" stroked="false">
                <v:path arrowok="t"/>
                <v:fill type="solid"/>
              </v:shape>
            </v:group>
            <v:group style="position:absolute;left:1740;top:4773;width:963;height:146" coordorigin="1740,4773" coordsize="963,146">
              <v:shape style="position:absolute;left:1740;top:4773;width:963;height:146" coordorigin="1740,4773" coordsize="963,146" path="m1745,4782l1740,4790,1740,4806,1740,4815,1787,4861,1895,4892,1955,4901,2031,4909,2110,4915,2190,4918,2270,4918,2350,4914,2428,4907,2502,4897,2572,4882,2574,4881,2172,4881,2086,4879,2002,4874,1925,4866,1852,4851,1789,4829,1745,4795,1745,4782xe" filled="true" fillcolor="#ffffff" stroked="false">
                <v:path arrowok="t"/>
                <v:fill type="solid"/>
              </v:shape>
              <v:shape style="position:absolute;left:1740;top:4773;width:963;height:146" coordorigin="1740,4773" coordsize="963,146" path="m2701,4773l2619,4826,2504,4854,2425,4866,2342,4875,2258,4880,2172,4881,2574,4881,2636,4863,2694,4839,2697,4823,2700,4806,2702,4788,2701,4773xe" filled="true" fillcolor="#ffffff" stroked="false">
                <v:path arrowok="t"/>
                <v:fill type="solid"/>
              </v:shape>
            </v:group>
            <v:group style="position:absolute;left:1679;top:4851;width:1109;height:678" coordorigin="1679,4851" coordsize="1109,678">
              <v:shape style="position:absolute;left:1679;top:4851;width:1109;height:678" coordorigin="1679,4851" coordsize="1109,678" path="m2347,5351l2039,5351,2060,5353,2080,5362,2149,5412,2206,5462,2239,5489,2255,5502,2274,5516,2295,5527,2313,5529,2332,5495,2336,5373,2336,5369,2347,5351xe" filled="true" fillcolor="#ffffff" stroked="false">
                <v:path arrowok="t"/>
                <v:fill type="solid"/>
              </v:shape>
              <v:shape style="position:absolute;left:1679;top:4851;width:1109;height:678" coordorigin="1679,4851" coordsize="1109,678" path="m2625,5336l2355,5336,2372,5339,2389,5350,2406,5365,2447,5405,2498,5456,2526,5484,2538,5497,2554,5512,2572,5524,2590,5526,2603,5513,2609,5487,2611,5456,2613,5395,2615,5366,2621,5342,2625,5336xe" filled="true" fillcolor="#ffffff" stroked="false">
                <v:path arrowok="t"/>
                <v:fill type="solid"/>
              </v:shape>
              <v:shape style="position:absolute;left:1679;top:4851;width:1109;height:678" coordorigin="1679,4851" coordsize="1109,678" path="m2783,5326l2632,5326,2662,5329,2686,5341,2737,5390,2777,5438,2786,5454,2788,5445,2784,5364,2783,5326xe" filled="true" fillcolor="#ffffff" stroked="false">
                <v:path arrowok="t"/>
                <v:fill type="solid"/>
              </v:shape>
              <v:shape style="position:absolute;left:1679;top:4851;width:1109;height:678" coordorigin="1679,4851" coordsize="1109,678" path="m1735,4851l1736,4859,1735,4862,1707,4923,1690,4997,1681,5079,1679,5167,1681,5256,1686,5344,1772,5392,1868,5430,1928,5444,1947,5442,1971,5425,1992,5395,2013,5366,2039,5351,2347,5351,2355,5336,2625,5336,2632,5326,2783,5326,2779,5199,2775,5119,2770,5039,2756,4968,2744,4938,2222,4938,2131,4936,2042,4931,1957,4921,1878,4905,1805,4884,1740,4857,1735,4851xe" filled="true" fillcolor="#ffffff" stroked="false">
                <v:path arrowok="t"/>
                <v:fill type="solid"/>
              </v:shape>
              <v:shape style="position:absolute;left:1679;top:4851;width:1109;height:678" coordorigin="1679,4851" coordsize="1109,678" path="m2699,4854l2635,4882,2563,4903,2484,4919,2399,4930,2311,4936,2222,4938,2744,4938,2743,4937,2729,4908,2714,4881,2699,4854xe" filled="true" fillcolor="#ffffff" stroked="false">
                <v:path arrowok="t"/>
                <v:fill type="solid"/>
              </v:shape>
            </v:group>
            <v:group style="position:absolute;left:1686;top:5368;width:1110;height:472" coordorigin="1686,5368" coordsize="1110,472">
              <v:shape style="position:absolute;left:1686;top:5368;width:1110;height:472" coordorigin="1686,5368" coordsize="1110,472" path="m2651,5657l2412,5657,2429,5658,2449,5668,2468,5682,2484,5694,2519,5721,2533,5732,2548,5744,2573,5766,2609,5799,2641,5822,2679,5840,2684,5816,2681,5792,2674,5769,2666,5744,2659,5724,2653,5701,2649,5678,2651,5657xe" filled="true" fillcolor="#ffffff" stroked="false">
                <v:path arrowok="t"/>
                <v:fill type="solid"/>
              </v:shape>
              <v:shape style="position:absolute;left:1686;top:5368;width:1110;height:472" coordorigin="1686,5368" coordsize="1110,472" path="m1686,5378l1688,5456,1689,5538,1691,5619,1693,5769,1748,5787,1811,5808,1878,5827,1945,5838,1964,5839,1987,5838,2007,5835,2022,5828,2029,5811,2029,5789,2024,5766,2019,5744,2014,5725,2009,5704,2009,5683,2017,5665,2408,5665,2412,5657,2651,5657,2652,5655,2793,5655,2792,5619,2790,5559,2595,5559,2587,5557,2318,5557,2296,5550,2275,5538,2256,5526,2219,5502,2188,5479,1961,5479,1898,5465,1840,5444,1733,5401,1686,5378xe" filled="true" fillcolor="#ffffff" stroked="false">
                <v:path arrowok="t"/>
                <v:fill type="solid"/>
              </v:shape>
              <v:shape style="position:absolute;left:1686;top:5368;width:1110;height:472" coordorigin="1686,5368" coordsize="1110,472" path="m2408,5665l2017,5665,2046,5665,2071,5672,2094,5683,2160,5718,2205,5744,2245,5766,2312,5802,2339,5815,2367,5822,2390,5818,2403,5785,2399,5734,2397,5686,2408,5665xe" filled="true" fillcolor="#ffffff" stroked="false">
                <v:path arrowok="t"/>
                <v:fill type="solid"/>
              </v:shape>
              <v:shape style="position:absolute;left:1686;top:5368;width:1110;height:472" coordorigin="1686,5368" coordsize="1110,472" path="m2795,5761l2791,5761,2796,5772,2795,5761xe" filled="true" fillcolor="#ffffff" stroked="false">
                <v:path arrowok="t"/>
                <v:fill type="solid"/>
              </v:shape>
              <v:shape style="position:absolute;left:1686;top:5368;width:1110;height:472" coordorigin="1686,5368" coordsize="1110,472" path="m2793,5655l2652,5655,2675,5657,2695,5668,2745,5712,2788,5761,2791,5761,2795,5761,2794,5690,2793,5655xe" filled="true" fillcolor="#ffffff" stroked="false">
                <v:path arrowok="t"/>
                <v:fill type="solid"/>
              </v:shape>
              <v:shape style="position:absolute;left:1686;top:5368;width:1110;height:472" coordorigin="1686,5368" coordsize="1110,472" path="m2644,5368l2627,5437,2623,5495,2619,5524,2611,5547,2595,5559,2790,5559,2789,5545,2788,5477,2761,5443,2730,5405,2691,5376,2644,5368xe" filled="true" fillcolor="#ffffff" stroked="false">
                <v:path arrowok="t"/>
                <v:fill type="solid"/>
              </v:shape>
              <v:shape style="position:absolute;left:1686;top:5368;width:1110;height:472" coordorigin="1686,5368" coordsize="1110,472" path="m2365,5368l2352,5405,2355,5465,2356,5523,2338,5556,2318,5557,2587,5557,2577,5556,2561,5545,2546,5530,2533,5516,2518,5502,2490,5476,2479,5465,2453,5435,2426,5406,2397,5382,2365,5368xe" filled="true" fillcolor="#ffffff" stroked="false">
                <v:path arrowok="t"/>
                <v:fill type="solid"/>
              </v:shape>
              <v:shape style="position:absolute;left:1686;top:5368;width:1110;height:472" coordorigin="1686,5368" coordsize="1110,472" path="m2049,5378l2030,5395,2016,5426,2001,5458,1980,5477,1961,5479,2188,5479,2186,5478,2156,5452,2123,5423,2108,5408,2090,5392,2070,5380,2049,5378xe" filled="true" fillcolor="#ffffff" stroked="false">
                <v:path arrowok="t"/>
                <v:fill type="solid"/>
              </v:shape>
              <v:shape style="position:absolute;left:1755;top:4684;width:161;height:121" type="#_x0000_t75" stroked="false">
                <v:imagedata r:id="rId318" o:title=""/>
              </v:shape>
              <v:shape style="position:absolute;left:1668;top:4643;width:1139;height:1976" type="#_x0000_t75" stroked="false">
                <v:imagedata r:id="rId319" o:title=""/>
              </v:shape>
            </v:group>
            <w10:wrap type="topAndBottom"/>
          </v:group>
        </w:pict>
      </w:r>
      <w:r>
        <w:rPr/>
        <w:pict>
          <v:group style="position:absolute;margin-left:48.688999pt;margin-top:378.760162pt;width:24.55pt;height:24.55pt;mso-position-horizontal-relative:page;mso-position-vertical-relative:paragraph;z-index:8632;mso-wrap-distance-left:0;mso-wrap-distance-right:0" coordorigin="974,7575" coordsize="491,491">
            <v:shape style="position:absolute;left:974;top:7575;width:491;height:491" coordorigin="974,7575" coordsize="491,491" path="m974,8065l1464,8065,1464,7575,974,7575,974,8065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370003pt;margin-top:347.882172pt;width:93.5pt;height:92.7pt;mso-position-horizontal-relative:page;mso-position-vertical-relative:paragraph;z-index:8656;mso-wrap-distance-left:0;mso-wrap-distance-right:0" coordorigin="1667,6958" coordsize="1870,1854">
            <v:group style="position:absolute;left:1667;top:6958;width:1870;height:1854" coordorigin="1667,6958" coordsize="1870,1854">
              <v:shape style="position:absolute;left:1667;top:6958;width:1870;height:1854" coordorigin="1667,6958" coordsize="1870,1854" path="m2584,6958l2481,6970,2434,7020,2428,7046,2420,7076,2401,7144,2379,7212,2358,7280,2336,7348,2314,7420,2292,7494,2271,7566,2250,7640,2230,7708,2207,7788,2184,7868,2161,7950,2113,8110,2022,8422,1969,8428,1913,8436,1855,8446,1799,8454,1718,8462,1687,8476,1667,8502,1667,8524,1673,8538,1686,8544,1703,8550,1722,8554,1803,8578,1882,8600,2037,8648,2115,8670,2273,8718,2355,8744,2396,8756,2440,8768,2486,8782,2530,8794,2545,8800,2559,8806,2573,8810,2585,8812,2598,8812,2613,8808,2629,8802,2647,8798,2667,8794,2589,8794,2588,8792,2570,8792,2497,8768,1757,8548,1686,8524,1685,8510,1689,8498,1695,8490,1704,8484,1780,8484,1755,8476,1817,8468,1941,8448,2004,8440,2032,8440,2037,8418,2047,8390,2055,8364,2077,8288,2099,8212,2121,8134,2144,8058,2166,7982,2189,7906,2234,7754,2280,7600,2348,7372,2393,7222,2416,7146,2438,7072,2461,6996,2521,6980,2591,6974,2702,6974,2689,6970,2661,6964,2636,6960,2584,6958xe" filled="true" fillcolor="#231f20" stroked="false">
                <v:path arrowok="t"/>
                <v:fill type="solid"/>
              </v:shape>
              <v:shape style="position:absolute;left:1667;top:6958;width:1870;height:1854" coordorigin="1667,6958" coordsize="1870,1854" path="m3531,8538l3514,8538,3520,8546,3521,8554,3521,8560,3521,8562,3521,8582,2899,8726,2821,8742,2666,8778,2589,8794,2667,8794,2726,8782,2804,8764,2881,8748,2957,8730,3033,8714,3342,8642,3422,8622,3480,8610,3509,8602,3535,8590,3534,8578,3537,8554,3535,8542,3531,8538xe" filled="true" fillcolor="#231f20" stroked="false">
                <v:path arrowok="t"/>
                <v:fill type="solid"/>
              </v:shape>
              <v:shape style="position:absolute;left:1667;top:6958;width:1870;height:1854" coordorigin="1667,6958" coordsize="1870,1854" path="m1780,8484l1704,8484,2017,8572,2493,8714,2574,8736,2571,8750,2568,8764,2568,8778,2570,8792,2588,8792,2585,8782,2585,8768,2586,8752,2589,8740,2665,8724,2674,8722,2589,8722,2565,8718,2538,8710,2511,8702,2483,8692,2320,8646,1835,8502,1780,8484xe" filled="true" fillcolor="#231f20" stroked="false">
                <v:path arrowok="t"/>
                <v:fill type="solid"/>
              </v:shape>
              <v:shape style="position:absolute;left:1667;top:6958;width:1870;height:1854" coordorigin="1667,6958" coordsize="1870,1854" path="m3297,8470l3225,8470,3290,8484,3414,8516,3477,8528,3401,8544,3325,8562,3176,8596,3028,8628,2953,8646,2643,8710,2629,8714,2614,8718,2589,8722,2674,8722,2742,8706,2820,8690,2975,8656,3129,8624,3206,8606,3282,8590,3358,8572,3432,8556,3506,8538,3531,8538,3512,8522,3470,8508,3423,8498,3386,8492,3338,8480,3297,8470xe" filled="true" fillcolor="#231f20" stroked="false">
                <v:path arrowok="t"/>
                <v:fill type="solid"/>
              </v:shape>
              <v:shape style="position:absolute;left:1667;top:6958;width:1870;height:1854" coordorigin="1667,6958" coordsize="1870,1854" path="m2032,8440l2004,8440,2011,8444,2014,8452,2073,8524,2161,8560,2230,8582,2303,8602,2379,8616,2459,8626,2540,8632,2622,8634,2704,8632,2785,8626,2865,8616,2619,8616,2532,8614,2446,8608,2363,8598,2283,8582,2208,8562,2139,8538,2073,8506,2029,8462,2031,8444,2032,8440xe" filled="true" fillcolor="#231f20" stroked="false">
                <v:path arrowok="t"/>
                <v:fill type="solid"/>
              </v:shape>
              <v:shape style="position:absolute;left:1667;top:6958;width:1870;height:1854" coordorigin="1667,6958" coordsize="1870,1854" path="m2702,6974l2591,6974,2659,6980,2717,7000,2726,7022,2735,7044,2742,7066,2750,7088,2774,7162,2799,7238,2874,7460,2900,7536,2950,7684,3001,7834,3026,7908,3052,7984,3077,8062,3103,8138,3155,8294,3206,8454,3161,8502,3100,8536,3029,8560,2954,8580,2875,8596,2792,8608,2706,8614,2619,8616,2865,8616,2942,8602,3016,8582,3079,8562,3136,8536,3225,8470,3297,8470,3260,8460,3225,8454,3200,8382,3175,8308,3150,8232,3125,8156,3024,7850,2999,7772,2947,7620,2922,7542,2870,7390,2817,7236,2790,7156,2764,7076,2756,7050,2747,7024,2739,7002,2731,6988,2715,6978,2702,6974xe" filled="true" fillcolor="#231f20" stroked="false">
                <v:path arrowok="t"/>
                <v:fill type="solid"/>
              </v:shape>
            </v:group>
            <v:group style="position:absolute;left:2029;top:6974;width:1178;height:1642" coordorigin="2029,6974" coordsize="1178,1642">
              <v:shape style="position:absolute;left:2029;top:6974;width:1178;height:1642" coordorigin="2029,6974" coordsize="1178,1642" path="m2591,6974l2521,6980,2461,6995,2438,7070,2416,7145,2234,7752,2211,7828,2189,7904,2166,7981,2144,8057,2121,8133,2099,8210,2077,8286,2055,8362,2047,8388,2037,8417,2031,8442,2029,8461,2044,8482,2107,8523,2208,8561,2283,8581,2363,8596,2446,8607,2532,8614,2619,8616,2706,8613,2792,8606,2875,8594,2954,8578,3029,8558,3100,8534,3161,8500,3206,8453,3180,8373,3155,8293,3129,8215,3103,8137,3077,8060,3052,7983,3026,7908,2849,7385,2824,7311,2799,7236,2774,7161,2749,7086,2742,7064,2735,7042,2600,7042,2554,7039,2513,7031,2486,7017,2504,6992,2541,6980,2588,6978,2638,6978,2591,6974xe" filled="true" fillcolor="#ffffff" stroked="false">
                <v:path arrowok="t"/>
                <v:fill type="solid"/>
              </v:shape>
              <v:shape style="position:absolute;left:2029;top:6974;width:1178;height:1642" coordorigin="2029,6974" coordsize="1178,1642" path="m2638,6978l2588,6978,2633,6980,2652,6983,2671,6988,2685,6997,2691,7009,2688,7020,2677,7029,2660,7035,2643,7039,2600,7042,2735,7042,2726,7020,2717,6998,2659,6979,2638,6978xe" filled="true" fillcolor="#ffffff" stroked="false">
                <v:path arrowok="t"/>
                <v:fill type="solid"/>
              </v:shape>
            </v:group>
            <v:group style="position:absolute;left:2486;top:6978;width:205;height:65" coordorigin="2486,6978" coordsize="205,65">
              <v:shape style="position:absolute;left:2486;top:6978;width:205;height:65" coordorigin="2486,6978" coordsize="205,65" path="m2588,6978l2541,6980,2504,6992,2486,7017,2513,7031,2554,7039,2600,7042,2643,7039,2660,7035,2677,7029,2682,7025,2591,7025,2544,7021,2505,7013,2540,6999,2587,6994,2680,6994,2671,6988,2652,6983,2633,6980,2588,6978xe" filled="true" fillcolor="#231f20" stroked="false">
                <v:path arrowok="t"/>
                <v:fill type="solid"/>
              </v:shape>
              <v:shape style="position:absolute;left:2486;top:6978;width:205;height:65" coordorigin="2486,6978" coordsize="205,65" path="m2680,6994l2587,6994,2635,6998,2673,7009,2637,7022,2591,7025,2682,7025,2688,7020,2691,7009,2685,6997,2680,6994xe" filled="true" fillcolor="#231f20" stroked="false">
                <v:path arrowok="t"/>
                <v:fill type="solid"/>
              </v:shape>
            </v:group>
            <v:group style="position:absolute;left:2505;top:6994;width:169;height:32" coordorigin="2505,6994" coordsize="169,32">
              <v:shape style="position:absolute;left:2505;top:6994;width:169;height:32" coordorigin="2505,6994" coordsize="169,32" path="m2587,6994l2540,6999,2505,7013,2544,7021,2591,7025,2637,7022,2673,7009,2635,6998,2587,6994xe" filled="true" fillcolor="#ffffff" stroked="false">
                <v:path arrowok="t"/>
                <v:fill type="solid"/>
              </v:shape>
            </v:group>
            <v:group style="position:absolute;left:1755;top:8439;width:1722;height:282" coordorigin="1755,8439" coordsize="1722,282">
              <v:shape style="position:absolute;left:1755;top:8439;width:1722;height:282" coordorigin="1755,8439" coordsize="1722,282" path="m2004,8439l1941,8447,1755,8475,1915,8524,2483,8691,2511,8700,2538,8709,2565,8717,2589,8720,2601,8719,2614,8716,2629,8713,2643,8709,2953,8644,3005,8633,2622,8633,2540,8630,2459,8624,2379,8614,2303,8600,2230,8582,2161,8559,2073,8524,2018,8475,2014,8451,2011,8443,2004,8439xe" filled="true" fillcolor="#ffffff" stroked="false">
                <v:path arrowok="t"/>
                <v:fill type="solid"/>
              </v:shape>
              <v:shape style="position:absolute;left:1755;top:8439;width:1722;height:282" coordorigin="1755,8439" coordsize="1722,282" path="m3225,8468l3136,8534,3079,8560,3016,8581,2942,8600,2865,8614,2785,8625,2704,8631,2622,8633,3005,8633,3477,8527,3414,8514,3290,8483,3225,8468xe" filled="true" fillcolor="#ffffff" stroked="false">
                <v:path arrowok="t"/>
                <v:fill type="solid"/>
              </v:shape>
            </v:group>
            <v:group style="position:absolute;left:1685;top:8483;width:889;height:308" coordorigin="1685,8483" coordsize="889,308">
              <v:shape style="position:absolute;left:1685;top:8483;width:889;height:308" coordorigin="1685,8483" coordsize="889,308" path="m1704,8483l1695,8489,1689,8497,1685,8508,1686,8523,1829,8568,2570,8790,2568,8776,2568,8762,2571,8748,2574,8735,1782,8504,1704,8483xe" filled="true" fillcolor="#ffffff" stroked="false">
                <v:path arrowok="t"/>
                <v:fill type="solid"/>
              </v:shape>
            </v:group>
            <v:group style="position:absolute;left:2585;top:8537;width:937;height:256" coordorigin="2585,8537" coordsize="937,256">
              <v:shape style="position:absolute;left:2585;top:8537;width:937;height:256" coordorigin="2585,8537" coordsize="937,256" path="m3514,8537l3506,8537,3432,8555,2589,8739,2586,8751,2585,8766,2585,8781,2589,8793,3521,8581,3521,8569,3521,8555,3520,8544,3514,8537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0"/>
          <w:szCs w:val="10"/>
        </w:rPr>
      </w:pPr>
    </w:p>
    <w:p>
      <w:pPr>
        <w:spacing w:line="240" w:lineRule="auto" w:before="9"/>
        <w:rPr>
          <w:rFonts w:ascii="Arial" w:hAnsi="Arial" w:cs="Arial" w:eastAsia="Arial" w:hint="default"/>
          <w:sz w:val="9"/>
          <w:szCs w:val="9"/>
        </w:rPr>
      </w:pPr>
    </w:p>
    <w:p>
      <w:pPr>
        <w:spacing w:line="240" w:lineRule="auto" w:before="4"/>
        <w:rPr>
          <w:rFonts w:ascii="Arial" w:hAnsi="Arial" w:cs="Arial" w:eastAsia="Arial" w:hint="default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 w:hint="default"/>
          <w:sz w:val="25"/>
          <w:szCs w:val="25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872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M020439E4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Daniel tem 10 anos e seu irmão Paulo tem 5 anos a mais do que</w:t>
      </w:r>
      <w:r>
        <w:rPr>
          <w:color w:val="231F20"/>
          <w:spacing w:val="-2"/>
        </w:rPr>
        <w:t> </w:t>
      </w:r>
      <w:r>
        <w:rPr>
          <w:color w:val="231F20"/>
        </w:rPr>
        <w:t>ele.</w:t>
      </w:r>
      <w:r>
        <w:rPr/>
      </w:r>
    </w:p>
    <w:p>
      <w:pPr>
        <w:pStyle w:val="BodyText"/>
        <w:spacing w:line="240" w:lineRule="auto" w:before="7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a idade de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Paulo?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11pt;width:24.55pt;height:24.55pt;mso-position-horizontal-relative:page;mso-position-vertical-relative:paragraph;z-index:8752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5</w:t>
      </w:r>
      <w:r>
        <w:rPr>
          <w:color w:val="231F20"/>
          <w:spacing w:val="-1"/>
        </w:rPr>
        <w:t> </w:t>
      </w:r>
      <w:r>
        <w:rPr>
          <w:color w:val="231F20"/>
        </w:rPr>
        <w:t>anos.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47pt;width:24.55pt;height:24.55pt;mso-position-horizontal-relative:page;mso-position-vertical-relative:paragraph;z-index:877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10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anos.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880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15</w:t>
      </w:r>
      <w:r>
        <w:rPr>
          <w:color w:val="231F20"/>
          <w:spacing w:val="-1"/>
        </w:rPr>
        <w:t> </w:t>
      </w:r>
      <w:r>
        <w:rPr>
          <w:color w:val="231F20"/>
        </w:rPr>
        <w:t>anos.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882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50</w:t>
      </w:r>
      <w:r>
        <w:rPr>
          <w:color w:val="231F20"/>
          <w:spacing w:val="-1"/>
        </w:rPr>
        <w:t> </w:t>
      </w:r>
      <w:r>
        <w:rPr>
          <w:color w:val="231F20"/>
        </w:rPr>
        <w:t>anos.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8896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10202"/>
                          <w:sz w:val="16"/>
                        </w:rPr>
                        <w:t>M032017E4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o convite de aniversário de</w:t>
      </w:r>
      <w:r>
        <w:rPr>
          <w:color w:val="231F20"/>
          <w:spacing w:val="-1"/>
        </w:rPr>
        <w:t> </w:t>
      </w:r>
      <w:r>
        <w:rPr>
          <w:color w:val="231F20"/>
        </w:rPr>
        <w:t>Lucas.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95.210701pt;margin-top:9.534173pt;width:404.9pt;height:129.7pt;mso-position-horizontal-relative:page;mso-position-vertical-relative:paragraph;z-index:8944;mso-wrap-distance-left:0;mso-wrap-distance-right:0" coordorigin="1904,191" coordsize="8098,2594">
            <v:group style="position:absolute;left:9819;top:891;width:9;height:15" coordorigin="9819,891" coordsize="9,15">
              <v:shape style="position:absolute;left:9819;top:891;width:9;height:15" coordorigin="9819,891" coordsize="9,15" path="m9819,891l9820,898,9822,903,9827,906,9828,898,9826,892,9819,891xe" filled="true" fillcolor="#231f20" stroked="false">
                <v:path arrowok="t"/>
                <v:fill type="solid"/>
              </v:shape>
            </v:group>
            <v:group style="position:absolute;left:9150;top:1017;width:33;height:26" coordorigin="9150,1017" coordsize="33,26">
              <v:shape style="position:absolute;left:9150;top:1017;width:33;height:26" coordorigin="9150,1017" coordsize="33,26" path="m9170,1038l9160,1038,9161,1043,9168,1042,9170,1038xe" filled="true" fillcolor="#231f20" stroked="false">
                <v:path arrowok="t"/>
                <v:fill type="solid"/>
              </v:shape>
              <v:shape style="position:absolute;left:9150;top:1017;width:33;height:26" coordorigin="9150,1017" coordsize="33,26" path="m9172,1017l9161,1020,9152,1028,9150,1039,9154,1040,9160,1038,9170,1038,9171,1037,9174,1032,9182,1032,9181,1026,9182,1021,9172,1017xe" filled="true" fillcolor="#231f20" stroked="false">
                <v:path arrowok="t"/>
                <v:fill type="solid"/>
              </v:shape>
              <v:shape style="position:absolute;left:8794;top:740;width:378;height:245" type="#_x0000_t75" stroked="false">
                <v:imagedata r:id="rId320" o:title=""/>
              </v:shape>
            </v:group>
            <v:group style="position:absolute;left:9240;top:935;width:29;height:25" coordorigin="9240,935" coordsize="29,25">
              <v:shape style="position:absolute;left:9240;top:935;width:29;height:25" coordorigin="9240,935" coordsize="29,25" path="m9240,938l9240,942,9249,946,9247,956,9257,959,9257,951,9265,951,9263,946,9269,942,9268,940,9247,940,9240,938xe" filled="true" fillcolor="#231f20" stroked="false">
                <v:path arrowok="t"/>
                <v:fill type="solid"/>
              </v:shape>
              <v:shape style="position:absolute;left:9240;top:935;width:29;height:25" coordorigin="9240,935" coordsize="29,25" path="m9265,951l9257,951,9265,953,9265,951xe" filled="true" fillcolor="#231f20" stroked="false">
                <v:path arrowok="t"/>
                <v:fill type="solid"/>
              </v:shape>
              <v:shape style="position:absolute;left:9240;top:935;width:29;height:25" coordorigin="9240,935" coordsize="29,25" path="m9251,935l9247,940,9268,940,9266,937,9257,937,9251,935xe" filled="true" fillcolor="#231f20" stroked="false">
                <v:path arrowok="t"/>
                <v:fill type="solid"/>
              </v:shape>
              <v:shape style="position:absolute;left:9240;top:935;width:29;height:25" coordorigin="9240,935" coordsize="29,25" path="m9266,936l9257,937,9266,937xe" filled="true" fillcolor="#231f20" stroked="false">
                <v:path arrowok="t"/>
                <v:fill type="solid"/>
              </v:shape>
              <v:shape style="position:absolute;left:9308;top:1201;width:147;height:266" type="#_x0000_t75" stroked="false">
                <v:imagedata r:id="rId321" o:title=""/>
              </v:shape>
            </v:group>
            <v:group style="position:absolute;left:9136;top:1086;width:114;height:94" coordorigin="9136,1086" coordsize="114,94">
              <v:shape style="position:absolute;left:9136;top:1086;width:114;height:94" coordorigin="9136,1086" coordsize="114,94" path="m9245,1174l9239,1174,9244,1179,9245,1174xe" filled="true" fillcolor="#231f20" stroked="false">
                <v:path arrowok="t"/>
                <v:fill type="solid"/>
              </v:shape>
              <v:shape style="position:absolute;left:9136;top:1086;width:114;height:94" coordorigin="9136,1086" coordsize="114,94" path="m9241,1122l9218,1122,9225,1132,9230,1144,9233,1158,9233,1176,9239,1174,9245,1174,9249,1148,9241,1122xe" filled="true" fillcolor="#231f20" stroked="false">
                <v:path arrowok="t"/>
                <v:fill type="solid"/>
              </v:shape>
              <v:shape style="position:absolute;left:9136;top:1086;width:114;height:94" coordorigin="9136,1086" coordsize="114,94" path="m9210,1156l9146,1156,9150,1161,9173,1174,9196,1170,9210,1156xe" filled="true" fillcolor="#231f20" stroked="false">
                <v:path arrowok="t"/>
                <v:fill type="solid"/>
              </v:shape>
              <v:shape style="position:absolute;left:9136;top:1086;width:114;height:94" coordorigin="9136,1086" coordsize="114,94" path="m9150,1100l9141,1110,9136,1125,9136,1142,9139,1158,9146,1156,9210,1156,9214,1151,9218,1124,9181,1124,9164,1122,9161,1117,9161,1109,9159,1106,9152,1106,9150,1100xe" filled="true" fillcolor="#231f20" stroked="false">
                <v:path arrowok="t"/>
                <v:fill type="solid"/>
              </v:shape>
              <v:shape style="position:absolute;left:9136;top:1086;width:114;height:94" coordorigin="9136,1086" coordsize="114,94" path="m9193,1086l9195,1091,9190,1093,9191,1100,9197,1102,9197,1111,9191,1120,9181,1124,9218,1124,9218,1122,9241,1122,9241,1119,9221,1097,9193,1086xe" filled="true" fillcolor="#231f20" stroked="false">
                <v:path arrowok="t"/>
                <v:fill type="solid"/>
              </v:shape>
              <v:shape style="position:absolute;left:9136;top:1086;width:114;height:94" coordorigin="9136,1086" coordsize="114,94" path="m9157,1104l9152,1106,9159,1106,9157,1104xe" filled="true" fillcolor="#231f20" stroked="false">
                <v:path arrowok="t"/>
                <v:fill type="solid"/>
              </v:shape>
            </v:group>
            <v:group style="position:absolute;left:8812;top:1388;width:310;height:170" coordorigin="8812,1388" coordsize="310,170">
              <v:shape style="position:absolute;left:8812;top:1388;width:310;height:170" coordorigin="8812,1388" coordsize="310,170" path="m8833,1388l8827,1397,8818,1404,8812,1413,8818,1416,8822,1421,8830,1421,8863,1473,8910,1514,8970,1543,9040,1558,9121,1557,9116,1553,9118,1547,9031,1541,8955,1518,8897,1479,8869,1431,8851,1431,8847,1421,8844,1406,8844,1394,8837,1394,8833,1388xe" filled="true" fillcolor="#231f20" stroked="false">
                <v:path arrowok="t"/>
                <v:fill type="solid"/>
              </v:shape>
              <v:shape style="position:absolute;left:8812;top:1388;width:310;height:170" coordorigin="8812,1388" coordsize="310,170" path="m8855,1428l8851,1431,8869,1431,8869,1430,8861,1430,8855,1428xe" filled="true" fillcolor="#231f20" stroked="false">
                <v:path arrowok="t"/>
                <v:fill type="solid"/>
              </v:shape>
              <v:shape style="position:absolute;left:8812;top:1388;width:310;height:170" coordorigin="8812,1388" coordsize="310,170" path="m8866,1424l8861,1430,8869,1430,8866,1424xe" filled="true" fillcolor="#231f20" stroked="false">
                <v:path arrowok="t"/>
                <v:fill type="solid"/>
              </v:shape>
              <v:shape style="position:absolute;left:8812;top:1388;width:310;height:170" coordorigin="8812,1388" coordsize="310,170" path="m8844,1392l8837,1394,8844,1394,8844,1392xe" filled="true" fillcolor="#231f20" stroked="false">
                <v:path arrowok="t"/>
                <v:fill type="solid"/>
              </v:shape>
            </v:group>
            <v:group style="position:absolute;left:8764;top:1428;width:26;height:76" coordorigin="8764,1428" coordsize="26,76">
              <v:shape style="position:absolute;left:8764;top:1428;width:26;height:76" coordorigin="8764,1428" coordsize="26,76" path="m8786,1428l8768,1428,8768,1439,8768,1449,8768,1467,8774,1475,8768,1482,8771,1488,8764,1503,8772,1503,8776,1498,8783,1498,8783,1465,8784,1450,8790,1439,8785,1434,8786,1428xe" filled="true" fillcolor="#231f20" stroked="false">
                <v:path arrowok="t"/>
                <v:fill type="solid"/>
              </v:shape>
              <v:shape style="position:absolute;left:8764;top:1428;width:26;height:76" coordorigin="8764,1428" coordsize="26,76" path="m8783,1498l8776,1498,8783,1500,8783,1498xe" filled="true" fillcolor="#231f20" stroked="false">
                <v:path arrowok="t"/>
                <v:fill type="solid"/>
              </v:shape>
            </v:group>
            <v:group style="position:absolute;left:9175;top:1219;width:29;height:47" coordorigin="9175,1219" coordsize="29,47">
              <v:shape style="position:absolute;left:9175;top:1219;width:29;height:47" coordorigin="9175,1219" coordsize="29,47" path="m9186,1219l9182,1225,9175,1226,9175,1259,9182,1259,9182,1266,9196,1261,9197,1245,9203,1235,9198,1235,9193,1230,9187,1230,9191,1220,9186,1219xe" filled="true" fillcolor="#231f20" stroked="false">
                <v:path arrowok="t"/>
                <v:fill type="solid"/>
              </v:shape>
              <v:shape style="position:absolute;left:9175;top:1219;width:29;height:47" coordorigin="9175,1219" coordsize="29,47" path="m9204,1233l9198,1235,9203,1235,9204,1233xe" filled="true" fillcolor="#231f20" stroked="false">
                <v:path arrowok="t"/>
                <v:fill type="solid"/>
              </v:shape>
            </v:group>
            <v:group style="position:absolute;left:9352;top:1601;width:40;height:27" coordorigin="9352,1601" coordsize="40,27">
              <v:shape style="position:absolute;left:9352;top:1601;width:40;height:27" coordorigin="9352,1601" coordsize="40,27" path="m9359,1608l9355,1608,9357,1614,9352,1619,9354,1627,9374,1618,9384,1618,9387,1614,9389,1611,9369,1611,9359,1608xe" filled="true" fillcolor="#231f20" stroked="false">
                <v:path arrowok="t"/>
                <v:fill type="solid"/>
              </v:shape>
              <v:shape style="position:absolute;left:9352;top:1601;width:40;height:27" coordorigin="9352,1601" coordsize="40,27" path="m9384,1618l9374,1618,9377,1626,9382,1620,9384,1618xe" filled="true" fillcolor="#231f20" stroked="false">
                <v:path arrowok="t"/>
                <v:fill type="solid"/>
              </v:shape>
              <v:shape style="position:absolute;left:9352;top:1601;width:40;height:27" coordorigin="9352,1601" coordsize="40,27" path="m9380,1601l9370,1601,9369,1611,9389,1611,9391,1608,9385,1605,9380,1601xe" filled="true" fillcolor="#231f20" stroked="false">
                <v:path arrowok="t"/>
                <v:fill type="solid"/>
              </v:shape>
            </v:group>
            <v:group style="position:absolute;left:8736;top:1457;width:29;height:33" coordorigin="8736,1457" coordsize="29,33">
              <v:shape style="position:absolute;left:8736;top:1457;width:29;height:33" coordorigin="8736,1457" coordsize="29,33" path="m8736,1460l8740,1473,8750,1480,8758,1489,8764,1489,8760,1479,8765,1478,8763,1473,8765,1467,8754,1467,8754,1461,8742,1461,8736,1460xe" filled="true" fillcolor="#231f20" stroked="false">
                <v:path arrowok="t"/>
                <v:fill type="solid"/>
              </v:shape>
              <v:shape style="position:absolute;left:8736;top:1457;width:29;height:33" coordorigin="8736,1457" coordsize="29,33" path="m8754,1457l8747,1457,8742,1461,8754,1461,8754,1457xe" filled="true" fillcolor="#231f20" stroked="false">
                <v:path arrowok="t"/>
                <v:fill type="solid"/>
              </v:shape>
            </v:group>
            <v:group style="position:absolute;left:9423;top:1573;width:15;height:21" coordorigin="9423,1573" coordsize="15,21">
              <v:shape style="position:absolute;left:9423;top:1573;width:15;height:21" coordorigin="9423,1573" coordsize="15,21" path="m9433,1588l9429,1588,9431,1593,9434,1593,9433,1588xe" filled="true" fillcolor="#231f20" stroked="false">
                <v:path arrowok="t"/>
                <v:fill type="solid"/>
              </v:shape>
              <v:shape style="position:absolute;left:9423;top:1573;width:15;height:21" coordorigin="9423,1573" coordsize="15,21" path="m9428,1573l9423,1578,9424,1590,9429,1588,9433,1588,9433,1587,9438,1583,9434,1574,9428,1573xe" filled="true" fillcolor="#231f20" stroked="false">
                <v:path arrowok="t"/>
                <v:fill type="solid"/>
              </v:shape>
              <v:shape style="position:absolute;left:8612;top:411;width:508;height:292" type="#_x0000_t75" stroked="false">
                <v:imagedata r:id="rId322" o:title=""/>
              </v:shape>
            </v:group>
            <v:group style="position:absolute;left:9506;top:676;width:180;height:205" coordorigin="9506,676" coordsize="180,205">
              <v:shape style="position:absolute;left:9506;top:676;width:180;height:205" coordorigin="9506,676" coordsize="180,205" path="m9506,676l9560,720,9607,769,9649,823,9685,881e" filled="false" stroked="true" strokeweight=".545pt" strokecolor="#231f20">
                <v:path arrowok="t"/>
              </v:shape>
            </v:group>
            <v:group style="position:absolute;left:9685;top:881;width:5;height:2" coordorigin="9685,881" coordsize="5,2">
              <v:shape style="position:absolute;left:9685;top:881;width:5;height:2" coordorigin="9685,881" coordsize="5,1" path="m9685,881l9687,881,9688,881,9690,881e" filled="false" stroked="true" strokeweight=".545pt" strokecolor="#231f20">
                <v:path arrowok="t"/>
              </v:shape>
            </v:group>
            <v:group style="position:absolute;left:9191;top:546;width:138;height:40" coordorigin="9191,546" coordsize="138,40">
              <v:shape style="position:absolute;left:9191;top:546;width:138;height:40" coordorigin="9191,546" coordsize="138,40" path="m9191,546l9227,553,9261,561,9296,572,9329,585e" filled="false" stroked="true" strokeweight=".545pt" strokecolor="#231f20">
                <v:path arrowok="t"/>
              </v:shape>
            </v:group>
            <v:group style="position:absolute;left:9329;top:585;width:4;height:2" coordorigin="9329,585" coordsize="4,2">
              <v:shape style="position:absolute;left:9329;top:585;width:4;height:2" coordorigin="9329,585" coordsize="4,1" path="m9329,585l9331,585,9332,585,9333,585e" filled="false" stroked="true" strokeweight=".545pt" strokecolor="#231f20">
                <v:path arrowok="t"/>
              </v:shape>
            </v:group>
            <v:group style="position:absolute;left:9333;top:544;width:178;height:129" coordorigin="9333,544" coordsize="178,129">
              <v:shape style="position:absolute;left:9333;top:544;width:178;height:129" coordorigin="9333,544" coordsize="178,129" path="m9333,585l9378,547,9432,544,9481,569,9511,614,9506,673e" filled="false" stroked="true" strokeweight=".545pt" strokecolor="#231f20">
                <v:path arrowok="t"/>
              </v:shape>
            </v:group>
            <v:group style="position:absolute;left:9333;top:585;width:174;height:88" coordorigin="9333,585" coordsize="174,88">
              <v:shape style="position:absolute;left:9333;top:585;width:174;height:88" coordorigin="9333,585" coordsize="174,88" path="m9333,585l9377,606,9421,627,9464,649,9506,673e" filled="false" stroked="true" strokeweight=".545pt" strokecolor="#231f20">
                <v:path arrowok="t"/>
              </v:shape>
            </v:group>
            <v:group style="position:absolute;left:9501;top:674;width:11;height:2" coordorigin="9501,674" coordsize="11,2">
              <v:shape style="position:absolute;left:9501;top:674;width:11;height:2" coordorigin="9501,674" coordsize="11,0" path="m9501,674l9512,674e" filled="false" stroked="true" strokeweight=".165pt" strokecolor="#231f20">
                <v:path arrowok="t"/>
              </v:shape>
            </v:group>
            <v:group style="position:absolute;left:9313;top:585;width:194;height:150" coordorigin="9313,585" coordsize="194,150">
              <v:shape style="position:absolute;left:9313;top:585;width:194;height:150" coordorigin="9313,585" coordsize="194,150" path="m9329,585l9313,641,9331,689,9371,722,9422,735,9471,722,9506,676e" filled="false" stroked="true" strokeweight=".545pt" strokecolor="#231f20">
                <v:path arrowok="t"/>
              </v:shape>
            </v:group>
            <v:group style="position:absolute;left:9688;top:881;width:15;height:34" coordorigin="9688,881" coordsize="15,34">
              <v:shape style="position:absolute;left:9688;top:881;width:15;height:34" coordorigin="9688,881" coordsize="15,34" path="m9690,881l9688,895,9702,902,9702,915e" filled="false" stroked="true" strokeweight=".545pt" strokecolor="#231f20">
                <v:path arrowok="t"/>
              </v:shape>
            </v:group>
            <v:group style="position:absolute;left:9755;top:1082;width:99;height:80" coordorigin="9755,1082" coordsize="99,80">
              <v:shape style="position:absolute;left:9755;top:1082;width:99;height:80" coordorigin="9755,1082" coordsize="99,80" path="m9846,1156l9840,1156,9845,1161,9846,1156xe" filled="true" fillcolor="#231f20" stroked="false">
                <v:path arrowok="t"/>
                <v:fill type="solid"/>
              </v:shape>
              <v:shape style="position:absolute;left:9755;top:1082;width:99;height:80" coordorigin="9755,1082" coordsize="99,80" path="m9837,1097l9809,1097,9832,1115,9834,1158,9840,1156,9846,1156,9854,1112,9837,1097xe" filled="true" fillcolor="#231f20" stroked="false">
                <v:path arrowok="t"/>
                <v:fill type="solid"/>
              </v:shape>
              <v:shape style="position:absolute;left:9755;top:1082;width:99;height:80" coordorigin="9755,1082" coordsize="99,80" path="m9768,1127l9761,1127,9765,1133,9768,1127xe" filled="true" fillcolor="#231f20" stroked="false">
                <v:path arrowok="t"/>
                <v:fill type="solid"/>
              </v:shape>
              <v:shape style="position:absolute;left:9755;top:1082;width:99;height:80" coordorigin="9755,1082" coordsize="99,80" path="m9820,1082l9776,1084,9755,1129,9761,1127,9768,1127,9782,1103,9809,1097,9837,1097,9820,1082xe" filled="true" fillcolor="#231f20" stroked="false">
                <v:path arrowok="t"/>
                <v:fill type="solid"/>
              </v:shape>
            </v:group>
            <v:group style="position:absolute;left:9618;top:881;width:170;height:180" coordorigin="9618,881" coordsize="170,180">
              <v:shape style="position:absolute;left:9618;top:881;width:170;height:180" coordorigin="9618,881" coordsize="170,180" path="m9685,881l9631,919,9618,978,9641,1033,9696,1061,9745,1049,9776,1013,9788,967,9778,921,9746,888,9690,881e" filled="false" stroked="true" strokeweight=".545pt" strokecolor="#231f20">
                <v:path arrowok="t"/>
              </v:shape>
            </v:group>
            <v:group style="position:absolute;left:8218;top:1065;width:11;height:13" coordorigin="8218,1065" coordsize="11,13">
              <v:shape style="position:absolute;left:8218;top:1065;width:11;height:13" coordorigin="8218,1065" coordsize="11,13" path="m8220,1065l8218,1071,8222,1072,8226,1078,8229,1071,8224,1071,8220,1065xe" filled="true" fillcolor="#231f20" stroked="false">
                <v:path arrowok="t"/>
                <v:fill type="solid"/>
              </v:shape>
            </v:group>
            <v:group style="position:absolute;left:8549;top:1269;width:72;height:44" coordorigin="8549,1269" coordsize="72,44">
              <v:shape style="position:absolute;left:8549;top:1269;width:72;height:44" coordorigin="8549,1269" coordsize="72,44" path="m8618,1287l8574,1287,8586,1291,8595,1297,8603,1304,8610,1313,8614,1307,8621,1307,8619,1295,8618,1287xe" filled="true" fillcolor="#231f20" stroked="false">
                <v:path arrowok="t"/>
                <v:fill type="solid"/>
              </v:shape>
              <v:shape style="position:absolute;left:8549;top:1269;width:72;height:44" coordorigin="8549,1269" coordsize="72,44" path="m8621,1307l8614,1307,8621,1309,8621,1307xe" filled="true" fillcolor="#231f20" stroked="false">
                <v:path arrowok="t"/>
                <v:fill type="solid"/>
              </v:shape>
              <v:shape style="position:absolute;left:8549;top:1269;width:72;height:44" coordorigin="8549,1269" coordsize="72,44" path="m8592,1273l8582,1273,8569,1275,8556,1279,8549,1287,8555,1290,8560,1295,8566,1294,8572,1292,8574,1287,8618,1287,8618,1284,8614,1275,8613,1275,8599,1275,8592,1273xe" filled="true" fillcolor="#231f20" stroked="false">
                <v:path arrowok="t"/>
                <v:fill type="solid"/>
              </v:shape>
              <v:shape style="position:absolute;left:8549;top:1269;width:72;height:44" coordorigin="8549,1269" coordsize="72,44" path="m8603,1269l8599,1275,8613,1275,8603,1269xe" filled="true" fillcolor="#231f20" stroked="false">
                <v:path arrowok="t"/>
                <v:fill type="solid"/>
              </v:shape>
            </v:group>
            <v:group style="position:absolute;left:8437;top:1215;width:83;height:112" coordorigin="8437,1215" coordsize="83,112">
              <v:shape style="position:absolute;left:8437;top:1215;width:83;height:112" coordorigin="8437,1215" coordsize="83,112" path="m8506,1240l8470,1240,8481,1241,8491,1244,8499,1262,8501,1285,8503,1308,8509,1327,8513,1322,8520,1322,8518,1284,8510,1247,8506,1240xe" filled="true" fillcolor="#231f20" stroked="false">
                <v:path arrowok="t"/>
                <v:fill type="solid"/>
              </v:shape>
              <v:shape style="position:absolute;left:8437;top:1215;width:83;height:112" coordorigin="8437,1215" coordsize="83,112" path="m8520,1322l8513,1322,8520,1323,8520,1322xe" filled="true" fillcolor="#231f20" stroked="false">
                <v:path arrowok="t"/>
                <v:fill type="solid"/>
              </v:shape>
              <v:shape style="position:absolute;left:8437;top:1215;width:83;height:112" coordorigin="8437,1215" coordsize="83,112" path="m8462,1215l8451,1218,8446,1226,8437,1237,8443,1239,8448,1244,8458,1241,8470,1240,8506,1240,8493,1221,8462,1215xe" filled="true" fillcolor="#231f20" stroked="false">
                <v:path arrowok="t"/>
                <v:fill type="solid"/>
              </v:shape>
            </v:group>
            <v:group style="position:absolute;left:8399;top:1467;width:103;height:63" coordorigin="8399,1467" coordsize="103,63">
              <v:shape style="position:absolute;left:8399;top:1467;width:103;height:63" coordorigin="8399,1467" coordsize="103,63" path="m8497,1524l8460,1524,8471,1526,8484,1529,8498,1529,8497,1524xe" filled="true" fillcolor="#231f20" stroked="false">
                <v:path arrowok="t"/>
                <v:fill type="solid"/>
              </v:shape>
              <v:shape style="position:absolute;left:8399;top:1467;width:103;height:63" coordorigin="8399,1467" coordsize="103,63" path="m8405,1467l8399,1473,8402,1486,8401,1496,8409,1506,8418,1514,8428,1520,8441,1525,8446,1523,8497,1523,8497,1522,8502,1518,8475,1511,8450,1501,8430,1488,8417,1469,8410,1469,8405,1467xe" filled="true" fillcolor="#231f20" stroked="false">
                <v:path arrowok="t"/>
                <v:fill type="solid"/>
              </v:shape>
              <v:shape style="position:absolute;left:8399;top:1467;width:103;height:63" coordorigin="8399,1467" coordsize="103,63" path="m8497,1523l8446,1523,8452,1525,8460,1524,8497,1524,8497,1523xe" filled="true" fillcolor="#231f20" stroked="false">
                <v:path arrowok="t"/>
                <v:fill type="solid"/>
              </v:shape>
              <v:shape style="position:absolute;left:8399;top:1467;width:103;height:63" coordorigin="8399,1467" coordsize="103,63" path="m8416,1467l8410,1469,8417,1469,8416,1467xe" filled="true" fillcolor="#231f20" stroked="false">
                <v:path arrowok="t"/>
                <v:fill type="solid"/>
              </v:shape>
            </v:group>
            <v:group style="position:absolute;left:8257;top:808;width:240;height:856" coordorigin="8257,808" coordsize="240,856">
              <v:shape style="position:absolute;left:8257;top:808;width:240;height:856" coordorigin="8257,808" coordsize="240,856" path="m8497,1663l8434,1626,8381,1580,8338,1527,8304,1468,8280,1404,8264,1336,8257,1266,8258,1194,8266,1123,8281,1053,8304,985,8333,921,8368,862,8408,808e" filled="false" stroked="true" strokeweight=".545pt" strokecolor="#231f20">
                <v:path arrowok="t"/>
              </v:shape>
              <v:shape style="position:absolute;left:8399;top:585;width:286;height:279" type="#_x0000_t75" stroked="false">
                <v:imagedata r:id="rId323" o:title=""/>
              </v:shape>
            </v:group>
            <v:group style="position:absolute;left:8290;top:1024;width:189;height:192" coordorigin="8290,1024" coordsize="189,192">
              <v:shape style="position:absolute;left:8290;top:1024;width:189;height:192" coordorigin="8290,1024" coordsize="189,192" path="m8295,1167l8337,1207,8382,1216,8426,1200,8460,1166,8478,1123,8473,1078,8438,1038,8378,1024,8323,1050,8290,1101,8295,1167e" filled="false" stroked="true" strokeweight=".545pt" strokecolor="#231f20">
                <v:path arrowok="t"/>
              </v:shape>
            </v:group>
            <v:group style="position:absolute;left:9181;top:1026;width:24;height:20" coordorigin="9181,1026" coordsize="24,20">
              <v:shape style="position:absolute;left:9181;top:1026;width:24;height:20" coordorigin="9181,1026" coordsize="24,20" path="m9181,1026l9191,1029,9198,1038,9204,1046e" filled="false" stroked="true" strokeweight=".545pt" strokecolor="#231f20">
                <v:path arrowok="t"/>
              </v:shape>
            </v:group>
            <v:group style="position:absolute;left:8894;top:1139;width:105;height:91" coordorigin="8894,1139" coordsize="105,91">
              <v:shape style="position:absolute;left:8894;top:1139;width:105;height:91" coordorigin="8894,1139" coordsize="105,91" path="m8993,1192l8901,1192,8905,1197,8913,1208,8920,1218,8929,1225,8941,1230,8964,1228,8983,1216,8993,1196,8993,1192xe" filled="true" fillcolor="#231f20" stroked="false">
                <v:path arrowok="t"/>
                <v:fill type="solid"/>
              </v:shape>
              <v:shape style="position:absolute;left:8894;top:1139;width:105;height:91" coordorigin="8894,1139" coordsize="105,91" path="m8972,1139l8938,1141,8908,1161,8894,1194,8901,1192,8993,1192,8992,1183,8952,1183,8940,1181,8934,1172,8938,1158,8949,1153,8988,1153,8972,1139xe" filled="true" fillcolor="#231f20" stroked="false">
                <v:path arrowok="t"/>
                <v:fill type="solid"/>
              </v:shape>
              <v:shape style="position:absolute;left:8894;top:1139;width:105;height:91" coordorigin="8894,1139" coordsize="105,91" path="m8988,1153l8949,1153,8960,1156,8966,1169,8963,1179,8952,1183,8992,1183,8992,1172,8995,1172,8993,1166,8999,1161,8988,1153xe" filled="true" fillcolor="#231f20" stroked="false">
                <v:path arrowok="t"/>
                <v:fill type="solid"/>
              </v:shape>
            </v:group>
            <v:group style="position:absolute;left:8889;top:1068;width:46;height:34" coordorigin="8889,1068" coordsize="46,34">
              <v:shape style="position:absolute;left:8889;top:1068;width:46;height:34" coordorigin="8889,1068" coordsize="46,34" path="m8889,1102l8895,1085,8907,1072,8921,1068,8935,1081e" filled="false" stroked="true" strokeweight=".545pt" strokecolor="#231f20">
                <v:path arrowok="t"/>
              </v:shape>
              <v:shape style="position:absolute;left:9031;top:1293;width:184;height:268" type="#_x0000_t75" stroked="false">
                <v:imagedata r:id="rId324" o:title=""/>
              </v:shape>
            </v:group>
            <v:group style="position:absolute;left:8518;top:1404;width:49;height:62" coordorigin="8518,1404" coordsize="49,62">
              <v:shape style="position:absolute;left:8518;top:1404;width:49;height:62" coordorigin="8518,1404" coordsize="49,62" path="m8565,1466l8566,1464,8563,1444,8552,1427,8537,1413,8518,1404e" filled="false" stroked="true" strokeweight=".545pt" strokecolor="#231f20">
                <v:path arrowok="t"/>
              </v:shape>
            </v:group>
            <v:group style="position:absolute;left:8835;top:1499;width:26;height:7" coordorigin="8835,1499" coordsize="26,7">
              <v:shape style="position:absolute;left:8835;top:1499;width:26;height:7" coordorigin="8835,1499" coordsize="26,7" path="m8835,1500l8844,1499,8851,1505,8860,1505e" filled="false" stroked="true" strokeweight=".545pt" strokecolor="#231f20">
                <v:path arrowok="t"/>
              </v:shape>
            </v:group>
            <v:group style="position:absolute;left:8570;top:1647;width:317;height:73" coordorigin="8570,1647" coordsize="317,73">
              <v:shape style="position:absolute;left:8570;top:1647;width:317;height:73" coordorigin="8570,1647" coordsize="317,73" path="m8581,1647l8577,1652,8570,1655,8597,1677,8629,1697,8667,1712,8711,1719,8753,1720,8796,1717,8840,1716,8883,1716,8882,1713,8887,1708,8859,1702,8764,1702,8722,1701,8681,1693,8645,1680,8612,1664,8581,1647xe" filled="true" fillcolor="#231f20" stroked="false">
                <v:path arrowok="t"/>
                <v:fill type="solid"/>
              </v:shape>
              <v:shape style="position:absolute;left:8570;top:1647;width:317;height:73" coordorigin="8570,1647" coordsize="317,73" path="m8883,1716l8840,1716,8884,1719,8883,1716xe" filled="true" fillcolor="#231f20" stroked="false">
                <v:path arrowok="t"/>
                <v:fill type="solid"/>
              </v:shape>
              <v:shape style="position:absolute;left:8570;top:1647;width:317;height:73" coordorigin="8570,1647" coordsize="317,73" path="m8807,1699l8764,1702,8859,1702,8849,1700,8807,1699xe" filled="true" fillcolor="#231f20" stroked="false">
                <v:path arrowok="t"/>
                <v:fill type="solid"/>
              </v:shape>
            </v:group>
            <v:group style="position:absolute;left:8752;top:1538;width:21;height:76" coordorigin="8752,1538" coordsize="21,76">
              <v:shape style="position:absolute;left:8752;top:1538;width:21;height:76" coordorigin="8752,1538" coordsize="21,76" path="m8752,1613l8764,1596,8770,1578,8773,1557,8772,1538e" filled="false" stroked="true" strokeweight=".545pt" strokecolor="#231f20">
                <v:path arrowok="t"/>
              </v:shape>
            </v:group>
            <v:group style="position:absolute;left:8957;top:1556;width:15;height:8" coordorigin="8957,1556" coordsize="15,8">
              <v:shape style="position:absolute;left:8957;top:1556;width:15;height:8" coordorigin="8957,1556" coordsize="15,8" path="m8957,1563l8962,1560,8968,1560,8972,1556e" filled="false" stroked="true" strokeweight=".545pt" strokecolor="#231f20">
                <v:path arrowok="t"/>
              </v:shape>
              <v:shape style="position:absolute;left:9695;top:724;width:106;height:131" type="#_x0000_t75" stroked="false">
                <v:imagedata r:id="rId325" o:title=""/>
              </v:shape>
            </v:group>
            <v:group style="position:absolute;left:8553;top:1096;width:159;height:179" coordorigin="8553,1096" coordsize="159,179">
              <v:shape style="position:absolute;left:8553;top:1096;width:159;height:179" coordorigin="8553,1096" coordsize="159,179" path="m8599,1275l8582,1258,8570,1248,8561,1238,8555,1223,8553,1180,8574,1151,8609,1135,8650,1129,8672,1127,8688,1122,8701,1112,8711,1096e" filled="false" stroked="true" strokeweight=".545pt" strokecolor="#231f20">
                <v:path arrowok="t"/>
              </v:shape>
            </v:group>
            <v:group style="position:absolute;left:8711;top:976;width:88;height:121" coordorigin="8711,976" coordsize="88,121">
              <v:shape style="position:absolute;left:8711;top:976;width:88;height:121" coordorigin="8711,976" coordsize="88,121" path="m8711,1096l8715,1058,8736,1026,8767,998,8799,976e" filled="false" stroked="true" strokeweight=".545pt" strokecolor="#231f20">
                <v:path arrowok="t"/>
              </v:shape>
            </v:group>
            <v:group style="position:absolute;left:8797;top:951;width:6;height:22" coordorigin="8797,951" coordsize="6,22">
              <v:shape style="position:absolute;left:8797;top:951;width:6;height:22" coordorigin="8797,951" coordsize="6,22" path="m8803,972l8797,966,8800,958,8798,951e" filled="false" stroked="true" strokeweight=".545pt" strokecolor="#231f20">
                <v:path arrowok="t"/>
              </v:shape>
            </v:group>
            <v:group style="position:absolute;left:9214;top:905;width:123;height:89" coordorigin="9214,905" coordsize="123,89">
              <v:shape style="position:absolute;left:9214;top:905;width:123;height:89" coordorigin="9214,905" coordsize="123,89" path="m9214,905l9252,917,9292,933,9324,957,9336,993e" filled="false" stroked="true" strokeweight=".545pt" strokecolor="#231f20">
                <v:path arrowok="t"/>
              </v:shape>
            </v:group>
            <v:group style="position:absolute;left:9336;top:993;width:150;height:228" coordorigin="9336,993" coordsize="150,228">
              <v:shape style="position:absolute;left:9336;top:993;width:150;height:228" coordorigin="9336,993" coordsize="150,228" path="m9336,993l9336,994,9337,994,9337,995,9425,1000,9484,1063,9486,1085,9481,1097,9467,1119,9449,1137,9434,1155,9431,1178,9435,1189,9441,1199,9447,1210,9448,1221e" filled="false" stroked="true" strokeweight=".545pt" strokecolor="#231f20">
                <v:path arrowok="t"/>
              </v:shape>
            </v:group>
            <v:group style="position:absolute;left:9458;top:1342;width:42;height:24" coordorigin="9458,1342" coordsize="42,24">
              <v:shape style="position:absolute;left:9458;top:1342;width:42;height:24" coordorigin="9458,1342" coordsize="42,24" path="m9458,1366l9469,1361,9479,1354,9489,1347,9499,1342e" filled="false" stroked="true" strokeweight=".545pt" strokecolor="#231f20">
                <v:path arrowok="t"/>
              </v:shape>
            </v:group>
            <v:group style="position:absolute;left:9499;top:1275;width:36;height:68" coordorigin="9499,1275" coordsize="36,68">
              <v:shape style="position:absolute;left:9499;top:1275;width:36;height:68" coordorigin="9499,1275" coordsize="36,68" path="m9499,1342l9507,1325,9514,1307,9523,1290,9535,1275e" filled="false" stroked="true" strokeweight=".545pt" strokecolor="#231f20">
                <v:path arrowok="t"/>
              </v:shape>
            </v:group>
            <v:group style="position:absolute;left:9506;top:1193;width:79;height:82" coordorigin="9506,1193" coordsize="79,82">
              <v:shape style="position:absolute;left:9506;top:1193;width:79;height:82" coordorigin="9506,1193" coordsize="79,82" path="m9535,1275l9506,1242,9512,1211,9542,1193,9584,1201e" filled="false" stroked="true" strokeweight=".545pt" strokecolor="#231f20">
                <v:path arrowok="t"/>
              </v:shape>
            </v:group>
            <v:group style="position:absolute;left:9584;top:1109;width:88;height:92" coordorigin="9584,1109" coordsize="88,92">
              <v:shape style="position:absolute;left:9584;top:1109;width:88;height:92" coordorigin="9584,1109" coordsize="88,92" path="m9584,1201l9584,1200,9584,1199,9585,1199,9587,1161,9607,1126,9638,1109,9671,1124,9670,1143,9665,1161,9659,1179,9655,1197e" filled="false" stroked="true" strokeweight=".545pt" strokecolor="#231f20">
                <v:path arrowok="t"/>
              </v:shape>
            </v:group>
            <v:group style="position:absolute;left:9655;top:1127;width:107;height:71" coordorigin="9655,1127" coordsize="107,71">
              <v:shape style="position:absolute;left:9655;top:1127;width:107;height:71" coordorigin="9655,1127" coordsize="107,71" path="m9655,1197l9688,1190,9720,1178,9747,1157,9761,1127e" filled="false" stroked="true" strokeweight=".545pt" strokecolor="#231f20">
                <v:path arrowok="t"/>
              </v:shape>
              <v:shape style="position:absolute;left:9398;top:1715;width:198;height:323" type="#_x0000_t75" stroked="false">
                <v:imagedata r:id="rId326" o:title=""/>
              </v:shape>
              <v:shape style="position:absolute;left:9485;top:1399;width:258;height:428" type="#_x0000_t75" stroked="false">
                <v:imagedata r:id="rId327" o:title=""/>
              </v:shape>
            </v:group>
            <v:group style="position:absolute;left:9262;top:2518;width:44;height:30" coordorigin="9262,2518" coordsize="44,30">
              <v:shape style="position:absolute;left:9262;top:2518;width:44;height:30" coordorigin="9262,2518" coordsize="44,30" path="m9280,2522l9271,2527,9263,2534,9262,2547,9274,2548,9285,2543,9296,2534,9302,2528,9297,2528,9293,2527,9281,2527,9280,2522xe" filled="true" fillcolor="#231f20" stroked="false">
                <v:path arrowok="t"/>
                <v:fill type="solid"/>
              </v:shape>
              <v:shape style="position:absolute;left:9262;top:2518;width:44;height:30" coordorigin="9262,2518" coordsize="44,30" path="m9301,2518l9294,2518,9297,2528,9302,2528,9305,2526,9302,2523,9301,2518xe" filled="true" fillcolor="#231f20" stroked="false">
                <v:path arrowok="t"/>
                <v:fill type="solid"/>
              </v:shape>
              <v:shape style="position:absolute;left:9262;top:2518;width:44;height:30" coordorigin="9262,2518" coordsize="44,30" path="m9287,2526l9281,2527,9293,2527,9287,2526xe" filled="true" fillcolor="#231f20" stroked="false">
                <v:path arrowok="t"/>
                <v:fill type="solid"/>
              </v:shape>
            </v:group>
            <v:group style="position:absolute;left:9200;top:2238;width:273;height:400" coordorigin="9200,2238" coordsize="273,400">
              <v:shape style="position:absolute;left:9200;top:2238;width:273;height:400" coordorigin="9200,2238" coordsize="273,400" path="m9433,2269l9354,2269,9359,2274,9392,2295,9419,2323,9438,2356,9449,2396,9443,2475,9410,2539,9354,2587,9284,2616,9204,2626,9206,2633,9291,2633,9369,2601,9428,2550,9463,2490,9473,2421,9461,2361,9435,2312,9406,2277,9422,2277,9429,2276,9434,2270,9433,2269xe" filled="true" fillcolor="#231f20" stroked="false">
                <v:path arrowok="t"/>
                <v:fill type="solid"/>
              </v:shape>
              <v:shape style="position:absolute;left:9200;top:2238;width:273;height:400" coordorigin="9200,2238" coordsize="273,400" path="m9422,2277l9406,2277,9418,2278,9422,2277xe" filled="true" fillcolor="#231f20" stroked="false">
                <v:path arrowok="t"/>
                <v:fill type="solid"/>
              </v:shape>
              <v:shape style="position:absolute;left:9200;top:2238;width:273;height:400" coordorigin="9200,2238" coordsize="273,400" path="m9355,2245l9352,2245,9353,2250,9352,2256,9352,2262,9347,2264,9348,2270,9354,2269,9433,2269,9429,2266,9431,2259,9416,2256,9400,2254,9385,2251,9377,2247,9364,2247,9355,2245xe" filled="true" fillcolor="#231f20" stroked="false">
                <v:path arrowok="t"/>
                <v:fill type="solid"/>
              </v:shape>
              <v:shape style="position:absolute;left:9200;top:2238;width:273;height:400" coordorigin="9200,2238" coordsize="273,400" path="m9370,2238l9366,2238,9364,2247,9377,2247,9373,2245,9368,2243,9370,2238xe" filled="true" fillcolor="#231f20" stroked="false">
                <v:path arrowok="t"/>
                <v:fill type="solid"/>
              </v:shape>
            </v:group>
            <v:group style="position:absolute;left:9272;top:2230;width:53;height:51" coordorigin="9272,2230" coordsize="53,51">
              <v:shape style="position:absolute;left:9272;top:2230;width:53;height:51" coordorigin="9272,2230" coordsize="53,51" path="m9287,2275l9279,2275,9283,2281,9287,2275xe" filled="true" fillcolor="#231f20" stroked="false">
                <v:path arrowok="t"/>
                <v:fill type="solid"/>
              </v:shape>
              <v:shape style="position:absolute;left:9272;top:2230;width:53;height:51" coordorigin="9272,2230" coordsize="53,51" path="m9280,2230l9277,2237,9272,2241,9272,2277,9279,2275,9287,2275,9290,2270,9301,2263,9308,2252,9324,2252,9324,2251,9319,2247,9296,2247,9286,2232,9280,2230xe" filled="true" fillcolor="#231f20" stroked="false">
                <v:path arrowok="t"/>
                <v:fill type="solid"/>
              </v:shape>
              <v:shape style="position:absolute;left:9272;top:2230;width:53;height:51" coordorigin="9272,2230" coordsize="53,51" path="m9324,2252l9308,2252,9323,2253,9324,2252xe" filled="true" fillcolor="#231f20" stroked="false">
                <v:path arrowok="t"/>
                <v:fill type="solid"/>
              </v:shape>
              <v:shape style="position:absolute;left:9272;top:2230;width:53;height:51" coordorigin="9272,2230" coordsize="53,51" path="m9301,2238l9296,2247,9319,2247,9316,2245,9314,2239,9308,2239,9301,2238xe" filled="true" fillcolor="#231f20" stroked="false">
                <v:path arrowok="t"/>
                <v:fill type="solid"/>
              </v:shape>
              <v:shape style="position:absolute;left:9272;top:2230;width:53;height:51" coordorigin="9272,2230" coordsize="53,51" path="m9316,2234l9312,2234,9308,2239,9314,2239,9316,2234xe" filled="true" fillcolor="#231f20" stroked="false">
                <v:path arrowok="t"/>
                <v:fill type="solid"/>
              </v:shape>
            </v:group>
            <v:group style="position:absolute;left:9115;top:2382;width:39;height:47" coordorigin="9115,2382" coordsize="39,47">
              <v:shape style="position:absolute;left:9115;top:2382;width:39;height:47" coordorigin="9115,2382" coordsize="39,47" path="m9118,2407l9115,2419,9122,2422,9125,2428,9134,2422,9142,2413,9144,2409,9123,2409,9118,2407xe" filled="true" fillcolor="#231f20" stroked="false">
                <v:path arrowok="t"/>
                <v:fill type="solid"/>
              </v:shape>
              <v:shape style="position:absolute;left:9115;top:2382;width:39;height:47" coordorigin="9115,2382" coordsize="39,47" path="m9146,2382l9135,2385,9136,2400,9125,2403,9123,2409,9144,2409,9148,2403,9154,2392,9149,2388,9146,2382xe" filled="true" fillcolor="#231f20" stroked="false">
                <v:path arrowok="t"/>
                <v:fill type="solid"/>
              </v:shape>
            </v:group>
            <v:group style="position:absolute;left:9533;top:2212;width:63;height:81" coordorigin="9533,2212" coordsize="63,81">
              <v:shape style="position:absolute;left:9533;top:2212;width:63;height:81" coordorigin="9533,2212" coordsize="63,81" path="m9533,2212l9555,2227,9573,2247,9587,2269,9596,2293e" filled="false" stroked="true" strokeweight=".545pt" strokecolor="#231f20">
                <v:path arrowok="t"/>
              </v:shape>
            </v:group>
            <v:group style="position:absolute;left:9537;top:2254;width:43;height:200" coordorigin="9537,2254" coordsize="43,200">
              <v:shape style="position:absolute;left:9537;top:2254;width:43;height:200" coordorigin="9537,2254" coordsize="43,200" path="m9537,2254l9567,2298,9579,2350,9574,2404,9553,2454e" filled="false" stroked="true" strokeweight=".545pt" strokecolor="#231f20">
                <v:path arrowok="t"/>
              </v:shape>
            </v:group>
            <v:group style="position:absolute;left:9221;top:2386;width:41;height:40" coordorigin="9221,2386" coordsize="41,40">
              <v:shape style="position:absolute;left:9221;top:2386;width:41;height:40" coordorigin="9221,2386" coordsize="41,40" path="m9226,2421l9221,2403,9232,2390,9249,2386,9261,2399,9259,2413,9251,2423,9238,2426,9226,2421e" filled="false" stroked="true" strokeweight=".545pt" strokecolor="#231f20">
                <v:path arrowok="t"/>
              </v:shape>
            </v:group>
            <v:group style="position:absolute;left:9337;top:2443;width:26;height:62" coordorigin="9337,2443" coordsize="26,62">
              <v:shape style="position:absolute;left:9337;top:2443;width:26;height:62" coordorigin="9337,2443" coordsize="26,62" path="m9337,2504l9347,2490,9355,2476,9361,2460,9362,2443e" filled="false" stroked="true" strokeweight=".545pt" strokecolor="#231f20">
                <v:path arrowok="t"/>
              </v:shape>
            </v:group>
            <v:group style="position:absolute;left:9278;top:2504;width:11;height:2" coordorigin="9278,2504" coordsize="11,2">
              <v:shape style="position:absolute;left:9278;top:2504;width:11;height:2" coordorigin="9278,2504" coordsize="11,2" path="m9289,2504l9284,2504,9281,2505,9278,2506e" filled="false" stroked="true" strokeweight=".545pt" strokecolor="#231f20">
                <v:path arrowok="t"/>
              </v:shape>
            </v:group>
            <v:group style="position:absolute;left:9289;top:2481;width:18;height:24" coordorigin="9289,2481" coordsize="18,24">
              <v:shape style="position:absolute;left:9289;top:2481;width:18;height:24" coordorigin="9289,2481" coordsize="18,24" path="m9289,2504l9295,2496,9300,2488,9307,2481e" filled="false" stroked="true" strokeweight=".545pt" strokecolor="#231f20">
                <v:path arrowok="t"/>
              </v:shape>
            </v:group>
            <v:group style="position:absolute;left:9281;top:2504;width:8;height:24" coordorigin="9281,2504" coordsize="8,24">
              <v:shape style="position:absolute;left:9281;top:2504;width:8;height:24" coordorigin="9281,2504" coordsize="8,24" path="m9289,2504l9289,2513,9283,2519,9281,2527e" filled="false" stroked="true" strokeweight=".545pt" strokecolor="#231f20">
                <v:path arrowok="t"/>
              </v:shape>
            </v:group>
            <v:group style="position:absolute;left:9302;top:2470;width:45;height:53" coordorigin="9302,2470" coordsize="45,53">
              <v:shape style="position:absolute;left:9302;top:2470;width:45;height:53" coordorigin="9302,2470" coordsize="45,53" path="m9302,2523l9316,2512,9327,2498,9336,2483,9346,2470e" filled="false" stroked="true" strokeweight=".545pt" strokecolor="#231f20">
                <v:path arrowok="t"/>
              </v:shape>
            </v:group>
            <v:group style="position:absolute;left:8998;top:2486;width:44;height:54" coordorigin="8998,2486" coordsize="44,54">
              <v:shape style="position:absolute;left:8998;top:2486;width:44;height:54" coordorigin="8998,2486" coordsize="44,54" path="m9002,2486l9000,2487,8998,2489,8999,2493,9004,2495,9002,2500,9010,2506,9011,2518,9017,2526,9019,2529,9017,2533,9022,2534,9023,2539,9028,2540,9033,2533,9042,2533,9037,2521,9031,2511,9025,2501,9021,2491,9011,2491,9002,2486xe" filled="true" fillcolor="#231f20" stroked="false">
                <v:path arrowok="t"/>
                <v:fill type="solid"/>
              </v:shape>
              <v:shape style="position:absolute;left:8998;top:2486;width:44;height:54" coordorigin="8998,2486" coordsize="44,54" path="m9020,2490l9011,2491,9021,2491,9020,2490xe" filled="true" fillcolor="#231f20" stroked="false">
                <v:path arrowok="t"/>
                <v:fill type="solid"/>
              </v:shape>
            </v:group>
            <v:group style="position:absolute;left:8995;top:2374;width:36;height:98" coordorigin="8995,2374" coordsize="36,98">
              <v:shape style="position:absolute;left:8995;top:2374;width:36;height:98" coordorigin="8995,2374" coordsize="36,98" path="m9002,2385l9004,2391,8999,2392,9000,2408,8997,2425,8995,2443,8999,2461,9001,2466,8995,2468,8995,2470,8996,2472,8999,2472,9005,2466,9013,2464,9015,2440,9019,2418,9026,2398,9029,2387,9010,2387,9002,2385xe" filled="true" fillcolor="#231f20" stroked="false">
                <v:path arrowok="t"/>
                <v:fill type="solid"/>
              </v:shape>
              <v:shape style="position:absolute;left:8995;top:2374;width:36;height:98" coordorigin="8995,2374" coordsize="36,98" path="m9010,2374l9009,2380,9010,2387,9029,2387,9031,2378,9010,2374xe" filled="true" fillcolor="#231f20" stroked="false">
                <v:path arrowok="t"/>
                <v:fill type="solid"/>
              </v:shape>
              <v:shape style="position:absolute;left:8854;top:1881;width:156;height:299" type="#_x0000_t75" stroked="false">
                <v:imagedata r:id="rId328" o:title=""/>
              </v:shape>
            </v:group>
            <v:group style="position:absolute;left:9154;top:1836;width:31;height:35" coordorigin="9154,1836" coordsize="31,35">
              <v:shape style="position:absolute;left:9154;top:1836;width:31;height:35" coordorigin="9154,1836" coordsize="31,35" path="m9154,1870l9158,1860,9165,1850,9174,1843,9184,1836e" filled="false" stroked="true" strokeweight=".545pt" strokecolor="#231f20">
                <v:path arrowok="t"/>
              </v:shape>
              <v:shape style="position:absolute;left:8382;top:808;width:1464;height:1831" type="#_x0000_t75" stroked="false">
                <v:imagedata r:id="rId329" o:title=""/>
              </v:shape>
              <v:shape style="position:absolute;left:1909;top:196;width:8088;height:2584" type="#_x0000_t202" filled="false" stroked="true" strokeweight=".5pt" strokecolor="#231f20">
                <v:textbox inset="0,0,0,0">
                  <w:txbxContent>
                    <w:p>
                      <w:pPr>
                        <w:spacing w:before="20"/>
                        <w:ind w:left="172" w:right="2134" w:firstLine="0"/>
                        <w:jc w:val="center"/>
                        <w:rPr>
                          <w:rFonts w:ascii="Arial" w:hAnsi="Arial" w:cs="Arial" w:eastAsia="Arial" w:hint="default"/>
                          <w:sz w:val="42"/>
                          <w:szCs w:val="4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42"/>
                        </w:rPr>
                        <w:t>Vai </w:t>
                      </w:r>
                      <w:r>
                        <w:rPr>
                          <w:rFonts w:ascii="Arial"/>
                          <w:b/>
                          <w:color w:val="231F20"/>
                          <w:sz w:val="42"/>
                        </w:rPr>
                        <w:t>ter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0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42"/>
                        </w:rPr>
                        <w:t>festa!</w:t>
                      </w:r>
                      <w:r>
                        <w:rPr>
                          <w:rFonts w:ascii="Arial"/>
                          <w:sz w:val="42"/>
                        </w:rPr>
                      </w:r>
                    </w:p>
                    <w:p>
                      <w:pPr>
                        <w:spacing w:before="48"/>
                        <w:ind w:left="172" w:right="2134" w:firstLine="0"/>
                        <w:jc w:val="center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-4"/>
                          <w:sz w:val="28"/>
                        </w:rPr>
                        <w:t>Venha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comemorar meu aniversário de 6</w:t>
                      </w:r>
                      <w:r>
                        <w:rPr>
                          <w:rFonts w:ascii="Arial" w:hAnsi="Arial"/>
                          <w:color w:val="231F20"/>
                          <w:spacing w:val="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anos!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sz w:val="41"/>
                          <w:szCs w:val="41"/>
                        </w:rPr>
                      </w:pPr>
                    </w:p>
                    <w:p>
                      <w:pPr>
                        <w:spacing w:line="297" w:lineRule="auto" w:before="0"/>
                        <w:ind w:left="1289" w:right="3246" w:firstLine="342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Local: Rua Sergipe, 98 Dia: 17 de fevereiro de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8"/>
                        </w:rPr>
                        <w:t>2014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before="3"/>
                        <w:ind w:left="172" w:right="2134" w:firstLine="0"/>
                        <w:jc w:val="center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Horário: 19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horas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De acordo com esse convite, qual é o horário da festa de aniversário de</w:t>
      </w:r>
      <w:r>
        <w:rPr>
          <w:color w:val="231F20"/>
          <w:spacing w:val="-2"/>
        </w:rPr>
        <w:t> </w:t>
      </w:r>
      <w:r>
        <w:rPr>
          <w:color w:val="231F20"/>
        </w:rPr>
        <w:t>Lucas?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7.153842pt;width:24.55pt;height:24.55pt;mso-position-horizontal-relative:page;mso-position-vertical-relative:paragraph;z-index:8968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98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7pt;width:24.55pt;height:24.55pt;mso-position-horizontal-relative:page;mso-position-vertical-relative:paragraph;z-index:899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59pt;width:24.55pt;height:24.55pt;mso-position-horizontal-relative:page;mso-position-vertical-relative:paragraph;z-index:901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17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79pt;width:24.55pt;height:24.55pt;mso-position-horizontal-relative:page;mso-position-vertical-relative:paragraph;z-index:904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6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911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10202"/>
                          <w:sz w:val="16"/>
                        </w:rPr>
                        <w:t>M032016E4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Observe a conta</w:t>
      </w:r>
      <w:r>
        <w:rPr>
          <w:rFonts w:ascii="Arial"/>
          <w:color w:val="231F20"/>
          <w:spacing w:val="-9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99.462601pt;margin-top:9.784173pt;width:89.3pt;height:28.35pt;mso-position-horizontal-relative:page;mso-position-vertical-relative:paragraph;z-index:91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377" w:right="0"/>
                    <w:jc w:val="left"/>
                  </w:pPr>
                  <w:r>
                    <w:rPr>
                      <w:color w:val="231F20"/>
                    </w:rPr>
                    <w:t>20 – 7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=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resultado dessa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conta?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7.153826pt;width:24.55pt;height:24.55pt;mso-position-horizontal-relative:page;mso-position-vertical-relative:paragraph;z-index:9160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56pt;width:24.55pt;height:24.55pt;mso-position-horizontal-relative:page;mso-position-vertical-relative:paragraph;z-index:918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14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75pt;width:24.55pt;height:24.55pt;mso-position-horizontal-relative:page;mso-position-vertical-relative:paragraph;z-index:920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20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4pt;width:24.55pt;height:24.55pt;mso-position-horizontal-relative:page;mso-position-vertical-relative:paragraph;z-index:923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27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M0301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930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 figura geométrica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100.051003pt;margin-top:14.348173pt;width:216.45pt;height:114.1pt;mso-position-horizontal-relative:page;mso-position-vertical-relative:paragraph;z-index:9328;mso-wrap-distance-left:0;mso-wrap-distance-right:0" coordorigin="2001,287" coordsize="4329,2282">
            <v:group style="position:absolute;left:2011;top:297;width:4309;height:2262" coordorigin="2011,297" coordsize="4309,2262">
              <v:shape style="position:absolute;left:2011;top:297;width:4309;height:2262" coordorigin="2011,297" coordsize="4309,2262" path="m2011,297l6319,297,6319,2558,2011,2558,2011,297xe" filled="true" fillcolor="#939598" stroked="false">
                <v:path arrowok="t"/>
                <v:fill type="solid"/>
              </v:shape>
            </v:group>
            <v:group style="position:absolute;left:2011;top:297;width:4309;height:2262" coordorigin="2011,297" coordsize="4309,2262">
              <v:shape style="position:absolute;left:2011;top:297;width:4309;height:2262" coordorigin="2011,297" coordsize="4309,2262" path="m2011,297l6319,297,6319,2558,2011,2558,2011,297xe" filled="false" stroked="true" strokeweight="1pt" strokecolor="#231f20">
                <v:path arrowok="t"/>
              </v:shape>
              <v:shape style="position:absolute;left:2001;top:287;width:275;height:275" type="#_x0000_t75" stroked="false">
                <v:imagedata r:id="rId331" o:title=""/>
              </v:shape>
              <v:shape style="position:absolute;left:6044;top:287;width:275;height:275" type="#_x0000_t75" stroked="false">
                <v:imagedata r:id="rId332" o:title=""/>
              </v:shape>
              <v:shape style="position:absolute;left:2001;top:2291;width:275;height:275" type="#_x0000_t75" stroked="false">
                <v:imagedata r:id="rId333" o:title=""/>
              </v:shape>
              <v:shape style="position:absolute;left:6044;top:2291;width:275;height:275" type="#_x0000_t75" stroked="false">
                <v:imagedata r:id="rId334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1"/>
        <w:ind w:left="110" w:right="0"/>
        <w:jc w:val="left"/>
      </w:pPr>
      <w:r>
        <w:rPr>
          <w:color w:val="231F20"/>
        </w:rPr>
        <w:t>Essa figura geométrica é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7.154841pt;width:24.55pt;height:24.55pt;mso-position-horizontal-relative:page;mso-position-vertical-relative:paragraph;z-index:9352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 w:hAnsi="Arial"/>
          <w:color w:val="231F20"/>
        </w:rPr>
        <w:t>círculo.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78pt;width:24.55pt;height:24.55pt;mso-position-horizontal-relative:page;mso-position-vertical-relative:paragraph;z-index:937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quadrado.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6pt;width:24.55pt;height:24.55pt;mso-position-horizontal-relative:page;mso-position-vertical-relative:paragraph;z-index:940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retângulo.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942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triângulo.</w:t>
      </w:r>
      <w:r>
        <w:rPr/>
      </w:r>
    </w:p>
    <w:p>
      <w:pPr>
        <w:spacing w:after="0" w:line="240" w:lineRule="auto"/>
        <w:jc w:val="left"/>
        <w:sectPr>
          <w:footerReference w:type="default" r:id="rId330"/>
          <w:pgSz w:w="11910" w:h="16840"/>
          <w:pgMar w:footer="524" w:header="0" w:top="32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footerReference w:type="default" r:id="rId335"/>
          <w:pgSz w:w="11910" w:h="16840"/>
          <w:pgMar w:footer="0" w:head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337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338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3" name="image3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26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footerReference w:type="default" r:id="rId336"/>
      <w:pgSz w:w="11910" w:h="16840"/>
      <w:pgMar w:footer="0" w:head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156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5009pt;margin-top:814.215881pt;width:8.450pt;height:10pt;mso-position-horizontal-relative:page;mso-position-vertical-relative:page;z-index:-11567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156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9101pt;margin-top:814.215881pt;width:10.9pt;height:10pt;mso-position-horizontal-relative:page;mso-position-vertical-relative:page;z-index:-1156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156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9101pt;margin-top:814.215881pt;width:12.9pt;height:10pt;mso-position-horizontal-relative:page;mso-position-vertical-relative:page;z-index:-11557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155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9101pt;margin-top:814.215881pt;width:12.9pt;height:10pt;mso-position-horizontal-relative:page;mso-position-vertical-relative:page;z-index:-11552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155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9101pt;margin-top:814.215881pt;width:10.9pt;height:10pt;mso-position-horizontal-relative:page;mso-position-vertical-relative:page;z-index:-1154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20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154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9101pt;margin-top:814.215881pt;width:12.9pt;height:10pt;mso-position-horizontal-relative:page;mso-position-vertical-relative:page;z-index:-1154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154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9101pt;margin-top:814.215881pt;width:10.9pt;height:10pt;mso-position-horizontal-relative:page;mso-position-vertical-relative:page;z-index:-1153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6"/>
      <w:numFmt w:val="decimal"/>
      <w:lvlText w:val="%1"/>
      <w:lvlJc w:val="left"/>
      <w:pPr>
        <w:ind w:left="108" w:hanging="234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743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7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31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75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18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62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06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50" w:hanging="234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46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1946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3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5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9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8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92" w:hanging="171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64"/>
      <w:ind w:left="927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oter" Target="footer1.xml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footer" Target="footer2.xml"/><Relationship Id="rId108" Type="http://schemas.openxmlformats.org/officeDocument/2006/relationships/footer" Target="footer3.xml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pn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150" Type="http://schemas.openxmlformats.org/officeDocument/2006/relationships/image" Target="media/image143.png"/><Relationship Id="rId151" Type="http://schemas.openxmlformats.org/officeDocument/2006/relationships/image" Target="media/image144.png"/><Relationship Id="rId152" Type="http://schemas.openxmlformats.org/officeDocument/2006/relationships/image" Target="media/image145.png"/><Relationship Id="rId153" Type="http://schemas.openxmlformats.org/officeDocument/2006/relationships/image" Target="media/image146.png"/><Relationship Id="rId154" Type="http://schemas.openxmlformats.org/officeDocument/2006/relationships/image" Target="media/image147.png"/><Relationship Id="rId155" Type="http://schemas.openxmlformats.org/officeDocument/2006/relationships/image" Target="media/image148.png"/><Relationship Id="rId156" Type="http://schemas.openxmlformats.org/officeDocument/2006/relationships/image" Target="media/image149.png"/><Relationship Id="rId157" Type="http://schemas.openxmlformats.org/officeDocument/2006/relationships/image" Target="media/image150.pn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image" Target="media/image157.png"/><Relationship Id="rId165" Type="http://schemas.openxmlformats.org/officeDocument/2006/relationships/image" Target="media/image158.png"/><Relationship Id="rId166" Type="http://schemas.openxmlformats.org/officeDocument/2006/relationships/image" Target="media/image159.png"/><Relationship Id="rId167" Type="http://schemas.openxmlformats.org/officeDocument/2006/relationships/image" Target="media/image160.png"/><Relationship Id="rId168" Type="http://schemas.openxmlformats.org/officeDocument/2006/relationships/image" Target="media/image161.png"/><Relationship Id="rId169" Type="http://schemas.openxmlformats.org/officeDocument/2006/relationships/image" Target="media/image162.png"/><Relationship Id="rId170" Type="http://schemas.openxmlformats.org/officeDocument/2006/relationships/image" Target="media/image163.png"/><Relationship Id="rId171" Type="http://schemas.openxmlformats.org/officeDocument/2006/relationships/image" Target="media/image164.png"/><Relationship Id="rId172" Type="http://schemas.openxmlformats.org/officeDocument/2006/relationships/image" Target="media/image165.png"/><Relationship Id="rId173" Type="http://schemas.openxmlformats.org/officeDocument/2006/relationships/image" Target="media/image166.png"/><Relationship Id="rId174" Type="http://schemas.openxmlformats.org/officeDocument/2006/relationships/footer" Target="footer4.xml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image" Target="media/image204.png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footer" Target="footer5.xml"/><Relationship Id="rId227" Type="http://schemas.openxmlformats.org/officeDocument/2006/relationships/footer" Target="footer6.xml"/><Relationship Id="rId228" Type="http://schemas.openxmlformats.org/officeDocument/2006/relationships/image" Target="media/image218.png"/><Relationship Id="rId229" Type="http://schemas.openxmlformats.org/officeDocument/2006/relationships/image" Target="media/image219.png"/><Relationship Id="rId230" Type="http://schemas.openxmlformats.org/officeDocument/2006/relationships/image" Target="media/image220.png"/><Relationship Id="rId231" Type="http://schemas.openxmlformats.org/officeDocument/2006/relationships/image" Target="media/image221.png"/><Relationship Id="rId232" Type="http://schemas.openxmlformats.org/officeDocument/2006/relationships/image" Target="media/image222.png"/><Relationship Id="rId233" Type="http://schemas.openxmlformats.org/officeDocument/2006/relationships/image" Target="media/image223.png"/><Relationship Id="rId234" Type="http://schemas.openxmlformats.org/officeDocument/2006/relationships/image" Target="media/image224.png"/><Relationship Id="rId235" Type="http://schemas.openxmlformats.org/officeDocument/2006/relationships/image" Target="media/image225.png"/><Relationship Id="rId236" Type="http://schemas.openxmlformats.org/officeDocument/2006/relationships/image" Target="media/image226.png"/><Relationship Id="rId237" Type="http://schemas.openxmlformats.org/officeDocument/2006/relationships/image" Target="media/image227.png"/><Relationship Id="rId238" Type="http://schemas.openxmlformats.org/officeDocument/2006/relationships/image" Target="media/image228.png"/><Relationship Id="rId239" Type="http://schemas.openxmlformats.org/officeDocument/2006/relationships/image" Target="media/image229.png"/><Relationship Id="rId240" Type="http://schemas.openxmlformats.org/officeDocument/2006/relationships/image" Target="media/image230.png"/><Relationship Id="rId241" Type="http://schemas.openxmlformats.org/officeDocument/2006/relationships/image" Target="media/image231.png"/><Relationship Id="rId242" Type="http://schemas.openxmlformats.org/officeDocument/2006/relationships/image" Target="media/image232.png"/><Relationship Id="rId243" Type="http://schemas.openxmlformats.org/officeDocument/2006/relationships/image" Target="media/image233.png"/><Relationship Id="rId244" Type="http://schemas.openxmlformats.org/officeDocument/2006/relationships/image" Target="media/image234.png"/><Relationship Id="rId245" Type="http://schemas.openxmlformats.org/officeDocument/2006/relationships/image" Target="media/image235.png"/><Relationship Id="rId246" Type="http://schemas.openxmlformats.org/officeDocument/2006/relationships/image" Target="media/image236.png"/><Relationship Id="rId247" Type="http://schemas.openxmlformats.org/officeDocument/2006/relationships/image" Target="media/image237.png"/><Relationship Id="rId248" Type="http://schemas.openxmlformats.org/officeDocument/2006/relationships/image" Target="media/image238.png"/><Relationship Id="rId249" Type="http://schemas.openxmlformats.org/officeDocument/2006/relationships/image" Target="media/image239.png"/><Relationship Id="rId250" Type="http://schemas.openxmlformats.org/officeDocument/2006/relationships/image" Target="media/image240.png"/><Relationship Id="rId251" Type="http://schemas.openxmlformats.org/officeDocument/2006/relationships/image" Target="media/image241.png"/><Relationship Id="rId252" Type="http://schemas.openxmlformats.org/officeDocument/2006/relationships/image" Target="media/image242.png"/><Relationship Id="rId253" Type="http://schemas.openxmlformats.org/officeDocument/2006/relationships/image" Target="media/image243.png"/><Relationship Id="rId254" Type="http://schemas.openxmlformats.org/officeDocument/2006/relationships/image" Target="media/image244.png"/><Relationship Id="rId255" Type="http://schemas.openxmlformats.org/officeDocument/2006/relationships/image" Target="media/image245.png"/><Relationship Id="rId256" Type="http://schemas.openxmlformats.org/officeDocument/2006/relationships/image" Target="media/image246.png"/><Relationship Id="rId257" Type="http://schemas.openxmlformats.org/officeDocument/2006/relationships/image" Target="media/image247.png"/><Relationship Id="rId258" Type="http://schemas.openxmlformats.org/officeDocument/2006/relationships/image" Target="media/image248.png"/><Relationship Id="rId259" Type="http://schemas.openxmlformats.org/officeDocument/2006/relationships/image" Target="media/image249.png"/><Relationship Id="rId260" Type="http://schemas.openxmlformats.org/officeDocument/2006/relationships/image" Target="media/image250.png"/><Relationship Id="rId261" Type="http://schemas.openxmlformats.org/officeDocument/2006/relationships/image" Target="media/image251.png"/><Relationship Id="rId262" Type="http://schemas.openxmlformats.org/officeDocument/2006/relationships/image" Target="media/image252.png"/><Relationship Id="rId263" Type="http://schemas.openxmlformats.org/officeDocument/2006/relationships/image" Target="media/image253.png"/><Relationship Id="rId264" Type="http://schemas.openxmlformats.org/officeDocument/2006/relationships/image" Target="media/image254.png"/><Relationship Id="rId265" Type="http://schemas.openxmlformats.org/officeDocument/2006/relationships/image" Target="media/image255.png"/><Relationship Id="rId266" Type="http://schemas.openxmlformats.org/officeDocument/2006/relationships/image" Target="media/image256.png"/><Relationship Id="rId267" Type="http://schemas.openxmlformats.org/officeDocument/2006/relationships/image" Target="media/image257.png"/><Relationship Id="rId268" Type="http://schemas.openxmlformats.org/officeDocument/2006/relationships/image" Target="media/image258.png"/><Relationship Id="rId269" Type="http://schemas.openxmlformats.org/officeDocument/2006/relationships/image" Target="media/image259.png"/><Relationship Id="rId270" Type="http://schemas.openxmlformats.org/officeDocument/2006/relationships/image" Target="media/image260.png"/><Relationship Id="rId271" Type="http://schemas.openxmlformats.org/officeDocument/2006/relationships/image" Target="media/image261.png"/><Relationship Id="rId272" Type="http://schemas.openxmlformats.org/officeDocument/2006/relationships/image" Target="media/image262.png"/><Relationship Id="rId273" Type="http://schemas.openxmlformats.org/officeDocument/2006/relationships/image" Target="media/image263.png"/><Relationship Id="rId274" Type="http://schemas.openxmlformats.org/officeDocument/2006/relationships/image" Target="media/image264.png"/><Relationship Id="rId275" Type="http://schemas.openxmlformats.org/officeDocument/2006/relationships/image" Target="media/image265.png"/><Relationship Id="rId276" Type="http://schemas.openxmlformats.org/officeDocument/2006/relationships/image" Target="media/image266.png"/><Relationship Id="rId277" Type="http://schemas.openxmlformats.org/officeDocument/2006/relationships/image" Target="media/image267.png"/><Relationship Id="rId278" Type="http://schemas.openxmlformats.org/officeDocument/2006/relationships/image" Target="media/image268.png"/><Relationship Id="rId279" Type="http://schemas.openxmlformats.org/officeDocument/2006/relationships/image" Target="media/image269.png"/><Relationship Id="rId280" Type="http://schemas.openxmlformats.org/officeDocument/2006/relationships/image" Target="media/image270.png"/><Relationship Id="rId281" Type="http://schemas.openxmlformats.org/officeDocument/2006/relationships/image" Target="media/image271.png"/><Relationship Id="rId282" Type="http://schemas.openxmlformats.org/officeDocument/2006/relationships/image" Target="media/image272.png"/><Relationship Id="rId283" Type="http://schemas.openxmlformats.org/officeDocument/2006/relationships/image" Target="media/image273.png"/><Relationship Id="rId284" Type="http://schemas.openxmlformats.org/officeDocument/2006/relationships/image" Target="media/image274.png"/><Relationship Id="rId285" Type="http://schemas.openxmlformats.org/officeDocument/2006/relationships/image" Target="media/image275.png"/><Relationship Id="rId286" Type="http://schemas.openxmlformats.org/officeDocument/2006/relationships/image" Target="media/image276.png"/><Relationship Id="rId287" Type="http://schemas.openxmlformats.org/officeDocument/2006/relationships/image" Target="media/image277.png"/><Relationship Id="rId288" Type="http://schemas.openxmlformats.org/officeDocument/2006/relationships/image" Target="media/image278.png"/><Relationship Id="rId289" Type="http://schemas.openxmlformats.org/officeDocument/2006/relationships/image" Target="media/image279.png"/><Relationship Id="rId290" Type="http://schemas.openxmlformats.org/officeDocument/2006/relationships/image" Target="media/image280.png"/><Relationship Id="rId291" Type="http://schemas.openxmlformats.org/officeDocument/2006/relationships/image" Target="media/image281.png"/><Relationship Id="rId292" Type="http://schemas.openxmlformats.org/officeDocument/2006/relationships/image" Target="media/image282.png"/><Relationship Id="rId293" Type="http://schemas.openxmlformats.org/officeDocument/2006/relationships/image" Target="media/image283.png"/><Relationship Id="rId294" Type="http://schemas.openxmlformats.org/officeDocument/2006/relationships/image" Target="media/image284.png"/><Relationship Id="rId295" Type="http://schemas.openxmlformats.org/officeDocument/2006/relationships/image" Target="media/image285.png"/><Relationship Id="rId296" Type="http://schemas.openxmlformats.org/officeDocument/2006/relationships/image" Target="media/image286.png"/><Relationship Id="rId297" Type="http://schemas.openxmlformats.org/officeDocument/2006/relationships/image" Target="media/image287.png"/><Relationship Id="rId298" Type="http://schemas.openxmlformats.org/officeDocument/2006/relationships/image" Target="media/image288.png"/><Relationship Id="rId299" Type="http://schemas.openxmlformats.org/officeDocument/2006/relationships/image" Target="media/image289.png"/><Relationship Id="rId300" Type="http://schemas.openxmlformats.org/officeDocument/2006/relationships/image" Target="media/image290.png"/><Relationship Id="rId301" Type="http://schemas.openxmlformats.org/officeDocument/2006/relationships/image" Target="media/image291.png"/><Relationship Id="rId302" Type="http://schemas.openxmlformats.org/officeDocument/2006/relationships/image" Target="media/image292.png"/><Relationship Id="rId303" Type="http://schemas.openxmlformats.org/officeDocument/2006/relationships/image" Target="media/image293.png"/><Relationship Id="rId304" Type="http://schemas.openxmlformats.org/officeDocument/2006/relationships/image" Target="media/image294.png"/><Relationship Id="rId305" Type="http://schemas.openxmlformats.org/officeDocument/2006/relationships/image" Target="media/image295.png"/><Relationship Id="rId306" Type="http://schemas.openxmlformats.org/officeDocument/2006/relationships/image" Target="media/image296.png"/><Relationship Id="rId307" Type="http://schemas.openxmlformats.org/officeDocument/2006/relationships/image" Target="media/image297.png"/><Relationship Id="rId308" Type="http://schemas.openxmlformats.org/officeDocument/2006/relationships/image" Target="media/image298.png"/><Relationship Id="rId309" Type="http://schemas.openxmlformats.org/officeDocument/2006/relationships/image" Target="media/image299.png"/><Relationship Id="rId310" Type="http://schemas.openxmlformats.org/officeDocument/2006/relationships/image" Target="media/image300.png"/><Relationship Id="rId311" Type="http://schemas.openxmlformats.org/officeDocument/2006/relationships/image" Target="media/image301.png"/><Relationship Id="rId312" Type="http://schemas.openxmlformats.org/officeDocument/2006/relationships/image" Target="media/image302.png"/><Relationship Id="rId313" Type="http://schemas.openxmlformats.org/officeDocument/2006/relationships/image" Target="media/image303.png"/><Relationship Id="rId314" Type="http://schemas.openxmlformats.org/officeDocument/2006/relationships/image" Target="media/image304.png"/><Relationship Id="rId315" Type="http://schemas.openxmlformats.org/officeDocument/2006/relationships/image" Target="media/image305.png"/><Relationship Id="rId316" Type="http://schemas.openxmlformats.org/officeDocument/2006/relationships/image" Target="media/image306.png"/><Relationship Id="rId317" Type="http://schemas.openxmlformats.org/officeDocument/2006/relationships/image" Target="media/image307.png"/><Relationship Id="rId318" Type="http://schemas.openxmlformats.org/officeDocument/2006/relationships/image" Target="media/image308.png"/><Relationship Id="rId319" Type="http://schemas.openxmlformats.org/officeDocument/2006/relationships/image" Target="media/image309.png"/><Relationship Id="rId320" Type="http://schemas.openxmlformats.org/officeDocument/2006/relationships/image" Target="media/image310.png"/><Relationship Id="rId321" Type="http://schemas.openxmlformats.org/officeDocument/2006/relationships/image" Target="media/image311.png"/><Relationship Id="rId322" Type="http://schemas.openxmlformats.org/officeDocument/2006/relationships/image" Target="media/image312.png"/><Relationship Id="rId323" Type="http://schemas.openxmlformats.org/officeDocument/2006/relationships/image" Target="media/image313.png"/><Relationship Id="rId324" Type="http://schemas.openxmlformats.org/officeDocument/2006/relationships/image" Target="media/image314.png"/><Relationship Id="rId325" Type="http://schemas.openxmlformats.org/officeDocument/2006/relationships/image" Target="media/image315.png"/><Relationship Id="rId326" Type="http://schemas.openxmlformats.org/officeDocument/2006/relationships/image" Target="media/image316.png"/><Relationship Id="rId327" Type="http://schemas.openxmlformats.org/officeDocument/2006/relationships/image" Target="media/image317.png"/><Relationship Id="rId328" Type="http://schemas.openxmlformats.org/officeDocument/2006/relationships/image" Target="media/image318.png"/><Relationship Id="rId329" Type="http://schemas.openxmlformats.org/officeDocument/2006/relationships/image" Target="media/image319.png"/><Relationship Id="rId330" Type="http://schemas.openxmlformats.org/officeDocument/2006/relationships/footer" Target="footer7.xml"/><Relationship Id="rId331" Type="http://schemas.openxmlformats.org/officeDocument/2006/relationships/image" Target="media/image320.png"/><Relationship Id="rId332" Type="http://schemas.openxmlformats.org/officeDocument/2006/relationships/image" Target="media/image321.png"/><Relationship Id="rId333" Type="http://schemas.openxmlformats.org/officeDocument/2006/relationships/image" Target="media/image322.png"/><Relationship Id="rId334" Type="http://schemas.openxmlformats.org/officeDocument/2006/relationships/image" Target="media/image323.png"/><Relationship Id="rId335" Type="http://schemas.openxmlformats.org/officeDocument/2006/relationships/footer" Target="footer8.xml"/><Relationship Id="rId336" Type="http://schemas.openxmlformats.org/officeDocument/2006/relationships/footer" Target="footer9.xml"/><Relationship Id="rId337" Type="http://schemas.openxmlformats.org/officeDocument/2006/relationships/image" Target="media/image324.png"/><Relationship Id="rId338" Type="http://schemas.openxmlformats.org/officeDocument/2006/relationships/image" Target="media/image325.png"/><Relationship Id="rId339" Type="http://schemas.openxmlformats.org/officeDocument/2006/relationships/image" Target="media/image326.png"/><Relationship Id="rId34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M0301.indb</dc:title>
  <dcterms:created xsi:type="dcterms:W3CDTF">2016-02-07T03:01:50Z</dcterms:created>
  <dcterms:modified xsi:type="dcterms:W3CDTF">2016-02-07T03:01:50Z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