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4619" w:right="4619" w:firstLine="0"/>
        <w:jc w:val="center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ee2f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f68aa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F68AA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F68AA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F68AA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F68AA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F68AA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f68aa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F68AA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F68AA"/>
          <w:sz w:val="36"/>
        </w:rPr>
        <w:t>3º ano</w:t>
      </w:r>
      <w:r>
        <w:rPr>
          <w:rFonts w:ascii="Arial" w:hAnsi="Arial"/>
          <w:b/>
          <w:color w:val="AF68AA"/>
          <w:spacing w:val="16"/>
          <w:sz w:val="36"/>
        </w:rPr>
        <w:t> </w:t>
      </w:r>
      <w:r>
        <w:rPr>
          <w:rFonts w:ascii="Arial" w:hAnsi="Arial"/>
          <w:b/>
          <w:color w:val="AF68AA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F68AA"/>
          <w:sz w:val="36"/>
        </w:rPr>
        <w:t>Ensino</w:t>
      </w:r>
      <w:r>
        <w:rPr>
          <w:rFonts w:ascii="Arial"/>
          <w:b/>
          <w:color w:val="AF68AA"/>
          <w:spacing w:val="2"/>
          <w:sz w:val="36"/>
        </w:rPr>
        <w:t> </w:t>
      </w:r>
      <w:r>
        <w:rPr>
          <w:rFonts w:ascii="Arial"/>
          <w:b/>
          <w:color w:val="AF68AA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047" w:right="2260" w:firstLine="0"/>
        <w:jc w:val="center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F68AA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43"/>
        <w:ind w:left="1048" w:right="2260" w:firstLine="0"/>
        <w:jc w:val="center"/>
        <w:rPr>
          <w:rFonts w:ascii="Arial Black" w:hAnsi="Arial Black" w:cs="Arial Black" w:eastAsia="Arial Black" w:hint="default"/>
          <w:sz w:val="64"/>
          <w:szCs w:val="64"/>
        </w:rPr>
      </w:pPr>
      <w:r>
        <w:rPr>
          <w:rFonts w:ascii="Arial Black"/>
          <w:b/>
          <w:color w:val="AF68AA"/>
          <w:sz w:val="64"/>
        </w:rPr>
        <w:t>M0303</w:t>
      </w:r>
      <w:r>
        <w:rPr>
          <w:rFonts w:ascii="Arial Black"/>
          <w:sz w:val="64"/>
        </w:rPr>
      </w:r>
    </w:p>
    <w:p>
      <w:pPr>
        <w:spacing w:after="0"/>
        <w:jc w:val="center"/>
        <w:rPr>
          <w:rFonts w:ascii="Arial Black" w:hAnsi="Arial Black" w:cs="Arial Black" w:eastAsia="Arial Black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512"/>
            <w:col w:w="5660"/>
          </w:cols>
        </w:sectPr>
      </w:pPr>
    </w:p>
    <w:p>
      <w:pPr>
        <w:spacing w:line="240" w:lineRule="auto" w:before="6"/>
        <w:rPr>
          <w:rFonts w:ascii="Arial Black" w:hAnsi="Arial Black" w:cs="Arial Black" w:eastAsia="Arial Black" w:hint="default"/>
          <w:b/>
          <w:bCs/>
          <w:sz w:val="18"/>
          <w:szCs w:val="18"/>
        </w:rPr>
      </w:pPr>
    </w:p>
    <w:p>
      <w:pPr>
        <w:spacing w:line="240" w:lineRule="auto"/>
        <w:ind w:left="863" w:right="0" w:firstLine="0"/>
        <w:rPr>
          <w:rFonts w:ascii="Arial Black" w:hAnsi="Arial Black" w:cs="Arial Black" w:eastAsia="Arial Black" w:hint="default"/>
          <w:sz w:val="20"/>
          <w:szCs w:val="20"/>
        </w:rPr>
      </w:pPr>
      <w:r>
        <w:rPr>
          <w:rFonts w:ascii="Arial Black" w:hAnsi="Arial Black" w:cs="Arial Black" w:eastAsia="Arial Black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f68aa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F68AA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F68AA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F68AA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 w:hAnsi="Arial Black" w:cs="Arial Black" w:eastAsia="Arial Black" w:hint="default"/>
          <w:sz w:val="20"/>
          <w:szCs w:val="20"/>
        </w:rPr>
      </w:r>
    </w:p>
    <w:p>
      <w:pPr>
        <w:spacing w:line="240" w:lineRule="auto" w:before="2"/>
        <w:rPr>
          <w:rFonts w:ascii="Arial Black" w:hAnsi="Arial Black" w:cs="Arial Black" w:eastAsia="Arial Black" w:hint="default"/>
          <w:b/>
          <w:bCs/>
          <w:sz w:val="25"/>
          <w:szCs w:val="25"/>
        </w:rPr>
      </w:pPr>
    </w:p>
    <w:p>
      <w:pPr>
        <w:spacing w:before="52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6.716618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2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2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2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2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F68AA"/>
          <w:w w:val="105"/>
          <w:sz w:val="22"/>
        </w:rPr>
        <w:t>Data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de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Nascimento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do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9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8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2.112711pt;width:94.55pt;height:37.2pt;mso-position-horizontal-relative:page;mso-position-vertical-relative:paragraph;z-index:1216" coordorigin="992,442" coordsize="1891,744">
            <v:shape style="position:absolute;left:992;top:442;width:465;height:462" type="#_x0000_t75" stroked="false">
              <v:imagedata r:id="rId5" o:title=""/>
            </v:shape>
            <v:shape style="position:absolute;left:1078;top:970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772186pt;width:64.6500pt;height:17.75pt;mso-position-horizontal-relative:page;mso-position-vertical-relative:paragraph;z-index:1240" coordorigin="1596,495" coordsize="1293,355">
            <v:shape style="position:absolute;left:1596;top:495;width:1293;height:355" coordorigin="1596,495" coordsize="1293,355" path="m1903,495l1775,495,1748,496,1683,510,1626,557,1598,640,1596,674,1597,702,1615,774,1655,822,1714,847,1771,850,1903,850,1903,787,1787,787,1765,786,1703,754,1685,667,1686,640,1720,574,1784,559,1903,559,1903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161,495l2069,495,1913,850,2007,850,2043,768,2281,768,2253,705,2061,705,2115,581,2199,581,2161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281,768l2187,768,2223,850,2317,850,2281,768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589,495l2454,495,2435,496,2368,512,2320,555,2290,627,2286,671,2289,711,2310,777,2364,831,2427,848,2485,850,2589,850,2589,787,2488,787,2461,786,2395,759,2377,705,2589,705,2589,642,2377,642,2379,625,2381,613,2383,606,2385,599,2436,562,2485,559,2589,559,2589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199,581l2115,581,2169,705,2253,705,2199,581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889,495l2813,495,2813,591,2742,591,2675,605,2622,660,2610,719,2611,739,2640,808,2699,845,2758,850,2889,850,2889,795,2758,795,2746,794,2694,757,2687,719,2688,705,2726,652,2758,647,2889,647,2889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889,647l2813,647,2813,795,2889,795,2889,647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3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9918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ee2f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4;top:16608;width:37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MT3EF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47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/>
          <w:b/>
          <w:color w:val="231F20"/>
          <w:sz w:val="26"/>
        </w:rPr>
      </w:r>
      <w:r>
        <w:rPr>
          <w:rFonts w:ascii="Arial"/>
          <w:b/>
          <w:color w:val="231F20"/>
          <w:sz w:val="26"/>
          <w:shd w:fill="D1D3D4" w:color="auto" w:val="clear"/>
        </w:rPr>
        <w:t> </w:t>
        <w:tab/>
        <w:t>EXEMPLO</w:t>
        <w:tab/>
      </w:r>
      <w:r>
        <w:rPr>
          <w:rFonts w:ascii="Arial"/>
          <w:b/>
          <w:color w:val="231F20"/>
          <w:sz w:val="26"/>
        </w:rPr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/>
        <w:ind w:left="108" w:right="0"/>
        <w:jc w:val="left"/>
        <w:rPr>
          <w:b w:val="0"/>
          <w:bCs w:val="0"/>
        </w:rPr>
      </w:pPr>
      <w:r>
        <w:rPr/>
        <w:pict>
          <v:group style="position:absolute;margin-left:56.192902pt;margin-top:37.131866pt;width:482.9pt;height:601pt;mso-position-horizontal-relative:page;mso-position-vertical-relative:paragraph;z-index:-98920" coordorigin="1124,743" coordsize="9658,12020">
            <v:group style="position:absolute;left:1379;top:3935;width:474;height:2" coordorigin="1379,3935" coordsize="474,2">
              <v:shape style="position:absolute;left:1379;top:3935;width:474;height:2" coordorigin="1379,3935" coordsize="474,0" path="m1379,3935l1853,3935e" filled="false" stroked="true" strokeweight="1pt" strokecolor="#231f20">
                <v:path arrowok="t"/>
              </v:shape>
            </v:group>
            <v:group style="position:absolute;left:1389;top:3945;width:2;height:434" coordorigin="1389,3945" coordsize="2,434">
              <v:shape style="position:absolute;left:1389;top:3945;width:2;height:434" coordorigin="1389,3945" coordsize="0,434" path="m1389,4379l1389,3945e" filled="false" stroked="true" strokeweight="1pt" strokecolor="#231f20">
                <v:path arrowok="t"/>
              </v:shape>
            </v:group>
            <v:group style="position:absolute;left:1843;top:3945;width:2;height:434" coordorigin="1843,3945" coordsize="2,434">
              <v:shape style="position:absolute;left:1843;top:3945;width:2;height:434" coordorigin="1843,3945" coordsize="0,434" path="m1843,4379l1843,3945e" filled="false" stroked="true" strokeweight="1pt" strokecolor="#231f20">
                <v:path arrowok="t"/>
              </v:shape>
            </v:group>
            <v:group style="position:absolute;left:1379;top:4389;width:474;height:2" coordorigin="1379,4389" coordsize="474,2">
              <v:shape style="position:absolute;left:1379;top:4389;width:474;height:2" coordorigin="1379,4389" coordsize="474,0" path="m1379,4389l1853,4389e" filled="false" stroked="true" strokeweight="1pt" strokecolor="#231f20">
                <v:path arrowok="t"/>
              </v:shape>
              <v:shape style="position:absolute;left:1134;top:753;width:9638;height:12000" type="#_x0000_t202" filled="false" stroked="true" strokeweight="1pt" strokecolor="#231f20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38"/>
                          <w:szCs w:val="38"/>
                        </w:rPr>
                      </w:pPr>
                    </w:p>
                    <w:p>
                      <w:pPr>
                        <w:spacing w:before="0"/>
                        <w:ind w:left="103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Observe abaixo a conta que a professora Ana escreveu no</w:t>
                      </w:r>
                      <w:r>
                        <w:rPr>
                          <w:rFonts w:ascii="Arial"/>
                          <w:color w:val="231F20"/>
                          <w:spacing w:val="-4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quadro.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177"/>
                        <w:ind w:left="103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Qual é o resultado dessa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conta?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31"/>
                          <w:szCs w:val="31"/>
                        </w:rPr>
                      </w:pPr>
                    </w:p>
                    <w:p>
                      <w:pPr>
                        <w:spacing w:before="0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24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60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80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84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4"/>
        </w:rPr>
        <w:t>Vamos </w:t>
      </w:r>
      <w:r>
        <w:rPr>
          <w:color w:val="231F20"/>
        </w:rPr>
        <w:t>fazer juntos um exemplo de uma</w:t>
      </w:r>
      <w:r>
        <w:rPr>
          <w:color w:val="231F20"/>
          <w:spacing w:val="-16"/>
        </w:rPr>
        <w:t> </w:t>
      </w:r>
      <w:r>
        <w:rPr>
          <w:color w:val="231F20"/>
        </w:rPr>
        <w:t>atividade.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9"/>
          <w:szCs w:val="19"/>
        </w:rPr>
      </w:pPr>
      <w:r>
        <w:rPr/>
        <w:pict>
          <v:shape style="position:absolute;margin-left:248.973999pt;margin-top:12.901092pt;width:97.35pt;height:28.35pt;mso-position-horizontal-relative:page;mso-position-vertical-relative:paragraph;z-index:1312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pStyle w:val="BodyText"/>
                    <w:spacing w:line="240" w:lineRule="auto" w:before="112"/>
                    <w:ind w:left="581" w:right="0"/>
                    <w:jc w:val="left"/>
                  </w:pPr>
                  <w:r>
                    <w:rPr>
                      <w:color w:val="231F20"/>
                    </w:rPr>
                    <w:t>4 x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68.448799pt;margin-top:6.999789pt;width:24.7pt;height:23.7pt;mso-position-horizontal-relative:page;mso-position-vertical-relative:paragraph;z-index:1336;mso-wrap-distance-left:0;mso-wrap-distance-right:0" coordorigin="1369,140" coordsize="494,474">
            <v:group style="position:absolute;left:1379;top:150;width:474;height:2" coordorigin="1379,150" coordsize="474,2">
              <v:shape style="position:absolute;left:1379;top:150;width:474;height:2" coordorigin="1379,150" coordsize="474,0" path="m1379,150l1853,150e" filled="false" stroked="true" strokeweight="1pt" strokecolor="#231f20">
                <v:path arrowok="t"/>
              </v:shape>
            </v:group>
            <v:group style="position:absolute;left:1389;top:160;width:2;height:434" coordorigin="1389,160" coordsize="2,434">
              <v:shape style="position:absolute;left:1389;top:160;width:2;height:434" coordorigin="1389,160" coordsize="0,434" path="m1389,594l1389,160e" filled="false" stroked="true" strokeweight="1pt" strokecolor="#231f20">
                <v:path arrowok="t"/>
              </v:shape>
            </v:group>
            <v:group style="position:absolute;left:1843;top:160;width:2;height:434" coordorigin="1843,160" coordsize="2,434">
              <v:shape style="position:absolute;left:1843;top:160;width:2;height:434" coordorigin="1843,160" coordsize="0,434" path="m1843,594l1843,160e" filled="false" stroked="true" strokeweight="1pt" strokecolor="#231f20">
                <v:path arrowok="t"/>
              </v:shape>
            </v:group>
            <v:group style="position:absolute;left:1379;top:604;width:474;height:2" coordorigin="1379,604" coordsize="474,2">
              <v:shape style="position:absolute;left:1379;top:604;width:474;height:2" coordorigin="1379,604" coordsize="474,0" path="m1379,604l1853,604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68.448799pt;margin-top:49.518787pt;width:24.7pt;height:23.7pt;mso-position-horizontal-relative:page;mso-position-vertical-relative:paragraph;z-index:1360;mso-wrap-distance-left:0;mso-wrap-distance-right:0" coordorigin="1369,990" coordsize="494,474">
            <v:group style="position:absolute;left:1379;top:1000;width:474;height:2" coordorigin="1379,1000" coordsize="474,2">
              <v:shape style="position:absolute;left:1379;top:1000;width:474;height:2" coordorigin="1379,1000" coordsize="474,0" path="m1379,1000l1853,1000e" filled="false" stroked="true" strokeweight="1pt" strokecolor="#231f20">
                <v:path arrowok="t"/>
              </v:shape>
            </v:group>
            <v:group style="position:absolute;left:1389;top:1010;width:2;height:434" coordorigin="1389,1010" coordsize="2,434">
              <v:shape style="position:absolute;left:1389;top:1010;width:2;height:434" coordorigin="1389,1010" coordsize="0,434" path="m1389,1444l1389,1010e" filled="false" stroked="true" strokeweight="1pt" strokecolor="#231f20">
                <v:path arrowok="t"/>
              </v:shape>
            </v:group>
            <v:group style="position:absolute;left:1843;top:1010;width:2;height:434" coordorigin="1843,1010" coordsize="2,434">
              <v:shape style="position:absolute;left:1843;top:1010;width:2;height:434" coordorigin="1843,1010" coordsize="0,434" path="m1843,1444l1843,1010e" filled="false" stroked="true" strokeweight="1pt" strokecolor="#231f20">
                <v:path arrowok="t"/>
              </v:shape>
            </v:group>
            <v:group style="position:absolute;left:1379;top:1454;width:474;height:2" coordorigin="1379,1454" coordsize="474,2">
              <v:shape style="position:absolute;left:1379;top:1454;width:474;height:2" coordorigin="1379,1454" coordsize="474,0" path="m1379,1454l1853,1454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68.448799pt;margin-top:92.038788pt;width:24.7pt;height:23.7pt;mso-position-horizontal-relative:page;mso-position-vertical-relative:paragraph;z-index:1384;mso-wrap-distance-left:0;mso-wrap-distance-right:0" coordorigin="1369,1841" coordsize="494,474">
            <v:group style="position:absolute;left:1379;top:1851;width:474;height:2" coordorigin="1379,1851" coordsize="474,2">
              <v:shape style="position:absolute;left:1379;top:1851;width:474;height:2" coordorigin="1379,1851" coordsize="474,0" path="m1379,1851l1853,1851e" filled="false" stroked="true" strokeweight="1pt" strokecolor="#231f20">
                <v:path arrowok="t"/>
              </v:shape>
            </v:group>
            <v:group style="position:absolute;left:1389;top:1861;width:2;height:434" coordorigin="1389,1861" coordsize="2,434">
              <v:shape style="position:absolute;left:1389;top:1861;width:2;height:434" coordorigin="1389,1861" coordsize="0,434" path="m1389,2294l1389,1861e" filled="false" stroked="true" strokeweight="1pt" strokecolor="#231f20">
                <v:path arrowok="t"/>
              </v:shape>
            </v:group>
            <v:group style="position:absolute;left:1843;top:1861;width:2;height:434" coordorigin="1843,1861" coordsize="2,434">
              <v:shape style="position:absolute;left:1843;top:1861;width:2;height:434" coordorigin="1843,1861" coordsize="0,434" path="m1843,2294l1843,1861e" filled="false" stroked="true" strokeweight="1pt" strokecolor="#231f20">
                <v:path arrowok="t"/>
              </v:shape>
            </v:group>
            <v:group style="position:absolute;left:1379;top:2304;width:474;height:2" coordorigin="1379,2304" coordsize="474,2">
              <v:shape style="position:absolute;left:1379;top:2304;width:474;height:2" coordorigin="1379,2304" coordsize="474,0" path="m1379,2304l1853,2304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15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Observe abaixo o desenho de algumas</w:t>
      </w:r>
      <w:r>
        <w:rPr>
          <w:color w:val="231F20"/>
          <w:spacing w:val="-28"/>
        </w:rPr>
        <w:t> </w:t>
      </w:r>
      <w:r>
        <w:rPr>
          <w:color w:val="231F20"/>
        </w:rPr>
        <w:t>estrelas.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01.133003pt;margin-top:15.580196pt;width:41.45pt;height:39.4pt;mso-position-horizontal-relative:page;mso-position-vertical-relative:paragraph;z-index:1528;mso-wrap-distance-left:0;mso-wrap-distance-right:0" coordorigin="2023,312" coordsize="829,788">
            <v:shape style="position:absolute;left:2023;top:312;width:829;height:788" coordorigin="2023,312" coordsize="829,788" path="m2437,312l2534,613,2851,612,2594,798,2693,1099,2437,913,2181,1099,2279,798,2023,612,2339,613,2437,31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50.022003pt;margin-top:15.580196pt;width:41.45pt;height:39.4pt;mso-position-horizontal-relative:page;mso-position-vertical-relative:paragraph;z-index:1552;mso-wrap-distance-left:0;mso-wrap-distance-right:0" coordorigin="3000,312" coordsize="829,788">
            <v:shape style="position:absolute;left:3000;top:312;width:829;height:788" coordorigin="3000,312" coordsize="829,788" path="m3415,312l3512,613,3829,612,3572,798,3670,1099,3415,913,3159,1099,3257,798,3000,612,3317,613,3415,31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98.912003pt;margin-top:15.580196pt;width:41.45pt;height:39.4pt;mso-position-horizontal-relative:page;mso-position-vertical-relative:paragraph;z-index:1576;mso-wrap-distance-left:0;mso-wrap-distance-right:0" coordorigin="3978,312" coordsize="829,788">
            <v:shape style="position:absolute;left:3978;top:312;width:829;height:788" coordorigin="3978,312" coordsize="829,788" path="m4392,312l4490,613,4806,612,4550,798,4648,1099,4392,913,4136,1099,4235,798,3978,612,4295,613,4392,31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01.133003pt;margin-top:64.580193pt;width:41.45pt;height:39.4pt;mso-position-horizontal-relative:page;mso-position-vertical-relative:paragraph;z-index:1600;mso-wrap-distance-left:0;mso-wrap-distance-right:0" coordorigin="2023,1292" coordsize="829,788">
            <v:shape style="position:absolute;left:2023;top:1292;width:829;height:788" coordorigin="2023,1292" coordsize="829,788" path="m2437,1292l2534,1593,2851,1592,2594,1778,2693,2079,2437,1893,2181,2079,2279,1778,2023,1592,2339,1593,2437,129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50.022003pt;margin-top:64.580193pt;width:41.45pt;height:39.4pt;mso-position-horizontal-relative:page;mso-position-vertical-relative:paragraph;z-index:1624;mso-wrap-distance-left:0;mso-wrap-distance-right:0" coordorigin="3000,1292" coordsize="829,788">
            <v:shape style="position:absolute;left:3000;top:1292;width:829;height:788" coordorigin="3000,1292" coordsize="829,788" path="m3415,1292l3512,1593,3829,1592,3572,1778,3670,2079,3415,1893,3159,2079,3257,1778,3000,1592,3317,1593,3415,129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98.912003pt;margin-top:64.580193pt;width:41.45pt;height:39.4pt;mso-position-horizontal-relative:page;mso-position-vertical-relative:paragraph;z-index:1648;mso-wrap-distance-left:0;mso-wrap-distance-right:0" coordorigin="3978,1292" coordsize="829,788">
            <v:shape style="position:absolute;left:3978;top:1292;width:829;height:788" coordorigin="3978,1292" coordsize="829,788" path="m4392,1292l4490,1593,4806,1592,4550,1778,4648,2079,4392,1893,4136,2079,4235,1778,3978,1592,4295,1593,4392,129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01.133003pt;margin-top:113.580193pt;width:41.45pt;height:39.4pt;mso-position-horizontal-relative:page;mso-position-vertical-relative:paragraph;z-index:1672;mso-wrap-distance-left:0;mso-wrap-distance-right:0" coordorigin="2023,2272" coordsize="829,788">
            <v:shape style="position:absolute;left:2023;top:2272;width:829;height:788" coordorigin="2023,2272" coordsize="829,788" path="m2437,2272l2534,2573,2851,2572,2594,2758,2693,3059,2437,2873,2181,3059,2279,2758,2023,2572,2339,2573,2437,227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50.022003pt;margin-top:113.580193pt;width:41.45pt;height:39.4pt;mso-position-horizontal-relative:page;mso-position-vertical-relative:paragraph;z-index:1696;mso-wrap-distance-left:0;mso-wrap-distance-right:0" coordorigin="3000,2272" coordsize="829,788">
            <v:shape style="position:absolute;left:3000;top:2272;width:829;height:788" coordorigin="3000,2272" coordsize="829,788" path="m3415,2272l3512,2573,3829,2572,3572,2758,3670,3059,3415,2873,3159,3059,3257,2758,3000,2572,3317,2573,3415,227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98.912003pt;margin-top:113.580193pt;width:41.45pt;height:39.4pt;mso-position-horizontal-relative:page;mso-position-vertical-relative:paragraph;z-index:1720;mso-wrap-distance-left:0;mso-wrap-distance-right:0" coordorigin="3978,2272" coordsize="829,788">
            <v:shape style="position:absolute;left:3978;top:2272;width:829;height:788" coordorigin="3978,2272" coordsize="829,788" path="m4392,2272l4490,2573,4806,2572,4550,2758,4648,3059,4392,2873,4136,3059,4235,2758,3978,2572,4295,2573,4392,2272xe" filled="false" stroked="true" strokeweight=".9pt" strokecolor="#231f20">
              <v:path arrowok="t"/>
            </v:shape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Quantas estrelas há, no total, nesse</w:t>
      </w:r>
      <w:r>
        <w:rPr>
          <w:color w:val="231F20"/>
          <w:spacing w:val="-24"/>
        </w:rPr>
        <w:t> </w:t>
      </w:r>
      <w:r>
        <w:rPr>
          <w:color w:val="231F20"/>
        </w:rPr>
        <w:t>desenho?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174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17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17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18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/>
      </w:r>
    </w:p>
    <w:p>
      <w:pPr>
        <w:spacing w:after="0" w:line="240" w:lineRule="auto"/>
        <w:jc w:val="left"/>
        <w:sectPr>
          <w:footerReference w:type="default" r:id="rId17"/>
          <w:pgSz w:w="11910" w:h="16840"/>
          <w:pgMar w:footer="524" w:header="0" w:top="320" w:bottom="720" w:left="740" w:right="740"/>
          <w:pgNumType w:start="1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188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97" w:lineRule="auto"/>
        <w:ind w:left="110" w:right="0"/>
        <w:jc w:val="left"/>
      </w:pPr>
      <w:r>
        <w:rPr>
          <w:color w:val="231F20"/>
        </w:rPr>
        <w:t>Rodrigo faz aulas de violão todo sábado à tarde. O relógio abaixo marca o horário em que essa aula</w:t>
      </w:r>
      <w:r>
        <w:rPr>
          <w:color w:val="231F20"/>
          <w:spacing w:val="-9"/>
        </w:rPr>
        <w:t> </w:t>
      </w:r>
      <w:r>
        <w:rPr>
          <w:color w:val="231F20"/>
        </w:rPr>
        <w:t>começa.</w:t>
      </w:r>
      <w:r>
        <w:rPr/>
      </w:r>
    </w:p>
    <w:p>
      <w:pPr>
        <w:spacing w:line="240" w:lineRule="auto"/>
        <w:ind w:left="390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31.15pt;height:131.15pt;mso-position-horizontal-relative:char;mso-position-vertical-relative:line" coordorigin="0,0" coordsize="2623,2623">
            <v:group style="position:absolute;left:2029;top:1724;width:87;height:58" coordorigin="2029,1724" coordsize="87,58">
              <v:shape style="position:absolute;left:2029;top:1724;width:87;height:58" coordorigin="2029,1724" coordsize="87,58" path="m2029,1724l2115,1782e" filled="false" stroked="true" strokeweight="2.609pt" strokecolor="#c7c8ca">
                <v:path arrowok="t"/>
              </v:shape>
            </v:group>
            <v:group style="position:absolute;left:2016;top:863;width:94;height:50" coordorigin="2016,863" coordsize="94,50">
              <v:shape style="position:absolute;left:2016;top:863;width:94;height:50" coordorigin="2016,863" coordsize="94,50" path="m2016,912l2109,863e" filled="false" stroked="true" strokeweight="2.609pt" strokecolor="#c7c8ca">
                <v:path arrowok="t"/>
              </v:shape>
            </v:group>
            <v:group style="position:absolute;left:2180;top:1313;width:52;height:2" coordorigin="2180,1313" coordsize="52,2">
              <v:shape style="position:absolute;left:2180;top:1313;width:52;height:2" coordorigin="2180,1313" coordsize="52,0" path="m2180,1313l2231,1313e" filled="false" stroked="true" strokeweight="2.551pt" strokecolor="#c7c8ca">
                <v:path arrowok="t"/>
              </v:shape>
            </v:group>
            <v:group style="position:absolute;left:133;top:137;width:2348;height:2348" coordorigin="133,137" coordsize="2348,2348">
              <v:shape style="position:absolute;left:133;top:137;width:2348;height:2348" coordorigin="133,137" coordsize="2348,2348" path="m1307,137l1230,140,1154,147,1080,159,1007,176,936,197,867,223,800,252,735,286,673,323,614,364,557,408,503,456,452,507,404,561,360,618,319,678,281,740,248,804,218,871,193,940,172,1011,155,1084,143,1158,136,1234,133,1311,136,1389,143,1464,155,1539,172,1611,193,1682,218,1751,248,1818,281,1883,319,1945,360,2005,404,2061,452,2115,503,2166,557,2214,614,2259,673,2300,735,2337,800,2370,867,2400,936,2425,1007,2446,1080,2463,1154,2475,1230,2483,1307,2485,1384,2483,1460,2475,1534,2463,1607,2446,1678,2425,1747,2400,1814,2370,1878,2337,1941,2300,2000,2259,2057,2214,2111,2166,2162,2115,2210,2061,2254,2005,2295,1945,2333,1883,2366,1818,2396,1751,2421,1682,2442,1611,2459,1539,2471,1464,2478,1389,2481,1311,2478,1234,2471,1158,2459,1084,2442,1011,2421,940,2396,871,2366,804,2333,740,2295,678,2254,618,2210,561,2162,507,2111,456,2057,408,2000,364,1941,323,1878,286,1814,252,1747,223,1678,197,1607,176,1534,159,1460,147,1384,140,1307,137xe" filled="true" fillcolor="#ffffff" stroked="false">
                <v:path arrowok="t"/>
                <v:fill type="solid"/>
              </v:shape>
            </v:group>
            <v:group style="position:absolute;left:133;top:137;width:2348;height:2348" coordorigin="133,137" coordsize="2348,2348">
              <v:shape style="position:absolute;left:133;top:137;width:2348;height:2348" coordorigin="133,137" coordsize="2348,2348" path="m2481,1311l2478,1389,2471,1464,2459,1539,2442,1611,2421,1682,2396,1751,2366,1818,2333,1883,2295,1945,2254,2005,2210,2061,2162,2115,2111,2166,2057,2214,2000,2259,1941,2300,1878,2337,1814,2370,1747,2400,1678,2425,1607,2446,1534,2463,1460,2475,1384,2483,1307,2485,1230,2483,1154,2475,1080,2463,1007,2446,936,2425,867,2400,800,2370,735,2337,673,2300,614,2259,557,2214,503,2166,452,2115,404,2061,360,2005,319,1945,281,1883,248,1818,218,1751,193,1682,172,1611,155,1539,143,1464,136,1389,133,1311,136,1234,143,1158,155,1084,172,1011,193,940,218,871,248,804,281,740,319,678,360,618,404,561,452,507,503,456,557,408,614,364,673,323,735,286,800,252,867,223,936,197,1007,176,1080,159,1154,147,1230,140,1307,137,1384,140,1460,147,1534,159,1607,176,1678,197,1747,223,1814,252,1878,286,1941,323,2000,364,2057,408,2111,456,2162,507,2210,561,2254,618,2295,678,2333,740,2366,804,2396,871,2421,940,2442,1011,2459,1084,2471,1158,2478,1234,2481,1311xe" filled="false" stroked="true" strokeweight="1.345pt" strokecolor="#3d3c3e">
                <v:path arrowok="t"/>
              </v:shape>
            </v:group>
            <v:group style="position:absolute;left:167;top:171;width:2281;height:2281" coordorigin="167,171" coordsize="2281,2281">
              <v:shape style="position:absolute;left:167;top:171;width:2281;height:2281" coordorigin="167,171" coordsize="2281,2281" path="m1307,171l1232,173,1158,181,1086,192,1015,209,946,229,879,254,814,282,752,315,691,351,633,391,578,434,526,481,476,530,430,583,387,638,347,696,311,756,278,819,249,884,225,951,204,1020,188,1090,176,1163,169,1236,167,1311,169,1386,176,1460,188,1532,204,1603,225,1672,249,1739,278,1804,311,1867,347,1927,387,1985,430,2040,476,2093,526,2142,578,2189,633,2232,691,2271,752,2308,814,2340,879,2369,946,2394,1015,2414,1086,2430,1158,2442,1232,2449,1307,2452,1382,2449,1456,2442,1528,2430,1598,2414,1667,2394,1734,2369,1799,2340,1862,2308,1923,2271,1980,2232,2036,2189,2088,2142,2138,2093,2184,2040,2227,1985,2267,1927,2303,1867,2336,1804,2364,1739,2389,1672,2410,1603,2426,1532,2438,1460,2445,1386,2447,1311,2445,1236,2438,1163,2426,1090,2410,1020,2389,951,2364,884,2336,819,2303,756,2267,696,2227,638,2184,583,2138,530,2088,481,2036,434,1980,391,1923,351,1862,315,1799,282,1734,254,1667,229,1598,209,1528,192,1456,181,1382,173,1307,171xe" filled="true" fillcolor="#e3e4e5" stroked="false">
                <v:path arrowok="t"/>
                <v:fill type="solid"/>
              </v:shape>
            </v:group>
            <v:group style="position:absolute;left:1138;top:248;width:320;height:193" coordorigin="1138,248" coordsize="320,193">
              <v:shape style="position:absolute;left:1138;top:248;width:320;height:193" coordorigin="1138,248" coordsize="320,193" path="m1454,284l1388,284,1393,286,1402,294,1404,299,1404,310,1402,315,1398,321,1393,327,1383,336,1368,347,1351,361,1310,407,1300,440,1458,440,1458,397,1376,397,1380,392,1385,389,1392,383,1399,378,1410,370,1422,361,1457,314,1457,292,1454,284xe" filled="true" fillcolor="#231f20" stroked="false">
                <v:path arrowok="t"/>
                <v:fill type="solid"/>
              </v:shape>
              <v:shape style="position:absolute;left:1138;top:248;width:320;height:193" coordorigin="1138,248" coordsize="320,193" path="m1380,248l1321,265,1304,308,1357,312,1358,302,1361,294,1365,290,1369,286,1375,284,1454,284,1454,282,1393,248,1380,248xe" filled="true" fillcolor="#231f20" stroked="false">
                <v:path arrowok="t"/>
                <v:fill type="solid"/>
              </v:shape>
              <v:shape style="position:absolute;left:1138;top:248;width:320;height:193" coordorigin="1138,248" coordsize="320,193" path="m1247,314l1193,314,1193,440,1247,440,1247,314xe" filled="true" fillcolor="#231f20" stroked="false">
                <v:path arrowok="t"/>
                <v:fill type="solid"/>
              </v:shape>
              <v:shape style="position:absolute;left:1138;top:248;width:320;height:193" coordorigin="1138,248" coordsize="320,193" path="m1247,248l1203,248,1198,259,1190,269,1138,298,1138,341,1193,314,1247,314,1247,248xe" filled="true" fillcolor="#231f20" stroked="false">
                <v:path arrowok="t"/>
                <v:fill type="solid"/>
              </v:shape>
            </v:group>
            <v:group style="position:absolute;left:1738;top:372;width:109;height:193" coordorigin="1738,372" coordsize="109,193">
              <v:shape style="position:absolute;left:1738;top:372;width:109;height:193" coordorigin="1738,372" coordsize="109,193" path="m1847,439l1793,439,1793,565,1847,565,1847,439xe" filled="true" fillcolor="#231f20" stroked="false">
                <v:path arrowok="t"/>
                <v:fill type="solid"/>
              </v:shape>
              <v:shape style="position:absolute;left:1738;top:372;width:109;height:193" coordorigin="1738,372" coordsize="109,193" path="m1847,372l1803,372,1797,384,1790,394,1738,423,1738,466,1793,439,1847,439,1847,372xe" filled="true" fillcolor="#231f20" stroked="false">
                <v:path arrowok="t"/>
                <v:fill type="solid"/>
              </v:shape>
              <v:shape style="position:absolute;left:2064;top:714;width:158;height:193" type="#_x0000_t75" stroked="false">
                <v:imagedata r:id="rId18" o:title=""/>
              </v:shape>
            </v:group>
            <v:group style="position:absolute;left:2209;top:1210;width:157;height:196" coordorigin="2209,1210" coordsize="157,196">
              <v:shape style="position:absolute;left:2209;top:1210;width:157;height:196" coordorigin="2209,1210" coordsize="157,196" path="m2262,1345l2209,1352,2213,1364,2218,1374,2277,1405,2290,1406,2302,1405,2357,1374,2282,1374,2276,1372,2267,1363,2264,1356,2262,1345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359,1318l2295,1318,2302,1320,2311,1330,2313,1336,2313,1354,2311,1361,2306,1366,2301,1371,2295,1374,2357,1374,2363,1364,2366,1354,2366,1334,2364,1326,2359,1318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273,1283l2271,1321,2278,1319,2284,1318,2359,1318,2357,1313,2352,1308,2346,1304,2342,1302,2336,1300,2329,1298,2338,1293,2345,1287,2347,1284,2279,1284,2276,1283,2273,1283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355,1243l2291,1243,2296,1244,2299,1248,2303,1251,2304,1256,2304,1268,2302,1273,2298,1277,2293,1281,2287,1284,2347,1284,2354,1274,2356,1267,2356,1244,2355,1243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286,1210l2228,1229,2212,1259,2262,1268,2263,1258,2266,1252,2274,1244,2279,1243,2355,1243,2351,1233,2340,1224,2330,1218,2318,1213,2303,1211,2286,1210xe" filled="true" fillcolor="#231f20" stroked="false">
                <v:path arrowok="t"/>
                <v:fill type="solid"/>
              </v:shape>
            </v:group>
            <v:group style="position:absolute;left:2070;top:1684;width:166;height:193" coordorigin="2070,1684" coordsize="166,193">
              <v:shape style="position:absolute;left:2070;top:1684;width:166;height:193" coordorigin="2070,1684" coordsize="166,193" path="m2211,1841l2166,1841,2166,1876,2211,1876,2211,1841xe" filled="true" fillcolor="#231f20" stroked="false">
                <v:path arrowok="t"/>
                <v:fill type="solid"/>
              </v:shape>
              <v:shape style="position:absolute;left:2070;top:1684;width:166;height:193" coordorigin="2070,1684" coordsize="166,193" path="m2211,1684l2166,1684,2070,1798,2070,1841,2235,1841,2235,1800,2115,1800,2166,1740,2211,1740,2211,1684xe" filled="true" fillcolor="#231f20" stroked="false">
                <v:path arrowok="t"/>
                <v:fill type="solid"/>
              </v:shape>
              <v:shape style="position:absolute;left:2070;top:1684;width:166;height:193" coordorigin="2070,1684" coordsize="166,193" path="m2211,1740l2166,1740,2166,1800,2211,1800,2211,1740xe" filled="true" fillcolor="#231f20" stroked="false">
                <v:path arrowok="t"/>
                <v:fill type="solid"/>
              </v:shape>
            </v:group>
            <v:group style="position:absolute;left:1728;top:2054;width:158;height:193" coordorigin="1728,2054" coordsize="158,193">
              <v:shape style="position:absolute;left:1728;top:2054;width:158;height:193" coordorigin="1728,2054" coordsize="158,193" path="m1781,2189l1728,2194,1730,2203,1733,2211,1784,2245,1795,2247,1807,2247,1870,2223,1875,2215,1800,2215,1795,2212,1790,2208,1785,2204,1782,2197,1781,2189xe" filled="true" fillcolor="#231f20" stroked="false">
                <v:path arrowok="t"/>
                <v:fill type="solid"/>
              </v:shape>
              <v:shape style="position:absolute;left:1728;top:2054;width:158;height:193" coordorigin="1728,2054" coordsize="158,193" path="m1878,2149l1814,2149,1820,2151,1830,2162,1832,2170,1832,2192,1830,2201,1825,2206,1820,2212,1814,2215,1875,2215,1882,2201,1885,2189,1885,2177,1884,2164,1881,2153,1878,2149xe" filled="true" fillcolor="#231f20" stroked="false">
                <v:path arrowok="t"/>
                <v:fill type="solid"/>
              </v:shape>
              <v:shape style="position:absolute;left:1728;top:2054;width:158;height:193" coordorigin="1728,2054" coordsize="158,193" path="m1876,2054l1751,2054,1735,2156,1779,2162,1784,2158,1787,2154,1796,2150,1801,2149,1878,2149,1875,2143,1867,2133,1858,2126,1855,2125,1787,2125,1791,2096,1876,2096,1876,2054xe" filled="true" fillcolor="#231f20" stroked="false">
                <v:path arrowok="t"/>
                <v:fill type="solid"/>
              </v:shape>
              <v:shape style="position:absolute;left:1728;top:2054;width:158;height:193" coordorigin="1728,2054" coordsize="158,193" path="m1821,2116l1816,2116,1810,2117,1799,2120,1793,2122,1787,2125,1855,2125,1847,2121,1835,2117,1821,2116xe" filled="true" fillcolor="#231f20" stroked="false">
                <v:path arrowok="t"/>
                <v:fill type="solid"/>
              </v:shape>
            </v:group>
            <v:group style="position:absolute;left:1222;top:2179;width:156;height:196" coordorigin="1222,2179" coordsize="156,196">
              <v:shape style="position:absolute;left:1222;top:2179;width:156;height:196" coordorigin="1222,2179" coordsize="156,196" path="m1318,2179l1303,2179,1285,2181,1234,2217,1222,2281,1222,2295,1244,2353,1305,2375,1316,2375,1369,2342,1296,2342,1290,2339,1284,2333,1279,2328,1277,2320,1277,2300,1279,2292,1289,2281,1295,2278,1370,2278,1368,2273,1360,2264,1275,2264,1276,2250,1294,2212,1369,2212,1366,2207,1354,2193,1347,2188,1330,2181,1318,2179xe" filled="true" fillcolor="#231f20" stroked="false">
                <v:path arrowok="t"/>
                <v:fill type="solid"/>
              </v:shape>
              <v:shape style="position:absolute;left:1222;top:2179;width:156;height:196" coordorigin="1222,2179" coordsize="156,196" path="m1370,2278l1310,2278,1316,2281,1320,2287,1325,2292,1327,2300,1327,2322,1325,2329,1316,2340,1310,2342,1369,2342,1374,2333,1377,2322,1377,2310,1376,2296,1373,2284,1370,2278xe" filled="true" fillcolor="#231f20" stroked="false">
                <v:path arrowok="t"/>
                <v:fill type="solid"/>
              </v:shape>
              <v:shape style="position:absolute;left:1222;top:2179;width:156;height:196" coordorigin="1222,2179" coordsize="156,196" path="m1317,2246l1308,2246,1301,2247,1288,2253,1281,2258,1275,2264,1360,2264,1317,2246xe" filled="true" fillcolor="#231f20" stroked="false">
                <v:path arrowok="t"/>
                <v:fill type="solid"/>
              </v:shape>
              <v:shape style="position:absolute;left:1222;top:2179;width:156;height:196" coordorigin="1222,2179" coordsize="156,196" path="m1369,2212l1307,2212,1311,2213,1317,2219,1320,2224,1321,2232,1373,2225,1370,2215,1369,2212xe" filled="true" fillcolor="#231f20" stroked="false">
                <v:path arrowok="t"/>
                <v:fill type="solid"/>
              </v:shape>
            </v:group>
            <v:group style="position:absolute;left:750;top:2047;width:154;height:190" coordorigin="750,2047" coordsize="154,190">
              <v:shape style="position:absolute;left:750;top:2047;width:154;height:190" coordorigin="750,2047" coordsize="154,190" path="m904,2047l750,2047,750,2091,844,2091,830,2109,795,2175,782,2236,834,2236,836,2220,838,2205,862,2135,904,2082,904,2047xe" filled="true" fillcolor="#231f20" stroked="false">
                <v:path arrowok="t"/>
                <v:fill type="solid"/>
              </v:shape>
            </v:group>
            <v:group style="position:absolute;left:389;top:1684;width:155;height:196" coordorigin="389,1684" coordsize="155,196">
              <v:shape style="position:absolute;left:389;top:1684;width:155;height:196" coordorigin="389,1684" coordsize="155,196" path="m463,1684l401,1713,395,1734,395,1744,421,1774,410,1779,402,1785,392,1800,389,1809,389,1832,441,1878,468,1879,478,1879,537,1847,460,1847,454,1844,444,1834,442,1827,442,1809,444,1803,454,1793,460,1790,534,1790,531,1786,524,1779,513,1774,521,1769,527,1764,530,1759,460,1759,455,1757,447,1749,445,1744,445,1731,446,1726,455,1718,460,1716,534,1716,533,1714,481,1685,463,1684xe" filled="true" fillcolor="#231f20" stroked="false">
                <v:path arrowok="t"/>
                <v:fill type="solid"/>
              </v:shape>
              <v:shape style="position:absolute;left:389;top:1684;width:155;height:196" coordorigin="389,1684" coordsize="155,196" path="m534,1790l473,1790,479,1793,489,1803,491,1810,491,1827,489,1834,479,1844,473,1847,537,1847,542,1839,544,1830,544,1810,541,1802,534,1790xe" filled="true" fillcolor="#231f20" stroked="false">
                <v:path arrowok="t"/>
                <v:fill type="solid"/>
              </v:shape>
              <v:shape style="position:absolute;left:389;top:1684;width:155;height:196" coordorigin="389,1684" coordsize="155,196" path="m534,1716l472,1716,478,1718,482,1722,486,1726,487,1731,488,1744,486,1749,482,1753,478,1757,473,1759,530,1759,535,1751,538,1743,538,1734,537,1724,534,1716xe" filled="true" fillcolor="#231f20" stroked="false">
                <v:path arrowok="t"/>
                <v:fill type="solid"/>
              </v:shape>
            </v:group>
            <v:group style="position:absolute;left:248;top:1188;width:156;height:196" coordorigin="248,1188" coordsize="156,196">
              <v:shape style="position:absolute;left:248;top:1188;width:156;height:196" coordorigin="248,1188" coordsize="156,196" path="m304,1331l252,1338,255,1348,260,1356,271,1370,278,1375,296,1382,308,1384,323,1384,382,1360,388,1351,319,1351,315,1350,311,1347,308,1344,306,1339,304,1331xe" filled="true" fillcolor="#231f20" stroked="false">
                <v:path arrowok="t"/>
                <v:fill type="solid"/>
              </v:shape>
              <v:shape style="position:absolute;left:248;top:1188;width:156;height:196" coordorigin="248,1188" coordsize="156,196" path="m403,1299l351,1299,349,1313,348,1324,345,1332,343,1339,338,1347,332,1351,388,1351,392,1346,399,1329,403,1309,403,1299xe" filled="true" fillcolor="#231f20" stroked="false">
                <v:path arrowok="t"/>
                <v:fill type="solid"/>
              </v:shape>
              <v:shape style="position:absolute;left:248;top:1188;width:156;height:196" coordorigin="248,1188" coordsize="156,196" path="m321,1188l263,1209,248,1241,248,1254,285,1313,308,1317,317,1317,325,1316,338,1310,344,1305,351,1299,403,1299,404,1285,316,1285,310,1282,300,1271,298,1263,298,1241,300,1234,309,1223,315,1221,389,1221,388,1219,334,1188,321,1188xe" filled="true" fillcolor="#231f20" stroked="false">
                <v:path arrowok="t"/>
                <v:fill type="solid"/>
              </v:shape>
              <v:shape style="position:absolute;left:248;top:1188;width:156;height:196" coordorigin="248,1188" coordsize="156,196" path="m389,1221l330,1221,336,1223,346,1235,349,1243,349,1263,346,1271,337,1282,330,1285,404,1285,403,1268,401,1253,398,1240,394,1229,389,1221xe" filled="true" fillcolor="#231f20" stroked="false">
                <v:path arrowok="t"/>
                <v:fill type="solid"/>
              </v:shape>
            </v:group>
            <v:group style="position:absolute;left:375;top:732;width:321;height:196" coordorigin="375,732" coordsize="321,196">
              <v:shape style="position:absolute;left:375;top:732;width:321;height:196" coordorigin="375,732" coordsize="321,196" path="m632,732l620,732,601,734,546,784,541,829,541,831,551,891,556,898,562,908,570,915,590,926,602,928,618,928,678,904,685,892,610,892,604,888,593,829,594,813,609,767,684,767,680,760,676,754,671,749,666,744,659,740,643,734,632,732xe" filled="true" fillcolor="#231f20" stroked="false">
                <v:path arrowok="t"/>
                <v:fill type="solid"/>
              </v:shape>
              <v:shape style="position:absolute;left:375;top:732;width:321;height:196" coordorigin="375,732" coordsize="321,196" path="m684,767l626,767,633,772,637,780,643,850,643,861,639,877,636,883,632,887,628,890,624,892,685,892,686,891,691,873,695,853,696,829,695,817,686,771,684,767xe" filled="true" fillcolor="#231f20" stroked="false">
                <v:path arrowok="t"/>
                <v:fill type="solid"/>
              </v:shape>
              <v:shape style="position:absolute;left:375;top:732;width:321;height:196" coordorigin="375,732" coordsize="321,196" path="m484,799l431,799,431,925,484,925,484,799xe" filled="true" fillcolor="#231f20" stroked="false">
                <v:path arrowok="t"/>
                <v:fill type="solid"/>
              </v:shape>
              <v:shape style="position:absolute;left:375;top:732;width:321;height:196" coordorigin="375,732" coordsize="321,196" path="m484,732l440,732,435,744,427,754,375,783,375,826,431,799,484,799,484,732xe" filled="true" fillcolor="#231f20" stroked="false">
                <v:path arrowok="t"/>
                <v:fill type="solid"/>
              </v:shape>
              <v:shape style="position:absolute;left:664;top:396;width:285;height:193" type="#_x0000_t75" stroked="false">
                <v:imagedata r:id="rId19" o:title=""/>
              </v:shape>
            </v:group>
            <v:group style="position:absolute;left:1256;top:1262;width:85;height:85" coordorigin="1256,1262" coordsize="85,85">
              <v:shape style="position:absolute;left:1256;top:1262;width:85;height:85" coordorigin="1256,1262" coordsize="85,85" path="m1298,1262l1282,1266,1268,1275,1259,1288,1256,1305,1259,1321,1268,1334,1282,1344,1298,1347,1314,1344,1328,1334,1337,1321,1340,1305,1337,1288,1328,1275,1314,1266,1298,1262xe" filled="true" fillcolor="#231f20" stroked="false">
                <v:path arrowok="t"/>
                <v:fill type="solid"/>
              </v:shape>
            </v:group>
            <v:group style="position:absolute;left:1298;top:139;width:2;height:81" coordorigin="1298,139" coordsize="2,81">
              <v:shape style="position:absolute;left:1298;top:139;width:2;height:81" coordorigin="1298,139" coordsize="0,81" path="m1298,220l1298,139e" filled="false" stroked="true" strokeweight="1.345pt" strokecolor="#3d3c3e">
                <v:path arrowok="t"/>
              </v:shape>
            </v:group>
            <v:group style="position:absolute;left:1300;top:2399;width:2;height:81" coordorigin="1300,2399" coordsize="2,81">
              <v:shape style="position:absolute;left:1300;top:2399;width:2;height:81" coordorigin="1300,2399" coordsize="0,81" path="m1300,2479l1300,2399e" filled="false" stroked="true" strokeweight="1.345pt" strokecolor="#3d3c3e">
                <v:path arrowok="t"/>
              </v:shape>
            </v:group>
            <v:group style="position:absolute;left:2394;top:1306;width:81;height:2" coordorigin="2394,1306" coordsize="81,2">
              <v:shape style="position:absolute;left:2394;top:1306;width:81;height:2" coordorigin="2394,1306" coordsize="81,0" path="m2475,1306l2394,1306e" filled="false" stroked="true" strokeweight="1.345pt" strokecolor="#3d3c3e">
                <v:path arrowok="t"/>
              </v:shape>
            </v:group>
            <v:group style="position:absolute;left:141;top:1302;width:81;height:2" coordorigin="141,1302" coordsize="81,2">
              <v:shape style="position:absolute;left:141;top:1302;width:81;height:2" coordorigin="141,1302" coordsize="81,0" path="m221,1302l141,1302e" filled="false" stroked="true" strokeweight="1.345pt" strokecolor="#3d3c3e">
                <v:path arrowok="t"/>
              </v:shape>
            </v:group>
            <v:group style="position:absolute;left:731;top:2257;width:41;height:70" coordorigin="731,2257" coordsize="41,70">
              <v:shape style="position:absolute;left:731;top:2257;width:41;height:70" coordorigin="731,2257" coordsize="41,70" path="m771,2257l731,2327e" filled="false" stroked="true" strokeweight="1.345pt" strokecolor="#3d3c3e">
                <v:path arrowok="t"/>
              </v:shape>
            </v:group>
            <v:group style="position:absolute;left:1859;top:299;width:41;height:70" coordorigin="1859,299" coordsize="41,70">
              <v:shape style="position:absolute;left:1859;top:299;width:41;height:70" coordorigin="1859,299" coordsize="41,70" path="m1899,299l1859,369e" filled="false" stroked="true" strokeweight="1.345pt" strokecolor="#3d3c3e">
                <v:path arrowok="t"/>
              </v:shape>
            </v:group>
            <v:group style="position:absolute;left:295;top:728;width:70;height:41" coordorigin="295,728" coordsize="70,41">
              <v:shape style="position:absolute;left:295;top:728;width:70;height:41" coordorigin="295,728" coordsize="70,41" path="m295,728l365,769e" filled="false" stroked="true" strokeweight="1.345pt" strokecolor="#3d3c3e">
                <v:path arrowok="t"/>
              </v:shape>
            </v:group>
            <v:group style="position:absolute;left:2246;top:1858;width:70;height:41" coordorigin="2246,1858" coordsize="70,41">
              <v:shape style="position:absolute;left:2246;top:1858;width:70;height:41" coordorigin="2246,1858" coordsize="70,41" path="m2246,1858l2315,1899e" filled="false" stroked="true" strokeweight="1.345pt" strokecolor="#3d3c3e">
                <v:path arrowok="t"/>
              </v:shape>
            </v:group>
            <v:group style="position:absolute;left:1861;top:2248;width:41;height:70" coordorigin="1861,2248" coordsize="41,70">
              <v:shape style="position:absolute;left:1861;top:2248;width:41;height:70" coordorigin="1861,2248" coordsize="41,70" path="m1861,2248l1901,2318e" filled="false" stroked="true" strokeweight="1.345pt" strokecolor="#3d3c3e">
                <v:path arrowok="t"/>
              </v:shape>
            </v:group>
            <v:group style="position:absolute;left:729;top:292;width:41;height:70" coordorigin="729,292" coordsize="41,70">
              <v:shape style="position:absolute;left:729;top:292;width:41;height:70" coordorigin="729,292" coordsize="41,70" path="m729,292l770,362e" filled="false" stroked="true" strokeweight="1.345pt" strokecolor="#3d3c3e">
                <v:path arrowok="t"/>
              </v:shape>
            </v:group>
            <v:group style="position:absolute;left:299;top:1855;width:70;height:41" coordorigin="299,1855" coordsize="70,41">
              <v:shape style="position:absolute;left:299;top:1855;width:70;height:41" coordorigin="299,1855" coordsize="70,41" path="m299,1896l368,1855e" filled="false" stroked="true" strokeweight="1.345pt" strokecolor="#3d3c3e">
                <v:path arrowok="t"/>
              </v:shape>
            </v:group>
            <v:group style="position:absolute;left:2252;top:731;width:70;height:41" coordorigin="2252,731" coordsize="70,41">
              <v:shape style="position:absolute;left:2252;top:731;width:70;height:41" coordorigin="2252,731" coordsize="70,41" path="m2252,772l2322,731e" filled="false" stroked="true" strokeweight="1.345pt" strokecolor="#3d3c3e">
                <v:path arrowok="t"/>
              </v:shape>
            </v:group>
            <v:group style="position:absolute;left:14;top:14;width:2596;height:2596" coordorigin="14,14" coordsize="2596,2596">
              <v:shape style="position:absolute;left:14;top:14;width:2596;height:2596" coordorigin="14,14" coordsize="2596,2596" path="m2609,1311l2607,1388,2601,1463,2590,1537,2575,1609,2556,1680,2534,1749,2507,1817,2477,1882,2444,1946,2407,2007,2367,2066,2324,2123,2278,2178,2229,2229,2178,2278,2123,2324,2066,2367,2007,2407,1946,2444,1882,2477,1817,2507,1749,2534,1680,2556,1609,2575,1537,2590,1463,2601,1388,2607,1311,2609,1235,2607,1160,2601,1086,2590,1014,2575,943,2556,874,2534,806,2507,741,2477,677,2444,616,2407,556,2367,500,2324,445,2278,394,2229,345,2178,299,2123,256,2066,216,2007,179,1946,145,1882,115,1817,89,1749,67,1680,48,1609,33,1537,22,1463,16,1388,14,1311,16,1235,22,1160,33,1086,48,1014,67,943,89,874,115,806,145,741,179,677,216,616,256,556,299,500,345,445,394,394,445,345,500,299,556,256,616,216,677,179,741,145,806,116,874,89,943,67,1014,48,1086,33,1160,22,1235,16,1311,14,1388,16,1463,22,1537,33,1609,48,1680,67,1749,89,1817,116,1882,145,1946,179,2007,216,2066,256,2123,299,2178,345,2229,394,2278,445,2324,500,2367,556,2407,616,2444,677,2477,741,2507,806,2534,874,2556,943,2575,1014,2590,1086,2601,1160,2607,1235,2609,1311xe" filled="false" stroked="true" strokeweight="1.345pt" strokecolor="#3d3c3e">
                <v:path arrowok="t"/>
              </v:shape>
            </v:group>
            <v:group style="position:absolute;left:1298;top:1071;width:391;height:235" coordorigin="1298,1071" coordsize="391,235">
              <v:shape style="position:absolute;left:1298;top:1071;width:391;height:235" coordorigin="1298,1071" coordsize="391,235" path="m1298,1305l1689,1071e" filled="false" stroked="true" strokeweight="2.69pt" strokecolor="#231f20">
                <v:path arrowok="t"/>
              </v:shape>
            </v:group>
            <v:group style="position:absolute;left:1627;top:1011;width:161;height:141" coordorigin="1627,1011" coordsize="161,141">
              <v:shape style="position:absolute;left:1627;top:1011;width:161;height:141" coordorigin="1627,1011" coordsize="161,141" path="m1788,1011l1627,1014,1710,1152,1788,1011xe" filled="true" fillcolor="#231f20" stroked="false">
                <v:path arrowok="t"/>
                <v:fill type="solid"/>
              </v:shape>
            </v:group>
            <v:group style="position:absolute;left:1296;top:643;width:2;height:666" coordorigin="1296,643" coordsize="2,666">
              <v:shape style="position:absolute;left:1296;top:643;width:2;height:666" coordorigin="1296,643" coordsize="0,666" path="m1296,1309l1296,643e" filled="false" stroked="true" strokeweight="3.188pt" strokecolor="#231f20">
                <v:path arrowok="t"/>
              </v:shape>
            </v:group>
            <v:group style="position:absolute;left:1200;top:506;width:191;height:166" coordorigin="1200,506" coordsize="191,166">
              <v:shape style="position:absolute;left:1200;top:506;width:191;height:166" coordorigin="1200,506" coordsize="191,166" path="m1295,506l1200,671,1391,671,1295,50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horário de início dessa aula de</w:t>
      </w:r>
      <w:r>
        <w:rPr>
          <w:color w:val="231F20"/>
          <w:spacing w:val="-29"/>
        </w:rPr>
        <w:t> </w:t>
      </w:r>
      <w:r>
        <w:rPr>
          <w:color w:val="231F20"/>
        </w:rPr>
        <w:t>Rodrigo?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1936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19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 horas e 12</w:t>
      </w:r>
      <w:r>
        <w:rPr>
          <w:color w:val="231F20"/>
          <w:spacing w:val="-5"/>
        </w:rPr>
        <w:t> </w:t>
      </w:r>
      <w:r>
        <w:rPr>
          <w:color w:val="231F20"/>
        </w:rPr>
        <w:t>minutos.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19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>
          <w:color w:val="231F20"/>
          <w:spacing w:val="-7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20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 horas e 2</w:t>
      </w:r>
      <w:r>
        <w:rPr>
          <w:color w:val="231F20"/>
          <w:spacing w:val="-5"/>
        </w:rPr>
        <w:t> </w:t>
      </w:r>
      <w:r>
        <w:rPr>
          <w:color w:val="231F20"/>
        </w:rPr>
        <w:t>minutos.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0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099;top:425;width:8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5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09"/>
        <w:jc w:val="left"/>
      </w:pPr>
      <w:r>
        <w:rPr>
          <w:color w:val="231F20"/>
        </w:rPr>
        <w:t>Lílian foi ao mercado e comprou 8 pacotes de biscoito de chocolate e 3 pacotes de biscoito de</w:t>
      </w:r>
      <w:r>
        <w:rPr>
          <w:color w:val="231F20"/>
          <w:spacing w:val="49"/>
        </w:rPr>
        <w:t> </w:t>
      </w:r>
      <w:r>
        <w:rPr>
          <w:color w:val="231F20"/>
        </w:rPr>
        <w:t>morango.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Quantos pacotes de biscoito Lílian comprou, no total, nesse</w:t>
      </w:r>
      <w:r>
        <w:rPr>
          <w:color w:val="231F20"/>
          <w:spacing w:val="-27"/>
        </w:rPr>
        <w:t> </w:t>
      </w:r>
      <w:r>
        <w:rPr>
          <w:color w:val="231F20"/>
        </w:rPr>
        <w:t>mercado?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210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21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9pt;width:24.55pt;height:24.55pt;mso-position-horizontal-relative:page;mso-position-vertical-relative:paragraph;z-index:21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21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21"/>
        </w:rPr>
        <w:t>11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24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5"/>
        </w:rPr>
        <w:t> </w:t>
      </w:r>
      <w:r>
        <w:rPr>
          <w:color w:val="231F20"/>
        </w:rPr>
        <w:t>tabela</w:t>
      </w:r>
      <w:r>
        <w:rPr>
          <w:color w:val="231F20"/>
          <w:spacing w:val="-26"/>
        </w:rPr>
        <w:t> </w:t>
      </w:r>
      <w:r>
        <w:rPr>
          <w:color w:val="231F20"/>
        </w:rPr>
        <w:t>abaixo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6"/>
        </w:rPr>
        <w:t> </w:t>
      </w:r>
      <w:r>
        <w:rPr>
          <w:color w:val="231F20"/>
        </w:rPr>
        <w:t>equipe</w:t>
      </w:r>
      <w:r>
        <w:rPr>
          <w:color w:val="231F20"/>
          <w:spacing w:val="-25"/>
        </w:rPr>
        <w:t> </w:t>
      </w:r>
      <w:r>
        <w:rPr>
          <w:color w:val="231F20"/>
        </w:rPr>
        <w:t>das</w:t>
      </w:r>
      <w:r>
        <w:rPr>
          <w:color w:val="231F20"/>
          <w:spacing w:val="-25"/>
        </w:rPr>
        <w:t> </w:t>
      </w:r>
      <w:r>
        <w:rPr>
          <w:color w:val="231F20"/>
        </w:rPr>
        <w:t>olimpíadas </w:t>
      </w:r>
      <w:r>
        <w:rPr>
          <w:color w:val="231F20"/>
        </w:rPr>
        <w:t>de uma</w:t>
      </w:r>
      <w:r>
        <w:rPr>
          <w:color w:val="231F20"/>
          <w:spacing w:val="-10"/>
        </w:rPr>
        <w:t> </w:t>
      </w:r>
      <w:r>
        <w:rPr>
          <w:color w:val="231F20"/>
        </w:rPr>
        <w:t>escola.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586"/>
      </w:tblGrid>
      <w:tr>
        <w:trPr>
          <w:trHeight w:val="8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49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EQUIPE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97" w:lineRule="auto" w:before="49"/>
              <w:ind w:left="180" w:right="0" w:firstLine="251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NÚMERO DE </w:t>
            </w:r>
            <w:r>
              <w:rPr>
                <w:rFonts w:ascii="Arial" w:hAnsi="Arial"/>
                <w:b/>
                <w:color w:val="231F20"/>
                <w:spacing w:val="-5"/>
                <w:sz w:val="28"/>
              </w:rPr>
              <w:t>PARTICIPANTES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Azul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308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3"/>
                <w:sz w:val="28"/>
              </w:rPr>
              <w:t>Vermelha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318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Amarela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328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4"/>
                <w:sz w:val="28"/>
              </w:rPr>
              <w:t>Verde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338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a equipe que possui, no total, 328 participantes é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3pt;width:24.55pt;height:24.55pt;mso-position-horizontal-relative:page;mso-position-vertical-relative:paragraph;z-index:227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amarela.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7pt;width:24.55pt;height:24.55pt;mso-position-horizontal-relative:page;mso-position-vertical-relative:paragraph;z-index:22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azul.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9pt;width:24.55pt;height:24.55pt;mso-position-horizontal-relative:page;mso-position-vertical-relative:paragraph;z-index:23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verde.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8pt;width:24.55pt;height:24.55pt;mso-position-horizontal-relative:page;mso-position-vertical-relative:paragraph;z-index:23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vermelha.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41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4;top:425;width:85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M032011E4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Observe abaixo a fila de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carros.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51.875198pt;margin-top:16.720196pt;width:491.55pt;height:55.1pt;mso-position-horizontal-relative:page;mso-position-vertical-relative:paragraph;z-index:2440;mso-wrap-distance-left:0;mso-wrap-distance-right:0" coordorigin="1038,334" coordsize="9831,1102">
            <v:group style="position:absolute;left:1048;top:474;width:9811;height:2" coordorigin="1048,474" coordsize="9811,2">
              <v:shape style="position:absolute;left:1048;top:474;width:9811;height:2" coordorigin="1048,474" coordsize="9811,0" path="m1048,474l10858,474e" filled="false" stroked="true" strokeweight=".952pt" strokecolor="#231f20">
                <v:path arrowok="t"/>
              </v:shape>
            </v:group>
            <v:group style="position:absolute;left:1048;top:550;width:9811;height:2" coordorigin="1048,550" coordsize="9811,2">
              <v:shape style="position:absolute;left:1048;top:550;width:9811;height:2" coordorigin="1048,550" coordsize="9811,0" path="m1048,550l10858,550e" filled="false" stroked="true" strokeweight=".952pt" strokecolor="#231f20">
                <v:path arrowok="t"/>
              </v:shape>
            </v:group>
            <v:group style="position:absolute;left:2196;top:461;width:43;height:19" coordorigin="2196,461" coordsize="43,19">
              <v:shape style="position:absolute;left:2196;top:461;width:43;height:19" coordorigin="2196,461" coordsize="43,19" path="m2206,461l2238,480,2232,469,2220,462,2206,461xe" filled="true" fillcolor="#ffffff" stroked="false">
                <v:path arrowok="t"/>
                <v:fill type="solid"/>
              </v:shape>
            </v:group>
            <v:group style="position:absolute;left:1801;top:467;width:41;height:25" coordorigin="1801,467" coordsize="41,25">
              <v:shape style="position:absolute;left:1801;top:467;width:41;height:25" coordorigin="1801,467" coordsize="41,25" path="m1817,467l1805,475,1801,491,1811,489,1821,486,1831,483,1841,480,1831,468,1817,467xe" filled="true" fillcolor="#ffffff" stroked="false">
                <v:path arrowok="t"/>
                <v:fill type="solid"/>
              </v:shape>
            </v:group>
            <v:group style="position:absolute;left:1718;top:474;width:825;height:701" coordorigin="1718,474" coordsize="825,701">
              <v:shape style="position:absolute;left:1718;top:474;width:825;height:701" coordorigin="1718,474" coordsize="825,701" path="m2291,514l2041,514,2084,516,2122,519,2196,533,2254,557,2316,609,2359,680,2386,748,2401,817,2403,847,2399,878,2383,938,2345,1013,2315,1050,2337,1075,2354,1102,2367,1134,2372,1172,2386,1174,2400,1175,2415,1175,2428,1174,2422,1159,2418,1140,2416,1120,2416,1099,2417,1064,2434,1005,2499,977,2539,977,2540,975,2525,975,2501,974,2475,906,2470,880,2467,867,2466,856,2465,846,2466,831,2515,802,2513,799,2513,793,2512,790,2489,790,2467,787,2408,744,2371,669,2355,630,2346,609,2340,585,2343,564,2362,554,2306,520,2291,514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539,977l2499,977,2517,978,2524,978,2532,983,2537,981,2539,977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543,971l2525,975,2540,975,2543,971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512,789l2489,790,2512,790,2512,789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032,474l1904,484,1837,498,1776,517,1718,540,1727,545,1738,549,1746,556,1820,532,1906,522,1996,516,2041,514,2291,514,2239,497,2165,482,2086,475,2060,474,2032,474xe" filled="true" fillcolor="#ffffff" stroked="false">
                <v:path arrowok="t"/>
                <v:fill type="solid"/>
              </v:shape>
            </v:group>
            <v:group style="position:absolute;left:1595;top:531;width:449;height:497" coordorigin="1595,531" coordsize="449,497">
              <v:shape style="position:absolute;left:1595;top:531;width:449;height:497" coordorigin="1595,531" coordsize="449,497" path="m2044,1012l1665,1012,1678,1014,1706,1017,1736,1020,1767,1022,1826,1024,1886,1026,1918,1027,1982,1027,2014,1026,2044,1022,2044,1012xe" filled="true" fillcolor="#ffffff" stroked="false">
                <v:path arrowok="t"/>
                <v:fill type="solid"/>
              </v:shape>
              <v:shape style="position:absolute;left:1595;top:531;width:449;height:497" coordorigin="1595,531" coordsize="449,497" path="m1984,531l1961,533,1910,536,1884,539,1815,549,1755,571,1697,623,1661,674,1632,729,1612,789,1598,858,1595,906,1596,928,1598,951,1602,973,1607,995,1619,996,1629,1006,1652,1013,1665,1012,2044,1012,2042,973,2040,928,2038,892,1928,892,1898,888,1847,853,1853,842,1918,828,2033,828,2032,815,2032,809,1869,809,1828,808,1756,801,1683,783,1661,749,1665,727,1699,660,1751,606,1819,574,1919,564,1996,564,1994,556,1990,543,1984,531xe" filled="true" fillcolor="#ffffff" stroked="false">
                <v:path arrowok="t"/>
                <v:fill type="solid"/>
              </v:shape>
              <v:shape style="position:absolute;left:1595;top:531;width:449;height:497" coordorigin="1595,531" coordsize="449,497" path="m2033,828l1918,828,1928,828,1943,830,1996,855,1995,862,1983,881,1958,890,1928,892,2038,892,2038,880,2034,831,2033,828xe" filled="true" fillcolor="#ffffff" stroked="false">
                <v:path arrowok="t"/>
                <v:fill type="solid"/>
              </v:shape>
              <v:shape style="position:absolute;left:1595;top:531;width:449;height:497" coordorigin="1595,531" coordsize="449,497" path="m1996,564l1937,564,1954,566,1966,578,1992,652,2002,716,2002,737,2002,746,1973,801,1908,808,1869,809,2032,809,2032,796,2031,782,2029,766,2027,748,2025,735,2023,719,2021,703,2017,673,2013,645,2007,616,2001,586,1997,571,1996,564xe" filled="true" fillcolor="#ffffff" stroked="false">
                <v:path arrowok="t"/>
                <v:fill type="solid"/>
              </v:shape>
            </v:group>
            <v:group style="position:absolute;left:1534;top:550;width:197;height:203" coordorigin="1534,550" coordsize="197,203">
              <v:shape style="position:absolute;left:1534;top:550;width:197;height:203" coordorigin="1534,550" coordsize="197,203" path="m1698,550l1643,590,1590,644,1578,660,1565,677,1552,694,1541,712,1538,717,1534,724,1585,753,1599,753,1607,750,1629,697,1657,648,1691,604,1730,567,1723,558,1710,555,1698,550xe" filled="true" fillcolor="#ffffff" stroked="false">
                <v:path arrowok="t"/>
                <v:fill type="solid"/>
              </v:shape>
            </v:group>
            <v:group style="position:absolute;left:2356;top:565;width:151;height:209" coordorigin="2356,565" coordsize="151,209">
              <v:shape style="position:absolute;left:2356;top:565;width:151;height:209" coordorigin="2356,565" coordsize="151,209" path="m2370,565l2359,571,2357,575,2356,587,2361,602,2366,616,2371,627,2380,649,2411,718,2451,765,2488,774,2507,771,2468,672,2406,590,2399,583,2388,568,2370,565xe" filled="true" fillcolor="#ffffff" stroked="false">
                <v:path arrowok="t"/>
                <v:fill type="solid"/>
              </v:shape>
            </v:group>
            <v:group style="position:absolute;left:2065;top:576;width:265;height:215" coordorigin="2065,576" coordsize="265,215">
              <v:shape style="position:absolute;left:2065;top:576;width:265;height:215" coordorigin="2065,576" coordsize="265,215" path="m2086,576l2067,576,2065,605,2068,633,2072,660,2078,687,2081,700,2084,713,2108,774,2156,787,2170,788,2183,789,2195,789,2254,790,2290,788,2318,778,2330,756,2327,738,2318,719,2308,701,2299,687,2292,677,2237,618,2175,587,2106,576,2086,576xe" filled="true" fillcolor="#ffffff" stroked="false">
                <v:path arrowok="t"/>
                <v:fill type="solid"/>
              </v:shape>
            </v:group>
            <v:group style="position:absolute;left:1677;top:580;width:310;height:213" coordorigin="1677,580" coordsize="310,213">
              <v:shape style="position:absolute;left:1677;top:580;width:310;height:213" coordorigin="1677,580" coordsize="310,213" path="m1907,580l1827,588,1771,612,1764,618,1705,683,1677,744,1677,754,1742,784,1816,791,1865,793,1916,792,1969,787,1980,768,1985,745,1987,721,1985,698,1971,635,1949,581,1907,580xe" filled="true" fillcolor="#ffffff" stroked="false">
                <v:path arrowok="t"/>
                <v:fill type="solid"/>
              </v:shape>
            </v:group>
            <v:group style="position:absolute;left:2482;top:819;width:42;height:36" coordorigin="2482,819" coordsize="42,36">
              <v:shape style="position:absolute;left:2482;top:819;width:42;height:36" coordorigin="2482,819" coordsize="42,36" path="m2518,819l2502,820,2489,826,2482,837,2483,854,2493,854,2514,853,2523,853,2523,842,2519,829,2518,819xe" filled="true" fillcolor="#ffffff" stroked="false">
                <v:path arrowok="t"/>
                <v:fill type="solid"/>
              </v:shape>
            </v:group>
            <v:group style="position:absolute;left:1865;top:844;width:114;height:30" coordorigin="1865,844" coordsize="114,30">
              <v:shape style="position:absolute;left:1865;top:844;width:114;height:30" coordorigin="1865,844" coordsize="114,30" path="m1909,844l1902,845,1866,849,1865,864,1893,871,1898,872,1919,874,1942,874,1963,870,1978,861,1968,853,1953,849,1936,846,1909,844xe" filled="true" fillcolor="#ffffff" stroked="false">
                <v:path arrowok="t"/>
                <v:fill type="solid"/>
              </v:shape>
            </v:group>
            <v:group style="position:absolute;left:2217;top:846;width:117;height:36" coordorigin="2217,846" coordsize="117,36">
              <v:shape style="position:absolute;left:2217;top:846;width:117;height:36" coordorigin="2217,846" coordsize="117,36" path="m2261,846l2243,849,2228,855,2217,866,2222,873,2233,877,2242,879,2258,881,2274,881,2291,881,2306,879,2310,878,2333,873,2280,847,2261,846xe" filled="true" fillcolor="#ffffff" stroked="false">
                <v:path arrowok="t"/>
                <v:fill type="solid"/>
              </v:shape>
            </v:group>
            <v:group style="position:absolute;left:2484;top:867;width:50;height:41" coordorigin="2484,867" coordsize="50,41">
              <v:shape style="position:absolute;left:2484;top:867;width:50;height:41" coordorigin="2484,867" coordsize="50,41" path="m2527,867l2517,868,2507,869,2495,870,2484,871,2485,879,2488,895,2490,907,2500,908,2511,908,2522,907,2534,906,2532,891,2530,882,2527,867xe" filled="true" fillcolor="#ffffff" stroked="false">
                <v:path arrowok="t"/>
                <v:fill type="solid"/>
              </v:shape>
            </v:group>
            <v:group style="position:absolute;left:2494;top:921;width:43;height:37" coordorigin="2494,921" coordsize="43,37">
              <v:shape style="position:absolute;left:2494;top:921;width:43;height:37" coordorigin="2494,921" coordsize="43,37" path="m2535,921l2524,922,2505,923,2494,923,2496,935,2500,946,2507,955,2514,958,2525,958,2536,958,2535,946,2535,934,2535,921xe" filled="true" fillcolor="#ffffff" stroked="false">
                <v:path arrowok="t"/>
                <v:fill type="solid"/>
              </v:shape>
              <v:shape style="position:absolute;left:2430;top:994;width:111;height:177" type="#_x0000_t75" stroked="false">
                <v:imagedata r:id="rId20" o:title=""/>
              </v:shape>
            </v:group>
            <v:group style="position:absolute;left:1667;top:1028;width:382;height:60" coordorigin="1667,1028" coordsize="382,60">
              <v:shape style="position:absolute;left:1667;top:1028;width:382;height:60" coordorigin="1667,1028" coordsize="382,60" path="m1669,1028l1667,1028,1678,1037,1688,1048,1697,1060,1705,1073,1788,1083,1878,1088,1967,1086,2048,1075,2047,1065,2047,1053,2045,1043,2002,1043,1957,1043,1909,1041,1859,1040,1818,1040,1778,1039,1738,1037,1701,1034,1690,1033,1678,1029,1669,1028xe" filled="true" fillcolor="#ffffff" stroked="false">
                <v:path arrowok="t"/>
                <v:fill type="solid"/>
              </v:shape>
              <v:shape style="position:absolute;left:1667;top:1028;width:382;height:60" coordorigin="1667,1028" coordsize="382,60" path="m2045,1040l2002,1043,2045,1043,2045,1040xe" filled="true" fillcolor="#ffffff" stroked="false">
                <v:path arrowok="t"/>
                <v:fill type="solid"/>
              </v:shape>
              <v:shape style="position:absolute;left:2134;top:1096;width:123;height:131" type="#_x0000_t75" stroked="false">
                <v:imagedata r:id="rId21" o:title=""/>
              </v:shape>
              <v:shape style="position:absolute;left:1193;top:446;width:1364;height:884" type="#_x0000_t75" stroked="false">
                <v:imagedata r:id="rId22" o:title=""/>
              </v:shape>
              <v:shape style="position:absolute;left:2039;top:1008;width:316;height:306" type="#_x0000_t75" stroked="false">
                <v:imagedata r:id="rId23" o:title=""/>
              </v:shape>
            </v:group>
            <v:group style="position:absolute;left:1847;top:828;width:149;height:64" coordorigin="1847,828" coordsize="149,64">
              <v:shape style="position:absolute;left:1847;top:828;width:149;height:64" coordorigin="1847,828" coordsize="149,64" path="m1918,828l1853,842,1847,853,1851,867,1928,892,1958,890,1983,881,1987,874,1919,874,1898,872,1893,871,1865,864,1866,849,1902,845,1909,844,1989,844,1986,842,1975,837,1960,833,1943,830,1928,828,1918,828xe" filled="true" fillcolor="#231f20" stroked="false">
                <v:path arrowok="t"/>
                <v:fill type="solid"/>
              </v:shape>
              <v:shape style="position:absolute;left:1847;top:828;width:149;height:64" coordorigin="1847,828" coordsize="149,64" path="m1989,844l1909,844,1936,846,1953,849,1968,853,1978,861,1963,870,1942,874,1919,874,1987,874,1995,862,1996,855,1990,845,1989,844xe" filled="true" fillcolor="#231f20" stroked="false">
                <v:path arrowok="t"/>
                <v:fill type="solid"/>
              </v:shape>
            </v:group>
            <v:group style="position:absolute;left:2198;top:831;width:155;height:68" coordorigin="2198,831" coordsize="155,68">
              <v:shape style="position:absolute;left:2198;top:831;width:155;height:68" coordorigin="2198,831" coordsize="155,68" path="m2281,831l2254,831,2226,836,2205,847,2198,866,2213,885,2245,896,2283,899,2320,894,2335,888,2342,881,2274,881,2258,881,2242,879,2233,877,2222,873,2217,866,2228,855,2243,849,2261,846,2344,846,2331,842,2317,837,2300,834,2281,831xe" filled="true" fillcolor="#231f20" stroked="false">
                <v:path arrowok="t"/>
                <v:fill type="solid"/>
              </v:shape>
              <v:shape style="position:absolute;left:2198;top:831;width:155;height:68" coordorigin="2198,831" coordsize="155,68" path="m2344,846l2261,846,2280,847,2294,848,2313,852,2329,858,2334,867,2333,873,2310,878,2306,879,2291,881,2274,881,2342,881,2347,877,2352,863,2345,847,2344,846xe" filled="true" fillcolor="#231f20" stroked="false">
                <v:path arrowok="t"/>
                <v:fill type="solid"/>
              </v:shape>
              <v:shape style="position:absolute;left:1249;top:768;width:352;height:391" type="#_x0000_t75" stroked="false">
                <v:imagedata r:id="rId24" o:title=""/>
              </v:shape>
            </v:group>
            <v:group style="position:absolute;left:2003;top:531;width:384;height:531" coordorigin="2003,531" coordsize="384,531">
              <v:shape style="position:absolute;left:2003;top:531;width:384;height:531" coordorigin="2003,531" coordsize="384,531" path="m2055,531l2030,531,2003,531,2018,591,2030,655,2039,720,2048,789,2053,858,2054,875,2057,909,2058,926,2058,952,2058,1038,2059,1062,2114,1013,2169,990,2341,990,2348,977,2359,952,2368,927,2377,901,2378,899,2283,899,2245,896,2213,885,2198,866,2205,847,2226,836,2254,831,2386,831,2385,814,2384,807,2243,807,2210,806,2157,804,2140,802,2132,802,2122,801,2077,752,2059,680,2047,609,2046,591,2046,574,2073,558,2220,558,2210,553,2179,543,2146,537,2135,536,2114,534,2103,533,2082,531,2030,531,2081,531,2079,531,2055,531xe" filled="true" fillcolor="#ffffff" stroked="false">
                <v:path arrowok="t"/>
                <v:fill type="solid"/>
              </v:shape>
              <v:shape style="position:absolute;left:2003;top:531;width:384;height:531" coordorigin="2003,531" coordsize="384,531" path="m2341,990l2169,990,2180,990,2190,991,2257,1010,2303,1038,2320,1021,2335,1001,2341,990xe" filled="true" fillcolor="#ffffff" stroked="false">
                <v:path arrowok="t"/>
                <v:fill type="solid"/>
              </v:shape>
              <v:shape style="position:absolute;left:2003;top:531;width:384;height:531" coordorigin="2003,531" coordsize="384,531" path="m2386,831l2281,831,2300,834,2317,837,2331,842,2345,847,2352,863,2347,877,2335,888,2320,894,2283,899,2378,899,2384,873,2387,842,2387,840,2386,831xe" filled="true" fillcolor="#ffffff" stroked="false">
                <v:path arrowok="t"/>
                <v:fill type="solid"/>
              </v:shape>
              <v:shape style="position:absolute;left:2003;top:531;width:384;height:531" coordorigin="2003,531" coordsize="384,531" path="m2220,558l2073,558,2083,558,2095,560,2182,572,2238,599,2240,601,2241,601,2288,644,2321,695,2346,769,2344,781,2334,789,2327,796,2301,803,2273,806,2243,807,2384,807,2380,789,2372,764,2365,739,2360,728,2357,714,2347,690,2339,680,2337,668,2330,661,2295,609,2237,566,2220,558xe" filled="true" fillcolor="#ffffff" stroked="false">
                <v:path arrowok="t"/>
                <v:fill type="solid"/>
              </v:shape>
            </v:group>
            <v:group style="position:absolute;left:1407;top:1003;width:304;height:312" coordorigin="1407,1003" coordsize="304,312">
              <v:shape style="position:absolute;left:1407;top:1003;width:304;height:312" coordorigin="1407,1003" coordsize="304,312" path="m1556,1003l1493,1022,1438,1068,1408,1126,1407,1175,1423,1220,1483,1285,1547,1311,1552,1312,1559,1315,1565,1315,1574,1313,1586,1310,1597,1305,1607,1300,1618,1295,1673,1257,1681,1250,1691,1237,1554,1237,1547,1236,1494,1200,1483,1160,1487,1136,1497,1113,1515,1096,1538,1084,1563,1081,1690,1081,1688,1077,1625,1020,1567,1004,1556,1003xe" filled="true" fillcolor="#ffffff" stroked="false">
                <v:path arrowok="t"/>
                <v:fill type="solid"/>
              </v:shape>
              <v:shape style="position:absolute;left:1407;top:1003;width:304;height:312" coordorigin="1407,1003" coordsize="304,312" path="m1690,1081l1563,1081,1575,1081,1588,1082,1634,1137,1639,1159,1637,1176,1601,1226,1554,1237,1691,1237,1692,1235,1697,1221,1701,1209,1705,1195,1709,1180,1711,1163,1710,1145,1709,1135,1707,1125,1704,1114,1701,1104,1690,1081xe" filled="true" fillcolor="#ffffff" stroked="false">
                <v:path arrowok="t"/>
                <v:fill type="solid"/>
              </v:shape>
            </v:group>
            <v:group style="position:absolute;left:1249;top:1010;width:62;height:107" coordorigin="1249,1010" coordsize="62,107">
              <v:shape style="position:absolute;left:1249;top:1010;width:62;height:107" coordorigin="1249,1010" coordsize="62,107" path="m1271,1010l1259,1015,1252,1030,1249,1049,1249,1068,1253,1083,1259,1097,1268,1109,1277,1116,1298,1115,1306,1101,1285,1101,1277,1094,1270,1080,1266,1066,1265,1055,1265,1041,1269,1030,1276,1027,1298,1027,1294,1021,1284,1013,1271,1010xe" filled="true" fillcolor="#231f20" stroked="false">
                <v:path arrowok="t"/>
                <v:fill type="solid"/>
              </v:shape>
              <v:shape style="position:absolute;left:1249;top:1010;width:62;height:107" coordorigin="1249,1010" coordsize="62,107" path="m1298,1027l1276,1027,1279,1028,1284,1032,1285,1036,1289,1048,1293,1064,1295,1081,1293,1094,1285,1101,1306,1101,1308,1096,1310,1071,1307,1047,1301,1033,1298,1027xe" filled="true" fillcolor="#231f20" stroked="false">
                <v:path arrowok="t"/>
                <v:fill type="solid"/>
              </v:shape>
              <v:shape style="position:absolute;left:2118;top:1080;width:157;height:164" type="#_x0000_t75" stroked="false">
                <v:imagedata r:id="rId25" o:title=""/>
              </v:shape>
            </v:group>
            <v:group style="position:absolute;left:1714;top:1090;width:323;height:76" coordorigin="1714,1090" coordsize="323,76">
              <v:shape style="position:absolute;left:1714;top:1090;width:323;height:76" coordorigin="1714,1090" coordsize="323,76" path="m1717,1090l1716,1090,1715,1090,1714,1099,1727,1156,1793,1161,1859,1164,1926,1166,1993,1166,2003,1165,2011,1164,2022,1163,2023,1142,2026,1125,2031,1109,2033,1104,1878,1104,1796,1099,1718,1090,1716,1090,1715,1090,1717,1090,1717,1090xe" filled="true" fillcolor="#ffffff" stroked="false">
                <v:path arrowok="t"/>
                <v:fill type="solid"/>
              </v:shape>
              <v:shape style="position:absolute;left:1714;top:1090;width:323;height:76" coordorigin="1714,1090" coordsize="323,76" path="m2036,1094l1960,1102,1878,1104,2033,1104,2036,1094xe" filled="true" fillcolor="#ffffff" stroked="false">
                <v:path arrowok="t"/>
                <v:fill type="solid"/>
              </v:shape>
            </v:group>
            <v:group style="position:absolute;left:1208;top:978;width:160;height:176" coordorigin="1208,978" coordsize="160,176">
              <v:shape style="position:absolute;left:1208;top:978;width:160;height:176" coordorigin="1208,978" coordsize="160,176" path="m1233,980l1208,1046,1208,1078,1211,1108,1218,1136,1241,1148,1269,1153,1301,1154,1331,1153,1345,1136,1355,1116,1277,1116,1268,1109,1259,1097,1253,1083,1249,1068,1249,1049,1252,1030,1259,1015,1271,1010,1365,1010,1364,1004,1360,993,1347,987,1333,983,1319,981,1247,981,1233,980xe" filled="true" fillcolor="#ffffff" stroked="false">
                <v:path arrowok="t"/>
                <v:fill type="solid"/>
              </v:shape>
              <v:shape style="position:absolute;left:1208;top:978;width:160;height:176" coordorigin="1208,978" coordsize="160,176" path="m1365,1010l1271,1010,1284,1013,1294,1021,1301,1033,1307,1047,1310,1071,1308,1096,1298,1115,1277,1116,1355,1116,1367,1054,1367,1029,1366,1018,1365,1010xe" filled="true" fillcolor="#ffffff" stroked="false">
                <v:path arrowok="t"/>
                <v:fill type="solid"/>
              </v:shape>
              <v:shape style="position:absolute;left:1208;top:978;width:160;height:176" coordorigin="1208,978" coordsize="160,176" path="m1275,978l1269,979,1247,981,1319,981,1315,980,1298,979,1275,978xe" filled="true" fillcolor="#ffffff" stroked="false">
                <v:path arrowok="t"/>
                <v:fill type="solid"/>
              </v:shape>
            </v:group>
            <v:group style="position:absolute;left:1483;top:1081;width:156;height:156" coordorigin="1483,1081" coordsize="156,156">
              <v:shape style="position:absolute;left:1483;top:1081;width:156;height:156" coordorigin="1483,1081" coordsize="156,156" path="m1563,1081l1497,1113,1483,1160,1486,1182,1547,1236,1554,1237,1570,1236,1586,1233,1601,1226,1612,1219,1558,1219,1542,1216,1500,1168,1500,1151,1508,1128,1524,1111,1544,1100,1566,1096,1610,1096,1597,1087,1588,1082,1575,1081,1563,1081xe" filled="true" fillcolor="#231f20" stroked="false">
                <v:path arrowok="t"/>
                <v:fill type="solid"/>
              </v:shape>
              <v:shape style="position:absolute;left:1483;top:1081;width:156;height:156" coordorigin="1483,1081" coordsize="156,156" path="m1610,1096l1566,1096,1590,1103,1608,1119,1619,1142,1621,1168,1618,1180,1558,1219,1612,1219,1638,1159,1634,1137,1625,1116,1613,1098,1610,1096xe" filled="true" fillcolor="#231f20" stroked="false">
                <v:path arrowok="t"/>
                <v:fill type="solid"/>
              </v:shape>
              <v:shape style="position:absolute;left:3047;top:481;width:191;height:198" type="#_x0000_t75" stroked="false">
                <v:imagedata r:id="rId26" o:title=""/>
              </v:shape>
            </v:group>
            <v:group style="position:absolute;left:3397;top:769;width:167;height:62" coordorigin="3397,769" coordsize="167,62">
              <v:shape style="position:absolute;left:3397;top:769;width:167;height:62" coordorigin="3397,769" coordsize="167,62" path="m3479,769l3415,780,3397,797,3403,813,3421,823,3444,828,3466,830,3481,830,3495,830,3555,813,3485,813,3470,813,3420,800,3438,792,3461,788,3484,786,3557,786,3557,786,3500,769,3479,769xe" filled="true" fillcolor="#231f20" stroked="false">
                <v:path arrowok="t"/>
                <v:fill type="solid"/>
              </v:shape>
              <v:shape style="position:absolute;left:3397;top:769;width:167;height:62" coordorigin="3397,769" coordsize="167,62" path="m3557,786l3484,786,3507,787,3518,788,3532,790,3539,798,3531,804,3521,808,3510,810,3500,812,3485,813,3555,813,3556,813,3561,804,3563,796,3557,786xe" filled="true" fillcolor="#231f20" stroked="false">
                <v:path arrowok="t"/>
                <v:fill type="solid"/>
              </v:shape>
            </v:group>
            <v:group style="position:absolute;left:3420;top:786;width:119;height:27" coordorigin="3420,786" coordsize="119,27">
              <v:shape style="position:absolute;left:3420;top:786;width:119;height:27" coordorigin="3420,786" coordsize="119,27" path="m3484,786l3461,788,3438,792,3420,800,3425,806,3485,813,3500,812,3510,810,3521,808,3531,804,3539,798,3532,790,3518,788,3507,787,3484,786xe" filled="true" fillcolor="#ffffff" stroked="false">
                <v:path arrowok="t"/>
                <v:fill type="solid"/>
              </v:shape>
              <v:shape style="position:absolute;left:3014;top:1032;width:169;height:167" type="#_x0000_t75" stroked="false">
                <v:imagedata r:id="rId27" o:title=""/>
              </v:shape>
              <v:shape style="position:absolute;left:2700;top:440;width:1495;height:852" type="#_x0000_t75" stroked="false">
                <v:imagedata r:id="rId28" o:title=""/>
              </v:shape>
              <v:shape style="position:absolute;left:2718;top:931;width:169;height:184" type="#_x0000_t75" stroked="false">
                <v:imagedata r:id="rId29" o:title=""/>
              </v:shape>
            </v:group>
            <v:group style="position:absolute;left:3708;top:1020;width:175;height:178" coordorigin="3708,1020" coordsize="175,178">
              <v:shape style="position:absolute;left:3708;top:1020;width:175;height:178" coordorigin="3708,1020" coordsize="175,178" path="m3799,1020l3755,1026,3724,1052,3708,1090,3710,1134,3748,1190,3796,1197,3821,1191,3841,1181,3843,1179,3780,1179,3768,1177,3727,1125,3725,1103,3725,1093,3774,1038,3798,1037,3839,1037,3831,1031,3799,1020xe" filled="true" fillcolor="#231f20" stroked="false">
                <v:path arrowok="t"/>
                <v:fill type="solid"/>
              </v:shape>
              <v:shape style="position:absolute;left:3708;top:1020;width:175;height:178" coordorigin="3708,1020" coordsize="175,178" path="m3839,1037l3798,1037,3813,1042,3828,1051,3864,1113,3861,1129,3859,1137,3853,1142,3847,1149,3792,1179,3780,1179,3843,1179,3881,1127,3882,1116,3882,1106,3874,1073,3857,1049,3839,1037xe" filled="true" fillcolor="#231f20" stroked="false">
                <v:path arrowok="t"/>
                <v:fill type="solid"/>
              </v:shape>
              <v:shape style="position:absolute;left:6002;top:594;width:1172;height:738" type="#_x0000_t75" stroked="false">
                <v:imagedata r:id="rId30" o:title=""/>
              </v:shape>
              <v:shape style="position:absolute;left:6482;top:681;width:307;height:195" type="#_x0000_t75" stroked="false">
                <v:imagedata r:id="rId31" o:title=""/>
              </v:shape>
              <v:shape style="position:absolute;left:6229;top:645;width:206;height:233" type="#_x0000_t75" stroked="false">
                <v:imagedata r:id="rId32" o:title=""/>
              </v:shape>
            </v:group>
            <v:group style="position:absolute;left:6683;top:1026;width:376;height:163" coordorigin="6683,1026" coordsize="376,163">
              <v:shape style="position:absolute;left:6683;top:1026;width:376;height:163" coordorigin="6683,1026" coordsize="376,163" path="m7022,1042l6857,1042,6866,1043,6892,1048,6957,1086,7003,1158,7004,1188,7012,1188,7023,1188,7034,1187,7025,1171,7018,1151,7013,1129,7010,1106,7010,1101,7010,1086,7010,1083,7012,1067,7016,1051,7022,1042xe" filled="true" fillcolor="#ffffff" stroked="false">
                <v:path arrowok="t"/>
                <v:fill type="solid"/>
              </v:shape>
              <v:shape style="position:absolute;left:6683;top:1026;width:376;height:163" coordorigin="6683,1026" coordsize="376,163" path="m7007,1026l6906,1028,6819,1033,6755,1047,6717,1101,6696,1162,6692,1173,6686,1182,6685,1183,6683,1185,6684,1187,6694,1187,6705,1187,6713,1185,6728,1126,6779,1068,6840,1045,6857,1042,7022,1042,7025,1039,7032,1036,7042,1032,7053,1029,7057,1029,7058,1027,7007,1026xe" filled="true" fillcolor="#ffffff" stroked="false">
                <v:path arrowok="t"/>
                <v:fill type="solid"/>
              </v:shape>
              <v:shape style="position:absolute;left:6683;top:1026;width:376;height:163" coordorigin="6683,1026" coordsize="376,163" path="m7057,1029l7053,1029,7057,1030,7057,1029xe" filled="true" fillcolor="#ffffff" stroked="false">
                <v:path arrowok="t"/>
                <v:fill type="solid"/>
              </v:shape>
            </v:group>
            <v:group style="position:absolute;left:6175;top:1058;width:271;height:260" coordorigin="6175,1058" coordsize="271,260">
              <v:shape style="position:absolute;left:6175;top:1058;width:271;height:260" coordorigin="6175,1058" coordsize="271,260" path="m6345,1058l6241,1085,6178,1170,6176,1180,6176,1185,6189,1252,6238,1298,6260,1307,6272,1311,6310,1317,6345,1313,6377,1300,6403,1281,6415,1269,6422,1259,6319,1259,6300,1256,6284,1249,6271,1240,6264,1233,6257,1226,6253,1221,6245,1198,6246,1175,6287,1124,6315,1118,6321,1116,6420,1116,6413,1106,6392,1088,6369,1072,6345,1058xe" filled="true" fillcolor="#ffffff" stroked="false">
                <v:path arrowok="t"/>
                <v:fill type="solid"/>
              </v:shape>
              <v:shape style="position:absolute;left:6175;top:1058;width:271;height:260" coordorigin="6175,1058" coordsize="271,260" path="m6420,1116l6321,1116,6336,1120,6342,1123,6379,1175,6379,1188,6378,1200,6338,1257,6319,1259,6422,1259,6446,1198,6446,1173,6441,1149,6430,1128,6420,1116xe" filled="true" fillcolor="#ffffff" stroked="false">
                <v:path arrowok="t"/>
                <v:fill type="solid"/>
              </v:shape>
            </v:group>
            <v:group style="position:absolute;left:6729;top:1057;width:264;height:262" coordorigin="6729,1057" coordsize="264,262">
              <v:shape style="position:absolute;left:6729;top:1057;width:264;height:262" coordorigin="6729,1057" coordsize="264,262" path="m6852,1057l6788,1079,6745,1124,6729,1191,6732,1215,6739,1236,6748,1255,6760,1270,6764,1274,6768,1278,6816,1307,6827,1312,6840,1319,6853,1319,6866,1318,6930,1290,6965,1254,6861,1254,6846,1253,6821,1243,6801,1225,6791,1198,6794,1166,6798,1159,6802,1153,6970,1122,6960,1110,6912,1072,6899,1068,6883,1062,6873,1059,6863,1057,6852,1057xe" filled="true" fillcolor="#ffffff" stroked="false">
                <v:path arrowok="t"/>
                <v:fill type="solid"/>
              </v:shape>
              <v:shape style="position:absolute;left:6729;top:1057;width:264;height:262" coordorigin="6729,1057" coordsize="264,262" path="m6970,1122l6866,1122,6889,1130,6907,1147,6919,1168,6924,1191,6924,1193,6922,1205,6876,1251,6861,1254,6965,1254,6991,1193,6992,1184,6990,1167,6986,1151,6980,1137,6973,1126,6970,1122xe" filled="true" fillcolor="#ffffff" stroked="false">
                <v:path arrowok="t"/>
                <v:fill type="solid"/>
              </v:shape>
            </v:group>
            <v:group style="position:absolute;left:6245;top:1116;width:135;height:144" coordorigin="6245,1116" coordsize="135,144">
              <v:shape style="position:absolute;left:6245;top:1116;width:135;height:144" coordorigin="6245,1116" coordsize="135,144" path="m6321,1116l6315,1118,6300,1120,6287,1124,6246,1175,6245,1198,6253,1221,6257,1226,6264,1233,6271,1240,6284,1249,6300,1256,6318,1259,6338,1257,6350,1252,6357,1244,6320,1244,6305,1242,6291,1237,6280,1230,6277,1228,6275,1223,6269,1217,6266,1214,6264,1212,6260,1199,6259,1185,6261,1170,6310,1132,6354,1132,6354,1131,6342,1123,6336,1120,6321,1116xe" filled="true" fillcolor="#231f20" stroked="false">
                <v:path arrowok="t"/>
                <v:fill type="solid"/>
              </v:shape>
              <v:shape style="position:absolute;left:6245;top:1116;width:135;height:144" coordorigin="6245,1116" coordsize="135,144" path="m6354,1132l6310,1132,6328,1133,6342,1141,6354,1153,6364,1169,6365,1179,6365,1190,6334,1243,6320,1244,6357,1244,6379,1188,6379,1175,6375,1159,6365,1144,6354,1132xe" filled="true" fillcolor="#231f20" stroked="false">
                <v:path arrowok="t"/>
                <v:fill type="solid"/>
              </v:shape>
            </v:group>
            <v:group style="position:absolute;left:6791;top:1122;width:134;height:132" coordorigin="6791,1122" coordsize="134,132">
              <v:shape style="position:absolute;left:6791;top:1122;width:134;height:132" coordorigin="6791,1122" coordsize="134,132" path="m6866,1122l6805,1145,6802,1153,6798,1159,6794,1166,6791,1196,6791,1199,6801,1225,6821,1243,6846,1253,6861,1254,6876,1251,6889,1246,6899,1240,6900,1239,6854,1239,6843,1237,6804,1196,6805,1185,6810,1167,6819,1152,6832,1142,6848,1136,6896,1136,6889,1130,6866,1122xe" filled="true" fillcolor="#231f20" stroked="false">
                <v:path arrowok="t"/>
                <v:fill type="solid"/>
              </v:shape>
              <v:shape style="position:absolute;left:6791;top:1122;width:134;height:132" coordorigin="6791,1122" coordsize="134,132" path="m6896,1136l6848,1136,6869,1138,6888,1148,6902,1164,6909,1184,6908,1199,6854,1239,6900,1239,6909,1231,6917,1219,6922,1205,6924,1192,6919,1168,6907,1147,6896,1136xe" filled="true" fillcolor="#231f20" stroked="false">
                <v:path arrowok="t"/>
                <v:fill type="solid"/>
              </v:shape>
            </v:group>
            <v:group style="position:absolute;left:4406;top:334;width:1375;height:1014" coordorigin="4406,334" coordsize="1375,1014">
              <v:shape style="position:absolute;left:4406;top:334;width:1375;height:1014" coordorigin="4406,334" coordsize="1375,1014" path="m5207,1208l5189,1208,5215,1264,5258,1306,5317,1334,5386,1348,5464,1348,5513,1338,5527,1332,5446,1332,5365,1328,5293,1306,5239,1268,5224,1246,5209,1216,5207,1208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4514,1116l4495,1116,4501,1144,4510,1170,4524,1190,4545,1202,4572,1208,4671,1208,4697,1256,4738,1294,4790,1322,4849,1338,4941,1340,4988,1324,4892,1324,4825,1314,4764,1290,4715,1252,4683,1200,4682,1192,4574,1192,4548,1186,4534,1174,4520,1150,4513,1122,4514,1116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519,970l5420,970,5461,972,5499,980,5532,990,5585,1032,5620,1090,5632,1156,5621,1222,5584,1278,5522,1316,5446,1332,5527,1332,5597,1290,5636,1232,5641,1220,5647,1210,5682,1206,5703,1192,5649,1192,5646,1112,5619,1046,5573,998,5519,970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006,970l4922,970,4979,982,5028,1002,5063,1030,5093,1084,5101,1146,5091,1208,5063,1260,5017,1296,4958,1318,4892,1324,4988,1324,5018,1314,5075,1270,5110,1210,5128,1208,5207,1208,5202,1192,5118,1192,5120,1140,5114,1092,5098,1050,5074,1014,5013,972,5006,970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4934,950l4850,950,4773,970,4724,1002,4684,1052,4662,1114,4663,1186,4633,1190,4603,1192,4682,1192,4676,1132,4681,1104,4713,1038,4771,992,4862,970,5006,970,4934,950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440,952l5371,954,5307,972,5251,1006,5209,1054,5184,1114,5181,1190,5165,1190,5150,1192,5202,1192,5199,1182,5197,1142,5233,1050,5304,990,5358,976,5383,972,5420,970,5519,970,5512,966,5440,952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471,352l5292,352,5379,358,5466,370,5526,384,5579,416,5586,426,5594,438,5602,452,5623,486,5661,558,5701,648,5738,760,5746,820,5748,874,5746,926,5741,978,5733,1030,5724,1036,5703,1044,5694,1050,5687,1058,5681,1068,5677,1080,5676,1090,5679,1104,5688,1116,5700,1124,5712,1134,5705,1156,5694,1176,5677,1190,5649,1192,5703,1192,5705,1190,5719,1164,5728,1132,5759,1126,5768,1116,5726,1116,5710,1112,5698,1104,5691,1092,5692,1078,5699,1068,5708,1060,5720,1056,5771,1056,5766,1048,5751,1044,5752,1032,5757,982,5762,932,5765,882,5765,834,5760,786,5739,700,5703,606,5677,552,5648,498,5606,428,5524,366,5471,352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312,334l5227,334,5186,336,5088,346,5003,368,4943,424,4914,464,4906,474,4898,484,4887,494,4877,504,4867,516,4850,540,4835,566,4820,590,4789,640,4778,654,4762,662,4685,680,4604,700,4543,722,4506,772,4489,866,4484,954,4484,970,4485,1008,4454,1014,4429,1026,4411,1046,4406,1068,4416,1090,4438,1108,4466,1118,4495,1116,4514,1116,4516,1102,4518,1100,4467,1100,4436,1088,4422,1064,4425,1052,4433,1042,4445,1034,4459,1030,4481,1028,4516,1028,4513,1024,4503,1014,4501,984,4502,954,4502,950,4505,918,4508,880,4511,844,4522,780,4584,726,4650,708,4715,692,4733,688,4750,686,4767,682,4781,676,4796,664,4808,646,4819,622,4833,598,4859,558,4886,520,4914,486,4945,448,4961,430,4977,410,4994,394,5011,384,5034,376,5062,370,5092,366,5118,362,5205,354,5292,352,5471,352,5413,342,5354,336,5312,334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771,1056l5720,1056,5748,1060,5763,1078,5761,1102,5741,1116,5768,1116,5776,1108,5781,1084,5773,1058,5771,1056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4516,1028l4481,1028,4501,1034,4514,1050,4516,1072,4499,1096,4467,1100,4518,1100,4522,1096,4528,1088,4533,1078,4535,1066,4531,1050,4523,1036,4516,1028xe" filled="true" fillcolor="#231f20" stroked="false">
                <v:path arrowok="t"/>
                <v:fill type="solid"/>
              </v:shape>
            </v:group>
            <v:group style="position:absolute;left:4501;top:352;width:1247;height:840" coordorigin="4501,352" coordsize="1247,840">
              <v:shape style="position:absolute;left:4501;top:352;width:1247;height:840" coordorigin="4501,352" coordsize="1247,840" path="m5292,352l5205,354,5118,362,5034,375,4977,410,4945,448,4914,485,4859,557,4819,622,4808,645,4796,663,4781,676,4767,681,4750,685,4715,691,4698,695,4617,716,4556,737,4515,810,4508,880,4505,917,4502,949,4502,953,4501,983,4503,1013,4513,1024,4523,1036,4531,1050,4535,1066,4533,1078,4528,1088,4522,1096,4516,1102,4513,1122,4520,1149,4534,1173,4548,1186,4574,1192,4603,1192,4633,1189,4663,1186,4662,1113,4684,1051,4724,1001,4850,949,5743,949,5746,926,5748,874,5747,830,5260,830,5229,825,5205,808,5191,782,5191,752,5221,750,5735,750,5732,737,5417,737,5391,737,5364,736,5341,735,5316,733,5306,731,5150,731,5058,728,4959,718,4887,701,4870,689,4876,648,4894,609,4917,572,4943,537,4964,506,5019,440,5082,413,5121,411,5151,409,5183,408,5572,408,5571,406,5497,376,5379,357,5292,352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743,949l4850,949,4934,950,5013,972,5074,1013,5098,1049,5114,1091,5120,1138,5118,1191,5135,1192,5150,1191,5165,1189,5181,1189,5184,1114,5209,1053,5251,1005,5307,972,5371,953,5440,951,5743,951,5743,949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743,951l5440,951,5512,965,5573,997,5619,1046,5646,1111,5649,1191,5677,1189,5694,1176,5705,1156,5712,1134,5700,1124,5688,1115,5679,1104,5676,1089,5677,1079,5681,1068,5687,1058,5694,1050,5703,1044,5714,1040,5724,1036,5733,1029,5741,977,5743,951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735,750l5221,750,5253,751,5285,753,5314,757,5315,784,5304,807,5284,823,5260,830,5747,830,5746,820,5738,760,5735,750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575,411l5343,411,5367,411,5411,415,5499,433,5550,471,5583,535,5597,568,5613,602,5628,637,5637,672,5636,710,5602,724,5560,731,5512,735,5417,737,5732,737,5701,647,5661,558,5623,484,5587,426,5579,415,5575,411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572,408l5183,408,5211,411,5231,422,5238,447,5238,488,5235,537,5233,566,5232,605,5230,681,5193,729,5150,731,5306,731,5294,729,5280,723,5270,698,5268,658,5270,612,5273,572,5272,506,5272,502,5272,484,5275,448,5343,411,5575,411,5572,408xe" filled="true" fillcolor="#ffffff" stroked="false">
                <v:path arrowok="t"/>
                <v:fill type="solid"/>
              </v:shape>
              <v:shape style="position:absolute;left:4870;top:408;width:768;height:422" type="#_x0000_t75" stroked="false">
                <v:imagedata r:id="rId33" o:title=""/>
              </v:shape>
            </v:group>
            <v:group style="position:absolute;left:4676;top:969;width:426;height:355" coordorigin="4676,969" coordsize="426,355">
              <v:shape style="position:absolute;left:4676;top:969;width:426;height:355" coordorigin="4676,969" coordsize="426,355" path="m4862,969l4771,991,4713,1037,4681,1104,4676,1131,4683,1199,4715,1252,4764,1290,4825,1314,4892,1323,4958,1317,5017,1296,5063,1259,5091,1208,5096,1178,4898,1178,4871,1172,4858,1152,4863,1128,4885,1113,4897,1110,4907,1109,5096,1109,5093,1083,5063,1029,5028,1001,4979,981,4922,969,4862,969xe" filled="true" fillcolor="#ffffff" stroked="false">
                <v:path arrowok="t"/>
                <v:fill type="solid"/>
              </v:shape>
              <v:shape style="position:absolute;left:4676;top:969;width:426;height:355" coordorigin="4676,969" coordsize="426,355" path="m5096,1109l4907,1109,4914,1113,4927,1128,4927,1149,4916,1169,4898,1178,5096,1178,5101,1146,5096,1109xe" filled="true" fillcolor="#ffffff" stroked="false">
                <v:path arrowok="t"/>
                <v:fill type="solid"/>
              </v:shape>
            </v:group>
            <v:group style="position:absolute;left:5197;top:969;width:436;height:362" coordorigin="5197,969" coordsize="436,362">
              <v:shape style="position:absolute;left:5197;top:969;width:436;height:362" coordorigin="5197,969" coordsize="436,362" path="m5420,969l5358,975,5266,1014,5208,1092,5197,1142,5199,1181,5224,1246,5293,1305,5365,1327,5446,1331,5522,1315,5584,1278,5621,1221,5626,1191,5432,1191,5405,1183,5396,1155,5397,1147,5400,1136,5419,1131,5433,1129,5627,1129,5620,1089,5585,1031,5532,990,5499,979,5460,972,5420,969xe" filled="true" fillcolor="#ffffff" stroked="false">
                <v:path arrowok="t"/>
                <v:fill type="solid"/>
              </v:shape>
              <v:shape style="position:absolute;left:5197;top:969;width:436;height:362" coordorigin="5197,969" coordsize="436,362" path="m5627,1129l5433,1129,5446,1131,5455,1137,5461,1147,5457,1179,5432,1191,5626,1191,5632,1155,5627,1129xe" filled="true" fillcolor="#ffffff" stroked="false">
                <v:path arrowok="t"/>
                <v:fill type="solid"/>
              </v:shape>
            </v:group>
            <v:group style="position:absolute;left:4422;top:1028;width:95;height:72" coordorigin="4422,1028" coordsize="95,72">
              <v:shape style="position:absolute;left:4422;top:1028;width:95;height:72" coordorigin="4422,1028" coordsize="95,72" path="m4481,1028l4425,1051,4422,1063,4436,1088,4467,1099,4499,1095,4516,1071,4514,1049,4501,1034,4481,1028xe" filled="true" fillcolor="#ffffff" stroked="false">
                <v:path arrowok="t"/>
                <v:fill type="solid"/>
              </v:shape>
            </v:group>
            <v:group style="position:absolute;left:5691;top:1055;width:72;height:61" coordorigin="5691,1055" coordsize="72,61">
              <v:shape style="position:absolute;left:5691;top:1055;width:72;height:61" coordorigin="5691,1055" coordsize="72,61" path="m5720,1055l5708,1060,5699,1067,5692,1078,5691,1092,5698,1104,5710,1112,5726,1116,5741,1115,5761,1101,5763,1078,5748,1058,5720,1055xe" filled="true" fillcolor="#ffffff" stroked="false">
                <v:path arrowok="t"/>
                <v:fill type="solid"/>
              </v:shape>
            </v:group>
            <v:group style="position:absolute;left:4858;top:1109;width:69;height:70" coordorigin="4858,1109" coordsize="69,70">
              <v:shape style="position:absolute;left:4858;top:1109;width:69;height:70" coordorigin="4858,1109" coordsize="69,70" path="m4907,1109l4897,1110,4885,1113,4863,1128,4858,1152,4871,1172,4898,1178,4916,1169,4920,1162,4895,1162,4880,1159,4872,1147,4875,1135,4885,1128,4898,1126,4925,1126,4914,1113,4907,1109xe" filled="true" fillcolor="#231f20" stroked="false">
                <v:path arrowok="t"/>
                <v:fill type="solid"/>
              </v:shape>
              <v:shape style="position:absolute;left:4858;top:1109;width:69;height:70" coordorigin="4858,1109" coordsize="69,70" path="m4925,1126l4898,1126,4911,1134,4908,1154,4895,1162,4920,1162,4927,1149,4927,1128,4925,1126xe" filled="true" fillcolor="#231f20" stroked="false">
                <v:path arrowok="t"/>
                <v:fill type="solid"/>
              </v:shape>
            </v:group>
            <v:group style="position:absolute;left:4872;top:1126;width:40;height:36" coordorigin="4872,1126" coordsize="40,36">
              <v:shape style="position:absolute;left:4872;top:1126;width:40;height:36" coordorigin="4872,1126" coordsize="40,36" path="m4898,1126l4885,1127,4875,1135,4872,1147,4880,1159,4895,1162,4908,1154,4911,1134,4898,1126xe" filled="true" fillcolor="#ffffff" stroked="false">
                <v:path arrowok="t"/>
                <v:fill type="solid"/>
              </v:shape>
            </v:group>
            <v:group style="position:absolute;left:5396;top:1129;width:66;height:63" coordorigin="5396,1129" coordsize="66,63">
              <v:shape style="position:absolute;left:5396;top:1129;width:66;height:63" coordorigin="5396,1129" coordsize="66,63" path="m5433,1129l5419,1131,5400,1136,5397,1147,5396,1155,5405,1183,5432,1191,5457,1179,5457,1178,5422,1178,5409,1170,5410,1155,5419,1146,5432,1144,5460,1144,5455,1137,5446,1131,5433,1129xe" filled="true" fillcolor="#231f20" stroked="false">
                <v:path arrowok="t"/>
                <v:fill type="solid"/>
              </v:shape>
              <v:shape style="position:absolute;left:5396;top:1129;width:66;height:63" coordorigin="5396,1129" coordsize="66,63" path="m5460,1144l5432,1144,5445,1149,5446,1164,5436,1175,5422,1178,5457,1178,5461,1147,5460,1144xe" filled="true" fillcolor="#231f20" stroked="false">
                <v:path arrowok="t"/>
                <v:fill type="solid"/>
              </v:shape>
            </v:group>
            <v:group style="position:absolute;left:5409;top:1144;width:38;height:34" coordorigin="5409,1144" coordsize="38,34">
              <v:shape style="position:absolute;left:5409;top:1144;width:38;height:34" coordorigin="5409,1144" coordsize="38,34" path="m5432,1144l5419,1146,5410,1155,5409,1170,5422,1178,5436,1175,5446,1164,5445,1149,5432,1144xe" filled="true" fillcolor="#ffffff" stroked="false">
                <v:path arrowok="t"/>
                <v:fill type="solid"/>
              </v:shape>
              <v:shape style="position:absolute;left:7400;top:567;width:1404;height:756" type="#_x0000_t75" stroked="false">
                <v:imagedata r:id="rId34" o:title=""/>
              </v:shape>
              <v:shape style="position:absolute;left:7798;top:655;width:384;height:237" type="#_x0000_t75" stroked="false">
                <v:imagedata r:id="rId35" o:title=""/>
              </v:shape>
              <v:shape style="position:absolute;left:8128;top:745;width:654;height:175" type="#_x0000_t75" stroked="false">
                <v:imagedata r:id="rId36" o:title=""/>
              </v:shape>
            </v:group>
            <v:group style="position:absolute;left:7507;top:798;width:583;height:185" coordorigin="7507,798" coordsize="583,185">
              <v:shape style="position:absolute;left:7507;top:798;width:583;height:185" coordorigin="7507,798" coordsize="583,185" path="m7739,798l7680,806,7619,817,7561,833,7507,856,7575,875,7645,900,7714,927,7780,951,7829,970,7855,979,7875,983,7893,979,7910,970,7928,959,7946,950,7957,946,7972,946,7976,938,8003,937,8031,932,8061,927,8090,923,8082,912,8068,910,8056,905,8006,887,7956,870,7854,836,7827,825,7797,811,7767,800,7739,798xe" filled="true" fillcolor="#ffffff" stroked="false">
                <v:path arrowok="t"/>
                <v:fill type="solid"/>
              </v:shape>
              <v:shape style="position:absolute;left:7507;top:798;width:583;height:185" coordorigin="7507,798" coordsize="583,185" path="m7972,946l7957,946,7969,951,7972,946xe" filled="true" fillcolor="#ffffff" stroked="false">
                <v:path arrowok="t"/>
                <v:fill type="solid"/>
              </v:shape>
              <v:shape style="position:absolute;left:8154;top:913;width:632;height:150" type="#_x0000_t75" stroked="false">
                <v:imagedata r:id="rId37" o:title=""/>
              </v:shape>
            </v:group>
            <v:group style="position:absolute;left:7462;top:860;width:407;height:223" coordorigin="7462,860" coordsize="407,223">
              <v:shape style="position:absolute;left:7462;top:860;width:407;height:223" coordorigin="7462,860" coordsize="407,223" path="m7462,947l7532,974,7675,1025,7743,1052,7765,1061,7788,1071,7811,1078,7835,1083,7816,1074,7795,1067,7776,1059,7761,1047,7761,1026,7721,1026,7704,1023,7686,1017,7668,1010,7649,1003,7612,989,7594,981,7578,974,7567,974,7568,971,7543,971,7523,967,7481,950,7462,94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04,964l7570,964,7609,978,7647,993,7685,1010,7721,1026,7761,1026,7761,1022,7736,1022,7694,1004,7626,974,7612,967,7604,964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866,995l7771,995,7793,1001,7835,1016,7857,1022,7862,1013,7863,999,7866,995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19,947l7577,947,7610,958,7641,971,7671,986,7700,1001,7709,1005,7720,1009,7729,1014,7736,1022,7761,1022,7760,1017,7763,1004,7767,999,7750,999,7709,984,7666,966,7621,948,7619,94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89,927l7584,927,7617,939,7649,951,7681,965,7713,978,7734,986,7743,991,7750,999,7767,999,7771,995,7866,995,7869,991,7802,967,7744,947,7689,92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574,972l7567,974,7578,974,7574,972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492,860l7487,869,7481,877,7478,889,7499,897,7521,903,7541,911,7558,922,7556,933,7554,947,7554,948,7550,961,7543,971,7568,971,7570,964,7604,964,7571,949,7571,947,7618,947,7578,929,7579,926,7688,926,7645,911,7569,885,7492,860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18,947l7571,947,7575,947,7577,947,7619,947,7618,94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88,926l7579,926,7582,927,7584,927,7689,927,7688,926xe" filled="true" fillcolor="#ffffff" stroked="false">
                <v:path arrowok="t"/>
                <v:fill type="solid"/>
              </v:shape>
              <v:shape style="position:absolute;left:7879;top:930;width:744;height:153" type="#_x0000_t75" stroked="false">
                <v:imagedata r:id="rId38" o:title=""/>
              </v:shape>
              <v:shape style="position:absolute;left:7412;top:897;width:1376;height:413" type="#_x0000_t75" stroked="false">
                <v:imagedata r:id="rId39" o:title=""/>
              </v:shape>
              <v:shape style="position:absolute;left:9000;top:584;width:1664;height:690" type="#_x0000_t75" stroked="false">
                <v:imagedata r:id="rId40" o:title=""/>
              </v:shape>
              <v:shape style="position:absolute;left:9035;top:717;width:231;height:134" type="#_x0000_t75" stroked="false">
                <v:imagedata r:id="rId41" o:title=""/>
              </v:shape>
              <v:shape style="position:absolute;left:9249;top:601;width:1405;height:502" type="#_x0000_t75" stroked="false">
                <v:imagedata r:id="rId42" o:title=""/>
              </v:shape>
              <v:shape style="position:absolute;left:10329;top:657;width:303;height:135" type="#_x0000_t75" stroked="false">
                <v:imagedata r:id="rId43" o:title=""/>
              </v:shape>
              <v:shape style="position:absolute;left:8998;top:580;width:1668;height:697" type="#_x0000_t75" stroked="false">
                <v:imagedata r:id="rId44" o:title=""/>
              </v:shape>
              <v:shape style="position:absolute;left:9057;top:990;width:117;height:104" type="#_x0000_t75" stroked="false">
                <v:imagedata r:id="rId45" o:title=""/>
              </v:shape>
            </v:group>
            <v:group style="position:absolute;left:9060;top:1103;width:416;height:167" coordorigin="9060,1103" coordsize="416,167">
              <v:shape style="position:absolute;left:9060;top:1103;width:416;height:167" coordorigin="9060,1103" coordsize="416,167" path="m9271,1240l9271,1242,9308,1245,9381,1254,9417,1256,9422,1269,9447,1261,9448,1257,9461,1257,9459,1255,9464,1255,9467,1251,9466,1250,9468,1250,9472,1246,9463,1240,9273,1240,9271,1240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1,1257l9448,1257,9452,1260,9466,1263,9465,1261,9462,1261,9463,1259,9461,125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5,1261l9462,1261,9465,1261,9465,126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4,1255l9459,1255,9464,1255,9463,1259,9465,1261,9468,1261,9467,1255,9464,125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76,1245l9467,1252,9470,1258,9476,1255,9476,124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7,1252l9464,1255,9467,1255,9467,1252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7,1251l9467,1252,9467,1252,9467,125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8,1250l9466,1250,9467,1251,9468,1250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0,1237l9274,1237,9273,1240,9463,1240,9460,123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340,1222l9214,1222,9212,1227,9215,1229,9216,1232,9231,1233,9245,1236,9259,1239,9274,1237,9460,1237,9452,1232,9448,1229,9373,1229,9358,1224,9356,1223,9341,1223,9340,1222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03,1225l9400,1225,9396,1226,9391,1229,9373,1229,9448,1229,9447,1228,9404,1228,9403,122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32,1217l9426,1223,9417,1226,9404,1228,9447,1228,9442,1225,9432,121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09,1209l9191,1209,9189,1214,9193,1214,9194,1218,9203,1220,9209,1224,9214,1222,9340,1222,9339,1220,9335,1218,9335,1218,9232,1218,9223,1218,9217,1216,9217,1212,9212,1209,9209,1209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343,1221l9341,1223,9356,1223,9349,1223,9343,122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351,1221l9349,1223,9356,1223,9351,122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67,1205l9262,1207,9252,1211,9242,1215,9232,1218,9335,1218,9331,1217,9318,1216,9304,1213,9291,1208,9273,1208,9267,120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9,1188l9160,1188,9161,1193,9176,1194,9181,1209,9191,1209,9209,1209,9205,1205,9204,1200,9201,1198,9196,1198,9193,1196,9193,1192,9186,1188,9179,1188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12,1208l9209,1209,9212,1209,9212,1208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78,1204l9273,1208,9291,1208,9278,1204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00,1197l9196,1198,9201,1198,9200,119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8,1183l9148,1183,9151,1183,9152,1189,9160,1188,9179,1188,9178,1183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86,1188l9179,1188,9186,1188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065,1103l9060,1108,9060,1114,9071,1120,9076,1130,9090,1133,9103,1148,9118,1159,9132,1171,9144,1184,9148,1185,9148,1183,9178,1183,9177,1181,9175,1180,9169,1180,9164,1176,9162,1172,9156,1167,9152,1167,9146,1162,9143,1156,9138,1154,9135,1153,9134,1150,9128,1150,9121,1141,9111,1133,9102,1127,9094,1118,9086,1117,9080,1111,9076,1104,9065,1103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3,1180l9169,1180,9175,1180,9173,1180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2,1179l9173,1180,9174,1180,9172,1179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56,1167l9152,1167,9156,1167,9156,116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34,1145l9128,1150,9134,1150,9134,1145xe" filled="true" fillcolor="#ffffff" stroked="false">
                <v:path arrowok="t"/>
                <v:fill type="solid"/>
              </v:shape>
            </v:group>
            <v:group style="position:absolute;left:9060;top:1103;width:416;height:167" coordorigin="9060,1103" coordsize="416,167">
              <v:shape style="position:absolute;left:9060;top:1103;width:416;height:167" coordorigin="9060,1103" coordsize="416,167" path="m9476,1255l9470,1258,9466,1250,9468,1261,9462,1261,9464,1255,9459,1255,9466,1263,9452,1260,9448,1257,9447,1261,9422,1269,9417,1256,9381,1254,9344,1249,9308,1245,9271,1242,9271,1240,9273,1240,9274,1237,9259,1239,9245,1236,9231,1233,9216,1232,9215,1229,9212,1227,9214,1222,9209,1224,9203,1220,9194,1218,9193,1214,9189,1214,9191,1209,9181,1209,9176,1194,9161,1193,9160,1188,9152,1189,9151,1183,9148,1183,9148,1185,9144,1184,9132,1171,9118,1159,9103,1148,9090,1133,9076,1130,9071,1120,9060,1114,9060,1108,9062,1105,9065,1103,9076,1104,9080,1111,9086,1117,9088,1117,9091,1118,9094,1118,9102,1127,9111,1133,9121,1141,9128,1150,9134,1145,9135,1153,9138,1154,9143,1156,9146,1162,9150,1166,9152,1167,9156,1167,9155,1167,9162,1172,9164,1176,9169,1180,9174,1180,9172,1179,9177,1181,9179,1188,9186,1188,9192,1192,9193,1192,9193,1196,9194,1197,9196,1198,9200,1197,9201,1198,9204,1200,9205,1205,9207,1207,9209,1209,9212,1208,9213,1210,9217,1212,9217,1216,9223,1218,9232,1218,9242,1215,9252,1211,9262,1207,9267,1205,9273,1208,9278,1204,9290,1208,9304,1213,9318,1216,9331,1217,9335,1218,9339,1220,9341,1223,9343,1221,9349,1223,9351,1221,9358,1224,9373,1229,9386,1229,9391,1229,9396,1226,9400,1225,9403,1225,9404,1228,9407,1228,9417,1226,9426,1223,9432,1217,9442,1225,9452,1232,9462,1239,9472,1246,9464,1255,9476,1245,9476,1255xe" filled="false" stroked="true" strokeweight=".238pt" strokecolor="#231f20">
                <v:path arrowok="t"/>
              </v:shape>
            </v:group>
            <v:group style="position:absolute;left:1048;top:1350;width:9811;height:2" coordorigin="1048,1350" coordsize="9811,2">
              <v:shape style="position:absolute;left:1048;top:1350;width:9811;height:2" coordorigin="1048,1350" coordsize="9811,0" path="m1048,1350l10858,1350e" filled="false" stroked="true" strokeweight=".952pt" strokecolor="#231f20">
                <v:path arrowok="t"/>
              </v:shape>
            </v:group>
            <v:group style="position:absolute;left:1048;top:1426;width:9811;height:2" coordorigin="1048,1426" coordsize="9811,2">
              <v:shape style="position:absolute;left:1048;top:1426;width:9811;height:2" coordorigin="1048,1426" coordsize="9811,0" path="m1048,1426l10858,1426e" filled="false" stroked="true" strokeweight=".95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carro que está em segundo lugar nessa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fila?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8.688999pt;margin-top:24.910173pt;width:24.55pt;height:24.55pt;mso-position-horizontal-relative:page;mso-position-vertical-relative:paragraph;z-index:2464;mso-wrap-distance-left:0;mso-wrap-distance-right:0" coordorigin="974,498" coordsize="491,491">
            <v:shape style="position:absolute;left:974;top:498;width:491;height:491" coordorigin="974,498" coordsize="491,491" path="m974,988l1464,988,1464,498,974,498,974,988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81026pt;margin-top:13.832798pt;width:71.6pt;height:46.4pt;mso-position-horizontal-relative:page;mso-position-vertical-relative:paragraph;z-index:2488;mso-wrap-distance-left:0;mso-wrap-distance-right:0" coordorigin="1670,277" coordsize="1432,928">
            <v:shape style="position:absolute;left:1670;top:277;width:1432;height:928" type="#_x0000_t75" stroked="false">
              <v:imagedata r:id="rId46" o:title=""/>
            </v:shape>
            <v:shape style="position:absolute;left:2558;top:866;width:332;height:321" type="#_x0000_t75" stroked="false">
              <v:imagedata r:id="rId47" o:title=""/>
            </v:shape>
            <v:group style="position:absolute;left:2356;top:678;width:156;height:67" coordorigin="2356,678" coordsize="156,67">
              <v:shape style="position:absolute;left:2356;top:678;width:156;height:67" coordorigin="2356,678" coordsize="156,67" path="m2430,678l2362,692,2356,704,2360,719,2441,744,2473,743,2499,733,2503,726,2431,726,2410,723,2404,722,2375,716,2376,700,2414,696,2421,695,2505,695,2502,692,2490,687,2474,683,2457,680,2441,678,2430,678xe" filled="true" fillcolor="#231f20" stroked="false">
                <v:path arrowok="t"/>
                <v:fill type="solid"/>
              </v:shape>
              <v:shape style="position:absolute;left:2356;top:678;width:156;height:67" coordorigin="2356,678" coordsize="156,67" path="m2505,695l2421,695,2449,697,2468,699,2483,704,2494,712,2478,722,2455,726,2431,726,2503,726,2511,713,2512,705,2506,696,2505,695xe" filled="true" fillcolor="#231f20" stroked="false">
                <v:path arrowok="t"/>
                <v:fill type="solid"/>
              </v:shape>
            </v:group>
            <v:group style="position:absolute;left:2725;top:681;width:162;height:71" coordorigin="2725,681" coordsize="162,71">
              <v:shape style="position:absolute;left:2725;top:681;width:162;height:71" coordorigin="2725,681" coordsize="162,71" path="m2811,681l2783,681,2754,686,2732,698,2725,717,2740,737,2774,749,2814,752,2852,747,2868,740,2876,734,2805,734,2787,733,2771,731,2761,729,2749,724,2745,717,2756,706,2772,699,2790,697,2878,697,2864,692,2849,687,2831,683,2811,681xe" filled="true" fillcolor="#231f20" stroked="false">
                <v:path arrowok="t"/>
                <v:fill type="solid"/>
              </v:shape>
              <v:shape style="position:absolute;left:2725;top:681;width:162;height:71" coordorigin="2725,681" coordsize="162,71" path="m2878,697l2790,697,2810,697,2825,699,2845,703,2862,709,2868,718,2866,725,2842,730,2838,731,2822,733,2805,734,2876,734,2881,729,2886,714,2878,697,2878,697xe" filled="true" fillcolor="#231f20" stroked="false">
                <v:path arrowok="t"/>
                <v:fill type="solid"/>
              </v:shape>
            </v:group>
            <v:group style="position:absolute;left:1728;top:614;width:371;height:411" coordorigin="1728,614" coordsize="371,411">
              <v:shape style="position:absolute;left:1728;top:614;width:371;height:411" coordorigin="1728,614" coordsize="371,411" path="m2081,818l1799,818,1804,824,1822,824,1829,827,1837,830,1844,834,1851,836,1863,854,1868,875,1869,898,1868,923,1865,950,1858,977,1849,1002,1836,1022,1847,1024,1862,1024,1875,1023,1877,984,1889,951,1930,900,1979,864,2043,843,2055,843,2086,843,2081,818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2086,843l2055,843,2066,844,2077,846,2087,847,2086,843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2081,817l1748,817,1764,817,1779,819,1797,821,1799,821,1800,820,1799,818,2081,818,2081,817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1738,765l1734,766,1731,778,1729,791,1728,804,1728,817,2081,817,2080,809,1793,809,1770,804,1751,789,1744,768,1740,768,1738,765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2063,614l1993,624,1922,648,1864,691,1825,758,1815,800,1793,809,2080,809,2077,792,2077,730,2085,670,2098,617,2063,614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1744,767l1740,768,1744,768,1744,767xe" filled="true" fillcolor="#ffffff" stroked="false">
                <v:path arrowok="t"/>
                <v:fill type="solid"/>
              </v:shape>
            </v:group>
            <v:group style="position:absolute;left:2520;top:366;width:403;height:558" coordorigin="2520,366" coordsize="403,558">
              <v:shape style="position:absolute;left:2520;top:366;width:403;height:558" coordorigin="2520,366" coordsize="403,558" path="m2574,366l2547,366,2520,366,2536,429,2548,495,2558,565,2566,636,2572,709,2573,726,2576,762,2577,780,2578,807,2578,898,2578,923,2636,872,2694,847,2874,847,2881,834,2893,807,2903,781,2912,754,2913,752,2814,752,2774,749,2740,737,2725,717,2732,698,2754,686,2783,681,2922,681,2921,663,2919,655,2771,655,2736,654,2681,652,2664,651,2655,650,2644,649,2597,597,2578,522,2568,461,2564,429,2565,411,2593,394,2747,394,2737,389,2705,379,2670,372,2659,371,2636,369,2625,368,2603,366,2547,366,2601,366,2600,366,2574,366xe" filled="true" fillcolor="#ffffff" stroked="false">
                <v:path arrowok="t"/>
                <v:fill type="solid"/>
              </v:shape>
              <v:shape style="position:absolute;left:2520;top:366;width:403;height:558" coordorigin="2520,366" coordsize="403,558" path="m2874,847l2694,847,2705,848,2716,849,2786,868,2835,898,2853,881,2868,859,2874,847xe" filled="true" fillcolor="#ffffff" stroked="false">
                <v:path arrowok="t"/>
                <v:fill type="solid"/>
              </v:shape>
              <v:shape style="position:absolute;left:2520;top:366;width:403;height:558" coordorigin="2520,366" coordsize="403,558" path="m2922,681l2811,681,2831,683,2849,687,2864,692,2878,697,2886,714,2881,729,2868,740,2852,747,2814,752,2913,752,2920,724,2923,692,2923,690,2922,681xe" filled="true" fillcolor="#ffffff" stroked="false">
                <v:path arrowok="t"/>
                <v:fill type="solid"/>
              </v:shape>
              <v:shape style="position:absolute;left:2520;top:366;width:403;height:558" coordorigin="2520,366" coordsize="403,558" path="m2747,394l2593,394,2604,394,2616,396,2707,409,2767,437,2768,439,2770,439,2818,485,2854,538,2879,593,2879,615,2877,628,2868,636,2859,643,2833,651,2804,655,2771,655,2919,655,2915,636,2907,610,2899,584,2896,575,2893,564,2889,554,2886,545,2881,532,2873,522,2870,510,2863,502,2858,492,2853,484,2810,432,2766,402,2747,394xe" filled="true" fillcolor="#ffffff" stroked="false">
                <v:path arrowok="t"/>
                <v:fill type="solid"/>
              </v:shape>
            </v:group>
            <v:group style="position:absolute;left:1894;top:862;width:319;height:327" coordorigin="1894,862" coordsize="319,327">
              <v:shape style="position:absolute;left:1894;top:862;width:319;height:327" coordorigin="1894,862" coordsize="319,327" path="m2051,862l1984,882,1927,929,1895,990,1894,1042,1911,1089,1973,1157,2041,1185,2046,1186,2053,1188,2060,1188,2070,1187,2081,1183,2093,1178,2104,1173,2115,1168,2173,1127,2182,1120,2186,1115,2191,1106,2048,1106,2041,1106,1986,1068,1974,1026,1978,1001,1989,977,2007,958,2031,946,2058,943,2191,943,2189,938,2122,879,2061,862,2051,862xe" filled="true" fillcolor="#ffffff" stroked="false">
                <v:path arrowok="t"/>
                <v:fill type="solid"/>
              </v:shape>
              <v:shape style="position:absolute;left:1894;top:862;width:319;height:327" coordorigin="1894,862" coordsize="319,327" path="m2191,943l2058,943,2071,943,2084,944,2133,1002,2137,1025,2136,1043,2097,1096,2048,1106,2191,1106,2211,1046,2213,1029,2212,1010,2211,1000,2209,989,2206,978,2202,967,2191,943xe" filled="true" fillcolor="#ffffff" stroked="false">
                <v:path arrowok="t"/>
                <v:fill type="solid"/>
              </v:shape>
            </v:group>
            <v:group style="position:absolute;left:1728;top:868;width:65;height:112" coordorigin="1728,868" coordsize="65,112">
              <v:shape style="position:absolute;left:1728;top:868;width:65;height:112" coordorigin="1728,868" coordsize="65,112" path="m1751,868l1738,874,1731,889,1728,909,1728,929,1732,945,1739,960,1748,973,1758,980,1780,978,1788,964,1766,964,1758,956,1750,942,1746,927,1745,915,1745,901,1749,890,1757,886,1779,886,1775,880,1764,871,1751,868xe" filled="true" fillcolor="#231f20" stroked="false">
                <v:path arrowok="t"/>
                <v:fill type="solid"/>
              </v:shape>
              <v:shape style="position:absolute;left:1728;top:868;width:65;height:112" coordorigin="1728,868" coordsize="65,112" path="m1779,886l1757,886,1760,887,1764,892,1766,895,1770,908,1774,925,1776,943,1774,956,1766,964,1788,964,1790,959,1792,932,1789,907,1783,892,1779,886xe" filled="true" fillcolor="#231f20" stroked="false">
                <v:path arrowok="t"/>
                <v:fill type="solid"/>
              </v:shape>
              <v:shape style="position:absolute;left:2640;top:942;width:164;height:172" type="#_x0000_t75" stroked="false">
                <v:imagedata r:id="rId48" o:title=""/>
              </v:shape>
            </v:group>
            <v:group style="position:absolute;left:2216;top:953;width:339;height:80" coordorigin="2216,953" coordsize="339,80">
              <v:shape style="position:absolute;left:2216;top:953;width:339;height:80" coordorigin="2216,953" coordsize="339,80" path="m2219,953l2218,953,2217,953,2216,962,2223,973,2228,995,2229,1007,2230,1022,2299,1027,2369,1031,2439,1032,2509,1032,2519,1032,2529,1030,2540,1029,2540,1008,2544,989,2549,972,2551,967,2389,967,2303,962,2221,953,2218,953,2217,953,2220,953,2219,953xe" filled="true" fillcolor="#ffffff" stroked="false">
                <v:path arrowok="t"/>
                <v:fill type="solid"/>
              </v:shape>
              <v:shape style="position:absolute;left:2216;top:953;width:339;height:80" coordorigin="2216,953" coordsize="339,80" path="m2555,957l2474,966,2389,967,2551,967,2555,957xe" filled="true" fillcolor="#ffffff" stroked="false">
                <v:path arrowok="t"/>
                <v:fill type="solid"/>
              </v:shape>
            </v:group>
            <v:group style="position:absolute;left:1685;top:835;width:168;height:185" coordorigin="1685,835" coordsize="168,185">
              <v:shape style="position:absolute;left:1685;top:835;width:168;height:185" coordorigin="1685,835" coordsize="168,185" path="m1711,837l1685,907,1685,940,1689,972,1696,1001,1719,1014,1749,1019,1782,1020,1814,1018,1829,1000,1839,980,1758,980,1748,973,1739,960,1732,945,1728,929,1728,909,1731,889,1738,874,1751,868,1850,868,1849,862,1845,850,1831,844,1816,840,1802,838,1726,838,1711,837xe" filled="true" fillcolor="#ffffff" stroked="false">
                <v:path arrowok="t"/>
                <v:fill type="solid"/>
              </v:shape>
              <v:shape style="position:absolute;left:1685;top:835;width:168;height:185" coordorigin="1685,835" coordsize="168,185" path="m1850,868l1751,868,1764,871,1775,880,1783,892,1789,907,1792,932,1790,959,1780,978,1758,980,1839,980,1852,914,1852,888,1851,877,1850,868xe" filled="true" fillcolor="#ffffff" stroked="false">
                <v:path arrowok="t"/>
                <v:fill type="solid"/>
              </v:shape>
              <v:shape style="position:absolute;left:1685;top:835;width:168;height:185" coordorigin="1685,835" coordsize="168,185" path="m1755,835l1749,836,1726,838,1802,838,1798,837,1779,836,1755,835xe" filled="true" fillcolor="#ffffff" stroked="false">
                <v:path arrowok="t"/>
                <v:fill type="solid"/>
              </v:shape>
            </v:group>
            <v:group style="position:absolute;left:1974;top:943;width:163;height:164" coordorigin="1974,943" coordsize="163,164">
              <v:shape style="position:absolute;left:1974;top:943;width:163;height:164" coordorigin="1974,943" coordsize="163,164" path="m2058,943l1989,977,1974,1026,1977,1049,2016,1096,2048,1106,2065,1106,2082,1102,2097,1096,2109,1088,2052,1088,2036,1085,1992,1034,1991,1016,2000,993,2017,974,2038,963,2061,959,2107,959,2093,949,2084,944,2071,943,2058,943xe" filled="true" fillcolor="#231f20" stroked="false">
                <v:path arrowok="t"/>
                <v:fill type="solid"/>
              </v:shape>
              <v:shape style="position:absolute;left:1974;top:943;width:163;height:164" coordorigin="1974,943" coordsize="163,164" path="m2107,959l2061,959,2086,966,2105,983,2117,1007,2119,1035,2115,1047,2069,1087,2052,1088,2109,1088,2137,1025,2133,1002,2123,980,2110,961,2107,959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78.988174pt;width:24.55pt;height:24.55pt;mso-position-horizontal-relative:page;mso-position-vertical-relative:paragraph;z-index:2512;mso-wrap-distance-left:0;mso-wrap-distance-right:0" coordorigin="974,1580" coordsize="491,491">
            <v:shape style="position:absolute;left:974;top:1580;width:491;height:491" coordorigin="974,1580" coordsize="491,491" path="m974,2070l1464,2070,1464,1580,974,1580,974,207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827248pt;margin-top:69.041176pt;width:78.5pt;height:44.7pt;mso-position-horizontal-relative:page;mso-position-vertical-relative:paragraph;z-index:2536;mso-wrap-distance-left:0;mso-wrap-distance-right:0" coordorigin="1677,1381" coordsize="1570,894">
            <v:group style="position:absolute;left:2409;top:1726;width:175;height:65" coordorigin="2409,1726" coordsize="175,65">
              <v:shape style="position:absolute;left:2409;top:1726;width:175;height:65" coordorigin="2409,1726" coordsize="175,65" path="m2495,1726l2428,1737,2409,1755,2415,1772,2434,1782,2458,1787,2481,1790,2497,1790,2512,1789,2574,1772,2501,1772,2486,1772,2433,1758,2452,1749,2475,1745,2500,1744,2577,1744,2576,1743,2516,1726,2495,1726xe" filled="true" fillcolor="#231f20" stroked="false">
                <v:path arrowok="t"/>
                <v:fill type="solid"/>
              </v:shape>
              <v:shape style="position:absolute;left:2409;top:1726;width:175;height:65" coordorigin="2409,1726" coordsize="175,65" path="m2577,1744l2500,1744,2524,1745,2536,1746,2550,1748,2557,1756,2549,1762,2539,1766,2528,1769,2516,1771,2501,1772,2574,1772,2575,1771,2581,1763,2583,1753,2577,1744xe" filled="true" fillcolor="#231f20" stroked="false">
                <v:path arrowok="t"/>
                <v:fill type="solid"/>
              </v:shape>
            </v:group>
            <v:group style="position:absolute;left:2433;top:1744;width:125;height:29" coordorigin="2433,1744" coordsize="125,29">
              <v:shape style="position:absolute;left:2433;top:1744;width:125;height:29" coordorigin="2433,1744" coordsize="125,29" path="m2500,1744l2475,1745,2452,1749,2433,1758,2438,1764,2501,1772,2516,1771,2528,1769,2539,1766,2549,1762,2557,1756,2550,1748,2536,1746,2524,1745,2500,1744xe" filled="true" fillcolor="#ffffff" stroked="false">
                <v:path arrowok="t"/>
                <v:fill type="solid"/>
              </v:shape>
              <v:shape style="position:absolute;left:2007;top:2002;width:177;height:175" type="#_x0000_t75" stroked="false">
                <v:imagedata r:id="rId49" o:title=""/>
              </v:shape>
              <v:shape style="position:absolute;left:1677;top:1381;width:1570;height:894" type="#_x0000_t75" stroked="false">
                <v:imagedata r:id="rId50" o:title=""/>
              </v:shape>
              <v:shape style="position:absolute;left:2684;top:1570;width:295;height:101" type="#_x0000_t75" stroked="false">
                <v:imagedata r:id="rId51" o:title=""/>
              </v:shape>
            </v:group>
            <v:group style="position:absolute;left:2614;top:1631;width:609;height:463" coordorigin="2614,1631" coordsize="609,463">
              <v:shape style="position:absolute;left:2614;top:1631;width:609;height:463" coordorigin="2614,1631" coordsize="609,463" path="m3116,1887l2806,1887,2844,1892,2881,1903,2917,1918,2949,1939,2954,1943,2959,1950,2965,1955,2989,1982,3011,2013,3026,2049,3033,2092,3049,2092,3065,2093,3080,2092,3096,2092,3097,2087,3094,2083,3092,2079,3085,2051,3082,2017,3081,1981,3083,1948,3088,1927,3097,1907,3110,1891,3116,1887xe" filled="true" fillcolor="#ffffff" stroked="false">
                <v:path arrowok="t"/>
                <v:fill type="solid"/>
              </v:shape>
              <v:shape style="position:absolute;left:2614;top:1631;width:609;height:463" coordorigin="2614,1631" coordsize="609,463" path="m3013,1631l2992,1631,2959,1655,2917,1669,2822,1682,2723,1688,2617,1690,2630,1748,2634,1809,2628,1870,2614,1928,2628,1927,2642,1924,2657,1922,2673,1919,2686,1918,2700,1917,2714,1915,2727,1912,2734,1909,2741,1904,2748,1900,2759,1894,2772,1890,2788,1887,3116,1887,3126,1881,3136,1878,3149,1878,3159,1877,3223,1877,3222,1866,3207,1798,3153,1706,3064,1644,3031,1633,3013,1631xe" filled="true" fillcolor="#ffffff" stroked="false">
                <v:path arrowok="t"/>
                <v:fill type="solid"/>
              </v:shape>
              <v:shape style="position:absolute;left:2614;top:1631;width:609;height:463" coordorigin="2614,1631" coordsize="609,463" path="m3223,1877l3159,1877,3174,1878,3191,1880,3208,1884,3223,1890,3223,1877xe" filled="true" fillcolor="#ffffff" stroked="false">
                <v:path arrowok="t"/>
                <v:fill type="solid"/>
              </v:shape>
              <v:shape style="position:absolute;left:1918;top:1916;width:347;height:339" type="#_x0000_t75" stroked="false">
                <v:imagedata r:id="rId52" o:title=""/>
              </v:shape>
              <v:shape style="position:absolute;left:2643;top:1907;width:371;height:348" type="#_x0000_t75" stroked="false">
                <v:imagedata r:id="rId53" o:title=""/>
              </v:shape>
            </v:group>
            <v:group style="position:absolute;left:2178;top:1916;width:410;height:175" coordorigin="2178,1916" coordsize="410,175">
              <v:shape style="position:absolute;left:2178;top:1916;width:410;height:175" coordorigin="2178,1916" coordsize="410,175" path="m2180,1916l2178,1916,2179,1918,2180,1918,2188,1928,2238,1967,2276,2038,2284,2084,2309,2085,2357,2086,2380,2088,2403,2090,2425,2091,2497,2080,2554,2025,2582,1967,2586,1953,2430,1953,2349,1948,2274,1939,2214,1927,2190,1920,2180,1916xe" filled="true" fillcolor="#ffffff" stroked="false">
                <v:path arrowok="t"/>
                <v:fill type="solid"/>
              </v:shape>
              <v:shape style="position:absolute;left:2178;top:1916;width:410;height:175" coordorigin="2178,1916" coordsize="410,175" path="m2588,1947l2511,1952,2430,1953,2586,1953,2588,1947xe" filled="true" fillcolor="#ffffff" stroked="false">
                <v:path arrowok="t"/>
                <v:fill type="solid"/>
              </v:shape>
              <v:shape style="position:absolute;left:1696;top:1895;width:177;height:193" type="#_x0000_t75" stroked="false">
                <v:imagedata r:id="rId54" o:title=""/>
              </v:shape>
              <v:shape style="position:absolute;left:2735;top:1989;width:183;height:186" type="#_x0000_t75" stroked="false">
                <v:imagedata r:id="rId55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137.132172pt;width:24.55pt;height:24.55pt;mso-position-horizontal-relative:page;mso-position-vertical-relative:paragraph;z-index:2560;mso-wrap-distance-left:0;mso-wrap-distance-right:0" coordorigin="974,2743" coordsize="491,491">
            <v:shape style="position:absolute;left:974;top:2743;width:491;height:491" coordorigin="974,2743" coordsize="491,491" path="m974,3233l1464,3233,1464,2743,974,2743,974,323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519997pt;margin-top:122.031174pt;width:72.579957pt;height:53.625pt;mso-position-horizontal-relative:page;mso-position-vertical-relative:paragraph;z-index:2584;mso-wrap-distance-left:0;mso-wrap-distance-right:0" type="#_x0000_t75" stroked="false">
            <v:imagedata r:id="rId56" o:title=""/>
            <w10:wrap type="topAndBottom"/>
          </v:shape>
        </w:pict>
      </w:r>
      <w:r>
        <w:rPr/>
        <w:pict>
          <v:group style="position:absolute;margin-left:48.688999pt;margin-top:193.286179pt;width:24.55pt;height:24.55pt;mso-position-horizontal-relative:page;mso-position-vertical-relative:paragraph;z-index:2608;mso-wrap-distance-left:0;mso-wrap-distance-right:0" coordorigin="974,3866" coordsize="491,491">
            <v:shape style="position:absolute;left:974;top:3866;width:491;height:491" coordorigin="974,3866" coordsize="491,491" path="m974,4356l1464,4356,1464,3866,974,3866,974,435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5.80822pt;margin-top:187.005539pt;width:87.6pt;height:36.6pt;mso-position-horizontal-relative:page;mso-position-vertical-relative:paragraph;z-index:2632;mso-wrap-distance-left:0;mso-wrap-distance-right:0" coordorigin="1716,3740" coordsize="1752,732">
            <v:shape style="position:absolute;left:1719;top:3743;width:1747;height:726" type="#_x0000_t75" stroked="false">
              <v:imagedata r:id="rId57" o:title=""/>
            </v:shape>
            <v:shape style="position:absolute;left:1755;top:3884;width:242;height:141" type="#_x0000_t75" stroked="false">
              <v:imagedata r:id="rId58" o:title=""/>
            </v:shape>
            <v:shape style="position:absolute;left:1980;top:3762;width:1475;height:527" type="#_x0000_t75" stroked="false">
              <v:imagedata r:id="rId59" o:title=""/>
            </v:shape>
            <v:shape style="position:absolute;left:3114;top:3821;width:318;height:142" type="#_x0000_t75" stroked="false">
              <v:imagedata r:id="rId60" o:title=""/>
            </v:shape>
            <v:shape style="position:absolute;left:1716;top:3740;width:1752;height:731" type="#_x0000_t75" stroked="false">
              <v:imagedata r:id="rId61" o:title=""/>
            </v:shape>
            <v:shape style="position:absolute;left:1778;top:4170;width:122;height:109" type="#_x0000_t75" stroked="false">
              <v:imagedata r:id="rId62" o:title=""/>
            </v:shape>
            <v:group style="position:absolute;left:1781;top:4289;width:437;height:169" coordorigin="1781,4289" coordsize="437,169">
              <v:shape style="position:absolute;left:1781;top:4289;width:437;height:169" coordorigin="1781,4289" coordsize="437,169" path="m2003,4433l2003,4436,2042,4438,2118,4448,2157,4451,2164,4457,2174,4457,2184,4455,2189,4451,2202,4451,2200,4449,2205,4449,2209,4445,2208,4444,2210,4444,2214,4439,2205,4433,2006,4433,2003,4433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2,4451l2189,4451,2194,4454,2208,4457,2207,4456,2203,4456,2204,4453,2202,4451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7,4456l2203,4456,2207,4456,2207,4456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5,4449l2200,4449,2205,4449,2204,4453,2207,4456,2210,4455,2209,4449,2205,444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18,4439l2209,4446,2212,4452,2218,4449,2218,443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9,4446l2205,4449,2209,4449,2209,4446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9,4445l2209,4446,2209,4446,2209,4445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10,4444l2208,4444,2209,4445,2210,4444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2,4431l2006,4431,2006,4433,2205,4433,2202,4431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75,4414l1943,4414,1941,4420,1944,4422,1945,4425,1961,4425,1976,4429,1990,4432,2006,4431,2202,4431,2193,4425,2189,4422,2110,4422,2095,4417,2092,4416,2076,4416,2075,4414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142,4418l2134,4418,2130,4421,2110,4422,2189,4422,2188,4421,2143,4421,2142,441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173,4409l2166,4415,2157,4419,2143,4421,2188,4421,2182,4417,2173,440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38,4400l1919,4400,1917,4406,1922,4406,1922,4410,1931,4412,1939,4416,1943,4414,2075,4414,2074,4413,2071,4410,2070,4410,1963,4410,1953,4410,1946,4408,1946,4404,1942,4400,1938,440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79,4414l2076,4416,2092,4416,2085,4416,2079,4414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87,4413l2085,4416,2092,4416,2087,4413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99,4397l1994,4399,1983,4403,1973,4407,1963,4410,2070,4410,2066,4409,2052,4408,2038,4404,2024,4400,2005,4400,1999,4397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7,4378l1887,4378,1887,4384,1903,4385,1908,4401,1919,4400,1938,4400,1933,4397,1932,4391,1930,4389,1924,4389,1921,4388,1921,4383,1914,4379,1907,4379,1907,437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41,4400l1938,4400,1942,4400,1941,440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10,4395l2005,4400,2024,4400,2010,4395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28,4388l1924,4389,1930,4389,1928,438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5,4373l1874,4373,1878,4374,1878,4379,1887,4378,1907,4378,1905,4373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14,4378l1907,4379,1914,4379,1914,437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787,4289l1781,4294,1782,4301,1793,4307,1798,4318,1814,4321,1827,4336,1842,4349,1857,4361,1870,4375,1874,4376,1874,4373,1905,4373,1905,4372,1902,4371,1896,4371,1890,4366,1889,4362,1883,4357,1878,4357,1872,4352,1868,4345,1860,4342,1859,4338,1853,4338,1846,4329,1836,4321,1825,4314,1817,4305,1808,4304,1803,4298,1799,4290,1787,428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1,4370l1896,4371,1902,4371,1901,437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0,4370l1901,4370,1902,4370,1900,437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882,4357l1878,4357,1883,4357,1882,4357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859,4334l1853,4338,1859,4338,1859,4334xe" filled="true" fillcolor="#ffffff" stroked="false">
                <v:path arrowok="t"/>
                <v:fill type="solid"/>
              </v:shape>
            </v:group>
            <v:group style="position:absolute;left:1781;top:4289;width:437;height:169" coordorigin="1781,4289" coordsize="437,169">
              <v:shape style="position:absolute;left:1781;top:4289;width:437;height:169" coordorigin="1781,4289" coordsize="437,169" path="m2218,4449l2212,4452,2208,4444,2210,4455,2203,4456,2205,4449,2200,4449,2208,4457,2194,4454,2189,4451,2184,4455,2174,4457,2164,4457,2157,4451,2118,4448,2080,4443,2042,4438,2003,4436,2003,4433,2006,4433,2006,4431,1990,4432,1976,4429,1961,4425,1945,4425,1944,4422,1941,4420,1943,4414,1939,4416,1931,4412,1922,4410,1922,4406,1917,4406,1919,4400,1908,4401,1903,4385,1887,4384,1887,4378,1878,4379,1878,4374,1874,4373,1874,4376,1870,4375,1857,4361,1842,4349,1827,4336,1814,4321,1798,4318,1793,4307,1782,4301,1781,4294,1784,4292,1787,4289,1799,4290,1803,4298,1808,4304,1811,4305,1814,4305,1817,4305,1825,4314,1836,4321,1846,4329,1853,4338,1859,4334,1860,4342,1863,4343,1868,4345,1889,4362,1890,4366,1896,4371,1902,4370,1900,4370,1905,4372,1907,4379,1914,4378,1920,4382,1921,4383,1921,4388,1923,4388,1924,4389,1928,4388,1930,4389,1932,4391,1933,4397,1936,4399,1938,4400,1941,4400,1943,4401,1946,4404,1946,4408,1953,4410,1963,4410,1973,4407,1983,4403,1994,4399,1999,4397,2005,4400,2010,4395,2023,4400,2038,4404,2052,4408,2066,4409,2071,4410,2074,4413,2076,4416,2079,4414,2085,4416,2087,4413,2095,4417,2110,4422,2124,4421,2130,4421,2134,4418,2139,4418,2142,4418,2143,4421,2146,4420,2157,4419,2166,4415,2173,4409,2182,4417,2193,4425,2204,4432,2214,4439,2205,4449,2218,4439,2218,4449xe" filled="false" stroked="true" strokeweight=".2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p>
      <w:pPr>
        <w:spacing w:line="240" w:lineRule="auto" w:before="3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 w:hint="default"/>
          <w:sz w:val="15"/>
          <w:szCs w:val="15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7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Qual dos objetos abaixo tem a forma que lembra um</w:t>
      </w:r>
      <w:r>
        <w:rPr>
          <w:color w:val="231F20"/>
          <w:spacing w:val="-24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8.688999pt;margin-top:74.433174pt;width:24.55pt;height:24.55pt;mso-position-horizontal-relative:page;mso-position-vertical-relative:paragraph;z-index:2728;mso-wrap-distance-left:0;mso-wrap-distance-right:0" coordorigin="974,1489" coordsize="491,491">
            <v:shape style="position:absolute;left:974;top:1489;width:491;height:491" coordorigin="974,1489" coordsize="491,491" path="m974,1979l1464,1979,1464,1489,974,1489,974,1979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69003pt;margin-top:13.595173pt;width:109.6pt;height:146pt;mso-position-horizontal-relative:page;mso-position-vertical-relative:paragraph;z-index:2752;mso-wrap-distance-left:0;mso-wrap-distance-right:0" coordorigin="1667,272" coordsize="2192,2920">
            <v:shape style="position:absolute;left:1667;top:272;width:2192;height:2920" coordorigin="1667,272" coordsize="2192,2920" path="m3689,3072l3629,3072,3601,3092,3569,3112,3597,3132,3631,3172,3669,3192,3711,3192,3711,3172,3673,3172,3649,3152,3624,3132,3598,3132,3617,3112,3642,3092,3668,3092,3689,30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597,3012l3590,3012,3643,3032,3689,3052,3657,3072,3689,3072,3697,3092,3697,3112,3696,3152,3697,3172,3711,3172,3714,3132,3718,3092,3725,3052,3732,3052,3763,3032,3650,3032,3597,30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19,3112l3374,3112,3447,3152,3484,3152,3486,3132,3445,3132,3419,31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72,3032l3442,3032,3456,3052,3460,3072,3462,3092,3470,3132,3486,3132,3481,3092,3474,3052,3472,30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48,2992l3234,2992,3243,3032,3247,3052,3251,3092,3197,3092,3234,3112,3272,3112,3272,3072,3262,3032,3250,3012,3248,29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01,2972l3350,2972,3403,2992,3449,3012,3386,3052,3358,3072,3336,3112,3392,3112,3364,3092,3381,3072,3401,3052,3422,3052,3442,3032,3472,3032,3470,3012,3597,3012,3545,2992,3449,2992,3401,29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16,2792l3215,2832,3221,2872,3224,2912,3216,2952,3192,2992,3161,3012,3135,3052,3124,3072,3161,3092,3224,3092,3172,3072,3145,3052,3162,3032,3199,3012,3216,2992,3248,2992,3244,2952,3258,2952,3285,2932,3244,2932,3239,2892,3236,2872,3235,2832,3237,2812,3250,2812,3216,27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960,3032l2912,3032,2948,3052,2987,3072,3032,3072,3030,3052,2984,3052,2960,30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764,3052l3725,3052,3741,3072,3781,3072,3764,30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012,2952l2982,2952,2997,2972,3003,2992,3007,3032,3011,3052,3030,3052,3029,3032,3021,3012,3013,2972,3012,29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937,2892l2884,2892,2931,2912,2975,2932,2953,2952,2899,2992,2876,3032,2912,3032,2924,2992,2943,2992,2964,2972,2982,2952,3012,2952,3011,2932,3062,2932,3018,2912,2982,2912,2937,28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739,2892l3729,2932,3722,2972,3713,3012,3697,3032,3732,3032,3735,2992,3740,2972,3746,2952,3753,2912,3777,2912,3739,28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827,3012l3761,3012,3732,3032,3795,3032,3827,30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799,2872l2732,2872,2643,2932,2670,2952,2703,2972,2739,2992,2777,3012,2785,2992,2763,2992,2737,2972,2712,2972,2689,2952,2671,2932,2695,2912,2717,2912,2737,2892,2785,2892,2799,28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777,2912l3753,2912,3777,2932,3797,2952,3817,2972,3838,2992,3814,2992,3788,3012,3859,3012,3843,2972,3814,2932,3777,29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785,2892l2756,2892,2771,2912,2771,2932,2766,2972,2763,2992,2785,2992,2784,2932,2785,28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63,2832l3455,2872,3456,2912,3457,2952,3449,2992,3499,2992,3525,2972,3484,2972,3477,2952,3477,2932,3478,2892,3477,2872,3536,2872,3501,2852,3463,28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303,2952l3244,2952,3296,2972,3352,2972,3303,29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554,2952l3506,2952,3484,2972,3525,2972,3554,29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111,2932l3011,2932,3060,2952,3163,2952,3111,29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536,2872l3501,2872,3522,2892,3544,2912,3569,2912,3556,2932,3532,2952,3580,2952,3598,2912,3568,2892,3536,28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87,2812l3237,2812,3263,2832,3287,2832,3310,2852,3336,2872,3316,2872,3295,2892,3271,2912,3244,2932,3285,2932,3315,2912,3344,2892,3364,2852,3287,28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029,2772l2990,2772,2989,2792,2990,2852,2990,2872,2982,2912,3018,2912,3046,2892,3018,2892,3007,2872,3003,2852,3004,2812,3004,2792,3063,2792,3029,27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74,2752l2532,2752,2502,2772,2473,2792,2508,2812,2541,2852,2576,2872,2615,2892,2615,2852,2574,2852,2549,2832,2527,2812,2509,2792,2531,2772,2553,2772,2574,27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106,662l2075,692,2014,732,1954,792,1895,832,1836,892,1778,932,1722,992,1667,1032,1707,1112,1746,1172,1785,1252,1825,1312,1864,1392,2022,1672,2062,1732,2101,1812,2141,1872,2180,1952,2219,2012,2258,2092,2297,2152,2336,2232,2375,2292,2413,2372,2451,2432,2489,2512,2526,2592,2564,2652,2601,2732,2565,2752,2622,2752,2654,2792,2690,2812,2727,2832,2763,2872,2799,2872,2840,2892,2891,2892,2849,2872,2813,2852,2770,2852,2728,2832,2688,2792,2651,2772,2622,2732,2660,2712,2608,2712,2587,2652,2596,2612,2565,2612,2526,2532,2448,2412,2409,2332,2370,2272,2331,2192,2254,2072,2215,1992,2177,1932,2139,1852,2100,1792,2062,1712,1986,1592,1948,1512,1910,1452,1682,1032,1696,1032,1814,912,1874,872,1934,812,1995,772,2106,66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063,2792l3029,2792,3078,2832,3103,2832,3085,2852,3061,2872,3037,2872,3018,2892,3046,2892,3079,2872,3109,2852,3131,2832,3095,2812,3063,27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22,2752l2594,2752,2601,2772,2602,2792,2600,2832,2601,2852,2615,2852,2619,2812,2623,2792,2622,27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13,2712l2801,2732,2795,2772,2787,2812,2770,2852,2843,2852,2872,2832,2799,2832,2804,2812,2810,2792,2815,2772,2820,2732,2850,2732,2813,27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50,2732l2820,2732,2846,2752,2866,2772,2884,2792,2905,2792,2883,2812,2856,2832,2901,2832,2933,2812,2911,2792,2883,2752,2850,27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50,2572l2637,2592,2629,2632,2621,2672,2608,2712,2696,2712,2733,2692,2636,2692,2639,2672,2645,2652,2651,2612,2657,2592,2684,2592,2650,25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84,2592l2657,2592,2679,2612,2721,2652,2742,2672,2720,2672,2695,2692,2733,2692,2770,2672,2744,2652,2715,2612,2684,25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65,1032l2551,1032,2553,1112,2554,1192,2555,1272,2556,1352,2557,1432,2558,1492,2559,1652,2561,1812,2562,2032,2564,2472,2565,2612,2587,2612,2583,2532,2580,2472,2577,2392,2575,2312,2573,2232,2571,2152,2570,2072,2569,1992,2569,1912,2568,1852,2568,1792,2568,1712,2567,1352,2567,1292,2567,1192,2566,1112,2565,10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04,2574l2587,2612,2596,2612,2604,2574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06,2569l2605,2572,2604,2574,2606,2569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47,856l3305,912,3364,972,3421,1012,2476,1012,2400,1032,3428,1032,3391,1112,3353,1172,3315,1252,3277,1312,3201,1472,3162,1532,3124,1612,3085,1672,3047,1752,2930,1972,2892,2032,2853,2112,2814,2172,2776,2252,2738,2312,2700,2392,2662,2472,2624,2532,2606,2569,2643,2512,2686,2432,2723,2352,2761,2292,2800,2212,2839,2152,2878,2072,2917,2012,3074,1712,3113,1652,3152,1572,3191,1512,3229,1432,3267,1372,3304,1292,3341,1232,3378,1152,3414,1092,3449,1012,3388,972,3327,912,3264,872,3247,856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58,312l2551,312,2551,1012,2565,1012,2566,932,2566,852,2564,792,2563,712,2561,632,2559,551,2558,472,2557,392,2558,3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43,852l3247,856,3243,852,3243,8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59,537l2984,652,3050,692,3115,752,3180,812,3243,852,3137,752,3007,652,2859,537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116,652l2116,652,2106,662,2116,6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197,593l2137,632,2116,652,2178,612,2197,593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241,551l2239,552,2197,593,2199,592,2241,551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321,493l2260,532,2241,551,2301,512,2321,493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48,529l2859,537,2853,532,2848,529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89,312l2584,312,2610,332,2637,372,2664,392,2726,432,2789,492,2848,529,2749,452,2711,412,2650,352,2589,3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363,452l2363,452,2321,493,2322,492,2363,4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51,272l2531,292,2502,332,2470,352,2445,372,2363,452,2426,412,2488,352,2551,312,2589,312,2551,27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8.688999pt;margin-top:211.768173pt;width:24.55pt;height:24.55pt;mso-position-horizontal-relative:page;mso-position-vertical-relative:paragraph;z-index:2776;mso-wrap-distance-left:0;mso-wrap-distance-right:0" coordorigin="974,4235" coordsize="491,491">
            <v:shape style="position:absolute;left:974;top:4235;width:491;height:491" coordorigin="974,4235" coordsize="491,491" path="m974,4726l1464,4726,1464,4235,974,4235,974,472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5.376503pt;margin-top:169.601669pt;width:108.75pt;height:108.75pt;mso-position-horizontal-relative:page;mso-position-vertical-relative:paragraph;z-index:2800;mso-wrap-distance-left:0;mso-wrap-distance-right:0" type="#_x0000_t75" stroked="false">
            <v:imagedata r:id="rId63" o:title=""/>
            <w10:wrap type="topAndBottom"/>
          </v:shape>
        </w:pict>
      </w:r>
      <w:r>
        <w:rPr/>
        <w:pict>
          <v:group style="position:absolute;margin-left:48.688999pt;margin-top:327.471161pt;width:24.55pt;height:24.55pt;mso-position-horizontal-relative:page;mso-position-vertical-relative:paragraph;z-index:2824;mso-wrap-distance-left:0;mso-wrap-distance-right:0" coordorigin="974,6549" coordsize="491,491">
            <v:shape style="position:absolute;left:974;top:6549;width:491;height:491" coordorigin="974,6549" coordsize="491,491" path="m974,7040l1464,7040,1464,6549,974,6549,974,704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69797pt;margin-top:288.454163pt;width:102.8pt;height:102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8.688999pt;margin-top:446.994171pt;width:24.55pt;height:24.55pt;mso-position-horizontal-relative:page;mso-position-vertical-relative:paragraph;z-index:2848;mso-wrap-distance-left:0;mso-wrap-distance-right:0" coordorigin="974,8940" coordsize="491,491">
            <v:shape style="position:absolute;left:974;top:8940;width:491;height:491" coordorigin="974,8940" coordsize="491,491" path="m974,9430l1464,9430,1464,8940,974,8940,974,943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845001pt;margin-top:399.493164pt;width:138.1pt;height:119.7pt;mso-position-horizontal-relative:page;mso-position-vertical-relative:paragraph;z-index:2872;mso-wrap-distance-left:0;mso-wrap-distance-right:0" coordorigin="1677,7990" coordsize="2762,2394">
            <v:group style="position:absolute;left:2690;top:8961;width:646;height:451" coordorigin="2690,8961" coordsize="646,451">
              <v:shape style="position:absolute;left:2690;top:8961;width:646;height:451" coordorigin="2690,8961" coordsize="646,451" path="m3157,9178l2943,9178,2949,9180,2949,9411,3157,9411,3157,9178xe" filled="true" fillcolor="#231f20" stroked="false">
                <v:path arrowok="t"/>
                <v:fill type="solid"/>
              </v:shape>
              <v:shape style="position:absolute;left:2690;top:8961;width:646;height:451" coordorigin="2690,8961" coordsize="646,451" path="m3029,8961l2979,8981,2938,9023,2690,9397,2727,9409,2792,9394,2839,9335,2905,9235,2914,9221,2943,9178,3157,9178,3157,9122,3297,9122,3177,9024,3135,8990,3083,8963,3029,8961xe" filled="true" fillcolor="#231f20" stroked="false">
                <v:path arrowok="t"/>
                <v:fill type="solid"/>
              </v:shape>
              <v:shape style="position:absolute;left:2690;top:8961;width:646;height:451" coordorigin="2690,8961" coordsize="646,451" path="m3297,9122l3157,9122,3196,9154,3215,9169,3246,9243,3246,9398,3283,9391,3311,9373,3329,9346,3335,9313,3335,9235,3335,9211,3317,9141,3303,9126,3297,9122xe" filled="true" fillcolor="#231f20" stroked="false">
                <v:path arrowok="t"/>
                <v:fill type="solid"/>
              </v:shape>
            </v:group>
            <v:group style="position:absolute;left:2671;top:9440;width:709;height:539" coordorigin="2671,9440" coordsize="709,539">
              <v:shape style="position:absolute;left:2671;top:9440;width:709;height:539" coordorigin="2671,9440" coordsize="709,539" path="m3172,9490l3053,9490,3327,9979,3332,9977,3334,9977,3336,9975,3364,9949,3379,9915,3379,9877,3365,9837,3179,9504,3172,9490xe" filled="true" fillcolor="#231f20" stroked="false">
                <v:path arrowok="t"/>
                <v:fill type="solid"/>
              </v:shape>
              <v:shape style="position:absolute;left:2671;top:9440;width:709;height:539" coordorigin="2671,9440" coordsize="709,539" path="m3149,9440l2955,9440,2949,9454,2944,9467,2939,9480,2933,9492,2681,9945,2676,9955,2671,9965,2711,9978,2751,9974,2785,9955,2813,9921,3042,9508,3047,9501,3053,9490,3172,9490,3171,9489,3164,9473,3157,9457,3149,9440xe" filled="true" fillcolor="#231f20" stroked="false">
                <v:path arrowok="t"/>
                <v:fill type="solid"/>
              </v:shape>
            </v:group>
            <v:group style="position:absolute;left:2923;top:9797;width:227;height:368" coordorigin="2923,9797" coordsize="227,368">
              <v:shape style="position:absolute;left:2923;top:9797;width:227;height:368" coordorigin="2923,9797" coordsize="227,368" path="m3119,9797l2951,9797,2923,10164,3150,10164,3119,9797xe" filled="true" fillcolor="#231f20" stroked="false">
                <v:path arrowok="t"/>
                <v:fill type="solid"/>
              </v:shape>
            </v:group>
            <v:group style="position:absolute;left:3516;top:9796;width:392;height:370" coordorigin="3516,9796" coordsize="392,370">
              <v:shape style="position:absolute;left:3516;top:9796;width:392;height:370" coordorigin="3516,9796" coordsize="392,370" path="m3516,9796l3517,9803,3517,9805,3612,10014,3644,10083,3679,10159,3692,10165,3748,10166,3894,10165,3899,10164,3907,10163,3684,9803,3676,9797,3632,9796,3516,9796xe" filled="true" fillcolor="#231f20" stroked="false">
                <v:path arrowok="t"/>
                <v:fill type="solid"/>
              </v:shape>
            </v:group>
            <v:group style="position:absolute;left:3254;top:9797;width:276;height:369" coordorigin="3254,9797" coordsize="276,369">
              <v:shape style="position:absolute;left:3254;top:9797;width:276;height:369" coordorigin="3254,9797" coordsize="276,369" path="m3259,9914l3254,9916,3302,10165,3530,10165,3510,10109,3503,10092,3477,10017,3318,10017,3259,9914xe" filled="true" fillcolor="#231f20" stroked="false">
                <v:path arrowok="t"/>
                <v:fill type="solid"/>
              </v:shape>
              <v:shape style="position:absolute;left:3254;top:9797;width:276;height:369" coordorigin="3254,9797" coordsize="276,369" path="m3389,9797l3377,9800,3394,9829,3406,9859,3411,9890,3407,9923,3394,9955,3374,9981,3349,10001,3318,10017,3477,10017,3430,9884,3406,9814,3402,9805,3397,9799,3389,9797xe" filled="true" fillcolor="#231f20" stroked="false">
                <v:path arrowok="t"/>
                <v:fill type="solid"/>
              </v:shape>
            </v:group>
            <v:group style="position:absolute;left:2162;top:9794;width:396;height:368" coordorigin="2162,9794" coordsize="396,368">
              <v:shape style="position:absolute;left:2162;top:9794;width:396;height:368" coordorigin="2162,9794" coordsize="396,368" path="m2387,10162l2319,10162,2386,10162,2387,10162xe" filled="true" fillcolor="#231f20" stroked="false">
                <v:path arrowok="t"/>
                <v:fill type="solid"/>
              </v:shape>
              <v:shape style="position:absolute;left:2162;top:9794;width:396;height:368" coordorigin="2162,9794" coordsize="396,368" path="m2557,9794l2436,9794,2364,9834,2319,9908,2162,10162,2387,10162,2393,10156,2428,10078,2557,9794xe" filled="true" fillcolor="#231f20" stroked="false">
                <v:path arrowok="t"/>
                <v:fill type="solid"/>
              </v:shape>
            </v:group>
            <v:group style="position:absolute;left:2542;top:9794;width:262;height:371" coordorigin="2542,9794" coordsize="262,371">
              <v:shape style="position:absolute;left:2542;top:9794;width:262;height:371" coordorigin="2542,9794" coordsize="262,371" path="m2685,9794l2674,9798,2666,9807,2661,9820,2642,9877,2623,9933,2574,10074,2542,10164,2759,10164,2788,10067,2800,10006,2704,10006,2668,9997,2632,9975,2731,9796,2708,9796,2699,9795,2685,9794xe" filled="true" fillcolor="#231f20" stroked="false">
                <v:path arrowok="t"/>
                <v:fill type="solid"/>
              </v:shape>
              <v:shape style="position:absolute;left:2542;top:9794;width:262;height:371" coordorigin="2542,9794" coordsize="262,371" path="m2804,9981l2748,10000,2704,10006,2800,10006,2804,9981xe" filled="true" fillcolor="#231f20" stroked="false">
                <v:path arrowok="t"/>
                <v:fill type="solid"/>
              </v:shape>
              <v:shape style="position:absolute;left:2542;top:9794;width:262;height:371" coordorigin="2542,9794" coordsize="262,371" path="m2732,9795l2718,9795,2708,9796,2731,9796,2732,9795xe" filled="true" fillcolor="#231f20" stroked="false">
                <v:path arrowok="t"/>
                <v:fill type="solid"/>
              </v:shape>
              <v:shape style="position:absolute;left:2896;top:8720;width:205;height:198" type="#_x0000_t75" stroked="false">
                <v:imagedata r:id="rId64" o:title=""/>
              </v:shape>
            </v:group>
            <v:group style="position:absolute;left:1682;top:7995;width:2752;height:2384" coordorigin="1682,7995" coordsize="2752,2384">
              <v:shape style="position:absolute;left:1682;top:7995;width:2752;height:2384" coordorigin="1682,7995" coordsize="2752,2384" path="m3058,7995l3746,9187,4434,10378,3058,10378,1682,10378,2370,9187,3058,7995x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 w:hint="default"/>
          <w:sz w:val="10"/>
          <w:szCs w:val="10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94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M020428E4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Observe abaixo as figuras que quatro crianças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recortaram.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44.854401pt;margin-top:9.534173pt;width:114.164143pt;height:92.625pt;mso-position-horizontal-relative:page;mso-position-vertical-relative:paragraph;z-index:2968;mso-wrap-distance-left:0;mso-wrap-distance-right:0" type="#_x0000_t75" stroked="false">
            <v:imagedata r:id="rId65" o:title=""/>
            <w10:wrap type="topAndBottom"/>
          </v:shape>
        </w:pict>
      </w:r>
      <w:r>
        <w:rPr/>
        <w:pict>
          <v:group style="position:absolute;margin-left:172.412994pt;margin-top:9.534173pt;width:114.4pt;height:92.85pt;mso-position-horizontal-relative:page;mso-position-vertical-relative:paragraph;z-index:2992;mso-wrap-distance-left:0;mso-wrap-distance-right:0" coordorigin="3448,191" coordsize="2288,1857">
            <v:group style="position:absolute;left:3453;top:196;width:2278;height:2" coordorigin="3453,196" coordsize="2278,2">
              <v:shape style="position:absolute;left:3453;top:196;width:2278;height:2" coordorigin="3453,196" coordsize="2278,0" path="m3453,196l5731,196e" filled="false" stroked="true" strokeweight=".5pt" strokecolor="#231f20">
                <v:path arrowok="t"/>
              </v:shape>
            </v:group>
            <v:group style="position:absolute;left:3458;top:201;width:2;height:1837" coordorigin="3458,201" coordsize="2,1837">
              <v:shape style="position:absolute;left:3458;top:201;width:2;height:1837" coordorigin="3458,201" coordsize="0,1837" path="m3458,2037l3458,201e" filled="false" stroked="true" strokeweight=".5pt" strokecolor="#231f20">
                <v:path arrowok="t"/>
              </v:shape>
            </v:group>
            <v:group style="position:absolute;left:5726;top:201;width:2;height:1837" coordorigin="5726,201" coordsize="2,1837">
              <v:shape style="position:absolute;left:5726;top:201;width:2;height:1837" coordorigin="5726,201" coordsize="0,1837" path="m5726,2037l5726,201e" filled="false" stroked="true" strokeweight=".5pt" strokecolor="#231f20">
                <v:path arrowok="t"/>
              </v:shape>
            </v:group>
            <v:group style="position:absolute;left:3453;top:2042;width:2278;height:2" coordorigin="3453,2042" coordsize="2278,2">
              <v:shape style="position:absolute;left:3453;top:2042;width:2278;height:2" coordorigin="3453,2042" coordsize="2278,0" path="m3453,2042l5731,2042e" filled="false" stroked="true" strokeweight=".5pt" strokecolor="#231f20">
                <v:path arrowok="t"/>
              </v:shape>
            </v:group>
            <v:group style="position:absolute;left:3583;top:843;width:454;height:1081" coordorigin="3583,843" coordsize="454,1081">
              <v:shape style="position:absolute;left:3583;top:843;width:454;height:1081" coordorigin="3583,843" coordsize="454,1081" path="m4010,843l3956,880,3946,912,3940,929,3926,954,3908,978,3890,1003,3871,1027,3863,1039,3854,1051,3836,1075,3819,1098,3807,1119,3797,1142,3788,1170,3766,1244,3743,1316,3675,1532,3652,1604,3630,1677,3607,1751,3599,1777,3590,1802,3584,1824,3583,1840,3593,1862,3664,1915,3724,1924,3755,1920,3782,1912,3783,1909,3717,1909,3718,1906,3699,1906,3684,1904,3672,1900,3662,1894,3652,1888,3653,1883,3635,1883,3622,1869,3609,1857,3602,1846,3621,1762,3644,1684,3668,1607,3692,1530,3741,1376,3765,1299,3789,1221,3812,1143,3847,1143,3845,1142,3833,1130,3824,1116,3857,1075,3888,1032,3919,988,3948,944,4002,944,3988,944,3977,941,3967,937,3957,932,3964,908,3974,886,3987,869,4005,855,4029,855,4010,843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4011,1196l3990,1196,3966,1275,3942,1353,3917,1431,3866,1588,3842,1663,3817,1742,3794,1820,3770,1900,3759,1904,3747,1907,3732,1908,3717,1909,3783,1909,3806,1833,3831,1752,3857,1670,3883,1588,3962,1344,3987,1265,3995,1241,4004,1217,4011,1196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3946,1179l3880,1179,3890,1183,3901,1188,3912,1192,3925,1193,3824,1509,3798,1588,3772,1671,3748,1746,3724,1826,3699,1906,3718,1906,3741,1829,3765,1749,3790,1670,3816,1588,3865,1434,3890,1355,3915,1276,3940,1196,4011,1196,4012,1194,4014,1183,3978,1183,3957,1181,3946,1179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3847,1143l3812,1143,3823,1147,3836,1155,3850,1164,3865,1170,3840,1248,3815,1326,3765,1484,3740,1562,3715,1640,3689,1718,3663,1796,3637,1873,3635,1883,3653,1883,3748,1588,3880,1179,3946,1179,3935,1176,3910,1176,3900,1168,3886,1164,3880,1152,3860,1149,3847,1143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3990,1196l3940,1196,3952,1200,3964,1201,3977,1199,3990,1196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4029,855l4005,855,4011,857,4014,861,4020,864,4019,888,4015,909,4009,927,4002,944,3948,944,3959,951,3971,956,3985,959,4002,959,4002,1075,4002,1122,3999,1173,3978,1183,4014,1183,4017,1173,4019,1122,4016,1068,4013,1012,4017,956,4021,939,4028,924,4034,909,4037,891,4031,856,4029,855xe" filled="true" fillcolor="#231f20" stroked="false">
                <v:path arrowok="t"/>
                <v:fill type="solid"/>
              </v:shape>
              <v:shape style="position:absolute;left:3824;top:855;width:196;height:328" type="#_x0000_t75" stroked="false">
                <v:imagedata r:id="rId66" o:title=""/>
              </v:shape>
            </v:group>
            <v:group style="position:absolute;left:3598;top:1143;width:268;height:740" coordorigin="3598,1143" coordsize="268,740">
              <v:shape style="position:absolute;left:3598;top:1143;width:268;height:740" coordorigin="3598,1143" coordsize="268,740" path="m3812,1143l3789,1221,3765,1299,3741,1376,3692,1530,3668,1607,3644,1684,3621,1762,3598,1840,3602,1846,3609,1857,3622,1869,3635,1883,3637,1873,3663,1796,3689,1718,3715,1640,3740,1562,3765,1484,3815,1326,3840,1248,3865,1170,3850,1164,3836,1155,3823,1147,3812,1143xe" filled="true" fillcolor="#ffffff" stroked="false">
                <v:path arrowok="t"/>
                <v:fill type="solid"/>
              </v:shape>
            </v:group>
            <v:group style="position:absolute;left:3652;top:1179;width:273;height:728" coordorigin="3652,1179" coordsize="273,728">
              <v:shape style="position:absolute;left:3652;top:1179;width:273;height:728" coordorigin="3652,1179" coordsize="273,728" path="m3880,1179l3652,1888,3662,1894,3672,1900,3684,1904,3699,1906,3724,1826,3748,1747,3773,1667,3798,1588,3824,1509,3925,1193,3912,1192,3901,1188,3891,1183,3880,1179xe" filled="true" fillcolor="#ffffff" stroked="false">
                <v:path arrowok="t"/>
                <v:fill type="solid"/>
              </v:shape>
            </v:group>
            <v:group style="position:absolute;left:3717;top:1196;width:273;height:713" coordorigin="3717,1196" coordsize="273,713">
              <v:shape style="position:absolute;left:3717;top:1196;width:273;height:713" coordorigin="3717,1196" coordsize="273,713" path="m3940,1196l3915,1276,3890,1355,3865,1434,3815,1591,3790,1670,3765,1749,3741,1829,3717,1909,3732,1908,3747,1907,3759,1904,3770,1900,3794,1820,3817,1742,3842,1663,3867,1586,3917,1431,3942,1353,3966,1275,3989,1201,3964,1201,3952,1200,3940,1196xe" filled="true" fillcolor="#ffffff" stroked="false">
                <v:path arrowok="t"/>
                <v:fill type="solid"/>
              </v:shape>
              <v:shape style="position:absolute;left:3717;top:1196;width:273;height:713" coordorigin="3717,1196" coordsize="273,713" path="m3990,1196l3977,1199,3964,1201,3989,1201,3990,1196xe" filled="true" fillcolor="#ffffff" stroked="false">
                <v:path arrowok="t"/>
                <v:fill type="solid"/>
              </v:shape>
            </v:group>
            <v:group style="position:absolute;left:4105;top:843;width:454;height:1081" coordorigin="4105,843" coordsize="454,1081">
              <v:shape style="position:absolute;left:4105;top:843;width:454;height:1081" coordorigin="4105,843" coordsize="454,1081" path="m4532,843l4478,880,4467,912,4461,929,4447,954,4429,978,4411,1003,4392,1027,4384,1039,4375,1051,4357,1075,4340,1098,4328,1119,4319,1142,4309,1170,4287,1244,4264,1316,4196,1532,4173,1604,4151,1677,4128,1751,4120,1777,4111,1802,4106,1824,4105,1840,4115,1862,4185,1915,4245,1924,4276,1920,4303,1912,4304,1909,4238,1909,4239,1906,4220,1906,4206,1904,4193,1900,4183,1894,4173,1888,4175,1883,4156,1883,4143,1869,4130,1857,4124,1846,4142,1762,4165,1684,4189,1607,4214,1530,4262,1376,4286,1299,4310,1221,4333,1143,4368,1143,4366,1142,4354,1130,4345,1116,4378,1075,4409,1032,4440,988,4470,944,4523,944,4509,944,4498,941,4488,937,4479,932,4485,908,4495,886,4508,869,4526,855,4550,855,4532,843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532,1196l4511,1196,4487,1275,4463,1353,4438,1431,4387,1588,4363,1663,4339,1742,4315,1820,4292,1900,4281,1904,4268,1907,4254,1908,4238,1909,4304,1909,4327,1833,4352,1752,4378,1670,4404,1588,4483,1344,4508,1265,4516,1241,4525,1217,4532,1196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467,1179l4401,1179,4412,1183,4422,1188,4433,1192,4446,1193,4345,1509,4320,1588,4293,1671,4270,1746,4245,1826,4220,1906,4239,1906,4262,1829,4286,1749,4311,1670,4337,1588,4387,1434,4412,1355,4436,1276,4461,1196,4532,1196,4533,1194,4536,1183,4499,1183,4478,1181,4467,1179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368,1143l4333,1143,4345,1147,4357,1155,4371,1164,4387,1170,4361,1248,4336,1326,4286,1484,4261,1562,4236,1640,4210,1718,4185,1796,4158,1873,4156,1883,4175,1883,4269,1588,4401,1179,4467,1179,4456,1176,4431,1176,4421,1168,4407,1164,4401,1152,4381,1149,4368,1143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511,1196l4461,1196,4473,1200,4485,1201,4498,1199,4511,1196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550,855l4526,855,4532,857,4536,861,4541,864,4540,888,4537,909,4530,927,4523,944,4470,944,4480,951,4492,956,4506,959,4523,959,4523,1075,4523,1122,4520,1173,4499,1183,4536,1183,4538,1173,4540,1122,4537,1068,4534,1012,4538,956,4543,939,4549,924,4555,909,4559,891,4552,856,4550,855xe" filled="true" fillcolor="#231f20" stroked="false">
                <v:path arrowok="t"/>
                <v:fill type="solid"/>
              </v:shape>
              <v:shape style="position:absolute;left:4345;top:855;width:196;height:328" type="#_x0000_t75" stroked="false">
                <v:imagedata r:id="rId67" o:title=""/>
              </v:shape>
            </v:group>
            <v:group style="position:absolute;left:4119;top:1143;width:268;height:740" coordorigin="4119,1143" coordsize="268,740">
              <v:shape style="position:absolute;left:4119;top:1143;width:268;height:740" coordorigin="4119,1143" coordsize="268,740" path="m4333,1143l4310,1221,4286,1299,4262,1376,4214,1530,4189,1607,4165,1684,4142,1762,4119,1840,4124,1846,4130,1857,4143,1869,4156,1883,4158,1873,4185,1796,4210,1718,4236,1640,4261,1562,4286,1484,4336,1326,4361,1248,4387,1170,4371,1164,4357,1155,4345,1147,4333,1143xe" filled="true" fillcolor="#ffffff" stroked="false">
                <v:path arrowok="t"/>
                <v:fill type="solid"/>
              </v:shape>
            </v:group>
            <v:group style="position:absolute;left:4173;top:1179;width:273;height:728" coordorigin="4173,1179" coordsize="273,728">
              <v:shape style="position:absolute;left:4173;top:1179;width:273;height:728" coordorigin="4173,1179" coordsize="273,728" path="m4401,1179l4173,1888,4183,1894,4193,1900,4206,1904,4220,1906,4245,1826,4270,1747,4295,1667,4320,1588,4345,1509,4446,1193,4433,1192,4422,1188,4412,1183,4401,1179xe" filled="true" fillcolor="#ffffff" stroked="false">
                <v:path arrowok="t"/>
                <v:fill type="solid"/>
              </v:shape>
            </v:group>
            <v:group style="position:absolute;left:4238;top:1196;width:273;height:713" coordorigin="4238,1196" coordsize="273,713">
              <v:shape style="position:absolute;left:4238;top:1196;width:273;height:713" coordorigin="4238,1196" coordsize="273,713" path="m4461,1196l4436,1276,4412,1355,4387,1434,4336,1591,4311,1670,4286,1749,4262,1829,4238,1909,4254,1908,4268,1907,4281,1904,4292,1900,4315,1820,4339,1742,4363,1663,4388,1586,4438,1431,4463,1353,4487,1275,4510,1201,4485,1201,4473,1200,4461,1196xe" filled="true" fillcolor="#ffffff" stroked="false">
                <v:path arrowok="t"/>
                <v:fill type="solid"/>
              </v:shape>
              <v:shape style="position:absolute;left:4238;top:1196;width:273;height:713" coordorigin="4238,1196" coordsize="273,713" path="m4511,1196l4498,1199,4485,1201,4510,1201,4511,1196xe" filled="true" fillcolor="#ffffff" stroked="false">
                <v:path arrowok="t"/>
                <v:fill type="solid"/>
              </v:shape>
            </v:group>
            <v:group style="position:absolute;left:4626;top:843;width:454;height:1081" coordorigin="4626,843" coordsize="454,1081">
              <v:shape style="position:absolute;left:4626;top:843;width:454;height:1081" coordorigin="4626,843" coordsize="454,1081" path="m5053,843l4999,880,4989,912,4982,929,4968,954,4951,978,4932,1003,4914,1027,4905,1039,4896,1051,4878,1075,4861,1098,4849,1119,4840,1142,4831,1170,4808,1244,4785,1316,4717,1532,4694,1604,4672,1677,4650,1751,4641,1777,4633,1802,4627,1824,4626,1840,4636,1862,4706,1915,4766,1924,4797,1920,4825,1912,4825,1909,4759,1909,4760,1906,4742,1906,4727,1904,4715,1900,4704,1894,4694,1888,4696,1883,4677,1883,4664,1869,4651,1857,4645,1846,4663,1762,4687,1684,4710,1607,4735,1530,4783,1376,4807,1299,4831,1221,4854,1143,4890,1143,4887,1142,4875,1130,4866,1116,4899,1075,4930,1032,4961,988,4991,944,5044,944,5030,944,5019,941,5009,937,5000,932,5006,908,5016,886,5029,869,5047,855,5071,855,5053,843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5053,1196l5032,1196,5008,1275,4984,1353,4959,1431,4908,1588,4884,1663,4860,1742,4836,1820,4813,1900,4802,1904,4789,1907,4775,1908,4759,1909,4825,1909,4848,1833,4873,1752,4899,1670,4926,1588,5004,1344,5029,1265,5038,1241,5046,1217,5053,1196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4989,1179l4923,1179,4933,1183,4943,1188,4954,1192,4967,1193,4866,1509,4841,1588,4815,1671,4791,1746,4766,1826,4742,1906,4760,1906,4783,1829,4808,1749,4832,1670,4858,1588,4908,1434,4933,1355,4958,1276,4982,1196,5053,1196,5054,1194,5057,1183,5020,1183,4999,1181,4989,1179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4890,1143l4854,1143,4866,1147,4878,1155,4892,1164,4908,1170,4882,1248,4857,1326,4807,1484,4782,1562,4757,1640,4732,1718,4706,1796,4679,1873,4677,1883,4696,1883,4791,1588,4923,1179,4989,1179,4977,1176,4952,1176,4942,1168,4929,1164,4923,1152,4902,1149,4890,1143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5032,1196l4982,1196,4994,1200,5006,1201,5019,1199,5032,1196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5071,855l5047,855,5053,857,5057,861,5062,864,5062,888,5058,909,5051,927,5044,944,4991,944,5001,951,5013,956,5027,959,5044,959,5044,1075,5044,1122,5041,1173,5020,1183,5057,1183,5059,1173,5062,1122,5058,1068,5056,1012,5059,956,5064,939,5070,924,5077,909,5080,891,5073,856,5071,855xe" filled="true" fillcolor="#231f20" stroked="false">
                <v:path arrowok="t"/>
                <v:fill type="solid"/>
              </v:shape>
              <v:shape style="position:absolute;left:4866;top:855;width:196;height:328" type="#_x0000_t75" stroked="false">
                <v:imagedata r:id="rId67" o:title=""/>
              </v:shape>
            </v:group>
            <v:group style="position:absolute;left:4641;top:1143;width:268;height:740" coordorigin="4641,1143" coordsize="268,740">
              <v:shape style="position:absolute;left:4641;top:1143;width:268;height:740" coordorigin="4641,1143" coordsize="268,740" path="m4854,1143l4831,1221,4807,1299,4783,1376,4735,1530,4710,1607,4687,1684,4663,1762,4641,1840,4645,1846,4651,1857,4664,1869,4677,1883,4679,1873,4706,1796,4732,1718,4757,1640,4782,1562,4807,1484,4857,1326,4882,1248,4908,1170,4892,1164,4878,1155,4866,1147,4854,1143xe" filled="true" fillcolor="#ffffff" stroked="false">
                <v:path arrowok="t"/>
                <v:fill type="solid"/>
              </v:shape>
            </v:group>
            <v:group style="position:absolute;left:4694;top:1179;width:273;height:728" coordorigin="4694,1179" coordsize="273,728">
              <v:shape style="position:absolute;left:4694;top:1179;width:273;height:728" coordorigin="4694,1179" coordsize="273,728" path="m4923,1179l4694,1888,4704,1894,4714,1900,4727,1904,4741,1906,4766,1826,4791,1747,4816,1667,4841,1588,4866,1509,4967,1193,4954,1192,4943,1188,4933,1183,4923,1179xe" filled="true" fillcolor="#ffffff" stroked="false">
                <v:path arrowok="t"/>
                <v:fill type="solid"/>
              </v:shape>
            </v:group>
            <v:group style="position:absolute;left:4759;top:1196;width:273;height:713" coordorigin="4759,1196" coordsize="273,713">
              <v:shape style="position:absolute;left:4759;top:1196;width:273;height:713" coordorigin="4759,1196" coordsize="273,713" path="m4982,1196l4958,1276,4933,1355,4908,1434,4857,1591,4832,1670,4808,1749,4783,1829,4759,1909,4775,1908,4789,1907,4802,1904,4813,1900,4836,1820,4860,1742,4884,1663,4909,1586,4959,1431,4984,1353,5008,1275,5031,1201,5006,1201,4994,1200,4982,1196xe" filled="true" fillcolor="#ffffff" stroked="false">
                <v:path arrowok="t"/>
                <v:fill type="solid"/>
              </v:shape>
              <v:shape style="position:absolute;left:4759;top:1196;width:273;height:713" coordorigin="4759,1196" coordsize="273,713" path="m5032,1196l5019,1199,5006,1201,5031,1201,5032,1196xe" filled="true" fillcolor="#ffffff" stroked="false">
                <v:path arrowok="t"/>
                <v:fill type="solid"/>
              </v:shape>
            </v:group>
            <v:group style="position:absolute;left:5147;top:843;width:455;height:1081" coordorigin="5147,843" coordsize="455,1081">
              <v:shape style="position:absolute;left:5147;top:843;width:455;height:1081" coordorigin="5147,843" coordsize="455,1081" path="m5574,843l5520,880,5510,912,5503,929,5489,954,5472,978,5453,1003,5435,1027,5426,1039,5417,1051,5399,1075,5382,1098,5370,1119,5361,1142,5352,1170,5329,1244,5306,1316,5238,1532,5216,1604,5193,1677,5171,1751,5162,1777,5154,1802,5148,1824,5147,1840,5157,1862,5227,1915,5287,1924,5318,1920,5346,1912,5347,1909,5280,1909,5281,1906,5263,1906,5248,1904,5236,1900,5225,1894,5215,1888,5217,1883,5198,1883,5185,1869,5172,1857,5166,1846,5184,1762,5208,1684,5232,1607,5256,1530,5305,1376,5329,1299,5352,1221,5375,1143,5411,1143,5408,1142,5396,1130,5387,1116,5420,1075,5452,1032,5482,988,5512,944,5565,944,5551,944,5540,941,5530,937,5521,932,5528,908,5537,886,5551,869,5568,855,5592,855,5574,843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74,1196l5553,1196,5529,1275,5505,1353,5480,1431,5429,1588,5405,1663,5381,1742,5357,1820,5334,1900,5323,1904,5310,1907,5296,1908,5280,1909,5347,1909,5370,1833,5395,1752,5421,1670,5447,1588,5525,1344,5550,1265,5559,1241,5568,1217,5574,1196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10,1179l5444,1179,5454,1183,5464,1188,5475,1192,5488,1193,5387,1509,5362,1588,5336,1671,5312,1746,5287,1826,5263,1906,5281,1906,5304,1829,5329,1749,5354,1670,5380,1588,5429,1434,5454,1355,5479,1276,5503,1196,5574,1196,5575,1194,5578,1183,5541,1183,5520,1181,5510,1179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411,1143l5375,1143,5387,1147,5400,1155,5413,1164,5429,1170,5404,1248,5379,1326,5329,1484,5304,1562,5278,1640,5253,1718,5227,1796,5200,1873,5198,1883,5217,1883,5312,1588,5444,1179,5510,1179,5498,1176,5473,1176,5463,1168,5450,1164,5444,1152,5423,1149,5411,1143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53,1196l5503,1196,5515,1200,5528,1201,5540,1199,5553,1196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92,855l5568,855,5574,857,5578,861,5583,864,5583,888,5579,909,5573,927,5565,944,5512,944,5522,951,5534,956,5548,959,5565,959,5565,1075,5565,1122,5562,1173,5541,1183,5578,1183,5580,1173,5583,1122,5580,1068,5577,1012,5580,956,5585,939,5592,924,5598,909,5601,891,5594,856,5592,855xe" filled="true" fillcolor="#231f20" stroked="false">
                <v:path arrowok="t"/>
                <v:fill type="solid"/>
              </v:shape>
              <v:shape style="position:absolute;left:5387;top:855;width:196;height:328" type="#_x0000_t75" stroked="false">
                <v:imagedata r:id="rId68" o:title=""/>
              </v:shape>
            </v:group>
            <v:group style="position:absolute;left:5162;top:1143;width:268;height:740" coordorigin="5162,1143" coordsize="268,740">
              <v:shape style="position:absolute;left:5162;top:1143;width:268;height:740" coordorigin="5162,1143" coordsize="268,740" path="m5375,1143l5352,1221,5329,1299,5305,1376,5256,1530,5232,1607,5208,1684,5184,1762,5162,1840,5166,1846,5172,1857,5185,1869,5198,1883,5200,1873,5227,1796,5253,1718,5278,1640,5304,1562,5329,1484,5379,1326,5404,1248,5429,1170,5413,1164,5400,1155,5387,1147,5375,1143xe" filled="true" fillcolor="#ffffff" stroked="false">
                <v:path arrowok="t"/>
                <v:fill type="solid"/>
              </v:shape>
            </v:group>
            <v:group style="position:absolute;left:5215;top:1179;width:273;height:728" coordorigin="5215,1179" coordsize="273,728">
              <v:shape style="position:absolute;left:5215;top:1179;width:273;height:728" coordorigin="5215,1179" coordsize="273,728" path="m5444,1179l5215,1888,5225,1894,5236,1900,5248,1904,5263,1906,5287,1826,5312,1747,5337,1667,5362,1588,5387,1509,5488,1193,5475,1192,5464,1188,5454,1183,5444,1179xe" filled="true" fillcolor="#ffffff" stroked="false">
                <v:path arrowok="t"/>
                <v:fill type="solid"/>
              </v:shape>
            </v:group>
            <v:group style="position:absolute;left:5280;top:1196;width:273;height:713" coordorigin="5280,1196" coordsize="273,713">
              <v:shape style="position:absolute;left:5280;top:1196;width:273;height:713" coordorigin="5280,1196" coordsize="273,713" path="m5503,1196l5479,1276,5454,1355,5429,1434,5379,1591,5354,1670,5329,1749,5304,1829,5280,1909,5296,1908,5310,1907,5323,1904,5334,1900,5357,1820,5381,1742,5405,1663,5430,1586,5480,1431,5505,1353,5529,1275,5552,1201,5528,1201,5515,1200,5503,1196xe" filled="true" fillcolor="#ffffff" stroked="false">
                <v:path arrowok="t"/>
                <v:fill type="solid"/>
              </v:shape>
              <v:shape style="position:absolute;left:5280;top:1196;width:273;height:713" coordorigin="5280,1196" coordsize="273,713" path="m5553,1196l5540,1199,5528,1201,5552,1201,5553,119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99.971985pt;margin-top:9.534173pt;width:122.9pt;height:92.85pt;mso-position-horizontal-relative:page;mso-position-vertical-relative:paragraph;z-index:3016;mso-wrap-distance-left:0;mso-wrap-distance-right:0" coordorigin="5999,191" coordsize="2458,1857">
            <v:group style="position:absolute;left:6004;top:196;width:2448;height:2" coordorigin="6004,196" coordsize="2448,2">
              <v:shape style="position:absolute;left:6004;top:196;width:2448;height:2" coordorigin="6004,196" coordsize="2448,0" path="m6004,196l8452,196e" filled="false" stroked="true" strokeweight=".5pt" strokecolor="#231f20">
                <v:path arrowok="t"/>
              </v:shape>
            </v:group>
            <v:group style="position:absolute;left:6009;top:201;width:2;height:1837" coordorigin="6009,201" coordsize="2,1837">
              <v:shape style="position:absolute;left:6009;top:201;width:2;height:1837" coordorigin="6009,201" coordsize="0,1837" path="m6009,2037l6009,201e" filled="false" stroked="true" strokeweight=".5pt" strokecolor="#231f20">
                <v:path arrowok="t"/>
              </v:shape>
            </v:group>
            <v:group style="position:absolute;left:8447;top:201;width:2;height:1837" coordorigin="8447,201" coordsize="2,1837">
              <v:shape style="position:absolute;left:8447;top:201;width:2;height:1837" coordorigin="8447,201" coordsize="0,1837" path="m8447,2037l8447,201e" filled="false" stroked="true" strokeweight=".5pt" strokecolor="#231f20">
                <v:path arrowok="t"/>
              </v:shape>
            </v:group>
            <v:group style="position:absolute;left:6004;top:2042;width:2448;height:2" coordorigin="6004,2042" coordsize="2448,2">
              <v:shape style="position:absolute;left:6004;top:2042;width:2448;height:2" coordorigin="6004,2042" coordsize="2448,0" path="m6004,2042l8452,2042e" filled="false" stroked="true" strokeweight=".5pt" strokecolor="#231f20">
                <v:path arrowok="t"/>
              </v:shape>
            </v:group>
            <v:group style="position:absolute;left:6150;top:1294;width:642;height:611" coordorigin="6150,1294" coordsize="642,611">
              <v:shape style="position:absolute;left:6150;top:1294;width:642;height:611" coordorigin="6150,1294" coordsize="642,611" path="m6471,1294l6546,1528,6792,1527,6593,1671,6669,1905,6471,1760,6272,1905,6349,1671,6150,1527,6395,1528,6471,1294xe" filled="false" stroked="true" strokeweight=".6pt" strokecolor="#231f20">
                <v:path arrowok="t"/>
              </v:shape>
            </v:group>
            <v:group style="position:absolute;left:6907;top:1294;width:642;height:611" coordorigin="6907,1294" coordsize="642,611">
              <v:shape style="position:absolute;left:6907;top:1294;width:642;height:611" coordorigin="6907,1294" coordsize="642,611" path="m7228,1294l7303,1528,7549,1527,7350,1671,7426,1905,7228,1760,7029,1905,7106,1671,6907,1527,7152,1528,7228,1294xe" filled="false" stroked="true" strokeweight=".6pt" strokecolor="#231f20">
                <v:path arrowok="t"/>
              </v:shape>
            </v:group>
            <v:group style="position:absolute;left:7664;top:1294;width:642;height:611" coordorigin="7664,1294" coordsize="642,611">
              <v:shape style="position:absolute;left:7664;top:1294;width:642;height:611" coordorigin="7664,1294" coordsize="642,611" path="m7985,1294l8060,1528,8306,1527,8107,1671,8183,1905,7985,1760,7786,1905,7863,1671,7664,1527,7909,1528,7985,1294xe" filled="false" stroked="true" strokeweight=".6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36.035004pt;margin-top:9.534173pt;width:114.4pt;height:92.85pt;mso-position-horizontal-relative:page;mso-position-vertical-relative:paragraph;z-index:3040;mso-wrap-distance-left:0;mso-wrap-distance-right:0" coordorigin="8721,191" coordsize="2288,1857">
            <v:group style="position:absolute;left:8726;top:196;width:2278;height:2" coordorigin="8726,196" coordsize="2278,2">
              <v:shape style="position:absolute;left:8726;top:196;width:2278;height:2" coordorigin="8726,196" coordsize="2278,0" path="m8726,196l11003,196e" filled="false" stroked="true" strokeweight=".5pt" strokecolor="#231f20">
                <v:path arrowok="t"/>
              </v:shape>
            </v:group>
            <v:group style="position:absolute;left:8731;top:201;width:2;height:1837" coordorigin="8731,201" coordsize="2,1837">
              <v:shape style="position:absolute;left:8731;top:201;width:2;height:1837" coordorigin="8731,201" coordsize="0,1837" path="m8731,2037l8731,201e" filled="false" stroked="true" strokeweight=".5pt" strokecolor="#231f20">
                <v:path arrowok="t"/>
              </v:shape>
            </v:group>
            <v:group style="position:absolute;left:10998;top:201;width:2;height:1837" coordorigin="10998,201" coordsize="2,1837">
              <v:shape style="position:absolute;left:10998;top:201;width:2;height:1837" coordorigin="10998,201" coordsize="0,1837" path="m10998,2037l10998,201e" filled="false" stroked="true" strokeweight=".5pt" strokecolor="#231f20">
                <v:path arrowok="t"/>
              </v:shape>
            </v:group>
            <v:group style="position:absolute;left:8726;top:2042;width:2278;height:2" coordorigin="8726,2042" coordsize="2278,2">
              <v:shape style="position:absolute;left:8726;top:2042;width:2278;height:2" coordorigin="8726,2042" coordsize="2278,0" path="m8726,2042l11003,2042e" filled="false" stroked="true" strokeweight=".5pt" strokecolor="#231f20">
                <v:path arrowok="t"/>
              </v:shape>
            </v:group>
            <v:group style="position:absolute;left:9141;top:313;width:668;height:764" coordorigin="9141,313" coordsize="668,764">
              <v:shape style="position:absolute;left:9141;top:313;width:668;height:764" coordorigin="9141,313" coordsize="668,764" path="m9517,1035l9479,1035,9491,1037,9501,1047,9512,1053,9544,1066,9577,1075,9611,1077,9647,1067,9649,1066,9580,1066,9546,1052,9517,103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708,525l9648,525,9691,532,9704,538,9773,608,9797,702,9796,754,9782,826,9754,897,9716,962,9676,1016,9621,1064,9580,1066,9649,1066,9730,966,9767,898,9794,823,9808,744,9804,663,9787,604,9740,545,9714,527,9708,52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371,494l9263,523,9225,577,9200,645,9188,718,9188,793,9200,857,9246,962,9281,1013,9351,1053,9393,1046,9412,1041,9360,1041,9323,1035,9275,987,9248,933,9239,914,9220,875,9206,835,9198,789,9199,732,9210,666,9228,605,9296,520,9350,506,9409,506,9371,494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79,1020l9437,1021,9398,1033,9360,1041,9412,1041,9437,1035,9479,1035,9517,1035,9515,1033,9479,1020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09,506l9350,506,9414,517,9423,522,9433,527,9443,533,9454,539,9496,564,9547,589,9600,598,9620,587,9596,587,9578,586,9562,582,9548,576,9534,568,9544,561,9523,561,9523,554,9505,554,9462,530,9419,508,9409,50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36,571l9624,576,9611,583,9596,587,9620,587,9647,572,9636,571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22,386l9596,386,9590,403,9578,419,9542,476,9523,561,9544,561,9565,545,9580,539,9538,539,9550,489,9571,447,9598,411,9622,38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525,466l9512,466,9510,488,9509,511,9508,534,9505,554,9523,554,9520,508,9520,506,9525,46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44,515l9601,520,9565,530,9538,539,9580,539,9604,530,9648,525,9708,525,9687,517,9644,51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141,313l9172,373,9212,427,9266,467,9337,488,9382,489,9425,483,9468,475,9473,474,9410,474,9323,471,9254,444,9201,396,9166,332,9199,332,9184,328,9154,316,9141,313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22,386l9356,386,9403,394,9445,409,9481,430,9512,452,9485,456,9459,462,9434,469,9410,474,9473,474,9512,466,9525,466,9527,455,9536,426,9516,426,9500,423,9486,414,9471,403,9454,393,9422,38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49,333l9382,333,9447,346,9468,361,9485,380,9500,402,9516,426,9536,426,9539,415,9523,415,9504,380,9479,352,9449,333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579,349l9556,353,9546,367,9539,384,9532,400,9523,415,9539,415,9541,408,9560,368,9576,368,9574,361,9614,361,9601,353,9579,349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576,368l9560,368,9568,374,9577,382,9586,388,9596,386,9622,386,9627,381,9600,381,9588,380,9578,374,9576,368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250,375l9273,385,9301,387,9329,386,9422,386,9406,383,9354,379,9301,378,9250,37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14,361l9587,361,9596,364,9603,370,9611,375,9600,381,9627,381,9629,379,9618,364,9614,361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199,332l9166,332,9236,344,9382,333,9449,333,9448,332,9250,332,9199,332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355,320l9250,332,9448,332,9447,332,9407,321,9355,320xe" filled="true" fillcolor="#231f20" stroked="false">
                <v:path arrowok="t"/>
                <v:fill type="solid"/>
              </v:shape>
            </v:group>
            <v:group style="position:absolute;left:9574;top:361;width:37;height:21" coordorigin="9574,361" coordsize="37,21">
              <v:shape style="position:absolute;left:9574;top:361;width:37;height:21" coordorigin="9574,361" coordsize="37,21" path="m9587,361l9574,361,9578,374,9588,380,9600,381,9611,375,9603,370,9596,364,9587,361xe" filled="true" fillcolor="#ffffff" stroked="false">
                <v:path arrowok="t"/>
                <v:fill type="solid"/>
              </v:shape>
            </v:group>
            <v:group style="position:absolute;left:9541;top:397;width:44;height:62" coordorigin="9541,397" coordsize="44,62">
              <v:shape style="position:absolute;left:9541;top:397;width:44;height:62" coordorigin="9541,397" coordsize="44,62" path="m9560,401l9554,416,9550,429,9547,443,9541,459,9554,445,9564,429,9573,412,9577,407,9565,407,9560,401xe" filled="true" fillcolor="#231f20" stroked="false">
                <v:path arrowok="t"/>
                <v:fill type="solid"/>
              </v:shape>
              <v:shape style="position:absolute;left:9541;top:397;width:44;height:62" coordorigin="9541,397" coordsize="44,62" path="m9585,397l9575,398,9569,404,9565,407,9577,407,9585,397xe" filled="true" fillcolor="#231f20" stroked="false">
                <v:path arrowok="t"/>
                <v:fill type="solid"/>
              </v:shape>
            </v:group>
            <v:group style="position:absolute;left:9198;top:506;width:599;height:561" coordorigin="9198,506" coordsize="599,561">
              <v:shape style="position:absolute;left:9198;top:506;width:599;height:561" coordorigin="9198,506" coordsize="599,561" path="m9673,1020l9479,1020,9515,1033,9546,1052,9580,1066,9621,1064,9637,1056,9652,1044,9665,1030,9673,1020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350,506l9255,555,9219,633,9203,700,9198,789,9206,835,9220,875,9239,914,9248,933,9275,987,9323,1035,9360,1041,9398,1033,9437,1021,9479,1020,9673,1020,9676,1016,9710,971,9667,971,9632,965,9627,939,9631,912,9647,893,9676,889,9757,889,9763,874,9676,874,9672,841,9678,808,9686,774,9691,740,9689,713,9685,687,9684,661,9691,638,9784,638,9773,608,9766,598,9600,598,9547,589,9496,564,9454,539,9443,533,9433,527,9423,522,9414,517,9350,506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757,889l9676,889,9693,917,9688,950,9667,971,9710,971,9716,962,9754,897,9757,889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784,638l9723,638,9737,670,9744,709,9738,798,9702,871,9676,874,9763,874,9782,826,9796,754,9797,702,9789,652,9784,638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748,571l9636,571,9647,572,9600,598,9766,598,9749,572,9748,571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648,525l9604,530,9565,545,9534,568,9548,576,9562,582,9578,586,9596,587,9611,583,9624,576,9636,571,9748,571,9737,562,9721,549,9704,538,9691,532,9648,525xe" filled="true" fillcolor="#ffffff" stroked="false">
                <v:path arrowok="t"/>
                <v:fill type="solid"/>
              </v:shape>
            </v:group>
            <v:group style="position:absolute;left:9672;top:638;width:72;height:237" coordorigin="9672,638" coordsize="72,237">
              <v:shape style="position:absolute;left:9672;top:638;width:72;height:237" coordorigin="9672,638" coordsize="72,237" path="m9723,638l9691,638,9684,661,9685,687,9689,713,9691,740,9686,774,9678,808,9672,841,9676,874,9702,871,9703,871,9691,871,9681,844,9684,809,9693,771,9698,732,9695,705,9692,679,9694,657,9709,641,9725,641,9723,638xe" filled="true" fillcolor="#231f20" stroked="false">
                <v:path arrowok="t"/>
                <v:fill type="solid"/>
              </v:shape>
              <v:shape style="position:absolute;left:9672;top:638;width:72;height:237" coordorigin="9672,638" coordsize="72,237" path="m9725,641l9709,641,9722,657,9731,677,9736,701,9738,725,9736,768,9726,810,9711,846,9691,871,9703,871,9720,853,9731,826,9738,798,9744,753,9744,709,9737,670,9725,641xe" filled="true" fillcolor="#231f20" stroked="false">
                <v:path arrowok="t"/>
                <v:fill type="solid"/>
              </v:shape>
            </v:group>
            <v:group style="position:absolute;left:9681;top:641;width:58;height:230" coordorigin="9681,641" coordsize="58,230">
              <v:shape style="position:absolute;left:9681;top:641;width:58;height:230" coordorigin="9681,641" coordsize="58,230" path="m9709,641l9694,657,9692,679,9695,705,9698,732,9693,771,9684,809,9681,844,9691,871,9711,846,9726,810,9736,768,9738,725,9736,701,9731,677,9722,657,9709,641xe" filled="true" fillcolor="#ffffff" stroked="false">
                <v:path arrowok="t"/>
                <v:fill type="solid"/>
              </v:shape>
            </v:group>
            <v:group style="position:absolute;left:9633;top:896;width:54;height:66" coordorigin="9633,896" coordsize="54,66">
              <v:shape style="position:absolute;left:9633;top:896;width:54;height:66" coordorigin="9633,896" coordsize="54,66" path="m9659,961l9660,962,9662,962,9659,961xe" filled="true" fillcolor="#ffffff" stroked="false">
                <v:path arrowok="t"/>
                <v:fill type="solid"/>
              </v:shape>
              <v:shape style="position:absolute;left:9633;top:896;width:54;height:66" coordorigin="9633,896" coordsize="54,66" path="m9672,896l9644,909,9633,931,9640,953,9659,961,9657,959,9662,958,9671,955,9680,949,9686,939,9687,925,9686,914,9675,912,9672,896xe" filled="true" fillcolor="#ffffff" stroked="false">
                <v:path arrowok="t"/>
                <v:fill type="solid"/>
              </v:shape>
              <v:shape style="position:absolute;left:9166;top:332;width:430;height:230" type="#_x0000_t75" stroked="false">
                <v:imagedata r:id="rId69" o:title=""/>
              </v:shape>
            </v:group>
            <v:group style="position:absolute;left:9627;top:889;width:67;height:83" coordorigin="9627,889" coordsize="67,83">
              <v:shape style="position:absolute;left:9627;top:889;width:67;height:83" coordorigin="9627,889" coordsize="67,83" path="m9676,889l9647,893,9631,912,9627,939,9632,965,9667,971,9676,962,9660,962,9659,961,9640,953,9633,931,9644,909,9672,896,9681,896,9676,889xe" filled="true" fillcolor="#231f20" stroked="false">
                <v:path arrowok="t"/>
                <v:fill type="solid"/>
              </v:shape>
              <v:shape style="position:absolute;left:9627;top:889;width:67;height:83" coordorigin="9627,889" coordsize="67,83" path="m9681,896l9672,896,9675,912,9686,914,9687,925,9657,959,9659,961,9662,962,9660,962,9676,962,9688,950,9693,917,9681,896xe" filled="true" fillcolor="#231f20" stroked="false">
                <v:path arrowok="t"/>
                <v:fill type="solid"/>
              </v:shape>
            </v:group>
            <v:group style="position:absolute;left:9895;top:313;width:668;height:764" coordorigin="9895,313" coordsize="668,764">
              <v:shape style="position:absolute;left:9895;top:313;width:668;height:764" coordorigin="9895,313" coordsize="668,764" path="m10272,1035l10234,1035,10246,1037,10255,1047,10267,1053,10298,1066,10331,1075,10366,1077,10402,1067,10403,1066,10334,1066,10301,1052,10272,103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462,525l10402,525,10445,532,10458,538,10528,608,10551,702,10551,754,10537,826,10508,897,10471,962,10431,1016,10376,1064,10334,1066,10403,1066,10485,966,10522,898,10549,823,10563,744,10558,663,10541,604,10495,545,10468,527,10462,52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26,494l10018,523,9979,577,9955,645,9942,718,9943,793,9955,857,10001,962,10035,1013,10105,1053,10148,1046,10167,1041,10115,1041,10077,1035,10030,987,10002,933,9993,914,9975,875,9961,835,9953,789,9953,732,9964,666,9983,605,10051,520,10104,506,10164,506,10126,494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234,1020l10191,1021,10152,1033,10115,1041,10167,1041,10191,1035,10234,1035,10272,1035,10269,1033,10234,1020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64,506l10104,506,10168,517,10178,522,10188,527,10198,533,10208,539,10251,564,10302,589,10354,598,10375,587,10351,587,10333,586,10317,582,10302,576,10289,568,10298,561,10278,561,10277,554,10259,554,10217,530,10173,508,10164,50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90,571l10378,576,10365,583,10351,587,10375,587,10402,572,10390,571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76,386l10351,386,10344,403,10333,419,10296,476,10278,561,10298,561,10319,545,10335,539,10292,539,10305,489,10326,447,10353,411,10376,38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280,466l10267,466,10264,488,10264,511,10263,534,10259,554,10277,554,10274,508,10274,506,10280,46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98,515l10356,520,10319,530,10292,539,10335,539,10359,530,10402,525,10462,525,10442,517,10398,51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9895,313l9927,373,9967,427,10021,467,10092,488,10136,489,10179,483,10222,475,10228,474,10165,474,10078,471,10008,444,9956,396,9921,332,9953,332,9938,328,9908,316,9895,313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77,386l10110,386,10158,394,10199,409,10235,430,10267,452,10240,456,10213,462,10188,469,10165,474,10228,474,10267,466,10280,466,10281,455,10290,426,10270,426,10254,423,10240,414,10226,403,10208,393,10177,38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204,333l10137,333,10201,346,10223,361,10240,380,10255,402,10270,426,10290,426,10294,415,10278,415,10258,380,10234,352,10204,333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34,349l10310,353,10301,367,10293,384,10286,400,10278,415,10294,415,10296,408,10314,368,10331,368,10329,361,10368,361,10355,353,10334,349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31,368l10314,368,10323,374,10332,382,10341,388,10351,386,10376,386,10382,381,10355,381,10342,380,10332,374,10331,368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004,375l10028,385,10055,387,10084,386,10177,386,10161,383,10108,379,10055,378,10004,37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68,361l10341,361,10351,364,10358,370,10365,375,10355,381,10382,381,10383,379,10373,364,10368,361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9953,332l9921,332,9990,344,10137,333,10204,333,10202,332,10005,332,9953,332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10,320l10005,332,10202,332,10202,332,10161,321,10110,320xe" filled="true" fillcolor="#231f20" stroked="false">
                <v:path arrowok="t"/>
                <v:fill type="solid"/>
              </v:shape>
            </v:group>
            <v:group style="position:absolute;left:10329;top:361;width:37;height:21" coordorigin="10329,361" coordsize="37,21">
              <v:shape style="position:absolute;left:10329;top:361;width:37;height:21" coordorigin="10329,361" coordsize="37,21" path="m10341,361l10329,361,10332,374,10342,380,10355,381,10365,375,10358,370,10351,364,10341,361xe" filled="true" fillcolor="#ffffff" stroked="false">
                <v:path arrowok="t"/>
                <v:fill type="solid"/>
              </v:shape>
            </v:group>
            <v:group style="position:absolute;left:10296;top:397;width:44;height:62" coordorigin="10296,397" coordsize="44,62">
              <v:shape style="position:absolute;left:10296;top:397;width:44;height:62" coordorigin="10296,397" coordsize="44,62" path="m10314,401l10308,416,10305,429,10301,443,10296,459,10308,445,10318,429,10328,412,10332,407,10319,407,10314,401xe" filled="true" fillcolor="#231f20" stroked="false">
                <v:path arrowok="t"/>
                <v:fill type="solid"/>
              </v:shape>
              <v:shape style="position:absolute;left:10296;top:397;width:44;height:62" coordorigin="10296,397" coordsize="44,62" path="m10340,397l10330,398,10324,404,10319,407,10332,407,10340,397xe" filled="true" fillcolor="#231f20" stroked="false">
                <v:path arrowok="t"/>
                <v:fill type="solid"/>
              </v:shape>
            </v:group>
            <v:group style="position:absolute;left:9953;top:506;width:599;height:561" coordorigin="9953,506" coordsize="599,561">
              <v:shape style="position:absolute;left:9953;top:506;width:599;height:561" coordorigin="9953,506" coordsize="599,561" path="m10428,1020l10234,1020,10269,1033,10301,1052,10334,1066,10376,1064,10392,1056,10406,1044,10419,1030,10428,1020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104,506l10010,555,9973,633,9958,700,9953,789,9961,835,9975,875,9993,914,10002,933,10030,987,10077,1035,10115,1041,10152,1033,10191,1021,10234,1020,10428,1020,10431,1016,10464,971,10421,971,10387,965,10381,939,10385,912,10402,893,10431,889,10512,889,10517,874,10431,874,10427,841,10432,808,10440,774,10445,740,10443,713,10440,687,10439,661,10445,638,10538,638,10528,608,10521,598,10354,598,10302,589,10251,564,10208,539,10198,533,10188,527,10178,522,10168,517,10104,506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512,889l10431,889,10448,917,10443,950,10421,971,10464,971,10471,962,10508,897,10512,889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538,638l10478,638,10492,670,10498,709,10493,798,10457,871,10431,874,10517,874,10537,826,10551,754,10551,702,10544,652,10538,638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502,571l10390,571,10402,572,10354,598,10521,598,10504,572,10502,571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402,525l10359,530,10319,545,10289,568,10302,576,10317,582,10333,586,10351,587,10365,583,10378,576,10390,571,10502,571,10492,562,10475,549,10458,538,10445,532,10402,525xe" filled="true" fillcolor="#ffffff" stroked="false">
                <v:path arrowok="t"/>
                <v:fill type="solid"/>
              </v:shape>
            </v:group>
            <v:group style="position:absolute;left:10427;top:638;width:72;height:237" coordorigin="10427,638" coordsize="72,237">
              <v:shape style="position:absolute;left:10427;top:638;width:72;height:237" coordorigin="10427,638" coordsize="72,237" path="m10478,638l10445,638,10439,661,10440,687,10443,713,10445,740,10440,774,10432,808,10427,841,10431,874,10457,871,10457,871,10445,871,10435,844,10439,809,10448,771,10453,732,10450,705,10446,679,10448,657,10463,641,10480,641,10478,638xe" filled="true" fillcolor="#231f20" stroked="false">
                <v:path arrowok="t"/>
                <v:fill type="solid"/>
              </v:shape>
              <v:shape style="position:absolute;left:10427;top:638;width:72;height:237" coordorigin="10427,638" coordsize="72,237" path="m10480,641l10463,641,10476,657,10485,677,10490,701,10493,725,10490,768,10481,810,10465,846,10445,871,10457,871,10474,853,10486,826,10493,798,10499,753,10498,709,10492,670,10480,641xe" filled="true" fillcolor="#231f20" stroked="false">
                <v:path arrowok="t"/>
                <v:fill type="solid"/>
              </v:shape>
            </v:group>
            <v:group style="position:absolute;left:10435;top:641;width:58;height:230" coordorigin="10435,641" coordsize="58,230">
              <v:shape style="position:absolute;left:10435;top:641;width:58;height:230" coordorigin="10435,641" coordsize="58,230" path="m10463,641l10448,657,10446,679,10450,705,10452,732,10448,771,10439,809,10435,844,10445,871,10465,846,10481,810,10490,768,10493,725,10490,701,10485,677,10476,657,10463,641xe" filled="true" fillcolor="#ffffff" stroked="false">
                <v:path arrowok="t"/>
                <v:fill type="solid"/>
              </v:shape>
            </v:group>
            <v:group style="position:absolute;left:10388;top:896;width:54;height:66" coordorigin="10388,896" coordsize="54,66">
              <v:shape style="position:absolute;left:10388;top:896;width:54;height:66" coordorigin="10388,896" coordsize="54,66" path="m10413,961l10414,962,10416,962,10413,961xe" filled="true" fillcolor="#ffffff" stroked="false">
                <v:path arrowok="t"/>
                <v:fill type="solid"/>
              </v:shape>
              <v:shape style="position:absolute;left:10388;top:896;width:54;height:66" coordorigin="10388,896" coordsize="54,66" path="m10427,896l10399,909,10388,931,10394,953,10413,961,10412,959,10416,958,10426,955,10434,949,10440,939,10442,925,10441,914,10430,912,10427,896xe" filled="true" fillcolor="#ffffff" stroked="false">
                <v:path arrowok="t"/>
                <v:fill type="solid"/>
              </v:shape>
              <v:shape style="position:absolute;left:9921;top:332;width:430;height:230" type="#_x0000_t75" stroked="false">
                <v:imagedata r:id="rId70" o:title=""/>
              </v:shape>
            </v:group>
            <v:group style="position:absolute;left:10381;top:889;width:67;height:83" coordorigin="10381,889" coordsize="67,83">
              <v:shape style="position:absolute;left:10381;top:889;width:67;height:83" coordorigin="10381,889" coordsize="67,83" path="m10431,889l10402,893,10385,912,10381,939,10387,965,10421,971,10431,962,10414,962,10413,961,10394,953,10388,931,10399,909,10427,896,10435,896,10431,889xe" filled="true" fillcolor="#231f20" stroked="false">
                <v:path arrowok="t"/>
                <v:fill type="solid"/>
              </v:shape>
              <v:shape style="position:absolute;left:10381;top:889;width:67;height:83" coordorigin="10381,889" coordsize="67,83" path="m10435,896l10427,896,10430,912,10441,914,10442,925,10412,959,10413,961,10416,962,10414,962,10431,962,10443,950,10448,917,10435,896xe" filled="true" fillcolor="#231f20" stroked="false">
                <v:path arrowok="t"/>
                <v:fill type="solid"/>
              </v:shape>
            </v:group>
            <v:group style="position:absolute;left:9141;top:1153;width:668;height:764" coordorigin="9141,1153" coordsize="668,764">
              <v:shape style="position:absolute;left:9141;top:1153;width:668;height:764" coordorigin="9141,1153" coordsize="668,764" path="m9517,1875l9479,1875,9491,1877,9501,1887,9512,1893,9544,1906,9577,1915,9611,1917,9647,1907,9649,1906,9580,1906,9546,1892,9517,187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708,1365l9648,1365,9691,1372,9704,1378,9773,1448,9797,1542,9796,1594,9782,1666,9754,1737,9716,1802,9676,1856,9621,1904,9580,1906,9649,1906,9730,1806,9767,1738,9794,1663,9808,1584,9804,1503,9787,1444,9740,1385,9714,1367,9708,136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371,1334l9263,1363,9225,1417,9200,1485,9188,1558,9188,1633,9200,1697,9246,1802,9281,1853,9351,1893,9393,1886,9412,1881,9360,1881,9323,1875,9275,1827,9248,1773,9239,1754,9220,1715,9206,1675,9198,1629,9199,1572,9210,1506,9228,1445,9296,1360,9350,1346,9409,1346,9371,1334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79,1860l9437,1861,9398,1873,9360,1881,9412,1881,9437,1875,9479,1875,9517,1875,9515,1873,9479,1860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09,1346l9350,1346,9414,1357,9423,1362,9433,1367,9443,1373,9454,1379,9496,1404,9547,1429,9600,1438,9620,1427,9596,1427,9578,1426,9562,1422,9548,1416,9534,1408,9544,1401,9523,1401,9523,1394,9505,1394,9462,1370,9419,1348,9409,134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36,1411l9624,1416,9611,1423,9596,1427,9620,1427,9647,1412,9636,1411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22,1226l9596,1226,9590,1243,9578,1259,9542,1316,9523,1401,9544,1401,9565,1385,9580,1379,9538,1379,9550,1329,9571,1287,9598,1251,9622,122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525,1306l9512,1306,9510,1328,9509,1351,9508,1374,9505,1394,9523,1394,9520,1348,9520,1346,9525,130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44,1355l9601,1360,9565,1370,9538,1379,9580,1379,9604,1370,9648,1365,9708,1365,9687,1357,9644,135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141,1153l9172,1213,9212,1267,9266,1307,9337,1328,9382,1329,9425,1323,9468,1315,9473,1314,9410,1314,9323,1311,9254,1284,9201,1236,9166,1172,9199,1172,9184,1168,9154,1156,9141,1153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22,1226l9356,1226,9403,1234,9445,1249,9481,1270,9512,1292,9485,1296,9459,1302,9434,1309,9410,1314,9473,1314,9512,1306,9525,1306,9527,1295,9536,1266,9516,1266,9500,1263,9486,1254,9471,1243,9454,1233,9422,122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49,1173l9382,1173,9447,1186,9468,1201,9485,1220,9500,1242,9516,1266,9536,1266,9539,1255,9523,1255,9504,1220,9479,1192,9449,1173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579,1189l9556,1193,9546,1207,9539,1224,9532,1240,9523,1255,9539,1255,9541,1248,9560,1208,9576,1208,9574,1201,9614,1201,9601,1193,9579,1189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576,1208l9560,1208,9568,1214,9577,1222,9586,1228,9596,1226,9622,1226,9627,1221,9600,1221,9588,1220,9578,1214,9576,1208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250,1215l9273,1225,9301,1227,9329,1226,9422,1226,9406,1223,9354,1219,9301,1218,9250,121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14,1201l9587,1201,9596,1204,9603,1210,9611,1215,9600,1221,9627,1221,9629,1219,9618,1204,9614,1201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199,1172l9166,1172,9236,1184,9382,1173,9449,1173,9448,1172,9250,1172,9199,1172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355,1160l9250,1172,9448,1172,9447,1172,9407,1161,9355,1160xe" filled="true" fillcolor="#231f20" stroked="false">
                <v:path arrowok="t"/>
                <v:fill type="solid"/>
              </v:shape>
            </v:group>
            <v:group style="position:absolute;left:9574;top:1201;width:37;height:21" coordorigin="9574,1201" coordsize="37,21">
              <v:shape style="position:absolute;left:9574;top:1201;width:37;height:21" coordorigin="9574,1201" coordsize="37,21" path="m9587,1201l9574,1201,9578,1214,9588,1220,9600,1221,9611,1215,9603,1210,9596,1204,9587,1201xe" filled="true" fillcolor="#ffffff" stroked="false">
                <v:path arrowok="t"/>
                <v:fill type="solid"/>
              </v:shape>
            </v:group>
            <v:group style="position:absolute;left:9541;top:1237;width:44;height:62" coordorigin="9541,1237" coordsize="44,62">
              <v:shape style="position:absolute;left:9541;top:1237;width:44;height:62" coordorigin="9541,1237" coordsize="44,62" path="m9560,1241l9554,1256,9550,1269,9547,1283,9541,1299,9554,1285,9564,1269,9573,1252,9577,1247,9565,1247,9560,1241xe" filled="true" fillcolor="#231f20" stroked="false">
                <v:path arrowok="t"/>
                <v:fill type="solid"/>
              </v:shape>
              <v:shape style="position:absolute;left:9541;top:1237;width:44;height:62" coordorigin="9541,1237" coordsize="44,62" path="m9585,1237l9575,1238,9569,1244,9565,1247,9577,1247,9585,1237xe" filled="true" fillcolor="#231f20" stroked="false">
                <v:path arrowok="t"/>
                <v:fill type="solid"/>
              </v:shape>
            </v:group>
            <v:group style="position:absolute;left:9198;top:1346;width:599;height:561" coordorigin="9198,1346" coordsize="599,561">
              <v:shape style="position:absolute;left:9198;top:1346;width:599;height:561" coordorigin="9198,1346" coordsize="599,561" path="m9673,1860l9479,1860,9515,1873,9546,1892,9580,1906,9621,1904,9637,1896,9652,1884,9665,1870,9673,1860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350,1346l9255,1395,9219,1473,9203,1540,9198,1629,9206,1675,9220,1715,9239,1754,9248,1773,9275,1827,9323,1875,9360,1881,9398,1873,9437,1861,9479,1860,9673,1860,9676,1856,9710,1811,9667,1811,9632,1805,9627,1779,9631,1752,9647,1733,9676,1729,9757,1729,9763,1714,9676,1714,9672,1681,9678,1648,9686,1614,9691,1580,9689,1553,9685,1527,9684,1501,9691,1478,9784,1478,9773,1448,9766,1438,9600,1438,9547,1429,9496,1404,9454,1379,9443,1373,9433,1367,9423,1362,9414,1357,9350,1346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757,1729l9676,1729,9693,1757,9688,1790,9667,1811,9710,1811,9716,1802,9754,1737,9757,1729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784,1478l9723,1478,9737,1510,9744,1549,9738,1638,9702,1711,9676,1714,9763,1714,9782,1666,9796,1594,9797,1542,9789,1492,9784,1478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748,1411l9636,1411,9647,1412,9600,1438,9766,1438,9749,1412,9748,1411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648,1365l9604,1370,9565,1385,9534,1408,9548,1416,9562,1422,9578,1426,9596,1427,9611,1423,9624,1416,9636,1411,9748,1411,9737,1402,9721,1389,9704,1378,9691,1372,9648,1365xe" filled="true" fillcolor="#ffffff" stroked="false">
                <v:path arrowok="t"/>
                <v:fill type="solid"/>
              </v:shape>
            </v:group>
            <v:group style="position:absolute;left:9672;top:1478;width:72;height:237" coordorigin="9672,1478" coordsize="72,237">
              <v:shape style="position:absolute;left:9672;top:1478;width:72;height:237" coordorigin="9672,1478" coordsize="72,237" path="m9723,1478l9691,1478,9684,1501,9685,1527,9689,1553,9691,1580,9686,1614,9678,1648,9672,1681,9676,1714,9702,1711,9703,1711,9691,1711,9681,1684,9684,1649,9693,1611,9698,1572,9695,1545,9692,1519,9694,1497,9709,1481,9725,1481,9723,1478xe" filled="true" fillcolor="#231f20" stroked="false">
                <v:path arrowok="t"/>
                <v:fill type="solid"/>
              </v:shape>
              <v:shape style="position:absolute;left:9672;top:1478;width:72;height:237" coordorigin="9672,1478" coordsize="72,237" path="m9725,1481l9709,1481,9722,1497,9731,1517,9736,1541,9738,1565,9736,1608,9726,1650,9711,1686,9691,1711,9703,1711,9720,1693,9731,1666,9738,1638,9744,1593,9744,1549,9737,1510,9725,1481xe" filled="true" fillcolor="#231f20" stroked="false">
                <v:path arrowok="t"/>
                <v:fill type="solid"/>
              </v:shape>
            </v:group>
            <v:group style="position:absolute;left:9681;top:1481;width:58;height:230" coordorigin="9681,1481" coordsize="58,230">
              <v:shape style="position:absolute;left:9681;top:1481;width:58;height:230" coordorigin="9681,1481" coordsize="58,230" path="m9709,1481l9694,1497,9692,1519,9695,1545,9698,1572,9693,1611,9684,1649,9681,1684,9691,1711,9711,1686,9726,1650,9736,1608,9738,1565,9736,1541,9731,1517,9722,1497,9709,1481xe" filled="true" fillcolor="#ffffff" stroked="false">
                <v:path arrowok="t"/>
                <v:fill type="solid"/>
              </v:shape>
            </v:group>
            <v:group style="position:absolute;left:9633;top:1736;width:54;height:66" coordorigin="9633,1736" coordsize="54,66">
              <v:shape style="position:absolute;left:9633;top:1736;width:54;height:66" coordorigin="9633,1736" coordsize="54,66" path="m9659,1801l9660,1802,9662,1802,9659,1801xe" filled="true" fillcolor="#ffffff" stroked="false">
                <v:path arrowok="t"/>
                <v:fill type="solid"/>
              </v:shape>
              <v:shape style="position:absolute;left:9633;top:1736;width:54;height:66" coordorigin="9633,1736" coordsize="54,66" path="m9672,1736l9644,1749,9633,1771,9640,1793,9659,1801,9657,1799,9662,1798,9671,1795,9680,1789,9686,1779,9687,1765,9686,1754,9675,1752,9672,1736xe" filled="true" fillcolor="#ffffff" stroked="false">
                <v:path arrowok="t"/>
                <v:fill type="solid"/>
              </v:shape>
              <v:shape style="position:absolute;left:9166;top:1172;width:430;height:230" type="#_x0000_t75" stroked="false">
                <v:imagedata r:id="rId71" o:title=""/>
              </v:shape>
            </v:group>
            <v:group style="position:absolute;left:9627;top:1729;width:67;height:83" coordorigin="9627,1729" coordsize="67,83">
              <v:shape style="position:absolute;left:9627;top:1729;width:67;height:83" coordorigin="9627,1729" coordsize="67,83" path="m9676,1729l9647,1733,9631,1752,9627,1779,9632,1805,9667,1811,9676,1802,9660,1802,9659,1801,9640,1793,9633,1771,9644,1749,9672,1736,9681,1736,9676,1729xe" filled="true" fillcolor="#231f20" stroked="false">
                <v:path arrowok="t"/>
                <v:fill type="solid"/>
              </v:shape>
              <v:shape style="position:absolute;left:9627;top:1729;width:67;height:83" coordorigin="9627,1729" coordsize="67,83" path="m9681,1736l9672,1736,9675,1752,9686,1754,9687,1765,9657,1799,9659,1801,9662,1802,9660,1802,9676,1802,9688,1790,9693,1757,9681,1736xe" filled="true" fillcolor="#231f20" stroked="false">
                <v:path arrowok="t"/>
                <v:fill type="solid"/>
              </v:shape>
            </v:group>
            <v:group style="position:absolute;left:9895;top:1153;width:668;height:764" coordorigin="9895,1153" coordsize="668,764">
              <v:shape style="position:absolute;left:9895;top:1153;width:668;height:764" coordorigin="9895,1153" coordsize="668,764" path="m10272,1875l10234,1875,10246,1877,10255,1887,10267,1893,10298,1906,10331,1915,10366,1917,10402,1907,10403,1906,10334,1906,10301,1892,10272,187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462,1365l10402,1365,10445,1372,10458,1378,10528,1448,10551,1542,10551,1594,10537,1666,10508,1737,10471,1802,10431,1856,10376,1904,10334,1906,10403,1906,10485,1806,10522,1738,10549,1663,10563,1584,10558,1503,10541,1444,10495,1385,10468,1367,10462,136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26,1334l10018,1363,9979,1417,9955,1485,9942,1558,9943,1633,9955,1697,10001,1802,10035,1853,10105,1893,10148,1886,10167,1881,10115,1881,10077,1875,10030,1827,10002,1773,9993,1754,9975,1715,9961,1675,9953,1629,9953,1572,9964,1506,9983,1445,10051,1360,10104,1346,10164,1346,10126,1334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234,1860l10191,1861,10152,1873,10115,1881,10167,1881,10191,1875,10234,1875,10272,1875,10269,1873,10234,1860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64,1346l10104,1346,10168,1357,10178,1362,10188,1367,10198,1373,10208,1379,10251,1404,10302,1429,10354,1438,10375,1427,10351,1427,10333,1426,10317,1422,10302,1416,10289,1408,10298,1401,10278,1401,10277,1394,10259,1394,10217,1370,10173,1348,10164,134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90,1411l10378,1416,10365,1423,10351,1427,10375,1427,10402,1412,10390,1411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76,1226l10351,1226,10344,1243,10333,1259,10296,1316,10278,1401,10298,1401,10319,1385,10335,1379,10292,1379,10305,1329,10326,1287,10353,1251,10376,122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280,1306l10267,1306,10264,1328,10264,1351,10263,1374,10259,1394,10277,1394,10274,1348,10274,1346,10280,130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98,1355l10356,1360,10319,1370,10292,1379,10335,1379,10359,1370,10402,1365,10462,1365,10442,1357,10398,135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9895,1153l9927,1213,9967,1267,10021,1307,10092,1328,10136,1329,10179,1323,10222,1315,10228,1314,10165,1314,10078,1311,10008,1284,9956,1236,9921,1172,9953,1172,9938,1168,9908,1156,9895,1153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77,1226l10110,1226,10158,1234,10199,1249,10235,1270,10267,1292,10240,1296,10213,1302,10188,1309,10165,1314,10228,1314,10267,1306,10280,1306,10281,1295,10290,1266,10270,1266,10254,1263,10240,1254,10226,1243,10208,1233,10177,122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204,1173l10137,1173,10201,1186,10223,1201,10240,1220,10255,1242,10270,1266,10290,1266,10294,1255,10278,1255,10258,1220,10234,1192,10204,1173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34,1189l10310,1193,10301,1207,10293,1224,10286,1240,10278,1255,10294,1255,10296,1248,10314,1208,10331,1208,10329,1201,10368,1201,10355,1193,10334,1189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31,1208l10314,1208,10323,1214,10332,1222,10341,1228,10351,1226,10376,1226,10382,1221,10355,1221,10342,1220,10332,1214,10331,1208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004,1215l10028,1225,10055,1227,10084,1226,10177,1226,10161,1223,10108,1219,10055,1218,10004,121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68,1201l10341,1201,10351,1204,10358,1210,10365,1215,10355,1221,10382,1221,10383,1219,10373,1204,10368,1201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9953,1172l9921,1172,9990,1184,10137,1173,10204,1173,10202,1172,10005,1172,9953,1172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10,1160l10005,1172,10202,1172,10202,1172,10161,1161,10110,1160xe" filled="true" fillcolor="#231f20" stroked="false">
                <v:path arrowok="t"/>
                <v:fill type="solid"/>
              </v:shape>
            </v:group>
            <v:group style="position:absolute;left:10329;top:1201;width:37;height:21" coordorigin="10329,1201" coordsize="37,21">
              <v:shape style="position:absolute;left:10329;top:1201;width:37;height:21" coordorigin="10329,1201" coordsize="37,21" path="m10341,1201l10329,1201,10332,1214,10342,1220,10355,1221,10365,1215,10358,1210,10351,1204,10341,1201xe" filled="true" fillcolor="#ffffff" stroked="false">
                <v:path arrowok="t"/>
                <v:fill type="solid"/>
              </v:shape>
            </v:group>
            <v:group style="position:absolute;left:10296;top:1237;width:44;height:62" coordorigin="10296,1237" coordsize="44,62">
              <v:shape style="position:absolute;left:10296;top:1237;width:44;height:62" coordorigin="10296,1237" coordsize="44,62" path="m10314,1241l10308,1256,10305,1269,10301,1283,10296,1299,10308,1285,10318,1269,10328,1252,10332,1247,10319,1247,10314,1241xe" filled="true" fillcolor="#231f20" stroked="false">
                <v:path arrowok="t"/>
                <v:fill type="solid"/>
              </v:shape>
              <v:shape style="position:absolute;left:10296;top:1237;width:44;height:62" coordorigin="10296,1237" coordsize="44,62" path="m10340,1237l10330,1238,10324,1244,10319,1247,10332,1247,10340,1237xe" filled="true" fillcolor="#231f20" stroked="false">
                <v:path arrowok="t"/>
                <v:fill type="solid"/>
              </v:shape>
            </v:group>
            <v:group style="position:absolute;left:9953;top:1346;width:599;height:561" coordorigin="9953,1346" coordsize="599,561">
              <v:shape style="position:absolute;left:9953;top:1346;width:599;height:561" coordorigin="9953,1346" coordsize="599,561" path="m10428,1860l10234,1860,10269,1873,10301,1892,10334,1906,10376,1904,10392,1896,10406,1884,10419,1870,10428,1860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104,1346l10010,1395,9973,1473,9958,1540,9953,1629,9961,1675,9975,1715,9993,1754,10002,1773,10030,1827,10077,1875,10115,1881,10152,1873,10191,1861,10234,1860,10428,1860,10431,1856,10464,1811,10421,1811,10387,1805,10381,1779,10385,1752,10402,1733,10431,1729,10512,1729,10517,1714,10431,1714,10427,1681,10432,1648,10440,1614,10445,1580,10443,1553,10440,1527,10439,1501,10445,1478,10538,1478,10528,1448,10521,1438,10354,1438,10302,1429,10251,1404,10208,1379,10198,1373,10188,1367,10178,1362,10168,1357,10104,1346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512,1729l10431,1729,10448,1757,10443,1790,10421,1811,10464,1811,10471,1802,10508,1737,10512,1729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538,1478l10478,1478,10492,1510,10498,1549,10493,1638,10457,1711,10431,1714,10517,1714,10537,1666,10551,1594,10551,1542,10544,1492,10538,1478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502,1411l10390,1411,10402,1412,10354,1438,10521,1438,10504,1412,10502,1411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402,1365l10359,1370,10319,1385,10289,1408,10302,1416,10317,1422,10333,1426,10351,1427,10365,1423,10378,1416,10390,1411,10502,1411,10492,1402,10475,1389,10458,1378,10445,1372,10402,1365xe" filled="true" fillcolor="#ffffff" stroked="false">
                <v:path arrowok="t"/>
                <v:fill type="solid"/>
              </v:shape>
            </v:group>
            <v:group style="position:absolute;left:10427;top:1478;width:72;height:237" coordorigin="10427,1478" coordsize="72,237">
              <v:shape style="position:absolute;left:10427;top:1478;width:72;height:237" coordorigin="10427,1478" coordsize="72,237" path="m10478,1478l10445,1478,10439,1501,10440,1527,10443,1553,10445,1580,10440,1614,10432,1648,10427,1681,10431,1714,10457,1711,10457,1711,10445,1711,10435,1684,10439,1649,10448,1611,10453,1572,10450,1545,10446,1519,10448,1497,10463,1481,10480,1481,10478,1478xe" filled="true" fillcolor="#231f20" stroked="false">
                <v:path arrowok="t"/>
                <v:fill type="solid"/>
              </v:shape>
              <v:shape style="position:absolute;left:10427;top:1478;width:72;height:237" coordorigin="10427,1478" coordsize="72,237" path="m10480,1481l10463,1481,10476,1497,10485,1517,10490,1541,10493,1565,10490,1608,10481,1650,10465,1686,10445,1711,10457,1711,10474,1693,10486,1666,10493,1638,10499,1593,10498,1549,10492,1510,10480,1481xe" filled="true" fillcolor="#231f20" stroked="false">
                <v:path arrowok="t"/>
                <v:fill type="solid"/>
              </v:shape>
            </v:group>
            <v:group style="position:absolute;left:10435;top:1481;width:58;height:230" coordorigin="10435,1481" coordsize="58,230">
              <v:shape style="position:absolute;left:10435;top:1481;width:58;height:230" coordorigin="10435,1481" coordsize="58,230" path="m10463,1481l10448,1497,10446,1519,10450,1545,10452,1572,10448,1611,10439,1649,10435,1684,10445,1711,10465,1686,10481,1650,10490,1608,10493,1565,10490,1541,10485,1517,10476,1497,10463,1481xe" filled="true" fillcolor="#ffffff" stroked="false">
                <v:path arrowok="t"/>
                <v:fill type="solid"/>
              </v:shape>
            </v:group>
            <v:group style="position:absolute;left:10388;top:1736;width:54;height:66" coordorigin="10388,1736" coordsize="54,66">
              <v:shape style="position:absolute;left:10388;top:1736;width:54;height:66" coordorigin="10388,1736" coordsize="54,66" path="m10413,1801l10414,1802,10416,1802,10413,1801xe" filled="true" fillcolor="#ffffff" stroked="false">
                <v:path arrowok="t"/>
                <v:fill type="solid"/>
              </v:shape>
              <v:shape style="position:absolute;left:10388;top:1736;width:54;height:66" coordorigin="10388,1736" coordsize="54,66" path="m10427,1736l10399,1749,10388,1771,10394,1793,10413,1801,10412,1799,10416,1798,10426,1795,10434,1789,10440,1779,10442,1765,10441,1754,10430,1752,10427,1736xe" filled="true" fillcolor="#ffffff" stroked="false">
                <v:path arrowok="t"/>
                <v:fill type="solid"/>
              </v:shape>
              <v:shape style="position:absolute;left:9921;top:1172;width:430;height:230" type="#_x0000_t75" stroked="false">
                <v:imagedata r:id="rId72" o:title=""/>
              </v:shape>
            </v:group>
            <v:group style="position:absolute;left:10381;top:1729;width:67;height:83" coordorigin="10381,1729" coordsize="67,83">
              <v:shape style="position:absolute;left:10381;top:1729;width:67;height:83" coordorigin="10381,1729" coordsize="67,83" path="m10431,1729l10402,1733,10385,1752,10381,1779,10387,1805,10421,1811,10431,1802,10414,1802,10413,1801,10394,1793,10388,1771,10399,1749,10427,1736,10435,1736,10431,1729xe" filled="true" fillcolor="#231f20" stroked="false">
                <v:path arrowok="t"/>
                <v:fill type="solid"/>
              </v:shape>
              <v:shape style="position:absolute;left:10381;top:1729;width:67;height:83" coordorigin="10381,1729" coordsize="67,83" path="m10435,1736l10427,1736,10430,1752,10441,1754,10442,1765,10412,1799,10413,1801,10416,1802,10414,1802,10431,1802,10443,1790,10448,1757,10435,173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Heading1"/>
        <w:tabs>
          <w:tab w:pos="3532" w:val="left" w:leader="none"/>
          <w:tab w:pos="6153" w:val="left" w:leader="none"/>
          <w:tab w:pos="8774" w:val="left" w:leader="none"/>
        </w:tabs>
        <w:spacing w:line="240" w:lineRule="auto" w:before="20"/>
        <w:ind w:left="935" w:right="0"/>
        <w:jc w:val="left"/>
        <w:rPr>
          <w:b w:val="0"/>
          <w:bCs w:val="0"/>
        </w:rPr>
      </w:pPr>
      <w:r>
        <w:rPr>
          <w:color w:val="231F20"/>
        </w:rPr>
        <w:t>Maria</w:t>
        <w:tab/>
        <w:t>Júlia</w:t>
        <w:tab/>
        <w:t>Alice</w:t>
        <w:tab/>
        <w:t>Clara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189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criança que recortou a menor quantidade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figuras?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2pt;width:24.55pt;height:24.55pt;mso-position-horizontal-relative:page;mso-position-vertical-relative:paragraph;z-index:306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Alice.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7pt;width:24.55pt;height:24.55pt;mso-position-horizontal-relative:page;mso-position-vertical-relative:paragraph;z-index:30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Clara.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5pt;width:24.55pt;height:24.55pt;mso-position-horizontal-relative:page;mso-position-vertical-relative:paragraph;z-index:31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Júlia.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8pt;width:24.55pt;height:24.55pt;mso-position-horizontal-relative:page;mso-position-vertical-relative:paragraph;z-index:31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Maria.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20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M020419E4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as canetas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110.973999pt;margin-top:41.298195pt;width:44.25pt;height:70pt;mso-position-horizontal-relative:page;mso-position-vertical-relative:paragraph;z-index:3232;mso-wrap-distance-left:0;mso-wrap-distance-right:0" coordorigin="2219,826" coordsize="885,1400">
            <v:shape style="position:absolute;left:2219;top:826;width:885;height:1400" coordorigin="2219,826" coordsize="885,1400" path="m2947,826l2914,861,2881,897,2847,933,2809,964,2772,1038,2734,1111,2695,1183,2657,1255,2617,1327,2578,1398,2538,1469,2497,1540,2457,1611,2295,1893,2282,1979,2256,2060,2231,2141,2219,2225,2289,2178,2299,2169,2251,2169,2256,2152,2262,2136,2266,2119,2270,2100,2313,2100,2304,2094,2293,2084,2282,2075,2290,2038,2299,2004,2310,1971,2320,1937,2373,1937,2360,1928,2326,1905,2364,1835,2402,1765,2440,1695,2478,1625,2517,1555,2595,1417,2808,1037,2828,1002,2884,1002,2880,999,2860,977,2942,977,2913,957,2878,939,2896,917,2936,879,2954,857,3009,857,2983,844,2947,826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313,2100l2270,2100,2279,2106,2287,2114,2296,2120,2307,2125,2294,2137,2282,2150,2268,2161,2251,2169,2299,2169,2350,2124,2370,2106,2332,2106,2316,2102,2313,2100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373,1937l2320,1937,2352,1954,2381,1973,2410,1993,2439,2012,2414,2037,2386,2060,2359,2082,2332,2106,2370,2106,2412,2070,2483,2025,2501,1993,2464,1993,2428,1973,2394,1951,2373,1937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884,1002l2828,1002,2868,1022,2945,1064,2985,1083,2945,1153,2905,1223,2807,1397,2707,1576,2668,1646,2628,1716,2587,1786,2547,1856,2506,1925,2464,1993,2501,1993,2520,1959,2634,1756,2671,1688,2709,1622,2747,1557,2785,1494,2822,1435,2852,1435,2861,1386,2888,1312,2925,1243,2964,1174,3003,1103,3025,1052,2991,1052,2952,1037,2913,1019,2884,1002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852,1435l2822,1435,2811,1473,2796,1511,2785,1549,2784,1585,2832,1526,2874,1466,2847,1466,2852,1435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3079,1027l3035,1027,3045,1033,3053,1040,3062,1047,3073,1052,3037,1123,3000,1192,2962,1261,2923,1329,2885,1397,2847,1466,2874,1466,2917,1397,2955,1329,2992,1260,3029,1190,3066,1120,3104,1052,3092,1036,3079,1027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942,977l2860,977,2898,980,2933,999,2965,1025,2991,1052,3025,1052,3035,1027,3079,1027,3076,1024,3070,1021,3010,1021,2977,1001,2945,979,2942,977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3009,857l2954,857,2979,870,3003,884,3027,897,3054,908,3043,935,3030,962,3018,990,3010,1021,3070,1021,3059,1012,3048,995,3056,971,3065,947,3075,924,3086,901,3052,882,3018,862,3009,85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7.468994pt;margin-top:56.694195pt;width:34.550pt;height:54.6pt;mso-position-horizontal-relative:page;mso-position-vertical-relative:paragraph;z-index:3256;mso-wrap-distance-left:0;mso-wrap-distance-right:0" coordorigin="3349,1134" coordsize="691,1092">
            <v:shape style="position:absolute;left:3349;top:1134;width:691;height:1092" coordorigin="3349,1134" coordsize="691,1092" path="m3917,1134l3891,1161,3865,1190,3839,1217,3809,1242,3771,1316,3733,1390,3693,1463,3653,1536,3613,1608,3572,1680,3532,1752,3444,1904,3408,1966,3398,2033,3378,2096,3358,2160,3349,2225,3403,2189,3411,2181,3374,2181,3378,2168,3382,2156,3386,2142,3389,2128,3423,2128,3415,2123,3407,2115,3398,2108,3404,2080,3412,2053,3420,2027,3428,2000,3469,2000,3459,1993,3433,1976,3471,1904,3509,1833,3548,1763,3587,1692,3666,1552,3824,1271,3868,1271,3864,1269,3849,1251,3913,1251,3890,1236,3863,1222,3877,1205,3908,1175,3922,1158,3965,1158,3945,1148,3917,1134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423,2128l3389,2128,3399,2133,3405,2144,3418,2147,3408,2156,3398,2166,3387,2175,3374,2181,3411,2181,3451,2146,3467,2132,3437,2132,3425,2129,3423,2128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469,2000l3428,2000,3453,2013,3475,2028,3498,2044,3521,2059,3501,2078,3479,2096,3458,2114,3437,2132,3467,2132,3500,2104,3555,2069,3569,2044,3540,2044,3512,2029,3485,2011,3469,2000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868,1271l3824,1271,3855,1286,3915,1319,3947,1335,3906,1406,3866,1477,3745,1691,3705,1763,3665,1834,3624,1904,3582,1975,3540,2044,3569,2044,3592,2003,3668,1867,3706,1799,3744,1733,3782,1669,3819,1609,3844,1609,3853,1559,3882,1491,3955,1361,3977,1310,3951,1310,3921,1299,3890,1285,3868,1271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844,1609l3819,1609,3811,1638,3799,1668,3790,1697,3790,1726,3839,1664,3859,1633,3839,1633,3844,1609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4020,1291l3986,1291,3996,1296,4002,1307,4015,1310,3982,1376,3946,1441,3874,1569,3839,1633,3859,1633,3883,1597,3923,1526,3962,1454,4000,1382,4040,1310,4030,1298,4020,1291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913,1251l3849,1251,3878,1254,3906,1269,3931,1289,3951,1310,3977,1310,3986,1291,4020,1291,4017,1289,4013,1286,3966,1286,3940,1270,3915,1253,3913,1251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965,1158l3922,1158,3942,1168,3960,1179,3979,1190,4000,1198,3991,1219,3982,1240,3973,1261,3966,1286,4013,1286,4004,1279,3995,1266,4002,1247,4009,1228,4017,1210,4025,1193,3999,1177,3972,1162,3965,115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6.903pt;margin-top:73.209198pt;width:24.1pt;height:38.1pt;mso-position-horizontal-relative:page;mso-position-vertical-relative:paragraph;z-index:3280;mso-wrap-distance-left:0;mso-wrap-distance-right:0" coordorigin="4338,1464" coordsize="482,762">
            <v:shape style="position:absolute;left:4338;top:1464;width:482;height:762" coordorigin="4338,1464" coordsize="482,762" path="m4734,1464l4716,1483,4698,1503,4679,1522,4659,1539,4621,1613,4582,1687,4542,1759,4502,1831,4461,1902,4379,2045,4372,2091,4358,2135,4344,2179,4338,2225,4376,2200,4381,2195,4355,2195,4359,2182,4364,2171,4365,2157,4385,2157,4381,2150,4372,2143,4376,2124,4382,2105,4387,2087,4393,2068,4422,2068,4415,2063,4396,2051,4434,1980,4473,1910,4512,1839,4551,1769,4669,1560,4700,1560,4697,1558,4686,1546,4731,1546,4715,1536,4696,1526,4706,1514,4728,1493,4737,1481,4767,1481,4754,1474,4734,1464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385,2157l4365,2157,4373,2161,4377,2169,4386,2171,4376,2179,4369,2190,4355,2195,4381,2195,4409,2170,4420,2161,4400,2161,4386,2159,4385,2157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422,2068l4393,2068,4410,2078,4426,2088,4442,2099,4458,2109,4444,2123,4429,2135,4414,2148,4400,2161,4420,2161,4443,2141,4481,2116,4491,2099,4471,2099,4451,2088,4433,2076,4422,2068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700,1560l4669,1560,4691,1571,4733,1593,4755,1604,4714,1675,4594,1888,4554,1959,4513,2030,4471,2099,4491,2099,4518,2051,4555,1985,4592,1919,4629,1855,4666,1795,4683,1795,4694,1748,4722,1691,4754,1634,4776,1587,4758,1587,4737,1579,4715,1569,4700,1560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683,1795l4666,1795,4660,1816,4652,1837,4646,1857,4645,1877,4694,1812,4679,1812,4683,1795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806,1573l4782,1573,4789,1577,4793,1585,4802,1587,4773,1645,4742,1701,4710,1756,4679,1812,4694,1812,4695,1811,4738,1738,4778,1662,4819,1587,4813,1578,4806,1573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731,1546l4686,1546,4707,1548,4726,1558,4743,1572,4758,1587,4776,1587,4782,1573,4806,1573,4804,1572,4801,1570,4768,1570,4750,1559,4733,1547,4731,1546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767,1481l4737,1481,4751,1488,4764,1496,4777,1503,4792,1509,4786,1524,4779,1538,4773,1553,4768,1570,4801,1570,4795,1566,4789,1556,4793,1543,4798,1530,4803,1517,4809,1505,4791,1494,4772,1484,4767,148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9.109985pt;margin-top:17.096197pt;width:59.55pt;height:94.2pt;mso-position-horizontal-relative:page;mso-position-vertical-relative:paragraph;z-index:3304;mso-wrap-distance-left:0;mso-wrap-distance-right:0" coordorigin="5182,342" coordsize="1191,1884">
            <v:shape style="position:absolute;left:5182;top:342;width:1191;height:1884" coordorigin="5182,342" coordsize="1191,1884" path="m6162,342l6116,389,6072,438,6027,486,5976,528,5940,599,5903,671,5866,741,5829,812,5791,882,5753,952,5715,1022,5676,1091,5637,1160,5598,1229,5559,1298,5481,1435,5284,1778,5275,1856,5256,1930,5232,2003,5208,2075,5190,2149,5182,2225,5246,2185,5289,2149,5224,2149,5232,2127,5239,2105,5245,2082,5250,2056,5309,2056,5296,2048,5282,2035,5267,2023,5277,1974,5290,1928,5304,1883,5317,1837,5389,1837,5372,1825,5326,1795,5365,1722,5403,1650,5443,1578,5482,1506,5521,1434,5601,1291,6001,578,6077,578,6071,574,6044,545,6154,545,6116,519,6069,494,6093,465,6146,413,6170,384,6245,384,6210,366,6162,342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5309,2056l5250,2056,5262,2065,5274,2075,5286,2084,5300,2090,5283,2106,5266,2123,5247,2138,5224,2149,5289,2149,5303,2138,5358,2089,5385,2065,5334,2065,5313,2059,5309,2056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5389,1837l5317,1837,5360,1859,5400,1885,5438,1912,5478,1938,5443,1971,5407,2002,5370,2033,5334,2065,5385,2065,5413,2040,5472,1994,5537,1955,5561,1913,5512,1913,5462,1886,5417,1856,5389,1837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077,578l6001,578,6055,605,6159,662,6213,688,6174,756,6135,824,6096,893,5904,1235,5788,1441,5749,1509,5710,1577,5671,1645,5632,1712,5592,1779,5552,1846,5512,1913,5561,1913,5578,1883,5619,1809,5744,1585,5786,1510,5828,1437,5869,1365,5911,1294,5952,1226,5993,1161,6033,1161,6039,1121,6062,1045,6094,973,6131,903,6171,833,6211,763,6249,690,6266,646,6221,646,6168,627,6115,602,6077,578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033,1161l5993,1161,5978,1213,5958,1264,5943,1314,5942,1364,5989,1307,6034,1246,6062,1203,6027,1203,6033,1161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339,612l6280,612,6293,621,6304,631,6316,640,6331,646,6295,718,6258,789,6220,858,6181,927,6103,1065,6065,1134,6027,1203,6062,1203,6115,1119,6153,1053,6190,985,6227,917,6263,849,6299,781,6335,713,6373,646,6357,624,6339,612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154,545l6044,545,6095,550,6143,575,6185,610,6221,646,6266,646,6280,612,6339,612,6334,609,6327,604,6246,604,6201,577,6159,548,6154,545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245,384l6170,384,6205,401,6236,420,6269,438,6306,452,6290,489,6273,525,6258,562,6246,604,6327,604,6312,593,6297,570,6308,537,6320,505,6334,474,6348,443,6302,417,6257,391,6245,384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2609" w:val="left" w:leader="none"/>
          <w:tab w:pos="3615" w:val="left" w:leader="none"/>
          <w:tab w:pos="4585" w:val="left" w:leader="none"/>
        </w:tabs>
        <w:spacing w:line="240" w:lineRule="auto" w:before="77"/>
        <w:ind w:left="154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pStyle w:val="BodyText"/>
        <w:spacing w:line="240" w:lineRule="auto" w:before="225"/>
        <w:ind w:left="110" w:right="0"/>
        <w:jc w:val="left"/>
      </w:pPr>
      <w:r>
        <w:rPr>
          <w:color w:val="231F20"/>
        </w:rPr>
        <w:t>A caneta menor é a de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332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33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33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34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4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47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M020416E4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Aline</w:t>
      </w:r>
      <w:r>
        <w:rPr>
          <w:color w:val="231F20"/>
          <w:spacing w:val="-17"/>
        </w:rPr>
        <w:t> </w:t>
      </w:r>
      <w:r>
        <w:rPr>
          <w:color w:val="231F20"/>
        </w:rPr>
        <w:t>comprou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caixa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9</w:t>
      </w:r>
      <w:r>
        <w:rPr>
          <w:color w:val="231F20"/>
          <w:spacing w:val="-17"/>
        </w:rPr>
        <w:t> </w:t>
      </w:r>
      <w:r>
        <w:rPr>
          <w:color w:val="231F20"/>
        </w:rPr>
        <w:t>bombons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chocolate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ganhou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outra </w:t>
      </w:r>
      <w:r>
        <w:rPr>
          <w:color w:val="231F20"/>
        </w:rPr>
        <w:t>caixa com o dobro dessa</w:t>
      </w:r>
      <w:r>
        <w:rPr>
          <w:color w:val="231F20"/>
          <w:spacing w:val="-20"/>
        </w:rPr>
        <w:t> </w:t>
      </w:r>
      <w:r>
        <w:rPr>
          <w:color w:val="231F20"/>
        </w:rPr>
        <w:t>quantidade.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Quantos bombons tinha na caixa que Aline</w:t>
      </w:r>
      <w:r>
        <w:rPr>
          <w:color w:val="231F20"/>
          <w:spacing w:val="-35"/>
        </w:rPr>
        <w:t> </w:t>
      </w:r>
      <w:r>
        <w:rPr>
          <w:color w:val="231F20"/>
        </w:rPr>
        <w:t>ganhou?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349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35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9pt;width:24.55pt;height:24.55pt;mso-position-horizontal-relative:page;mso-position-vertical-relative:paragraph;z-index:35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21"/>
        </w:rPr>
        <w:t>11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35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18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64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M031977E4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porta-lápis que Renata ganhou para sua mesa de</w:t>
      </w:r>
      <w:r>
        <w:rPr>
          <w:color w:val="231F20"/>
          <w:spacing w:val="-41"/>
        </w:rPr>
        <w:t> </w:t>
      </w:r>
      <w:r>
        <w:rPr>
          <w:color w:val="231F20"/>
        </w:rPr>
        <w:t>estudo.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251.718063pt;margin-top:9.988627pt;width:92.436733pt;height:133.125pt;mso-position-horizontal-relative:page;mso-position-vertical-relative:paragraph;z-index:3664;mso-wrap-distance-left:0;mso-wrap-distance-right:0" type="#_x0000_t75" stroked="false">
            <v:imagedata r:id="rId74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Esse porta-lápis tem a forma que</w:t>
      </w:r>
      <w:r>
        <w:rPr>
          <w:color w:val="231F20"/>
          <w:spacing w:val="-20"/>
        </w:rPr>
        <w:t> </w:t>
      </w:r>
      <w:r>
        <w:rPr>
          <w:color w:val="231F20"/>
        </w:rPr>
        <w:t>lembra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368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cilindro.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37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pt;width:24.55pt;height:24.55pt;mso-position-horizontal-relative:page;mso-position-vertical-relative:paragraph;z-index:37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paralelepípedo.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37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pirâmide.</w:t>
      </w:r>
      <w:r>
        <w:rPr/>
      </w:r>
    </w:p>
    <w:p>
      <w:pPr>
        <w:spacing w:after="0" w:line="240" w:lineRule="auto"/>
        <w:jc w:val="left"/>
        <w:sectPr>
          <w:footerReference w:type="default" r:id="rId73"/>
          <w:pgSz w:w="11910" w:h="16840"/>
          <w:pgMar w:footer="524" w:header="0" w:top="320" w:bottom="720" w:left="740" w:right="740"/>
        </w:sectPr>
      </w:pPr>
    </w:p>
    <w:p>
      <w:pPr>
        <w:spacing w:before="58"/>
        <w:ind w:left="2428" w:right="3166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83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No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gráfico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abaixo,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está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representada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quantidade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tortas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cada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sabor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vendidas</w:t>
      </w:r>
      <w:r>
        <w:rPr>
          <w:rFonts w:ascii="Arial" w:hAnsi="Arial"/>
        </w:rPr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por Carla em uma</w:t>
      </w:r>
      <w:r>
        <w:rPr>
          <w:color w:val="231F20"/>
          <w:spacing w:val="-9"/>
        </w:rPr>
        <w:t> </w:t>
      </w:r>
      <w:r>
        <w:rPr>
          <w:color w:val="231F20"/>
        </w:rPr>
        <w:t>semana.</w:t>
      </w:r>
      <w:r>
        <w:rPr/>
      </w:r>
    </w:p>
    <w:p>
      <w:pPr>
        <w:spacing w:line="240" w:lineRule="auto" w:before="5"/>
        <w:rPr>
          <w:rFonts w:ascii="Arial" w:hAnsi="Arial" w:cs="Arial" w:eastAsia="Arial" w:hint="default"/>
          <w:sz w:val="10"/>
          <w:szCs w:val="10"/>
        </w:rPr>
      </w:pPr>
    </w:p>
    <w:p>
      <w:pPr>
        <w:pStyle w:val="Heading1"/>
        <w:spacing w:line="240" w:lineRule="auto" w:before="92"/>
        <w:ind w:left="3710"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  <w:spacing w:val="-4"/>
        </w:rPr>
        <w:t>Tortas </w:t>
      </w:r>
      <w:r>
        <w:rPr>
          <w:rFonts w:ascii="Arial"/>
          <w:color w:val="231F20"/>
        </w:rPr>
        <w:t>vendidas na</w:t>
      </w:r>
      <w:r>
        <w:rPr>
          <w:rFonts w:ascii="Arial"/>
          <w:color w:val="231F20"/>
          <w:spacing w:val="7"/>
        </w:rPr>
        <w:t> </w:t>
      </w:r>
      <w:r>
        <w:rPr>
          <w:rFonts w:ascii="Arial"/>
          <w:color w:val="231F20"/>
        </w:rPr>
        <w:t>semana</w:t>
      </w:r>
      <w:r>
        <w:rPr>
          <w:rFonts w:ascii="Arial"/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 w:hint="default"/>
          <w:sz w:val="24"/>
          <w:szCs w:val="24"/>
        </w:rPr>
        <w:sectPr>
          <w:footerReference w:type="default" r:id="rId75"/>
          <w:pgSz w:w="11910" w:h="16840"/>
          <w:pgMar w:footer="524" w:header="0" w:top="320" w:bottom="720" w:left="740" w:right="0"/>
          <w:pgNumType w:start="11"/>
        </w:sectPr>
      </w:pPr>
    </w:p>
    <w:p>
      <w:pPr>
        <w:pStyle w:val="BodyText"/>
        <w:spacing w:line="240" w:lineRule="auto" w:before="54"/>
        <w:ind w:left="0" w:right="0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82.870781pt;margin-top:12.959269pt;width:16.05pt;height:135.85pt;mso-position-horizontal-relative:page;mso-position-vertical-relative:paragraph;z-index:3976" type="#_x0000_t202" filled="false" stroked="false">
            <v:textbox inset="0,0,0,0" style="layout-flow:vertical;mso-layout-flow-alt:bottom-to-top">
              <w:txbxContent>
                <w:p>
                  <w:pPr>
                    <w:spacing w:line="308" w:lineRule="exact" w:before="12"/>
                    <w:ind w:left="20" w:right="-126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8"/>
                    </w:rPr>
                    <w:t>Quantidade vendida</w:t>
                  </w:r>
                  <w:r>
                    <w:rPr>
                      <w:rFonts w:ascii="Arial"/>
                      <w:w w:val="100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</w:rPr>
        <w:t>120</w:t>
      </w:r>
      <w:r>
        <w:rPr>
          <w:rFonts w:ascii="Arial"/>
          <w:spacing w:val="-1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1"/>
        </w:rPr>
        <w:t>100</w:t>
      </w:r>
      <w:r>
        <w:rPr>
          <w:rFonts w:ascii="Arial"/>
          <w:spacing w:val="-1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80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60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40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20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spacing w:line="240" w:lineRule="auto" w:before="4" w:after="19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/>
        <w:ind w:left="-1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70.75pt;height:141pt;mso-position-horizontal-relative:char;mso-position-vertical-relative:line" coordorigin="0,0" coordsize="7415,2820">
            <v:group style="position:absolute;left:10;top:2740;width:7395;height:2" coordorigin="10,2740" coordsize="7395,2">
              <v:shape style="position:absolute;left:10;top:2740;width:7395;height:2" coordorigin="10,2740" coordsize="7395,0" path="m10,2740l7405,2740e" filled="false" stroked="true" strokeweight="1pt" strokecolor="#231f20">
                <v:path arrowok="t"/>
              </v:shape>
            </v:group>
            <v:group style="position:absolute;left:10;top:2283;width:617;height:2" coordorigin="10,2283" coordsize="617,2">
              <v:shape style="position:absolute;left:10;top:2283;width:617;height:2" coordorigin="10,2283" coordsize="617,0" path="m10,2283l627,2283e" filled="false" stroked="true" strokeweight="1pt" strokecolor="#231f20">
                <v:path arrowok="t"/>
              </v:shape>
            </v:group>
            <v:group style="position:absolute;left:10;top:1833;width:617;height:2" coordorigin="10,1833" coordsize="617,2">
              <v:shape style="position:absolute;left:10;top:1833;width:617;height:2" coordorigin="10,1833" coordsize="617,0" path="m10,1833l627,1833e" filled="false" stroked="true" strokeweight="1pt" strokecolor="#231f20">
                <v:path arrowok="t"/>
              </v:shape>
            </v:group>
            <v:group style="position:absolute;left:10;top:1375;width:6115;height:2" coordorigin="10,1375" coordsize="6115,2">
              <v:shape style="position:absolute;left:10;top:1375;width:6115;height:2" coordorigin="10,1375" coordsize="6115,0" path="m10,1375l6124,1375e" filled="false" stroked="true" strokeweight="1pt" strokecolor="#231f20">
                <v:path arrowok="t"/>
              </v:shape>
            </v:group>
            <v:group style="position:absolute;left:10;top:918;width:6115;height:2" coordorigin="10,918" coordsize="6115,2">
              <v:shape style="position:absolute;left:10;top:918;width:6115;height:2" coordorigin="10,918" coordsize="6115,0" path="m10,918l6124,918e" filled="false" stroked="true" strokeweight="1pt" strokecolor="#231f20">
                <v:path arrowok="t"/>
              </v:shape>
            </v:group>
            <v:group style="position:absolute;left:10;top:460;width:7395;height:2" coordorigin="10,460" coordsize="7395,2">
              <v:shape style="position:absolute;left:10;top:460;width:7395;height:2" coordorigin="10,460" coordsize="7395,0" path="m10,460l7405,460e" filled="false" stroked="true" strokeweight="1pt" strokecolor="#231f20">
                <v:path arrowok="t"/>
              </v:shape>
            </v:group>
            <v:group style="position:absolute;left:10;top:10;width:7395;height:2" coordorigin="10,10" coordsize="7395,2">
              <v:shape style="position:absolute;left:10;top:10;width:7395;height:2" coordorigin="10,10" coordsize="7395,0" path="m10,10l7405,10e" filled="false" stroked="true" strokeweight="1pt" strokecolor="#231f20">
                <v:path arrowok="t"/>
              </v:shape>
            </v:group>
            <v:group style="position:absolute;left:85;top:10;width:2;height:2797" coordorigin="85,10" coordsize="2,2797">
              <v:shape style="position:absolute;left:85;top:10;width:2;height:2797" coordorigin="85,10" coordsize="0,2797" path="m85,10l85,2807e" filled="false" stroked="true" strokeweight="1pt" strokecolor="#231f20">
                <v:path arrowok="t"/>
              </v:shape>
            </v:group>
            <v:group style="position:absolute;left:1906;top:2740;width:2;height:70" coordorigin="1906,2740" coordsize="2,70">
              <v:shape style="position:absolute;left:1906;top:2740;width:2;height:70" coordorigin="1906,2740" coordsize="0,70" path="m1906,2740l1906,2809e" filled="false" stroked="true" strokeweight="1pt" strokecolor="#231f20">
                <v:path arrowok="t"/>
              </v:shape>
            </v:group>
            <v:group style="position:absolute;left:3743;top:2740;width:2;height:70" coordorigin="3743,2740" coordsize="2,70">
              <v:shape style="position:absolute;left:3743;top:2740;width:2;height:70" coordorigin="3743,2740" coordsize="0,70" path="m3743,2740l3743,2809e" filled="false" stroked="true" strokeweight="1pt" strokecolor="#231f20">
                <v:path arrowok="t"/>
              </v:shape>
            </v:group>
            <v:group style="position:absolute;left:5566;top:2740;width:2;height:70" coordorigin="5566,2740" coordsize="2,70">
              <v:shape style="position:absolute;left:5566;top:2740;width:2;height:70" coordorigin="5566,2740" coordsize="0,70" path="m5566,2740l5566,2809e" filled="false" stroked="true" strokeweight="1pt" strokecolor="#231f20">
                <v:path arrowok="t"/>
              </v:shape>
            </v:group>
            <v:group style="position:absolute;left:7392;top:2740;width:2;height:70" coordorigin="7392,2740" coordsize="2,70">
              <v:shape style="position:absolute;left:7392;top:2740;width:2;height:70" coordorigin="7392,2740" coordsize="0,70" path="m7392,2740l7392,2809e" filled="false" stroked="true" strokeweight="1pt" strokecolor="#231f20">
                <v:path arrowok="t"/>
              </v:shape>
            </v:group>
            <v:group style="position:absolute;left:1354;top:2283;width:1110;height:2" coordorigin="1354,2283" coordsize="1110,2">
              <v:shape style="position:absolute;left:1354;top:2283;width:1110;height:2" coordorigin="1354,2283" coordsize="1110,0" path="m1354,2283l2464,2283e" filled="false" stroked="true" strokeweight="1pt" strokecolor="#231f20">
                <v:path arrowok="t"/>
              </v:shape>
            </v:group>
            <v:group style="position:absolute;left:1354;top:1833;width:4771;height:2" coordorigin="1354,1833" coordsize="4771,2">
              <v:shape style="position:absolute;left:1354;top:1833;width:4771;height:2" coordorigin="1354,1833" coordsize="4771,0" path="m1354,1833l6124,1833e" filled="false" stroked="true" strokeweight="1pt" strokecolor="#231f20">
                <v:path arrowok="t"/>
              </v:shape>
            </v:group>
            <v:group style="position:absolute;left:627;top:1375;width:728;height:1365" coordorigin="627,1375" coordsize="728,1365">
              <v:shape style="position:absolute;left:627;top:1375;width:728;height:1365" coordorigin="627,1375" coordsize="728,1365" path="m627,2740l1354,2740,1354,1375,627,1375,627,2740xe" filled="true" fillcolor="#939598" stroked="false">
                <v:path arrowok="t"/>
                <v:fill type="solid"/>
              </v:shape>
            </v:group>
            <v:group style="position:absolute;left:627;top:1375;width:728;height:1365" coordorigin="627,1375" coordsize="728,1365">
              <v:shape style="position:absolute;left:627;top:1375;width:728;height:1365" coordorigin="627,1375" coordsize="728,1365" path="m627,2740l1354,2740,1354,1375,627,1375,627,2740xe" filled="false" stroked="true" strokeweight="1pt" strokecolor="#231f20">
                <v:path arrowok="t"/>
              </v:shape>
            </v:group>
            <v:group style="position:absolute;left:3199;top:2283;width:2926;height:2" coordorigin="3199,2283" coordsize="2926,2">
              <v:shape style="position:absolute;left:3199;top:2283;width:2926;height:2" coordorigin="3199,2283" coordsize="2926,0" path="m3199,2283l6124,2283e" filled="false" stroked="true" strokeweight="1pt" strokecolor="#231f20">
                <v:path arrowok="t"/>
              </v:shape>
            </v:group>
            <v:group style="position:absolute;left:2464;top:1833;width:735;height:908" coordorigin="2464,1833" coordsize="735,908">
              <v:shape style="position:absolute;left:2464;top:1833;width:735;height:908" coordorigin="2464,1833" coordsize="735,908" path="m2464,2740l3199,2740,3199,1833,2464,1833,2464,2740xe" filled="true" fillcolor="#939598" stroked="false">
                <v:path arrowok="t"/>
                <v:fill type="solid"/>
              </v:shape>
            </v:group>
            <v:group style="position:absolute;left:2464;top:1833;width:735;height:908" coordorigin="2464,1833" coordsize="735,908">
              <v:shape style="position:absolute;left:2464;top:1833;width:735;height:908" coordorigin="2464,1833" coordsize="735,908" path="m2464,2740l3199,2740,3199,1833,2464,1833,2464,2740xe" filled="false" stroked="true" strokeweight="1pt" strokecolor="#231f20">
                <v:path arrowok="t"/>
              </v:shape>
            </v:group>
            <v:group style="position:absolute;left:4287;top:2286;width:728;height:454" coordorigin="4287,2286" coordsize="728,454">
              <v:shape style="position:absolute;left:4287;top:2286;width:728;height:454" coordorigin="4287,2286" coordsize="728,454" path="m4287,2740l5014,2740,5014,2286,4287,2286,4287,2740xe" filled="true" fillcolor="#939598" stroked="false">
                <v:path arrowok="t"/>
                <v:fill type="solid"/>
              </v:shape>
            </v:group>
            <v:group style="position:absolute;left:4287;top:2286;width:728;height:454" coordorigin="4287,2286" coordsize="728,454">
              <v:shape style="position:absolute;left:4287;top:2286;width:728;height:454" coordorigin="4287,2286" coordsize="728,454" path="m4287,2740l5014,2740,5014,2286,4287,2286,4287,2740xe" filled="false" stroked="true" strokeweight="1pt" strokecolor="#231f20">
                <v:path arrowok="t"/>
              </v:shape>
            </v:group>
            <v:group style="position:absolute;left:6837;top:2283;width:569;height:2" coordorigin="6837,2283" coordsize="569,2">
              <v:shape style="position:absolute;left:6837;top:2283;width:569;height:2" coordorigin="6837,2283" coordsize="569,0" path="m6837,2283l7405,2283e" filled="false" stroked="true" strokeweight="1pt" strokecolor="#231f20">
                <v:path arrowok="t"/>
              </v:shape>
            </v:group>
            <v:group style="position:absolute;left:6837;top:1833;width:569;height:2" coordorigin="6837,1833" coordsize="569,2">
              <v:shape style="position:absolute;left:6837;top:1833;width:569;height:2" coordorigin="6837,1833" coordsize="569,0" path="m6837,1833l7405,1833e" filled="false" stroked="true" strokeweight="1pt" strokecolor="#231f20">
                <v:path arrowok="t"/>
              </v:shape>
            </v:group>
            <v:group style="position:absolute;left:6837;top:1375;width:569;height:2" coordorigin="6837,1375" coordsize="569,2">
              <v:shape style="position:absolute;left:6837;top:1375;width:569;height:2" coordorigin="6837,1375" coordsize="569,0" path="m6837,1375l7405,1375e" filled="false" stroked="true" strokeweight="1pt" strokecolor="#231f20">
                <v:path arrowok="t"/>
              </v:shape>
            </v:group>
            <v:group style="position:absolute;left:6837;top:918;width:569;height:2" coordorigin="6837,918" coordsize="569,2">
              <v:shape style="position:absolute;left:6837;top:918;width:569;height:2" coordorigin="6837,918" coordsize="569,0" path="m6837,918l7405,918e" filled="false" stroked="true" strokeweight="1pt" strokecolor="#231f20">
                <v:path arrowok="t"/>
              </v:shape>
            </v:group>
            <v:group style="position:absolute;left:6124;top:460;width:713;height:2280" coordorigin="6124,460" coordsize="713,2280">
              <v:shape style="position:absolute;left:6124;top:460;width:713;height:2280" coordorigin="6124,460" coordsize="713,2280" path="m6124,2740l6837,2740,6837,460,6124,460,6124,2740xe" filled="true" fillcolor="#939598" stroked="false">
                <v:path arrowok="t"/>
                <v:fill type="solid"/>
              </v:shape>
            </v:group>
            <v:group style="position:absolute;left:6124;top:460;width:713;height:2280" coordorigin="6124,460" coordsize="713,2280">
              <v:shape style="position:absolute;left:6124;top:460;width:713;height:2280" coordorigin="6124,460" coordsize="713,2280" path="m6124,2740l6837,2740,6837,460,6124,460,6124,2740x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tabs>
          <w:tab w:pos="2168" w:val="left" w:leader="none"/>
          <w:tab w:pos="4115" w:val="left" w:leader="none"/>
          <w:tab w:pos="5940" w:val="left" w:leader="none"/>
        </w:tabs>
        <w:spacing w:line="240" w:lineRule="auto" w:before="0"/>
        <w:ind w:left="458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Abacaxi</w:t>
        <w:tab/>
        <w:t>Chocolate</w:t>
        <w:tab/>
        <w:t>Pêssego</w:t>
        <w:tab/>
        <w:t>Morango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0"/>
          <w:cols w:num="2" w:equalWidth="0">
            <w:col w:w="2016" w:space="40"/>
            <w:col w:w="9114"/>
          </w:cols>
        </w:sectPr>
      </w:pPr>
    </w:p>
    <w:p>
      <w:pPr>
        <w:spacing w:line="240" w:lineRule="auto" w:before="10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1"/>
        <w:spacing w:line="240" w:lineRule="auto" w:before="92"/>
        <w:ind w:left="2428" w:right="1911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Sabores das tortas</w:t>
      </w:r>
      <w:r>
        <w:rPr>
          <w:rFonts w:ascii="Arial"/>
          <w:b w:val="0"/>
        </w:rPr>
      </w:r>
    </w:p>
    <w:p>
      <w:pPr>
        <w:pStyle w:val="BodyText"/>
        <w:spacing w:line="240" w:lineRule="auto" w:before="99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acordo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esse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gráfico,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qual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foi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torta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menos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vendida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durante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essa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semana?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388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abacaxi.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39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chocolate.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39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morango.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39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pêssego.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74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04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M031979E4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prefeitura de uma cidade precisa construir 19 casas populares até o fim do</w:t>
      </w:r>
      <w:r>
        <w:rPr>
          <w:rFonts w:ascii="Arial" w:hAnsi="Arial"/>
          <w:color w:val="231F20"/>
          <w:spacing w:val="38"/>
        </w:rPr>
        <w:t> </w:t>
      </w:r>
      <w:r>
        <w:rPr>
          <w:rFonts w:ascii="Arial" w:hAnsi="Arial"/>
          <w:color w:val="231F20"/>
        </w:rPr>
        <w:t>ano.</w:t>
      </w:r>
      <w:r>
        <w:rPr>
          <w:rFonts w:ascii="Arial" w:hAnsi="Arial"/>
        </w:rPr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Já foram construídas </w:t>
      </w:r>
      <w:r>
        <w:rPr>
          <w:color w:val="231F20"/>
          <w:spacing w:val="-11"/>
        </w:rPr>
        <w:t>11</w:t>
      </w:r>
      <w:r>
        <w:rPr>
          <w:color w:val="231F20"/>
          <w:spacing w:val="-1"/>
        </w:rPr>
        <w:t> </w:t>
      </w:r>
      <w:r>
        <w:rPr>
          <w:color w:val="231F20"/>
        </w:rPr>
        <w:t>casas.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Quantas casas populares ainda precisam ser construídas por essa</w:t>
      </w:r>
      <w:r>
        <w:rPr>
          <w:color w:val="231F20"/>
          <w:spacing w:val="-38"/>
        </w:rPr>
        <w:t> </w:t>
      </w:r>
      <w:r>
        <w:rPr>
          <w:color w:val="231F20"/>
        </w:rPr>
        <w:t>prefeitura?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407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40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9pt;width:24.55pt;height:24.55pt;mso-position-horizontal-relative:page;mso-position-vertical-relative:paragraph;z-index:41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41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21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M032002E4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os instrumentos musicais de uma</w:t>
      </w:r>
      <w:r>
        <w:rPr>
          <w:color w:val="231F20"/>
          <w:spacing w:val="-28"/>
        </w:rPr>
        <w:t> </w:t>
      </w:r>
      <w:r>
        <w:rPr>
          <w:color w:val="231F20"/>
        </w:rPr>
        <w:t>banda.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52.0149pt;margin-top:32.176174pt;width:73.592199pt;height:76.5pt;mso-position-horizontal-relative:page;mso-position-vertical-relative:paragraph;z-index:4240;mso-wrap-distance-left:0;mso-wrap-distance-right:0" type="#_x0000_t75" stroked="false">
            <v:imagedata r:id="rId76" o:title=""/>
            <w10:wrap type="topAndBottom"/>
          </v:shape>
        </w:pict>
      </w:r>
      <w:r>
        <w:rPr/>
        <w:pict>
          <v:group style="position:absolute;margin-left:133.456924pt;margin-top:46.047173pt;width:68.25pt;height:63.2pt;mso-position-horizontal-relative:page;mso-position-vertical-relative:paragraph;z-index:4264;mso-wrap-distance-left:0;mso-wrap-distance-right:0" coordorigin="2669,921" coordsize="1365,1264">
            <v:group style="position:absolute;left:3358;top:1336;width:76;height:40" coordorigin="3358,1336" coordsize="76,40">
              <v:shape style="position:absolute;left:3358;top:1336;width:76;height:40" coordorigin="3358,1336" coordsize="76,40" path="m3358,1336l3372,1350,3391,1361,3412,1368,3434,1376,3418,1362,3400,1351,3380,1343,3358,1336xe" filled="true" fillcolor="#231f20" stroked="false">
                <v:path arrowok="t"/>
                <v:fill type="solid"/>
              </v:shape>
            </v:group>
            <v:group style="position:absolute;left:2740;top:1354;width:1165;height:761" coordorigin="2740,1354" coordsize="1165,761">
              <v:shape style="position:absolute;left:2740;top:1354;width:1165;height:761" coordorigin="2740,1354" coordsize="1165,761" path="m3340,1986l3075,1986,3126,2007,3178,2028,3233,2046,3290,2061,3288,2075,3274,2095,3274,2105,3331,2113,3388,2115,3444,2111,3501,2101,3509,2093,3505,2073,3517,2069,3567,2061,3611,2048,3653,2031,3693,2014,3705,2013,3730,2013,3745,1999,3464,1999,3378,1994,3340,1986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2869,1663l2785,1663,2796,1663,2820,1718,2850,1768,2915,1862,2905,1866,2895,1869,2886,1874,2880,1882,2912,1932,2956,1971,3006,2003,3059,2033,3059,2016,3061,2004,3065,1994,3075,1986,3340,1986,3301,1977,3226,1953,3154,1922,3086,1883,3024,1838,2967,1788,2917,1732,2874,1671,2869,1663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3730,2013l3705,2013,3706,2024,3721,2021,3730,2013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3904,1774l3882,1796,3861,1819,3841,1843,3820,1866,3761,1906,3695,1942,3623,1971,3546,1991,3464,1999,3745,1999,3776,1970,3827,1913,3871,1849,3904,1774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2748,1527l2740,1531,2740,1571,2742,1609,2748,1642,2760,1671,2771,1671,2785,1663,2869,1663,2840,1607,2819,1550,2816,1535,2772,1535,2762,1534,2755,1530,2748,1527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2803,1354l2796,1356,2784,1397,2776,1442,2771,1489,2772,1535,2816,1535,2806,1490,2801,1428,2804,1364,2803,1359,2803,1354xe" filled="true" fillcolor="#ffffff" stroked="false">
                <v:path arrowok="t"/>
                <v:fill type="solid"/>
              </v:shape>
            </v:group>
            <v:group style="position:absolute;left:3442;top:1370;width:20;height:24" coordorigin="3442,1370" coordsize="20,24">
              <v:shape style="position:absolute;left:3442;top:1370;width:20;height:24" coordorigin="3442,1370" coordsize="20,24" path="m3445,1370l3442,1384,3444,1386,3461,1393,3462,1384,3456,1379,3445,1370xe" filled="true" fillcolor="#231f20" stroked="false">
                <v:path arrowok="t"/>
                <v:fill type="solid"/>
              </v:shape>
              <v:shape style="position:absolute;left:3131;top:1380;width:626;height:275" type="#_x0000_t75" stroked="false">
                <v:imagedata r:id="rId77" o:title=""/>
              </v:shape>
              <v:shape style="position:absolute;left:2745;top:1683;width:143;height:177" type="#_x0000_t75" stroked="false">
                <v:imagedata r:id="rId78" o:title=""/>
              </v:shape>
            </v:group>
            <v:group style="position:absolute;left:3569;top:1739;width:24;height:20" coordorigin="3569,1739" coordsize="24,20">
              <v:shape style="position:absolute;left:3569;top:1739;width:24;height:20" coordorigin="3569,1739" coordsize="24,20" path="m3575,1739l3569,1750,3576,1751,3583,1756,3588,1758,3593,1754,3589,1752,3575,1739xe" filled="true" fillcolor="#231f20" stroked="false">
                <v:path arrowok="t"/>
                <v:fill type="solid"/>
              </v:shape>
              <v:shape style="position:absolute;left:3848;top:1754;width:143;height:180" type="#_x0000_t75" stroked="false">
                <v:imagedata r:id="rId79" o:title=""/>
              </v:shape>
            </v:group>
            <v:group style="position:absolute;left:2995;top:1794;width:20;height:19" coordorigin="2995,1794" coordsize="20,19">
              <v:shape style="position:absolute;left:2995;top:1794;width:20;height:19" coordorigin="2995,1794" coordsize="20,19" path="m2995,1794l2997,1802,3003,1809,3009,1813,3015,1810,3006,1808,3004,1797,2995,1794xe" filled="true" fillcolor="#ffffff" stroked="false">
                <v:path arrowok="t"/>
                <v:fill type="solid"/>
              </v:shape>
            </v:group>
            <v:group style="position:absolute;left:3145;top:1898;width:10;height:8" coordorigin="3145,1898" coordsize="10,8">
              <v:shape style="position:absolute;left:3145;top:1898;width:10;height:8" coordorigin="3145,1898" coordsize="10,8" path="m3146,1898l3145,1901,3148,1905,3155,1902,3146,1898xe" filled="true" fillcolor="#ffffff" stroked="false">
                <v:path arrowok="t"/>
                <v:fill type="solid"/>
              </v:shape>
              <v:shape style="position:absolute;left:3071;top:1904;width:203;height:212" type="#_x0000_t75" stroked="false">
                <v:imagedata r:id="rId80" o:title=""/>
              </v:shape>
              <v:shape style="position:absolute;left:3521;top:2032;width:201;height:128" type="#_x0000_t75" stroked="false">
                <v:imagedata r:id="rId81" o:title=""/>
              </v:shape>
            </v:group>
            <v:group style="position:absolute;left:2815;top:949;width:1118;height:702" coordorigin="2815,949" coordsize="1118,702">
              <v:shape style="position:absolute;left:2815;top:949;width:1118;height:702" coordorigin="2815,949" coordsize="1118,702" path="m3322,949l3247,956,3176,969,3110,991,3047,1021,2969,1078,2907,1144,2900,1154,2886,1163,2879,1172,2847,1235,2825,1305,2815,1379,2815,1454,2826,1526,2848,1593,2879,1651,2853,1587,2831,1521,2819,1451,2820,1372,2838,1286,2874,1207,2924,1138,2983,1081,3041,1042,3105,1010,3173,987,3245,971,3318,965,3458,965,3428,959,3375,951,3322,949xe" filled="true" fillcolor="#ffffff" stroked="false">
                <v:path arrowok="t"/>
                <v:fill type="solid"/>
              </v:shape>
              <v:shape style="position:absolute;left:2815;top:949;width:1118;height:702" coordorigin="2815,949" coordsize="1118,702" path="m3458,965l3318,965,3402,968,3479,981,3551,1002,3617,1031,3677,1065,3728,1102,3776,1146,3819,1193,3856,1240,3897,1308,3932,1380,3901,1296,3857,1224,3803,1161,3742,1105,3677,1057,3609,1017,3574,1000,3537,981,3482,970,3458,965xe" filled="true" fillcolor="#ffffff" stroked="false">
                <v:path arrowok="t"/>
                <v:fill type="solid"/>
              </v:shape>
            </v:group>
            <v:group style="position:absolute;left:3198;top:1240;width:419;height:176" coordorigin="3198,1240" coordsize="419,176">
              <v:shape style="position:absolute;left:3198;top:1240;width:419;height:176" coordorigin="3198,1240" coordsize="419,176" path="m3434,1320l3402,1320,3456,1344,3511,1371,3565,1397,3617,1416,3606,1408,3585,1391,3573,1384,3559,1378,3544,1374,3529,1369,3513,1364,3494,1354,3454,1331,3434,1320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198,1240l3246,1266,3295,1289,3346,1310,3398,1332,3398,1327,3397,1321,3402,1320,3434,1320,3430,1318,3377,1318,3364,1309,3362,1308,3364,1296,3387,1296,3342,1296,3330,1291,3318,1291,3318,1286,3306,1281,3271,1262,3236,1246,3198,1240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411,1308l3378,1308,3377,1318,3430,1318,3411,1308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87,1296l3364,1296,3370,1312,3378,1308,3411,1308,3405,1305,3387,1296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62,1285l3338,1285,3342,1296,3387,1296,3376,1290,3362,1285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25,1289l3318,1291,3330,1291,3325,1289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18,1276l3318,1286,3325,1289,3338,1285,3362,1285,3347,1279,3318,1276xe" filled="true" fillcolor="#231f20" stroked="false">
                <v:path arrowok="t"/>
                <v:fill type="solid"/>
              </v:shape>
            </v:group>
            <v:group style="position:absolute;left:2832;top:1037;width:1072;height:918" coordorigin="2832,1037" coordsize="1072,918">
              <v:shape style="position:absolute;left:2832;top:1037;width:1072;height:918" coordorigin="2832,1037" coordsize="1072,918" path="m3344,1037l3258,1037,3203,1045,3147,1055,3093,1071,3047,1089,3030,1099,3013,1109,2955,1153,2899,1213,2890,1223,2881,1231,2873,1237,2868,1245,2853,1277,2843,1313,2836,1349,2832,1385,2834,1469,2853,1553,2882,1627,2911,1683,2952,1733,2999,1779,3077,1841,3167,1891,3236,1919,3308,1941,3382,1953,3456,1955,3529,1951,3601,1935,3681,1905,3745,1867,3820,1803,3858,1759,3588,1759,3583,1757,3576,1753,3569,1751,3571,1747,3565,1747,3420,1687,3348,1655,3290,1631,3232,1631,3218,1627,3229,1625,3276,1625,3261,1619,3202,1619,3197,1617,3191,1611,3182,1611,3185,1609,3187,1605,3186,1601,3168,1601,3153,1599,3139,1589,3131,1575,3361,1575,3323,1557,3274,1535,3287,1531,3338,1531,3331,1527,3314,1513,3757,1513,3743,1507,3287,1507,3272,1503,3257,1493,3242,1485,3217,1475,3192,1465,3167,1457,3143,1449,3143,1443,3132,1443,3135,1433,3547,1433,3538,1429,3509,1421,3501,1409,3487,1405,3474,1399,3469,1393,3460,1393,3444,1387,3442,1385,3443,1377,3434,1377,3391,1361,3372,1351,3358,1337,3438,1337,3429,1333,3398,1333,3295,1289,3246,1267,3198,1241,3767,1241,3742,1213,3692,1169,3634,1129,3571,1095,3501,1067,3425,1047,3344,103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869,1739l3575,1739,3589,1753,3593,1755,3588,1759,3858,1759,3869,1739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99,1591l3213,1591,3229,1593,3245,1601,3254,1611,3297,1625,3337,1641,3374,1659,3410,1679,3433,1683,3454,1689,3474,1699,3532,1723,3550,1733,3565,1747,3571,1747,3575,1739,3869,1739,3876,1727,3896,1659,3896,1655,3689,1655,3658,1639,3485,1639,3455,1637,3426,1625,3398,1611,3370,1599,3396,1597,3414,1597,3399,159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529,1381l3497,1381,3521,1391,3545,1401,3567,1413,3585,1429,3609,1435,3633,1443,3655,1453,3677,1465,3698,1473,3720,1485,3740,1497,3757,1513,3390,1513,3411,1517,3431,1525,3450,1535,3470,1543,3508,1561,3586,1595,3625,1611,3643,1619,3660,1629,3676,1641,3689,1655,3896,1655,3903,1579,3897,1493,3877,1417,3617,1417,3565,1397,3529,138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14,1597l3396,1597,3425,1609,3456,1627,3485,1639,3658,1639,3642,1631,3603,1615,3473,1615,3424,1601,3414,159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276,1625l3229,1625,3234,1629,3232,1631,3290,1631,3276,1625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207,1597l3201,1597,3195,1615,3206,1615,3202,1619,3261,1619,3207,159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38,1531l3287,1531,3304,1537,3320,1547,3334,1555,3373,1567,3407,1583,3439,1599,3473,1615,3603,1615,3594,1611,3493,1567,3478,1561,3463,1551,3398,1551,3377,1549,3353,1539,3338,153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61,1575l3131,1575,3144,1581,3157,1585,3170,1591,3182,1595,3168,1601,3186,1601,3186,1599,3201,1597,3207,1597,3202,1595,3213,1591,3399,1591,3374,1581,3361,1575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82,1513l3314,1513,3358,1529,3379,1539,3398,1551,3463,1551,3434,1535,3419,1531,3405,1529,3392,1523,3382,1513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547,1433l3135,1433,3179,1447,3220,1467,3261,1485,3302,1505,3287,1507,3743,1507,3697,1487,3639,1461,3605,1461,3581,1449,3560,1439,3547,1433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608,1447l3605,1461,3639,1461,3608,144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96,1389l3466,1389,3497,1401,3526,1415,3555,1431,3589,1441,3590,1451,3606,1446,3574,1431,3510,1397,3501,1395,3496,1389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608,1445l3606,1446,3608,1447,3608,1445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143,1441l3132,1443,3143,1443,3143,144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798,1277l3318,1277,3347,1281,3376,1291,3405,1305,3434,1321,3454,1331,3474,1343,3494,1355,3513,1365,3529,1371,3559,1379,3573,1385,3585,1393,3606,1409,3617,1417,3877,1417,3876,1413,3866,1391,3851,1367,3836,1343,3824,1325,3821,1319,3823,1309,3820,1305,3803,1283,3798,127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507,1371l3445,1371,3456,1379,3462,1385,3460,1393,3469,1393,3466,1389,3496,1389,3497,1381,3529,1381,3511,1373,3507,137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38,1337l3358,1337,3380,1343,3400,1351,3418,1363,3434,1377,3443,1377,3445,1371,3507,1371,3456,1345,3438,133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02,1321l3397,1321,3398,1327,3398,1333,3429,1333,3402,132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38,1287l3325,1290,3342,1297,3338,128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18,1286l3318,1291,3325,1290,3318,1286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767,1241l3198,1241,3236,1247,3271,1263,3306,1281,3318,1286,3318,1277,3798,1277,3794,1271,3784,1261,3767,1241xe" filled="true" fillcolor="#ffffff" stroked="false">
                <v:path arrowok="t"/>
                <v:fill type="solid"/>
              </v:shape>
            </v:group>
            <v:group style="position:absolute;left:3466;top:1388;width:143;height:72" coordorigin="3466,1388" coordsize="143,72">
              <v:shape style="position:absolute;left:3466;top:1388;width:143;height:72" coordorigin="3466,1388" coordsize="143,72" path="m3466,1388l3474,1398,3501,1409,3509,1420,3538,1428,3560,1438,3581,1449,3605,1459,3607,1451,3590,1451,3589,1439,3555,1430,3526,1415,3497,1400,3466,1388xe" filled="true" fillcolor="#231f20" stroked="false">
                <v:path arrowok="t"/>
                <v:fill type="solid"/>
              </v:shape>
              <v:shape style="position:absolute;left:3466;top:1388;width:143;height:72" coordorigin="3466,1388" coordsize="143,72" path="m3608,1444l3590,1451,3607,1451,3608,1444xe" filled="true" fillcolor="#231f20" stroked="false">
                <v:path arrowok="t"/>
                <v:fill type="solid"/>
              </v:shape>
            </v:group>
            <v:group style="position:absolute;left:3263;top:1388;width:694;height:593" coordorigin="3263,1388" coordsize="694,593">
              <v:shape style="position:absolute;left:3263;top:1388;width:694;height:593" coordorigin="3263,1388" coordsize="694,593" path="m3270,1950l3329,1970,3390,1978,3480,1980,3560,1971,3438,1971,3355,1966,3270,1950xe" filled="true" fillcolor="#ffffff" stroked="false">
                <v:path arrowok="t"/>
                <v:fill type="solid"/>
              </v:shape>
              <v:shape style="position:absolute;left:3263;top:1388;width:694;height:593" coordorigin="3263,1388" coordsize="694,593" path="m3928,1388l3943,1469,3944,1548,3932,1622,3910,1688,3880,1746,3839,1801,3789,1850,3731,1891,3665,1925,3594,1950,3518,1966,3438,1971,3560,1971,3636,1952,3702,1925,3761,1892,3812,1854,3864,1806,3909,1731,3936,1660,3953,1582,3956,1502,3944,1424,3942,1414,3941,1403,3937,1393,3928,1388xe" filled="true" fillcolor="#ffffff" stroked="false">
                <v:path arrowok="t"/>
                <v:fill type="solid"/>
              </v:shape>
              <v:shape style="position:absolute;left:3263;top:1388;width:694;height:593" coordorigin="3263,1388" coordsize="694,593" path="m3267,1945l3264,1947,3263,1950,3270,1950,3267,1945xe" filled="true" fillcolor="#ffffff" stroked="false">
                <v:path arrowok="t"/>
                <v:fill type="solid"/>
              </v:shape>
              <v:shape style="position:absolute;left:3202;top:1590;width:363;height:157" type="#_x0000_t75" stroked="false">
                <v:imagedata r:id="rId82" o:title=""/>
              </v:shape>
              <v:shape style="position:absolute;left:2669;top:921;width:1365;height:1264" type="#_x0000_t75" stroked="false">
                <v:imagedata r:id="rId83" o:title=""/>
              </v:shape>
            </v:group>
            <w10:wrap type="topAndBottom"/>
          </v:group>
        </w:pict>
      </w:r>
      <w:r>
        <w:rPr/>
        <w:pict>
          <v:shape style="position:absolute;margin-left:212.192184pt;margin-top:15.262708pt;width:68.059443pt;height:93pt;mso-position-horizontal-relative:page;mso-position-vertical-relative:paragraph;z-index:4288;mso-wrap-distance-left:0;mso-wrap-distance-right:0" type="#_x0000_t75" stroked="false">
            <v:imagedata r:id="rId84" o:title=""/>
            <w10:wrap type="topAndBottom"/>
          </v:shape>
        </w:pict>
      </w:r>
      <w:r>
        <w:rPr/>
        <w:pict>
          <v:shape style="position:absolute;margin-left:288.436005pt;margin-top:37.458172pt;width:87.876063pt;height:72pt;mso-position-horizontal-relative:page;mso-position-vertical-relative:paragraph;z-index:4312;mso-wrap-distance-left:0;mso-wrap-distance-right:0" type="#_x0000_t75" stroked="false">
            <v:imagedata r:id="rId85" o:title=""/>
            <w10:wrap type="topAndBottom"/>
          </v:shape>
        </w:pict>
      </w:r>
      <w:r>
        <w:rPr/>
        <w:pict>
          <v:shape style="position:absolute;margin-left:382.222992pt;margin-top:41.417549pt;width:73.112310pt;height:67.125pt;mso-position-horizontal-relative:page;mso-position-vertical-relative:paragraph;z-index:4336;mso-wrap-distance-left:0;mso-wrap-distance-right:0" type="#_x0000_t75" stroked="false">
            <v:imagedata r:id="rId86" o:title=""/>
            <w10:wrap type="topAndBottom"/>
          </v:shape>
        </w:pict>
      </w:r>
      <w:r>
        <w:rPr/>
        <w:pict>
          <v:group style="position:absolute;margin-left:461.769012pt;margin-top:44.411922pt;width:78.8pt;height:54.6pt;mso-position-horizontal-relative:page;mso-position-vertical-relative:paragraph;z-index:4360;mso-wrap-distance-left:0;mso-wrap-distance-right:0" coordorigin="9235,888" coordsize="1576,1092">
            <v:shape style="position:absolute;left:9235;top:888;width:1576;height:1092" type="#_x0000_t75" stroked="false">
              <v:imagedata r:id="rId87" o:title=""/>
            </v:shape>
            <v:shape style="position:absolute;left:10367;top:960;width:379;height:187" type="#_x0000_t75" stroked="false">
              <v:imagedata r:id="rId88" o:title=""/>
            </v:shape>
            <v:group style="position:absolute;left:9826;top:927;width:122;height:968" coordorigin="9826,927" coordsize="122,968">
              <v:shape style="position:absolute;left:9826;top:927;width:122;height:968" coordorigin="9826,927" coordsize="122,968" path="m9841,927l9831,929,9830,939,9826,951,9830,960,9836,974,9843,988,9851,1002,9858,1016,9883,1077,9895,1142,9897,1211,9901,1348,9903,1417,9905,1493,9912,1795,9914,1878,9917,1886,9919,1895,9948,1883,9938,1621,9935,1534,9932,1447,9929,1343,9928,1240,9927,1174,9920,1110,9905,1047,9878,991,9874,991,9841,927xe" filled="true" fillcolor="#ffffff" stroked="false">
                <v:path arrowok="t"/>
                <v:fill type="solid"/>
              </v:shape>
              <v:shape style="position:absolute;left:9826;top:927;width:122;height:968" coordorigin="9826,927" coordsize="122,968" path="m9876,988l9874,991,9878,991,9876,988xe" filled="true" fillcolor="#ffffff" stroked="false">
                <v:path arrowok="t"/>
                <v:fill type="solid"/>
              </v:shape>
            </v:group>
            <v:group style="position:absolute;left:10182;top:929;width:112;height:974" coordorigin="10182,929" coordsize="112,974">
              <v:shape style="position:absolute;left:10182;top:929;width:112;height:974" coordorigin="10182,929" coordsize="112,974" path="m10275,929l10226,1002,10196,1062,10182,1108,10183,1197,10185,1286,10187,1375,10189,1465,10191,1542,10193,1619,10199,1850,10202,1902,10223,1894,10224,1884,10225,1873,10226,1863,10226,1850,10224,1779,10220,1631,10217,1557,10215,1483,10214,1413,10213,1343,10212,1273,10211,1203,10211,1158,10210,1136,10207,1114,10206,1102,10208,1091,10211,1081,10217,1071,10236,1041,10256,1011,10294,950,10275,929xe" filled="true" fillcolor="#ffffff" stroked="false">
                <v:path arrowok="t"/>
                <v:fill type="solid"/>
              </v:shape>
              <v:shape style="position:absolute;left:10182;top:929;width:112;height:974" coordorigin="10182,929" coordsize="112,974" path="m10257,941l10256,942,10256,942,10257,941xe" filled="true" fillcolor="#ffffff" stroked="false">
                <v:path arrowok="t"/>
                <v:fill type="solid"/>
              </v:shape>
            </v:group>
            <v:group style="position:absolute;left:9874;top:924;width:104;height:967" coordorigin="9874,924" coordsize="104,967">
              <v:shape style="position:absolute;left:9874;top:924;width:104;height:967" coordorigin="9874,924" coordsize="104,967" path="m9891,924l9875,932,9896,1000,9903,1023,9912,1045,9921,1067,9929,1089,9932,1113,9933,1182,9934,1251,9935,1319,9937,1388,9940,1471,9947,1638,9950,1721,9950,1763,9950,1833,9950,1847,9950,1890,9978,1884,9978,1833,9978,1804,9978,1721,9975,1603,9971,1524,9968,1446,9965,1368,9962,1290,9961,1211,9957,1136,9945,1063,9924,992,9891,924xe" filled="true" fillcolor="#ffffff" stroked="false">
                <v:path arrowok="t"/>
                <v:fill type="solid"/>
              </v:shape>
              <v:shape style="position:absolute;left:9874;top:924;width:104;height:967" coordorigin="9874,924" coordsize="104,967" path="m9875,932l9874,933,9875,932,9875,932xe" filled="true" fillcolor="#ffffff" stroked="false">
                <v:path arrowok="t"/>
                <v:fill type="solid"/>
              </v:shape>
            </v:group>
            <v:group style="position:absolute;left:10217;top:930;width:119;height:971" coordorigin="10217,930" coordsize="119,971">
              <v:shape style="position:absolute;left:10217;top:930;width:119;height:971" coordorigin="10217,930" coordsize="119,971" path="m10319,930l10279,990,10247,1043,10219,1111,10217,1152,10221,1236,10223,1319,10223,1403,10224,1486,10225,1561,10227,1636,10230,1711,10231,1786,10232,1815,10232,1843,10232,1901,10255,1899,10255,1815,10255,1786,10256,1672,10255,1597,10253,1518,10250,1439,10247,1360,10244,1281,10243,1242,10243,1203,10243,1165,10240,1126,10240,1107,10243,1090,10276,1038,10325,973,10333,960,10335,949,10331,939,10319,930xe" filled="true" fillcolor="#ffffff" stroked="false">
                <v:path arrowok="t"/>
                <v:fill type="solid"/>
              </v:shape>
            </v:group>
            <v:group style="position:absolute;left:10278;top:933;width:160;height:983" coordorigin="10278,933" coordsize="160,983">
              <v:shape style="position:absolute;left:10278;top:933;width:160;height:983" coordorigin="10278,933" coordsize="160,983" path="m10421,933l10412,939,10403,943,10371,982,10318,1046,10283,1098,10278,1161,10278,1180,10279,1200,10281,1316,10282,1375,10283,1433,10286,1515,10292,1764,10294,1846,10294,1915,10305,1915,10306,1907,10308,1898,10305,1724,10299,1393,10298,1316,10297,1264,10296,1199,10293,1135,10294,1119,10297,1106,10304,1094,10314,1082,10345,1051,10376,1019,10437,955,10421,933xe" filled="true" fillcolor="#ffffff" stroked="false">
                <v:path arrowok="t"/>
                <v:fill type="solid"/>
              </v:shape>
            </v:group>
            <v:group style="position:absolute;left:10248;top:934;width:137;height:971" coordorigin="10248,934" coordsize="137,971">
              <v:shape style="position:absolute;left:10248;top:934;width:137;height:971" coordorigin="10248,934" coordsize="137,971" path="m10372,934l10330,982,10312,1007,10294,1032,10253,1098,10248,1143,10250,1190,10252,1237,10254,1284,10256,1331,10257,1409,10259,1488,10261,1566,10262,1645,10264,1723,10265,1769,10267,1813,10269,1857,10271,1902,10279,1904,10281,1898,10286,1892,10286,1828,10282,1688,10277,1527,10274,1447,10272,1366,10269,1256,10268,1190,10267,1145,10267,1128,10266,1111,10270,1094,10280,1079,10288,1069,10296,1059,10312,1039,10347,995,10365,973,10384,948,10385,940,10380,935,10372,934xe" filled="true" fillcolor="#ffffff" stroked="false">
                <v:path arrowok="t"/>
                <v:fill type="solid"/>
              </v:shape>
            </v:group>
            <v:group style="position:absolute;left:10320;top:952;width:189;height:973" coordorigin="10320,952" coordsize="189,973">
              <v:shape style="position:absolute;left:10320;top:952;width:189;height:973" coordorigin="10320,952" coordsize="189,973" path="m10487,952l10475,964,10467,972,10441,997,10389,1049,10363,1074,10346,1090,10331,1106,10322,1127,10320,1154,10324,1213,10325,1272,10326,1391,10327,1477,10331,1648,10335,1817,10337,1910,10340,1917,10342,1924,10349,1924,10350,1915,10351,1906,10348,1814,10346,1731,10344,1647,10341,1564,10339,1476,10337,1390,10336,1304,10332,1123,10333,1114,10337,1111,10368,1084,10463,1004,10468,996,10474,988,10483,977,10488,975,10498,966,10508,957,10487,952xe" filled="true" fillcolor="#ffffff" stroked="false">
                <v:path arrowok="t"/>
                <v:fill type="solid"/>
              </v:shape>
              <v:shape style="position:absolute;left:10320;top:952;width:189;height:973" coordorigin="10320,952" coordsize="189,973" path="m10463,1003l10463,1004,10463,1004,10463,1003xe" filled="true" fillcolor="#ffffff" stroked="false">
                <v:path arrowok="t"/>
                <v:fill type="solid"/>
              </v:shape>
            </v:group>
            <v:group style="position:absolute;left:10341;top:952;width:214;height:971" coordorigin="10341,952" coordsize="214,971">
              <v:shape style="position:absolute;left:10341;top:952;width:214;height:971" coordorigin="10341,952" coordsize="214,971" path="m10538,952l10531,952,10525,957,10519,962,10504,972,10490,983,10463,1004,10460,1010,10458,1018,10435,1038,10417,1053,10400,1069,10381,1083,10364,1099,10351,1116,10342,1136,10341,1161,10343,1207,10344,1253,10345,1349,10351,1661,10356,1906,10358,1914,10359,1922,10366,1922,10366,1916,10368,1911,10366,1823,10356,1414,10354,1346,10353,1283,10352,1218,10350,1153,10349,1142,10350,1132,10355,1122,10364,1113,10407,1081,10554,970,10546,958,10538,952xe" filled="true" fillcolor="#ffffff" stroked="false">
                <v:path arrowok="t"/>
                <v:fill type="solid"/>
              </v:shape>
              <v:shape style="position:absolute;left:10341;top:952;width:214;height:971" coordorigin="10341,952" coordsize="214,971" path="m10463,1003l10463,1004,10463,1004,10463,1003xe" filled="true" fillcolor="#ffffff" stroked="false">
                <v:path arrowok="t"/>
                <v:fill type="solid"/>
              </v:shape>
            </v:group>
            <v:group style="position:absolute;left:10315;top:1110;width:2;height:812" coordorigin="10315,1110" coordsize="2,812">
              <v:shape style="position:absolute;left:10315;top:1110;width:2;height:812" coordorigin="10315,1110" coordsize="0,812" path="m10315,1110l10315,1921e" filled="false" stroked="true" strokeweight="1.456pt" strokecolor="#ffffff">
                <v:path arrowok="t"/>
              </v:shape>
            </v:group>
            <v:group style="position:absolute;left:10706;top:993;width:51;height:161" coordorigin="10706,993" coordsize="51,161">
              <v:shape style="position:absolute;left:10706;top:993;width:51;height:161" coordorigin="10706,993" coordsize="51,161" path="m10756,994l10739,998,10726,1008,10716,1020,10706,1029,10756,1154,10756,994xe" filled="true" fillcolor="#ffffff" stroked="false">
                <v:path arrowok="t"/>
                <v:fill type="solid"/>
              </v:shape>
              <v:shape style="position:absolute;left:10706;top:993;width:51;height:161" coordorigin="10706,993" coordsize="51,161" path="m10756,993l10756,994,10757,994,10756,993xe" filled="true" fillcolor="#ffffff" stroked="false">
                <v:path arrowok="t"/>
                <v:fill type="solid"/>
              </v:shape>
              <v:shape style="position:absolute;left:10316;top:944;width:150;height:157" type="#_x0000_t75" stroked="false">
                <v:imagedata r:id="rId89" o:title=""/>
              </v:shape>
            </v:group>
            <v:group style="position:absolute;left:9278;top:1058;width:276;height:710" coordorigin="9278,1058" coordsize="276,710">
              <v:shape style="position:absolute;left:9278;top:1058;width:276;height:710" coordorigin="9278,1058" coordsize="276,710" path="m9489,1058l9278,1058,9278,1768,9481,1768,9487,1760,9281,1760,9286,1748,9287,1740,9491,1740,9492,1732,9492,1726,9287,1726,9287,1702,9492,1702,9492,1694,9287,1694,9287,1670,9492,1670,9492,1658,9287,1658,9287,1628,9492,1628,9492,1624,9288,1624,9286,1608,9289,1598,9297,1594,9492,1594,9492,1586,9287,1586,9287,1552,9492,1552,9492,1548,9287,1548,9286,1524,9492,1524,9492,1516,9296,1516,9287,1514,9287,1482,9492,1482,9492,1480,9308,1480,9296,1478,9289,1474,9287,1466,9289,1452,9491,1452,9489,1448,9296,1448,9292,1446,9287,1446,9287,1420,9487,1420,9487,1414,9289,1414,9286,1408,9285,1384,9289,1374,9487,1374,9487,1372,9285,1372,9287,1344,9531,1344,9531,1340,9295,1340,9285,1338,9286,1306,9489,1306,9489,1302,9319,1302,9303,1300,9287,1300,9287,1276,9491,1276,9490,1272,9490,1268,9287,1268,9287,1246,9489,1246,9489,1236,9285,1236,9287,1202,9489,1202,9489,1188,9283,1188,9288,1182,9293,1174,9489,1174,9489,1164,9287,1164,9287,1140,9489,1140,9489,1130,9297,1130,9288,1126,9286,1114,9289,1090,9489,1090,9489,1084,9289,1084,9283,1076,9289,1074,9294,1066,9489,1066,9489,1058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1,1740l9471,1740,9475,1746,9479,1748,9475,1752,9471,1758,9425,1758,9383,1760,9487,1760,9490,1756,9491,1748,9491,174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702l9477,1702,9479,1710,9473,1714,9467,1718,9461,1718,9450,1720,9419,1720,9386,1722,9287,1726,9492,1726,9492,170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670l9478,1670,9481,1676,9474,1680,9468,1684,9447,1684,9433,1686,9405,1686,9287,1694,9492,1694,9492,167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628l9287,1628,9320,1634,9336,1636,9352,1640,9444,1640,9467,1642,9471,1642,9475,1648,9479,1650,9471,1658,9492,1658,9492,1628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594l9310,1594,9471,1602,9475,1606,9479,1608,9470,1616,9392,1616,9367,1618,9348,1618,9288,1624,9492,1624,9492,159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552l9287,1552,9305,1554,9322,1558,9356,1562,9470,1562,9475,1568,9479,1572,9474,1574,9470,1578,9461,1580,9457,1580,9305,1586,9492,1586,9492,155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524l9478,1524,9480,1532,9468,1536,9462,1536,9447,1538,9405,1538,9359,1542,9335,1546,9312,1548,9492,1548,9492,1538,9447,1538,9419,1536,9492,1536,9492,152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3,1474l9492,1474,9506,1476,9517,1480,9523,1490,9523,1504,9523,1516,9529,1524,9538,1528,9549,1532,9551,1526,9554,1522,9554,1510,9538,1510,9533,147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52,1514l9417,1514,9382,1516,9468,1516,9452,151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482l9287,1482,9305,1484,9322,1488,9358,1492,9381,1494,9451,1494,9461,1496,9479,1500,9478,1502,9475,1512,9468,1516,9492,1516,9492,148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51,1260l9538,1260,9538,1510,9554,1510,9554,1304,9553,1272,9553,1262,9551,126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7,1456l9477,1456,9476,1470,9454,1470,9409,1472,9341,1476,9308,1480,9492,1480,9492,1474,9533,1474,9532,1464,9511,1464,9497,145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0,1410l9487,1410,9507,1414,9520,1426,9525,1440,9521,1458,9519,1460,9511,1464,9532,1464,9530,141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1,1452l9289,1452,9430,1458,9477,1456,9497,1456,9491,145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7,1420l9460,1420,9465,1424,9470,1428,9465,1430,9460,1434,9442,1434,9428,1436,9401,1436,9376,1438,9350,1442,9325,1444,9296,1448,9489,1448,9485,1436,9487,1422,9487,142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7,1374l9289,1374,9302,1378,9350,1386,9364,1388,9460,1388,9465,1396,9471,1400,9466,1404,9461,1412,9455,1414,9487,1414,9487,1410,9530,1410,9530,1404,9530,1398,9500,1398,9490,1392,9487,1378,9487,137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1,1352l9489,1352,9509,1354,9518,1358,9522,1372,9521,1398,9530,1398,9531,135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1,1344l9287,1344,9468,1356,9468,1362,9285,1372,9487,1372,9489,1352,9531,1352,9531,134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306l9286,1306,9297,1308,9344,1308,9463,1314,9467,1318,9471,1320,9469,1330,9396,1330,9307,1338,9295,1340,9501,1340,9491,1336,9488,1324,9489,130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1,1276l9478,1276,9479,1282,9470,1286,9407,1286,9377,1288,9366,1288,9356,1292,9345,1298,9334,1302,9489,1302,9509,1304,9519,1308,9522,1320,9519,1340,9531,1340,9531,1320,9535,1290,9508,1290,9502,1284,9491,1278,9491,127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8,1242l9530,1244,9527,1254,9525,1264,9518,1278,9513,1284,9508,1290,9535,1290,9538,1260,9551,1260,9543,1252,9538,124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246l9476,1246,9481,1252,9475,1258,9470,1268,9490,1268,9489,1252,9489,124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202l9287,1202,9478,1214,9479,1218,9475,1218,9471,1222,9377,1222,9358,1224,9339,1232,9329,1236,9489,1236,9489,120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174l9474,1174,9477,1178,9480,1180,9479,1188,9489,1188,9489,117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140l9477,1140,9480,1154,9482,1164,9489,1164,9489,114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090l9289,1090,9323,1098,9356,1102,9379,1104,9456,1104,9478,1108,9478,1116,9472,1116,9466,1118,9403,1118,9350,1124,9333,1128,9316,1130,9489,1130,9489,109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066l9468,1066,9473,1072,9478,1074,9474,1078,9469,1084,9489,1084,9489,1066xe" filled="true" fillcolor="#231f20" stroked="false">
                <v:path arrowok="t"/>
                <v:fill type="solid"/>
              </v:shape>
            </v:group>
            <v:group style="position:absolute;left:9604;top:1189;width:2;height:704" coordorigin="9604,1189" coordsize="2,704">
              <v:shape style="position:absolute;left:9604;top:1189;width:2;height:704" coordorigin="9604,1189" coordsize="0,704" path="m9604,1189l9604,1892e" filled="false" stroked="true" strokeweight="1.331pt" strokecolor="#231f20">
                <v:path arrowok="t"/>
              </v:shape>
            </v:group>
            <v:group style="position:absolute;left:9587;top:1116;width:182;height:32" coordorigin="9587,1116" coordsize="182,32">
              <v:shape style="position:absolute;left:9587;top:1116;width:182;height:32" coordorigin="9587,1116" coordsize="182,32" path="m9587,1116l9589,1120,9591,1125,9594,1127,9636,1144,9679,1148,9769,1144,9765,1140,9765,1138,9760,1136,9710,1136,9669,1136,9628,1130,9587,1116xe" filled="true" fillcolor="#231f20" stroked="false">
                <v:path arrowok="t"/>
                <v:fill type="solid"/>
              </v:shape>
              <v:shape style="position:absolute;left:9587;top:1116;width:182;height:32" coordorigin="9587,1116" coordsize="182,32" path="m9756,1135l9710,1136,9760,1136,9756,1135xe" filled="true" fillcolor="#231f20" stroked="false">
                <v:path arrowok="t"/>
                <v:fill type="solid"/>
              </v:shape>
            </v:group>
            <v:group style="position:absolute;left:10474;top:1179;width:102;height:749" coordorigin="10474,1179" coordsize="102,749">
              <v:shape style="position:absolute;left:10474;top:1179;width:102;height:749" coordorigin="10474,1179" coordsize="102,749" path="m10495,1300l10474,1339,10475,1421,10476,1496,10476,1571,10477,1645,10477,1720,10479,1737,10483,1750,10492,1760,10507,1768,10518,1773,10528,1780,10539,1787,10549,1793,10563,1800,10567,1810,10566,1825,10566,1850,10566,1897,10566,1927,10572,1923,10574,1922,10575,1897,10575,1886,10575,1874,10574,1827,10567,1799,10546,1779,10505,1757,10493,1750,10487,1743,10487,1658,10486,1588,10484,1448,10483,1393,10483,1365,10484,1339,10484,1328,10490,1317,10500,1309,10521,1309,10508,1301,10495,1300xe" filled="true" fillcolor="#231f20" stroked="false">
                <v:path arrowok="t"/>
                <v:fill type="solid"/>
              </v:shape>
              <v:shape style="position:absolute;left:10474;top:1179;width:102;height:749" coordorigin="10474,1179" coordsize="102,749" path="m10521,1309l10500,1309,10514,1317,10526,1325,10530,1331,10536,1335,10548,1339,10558,1338,10563,1333,10553,1333,10542,1325,10532,1317,10522,1309,10521,1309xe" filled="true" fillcolor="#231f20" stroked="false">
                <v:path arrowok="t"/>
                <v:fill type="solid"/>
              </v:shape>
              <v:shape style="position:absolute;left:10474;top:1179;width:102;height:749" coordorigin="10474,1179" coordsize="102,749" path="m10564,1179l10559,1180,10559,1328,10553,1333,10563,1333,10565,1330,10567,1318,10567,1289,10567,1230,10567,1193,10565,1186,10564,1179xe" filled="true" fillcolor="#231f20" stroked="false">
                <v:path arrowok="t"/>
                <v:fill type="solid"/>
              </v:shape>
            </v:group>
            <v:group style="position:absolute;left:10759;top:1417;width:2;height:242" coordorigin="10759,1417" coordsize="2,242">
              <v:shape style="position:absolute;left:10759;top:1417;width:2;height:242" coordorigin="10759,1417" coordsize="0,242" path="m10759,1417l10759,1659e" filled="false" stroked="true" strokeweight=".355pt" strokecolor="#231f20">
                <v:path arrowok="t"/>
              </v:shape>
              <v:shape style="position:absolute;left:9274;top:1064;width:264;height:694" type="#_x0000_t75" stroked="false">
                <v:imagedata r:id="rId90" o:title="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tabs>
          <w:tab w:pos="2062" w:val="left" w:leader="none"/>
          <w:tab w:pos="3838" w:val="left" w:leader="none"/>
          <w:tab w:pos="5313" w:val="left" w:leader="none"/>
          <w:tab w:pos="7278" w:val="left" w:leader="none"/>
          <w:tab w:pos="8787" w:val="left" w:leader="none"/>
        </w:tabs>
        <w:spacing w:line="621" w:lineRule="auto"/>
        <w:ind w:left="110" w:right="592" w:firstLine="534"/>
        <w:jc w:val="left"/>
      </w:pPr>
      <w:r>
        <w:rPr>
          <w:color w:val="231F20"/>
        </w:rPr>
        <w:t>Violão</w:t>
        <w:tab/>
        <w:t>Pandeiro</w:t>
        <w:tab/>
        <w:t>Caixa</w:t>
        <w:tab/>
        <w:t>Trombeta</w:t>
        <w:tab/>
        <w:t>Piano</w:t>
        <w:tab/>
        <w:t>Sanfona Qual é o instrumento musical que está entre o pandeiro e a</w:t>
      </w:r>
      <w:r>
        <w:rPr>
          <w:color w:val="231F20"/>
          <w:spacing w:val="-28"/>
        </w:rPr>
        <w:t> </w:t>
      </w:r>
      <w:r>
        <w:rPr>
          <w:color w:val="231F20"/>
        </w:rPr>
        <w:t>trombeta?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76pt;width:24.55pt;height:24.55pt;mso-position-horizontal-relative:page;mso-position-vertical-relative:paragraph;z-index:438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Caixa.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5pt;width:24.55pt;height:24.55pt;mso-position-horizontal-relative:page;mso-position-vertical-relative:paragraph;z-index:44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Piano.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4pt;width:24.55pt;height:24.55pt;mso-position-horizontal-relative:page;mso-position-vertical-relative:paragraph;z-index:44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Sanfona.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6pt;width:24.55pt;height:24.55pt;mso-position-horizontal-relative:page;mso-position-vertical-relative:paragraph;z-index:44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Violão.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52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os números escritos nas placas</w:t>
      </w:r>
      <w:r>
        <w:rPr>
          <w:color w:val="231F20"/>
          <w:spacing w:val="-29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99.913002pt;margin-top:13.289173pt;width:45.9pt;height:51.75pt;mso-position-horizontal-relative:page;mso-position-vertical-relative:paragraph;z-index:4576;mso-wrap-distance-left:0;mso-wrap-distance-right:0" coordorigin="1998,266" coordsize="918,1035">
            <v:group style="position:absolute;left:2003;top:271;width:908;height:623" coordorigin="2003,271" coordsize="908,623">
              <v:shape style="position:absolute;left:2003;top:271;width:908;height:623" coordorigin="2003,271" coordsize="908,623" path="m2003,271l2911,271,2911,893,2003,893,2003,271xe" filled="false" stroked="true" strokeweight=".5pt" strokecolor="#231f20">
                <v:path arrowok="t"/>
              </v:shape>
            </v:group>
            <v:group style="position:absolute;left:2071;top:317;width:773;height:530" coordorigin="2071,317" coordsize="773,530">
              <v:shape style="position:absolute;left:2071;top:317;width:773;height:530" coordorigin="2071,317" coordsize="773,530" path="m2071,317l2843,317,2843,847,2071,847,2071,317xe" filled="false" stroked="true" strokeweight=".5pt" strokecolor="#231f20">
                <v:path arrowok="t"/>
              </v:shape>
            </v:group>
            <v:group style="position:absolute;left:2403;top:893;width:94;height:402" coordorigin="2403,893" coordsize="94,402">
              <v:shape style="position:absolute;left:2403;top:893;width:94;height:402" coordorigin="2403,893" coordsize="94,402" path="m2403,893l2496,893,2496,1295,2403,1295,2403,893xe" filled="false" stroked="true" strokeweight=".567pt" strokecolor="#231f20">
                <v:path arrowok="t"/>
              </v:shape>
              <v:shape style="position:absolute;left:2037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" w:right="0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54.850998pt;margin-top:13.289173pt;width:45.9pt;height:51.75pt;mso-position-horizontal-relative:page;mso-position-vertical-relative:paragraph;z-index:4624;mso-wrap-distance-left:0;mso-wrap-distance-right:0" coordorigin="3097,266" coordsize="918,1035">
            <v:group style="position:absolute;left:3102;top:271;width:908;height:623" coordorigin="3102,271" coordsize="908,623">
              <v:shape style="position:absolute;left:3102;top:271;width:908;height:623" coordorigin="3102,271" coordsize="908,623" path="m3102,271l4010,271,4010,893,3102,893,3102,271xe" filled="false" stroked="true" strokeweight=".5pt" strokecolor="#231f20">
                <v:path arrowok="t"/>
              </v:shape>
            </v:group>
            <v:group style="position:absolute;left:3170;top:317;width:773;height:530" coordorigin="3170,317" coordsize="773,530">
              <v:shape style="position:absolute;left:3170;top:317;width:773;height:530" coordorigin="3170,317" coordsize="773,530" path="m3170,317l3942,317,3942,847,3170,847,3170,317xe" filled="false" stroked="true" strokeweight=".5pt" strokecolor="#231f20">
                <v:path arrowok="t"/>
              </v:shape>
            </v:group>
            <v:group style="position:absolute;left:3501;top:893;width:94;height:402" coordorigin="3501,893" coordsize="94,402">
              <v:shape style="position:absolute;left:3501;top:893;width:94;height:402" coordorigin="3501,893" coordsize="94,402" path="m3501,893l3595,893,3595,1295,3501,1295,3501,893xe" filled="false" stroked="true" strokeweight=".567pt" strokecolor="#231f20">
                <v:path arrowok="t"/>
              </v:shape>
              <v:shape style="position:absolute;left:3136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9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49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10.537994pt;margin-top:13.289173pt;width:45.9pt;height:51.75pt;mso-position-horizontal-relative:page;mso-position-vertical-relative:paragraph;z-index:4672;mso-wrap-distance-left:0;mso-wrap-distance-right:0" coordorigin="4211,266" coordsize="918,1035">
            <v:group style="position:absolute;left:4216;top:271;width:908;height:623" coordorigin="4216,271" coordsize="908,623">
              <v:shape style="position:absolute;left:4216;top:271;width:908;height:623" coordorigin="4216,271" coordsize="908,623" path="m4216,271l5123,271,5123,893,4216,893,4216,271xe" filled="false" stroked="true" strokeweight=".5pt" strokecolor="#231f20">
                <v:path arrowok="t"/>
              </v:shape>
            </v:group>
            <v:group style="position:absolute;left:4283;top:317;width:773;height:530" coordorigin="4283,317" coordsize="773,530">
              <v:shape style="position:absolute;left:4283;top:317;width:773;height:530" coordorigin="4283,317" coordsize="773,530" path="m4283,317l5056,317,5056,847,4283,847,4283,317xe" filled="false" stroked="true" strokeweight=".5pt" strokecolor="#231f20">
                <v:path arrowok="t"/>
              </v:shape>
            </v:group>
            <v:group style="position:absolute;left:4615;top:893;width:94;height:402" coordorigin="4615,893" coordsize="94,402">
              <v:shape style="position:absolute;left:4615;top:893;width:94;height:402" coordorigin="4615,893" coordsize="94,402" path="m4615,893l4709,893,4709,1295,4615,1295,4615,893xe" filled="false" stroked="true" strokeweight=".567pt" strokecolor="#231f20">
                <v:path arrowok="t"/>
              </v:shape>
              <v:shape style="position:absolute;left:4250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90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5.476013pt;margin-top:13.289173pt;width:45.9pt;height:51.75pt;mso-position-horizontal-relative:page;mso-position-vertical-relative:paragraph;z-index:4720;mso-wrap-distance-left:0;mso-wrap-distance-right:0" coordorigin="5310,266" coordsize="918,1035">
            <v:group style="position:absolute;left:5315;top:271;width:908;height:623" coordorigin="5315,271" coordsize="908,623">
              <v:shape style="position:absolute;left:5315;top:271;width:908;height:623" coordorigin="5315,271" coordsize="908,623" path="m5315,271l6222,271,6222,893,5315,893,5315,271xe" filled="false" stroked="true" strokeweight=".5pt" strokecolor="#231f20">
                <v:path arrowok="t"/>
              </v:shape>
            </v:group>
            <v:group style="position:absolute;left:5382;top:317;width:773;height:530" coordorigin="5382,317" coordsize="773,530">
              <v:shape style="position:absolute;left:5382;top:317;width:773;height:530" coordorigin="5382,317" coordsize="773,530" path="m5382,317l6155,317,6155,847,5382,847,5382,317xe" filled="false" stroked="true" strokeweight=".5pt" strokecolor="#231f20">
                <v:path arrowok="t"/>
              </v:shape>
            </v:group>
            <v:group style="position:absolute;left:5714;top:893;width:94;height:402" coordorigin="5714,893" coordsize="94,402">
              <v:shape style="position:absolute;left:5714;top:893;width:94;height:402" coordorigin="5714,893" coordsize="94,402" path="m5714,893l5808,893,5808,1295,5714,1295,5714,893xe" filled="false" stroked="true" strokeweight=".567pt" strokecolor="#231f20">
                <v:path arrowok="t"/>
              </v:shape>
              <v:shape style="position:absolute;left:5348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35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21.537994pt;margin-top:13.289173pt;width:45.9pt;height:51.75pt;mso-position-horizontal-relative:page;mso-position-vertical-relative:paragraph;z-index:4768;mso-wrap-distance-left:0;mso-wrap-distance-right:0" coordorigin="6431,266" coordsize="918,1035">
            <v:group style="position:absolute;left:6436;top:271;width:908;height:623" coordorigin="6436,271" coordsize="908,623">
              <v:shape style="position:absolute;left:6436;top:271;width:908;height:623" coordorigin="6436,271" coordsize="908,623" path="m6436,271l7343,271,7343,893,6436,893,6436,271xe" filled="false" stroked="true" strokeweight=".5pt" strokecolor="#231f20">
                <v:path arrowok="t"/>
              </v:shape>
            </v:group>
            <v:group style="position:absolute;left:6503;top:317;width:773;height:530" coordorigin="6503,317" coordsize="773,530">
              <v:shape style="position:absolute;left:6503;top:317;width:773;height:530" coordorigin="6503,317" coordsize="773,530" path="m6503,317l7276,317,7276,847,6503,847,6503,317xe" filled="false" stroked="true" strokeweight=".5pt" strokecolor="#231f20">
                <v:path arrowok="t"/>
              </v:shape>
            </v:group>
            <v:group style="position:absolute;left:6835;top:893;width:94;height:402" coordorigin="6835,893" coordsize="94,402">
              <v:shape style="position:absolute;left:6835;top:893;width:94;height:402" coordorigin="6835,893" coordsize="94,402" path="m6835,893l6929,893,6929,1295,6835,1295,6835,893xe" filled="false" stroked="true" strokeweight=".567pt" strokecolor="#231f20">
                <v:path arrowok="t"/>
              </v:shape>
              <v:shape style="position:absolute;left:6470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16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6.475006pt;margin-top:13.289173pt;width:45.9pt;height:51.75pt;mso-position-horizontal-relative:page;mso-position-vertical-relative:paragraph;z-index:4816;mso-wrap-distance-left:0;mso-wrap-distance-right:0" coordorigin="7530,266" coordsize="918,1035">
            <v:group style="position:absolute;left:7535;top:271;width:908;height:623" coordorigin="7535,271" coordsize="908,623">
              <v:shape style="position:absolute;left:7535;top:271;width:908;height:623" coordorigin="7535,271" coordsize="908,623" path="m7535,271l8442,271,8442,893,7535,893,7535,271xe" filled="false" stroked="true" strokeweight=".5pt" strokecolor="#231f20">
                <v:path arrowok="t"/>
              </v:shape>
            </v:group>
            <v:group style="position:absolute;left:7602;top:317;width:773;height:530" coordorigin="7602,317" coordsize="773,530">
              <v:shape style="position:absolute;left:7602;top:317;width:773;height:530" coordorigin="7602,317" coordsize="773,530" path="m7602,317l8375,317,8375,847,7602,847,7602,317xe" filled="false" stroked="true" strokeweight=".5pt" strokecolor="#231f20">
                <v:path arrowok="t"/>
              </v:shape>
            </v:group>
            <v:group style="position:absolute;left:7934;top:893;width:94;height:402" coordorigin="7934,893" coordsize="94,402">
              <v:shape style="position:absolute;left:7934;top:893;width:94;height:402" coordorigin="7934,893" coordsize="94,402" path="m7934,893l8028,893,8028,1295,7934,1295,7934,893xe" filled="false" stroked="true" strokeweight=".567pt" strokecolor="#231f20">
                <v:path arrowok="t"/>
              </v:shape>
              <v:shape style="position:absolute;left:7568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8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28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a ordem crescente desses</w:t>
      </w:r>
      <w:r>
        <w:rPr>
          <w:color w:val="231F20"/>
          <w:spacing w:val="-19"/>
        </w:rPr>
        <w:t> </w:t>
      </w:r>
      <w:r>
        <w:rPr>
          <w:color w:val="231F20"/>
        </w:rPr>
        <w:t>números?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484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90 – 49 – 35 – 28 – 16 –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47pt;width:24.55pt;height:24.55pt;mso-position-horizontal-relative:page;mso-position-vertical-relative:paragraph;z-index:48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90 – 35 – 16 – 7 – 28 –</w:t>
      </w:r>
      <w:r>
        <w:rPr>
          <w:color w:val="231F20"/>
          <w:spacing w:val="-6"/>
        </w:rPr>
        <w:t> </w:t>
      </w:r>
      <w:r>
        <w:rPr>
          <w:color w:val="231F20"/>
        </w:rPr>
        <w:t>49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48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 – 16 – 28 – 35 – 49 –</w:t>
      </w:r>
      <w:r>
        <w:rPr>
          <w:color w:val="231F20"/>
          <w:spacing w:val="-6"/>
        </w:rPr>
        <w:t> </w:t>
      </w:r>
      <w:r>
        <w:rPr>
          <w:color w:val="231F20"/>
        </w:rPr>
        <w:t>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49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 – 49 – 90 – 35 – 16 –</w:t>
      </w:r>
      <w:r>
        <w:rPr>
          <w:color w:val="231F20"/>
          <w:spacing w:val="-6"/>
        </w:rPr>
        <w:t> </w:t>
      </w:r>
      <w:r>
        <w:rPr>
          <w:color w:val="231F20"/>
        </w:rPr>
        <w:t>28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98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troco que Paulo recebeu ao pagar uma</w:t>
      </w:r>
      <w:r>
        <w:rPr>
          <w:color w:val="231F20"/>
          <w:spacing w:val="-18"/>
        </w:rPr>
        <w:t> </w:t>
      </w:r>
      <w:r>
        <w:rPr>
          <w:color w:val="231F20"/>
        </w:rPr>
        <w:t>conta.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99.212601pt;margin-top:11.374173pt;width:163.2pt;height:74.16pt;mso-position-horizontal-relative:page;mso-position-vertical-relative:paragraph;z-index:5008;mso-wrap-distance-left:0;mso-wrap-distance-right:0" type="#_x0000_t75" stroked="false">
            <v:imagedata r:id="rId91" o:title=""/>
            <w10:wrap type="topAndBottom"/>
          </v:shape>
        </w:pict>
      </w:r>
      <w:r>
        <w:rPr/>
        <w:pict>
          <v:shape style="position:absolute;margin-left:266.302002pt;margin-top:11.254173pt;width:163.343457pt;height:74.4pt;mso-position-horizontal-relative:page;mso-position-vertical-relative:paragraph;z-index:5032;mso-wrap-distance-left:0;mso-wrap-distance-right:0" type="#_x0000_t75" stroked="false">
            <v:imagedata r:id="rId92" o:title=""/>
            <w10:wrap type="topAndBottom"/>
          </v:shape>
        </w:pict>
      </w:r>
      <w:r>
        <w:rPr/>
        <w:pict>
          <v:group style="position:absolute;margin-left:99.698502pt;margin-top:101.233673pt;width:165.3pt;height:55.3pt;mso-position-horizontal-relative:page;mso-position-vertical-relative:paragraph;z-index:5056;mso-wrap-distance-left:0;mso-wrap-distance-right:0" coordorigin="1994,2025" coordsize="3306,1106">
            <v:shape style="position:absolute;left:1994;top:2025;width:3304;height:1104" type="#_x0000_t75" stroked="false">
              <v:imagedata r:id="rId93" o:title=""/>
            </v:shape>
            <v:shape style="position:absolute;left:4787;top:2336;width:444;height:614" type="#_x0000_t75" stroked="false">
              <v:imagedata r:id="rId94" o:title=""/>
            </v:shape>
            <v:group style="position:absolute;left:4640;top:2806;width:509;height:203" coordorigin="4640,2806" coordsize="509,203">
              <v:shape style="position:absolute;left:4640;top:2806;width:509;height:203" coordorigin="4640,2806" coordsize="509,203" path="m5148,2806l5108,2873,5055,2928,4990,2971,4916,2998,4835,3008,4783,3004,4733,2992,4685,2973,4640,2947e" filled="false" stroked="true" strokeweight=".541pt" strokecolor="#231f20">
                <v:path arrowok="t"/>
              </v:shape>
            </v:group>
            <v:group style="position:absolute;left:4373;top:2204;width:921;height:921" coordorigin="4373,2204" coordsize="921,921">
              <v:shape style="position:absolute;left:4373;top:2204;width:921;height:921" coordorigin="4373,2204" coordsize="921,921" path="m4833,2204l4908,2210,4978,2228,5044,2255,5105,2293,5158,2339,5204,2393,5242,2453,5270,2519,5287,2590,5293,2664,5287,2739,5270,2810,5242,2876,5204,2936,5158,2990,5105,3036,5044,3073,4978,3101,4908,3119,4833,3125,4758,3119,4687,3101,4621,3073,4561,3036,4507,2990,4461,2936,4424,2876,4396,2810,4379,2739,4373,2664,4379,2590,4396,2519,4424,2453,4461,2393,4507,2339,4561,2293,4621,2255,4687,2228,4758,2210,4833,2204xe" filled="false" stroked="true" strokeweight=".567pt" strokecolor="#231f20">
                <v:path arrowok="t"/>
              </v:shape>
              <v:shape style="position:absolute;left:4690;top:2963;width:297;height:119" type="#_x0000_t75" stroked="false">
                <v:imagedata r:id="rId95" o:title=""/>
              </v:shape>
            </v:group>
            <w10:wrap type="topAndBottom"/>
          </v:group>
        </w:pict>
      </w:r>
      <w:r>
        <w:rPr/>
        <w:pict>
          <v:group style="position:absolute;margin-left:269.221008pt;margin-top:109.902176pt;width:46.65pt;height:46.65pt;mso-position-horizontal-relative:page;mso-position-vertical-relative:paragraph;z-index:5080;mso-wrap-distance-left:0;mso-wrap-distance-right:0" coordorigin="5384,2198" coordsize="933,933">
            <v:group style="position:absolute;left:5390;top:2204;width:921;height:921" coordorigin="5390,2204" coordsize="921,921">
              <v:shape style="position:absolute;left:5390;top:2204;width:921;height:921" coordorigin="5390,2204" coordsize="921,921" path="m5851,2204l5776,2210,5705,2228,5639,2255,5579,2293,5525,2339,5479,2393,5442,2453,5414,2519,5396,2590,5390,2664,5396,2739,5414,2810,5442,2876,5479,2936,5525,2990,5579,3036,5639,3073,5705,3101,5776,3119,5851,3125,5925,3119,5996,3101,6062,3073,6123,3036,6176,2990,6222,2936,6260,2876,6288,2810,6305,2739,6311,2664,6305,2590,6288,2519,6260,2453,6222,2393,6176,2339,6123,2293,6062,2255,5996,2228,5925,2210,5851,2204xe" filled="true" fillcolor="#d1d3d4" stroked="false">
                <v:path arrowok="t"/>
                <v:fill type="solid"/>
              </v:shape>
            </v:group>
            <v:group style="position:absolute;left:5390;top:2204;width:921;height:921" coordorigin="5390,2204" coordsize="921,921">
              <v:shape style="position:absolute;left:5390;top:2204;width:921;height:921" coordorigin="5390,2204" coordsize="921,921" path="m5851,2204l5925,2210,5996,2228,6062,2255,6123,2293,6176,2339,6222,2393,6260,2453,6288,2519,6305,2590,6311,2664,6305,2739,6288,2810,6260,2876,6222,2936,6176,2990,6123,3036,6062,3073,5996,3101,5925,3119,5851,3125,5776,3119,5705,3101,5639,3073,5579,3036,5525,2990,5479,2936,5442,2876,5414,2810,5396,2739,5390,2664,5396,2590,5414,2519,5442,2453,5479,2393,5525,2339,5579,2293,5639,2255,5705,2228,5776,2210,5851,2204xe" filled="false" stroked="true" strokeweight=".425pt" strokecolor="#231f20">
                <v:path arrowok="t"/>
              </v:shape>
            </v:group>
            <v:group style="position:absolute;left:5603;top:2237;width:419;height:816" coordorigin="5603,2237" coordsize="419,816">
              <v:shape style="position:absolute;left:5603;top:2237;width:419;height:816" coordorigin="5603,2237" coordsize="419,816" path="m5603,3053l6022,2237e" filled="false" stroked="true" strokeweight=".306pt" strokecolor="#6d6e71">
                <v:path arrowok="t"/>
              </v:shape>
            </v:group>
            <v:group style="position:absolute;left:5400;top:2353;width:112;height:217" coordorigin="5400,2353" coordsize="112,217">
              <v:shape style="position:absolute;left:5400;top:2353;width:112;height:217" coordorigin="5400,2353" coordsize="112,217" path="m5400,2570l5511,2353e" filled="false" stroked="true" strokeweight=".306pt" strokecolor="#6d6e71">
                <v:path arrowok="t"/>
              </v:shape>
            </v:group>
            <v:group style="position:absolute;left:5392;top:2316;width:159;height:309" coordorigin="5392,2316" coordsize="159,309">
              <v:shape style="position:absolute;left:5392;top:2316;width:159;height:309" coordorigin="5392,2316" coordsize="159,309" path="m5392,2624l5550,2316e" filled="false" stroked="true" strokeweight=".306pt" strokecolor="#6d6e71">
                <v:path arrowok="t"/>
              </v:shape>
            </v:group>
            <v:group style="position:absolute;left:5390;top:2290;width:193;height:376" coordorigin="5390,2290" coordsize="193,376">
              <v:shape style="position:absolute;left:5390;top:2290;width:193;height:376" coordorigin="5390,2290" coordsize="193,376" path="m5390,2665l5583,2290e" filled="false" stroked="true" strokeweight=".306pt" strokecolor="#6d6e71">
                <v:path arrowok="t"/>
              </v:shape>
            </v:group>
            <v:group style="position:absolute;left:5392;top:2270;width:222;height:431" coordorigin="5392,2270" coordsize="222,431">
              <v:shape style="position:absolute;left:5392;top:2270;width:222;height:431" coordorigin="5392,2270" coordsize="222,431" path="m5392,2701l5613,2270e" filled="false" stroked="true" strokeweight=".306pt" strokecolor="#6d6e71">
                <v:path arrowok="t"/>
              </v:shape>
            </v:group>
            <v:group style="position:absolute;left:5395;top:2255;width:246;height:478" coordorigin="5395,2255" coordsize="246,478">
              <v:shape style="position:absolute;left:5395;top:2255;width:246;height:478" coordorigin="5395,2255" coordsize="246,478" path="m5395,2732l5640,2255e" filled="false" stroked="true" strokeweight=".306pt" strokecolor="#6d6e71">
                <v:path arrowok="t"/>
              </v:shape>
            </v:group>
            <v:group style="position:absolute;left:5400;top:2242;width:266;height:518" coordorigin="5400,2242" coordsize="266,518">
              <v:shape style="position:absolute;left:5400;top:2242;width:266;height:518" coordorigin="5400,2242" coordsize="266,518" path="m5400,2760l5666,2242e" filled="false" stroked="true" strokeweight=".306pt" strokecolor="#6d6e71">
                <v:path arrowok="t"/>
              </v:shape>
            </v:group>
            <v:group style="position:absolute;left:5407;top:2232;width:285;height:554" coordorigin="5407,2232" coordsize="285,554">
              <v:shape style="position:absolute;left:5407;top:2232;width:285;height:554" coordorigin="5407,2232" coordsize="285,554" path="m5407,2786l5691,2232e" filled="false" stroked="true" strokeweight=".306pt" strokecolor="#6d6e71">
                <v:path arrowok="t"/>
              </v:shape>
            </v:group>
            <v:group style="position:absolute;left:5414;top:2224;width:301;height:586" coordorigin="5414,2224" coordsize="301,586">
              <v:shape style="position:absolute;left:5414;top:2224;width:301;height:586" coordorigin="5414,2224" coordsize="301,586" path="m5414,2810l5715,2224e" filled="false" stroked="true" strokeweight=".306pt" strokecolor="#6d6e71">
                <v:path arrowok="t"/>
              </v:shape>
            </v:group>
            <v:group style="position:absolute;left:5422;top:2218;width:316;height:615" coordorigin="5422,2218" coordsize="316,615">
              <v:shape style="position:absolute;left:5422;top:2218;width:316;height:615" coordorigin="5422,2218" coordsize="316,615" path="m5422,2833l5738,2218e" filled="false" stroked="true" strokeweight=".306pt" strokecolor="#6d6e71">
                <v:path arrowok="t"/>
              </v:shape>
            </v:group>
            <v:group style="position:absolute;left:5431;top:2213;width:329;height:641" coordorigin="5431,2213" coordsize="329,641">
              <v:shape style="position:absolute;left:5431;top:2213;width:329;height:641" coordorigin="5431,2213" coordsize="329,641" path="m5431,2854l5760,2213e" filled="false" stroked="true" strokeweight=".306pt" strokecolor="#6d6e71">
                <v:path arrowok="t"/>
              </v:shape>
            </v:group>
            <v:group style="position:absolute;left:5440;top:2209;width:342;height:665" coordorigin="5440,2209" coordsize="342,665">
              <v:shape style="position:absolute;left:5440;top:2209;width:342;height:665" coordorigin="5440,2209" coordsize="342,665" path="m5440,2873l5782,2209e" filled="false" stroked="true" strokeweight=".306pt" strokecolor="#6d6e71">
                <v:path arrowok="t"/>
              </v:shape>
            </v:group>
            <v:group style="position:absolute;left:5451;top:2207;width:352;height:686" coordorigin="5451,2207" coordsize="352,686">
              <v:shape style="position:absolute;left:5451;top:2207;width:352;height:686" coordorigin="5451,2207" coordsize="352,686" path="m5451,2892l5803,2207e" filled="false" stroked="true" strokeweight=".306pt" strokecolor="#6d6e71">
                <v:path arrowok="t"/>
              </v:shape>
            </v:group>
            <v:group style="position:absolute;left:5461;top:2205;width:362;height:705" coordorigin="5461,2205" coordsize="362,705">
              <v:shape style="position:absolute;left:5461;top:2205;width:362;height:705" coordorigin="5461,2205" coordsize="362,705" path="m5461,2910l5823,2205e" filled="false" stroked="true" strokeweight=".306pt" strokecolor="#6d6e71">
                <v:path arrowok="t"/>
              </v:shape>
            </v:group>
            <v:group style="position:absolute;left:5472;top:2204;width:371;height:723" coordorigin="5472,2204" coordsize="371,723">
              <v:shape style="position:absolute;left:5472;top:2204;width:371;height:723" coordorigin="5472,2204" coordsize="371,723" path="m5472,2926l5843,2204e" filled="false" stroked="true" strokeweight=".306pt" strokecolor="#6d6e71">
                <v:path arrowok="t"/>
              </v:shape>
            </v:group>
            <v:group style="position:absolute;left:5484;top:2204;width:379;height:738" coordorigin="5484,2204" coordsize="379,738">
              <v:shape style="position:absolute;left:5484;top:2204;width:379;height:738" coordorigin="5484,2204" coordsize="379,738" path="m5484,2942l5863,2204e" filled="false" stroked="true" strokeweight=".306pt" strokecolor="#6d6e71">
                <v:path arrowok="t"/>
              </v:shape>
            </v:group>
            <v:group style="position:absolute;left:5496;top:2205;width:387;height:752" coordorigin="5496,2205" coordsize="387,752">
              <v:shape style="position:absolute;left:5496;top:2205;width:387;height:752" coordorigin="5496,2205" coordsize="387,752" path="m5496,2957l5882,2205e" filled="false" stroked="true" strokeweight=".306pt" strokecolor="#6d6e71">
                <v:path arrowok="t"/>
              </v:shape>
            </v:group>
            <v:group style="position:absolute;left:5508;top:2207;width:393;height:765" coordorigin="5508,2207" coordsize="393,765">
              <v:shape style="position:absolute;left:5508;top:2207;width:393;height:765" coordorigin="5508,2207" coordsize="393,765" path="m5508,2971l5901,2207e" filled="false" stroked="true" strokeweight=".306pt" strokecolor="#6d6e71">
                <v:path arrowok="t"/>
              </v:shape>
            </v:group>
            <v:group style="position:absolute;left:5520;top:2209;width:399;height:776" coordorigin="5520,2209" coordsize="399,776">
              <v:shape style="position:absolute;left:5520;top:2209;width:399;height:776" coordorigin="5520,2209" coordsize="399,776" path="m5520,2985l5919,2209e" filled="false" stroked="true" strokeweight=".306pt" strokecolor="#6d6e71">
                <v:path arrowok="t"/>
              </v:shape>
            </v:group>
            <v:group style="position:absolute;left:5533;top:2212;width:404;height:786" coordorigin="5533,2212" coordsize="404,786">
              <v:shape style="position:absolute;left:5533;top:2212;width:404;height:786" coordorigin="5533,2212" coordsize="404,786" path="m5533,2998l5937,2212e" filled="false" stroked="true" strokeweight=".306pt" strokecolor="#6d6e71">
                <v:path arrowok="t"/>
              </v:shape>
            </v:group>
            <v:group style="position:absolute;left:5547;top:2216;width:408;height:795" coordorigin="5547,2216" coordsize="408,795">
              <v:shape style="position:absolute;left:5547;top:2216;width:408;height:795" coordorigin="5547,2216" coordsize="408,795" path="m5547,3010l5955,2216e" filled="false" stroked="true" strokeweight=".306pt" strokecolor="#6d6e71">
                <v:path arrowok="t"/>
              </v:shape>
            </v:group>
            <v:group style="position:absolute;left:5560;top:2220;width:412;height:802" coordorigin="5560,2220" coordsize="412,802">
              <v:shape style="position:absolute;left:5560;top:2220;width:412;height:802" coordorigin="5560,2220" coordsize="412,802" path="m5560,3022l5972,2220e" filled="false" stroked="true" strokeweight=".306pt" strokecolor="#6d6e71">
                <v:path arrowok="t"/>
              </v:shape>
            </v:group>
            <v:group style="position:absolute;left:5574;top:2225;width:415;height:808" coordorigin="5574,2225" coordsize="415,808">
              <v:shape style="position:absolute;left:5574;top:2225;width:415;height:808" coordorigin="5574,2225" coordsize="415,808" path="m5574,3033l5989,2225e" filled="false" stroked="true" strokeweight=".306pt" strokecolor="#6d6e71">
                <v:path arrowok="t"/>
              </v:shape>
            </v:group>
            <v:group style="position:absolute;left:5589;top:2231;width:417;height:812" coordorigin="5589,2231" coordsize="417,812">
              <v:shape style="position:absolute;left:5589;top:2231;width:417;height:812" coordorigin="5589,2231" coordsize="417,812" path="m5589,3043l6006,2231e" filled="false" stroked="true" strokeweight=".306pt" strokecolor="#6d6e71">
                <v:path arrowok="t"/>
              </v:shape>
            </v:group>
            <v:group style="position:absolute;left:5441;top:2348;width:293;height:412" coordorigin="5441,2348" coordsize="293,412">
              <v:shape style="position:absolute;left:5441;top:2348;width:293;height:412" coordorigin="5441,2348" coordsize="293,412" path="m5480,2688l5464,2688,5457,2691,5444,2703,5441,2711,5441,2730,5507,2760,5530,2758,5553,2754,5575,2747,5596,2736,5610,2727,5546,2727,5535,2723,5507,2700,5496,2693,5493,2691,5487,2689,5480,2688xe" filled="true" fillcolor="#231f20" stroked="false">
                <v:path arrowok="t"/>
                <v:fill type="solid"/>
              </v:shape>
              <v:shape style="position:absolute;left:5441;top:2348;width:293;height:412" coordorigin="5441,2348" coordsize="293,412" path="m5733,2348l5576,2348,5492,2517,5509,2518,5525,2521,5580,2550,5614,2608,5619,2643,5617,2661,5589,2716,5558,2727,5610,2727,5662,2673,5684,2611,5686,2590,5685,2572,5659,2509,5606,2469,5548,2454,5567,2418,5712,2418,5733,2348xe" filled="true" fillcolor="#231f20" stroked="false">
                <v:path arrowok="t"/>
                <v:fill type="solid"/>
              </v:shape>
            </v:group>
            <v:group style="position:absolute;left:5705;top:2332;width:305;height:435" coordorigin="5705,2332" coordsize="305,435">
              <v:shape style="position:absolute;left:5705;top:2332;width:305;height:435" coordorigin="5705,2332" coordsize="305,435" path="m5910,2332l5839,2356,5791,2404,5745,2478,5721,2542,5707,2613,5705,2648,5706,2664,5725,2722,5775,2763,5800,2767,5814,2766,5795,2747,5787,2744,5776,2733,5773,2725,5773,2709,5788,2631,5806,2573,5833,2488,5858,2417,5890,2359,5906,2353,5970,2353,5966,2349,5954,2342,5941,2336,5926,2333,5910,2332xe" filled="true" fillcolor="#231f20" stroked="false">
                <v:path arrowok="t"/>
                <v:fill type="solid"/>
              </v:shape>
              <v:shape style="position:absolute;left:5705;top:2332;width:305;height:435" coordorigin="5705,2332" coordsize="305,435" path="m5970,2353l5921,2353,5929,2356,5934,2362,5940,2368,5943,2376,5943,2388,5933,2452,5905,2545,5870,2651,5849,2709,5813,2747,5870,2747,5917,2707,5957,2650,5988,2580,6006,2503,6010,2453,6009,2439,5986,2370,5977,2359,5970,2353xe" filled="true" fillcolor="#231f20" stroked="false">
                <v:path arrowok="t"/>
                <v:fill type="solid"/>
              </v:shape>
            </v:group>
            <v:group style="position:absolute;left:5472;top:2795;width:63;height:74" coordorigin="5472,2795" coordsize="63,74">
              <v:shape style="position:absolute;left:5472;top:2795;width:63;height:74" coordorigin="5472,2795" coordsize="63,74" path="m5515,2795l5496,2795,5488,2799,5475,2812,5472,2821,5472,2844,5475,2853,5488,2865,5496,2869,5513,2869,5519,2867,5530,2859,5531,2856,5500,2856,5496,2854,5489,2847,5487,2840,5487,2823,5489,2817,5496,2810,5500,2808,5532,2808,5531,2806,5522,2798,5515,2795xe" filled="true" fillcolor="#231f20" stroked="false">
                <v:path arrowok="t"/>
                <v:fill type="solid"/>
              </v:shape>
              <v:shape style="position:absolute;left:5472;top:2795;width:63;height:74" coordorigin="5472,2795" coordsize="63,74" path="m5521,2841l5520,2847,5518,2850,5512,2855,5509,2856,5531,2856,5533,2853,5535,2846,5521,2841xe" filled="true" fillcolor="#231f20" stroked="false">
                <v:path arrowok="t"/>
                <v:fill type="solid"/>
              </v:shape>
              <v:shape style="position:absolute;left:5472;top:2795;width:63;height:74" coordorigin="5472,2795" coordsize="63,74" path="m5532,2808l5509,2808,5513,2809,5518,2813,5520,2816,5521,2820,5535,2816,5534,2810,5532,2808xe" filled="true" fillcolor="#231f20" stroked="false">
                <v:path arrowok="t"/>
                <v:fill type="solid"/>
              </v:shape>
            </v:group>
            <v:group style="position:absolute;left:5548;top:2797;width:55;height:71" coordorigin="5548,2797" coordsize="55,71">
              <v:shape style="position:absolute;left:5548;top:2797;width:55;height:71" coordorigin="5548,2797" coordsize="55,71" path="m5602,2797l5548,2797,5548,2867,5603,2867,5603,2855,5562,2855,5562,2836,5599,2836,5599,2824,5562,2824,5562,2809,5602,2809,5602,2797xe" filled="true" fillcolor="#231f20" stroked="false">
                <v:path arrowok="t"/>
                <v:fill type="solid"/>
              </v:shape>
            </v:group>
            <v:group style="position:absolute;left:5615;top:2797;width:58;height:71" coordorigin="5615,2797" coordsize="58,71">
              <v:shape style="position:absolute;left:5615;top:2797;width:58;height:71" coordorigin="5615,2797" coordsize="58,71" path="m5630,2797l5615,2797,5615,2867,5629,2867,5629,2821,5645,2821,5630,2797xe" filled="true" fillcolor="#231f20" stroked="false">
                <v:path arrowok="t"/>
                <v:fill type="solid"/>
              </v:shape>
              <v:shape style="position:absolute;left:5615;top:2797;width:58;height:71" coordorigin="5615,2797" coordsize="58,71" path="m5645,2821l5629,2821,5658,2867,5673,2867,5673,2844,5659,2844,5645,2821xe" filled="true" fillcolor="#231f20" stroked="false">
                <v:path arrowok="t"/>
                <v:fill type="solid"/>
              </v:shape>
              <v:shape style="position:absolute;left:5615;top:2797;width:58;height:71" coordorigin="5615,2797" coordsize="58,71" path="m5673,2797l5659,2797,5659,2844,5673,2844,5673,2797xe" filled="true" fillcolor="#231f20" stroked="false">
                <v:path arrowok="t"/>
                <v:fill type="solid"/>
              </v:shape>
            </v:group>
            <v:group style="position:absolute;left:5683;top:2797;width:58;height:71" coordorigin="5683,2797" coordsize="58,71">
              <v:shape style="position:absolute;left:5683;top:2797;width:58;height:71" coordorigin="5683,2797" coordsize="58,71" path="m5719,2809l5705,2809,5705,2867,5719,2867,5719,2809xe" filled="true" fillcolor="#231f20" stroked="false">
                <v:path arrowok="t"/>
                <v:fill type="solid"/>
              </v:shape>
              <v:shape style="position:absolute;left:5683;top:2797;width:58;height:71" coordorigin="5683,2797" coordsize="58,71" path="m5741,2797l5683,2797,5683,2809,5741,2809,5741,2797xe" filled="true" fillcolor="#231f20" stroked="false">
                <v:path arrowok="t"/>
                <v:fill type="solid"/>
              </v:shape>
            </v:group>
            <v:group style="position:absolute;left:5735;top:2797;width:73;height:71" coordorigin="5735,2797" coordsize="73,71">
              <v:shape style="position:absolute;left:5735;top:2797;width:73;height:71" coordorigin="5735,2797" coordsize="73,71" path="m5779,2797l5763,2797,5735,2867,5751,2867,5757,2851,5801,2851,5796,2839,5761,2839,5771,2813,5785,2813,5779,2797xe" filled="true" fillcolor="#231f20" stroked="false">
                <v:path arrowok="t"/>
                <v:fill type="solid"/>
              </v:shape>
              <v:shape style="position:absolute;left:5735;top:2797;width:73;height:71" coordorigin="5735,2797" coordsize="73,71" path="m5801,2851l5785,2851,5792,2867,5808,2867,5801,2851xe" filled="true" fillcolor="#231f20" stroked="false">
                <v:path arrowok="t"/>
                <v:fill type="solid"/>
              </v:shape>
              <v:shape style="position:absolute;left:5735;top:2797;width:73;height:71" coordorigin="5735,2797" coordsize="73,71" path="m5785,2813l5771,2813,5781,2839,5796,2839,5785,2813xe" filled="true" fillcolor="#231f20" stroked="false">
                <v:path arrowok="t"/>
                <v:fill type="solid"/>
              </v:shape>
            </v:group>
            <v:group style="position:absolute;left:5801;top:2797;width:68;height:71" coordorigin="5801,2797" coordsize="68,71">
              <v:shape style="position:absolute;left:5801;top:2797;width:68;height:71" coordorigin="5801,2797" coordsize="68,71" path="m5816,2797l5801,2797,5826,2867,5842,2867,5849,2849,5835,2849,5816,2797xe" filled="true" fillcolor="#231f20" stroked="false">
                <v:path arrowok="t"/>
                <v:fill type="solid"/>
              </v:shape>
              <v:shape style="position:absolute;left:5801;top:2797;width:68;height:71" coordorigin="5801,2797" coordsize="68,71" path="m5868,2797l5852,2797,5835,2849,5849,2849,5868,2797xe" filled="true" fillcolor="#231f20" stroked="false">
                <v:path arrowok="t"/>
                <v:fill type="solid"/>
              </v:shape>
            </v:group>
            <v:group style="position:absolute;left:5872;top:2795;width:71;height:74" coordorigin="5872,2795" coordsize="71,74">
              <v:shape style="position:absolute;left:5872;top:2795;width:71;height:74" coordorigin="5872,2795" coordsize="71,74" path="m5918,2795l5901,2795,5896,2796,5872,2825,5872,2844,5876,2853,5888,2865,5897,2869,5918,2869,5927,2865,5935,2856,5902,2856,5897,2854,5889,2846,5887,2840,5887,2824,5889,2818,5897,2810,5901,2808,5935,2808,5927,2799,5918,2795xe" filled="true" fillcolor="#231f20" stroked="false">
                <v:path arrowok="t"/>
                <v:fill type="solid"/>
              </v:shape>
              <v:shape style="position:absolute;left:5872;top:2795;width:71;height:74" coordorigin="5872,2795" coordsize="71,74" path="m5935,2808l5914,2808,5918,2810,5926,2818,5927,2824,5927,2840,5926,2846,5918,2854,5913,2856,5935,2856,5939,2852,5942,2844,5943,2821,5939,2812,5935,2808xe" filled="true" fillcolor="#231f20" stroked="false">
                <v:path arrowok="t"/>
                <v:fill type="solid"/>
              </v:shape>
            </v:group>
            <v:group style="position:absolute;left:5950;top:2795;width:59;height:74" coordorigin="5950,2795" coordsize="59,74">
              <v:shape style="position:absolute;left:5950;top:2795;width:59;height:74" coordorigin="5950,2795" coordsize="59,74" path="m5964,2843l5950,2844,5951,2852,5954,2858,5964,2867,5971,2869,5986,2869,5992,2868,6000,2864,6003,2862,6007,2857,5976,2857,5972,2855,5967,2851,5965,2848,5964,2843xe" filled="true" fillcolor="#231f20" stroked="false">
                <v:path arrowok="t"/>
                <v:fill type="solid"/>
              </v:shape>
              <v:shape style="position:absolute;left:5950;top:2795;width:59;height:74" coordorigin="5950,2795" coordsize="59,74" path="m5988,2795l5974,2795,5969,2796,5953,2821,5955,2826,5963,2832,5968,2834,5982,2838,5986,2839,5990,2840,5992,2841,5994,2844,5994,2845,5994,2849,5993,2852,5988,2856,5985,2857,6007,2857,6008,2855,6009,2851,6009,2842,6008,2839,5975,2822,5971,2820,5968,2817,5967,2816,5967,2812,5968,2811,5972,2808,5975,2807,6005,2807,6004,2805,5995,2797,5988,2795xe" filled="true" fillcolor="#231f20" stroked="false">
                <v:path arrowok="t"/>
                <v:fill type="solid"/>
              </v:shape>
              <v:shape style="position:absolute;left:5950;top:2795;width:59;height:74" coordorigin="5950,2795" coordsize="59,74" path="m6005,2807l5983,2807,5986,2808,5990,2811,5992,2814,5992,2817,6007,2817,6007,2810,6005,2807xe" filled="true" fillcolor="#231f20" stroked="false">
                <v:path arrowok="t"/>
                <v:fill type="solid"/>
              </v:shape>
            </v:group>
            <v:group style="position:absolute;left:5963;top:2514;width:269;height:419" coordorigin="5963,2514" coordsize="269,419">
              <v:shape style="position:absolute;left:5963;top:2514;width:269;height:419" coordorigin="5963,2514" coordsize="269,419" path="m5963,2514l6068,2570,6160,2638,6215,2713,6232,2781,6219,2839,6183,2885,6130,2917,6067,2933e" filled="false" stroked="true" strokeweight=".613pt" strokecolor="#231f20">
                <v:path arrowok="t"/>
              </v:shape>
              <v:shape style="position:absolute;left:5805;top:2336;width:444;height:614" type="#_x0000_t75" stroked="false">
                <v:imagedata r:id="rId96" o:title=""/>
              </v:shape>
            </v:group>
            <v:group style="position:absolute;left:5658;top:2806;width:509;height:203" coordorigin="5658,2806" coordsize="509,203">
              <v:shape style="position:absolute;left:5658;top:2806;width:509;height:203" coordorigin="5658,2806" coordsize="509,203" path="m6166,2806l6126,2873,6073,2928,6008,2971,5934,2998,5853,3008,5801,3004,5751,2992,5703,2973,5658,2947e" filled="false" stroked="true" strokeweight=".541pt" strokecolor="#231f20">
                <v:path arrowok="t"/>
              </v:shape>
            </v:group>
            <v:group style="position:absolute;left:5390;top:2204;width:921;height:921" coordorigin="5390,2204" coordsize="921,921">
              <v:shape style="position:absolute;left:5390;top:2204;width:921;height:921" coordorigin="5390,2204" coordsize="921,921" path="m5851,2204l5925,2210,5996,2228,6062,2255,6123,2293,6176,2339,6222,2393,6260,2453,6288,2519,6305,2590,6311,2664,6305,2739,6288,2810,6260,2876,6222,2936,6176,2990,6123,3036,6062,3073,5996,3101,5925,3119,5851,3125,5776,3119,5705,3101,5639,3073,5579,3036,5525,2990,5479,2936,5442,2876,5414,2810,5396,2739,5390,2664,5396,2590,5414,2519,5442,2453,5479,2393,5525,2339,5579,2293,5639,2255,5705,2228,5776,2210,5851,2204xe" filled="false" stroked="true" strokeweight=".567pt" strokecolor="#231f20">
                <v:path arrowok="t"/>
              </v:shape>
              <v:shape style="position:absolute;left:5708;top:2963;width:297;height:119" type="#_x0000_t75" stroked="false">
                <v:imagedata r:id="rId97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108"/>
        <w:ind w:left="110" w:right="0"/>
        <w:jc w:val="left"/>
      </w:pPr>
      <w:r>
        <w:rPr>
          <w:color w:val="231F20"/>
        </w:rPr>
        <w:t>Quanto ele recebeu de troco nesse</w:t>
      </w:r>
      <w:r>
        <w:rPr>
          <w:color w:val="231F20"/>
          <w:spacing w:val="-20"/>
        </w:rPr>
        <w:t> </w:t>
      </w:r>
      <w:r>
        <w:rPr>
          <w:color w:val="231F20"/>
        </w:rPr>
        <w:t>pagamento?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510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 reais.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51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 reais.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1161" w:val="left" w:leader="none"/>
        </w:tabs>
        <w:spacing w:line="240" w:lineRule="auto" w:before="64" w:after="0"/>
        <w:ind w:left="1160" w:right="0" w:hanging="233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016pt;width:24.55pt;height:24.55pt;mso-position-horizontal-relative:page;mso-position-vertical-relative:paragraph;z-index:51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reias.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1317" w:val="left" w:leader="none"/>
        </w:tabs>
        <w:spacing w:line="240" w:lineRule="auto" w:before="64" w:after="0"/>
        <w:ind w:left="1316" w:right="0" w:hanging="389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51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reais.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24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51;top:425;width:82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pacing w:val="-5"/>
                          <w:sz w:val="16"/>
                        </w:rPr>
                        <w:t>M020423E4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010202"/>
          <w:spacing w:val="-14"/>
        </w:rPr>
        <w:t>Todos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5"/>
        </w:rPr>
        <w:t>os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7"/>
        </w:rPr>
        <w:t>dias</w:t>
      </w:r>
      <w:r>
        <w:rPr>
          <w:rFonts w:ascii="Arial"/>
          <w:color w:val="010202"/>
          <w:spacing w:val="-35"/>
        </w:rPr>
        <w:t> </w:t>
      </w:r>
      <w:r>
        <w:rPr>
          <w:rFonts w:ascii="Arial"/>
          <w:color w:val="010202"/>
          <w:spacing w:val="-8"/>
        </w:rPr>
        <w:t>Anita,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8"/>
        </w:rPr>
        <w:t>Carolina,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8"/>
        </w:rPr>
        <w:t>Laura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</w:rPr>
        <w:t>e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6"/>
        </w:rPr>
        <w:t>Sofia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8"/>
        </w:rPr>
        <w:t>brincam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8"/>
        </w:rPr>
        <w:t>juntas.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7"/>
        </w:rPr>
        <w:t>Hoje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7"/>
        </w:rPr>
        <w:t>elas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9"/>
        </w:rPr>
        <w:t>resolveram</w:t>
      </w:r>
      <w:r>
        <w:rPr>
          <w:rFonts w:ascii="Arial"/>
          <w:color w:val="010202"/>
          <w:spacing w:val="-19"/>
        </w:rPr>
        <w:t> </w:t>
      </w:r>
      <w:r>
        <w:rPr>
          <w:rFonts w:ascii="Arial"/>
          <w:color w:val="010202"/>
          <w:spacing w:val="-9"/>
        </w:rPr>
        <w:t>contar</w:t>
      </w:r>
      <w:r>
        <w:rPr>
          <w:rFonts w:ascii="Arial"/>
        </w:rPr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010202"/>
          <w:spacing w:val="-5"/>
        </w:rPr>
        <w:t>as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bonecas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saber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quem</w:t>
      </w:r>
      <w:r>
        <w:rPr>
          <w:color w:val="010202"/>
          <w:spacing w:val="-15"/>
        </w:rPr>
        <w:t> </w:t>
      </w:r>
      <w:r>
        <w:rPr>
          <w:color w:val="010202"/>
          <w:spacing w:val="-6"/>
        </w:rPr>
        <w:t>tem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mesma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quantidade.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Observe</w:t>
      </w:r>
      <w:r>
        <w:rPr>
          <w:color w:val="010202"/>
          <w:spacing w:val="-16"/>
        </w:rPr>
        <w:t> </w:t>
      </w:r>
      <w:r>
        <w:rPr>
          <w:color w:val="010202"/>
          <w:spacing w:val="-9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49.1063pt;margin-top:9.528192pt;width:100.25pt;height:182.75pt;mso-position-horizontal-relative:page;mso-position-vertical-relative:paragraph;z-index:5296;mso-wrap-distance-left:0;mso-wrap-distance-right:0" coordorigin="982,191" coordsize="2005,3655">
            <v:group style="position:absolute;left:987;top:196;width:1995;height:2" coordorigin="987,196" coordsize="1995,2">
              <v:shape style="position:absolute;left:987;top:196;width:1995;height:2" coordorigin="987,196" coordsize="1995,0" path="m987,196l2981,196e" filled="false" stroked="true" strokeweight=".5pt" strokecolor="#231f20">
                <v:path arrowok="t"/>
              </v:shape>
            </v:group>
            <v:group style="position:absolute;left:992;top:201;width:2;height:3204" coordorigin="992,201" coordsize="2,3204">
              <v:shape style="position:absolute;left:992;top:201;width:2;height:3204" coordorigin="992,201" coordsize="0,3204" path="m992,3404l992,201e" filled="false" stroked="true" strokeweight=".5pt" strokecolor="#231f20">
                <v:path arrowok="t"/>
              </v:shape>
            </v:group>
            <v:group style="position:absolute;left:2976;top:201;width:2;height:3204" coordorigin="2976,201" coordsize="2,3204">
              <v:shape style="position:absolute;left:2976;top:201;width:2;height:3204" coordorigin="2976,201" coordsize="0,3204" path="m2976,3404l2976,201e" filled="false" stroked="true" strokeweight=".5pt" strokecolor="#231f20">
                <v:path arrowok="t"/>
              </v:shape>
            </v:group>
            <v:group style="position:absolute;left:987;top:3409;width:1995;height:2" coordorigin="987,3409" coordsize="1995,2">
              <v:shape style="position:absolute;left:987;top:3409;width:1995;height:2" coordorigin="987,3409" coordsize="1995,0" path="m987,3409l2981,3409e" filled="false" stroked="true" strokeweight=".5pt" strokecolor="#231f20">
                <v:path arrowok="t"/>
              </v:shape>
            </v:group>
            <v:group style="position:absolute;left:992;top:3414;width:2;height:421" coordorigin="992,3414" coordsize="2,421">
              <v:shape style="position:absolute;left:992;top:3414;width:2;height:421" coordorigin="992,3414" coordsize="0,421" path="m992,3835l992,3414e" filled="false" stroked="true" strokeweight=".5pt" strokecolor="#231f20">
                <v:path arrowok="t"/>
              </v:shape>
            </v:group>
            <v:group style="position:absolute;left:2976;top:3414;width:2;height:421" coordorigin="2976,3414" coordsize="2,421">
              <v:shape style="position:absolute;left:2976;top:3414;width:2;height:421" coordorigin="2976,3414" coordsize="0,421" path="m2976,3835l2976,3414e" filled="false" stroked="true" strokeweight=".5pt" strokecolor="#231f20">
                <v:path arrowok="t"/>
              </v:shape>
            </v:group>
            <v:group style="position:absolute;left:987;top:3840;width:1995;height:2" coordorigin="987,3840" coordsize="1995,2">
              <v:shape style="position:absolute;left:987;top:3840;width:1995;height:2" coordorigin="987,3840" coordsize="1995,0" path="m987,3840l2981,3840e" filled="false" stroked="true" strokeweight=".5pt" strokecolor="#231f20">
                <v:path arrowok="t"/>
              </v:shape>
              <v:shape style="position:absolute;left:1801;top:2193;width:438;height:322" type="#_x0000_t75" stroked="false">
                <v:imagedata r:id="rId99" o:title=""/>
              </v:shape>
              <v:shape style="position:absolute;left:1875;top:2709;width:228;height:223" type="#_x0000_t75" stroked="false">
                <v:imagedata r:id="rId100" o:title=""/>
              </v:shape>
              <v:shape style="position:absolute;left:1559;top:1949;width:875;height:1324" type="#_x0000_t75" stroked="false">
                <v:imagedata r:id="rId101" o:title=""/>
              </v:shape>
              <v:shape style="position:absolute;left:2289;top:2378;width:131;height:286" type="#_x0000_t75" stroked="false">
                <v:imagedata r:id="rId102" o:title=""/>
              </v:shape>
            </v:group>
            <v:group style="position:absolute;left:1612;top:1962;width:788;height:350" coordorigin="1612,1962" coordsize="788,350">
              <v:shape style="position:absolute;left:1612;top:1962;width:788;height:350" coordorigin="1612,1962" coordsize="788,350" path="m2044,2061l2010,2061,2045,2125,2089,2181,2141,2229,2198,2270,2262,2306,2286,2311,2270,2296,2252,2282,2234,2267,2216,2252,2163,2203,2113,2151,2067,2095,2044,2061xe" filled="true" fillcolor="#ffffff" stroked="false">
                <v:path arrowok="t"/>
                <v:fill type="solid"/>
              </v:shape>
              <v:shape style="position:absolute;left:1612;top:1962;width:788;height:350" coordorigin="1612,1962" coordsize="788,350" path="m2107,2035l2026,2035,2069,2091,2118,2145,2170,2197,2224,2247,2251,2272,2278,2295,2312,2310,2356,2311,2327,2238,2288,2176,2238,2123,2181,2079,2117,2040,2107,2035xe" filled="true" fillcolor="#ffffff" stroked="false">
                <v:path arrowok="t"/>
                <v:fill type="solid"/>
              </v:shape>
              <v:shape style="position:absolute;left:1612;top:1962;width:788;height:350" coordorigin="1612,1962" coordsize="788,350" path="m2183,2007l2049,2007,2105,2029,2157,2057,2250,2126,2302,2184,2345,2257,2356,2291,2362,2304,2369,2311,2384,2310,2394,2299,2398,2285,2399,2275,2395,2240,2363,2177,2306,2105,2223,2032,2183,2007xe" filled="true" fillcolor="#ffffff" stroked="false">
                <v:path arrowok="t"/>
                <v:fill type="solid"/>
              </v:shape>
              <v:shape style="position:absolute;left:1612;top:1962;width:788;height:350" coordorigin="1612,1962" coordsize="788,350" path="m2026,2035l1979,2035,1937,2096,1890,2152,1840,2204,1785,2252,1727,2296,1727,2300,1716,2304,1727,2304,1751,2299,1814,2265,1910,2193,1984,2103,1996,2081,2002,2071,2010,2061,2044,2061,2026,2035xe" filled="true" fillcolor="#ffffff" stroked="false">
                <v:path arrowok="t"/>
                <v:fill type="solid"/>
              </v:shape>
              <v:shape style="position:absolute;left:1612;top:1962;width:788;height:350" coordorigin="1612,1962" coordsize="788,350" path="m1961,1962l1881,1980,1792,2028,1704,2101,1650,2167,1620,2223,1612,2270,1613,2286,1621,2298,1639,2304,1679,2224,1730,2153,1791,2093,1863,2046,1918,2019,1982,2007,2183,2007,2175,2002,2141,1985,2127,1980,2007,1980,2003,1977,1995,1971,1961,1962xe" filled="true" fillcolor="#ffffff" stroked="false">
                <v:path arrowok="t"/>
                <v:fill type="solid"/>
              </v:shape>
              <v:shape style="position:absolute;left:1612;top:1962;width:788;height:350" coordorigin="1612,1962" coordsize="788,350" path="m2049,2007l1982,2007,1902,2033,1833,2069,1774,2114,1724,2169,1683,2232,1649,2304,1708,2304,1770,2256,1828,2205,1883,2150,1933,2093,1979,2035,2107,2035,2049,2007xe" filled="true" fillcolor="#ffffff" stroked="false">
                <v:path arrowok="t"/>
                <v:fill type="solid"/>
              </v:shape>
              <v:shape style="position:absolute;left:1612;top:1962;width:788;height:350" coordorigin="1612,1962" coordsize="788,350" path="m2057,1964l2020,1974,2011,1979,2007,1980,2127,1980,2099,1970,2057,1964xe" filled="true" fillcolor="#ffffff" stroked="false">
                <v:path arrowok="t"/>
                <v:fill type="solid"/>
              </v:shape>
              <v:shape style="position:absolute;left:992;top:3409;width:1985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653" w:right="653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Anita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62.492004pt;margin-top:9.528192pt;width:128.6pt;height:182.75pt;mso-position-horizontal-relative:page;mso-position-vertical-relative:paragraph;z-index:5344;mso-wrap-distance-left:0;mso-wrap-distance-right:0" coordorigin="3250,191" coordsize="2572,3655">
            <v:group style="position:absolute;left:3255;top:196;width:2562;height:2" coordorigin="3255,196" coordsize="2562,2">
              <v:shape style="position:absolute;left:3255;top:196;width:2562;height:2" coordorigin="3255,196" coordsize="2562,0" path="m3255,196l5816,196e" filled="false" stroked="true" strokeweight=".5pt" strokecolor="#231f20">
                <v:path arrowok="t"/>
              </v:shape>
            </v:group>
            <v:group style="position:absolute;left:3260;top:201;width:2;height:3204" coordorigin="3260,201" coordsize="2,3204">
              <v:shape style="position:absolute;left:3260;top:201;width:2;height:3204" coordorigin="3260,201" coordsize="0,3204" path="m3260,3404l3260,201e" filled="false" stroked="true" strokeweight=".5pt" strokecolor="#231f20">
                <v:path arrowok="t"/>
              </v:shape>
            </v:group>
            <v:group style="position:absolute;left:5811;top:201;width:2;height:3204" coordorigin="5811,201" coordsize="2,3204">
              <v:shape style="position:absolute;left:5811;top:201;width:2;height:3204" coordorigin="5811,201" coordsize="0,3204" path="m5811,3404l5811,201e" filled="false" stroked="true" strokeweight=".5pt" strokecolor="#231f20">
                <v:path arrowok="t"/>
              </v:shape>
            </v:group>
            <v:group style="position:absolute;left:3255;top:3409;width:2562;height:2" coordorigin="3255,3409" coordsize="2562,2">
              <v:shape style="position:absolute;left:3255;top:3409;width:2562;height:2" coordorigin="3255,3409" coordsize="2562,0" path="m3255,3409l5816,3409e" filled="false" stroked="true" strokeweight=".5pt" strokecolor="#231f20">
                <v:path arrowok="t"/>
              </v:shape>
            </v:group>
            <v:group style="position:absolute;left:3260;top:3414;width:2;height:421" coordorigin="3260,3414" coordsize="2,421">
              <v:shape style="position:absolute;left:3260;top:3414;width:2;height:421" coordorigin="3260,3414" coordsize="0,421" path="m3260,3835l3260,3414e" filled="false" stroked="true" strokeweight=".5pt" strokecolor="#231f20">
                <v:path arrowok="t"/>
              </v:shape>
            </v:group>
            <v:group style="position:absolute;left:5811;top:3414;width:2;height:421" coordorigin="5811,3414" coordsize="2,421">
              <v:shape style="position:absolute;left:5811;top:3414;width:2;height:421" coordorigin="5811,3414" coordsize="0,421" path="m5811,3835l5811,3414e" filled="false" stroked="true" strokeweight=".5pt" strokecolor="#231f20">
                <v:path arrowok="t"/>
              </v:shape>
            </v:group>
            <v:group style="position:absolute;left:3255;top:3840;width:2562;height:2" coordorigin="3255,3840" coordsize="2562,2">
              <v:shape style="position:absolute;left:3255;top:3840;width:2562;height:2" coordorigin="3255,3840" coordsize="2562,0" path="m3255,3840l5816,3840e" filled="false" stroked="true" strokeweight=".5pt" strokecolor="#231f20">
                <v:path arrowok="t"/>
              </v:shape>
            </v:group>
            <v:group style="position:absolute;left:3610;top:451;width:19;height:17" coordorigin="3610,451" coordsize="19,17">
              <v:shape style="position:absolute;left:3610;top:451;width:19;height:17" coordorigin="3610,451" coordsize="19,17" path="m3626,451l3611,451,3610,460,3610,462,3612,468,3623,467,3624,462,3628,460,3626,451xe" filled="true" fillcolor="#231f20" stroked="false">
                <v:path arrowok="t"/>
                <v:fill type="solid"/>
              </v:shape>
            </v:group>
            <v:group style="position:absolute;left:3513;top:560;width:13;height:12" coordorigin="3513,560" coordsize="13,12">
              <v:shape style="position:absolute;left:3513;top:560;width:13;height:12" coordorigin="3513,560" coordsize="13,12" path="m3526,560l3514,560,3514,565,3513,571,3518,572,3519,566,3524,565,3526,560xe" filled="true" fillcolor="#231f20" stroked="false">
                <v:path arrowok="t"/>
                <v:fill type="solid"/>
              </v:shape>
              <v:shape style="position:absolute;left:3681;top:583;width:208;height:202" type="#_x0000_t75" stroked="false">
                <v:imagedata r:id="rId103" o:title=""/>
              </v:shape>
              <v:shape style="position:absolute;left:3406;top:325;width:914;height:1354" type="#_x0000_t75" stroked="false">
                <v:imagedata r:id="rId104" o:title=""/>
              </v:shape>
              <v:shape style="position:absolute;left:3474;top:362;width:399;height:354" type="#_x0000_t75" stroked="false">
                <v:imagedata r:id="rId105" o:title=""/>
              </v:shape>
              <v:shape style="position:absolute;left:4440;top:385;width:1233;height:1310" type="#_x0000_t75" stroked="false">
                <v:imagedata r:id="rId106" o:title=""/>
              </v:shape>
              <v:shape style="position:absolute;left:3484;top:1850;width:1119;height:1311" type="#_x0000_t75" stroked="false">
                <v:imagedata r:id="rId107" o:title=""/>
              </v:shape>
              <v:shape style="position:absolute;left:3897;top:3020;width:146;height:221" type="#_x0000_t75" stroked="false">
                <v:imagedata r:id="rId108" o:title=""/>
              </v:shape>
              <v:shape style="position:absolute;left:3529;top:1898;width:1071;height:1348" type="#_x0000_t75" stroked="false">
                <v:imagedata r:id="rId109" o:title=""/>
              </v:shape>
              <v:shape style="position:absolute;left:4723;top:2001;width:900;height:1282" type="#_x0000_t75" stroked="false">
                <v:imagedata r:id="rId110" o:title=""/>
              </v:shape>
              <v:shape style="position:absolute;left:3260;top:3409;width:2552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754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Carolina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4.223999pt;margin-top:9.528192pt;width:128.6pt;height:182.75pt;mso-position-horizontal-relative:page;mso-position-vertical-relative:paragraph;z-index:5392;mso-wrap-distance-left:0;mso-wrap-distance-right:0" coordorigin="6084,191" coordsize="2572,3655">
            <v:group style="position:absolute;left:6089;top:196;width:2562;height:2" coordorigin="6089,196" coordsize="2562,2">
              <v:shape style="position:absolute;left:6089;top:196;width:2562;height:2" coordorigin="6089,196" coordsize="2562,0" path="m6089,196l8651,196e" filled="false" stroked="true" strokeweight=".5pt" strokecolor="#231f20">
                <v:path arrowok="t"/>
              </v:shape>
            </v:group>
            <v:group style="position:absolute;left:6094;top:201;width:2;height:3204" coordorigin="6094,201" coordsize="2,3204">
              <v:shape style="position:absolute;left:6094;top:201;width:2;height:3204" coordorigin="6094,201" coordsize="0,3204" path="m6094,3404l6094,201e" filled="false" stroked="true" strokeweight=".5pt" strokecolor="#231f20">
                <v:path arrowok="t"/>
              </v:shape>
            </v:group>
            <v:group style="position:absolute;left:8646;top:201;width:2;height:3204" coordorigin="8646,201" coordsize="2,3204">
              <v:shape style="position:absolute;left:8646;top:201;width:2;height:3204" coordorigin="8646,201" coordsize="0,3204" path="m8646,3404l8646,201e" filled="false" stroked="true" strokeweight=".5pt" strokecolor="#231f20">
                <v:path arrowok="t"/>
              </v:shape>
            </v:group>
            <v:group style="position:absolute;left:6089;top:3409;width:2562;height:2" coordorigin="6089,3409" coordsize="2562,2">
              <v:shape style="position:absolute;left:6089;top:3409;width:2562;height:2" coordorigin="6089,3409" coordsize="2562,0" path="m6089,3409l8651,3409e" filled="false" stroked="true" strokeweight=".5pt" strokecolor="#231f20">
                <v:path arrowok="t"/>
              </v:shape>
            </v:group>
            <v:group style="position:absolute;left:6094;top:3414;width:2;height:421" coordorigin="6094,3414" coordsize="2,421">
              <v:shape style="position:absolute;left:6094;top:3414;width:2;height:421" coordorigin="6094,3414" coordsize="0,421" path="m6094,3835l6094,3414e" filled="false" stroked="true" strokeweight=".5pt" strokecolor="#231f20">
                <v:path arrowok="t"/>
              </v:shape>
            </v:group>
            <v:group style="position:absolute;left:8646;top:3414;width:2;height:421" coordorigin="8646,3414" coordsize="2,421">
              <v:shape style="position:absolute;left:8646;top:3414;width:2;height:421" coordorigin="8646,3414" coordsize="0,421" path="m8646,3835l8646,3414e" filled="false" stroked="true" strokeweight=".5pt" strokecolor="#231f20">
                <v:path arrowok="t"/>
              </v:shape>
            </v:group>
            <v:group style="position:absolute;left:6089;top:3840;width:2562;height:2" coordorigin="6089,3840" coordsize="2562,2">
              <v:shape style="position:absolute;left:6089;top:3840;width:2562;height:2" coordorigin="6089,3840" coordsize="2562,0" path="m6089,3840l8651,3840e" filled="false" stroked="true" strokeweight=".5pt" strokecolor="#231f20">
                <v:path arrowok="t"/>
              </v:shape>
            </v:group>
            <v:group style="position:absolute;left:6585;top:930;width:648;height:340" coordorigin="6585,930" coordsize="648,340">
              <v:shape style="position:absolute;left:6585;top:930;width:648;height:340" coordorigin="6585,930" coordsize="648,340" path="m6787,930l6758,943,6754,954,6754,970,6758,981,6755,985,6750,987,6751,995,6724,1016,6676,1068,6632,1134,6596,1221,6585,1269,6598,1264,6592,1249,6595,1239,6598,1229,6602,1219,6606,1208,6611,1197,6654,1111,6709,1039,6748,1004,6754,1004,6757,993,6765,981,6769,945,6802,935,6832,935,6822,932,6787,930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7087,1011l7079,1011,7100,1029,7120,1050,7176,1129,7211,1198,7225,1243,7222,1257,7233,1262,7209,1182,7173,1114,7112,1033,7087,1011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947,1027l6937,1027,6969,1050,7010,1069,7049,1070,7054,1065,7019,1065,6991,1055,6966,1040,6947,1027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754,1004l6748,1004,6744,1027,6744,1028,6750,1048,6763,1062,6781,1069,6811,1066,6820,1061,6786,1061,6753,1046,6751,1029,6751,1024,6752,1009,6754,1004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7078,939l7041,939,7074,943,7083,959,7083,976,7077,992,7067,1006,7070,1024,7068,1039,7062,1053,7053,1064,7019,1065,7054,1065,7074,1041,7077,1031,7073,1018,7079,1011,7087,1011,7077,1002,7087,988,7090,970,7090,969,7086,951,7078,939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832,935l6802,935,6844,944,6872,964,6870,976,6870,985,6869,992,6870,1001,6874,1011,6853,1036,6821,1055,6786,1061,6820,1061,6839,1052,6863,1035,6881,1020,6892,1020,6890,1020,6875,999,6879,969,6889,965,6898,961,6904,960,6879,960,6855,943,6832,935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892,1020l6881,1020,6892,1028,6907,1033,6923,1034,6935,1028,6914,1028,6892,1020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953,964l6946,964,6954,975,6953,992,6948,1008,6939,1020,6914,1028,6935,1028,6937,1027,6947,1027,6944,1025,6950,1014,6956,1002,6960,989,6960,971,6967,967,6953,967,6953,964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940,957l6918,957,6928,958,6935,971,6946,964,6953,964,6953,958,6942,958,6940,957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7041,933l7008,939,6978,952,6953,967,6967,967,6982,956,7010,945,7041,939,7078,939,7077,936,7041,933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918,952l6905,953,6892,956,6879,960,6904,960,6908,958,6918,957,6940,957,6932,955,6918,952xe" filled="true" fillcolor="#231f20" stroked="false">
                <v:path arrowok="t"/>
                <v:fill type="solid"/>
              </v:shape>
              <v:shape style="position:absolute;left:6585;top:930;width:648;height:340" coordorigin="6585,930" coordsize="648,340" path="m6954,955l6942,958,6953,958,6954,955xe" filled="true" fillcolor="#231f20" stroked="false">
                <v:path arrowok="t"/>
                <v:fill type="solid"/>
              </v:shape>
              <v:shape style="position:absolute;left:6751;top:935;width:332;height:130" type="#_x0000_t75" stroked="false">
                <v:imagedata r:id="rId111" o:title=""/>
              </v:shape>
              <v:shape style="position:absolute;left:6373;top:1086;width:1040;height:998" type="#_x0000_t75" stroked="false">
                <v:imagedata r:id="rId112" o:title=""/>
              </v:shape>
              <v:shape style="position:absolute;left:7625;top:993;width:426;height:340" type="#_x0000_t75" stroked="false">
                <v:imagedata r:id="rId113" o:title=""/>
              </v:shape>
              <v:shape style="position:absolute;left:6894;top:816;width:1472;height:2473" type="#_x0000_t75" stroked="false">
                <v:imagedata r:id="rId114" o:title=""/>
              </v:shape>
              <v:shape style="position:absolute;left:7687;top:2557;width:149;height:123" type="#_x0000_t75" stroked="false">
                <v:imagedata r:id="rId115" o:title=""/>
              </v:shape>
              <v:shape style="position:absolute;left:7187;top:2571;width:382;height:393" type="#_x0000_t75" stroked="false">
                <v:imagedata r:id="rId116" o:title=""/>
              </v:shape>
              <v:shape style="position:absolute;left:7513;top:3119;width:279;height:159" type="#_x0000_t75" stroked="false">
                <v:imagedata r:id="rId117" o:title=""/>
              </v:shape>
              <v:shape style="position:absolute;left:7017;top:3152;width:264;height:119" type="#_x0000_t75" stroked="false">
                <v:imagedata r:id="rId118" o:title=""/>
              </v:shape>
              <v:shape style="position:absolute;left:6094;top:3409;width:2552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897" w:right="897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Laura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445.957001pt;margin-top:9.528192pt;width:100.25pt;height:182.75pt;mso-position-horizontal-relative:page;mso-position-vertical-relative:paragraph;z-index:5440;mso-wrap-distance-left:0;mso-wrap-distance-right:0" coordorigin="8919,191" coordsize="2005,3655">
            <v:group style="position:absolute;left:8924;top:196;width:1995;height:2" coordorigin="8924,196" coordsize="1995,2">
              <v:shape style="position:absolute;left:8924;top:196;width:1995;height:2" coordorigin="8924,196" coordsize="1995,0" path="m8924,196l10918,196e" filled="false" stroked="true" strokeweight=".5pt" strokecolor="#231f20">
                <v:path arrowok="t"/>
              </v:shape>
            </v:group>
            <v:group style="position:absolute;left:8929;top:201;width:2;height:3204" coordorigin="8929,201" coordsize="2,3204">
              <v:shape style="position:absolute;left:8929;top:201;width:2;height:3204" coordorigin="8929,201" coordsize="0,3204" path="m8929,3404l8929,201e" filled="false" stroked="true" strokeweight=".5pt" strokecolor="#231f20">
                <v:path arrowok="t"/>
              </v:shape>
            </v:group>
            <v:group style="position:absolute;left:10913;top:201;width:2;height:3204" coordorigin="10913,201" coordsize="2,3204">
              <v:shape style="position:absolute;left:10913;top:201;width:2;height:3204" coordorigin="10913,201" coordsize="0,3204" path="m10913,3404l10913,201e" filled="false" stroked="true" strokeweight=".5pt" strokecolor="#231f20">
                <v:path arrowok="t"/>
              </v:shape>
            </v:group>
            <v:group style="position:absolute;left:8924;top:3409;width:1995;height:2" coordorigin="8924,3409" coordsize="1995,2">
              <v:shape style="position:absolute;left:8924;top:3409;width:1995;height:2" coordorigin="8924,3409" coordsize="1995,0" path="m8924,3409l10918,3409e" filled="false" stroked="true" strokeweight=".5pt" strokecolor="#231f20">
                <v:path arrowok="t"/>
              </v:shape>
            </v:group>
            <v:group style="position:absolute;left:8929;top:3414;width:2;height:421" coordorigin="8929,3414" coordsize="2,421">
              <v:shape style="position:absolute;left:8929;top:3414;width:2;height:421" coordorigin="8929,3414" coordsize="0,421" path="m8929,3835l8929,3414e" filled="false" stroked="true" strokeweight=".5pt" strokecolor="#231f20">
                <v:path arrowok="t"/>
              </v:shape>
            </v:group>
            <v:group style="position:absolute;left:10913;top:3414;width:2;height:421" coordorigin="10913,3414" coordsize="2,421">
              <v:shape style="position:absolute;left:10913;top:3414;width:2;height:421" coordorigin="10913,3414" coordsize="0,421" path="m10913,3835l10913,3414e" filled="false" stroked="true" strokeweight=".5pt" strokecolor="#231f20">
                <v:path arrowok="t"/>
              </v:shape>
            </v:group>
            <v:group style="position:absolute;left:8924;top:3840;width:1995;height:2" coordorigin="8924,3840" coordsize="1995,2">
              <v:shape style="position:absolute;left:8924;top:3840;width:1995;height:2" coordorigin="8924,3840" coordsize="1995,0" path="m8924,3840l10918,3840e" filled="false" stroked="true" strokeweight=".5pt" strokecolor="#231f20">
                <v:path arrowok="t"/>
              </v:shape>
              <v:shape style="position:absolute;left:9557;top:2275;width:728;height:1006" type="#_x0000_t75" stroked="false">
                <v:imagedata r:id="rId119" o:title=""/>
              </v:shape>
              <v:shape style="position:absolute;left:10148;top:2909;width:133;height:142" type="#_x0000_t75" stroked="false">
                <v:imagedata r:id="rId120" o:title=""/>
              </v:shape>
              <v:shape style="position:absolute;left:9630;top:2775;width:542;height:436" type="#_x0000_t75" stroked="false">
                <v:imagedata r:id="rId121" o:title=""/>
              </v:shape>
              <v:shape style="position:absolute;left:9743;top:2443;width:383;height:397" type="#_x0000_t75" stroked="false">
                <v:imagedata r:id="rId122" o:title=""/>
              </v:shape>
              <v:shape style="position:absolute;left:9671;top:2280;width:605;height:492" type="#_x0000_t75" stroked="false">
                <v:imagedata r:id="rId123" o:title=""/>
              </v:shape>
              <v:shape style="position:absolute;left:9562;top:2737;width:118;height:112" type="#_x0000_t75" stroked="false">
                <v:imagedata r:id="rId124" o:title=""/>
              </v:shape>
              <v:shape style="position:absolute;left:9557;top:2273;width:729;height:1009" type="#_x0000_t75" stroked="false">
                <v:imagedata r:id="rId125" o:title=""/>
              </v:shape>
              <v:shape style="position:absolute;left:9743;top:2443;width:383;height:397" type="#_x0000_t75" stroked="false">
                <v:imagedata r:id="rId126" o:title=""/>
              </v:shape>
              <v:shape style="position:absolute;left:9630;top:2775;width:542;height:436" type="#_x0000_t75" stroked="false">
                <v:imagedata r:id="rId127" o:title=""/>
              </v:shape>
              <v:shape style="position:absolute;left:10148;top:2909;width:133;height:142" type="#_x0000_t75" stroked="false">
                <v:imagedata r:id="rId128" o:title=""/>
              </v:shape>
              <v:shape style="position:absolute;left:9562;top:2507;width:528;height:769" type="#_x0000_t75" stroked="false">
                <v:imagedata r:id="rId129" o:title=""/>
              </v:shape>
              <v:shape style="position:absolute;left:8929;top:3409;width:1985;height:431" type="#_x0000_t202" filled="false" stroked="false">
                <v:textbox inset="0,0,0,0">
                  <w:txbxContent>
                    <w:p>
                      <w:pPr>
                        <w:spacing w:before="54"/>
                        <w:ind w:left="653" w:right="653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Sofia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Quais dessas meninas tem a mesma quantidade de</w:t>
      </w:r>
      <w:r>
        <w:rPr>
          <w:color w:val="231F20"/>
          <w:spacing w:val="-27"/>
        </w:rPr>
        <w:t> </w:t>
      </w:r>
      <w:r>
        <w:rPr>
          <w:color w:val="231F20"/>
        </w:rPr>
        <w:t>bonecas?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3841pt;width:24.55pt;height:24.55pt;mso-position-horizontal-relative:page;mso-position-vertical-relative:paragraph;z-index:546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Anita e</w:t>
      </w:r>
      <w:r>
        <w:rPr>
          <w:color w:val="231F20"/>
          <w:spacing w:val="-10"/>
        </w:rPr>
        <w:t> </w:t>
      </w:r>
      <w:r>
        <w:rPr>
          <w:color w:val="231F20"/>
        </w:rPr>
        <w:t>Carolina.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72pt;width:24.55pt;height:24.55pt;mso-position-horizontal-relative:page;mso-position-vertical-relative:paragraph;z-index:54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Anita 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Sofia.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1pt;width:24.55pt;height:24.55pt;mso-position-horizontal-relative:page;mso-position-vertical-relative:paragraph;z-index:55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Carolina e</w:t>
      </w:r>
      <w:r>
        <w:rPr>
          <w:color w:val="231F20"/>
          <w:spacing w:val="-13"/>
        </w:rPr>
        <w:t> </w:t>
      </w:r>
      <w:r>
        <w:rPr>
          <w:color w:val="231F20"/>
        </w:rPr>
        <w:t>Laura.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005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5pt;width:24.55pt;height:24.55pt;mso-position-horizontal-relative:page;mso-position-vertical-relative:paragraph;z-index:55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Laura 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Sofia.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98"/>
          <w:pgSz w:w="11910" w:h="16840"/>
          <w:pgMar w:footer="524" w:header="0" w:top="320" w:bottom="720" w:left="740" w:right="740"/>
          <w:pgNumType w:start="16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60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os potes de iogurte que quatro crianças</w:t>
      </w:r>
      <w:r>
        <w:rPr>
          <w:color w:val="231F20"/>
          <w:spacing w:val="-26"/>
        </w:rPr>
        <w:t> </w:t>
      </w:r>
      <w:r>
        <w:rPr>
          <w:color w:val="231F20"/>
        </w:rPr>
        <w:t>compraram.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63.321899pt;margin-top:15.830173pt;width:468.65pt;height:168.15pt;mso-position-horizontal-relative:page;mso-position-vertical-relative:paragraph;z-index:5632;mso-wrap-distance-left:0;mso-wrap-distance-right:0" coordorigin="1266,317" coordsize="9373,3363">
            <v:shape style="position:absolute;left:1850;top:1871;width:1414;height:1796" type="#_x0000_t75" stroked="false">
              <v:imagedata r:id="rId130" o:title=""/>
            </v:shape>
            <v:shape style="position:absolute;left:1922;top:2061;width:167;height:298" type="#_x0000_t75" stroked="false">
              <v:imagedata r:id="rId131" o:title=""/>
            </v:shape>
            <v:group style="position:absolute;left:1872;top:2109;width:237;height:1391" coordorigin="1872,2109" coordsize="237,1391">
              <v:shape style="position:absolute;left:1872;top:2109;width:237;height:1391" coordorigin="1872,2109" coordsize="237,1391" path="m1904,2109l1904,2269,1903,2348,1903,2434,1902,2506,1901,2584,1899,2663,1898,2743,1895,2825,1893,2908,1890,2994,1886,3082,1880,3159,1873,3239,1872,3316,1886,3380,1963,3458,2071,3499,2062,3421,2064,3340,2070,3253,2077,3159,2081,3082,2090,2933,2095,2855,2098,2773,2101,2688,2104,2624,2108,2562,2109,2506,2101,2461,2093,2446,2082,2434,2070,2421,2059,2407,2016,2334,1979,2257,1944,2180,1904,2109xe" filled="true" fillcolor="#ffffff" stroked="false">
                <v:path arrowok="t"/>
                <v:fill type="solid"/>
              </v:shape>
              <v:shape style="position:absolute;left:2086;top:2115;width:296;height:304" type="#_x0000_t75" stroked="false">
                <v:imagedata r:id="rId132" o:title=""/>
              </v:shape>
              <v:shape style="position:absolute;left:2956;top:2160;width:148;height:170" type="#_x0000_t75" stroked="false">
                <v:imagedata r:id="rId133" o:title=""/>
              </v:shape>
            </v:group>
            <v:group style="position:absolute;left:2129;top:2233;width:258;height:1392" coordorigin="2129,2233" coordsize="258,1392">
              <v:shape style="position:absolute;left:2129;top:2233;width:258;height:1392" coordorigin="2129,2233" coordsize="258,1392" path="m2368,2233l2363,2234,2256,2321,2205,2367,2160,2419,2168,2503,2170,2589,2169,2676,2165,2762,2160,2846,2154,2926,2155,2955,2160,3012,2160,3040,2151,3168,2146,3237,2142,3308,2138,3357,2133,3406,2129,3453,2131,3499,2134,3506,2140,3516,2143,3529,2137,3541,2193,3559,2296,3610,2345,3625,2346,3550,2348,3474,2350,3397,2353,3318,2356,3237,2359,3160,2361,3080,2363,3000,2363,2920,2367,2835,2374,2750,2382,2665,2387,2580,2386,2493,2380,2405,2372,2320,2369,2240,2369,2236,2368,2233xe" filled="true" fillcolor="#ffffff" stroked="false">
                <v:path arrowok="t"/>
                <v:fill type="solid"/>
              </v:shape>
            </v:group>
            <v:group style="position:absolute;left:2085;top:2424;width:64;height:1094" coordorigin="2085,2424" coordsize="64,1094">
              <v:shape style="position:absolute;left:2085;top:2424;width:64;height:1094" coordorigin="2085,2424" coordsize="64,1094" path="m2148,2424l2143,2425,2139,2434,2133,2440,2125,2443,2128,2521,2128,2601,2125,2682,2121,2764,2115,2845,2103,3002,2098,3076,2095,3147,2091,3232,2087,3315,2085,3395,2089,3469,2101,3517,2108,3442,2113,3366,2118,3290,2122,3215,2125,3141,2127,3112,2130,3084,2134,3056,2137,3028,2143,2922,2146,2828,2146,2745,2145,2591,2146,2514,2148,2431,2148,2427,2148,2424xe" filled="true" fillcolor="#ffffff" stroked="false">
                <v:path arrowok="t"/>
                <v:fill type="solid"/>
              </v:shape>
              <v:shape style="position:absolute;left:2656;top:3082;width:140;height:122" type="#_x0000_t75" stroked="false">
                <v:imagedata r:id="rId134" o:title=""/>
              </v:shape>
            </v:group>
            <v:group style="position:absolute;left:2131;top:1924;width:782;height:185" coordorigin="2131,1924" coordsize="782,185">
              <v:shape style="position:absolute;left:2131;top:1924;width:782;height:185" coordorigin="2131,1924" coordsize="782,185" path="m2912,1924l2829,1936,2747,1950,2667,1965,2588,1982,2510,1999,2433,2017,2357,2037,2281,2056,2131,2097,2146,2109,2162,2108,2196,2097,2219,2092,2286,2079,2327,2069,2369,2056,2411,2043,2453,2031,2499,2021,2592,2005,2638,1995,2651,1990,2678,1977,2691,1972,2749,1959,2808,1949,2864,1938,2912,1924xe" filled="true" fillcolor="#ffffff" stroked="false">
                <v:path arrowok="t"/>
                <v:fill type="solid"/>
              </v:shape>
            </v:group>
            <v:group style="position:absolute;left:2716;top:3540;width:69;height:29" coordorigin="2716,3540" coordsize="69,29">
              <v:shape style="position:absolute;left:2716;top:3540;width:69;height:29" coordorigin="2716,3540" coordsize="69,29" path="m2770,3540l2768,3541,2766,3542,2765,3543,2753,3550,2741,3556,2728,3562,2716,3568,2750,3556,2785,3544,2779,3543,2774,3542,2770,3540xe" filled="true" fillcolor="#ffffff" stroked="false">
                <v:path arrowok="t"/>
                <v:fill type="solid"/>
              </v:shape>
              <v:shape style="position:absolute;left:2844;top:3251;width:377;height:273" type="#_x0000_t75" stroked="false">
                <v:imagedata r:id="rId135" o:title=""/>
              </v:shape>
            </v:group>
            <v:group style="position:absolute;left:2365;top:2461;width:880;height:1191" coordorigin="2365,2461" coordsize="880,1191">
              <v:shape style="position:absolute;left:2365;top:2461;width:880;height:1191" coordorigin="2365,2461" coordsize="880,1191" path="m2402,3642l2389,3642,2393,3652,2409,3649,2402,3642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566,2461l2518,2471,2475,2503,2437,2540,2405,2568,2406,2644,2400,2717,2392,2790,2384,2861,2381,2932,2381,3017,2379,3101,2374,3268,2372,3351,2371,3435,2372,3520,2375,3607,2375,3620,2368,3631,2365,3639,2375,3642,2389,3642,2402,3642,2385,3626,2376,3595,2382,3563,2402,3538,2404,3526,2405,3513,2407,3501,2408,3488,2388,3463,2382,3432,2390,3401,2416,3379,2418,3299,2418,3209,2417,3138,2415,3051,2413,2977,2412,2897,2450,2840,2473,2836,2478,2777,2501,2662,2547,2585,2579,2577,3245,2577,3245,2576,3244,2568,2948,2568,2934,2562,2680,2562,2648,2537,2625,2505,2601,2476,2566,2461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29,3147l3199,3147,3198,3149,3203,3161,3205,3174,3205,3188,3202,3201,3209,3209,3214,3217,3219,3227,3222,3237,3224,3216,3226,3195,3227,3176,3229,3159,3229,3147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30,3117l3144,3117,3162,3119,3177,3125,3189,3135,3198,3147,3199,3147,3229,3147,3230,3117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40,2672l3008,2672,3048,2676,3084,2690,3117,2713,3135,2717,3152,2726,3165,2739,3173,2758,3182,2828,3180,2896,3165,2963,3138,3026,3129,3051,3120,3074,3110,3097,3100,3118,3122,3117,3133,3117,3144,3117,3230,3117,3230,3090,3231,3011,3231,2927,3232,2852,3232,2840,3234,2760,3238,2703,3240,2672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951,2682l2689,2682,2718,2685,2744,2700,2773,2760,2777,2771,2780,2769,2784,2768,2789,2767,2801,2752,2816,2744,2832,2739,2851,2739,2906,2703,2935,2688,2951,2682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851,2739l2832,2739,2850,2740,2851,2739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245,2577l2579,2577,2610,2584,2633,2608,2642,2628,2650,2649,2657,2670,2663,2691,2689,2682,2951,2682,2966,2677,3008,2672,3240,2672,3243,2637,3245,2577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3085,2463l3034,2492,2990,2534,2948,2568,3244,2568,3240,2538,3225,2520,3198,2498,3170,2478,3151,2467,3085,2463xe" filled="true" fillcolor="#ffffff" stroked="false">
                <v:path arrowok="t"/>
                <v:fill type="solid"/>
              </v:shape>
              <v:shape style="position:absolute;left:2365;top:2461;width:880;height:1191" coordorigin="2365,2461" coordsize="880,1191" path="m2799,2497l2764,2502,2735,2517,2708,2539,2680,2562,2934,2562,2912,2553,2876,2529,2839,2507,2799,2497xe" filled="true" fillcolor="#ffffff" stroked="false">
                <v:path arrowok="t"/>
                <v:fill type="solid"/>
              </v:shape>
              <v:shape style="position:absolute;left:4069;top:1067;width:1754;height:2600" type="#_x0000_t75" stroked="false">
                <v:imagedata r:id="rId136" o:title=""/>
              </v:shape>
              <v:shape style="position:absolute;left:4391;top:2641;width:106;height:103" type="#_x0000_t75" stroked="false">
                <v:imagedata r:id="rId137" o:title=""/>
              </v:shape>
            </v:group>
            <v:group style="position:absolute;left:5099;top:2966;width:104;height:95" coordorigin="5099,2966" coordsize="104,95">
              <v:shape style="position:absolute;left:5099;top:2966;width:104;height:95" coordorigin="5099,2966" coordsize="104,95" path="m5179,3054l5121,3054,5141,3055,5159,3057,5177,3061,5179,3054xe" filled="true" fillcolor="#ffffff" stroked="false">
                <v:path arrowok="t"/>
                <v:fill type="solid"/>
              </v:shape>
              <v:shape style="position:absolute;left:5099;top:2966;width:104;height:95" coordorigin="5099,2966" coordsize="104,95" path="m5130,3021l5117,3025,5118,3037,5113,3044,5105,3049,5099,3055,5121,3054,5179,3054,5181,3044,5187,3037,5135,3037,5126,3036,5130,3021xe" filled="true" fillcolor="#ffffff" stroked="false">
                <v:path arrowok="t"/>
                <v:fill type="solid"/>
              </v:shape>
              <v:shape style="position:absolute;left:5099;top:2966;width:104;height:95" coordorigin="5099,2966" coordsize="104,95" path="m5154,2966l5152,2971,5151,2979,5153,2989,5153,3022,5149,3034,5135,3037,5187,3037,5191,3032,5178,3032,5165,3031,5166,3017,5164,3004,5162,2993,5159,2983,5160,2976,5160,2971,5159,2968,5156,2967,5154,2966xe" filled="true" fillcolor="#ffffff" stroked="false">
                <v:path arrowok="t"/>
                <v:fill type="solid"/>
              </v:shape>
              <v:shape style="position:absolute;left:5099;top:2966;width:104;height:95" coordorigin="5099,2966" coordsize="104,95" path="m5201,3019l5194,3023,5187,3028,5178,3032,5191,3032,5193,3029,5203,3019,5201,3019xe" filled="true" fillcolor="#ffffff" stroked="false">
                <v:path arrowok="t"/>
                <v:fill type="solid"/>
              </v:shape>
            </v:group>
            <v:group style="position:absolute;left:4134;top:2632;width:714;height:640" coordorigin="4134,2632" coordsize="714,640">
              <v:shape style="position:absolute;left:4134;top:2632;width:714;height:640" coordorigin="4134,2632" coordsize="714,640" path="m4433,2645l4418,2651,4403,2657,4388,2663,4374,2669,4374,2670,4375,2671,4376,2672,4361,2678,4346,2683,4330,2689,4267,2732,4222,2778,4184,2834,4155,2896,4138,2962,4134,3029,4147,3094,4179,3156,4264,3231,4374,3267,4435,3271,4498,3267,4560,3256,4607,3240,4429,3240,4371,3234,4267,3196,4193,3123,4161,3013,4165,2957,4202,2855,4260,2777,4336,2721,4388,2714,4412,2714,4412,2708,4420,2704,4444,2704,4448,2702,4444,2688,4440,2674,4436,2659,4433,2645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645,2684l4550,2684,4553,2684,4555,2685,4623,2700,4688,2730,4746,2774,4790,2830,4818,2896,4824,2971,4813,3026,4755,3120,4663,3188,4608,3212,4549,3229,4489,3239,4429,3240,4607,3240,4677,3210,4728,3176,4809,3091,4848,2984,4848,2923,4831,2851,4797,2792,4750,2744,4691,2705,4645,268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412,2714l4388,2714,4382,2721,4372,2725,4363,2729,4358,2738,4361,2751,4368,2761,4376,2770,4382,2780,4413,2766,4444,2755,4479,2750,4529,2750,4536,2746,4537,2745,4391,2745,4401,2738,4412,2726,4412,271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529,2750l4479,2750,4520,2756,4529,2750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601,2666l4496,2666,4497,2666,4488,2682,4482,2703,4490,2720,4466,2726,4441,2731,4416,2736,4394,2744,4391,2745,4537,2745,4545,2731,4553,2713,4561,2696,4561,2693,4516,2693,4514,2684,4525,2683,4644,2683,4624,2674,4601,2666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444,2704l4420,2704,4429,2706,4438,2707,4444,270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547,2684l4535,2688,4524,2693,4516,2693,4561,2693,4561,2690,4558,2686,4555,2685,4553,2685,4547,2684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463,2632l4450,2637,4441,2641,4445,2654,4450,2666,4455,2678,4460,2690,4475,2690,4482,2682,4487,2672,4496,2666,4601,2666,4550,2648,4472,2648,4468,2643,4465,2637,4463,2632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644,2683l4525,2683,4536,2684,4547,2684,4550,2684,4645,2684,4644,2683xe" filled="true" fillcolor="#231f20" stroked="false">
                <v:path arrowok="t"/>
                <v:fill type="solid"/>
              </v:shape>
              <v:shape style="position:absolute;left:4134;top:2632;width:714;height:640" coordorigin="4134,2632" coordsize="714,640" path="m4502,2634l4491,2637,4481,2641,4472,2648,4550,2648,4553,2646,4540,2644,4528,2641,4515,2637,4502,2634xe" filled="true" fillcolor="#231f20" stroked="false">
                <v:path arrowok="t"/>
                <v:fill type="solid"/>
              </v:shape>
            </v:group>
            <v:group style="position:absolute;left:4765;top:2961;width:676;height:603" coordorigin="4765,2961" coordsize="676,603">
              <v:shape style="position:absolute;left:4765;top:2961;width:676;height:603" coordorigin="4765,2961" coordsize="676,603" path="m5057,2983l4962,3014,4893,3055,4836,3105,4794,3164,4769,3233,4765,3312,4779,3375,4811,3429,4856,3475,4912,3511,4976,3539,5046,3556,5117,3564,5187,3561,5253,3549,5274,3541,5154,3541,5081,3537,5008,3522,4941,3497,4881,3461,4834,3415,4802,3361,4789,3300,4798,3224,4828,3156,4877,3098,4938,3053,5010,3026,5087,3019,5153,3019,5153,2989,5153,2986,5081,2986,5070,2985,5057,2983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95,3049l5255,3049,5314,3087,5362,3141,5395,3206,5413,3276,5412,3348,5390,3415,5344,3473,5289,3509,5225,3531,5154,3541,5274,3541,5362,3491,5411,3426,5440,3341,5438,3246,5412,3171,5368,3111,5313,3062,5295,3049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41,3078l5110,3078,5145,3083,5179,3093,5213,3102,5226,3092,5239,3081,5241,3078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063,3030l5057,3037,5058,3051,5061,3063,5065,3074,5069,3084,5110,3078,5241,3078,5249,3067,5251,3061,5177,3061,5159,3057,5141,3055,5132,3055,5099,3055,5105,3049,5113,3044,5118,3037,5118,3031,5075,3031,5063,3030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55,3019l5201,3019,5203,3019,5193,3029,5181,3044,5177,3061,5251,3061,5254,3049,5234,3049,5228,3049,5213,3049,5218,3039,5227,3037,5280,3037,5255,3019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21,3054l5099,3055,5132,3055,5121,3054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80,3037l5227,3037,5238,3040,5249,3043,5244,3049,5234,3049,5254,3049,5255,3049,5295,3049,5280,3037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23,3048l5213,3049,5228,3049,5223,3048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53,3021l5130,3021,5126,3036,5135,3037,5149,3034,5153,3022,5153,3021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59,2968l5160,2971,5160,2976,5159,2983,5162,2993,5164,3004,5165,3014,5166,3019,5165,3031,5178,3032,5187,3028,5194,3023,5201,3019,5255,3019,5263,3016,5272,3014,5282,3013,5267,3008,5252,3002,5238,2997,5223,2991,5210,2991,5185,2976,5176,2973,5168,2970,5159,2968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53,3019l5087,3019,5086,3030,5075,3031,5118,3031,5117,3025,5130,3021,5153,3021,5153,3019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223,2990l5210,2991,5223,2991,5223,2990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11,2961l5099,2962,5087,2964,5087,2964,5091,2968,5094,2974,5093,2983,5081,2986,5153,2986,5151,2979,5152,2971,5154,2966,5148,2965,5123,2965,5123,2964,5122,2963,5122,2962,5111,2961xe" filled="true" fillcolor="#231f20" stroked="false">
                <v:path arrowok="t"/>
                <v:fill type="solid"/>
              </v:shape>
              <v:shape style="position:absolute;left:4765;top:2961;width:676;height:603" coordorigin="4765,2961" coordsize="676,603" path="m5125,2962l5123,2965,5148,2965,5144,2964,5134,2962,5125,2962xe" filled="true" fillcolor="#231f20" stroked="false">
                <v:path arrowok="t"/>
                <v:fill type="solid"/>
              </v:shape>
              <v:shape style="position:absolute;left:6724;top:317;width:1615;height:3360" type="#_x0000_t75" stroked="false">
                <v:imagedata r:id="rId138" o:title=""/>
              </v:shape>
              <v:shape style="position:absolute;left:9300;top:1841;width:880;height:1816" type="#_x0000_t75" stroked="false">
                <v:imagedata r:id="rId139" o:title=""/>
              </v:shape>
            </v:group>
            <v:group style="position:absolute;left:1276;top:3669;width:9353;height:2" coordorigin="1276,3669" coordsize="9353,2">
              <v:shape style="position:absolute;left:1276;top:3669;width:9353;height:2" coordorigin="1276,3669" coordsize="9353,0" path="m1276,3669l10629,3669e" filled="false" stroked="true" strokeweight="0pt" strokecolor="#ffffff">
                <v:path arrowok="t"/>
              </v:shape>
            </v:group>
            <v:group style="position:absolute;left:1276;top:3669;width:9353;height:2" coordorigin="1276,3669" coordsize="9353,2">
              <v:shape style="position:absolute;left:1276;top:3669;width:9353;height:2" coordorigin="1276,3669" coordsize="9353,0" path="m1276,3669l10629,366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tabs>
          <w:tab w:pos="3824" w:val="left" w:leader="none"/>
          <w:tab w:pos="6384" w:val="left" w:leader="none"/>
          <w:tab w:pos="8595" w:val="left" w:leader="none"/>
        </w:tabs>
        <w:spacing w:line="240" w:lineRule="auto" w:before="49"/>
        <w:ind w:left="1518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Carla</w:t>
        <w:tab/>
        <w:t>Paulo</w:t>
        <w:tab/>
        <w:t>Marisa</w:t>
        <w:tab/>
        <w:t>José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foi a criança que comprou o maior pote de</w:t>
      </w:r>
      <w:r>
        <w:rPr>
          <w:color w:val="231F20"/>
          <w:spacing w:val="-19"/>
        </w:rPr>
        <w:t> </w:t>
      </w:r>
      <w:r>
        <w:rPr>
          <w:color w:val="231F20"/>
        </w:rPr>
        <w:t>iogurte?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565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Carla.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56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José.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57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Marisa.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57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Paulo.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80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Vinícius tem 7 cadernos e Rodrigo tem</w:t>
      </w:r>
      <w:r>
        <w:rPr>
          <w:color w:val="231F20"/>
          <w:spacing w:val="-23"/>
        </w:rPr>
        <w:t> </w:t>
      </w:r>
      <w:r>
        <w:rPr>
          <w:color w:val="231F20"/>
        </w:rPr>
        <w:t>5.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Quantos cadernos Vinícius tem a mais que</w:t>
      </w:r>
      <w:r>
        <w:rPr>
          <w:color w:val="231F20"/>
          <w:spacing w:val="-25"/>
        </w:rPr>
        <w:t> </w:t>
      </w:r>
      <w:r>
        <w:rPr>
          <w:color w:val="231F20"/>
        </w:rPr>
        <w:t>Rodrigo?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582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58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58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58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9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Observe abaixo a receita de bolo de chocolate que Jurema</w:t>
      </w:r>
      <w:r>
        <w:rPr>
          <w:color w:val="231F20"/>
          <w:spacing w:val="-16"/>
        </w:rPr>
        <w:t> </w:t>
      </w:r>
      <w:r>
        <w:rPr>
          <w:color w:val="231F20"/>
        </w:rPr>
        <w:t>tem.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33.701004pt;margin-top:11.033196pt;width:327.9pt;height:174.9pt;mso-position-horizontal-relative:page;mso-position-vertical-relative:paragraph;z-index:6016;mso-wrap-distance-left:0;mso-wrap-distance-right:0" coordorigin="2674,221" coordsize="6558,3498">
            <v:shape style="position:absolute;left:7361;top:901;width:153;height:141" type="#_x0000_t75" stroked="false">
              <v:imagedata r:id="rId140" o:title=""/>
            </v:shape>
            <v:group style="position:absolute;left:7418;top:1022;width:682;height:139" coordorigin="7418,1022" coordsize="682,139">
              <v:shape style="position:absolute;left:7418;top:1022;width:682;height:139" coordorigin="7418,1022" coordsize="682,139" path="m7782,1126l7720,1126,7760,1136,7790,1161,7784,1148,7780,1137,7780,1128,7782,1126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7418,1027l7468,1064,7530,1087,7601,1102,7676,1113,7667,1122,7655,1129,7645,1136,7638,1146,7676,1129,7720,1126,7782,1126,7790,1118,7766,1118,7748,1112,7727,1110,7705,1108,7685,1104,7686,1099,7661,1099,7592,1090,7529,1074,7472,1052,7418,1027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7775,1039l7724,1039,7761,1049,7782,1077,7766,1118,7790,1118,7848,1123,7911,1123,7975,1122,8099,1122,8090,1118,8054,1118,8038,1118,7975,1118,7913,1117,7853,1114,7794,1055,7775,1039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8099,1122l7975,1122,8038,1123,8100,1123,8099,1122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8072,1117l8054,1118,8090,1118,8088,1118,8072,1117xe" filled="true" fillcolor="#231f20" stroked="false">
                <v:path arrowok="t"/>
                <v:fill type="solid"/>
              </v:shape>
              <v:shape style="position:absolute;left:7418;top:1022;width:682;height:139" coordorigin="7418,1022" coordsize="682,139" path="m7713,1022l7673,1046,7661,1099,7686,1099,7691,1054,7724,1039,7775,1039,7760,1026,7713,1022xe" filled="true" fillcolor="#231f20" stroked="false">
                <v:path arrowok="t"/>
                <v:fill type="solid"/>
              </v:shape>
            </v:group>
            <v:group style="position:absolute;left:7685;top:1039;width:97;height:80" coordorigin="7685,1039" coordsize="97,80">
              <v:shape style="position:absolute;left:7685;top:1039;width:97;height:80" coordorigin="7685,1039" coordsize="97,80" path="m7724,1039l7691,1054,7685,1104,7705,1108,7727,1110,7748,1112,7766,1118,7782,1077,7761,1049,7724,1039xe" filled="true" fillcolor="#ffffff" stroked="false">
                <v:path arrowok="t"/>
                <v:fill type="solid"/>
              </v:shape>
              <v:shape style="position:absolute;left:8176;top:1035;width:153;height:145" type="#_x0000_t75" stroked="false">
                <v:imagedata r:id="rId141" o:title=""/>
              </v:shape>
            </v:group>
            <v:group style="position:absolute;left:7208;top:1074;width:1474;height:697" coordorigin="7208,1074" coordsize="1474,697">
              <v:shape style="position:absolute;left:7208;top:1074;width:1474;height:697" coordorigin="7208,1074" coordsize="1474,697" path="m8552,1723l7847,1723,7901,1728,7954,1743,8009,1761,8067,1771,8130,1769,8182,1758,8231,1744,8286,1733,8344,1731,8540,1731,8551,1725,8552,1723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571,1699l7421,1699,7475,1699,7545,1714,7611,1736,7679,1752,7757,1752,7779,1746,7802,1737,7824,1728,7847,1723,8552,1723,8567,1705,8571,1699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540,1731l8344,1731,8465,1739,8529,1738,8540,1731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28,1585l7223,1619,7236,1644,7255,1667,7270,1690,7317,1702,7367,1702,7421,1699,8571,1699,8574,1695,7738,1695,7573,1686,7495,1680,7421,1669,7354,1651,7294,1623,7264,1596,7249,1586,7228,1585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80,1464l7275,1471,7275,1501,7273,1526,7270,1552,7270,1580,7328,1619,7399,1646,7478,1663,7564,1675,7651,1684,7738,1695,8574,1695,8576,1692,8388,1692,8357,1689,8329,1680,8426,1679,8511,1664,8581,1635,8628,1595,8043,1595,7874,1590,7790,1587,7707,1582,7626,1574,7549,1563,7476,1549,7408,1530,7347,1506,7294,1475,7292,1472,7286,1467,7280,1464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53,1599l8568,1660,8511,1680,8448,1690,8388,1692,8576,1692,8582,1683,8601,1666,8620,1658,8641,1654,8662,1649,8682,1638,8678,1624,8671,1615,8662,1607,8653,1599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76,1337l7270,1342,7270,1423,7316,1468,7375,1501,7445,1525,7524,1543,7609,1556,7697,1567,7786,1573,7874,1579,7960,1585,8043,1595,8628,1595,8634,1590,8628,1534,8630,1475,8630,1471,8257,1471,8220,1452,8208,1436,7722,1436,7689,1410,7678,1394,7471,1394,7437,1374,7423,1351,7313,1351,7295,1350,7284,1342,7276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405,1337l8368,1361,8337,1407,8302,1451,8257,1471,8630,1471,8632,1428,8558,1428,8514,1415,8477,1382,8441,1350,8405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368,1337l8129,1337,8170,1357,8198,1396,8224,1435,8262,1452,8301,1430,8331,1385,8363,1339,8368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054,1404l7762,1404,7722,1436,8208,1436,8187,1409,8052,1409,8054,1404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29,1361l8612,1394,8595,1414,8577,1424,8558,1428,8632,1428,8633,1415,8633,1414,8629,1361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410,1318l7638,1318,7662,1336,7679,1366,7694,1395,7714,1409,7727,1415,7742,1411,7755,1404,7762,1404,8054,1404,8064,1382,8080,1358,8102,1342,8129,1337,8368,1337,8410,1318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124,1356l8102,1361,8085,1374,8069,1392,8052,1409,8187,1409,8161,1375,8124,1356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27,1318l8410,1318,8452,1334,8486,1369,8521,1401,8567,1409,8600,1386,8621,1341,8627,1318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628,1337l7587,1342,7513,1388,7471,1394,7678,1394,7659,1365,7628,1337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39,1270l7361,1270,7399,1283,7422,1317,7445,1355,7480,1375,7520,1367,7558,1343,7595,1321,7638,1318,8627,1318,8635,1285,8639,1270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361,1289l7347,1304,7339,1323,7331,1341,7313,1351,7423,1351,7416,1341,7396,1308,7361,1289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7215,1108l7208,1113,7217,1141,7230,1170,7244,1198,7256,1227,7264,1260,7272,1291,7285,1318,7309,1337,7320,1322,7328,1300,7340,1281,7361,1270,8639,1270,8639,1268,7895,1268,7808,1266,7723,1260,7640,1251,7560,1239,7484,1223,7413,1203,7347,1179,7286,1151,7232,1118,7229,1114,7222,1110,7215,1108xe" filled="true" fillcolor="#ffffff" stroked="false">
                <v:path arrowok="t"/>
                <v:fill type="solid"/>
              </v:shape>
              <v:shape style="position:absolute;left:7208;top:1074;width:1474;height:697" coordorigin="7208,1074" coordsize="1474,697" path="m8676,1074l8672,1075,8630,1120,8571,1158,8500,1189,8420,1215,8333,1235,8244,1250,8156,1260,8071,1266,7983,1268,7895,1268,8639,1268,8648,1227,8660,1190,8671,1155,8678,1120,8678,1113,8677,1080,8677,1077,8676,1074xe" filled="true" fillcolor="#ffffff" stroked="false">
                <v:path arrowok="t"/>
                <v:fill type="solid"/>
              </v:shape>
            </v:group>
            <v:group style="position:absolute;left:6965;top:1390;width:1989;height:432" coordorigin="6965,1390" coordsize="1989,432">
              <v:shape style="position:absolute;left:6965;top:1390;width:1989;height:432" coordorigin="6965,1390" coordsize="1989,432" path="m7251,1394l7164,1419,7080,1452,7007,1496,6965,1566,6982,1614,7081,1682,7137,1704,7199,1726,7266,1745,7336,1762,7410,1777,7486,1789,7565,1800,7645,1808,7727,1815,7811,1819,7894,1821,7978,1821,8062,1820,8145,1816,8227,1811,8307,1804,8385,1794,8415,1790,8087,1790,8051,1786,8016,1780,7981,1771,7747,1771,7669,1767,7590,1747,7510,1724,7470,1719,7342,1719,7304,1718,7270,1709,7240,1683,7214,1643,7205,1601,7223,1571,7231,1569,7242,1567,7251,1564,7256,1556,7256,1515,7256,1480,7257,1470,7256,1434,7256,1431,7251,1394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8310,1747l8260,1755,8212,1769,8166,1782,8124,1790,8087,1790,8415,1790,8461,1784,8534,1771,8593,1760,8603,1758,8480,1758,8425,1754,8367,1749,8310,1747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7843,1742l7818,1747,7773,1765,7747,1771,7981,1771,7913,1751,7878,1744,7843,1742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8653,1390l8651,1434,8646,1480,8643,1525,8648,1566,8662,1586,8680,1601,8696,1616,8664,1667,8610,1680,8596,1701,8577,1722,8554,1740,8529,1752,8480,1758,8603,1758,8719,1730,8782,1709,8892,1653,8953,1566,8942,1529,8874,1472,8786,1431,8694,1401,8653,1390xe" filled="true" fillcolor="#ffffff" stroked="false">
                <v:path arrowok="t"/>
                <v:fill type="solid"/>
              </v:shape>
              <v:shape style="position:absolute;left:6965;top:1390;width:1989;height:432" coordorigin="6965,1390" coordsize="1989,432" path="m7428,1714l7384,1716,7342,1719,7470,1719,7428,1714xe" filled="true" fillcolor="#ffffff" stroked="false">
                <v:path arrowok="t"/>
                <v:fill type="solid"/>
              </v:shape>
            </v:group>
            <v:group style="position:absolute;left:7800;top:857;width:714;height:242" coordorigin="7800,857" coordsize="714,242">
              <v:shape style="position:absolute;left:7800;top:857;width:714;height:242" coordorigin="7800,857" coordsize="714,242" path="m8354,1089l8325,1089,8329,1094,8336,1099,8344,1099,8352,1096,8387,1089,8353,1089,8354,1089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88,984l8472,984,8483,993,8493,1002,8501,1013,8505,1027,8471,1056,8439,1069,8402,1077,8353,1089,8387,1089,8430,1081,8489,1053,8514,1015,8488,984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35,984l8384,984,8426,994,8458,1018,8454,1006,8458,999,8465,992,8468,989,8443,989,8435,984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217,922l8009,922,8165,927,8238,931,8323,944,8339,947,8351,954,8353,970,8339,979,8322,988,8308,998,8305,1008,8341,988,8384,984,8435,984,8427,979,8409,971,8389,965,8367,961,8373,937,8348,937,8266,927,8217,922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93,966l7937,966,7980,977,8009,1003,7995,980,7993,966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893,914l7861,914,7876,918,7880,927,7878,940,7878,952,7885,961,7876,967,7867,973,7858,980,7852,989,7890,971,7937,966,7993,966,7993,964,7995,956,7976,956,7958,951,7956,951,7900,951,7893,914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57,902l8413,902,8448,917,8465,949,8443,989,8468,989,8472,984,8488,984,8477,970,8473,912,8457,902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89,881l7960,881,7987,905,7976,956,7995,956,7999,947,8009,922,8217,922,8182,919,8094,915,8005,913,7989,881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20,947l7900,951,7956,951,7939,948,7920,947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8430,885l8378,892,8348,937,8373,937,8379,914,8379,913,8413,902,8457,902,8430,885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832,912l7814,913,7800,918,7820,920,7842,916,7861,914,7893,914,7893,913,7853,913,7832,912xe" filled="true" fillcolor="#231f20" stroked="false">
                <v:path arrowok="t"/>
                <v:fill type="solid"/>
              </v:shape>
              <v:shape style="position:absolute;left:7800;top:857;width:714;height:242" coordorigin="7800,857" coordsize="714,242" path="m7939,857l7894,873,7871,913,7853,913,7893,913,7891,905,7920,881,7960,881,7989,881,7984,870,7939,857xe" filled="true" fillcolor="#231f20" stroked="false">
                <v:path arrowok="t"/>
                <v:fill type="solid"/>
              </v:shape>
            </v:group>
            <v:group style="position:absolute;left:6975;top:1307;width:2003;height:601" coordorigin="6975,1307" coordsize="2003,601">
              <v:shape style="position:absolute;left:6975;top:1307;width:2003;height:601" coordorigin="6975,1307" coordsize="2003,601" path="m6975,1638l7021,1684,7074,1724,7134,1759,7200,1789,7272,1815,7347,1837,7427,1855,7509,1871,7584,1883,7662,1892,7745,1900,7829,1905,7915,1907,8001,1907,8086,1904,8170,1899,8254,1892,8337,1883,8419,1872,8498,1857,8575,1839,8597,1833,7990,1833,7897,1832,7804,1830,7713,1826,7623,1820,7536,1812,7452,1801,7371,1788,7293,1772,7220,1752,7151,1729,7086,1703,7028,1672,6975,1638xe" filled="true" fillcolor="#ffffff" stroked="false">
                <v:path arrowok="t"/>
                <v:fill type="solid"/>
              </v:shape>
              <v:shape style="position:absolute;left:6975;top:1307;width:2003;height:601" coordorigin="6975,1307" coordsize="2003,601" path="m8665,1307l8658,1313,8655,1324,8653,1337,8653,1351,8653,1366,8719,1390,8790,1413,8858,1441,8915,1475,8967,1540,8972,1566,8955,1618,8910,1663,8852,1698,8796,1723,8726,1748,8653,1768,8576,1785,8497,1799,8415,1811,8332,1819,8248,1826,8162,1830,8076,1832,7990,1833,8597,1833,8718,1794,8783,1765,8844,1733,8934,1659,8977,1556,8957,1487,8909,1429,8843,1384,8771,1348,8705,1323,8691,1316,8677,1309,8665,1307xe" filled="true" fillcolor="#ffffff" stroked="false">
                <v:path arrowok="t"/>
                <v:fill type="solid"/>
              </v:shape>
              <v:shape style="position:absolute;left:6956;top:1313;width:296;height:210" type="#_x0000_t75" stroked="false">
                <v:imagedata r:id="rId142" o:title=""/>
              </v:shape>
            </v:group>
            <v:group style="position:absolute;left:6932;top:795;width:2060;height:1132" coordorigin="6932,795" coordsize="2060,1132">
              <v:shape style="position:absolute;left:6932;top:795;width:2060;height:1132" coordorigin="6932,795" coordsize="2060,1132" path="m7982,795l7899,795,7816,799,7734,805,7654,813,7576,825,7502,839,7433,857,7353,881,7274,915,7212,959,7180,1013,7177,1047,7181,1079,7187,1107,7194,1133,7209,1171,7227,1209,7241,1249,7247,1295,7195,1313,7146,1335,7051,1391,6971,1459,6932,1561,6947,1621,6983,1675,7032,1719,7085,1753,7143,1783,7206,1811,7273,1835,7345,1857,7420,1875,7499,1891,7580,1905,7662,1915,7747,1921,7832,1925,7918,1927,8004,1927,8090,1925,8175,1919,8258,1911,8291,1907,7915,1907,7829,1905,7745,1901,7662,1893,7584,1883,7509,1871,7427,1855,7347,1837,7272,1815,7200,1789,7134,1759,7074,1725,7021,1685,6975,1639,7009,1639,6982,1615,6965,1567,6978,1529,6983,1523,6961,1523,6995,1459,7046,1411,7107,1373,7175,1341,7247,1313,7282,1313,7271,1291,7264,1261,7256,1229,7244,1199,7230,1171,7217,1143,7208,1113,7215,1109,7245,1109,7223,1093,7199,1037,7223,975,7284,929,7362,897,7433,875,7517,855,7558,849,7599,841,7645,835,7785,823,7853,819,7925,817,8241,817,8228,815,8148,805,8065,799,7982,79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713,1307l8665,1307,8677,1311,8705,1323,8771,1349,8843,1385,8909,1431,8957,1487,8977,1557,8966,1611,8891,1701,8783,1767,8718,1795,8648,1819,8575,1841,8419,1873,8254,1893,8170,1901,8086,1905,8001,1907,8291,1907,8419,1889,8495,1875,8567,1857,8632,1839,8696,1817,8759,1793,8820,1763,8888,1723,8947,1673,8986,1609,8992,1529,8966,1465,8918,1415,8855,1373,8785,1339,8717,1309,8713,130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009,1639l6975,1639,7028,1673,7086,1703,7151,1729,7220,1753,7293,1773,7371,1789,7536,1813,7623,1821,7713,1827,7804,1831,7897,1833,8076,1833,8162,1831,8248,1827,8304,1823,7978,1823,7811,1819,7727,1815,7645,1809,7565,1801,7486,1791,7336,1763,7266,1745,7199,1727,7137,1705,7025,1653,7009,163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719,1391l8653,1391,8694,1401,8739,1415,8834,1453,8913,1499,8953,1567,8936,1613,8836,1687,8719,1731,8655,1747,8593,1761,8534,1771,8461,1785,8307,1805,8145,1817,8062,1821,7978,1823,8304,1823,8497,1801,8576,1787,8653,1769,8726,1749,8796,1723,8852,1699,8910,1663,8955,1619,8972,1567,8967,1541,8915,1477,8858,1441,8790,1415,8719,139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947,1743l7843,1743,7878,1745,7913,1751,7948,1761,7981,1771,8016,1781,8051,1787,8087,1791,8124,1791,8166,1783,8205,1771,8067,1771,8009,1761,7947,1743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545,1715l7428,1715,7510,1725,7590,1747,7669,1767,7747,1771,7773,1765,7807,1753,7679,1753,7611,1737,7545,171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344,1731l8286,1733,8231,1745,8182,1759,8130,1769,8067,1771,8205,1771,8212,1769,8260,1755,8310,1747,8542,1747,8554,1741,8557,1739,8465,1739,8344,173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542,1747l8310,1747,8367,1749,8425,1755,8480,1759,8529,1753,8542,174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847,1723l7824,1729,7802,1737,7779,1747,7757,1753,7807,1753,7818,1749,7843,1743,7947,1743,7901,1729,7847,1723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680,1601l8653,1601,8662,1607,8671,1615,8678,1625,8682,1639,8662,1649,8641,1655,8620,1659,8601,1667,8582,1685,8567,1705,8551,1725,8529,1739,8557,1739,8577,1723,8596,1701,8610,1681,8638,1675,8664,1667,8685,1655,8701,1639,8696,1617,8680,160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70,1395l7251,1395,7256,1433,7256,1453,7256,1481,7256,1499,7256,1535,7256,1557,7251,1565,7242,1569,7231,1569,7223,1571,7205,1601,7214,1643,7240,1683,7270,1709,7304,1719,7342,1719,7428,1715,7545,1715,7485,1703,7317,1703,7270,1691,7255,1667,7236,1645,7223,1619,7228,1585,7277,1585,7270,1581,7270,1553,7273,1523,7275,1503,7275,1471,7280,1465,7312,1465,7270,1423,7270,139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421,1699l7367,1703,7485,1703,7475,1701,7421,169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77,1585l7228,1585,7249,1587,7264,1597,7354,1651,7421,1669,7495,1681,7573,1687,7738,1695,7564,1675,7478,1663,7399,1647,7328,1619,7277,158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653,1361l8629,1361,8632,1411,8632,1419,8630,1475,8628,1535,8634,1591,8581,1637,8511,1665,8426,1679,8329,1681,8357,1689,8388,1693,8419,1693,8511,1681,8568,1661,8653,1601,8680,1601,8662,1587,8648,1567,8643,1525,8646,1481,8651,1435,8653,1391,8719,1391,8653,1367,8653,136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312,1465l7280,1465,7286,1467,7292,1473,7347,1507,7408,1531,7476,1549,7549,1565,7626,1575,7707,1583,7874,1591,8043,1595,7874,1579,7786,1575,7697,1567,7609,1557,7524,1543,7445,1525,7375,1501,7316,1469,7312,146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82,1313l7247,1313,7251,1327,7252,1337,7252,1345,7251,1353,7251,1365,7251,1375,7176,1397,7101,1425,7033,1457,6980,1495,6974,1503,6968,1515,6961,1523,6983,1523,7007,1497,7044,1471,7123,1433,7206,1407,7251,1395,7270,1395,7270,1343,7276,1337,7309,1337,7284,1319,7282,1313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170,1357l8124,1357,8161,1375,8220,1453,8257,1471,8302,1453,8262,1453,8224,1435,8198,1397,8170,135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410,1319l8363,1339,8331,1385,8301,1431,8262,1453,8302,1453,8337,1407,8368,1361,8405,1337,8454,1337,8452,1335,8410,131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662,1337l7628,1337,7659,1365,7689,1411,7722,1437,7749,1415,7727,1415,7714,1409,7694,1395,7679,1367,7662,133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454,1337l8405,1337,8441,1351,8477,1383,8514,1415,8558,1429,8577,1425,8595,1415,8600,1409,8567,1409,8521,1401,8486,1369,8454,133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762,1405l7755,1405,7742,1411,7727,1415,7749,1415,7762,140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129,1337l8102,1343,8080,1359,8064,1383,8052,1409,8069,1393,8085,1375,8102,1361,8124,1357,8170,1357,8129,1337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696,1075l8676,1075,8677,1077,8677,1081,8678,1121,8671,1155,8660,1191,8648,1229,8635,1285,8621,1341,8600,1387,8567,1409,8600,1409,8612,1395,8629,1361,8653,1361,8653,1337,8655,1325,8658,1313,8665,1307,8713,1307,8658,1281,8676,1209,8692,1139,8696,1075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404,1291l7361,1291,7396,1309,7416,1341,7437,1375,7471,1395,7513,1389,7536,1375,7480,1375,7445,1355,7422,1317,7404,129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638,1319l7595,1321,7558,1345,7520,1367,7480,1375,7536,1375,7587,1343,7628,1337,7662,1337,7638,131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361,1271l7340,1281,7328,1301,7320,1323,7309,1337,7276,1337,7284,1343,7295,1351,7313,1353,7331,1341,7339,1323,7347,1305,7361,1291,7404,1291,7399,1283,7361,1271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7245,1109l7215,1109,7222,1111,7229,1115,7286,1151,7347,1179,7413,1203,7484,1223,7560,1239,7640,1251,7723,1261,7808,1267,7895,1269,7983,1269,8071,1267,8156,1261,8226,1253,7891,1253,7809,1249,7729,1243,7650,1235,7574,1223,7499,1209,7434,1193,7356,1169,7280,1135,7245,1109xe" filled="true" fillcolor="#231f20" stroked="false">
                <v:path arrowok="t"/>
                <v:fill type="solid"/>
              </v:shape>
              <v:shape style="position:absolute;left:6932;top:795;width:2060;height:1132" coordorigin="6932,795" coordsize="2060,1132" path="m8241,817l7925,817,8078,821,8156,827,8234,835,8310,847,8444,877,8523,903,8595,937,8647,981,8667,1033,8647,1087,8592,1131,8519,1167,8439,1191,8367,1209,8292,1223,8214,1235,8134,1243,8054,1249,7891,1253,8226,1253,8333,1235,8420,1215,8500,1189,8571,1159,8630,1121,8672,1075,8696,1075,8677,995,8615,931,8520,885,8453,863,8381,843,8306,827,8241,817xe" filled="true" fillcolor="#231f20" stroked="false">
                <v:path arrowok="t"/>
                <v:fill type="solid"/>
              </v:shape>
              <v:shape style="position:absolute;left:2679;top:226;width:6548;height:3488" type="#_x0000_t202" filled="false" stroked="true" strokeweight=".5pt" strokecolor="#231f20">
                <v:textbox inset="0,0,0,0">
                  <w:txbxContent>
                    <w:p>
                      <w:pPr>
                        <w:spacing w:before="49"/>
                        <w:ind w:left="2039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8"/>
                        </w:rPr>
                        <w:t>Bolo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8"/>
                        </w:rPr>
                        <w:t>Chocolate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before="108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Ingredientes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97" w:lineRule="auto" w:before="0"/>
                        <w:ind w:left="108" w:right="2949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3 xícaras de farinha de trigo 2 xícaras 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açúcar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before="49"/>
                        <w:ind w:left="10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1 xícara 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leite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2" w:val="left" w:leader="none"/>
                        </w:tabs>
                        <w:spacing w:line="297" w:lineRule="auto" w:before="78"/>
                        <w:ind w:left="108" w:right="652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colheres de sopa cheias de chocolate em pó 1 colher de sopa de fermento 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pó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42" w:val="left" w:leader="none"/>
                        </w:tabs>
                        <w:spacing w:before="3"/>
                        <w:ind w:left="341" w:right="0" w:hanging="233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ovos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Quantos ovos são usados para preparar essa</w:t>
      </w:r>
      <w:r>
        <w:rPr>
          <w:color w:val="231F20"/>
          <w:spacing w:val="-23"/>
        </w:rPr>
        <w:t> </w:t>
      </w:r>
      <w:r>
        <w:rPr>
          <w:color w:val="231F20"/>
        </w:rPr>
        <w:t>receita?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6156pt;width:24.55pt;height:24.55pt;mso-position-horizontal-relative:page;mso-position-vertical-relative:paragraph;z-index:6040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6pt;width:24.55pt;height:24.55pt;mso-position-horizontal-relative:page;mso-position-vertical-relative:paragraph;z-index:60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8pt;width:24.55pt;height:24.55pt;mso-position-horizontal-relative:page;mso-position-vertical-relative:paragraph;z-index:60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7pt;width:24.55pt;height:24.55pt;mso-position-horizontal-relative:page;mso-position-vertical-relative:paragraph;z-index:61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18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Observe abaixo os adesivos que Ana comprou em uma</w:t>
      </w:r>
      <w:r>
        <w:rPr>
          <w:color w:val="231F20"/>
          <w:spacing w:val="-46"/>
        </w:rPr>
        <w:t> </w:t>
      </w:r>
      <w:r>
        <w:rPr>
          <w:color w:val="231F20"/>
        </w:rPr>
        <w:t>papelaria.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166.423996pt;margin-top:7.814196pt;width:48.85pt;height:48.85pt;mso-position-horizontal-relative:page;mso-position-vertical-relative:paragraph;z-index:6208;mso-wrap-distance-left:0;mso-wrap-distance-right:0" coordorigin="3328,156" coordsize="977,977">
            <v:group style="position:absolute;left:3337;top:165;width:959;height:959" coordorigin="3337,165" coordsize="959,959">
              <v:shape style="position:absolute;left:3337;top:165;width:959;height:959" coordorigin="3337,165" coordsize="959,959" path="m3337,645l3344,722,3362,796,3391,865,3430,928,3478,983,3534,1031,3597,1070,3665,1099,3739,1118,3817,1124,3894,1118,3968,1099,4037,1070,4100,1031,4156,983,4203,928,4242,865,4272,796,4290,722,4296,645,4290,567,4272,493,4242,424,4203,362,4156,306,4100,258,4037,219,3968,190,3894,172,3817,165,3739,172,3665,190,3597,219,3534,258,3478,306,3430,362,3391,424,3362,493,3344,567,3337,645xe" filled="false" stroked="true" strokeweight=".9pt" strokecolor="#231f20">
                <v:path arrowok="t"/>
              </v:shape>
              <v:shape style="position:absolute;left:3552;top:380;width:210;height:210" type="#_x0000_t75" stroked="false">
                <v:imagedata r:id="rId144" o:title=""/>
              </v:shape>
              <v:shape style="position:absolute;left:3872;top:380;width:210;height:210" type="#_x0000_t75" stroked="false">
                <v:imagedata r:id="rId144" o:title=""/>
              </v:shape>
            </v:group>
            <v:group style="position:absolute;left:3497;top:745;width:639;height:135" coordorigin="3497,745" coordsize="639,135">
              <v:shape style="position:absolute;left:3497;top:745;width:639;height:135" coordorigin="3497,745" coordsize="639,135" path="m3497,745l3550,793,3610,831,3676,857,3745,874,3817,879,3888,874,3958,857,4024,831,4084,793,4136,745,3497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9.813995pt;margin-top:7.814196pt;width:48.85pt;height:48.85pt;mso-position-horizontal-relative:page;mso-position-vertical-relative:paragraph;z-index:6232;mso-wrap-distance-left:0;mso-wrap-distance-right:0" coordorigin="4396,156" coordsize="977,977">
            <v:group style="position:absolute;left:4405;top:165;width:959;height:959" coordorigin="4405,165" coordsize="959,959">
              <v:shape style="position:absolute;left:4405;top:165;width:959;height:959" coordorigin="4405,165" coordsize="959,959" path="m4405,645l4412,722,4430,796,4459,865,4498,928,4546,983,4602,1031,4664,1070,4733,1099,4807,1118,4885,1124,4962,1118,5036,1099,5105,1070,5168,1031,5223,983,5271,928,5310,865,5339,796,5358,722,5364,645,5358,567,5339,493,5310,424,5271,362,5223,306,5168,258,5105,219,5036,190,4962,172,4885,165,4807,172,4733,190,4664,219,4602,258,4546,306,4498,362,4459,424,4430,493,4412,567,4405,645xe" filled="false" stroked="true" strokeweight=".9pt" strokecolor="#231f20">
                <v:path arrowok="t"/>
              </v:shape>
              <v:shape style="position:absolute;left:4620;top:380;width:210;height:210" type="#_x0000_t75" stroked="false">
                <v:imagedata r:id="rId144" o:title=""/>
              </v:shape>
              <v:shape style="position:absolute;left:4939;top:380;width:210;height:210" type="#_x0000_t75" stroked="false">
                <v:imagedata r:id="rId144" o:title=""/>
              </v:shape>
            </v:group>
            <v:group style="position:absolute;left:4565;top:745;width:639;height:135" coordorigin="4565,745" coordsize="639,135">
              <v:shape style="position:absolute;left:4565;top:745;width:639;height:135" coordorigin="4565,745" coordsize="639,135" path="m4565,745l4617,793,4677,831,4743,857,4813,874,4885,879,4956,874,5026,857,5092,831,5152,793,5204,745,4565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73.20401pt;margin-top:7.814196pt;width:48.85pt;height:48.85pt;mso-position-horizontal-relative:page;mso-position-vertical-relative:paragraph;z-index:6256;mso-wrap-distance-left:0;mso-wrap-distance-right:0" coordorigin="5464,156" coordsize="977,977">
            <v:group style="position:absolute;left:5473;top:165;width:959;height:959" coordorigin="5473,165" coordsize="959,959">
              <v:shape style="position:absolute;left:5473;top:165;width:959;height:959" coordorigin="5473,165" coordsize="959,959" path="m5473,645l5479,722,5498,796,5527,865,5566,928,5613,983,5669,1031,5732,1070,5801,1099,5875,1118,5952,1124,6030,1118,6104,1099,6173,1070,6235,1031,6291,983,6339,928,6378,865,6407,796,6425,722,6432,645,6425,567,6407,493,6378,424,6339,362,6291,306,6235,258,6173,219,6104,190,6030,172,5952,165,5875,172,5801,190,5732,219,5669,258,5613,306,5566,362,5527,424,5498,493,5479,567,5473,645xe" filled="false" stroked="true" strokeweight=".9pt" strokecolor="#231f20">
                <v:path arrowok="t"/>
              </v:shape>
              <v:shape style="position:absolute;left:5688;top:380;width:210;height:210" type="#_x0000_t75" stroked="false">
                <v:imagedata r:id="rId144" o:title=""/>
              </v:shape>
              <v:shape style="position:absolute;left:6007;top:380;width:210;height:210" type="#_x0000_t75" stroked="false">
                <v:imagedata r:id="rId144" o:title=""/>
              </v:shape>
            </v:group>
            <v:group style="position:absolute;left:5633;top:745;width:639;height:135" coordorigin="5633,745" coordsize="639,135">
              <v:shape style="position:absolute;left:5633;top:745;width:639;height:135" coordorigin="5633,745" coordsize="639,135" path="m5633,745l5685,793,5745,831,5811,857,5881,874,5952,879,6024,874,6094,857,6159,831,6219,793,6272,745,5633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26.592987pt;margin-top:7.814196pt;width:48.85pt;height:48.85pt;mso-position-horizontal-relative:page;mso-position-vertical-relative:paragraph;z-index:6280;mso-wrap-distance-left:0;mso-wrap-distance-right:0" coordorigin="6532,156" coordsize="977,977">
            <v:group style="position:absolute;left:6541;top:165;width:959;height:959" coordorigin="6541,165" coordsize="959,959">
              <v:shape style="position:absolute;left:6541;top:165;width:959;height:959" coordorigin="6541,165" coordsize="959,959" path="m6541,645l6547,722,6565,796,6594,865,6633,928,6681,983,6737,1031,6800,1070,6869,1099,6942,1118,7020,1124,7098,1118,7172,1099,7240,1070,7303,1031,7359,983,7407,928,7446,865,7475,796,7493,722,7499,645,7493,567,7475,493,7446,424,7407,362,7359,306,7303,258,7240,219,7172,190,7098,172,7020,165,6942,172,6869,190,6800,219,6737,258,6681,306,6633,362,6594,424,6565,493,6547,567,6541,645xe" filled="false" stroked="true" strokeweight=".9pt" strokecolor="#231f20">
                <v:path arrowok="t"/>
              </v:shape>
              <v:shape style="position:absolute;left:6756;top:380;width:210;height:210" type="#_x0000_t75" stroked="false">
                <v:imagedata r:id="rId144" o:title=""/>
              </v:shape>
              <v:shape style="position:absolute;left:7075;top:380;width:210;height:210" type="#_x0000_t75" stroked="false">
                <v:imagedata r:id="rId144" o:title=""/>
              </v:shape>
            </v:group>
            <v:group style="position:absolute;left:6701;top:745;width:639;height:135" coordorigin="6701,745" coordsize="639,135">
              <v:shape style="position:absolute;left:6701;top:745;width:639;height:135" coordorigin="6701,745" coordsize="639,135" path="m6701,745l6753,793,6813,831,6879,857,6949,874,7020,879,7092,874,7161,857,7227,831,7287,793,7340,745,6701,745xe" filled="false" stroked="true" strokeweight=".9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79.983002pt;margin-top:7.814196pt;width:48.85pt;height:48.85pt;mso-position-horizontal-relative:page;mso-position-vertical-relative:paragraph;z-index:6304;mso-wrap-distance-left:0;mso-wrap-distance-right:0" coordorigin="7600,156" coordsize="977,977">
            <v:group style="position:absolute;left:7609;top:165;width:959;height:959" coordorigin="7609,165" coordsize="959,959">
              <v:shape style="position:absolute;left:7609;top:165;width:959;height:959" coordorigin="7609,165" coordsize="959,959" path="m7609,645l7615,722,7633,796,7662,865,7701,928,7749,983,7805,1031,7868,1070,7936,1099,8010,1118,8088,1124,8166,1118,8239,1099,8308,1070,8371,1031,8427,983,8475,928,8514,865,8543,796,8561,722,8567,645,8561,567,8543,493,8514,424,8475,362,8427,306,8371,258,8308,219,8239,190,8166,172,8088,165,8010,172,7936,190,7868,219,7805,258,7749,306,7701,362,7662,424,7633,493,7615,567,7609,645xe" filled="false" stroked="true" strokeweight=".9pt" strokecolor="#231f20">
                <v:path arrowok="t"/>
              </v:shape>
              <v:shape style="position:absolute;left:7823;top:380;width:210;height:210" type="#_x0000_t75" stroked="false">
                <v:imagedata r:id="rId144" o:title=""/>
              </v:shape>
              <v:shape style="position:absolute;left:8143;top:380;width:210;height:210" type="#_x0000_t75" stroked="false">
                <v:imagedata r:id="rId144" o:title=""/>
              </v:shape>
            </v:group>
            <v:group style="position:absolute;left:7768;top:745;width:639;height:135" coordorigin="7768,745" coordsize="639,135">
              <v:shape style="position:absolute;left:7768;top:745;width:639;height:135" coordorigin="7768,745" coordsize="639,135" path="m7768,745l7821,793,7881,831,7947,857,8016,874,8088,879,8159,874,8229,857,8295,831,8355,793,8407,745,7768,745xe" filled="false" stroked="true" strokeweight=".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/>
        <w:ind w:left="312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144" o:title=""/>
              </v:shape>
              <v:shape style="position:absolute;left:543;top:224;width:210;height:210" type="#_x0000_t75" stroked="false">
                <v:imagedata r:id="rId144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Arial"/>
          <w:spacing w:val="25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144" o:title=""/>
              </v:shape>
              <v:shape style="position:absolute;left:543;top:224;width:210;height:210" type="#_x0000_t75" stroked="false">
                <v:imagedata r:id="rId144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pacing w:val="25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Arial"/>
          <w:spacing w:val="25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144" o:title=""/>
              </v:shape>
              <v:shape style="position:absolute;left:543;top:224;width:210;height:210" type="#_x0000_t75" stroked="false">
                <v:imagedata r:id="rId144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pacing w:val="25"/>
          <w:sz w:val="20"/>
        </w:rPr>
      </w:r>
      <w:r>
        <w:rPr>
          <w:rFonts w:ascii="Times New Roman"/>
          <w:spacing w:val="25"/>
          <w:sz w:val="20"/>
        </w:rPr>
        <w:t> </w:t>
      </w:r>
      <w:r>
        <w:rPr>
          <w:rFonts w:ascii="Arial"/>
          <w:spacing w:val="25"/>
          <w:sz w:val="20"/>
        </w:rPr>
        <w:pict>
          <v:group style="width:48.85pt;height:48.85pt;mso-position-horizontal-relative:char;mso-position-vertical-relative:line" coordorigin="0,0" coordsize="977,977">
            <v:group style="position:absolute;left:9;top:9;width:959;height:959" coordorigin="9,9" coordsize="959,959">
              <v:shape style="position:absolute;left:9;top:9;width:959;height:959" coordorigin="9,9" coordsize="959,959" path="m9,488l15,566,33,640,63,708,101,771,149,827,205,875,268,914,337,943,411,961,488,967,566,961,640,943,708,914,771,875,827,827,875,771,914,708,943,640,961,566,967,488,961,411,943,337,914,268,875,205,827,149,771,101,708,63,640,33,566,15,488,9,411,15,337,33,268,63,205,101,149,149,101,205,63,268,33,337,15,411,9,488xe" filled="false" stroked="true" strokeweight=".9pt" strokecolor="#231f20">
                <v:path arrowok="t"/>
              </v:shape>
              <v:shape style="position:absolute;left:224;top:224;width:210;height:210" type="#_x0000_t75" stroked="false">
                <v:imagedata r:id="rId144" o:title=""/>
              </v:shape>
              <v:shape style="position:absolute;left:543;top:224;width:210;height:210" type="#_x0000_t75" stroked="false">
                <v:imagedata r:id="rId145" o:title=""/>
              </v:shape>
            </v:group>
            <v:group style="position:absolute;left:169;top:588;width:639;height:135" coordorigin="169,588" coordsize="639,135">
              <v:shape style="position:absolute;left:169;top:588;width:639;height:135" coordorigin="169,588" coordsize="639,135" path="m169,588l221,637,281,674,347,701,417,717,488,723,560,717,629,701,695,674,755,637,808,588,169,588xe" filled="false" stroked="true" strokeweight=".9pt" strokecolor="#231f20">
                <v:path arrowok="t"/>
              </v:shape>
            </v:group>
          </v:group>
        </w:pict>
      </w:r>
      <w:r>
        <w:rPr>
          <w:rFonts w:ascii="Arial"/>
          <w:spacing w:val="25"/>
          <w:sz w:val="20"/>
        </w:rPr>
      </w:r>
    </w:p>
    <w:p>
      <w:pPr>
        <w:pStyle w:val="BodyText"/>
        <w:spacing w:line="240" w:lineRule="auto" w:before="115"/>
        <w:ind w:left="110" w:right="0"/>
        <w:jc w:val="left"/>
      </w:pPr>
      <w:r>
        <w:rPr>
          <w:color w:val="231F20"/>
        </w:rPr>
        <w:t>Quantos adesivos Ana comprou, no total, nessa</w:t>
      </w:r>
      <w:r>
        <w:rPr>
          <w:color w:val="231F20"/>
          <w:spacing w:val="-41"/>
        </w:rPr>
        <w:t> </w:t>
      </w:r>
      <w:r>
        <w:rPr>
          <w:color w:val="231F20"/>
        </w:rPr>
        <w:t>papelaria?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38pt;width:24.55pt;height:24.55pt;mso-position-horizontal-relative:page;mso-position-vertical-relative:paragraph;z-index:642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7pt;width:24.55pt;height:24.55pt;mso-position-horizontal-relative:page;mso-position-vertical-relative:paragraph;z-index:64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pt;width:24.55pt;height:24.55pt;mso-position-horizontal-relative:page;mso-position-vertical-relative:paragraph;z-index:64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9pt;width:24.55pt;height:24.55pt;mso-position-horizontal-relative:page;mso-position-vertical-relative:paragraph;z-index:64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/>
      </w:r>
    </w:p>
    <w:p>
      <w:pPr>
        <w:spacing w:after="0" w:line="240" w:lineRule="auto"/>
        <w:jc w:val="left"/>
        <w:sectPr>
          <w:footerReference w:type="default" r:id="rId143"/>
          <w:pgSz w:w="11910" w:h="16840"/>
          <w:pgMar w:footer="524" w:header="0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5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Qual dos desenhos abaixo representa um</w:t>
      </w:r>
      <w:r>
        <w:rPr>
          <w:color w:val="231F20"/>
          <w:spacing w:val="-17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8.688999pt;margin-top:31.853172pt;width:24.55pt;height:24.55pt;mso-position-horizontal-relative:page;mso-position-vertical-relative:paragraph;z-index:6592;mso-wrap-distance-left:0;mso-wrap-distance-right:0" coordorigin="974,637" coordsize="491,491">
            <v:shape style="position:absolute;left:974;top:637;width:491;height:491" coordorigin="974,637" coordsize="491,491" path="m974,1127l1464,1127,1464,637,974,637,974,1127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514pt;margin-top:13.722173pt;width:63.15pt;height:60.1pt;mso-position-horizontal-relative:page;mso-position-vertical-relative:paragraph;z-index:6616;mso-wrap-distance-left:0;mso-wrap-distance-right:0" coordorigin="1670,274" coordsize="1263,1202">
            <v:group style="position:absolute;left:1677;top:281;width:1249;height:1188" coordorigin="1677,281" coordsize="1249,1188">
              <v:shape style="position:absolute;left:1677;top:281;width:1249;height:1188" coordorigin="1677,281" coordsize="1249,1188" path="m2301,281l1677,735,1916,1469,2687,1469,2926,735,2301,281xe" filled="true" fillcolor="#939598" stroked="false">
                <v:path arrowok="t"/>
                <v:fill type="solid"/>
              </v:shape>
            </v:group>
            <v:group style="position:absolute;left:1677;top:281;width:1249;height:1188" coordorigin="1677,281" coordsize="1249,1188">
              <v:shape style="position:absolute;left:1677;top:281;width:1249;height:1188" coordorigin="1677,281" coordsize="1249,1188" path="m2301,281l2613,508,2926,735,2806,1102,2687,1469,2301,1469,1916,1469,1796,1102,1677,735,1989,508,2301,281xe" filled="false" stroked="true" strokeweight=".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96.42717pt;width:24.55pt;height:24.55pt;mso-position-horizontal-relative:page;mso-position-vertical-relative:paragraph;z-index:6640;mso-wrap-distance-left:0;mso-wrap-distance-right:0" coordorigin="974,1929" coordsize="491,491">
            <v:shape style="position:absolute;left:974;top:1929;width:491;height:491" coordorigin="974,1929" coordsize="491,491" path="m974,2419l1464,2419,1464,1929,974,1929,974,2419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4.009003pt;margin-top:83.496170pt;width:50.85pt;height:50.85pt;mso-position-horizontal-relative:page;mso-position-vertical-relative:paragraph;z-index:6664;mso-wrap-distance-left:0;mso-wrap-distance-right:0" coordorigin="1680,1670" coordsize="1017,1017">
            <v:group style="position:absolute;left:1687;top:1677;width:1003;height:1003" coordorigin="1687,1677" coordsize="1003,1003">
              <v:shape style="position:absolute;left:1687;top:1677;width:1003;height:1003" coordorigin="1687,1677" coordsize="1003,1003" path="m1687,1677l1687,2680,2690,2680,1687,1677xe" filled="true" fillcolor="#939598" stroked="false">
                <v:path arrowok="t"/>
                <v:fill type="solid"/>
              </v:shape>
            </v:group>
            <v:group style="position:absolute;left:1687;top:1677;width:1003;height:1003" coordorigin="1687,1677" coordsize="1003,1003">
              <v:shape style="position:absolute;left:1687;top:1677;width:1003;height:1003" coordorigin="1687,1677" coordsize="1003,1003" path="m1687,1677l2690,2680,1687,2680,1687,1677xe" filled="false" stroked="true" strokeweight=".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164.626175pt;width:24.55pt;height:24.55pt;mso-position-horizontal-relative:page;mso-position-vertical-relative:paragraph;z-index:6688;mso-wrap-distance-left:0;mso-wrap-distance-right:0" coordorigin="974,3293" coordsize="491,491">
            <v:shape style="position:absolute;left:974;top:3293;width:491;height:491" coordorigin="974,3293" coordsize="491,491" path="m974,3783l1464,3783,1464,3293,974,3293,974,378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4.008003pt;margin-top:143.821167pt;width:42.45pt;height:66.350pt;mso-position-horizontal-relative:page;mso-position-vertical-relative:paragraph;z-index:6712;mso-wrap-distance-left:0;mso-wrap-distance-right:0" coordorigin="1680,2876" coordsize="849,1327">
            <v:group style="position:absolute;left:1687;top:2883;width:835;height:1313" coordorigin="1687,2883" coordsize="835,1313">
              <v:shape style="position:absolute;left:1687;top:2883;width:835;height:1313" coordorigin="1687,2883" coordsize="835,1313" path="m2105,2883l1687,3540,2105,4196,2522,3540,2105,2883xe" filled="true" fillcolor="#939598" stroked="false">
                <v:path arrowok="t"/>
                <v:fill type="solid"/>
              </v:shape>
            </v:group>
            <v:group style="position:absolute;left:1687;top:2883;width:835;height:1313" coordorigin="1687,2883" coordsize="835,1313">
              <v:shape style="position:absolute;left:1687;top:2883;width:835;height:1313" coordorigin="1687,2883" coordsize="835,1313" path="m2105,2883l2313,3212,2522,3540,2313,3868,2105,4196,1896,3868,1687,3540,1896,3212,2105,2883xe" filled="false" stroked="true" strokeweight=".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233.876175pt;width:24.55pt;height:24.55pt;mso-position-horizontal-relative:page;mso-position-vertical-relative:paragraph;z-index:6736;mso-wrap-distance-left:0;mso-wrap-distance-right:0" coordorigin="974,4678" coordsize="491,491">
            <v:shape style="position:absolute;left:974;top:4678;width:491;height:491" coordorigin="974,4678" coordsize="491,491" path="m974,5168l1464,5168,1464,4678,974,4678,974,5168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75999pt;margin-top:219.268173pt;width:54.2pt;height:54.2pt;mso-position-horizontal-relative:page;mso-position-vertical-relative:paragraph;z-index:6760;mso-wrap-distance-left:0;mso-wrap-distance-right:0" coordorigin="1668,4385" coordsize="1084,1084">
            <v:group style="position:absolute;left:1675;top:4393;width:1069;height:1069" coordorigin="1675,4393" coordsize="1069,1069">
              <v:shape style="position:absolute;left:1675;top:4393;width:1069;height:1069" coordorigin="1675,4393" coordsize="1069,1069" path="m1675,5462l2744,5462,2744,4393,1675,4393,1675,5462xe" filled="true" fillcolor="#939598" stroked="false">
                <v:path arrowok="t"/>
                <v:fill type="solid"/>
              </v:shape>
            </v:group>
            <v:group style="position:absolute;left:1675;top:4393;width:1069;height:1069" coordorigin="1675,4393" coordsize="1069,1069">
              <v:shape style="position:absolute;left:1675;top:4393;width:1069;height:1069" coordorigin="1675,4393" coordsize="1069,1069" path="m1675,4393l2744,4393,2744,5462,1675,5462,1675,4393xe" filled="false" stroked="true" strokeweight=".70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footerReference w:type="default" r:id="rId146"/>
          <w:pgSz w:w="11910" w:h="16840"/>
          <w:pgMar w:footer="524" w:header="0" w:top="320" w:bottom="720" w:left="740" w:right="740"/>
          <w:pgNumType w:start="21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83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as 18 moedas que Ronaldo distribuiu igualmente em dois</w:t>
      </w:r>
      <w:r>
        <w:rPr>
          <w:color w:val="231F20"/>
          <w:spacing w:val="-45"/>
        </w:rPr>
        <w:t> </w:t>
      </w:r>
      <w:r>
        <w:rPr>
          <w:color w:val="231F20"/>
        </w:rPr>
        <w:t>potes.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53.044998pt;margin-top:12.447196pt;width:44.55pt;height:44.55pt;mso-position-horizontal-relative:page;mso-position-vertical-relative:paragraph;z-index:6856;mso-wrap-distance-left:0;mso-wrap-distance-right:0" coordorigin="3061,249" coordsize="891,891">
            <v:group style="position:absolute;left:3067;top:255;width:879;height:879" coordorigin="3067,255" coordsize="879,879">
              <v:shape style="position:absolute;left:3067;top:255;width:879;height:879" coordorigin="3067,255" coordsize="879,879" path="m3506,255l3435,261,3367,277,3304,304,3247,340,3196,384,3152,435,3116,492,3089,555,3073,623,3067,694,3073,766,3089,833,3116,896,3152,954,3196,1005,3247,1049,3304,1085,3367,1111,3435,1128,3506,1134,3578,1128,3645,1111,3708,1085,3766,1049,3817,1005,3861,954,3897,896,3923,833,3940,766,3946,694,3940,623,3923,555,3897,492,3861,435,3817,384,3766,340,3708,304,3645,277,3578,261,3506,255xe" filled="true" fillcolor="#d1d3d4" stroked="false">
                <v:path arrowok="t"/>
                <v:fill type="solid"/>
              </v:shape>
            </v:group>
            <v:group style="position:absolute;left:3067;top:255;width:879;height:879" coordorigin="3067,255" coordsize="879,879">
              <v:shape style="position:absolute;left:3067;top:255;width:879;height:879" coordorigin="3067,255" coordsize="879,879" path="m3506,255l3578,261,3645,277,3708,304,3766,340,3817,384,3861,435,3897,492,3923,555,3940,623,3946,694,3940,766,3923,833,3897,896,3861,954,3817,1005,3766,1049,3708,1085,3645,1111,3578,1128,3506,1134,3435,1128,3367,1111,3304,1085,3247,1049,3196,1005,3152,954,3116,896,3089,833,3073,766,3067,694,3073,623,3089,555,3116,492,3152,435,3196,384,3247,340,3304,304,3367,277,3435,261,3506,255xe" filled="false" stroked="true" strokeweight=".425pt" strokecolor="#231f20">
                <v:path arrowok="t"/>
              </v:shape>
            </v:group>
            <v:group style="position:absolute;left:3270;top:638;width:220;height:428" coordorigin="3270,638" coordsize="220,428">
              <v:shape style="position:absolute;left:3270;top:638;width:220;height:428" coordorigin="3270,638" coordsize="220,428" path="m3270,1065l3490,638e" filled="false" stroked="true" strokeweight=".292pt" strokecolor="#6d6e71">
                <v:path arrowok="t"/>
              </v:shape>
            </v:group>
            <v:group style="position:absolute;left:3533;top:286;width:137;height:267" coordorigin="3533,286" coordsize="137,267">
              <v:shape style="position:absolute;left:3533;top:286;width:137;height:267" coordorigin="3533,286" coordsize="137,267" path="m3533,553l3670,286e" filled="false" stroked="true" strokeweight=".292pt" strokecolor="#6d6e71">
                <v:path arrowok="t"/>
              </v:shape>
            </v:group>
            <v:group style="position:absolute;left:3076;top:398;width:107;height:207" coordorigin="3076,398" coordsize="107,207">
              <v:shape style="position:absolute;left:3076;top:398;width:107;height:207" coordorigin="3076,398" coordsize="107,207" path="m3076,604l3182,398e" filled="false" stroked="true" strokeweight=".292pt" strokecolor="#6d6e71">
                <v:path arrowok="t"/>
              </v:shape>
            </v:group>
            <v:group style="position:absolute;left:3069;top:361;width:151;height:295" coordorigin="3069,361" coordsize="151,295">
              <v:shape style="position:absolute;left:3069;top:361;width:151;height:295" coordorigin="3069,361" coordsize="151,295" path="m3069,655l3220,361e" filled="false" stroked="true" strokeweight=".292pt" strokecolor="#6d6e71">
                <v:path arrowok="t"/>
              </v:shape>
            </v:group>
            <v:group style="position:absolute;left:3067;top:337;width:185;height:359" coordorigin="3067,337" coordsize="185,359">
              <v:shape style="position:absolute;left:3067;top:337;width:185;height:359" coordorigin="3067,337" coordsize="185,359" path="m3067,695l3251,337e" filled="false" stroked="true" strokeweight=".292pt" strokecolor="#6d6e71">
                <v:path arrowok="t"/>
              </v:shape>
            </v:group>
            <v:group style="position:absolute;left:3068;top:318;width:212;height:411" coordorigin="3068,318" coordsize="212,411">
              <v:shape style="position:absolute;left:3068;top:318;width:212;height:411" coordorigin="3068,318" coordsize="212,411" path="m3068,729l3279,318e" filled="false" stroked="true" strokeweight=".292pt" strokecolor="#6d6e71">
                <v:path arrowok="t"/>
              </v:shape>
            </v:group>
            <v:group style="position:absolute;left:3072;top:303;width:234;height:456" coordorigin="3072,303" coordsize="234,456">
              <v:shape style="position:absolute;left:3072;top:303;width:234;height:456" coordorigin="3072,303" coordsize="234,456" path="m3072,759l3306,303e" filled="false" stroked="true" strokeweight=".292pt" strokecolor="#6d6e71">
                <v:path arrowok="t"/>
              </v:shape>
            </v:group>
            <v:group style="position:absolute;left:3076;top:292;width:254;height:495" coordorigin="3076,292" coordsize="254,495">
              <v:shape style="position:absolute;left:3076;top:292;width:254;height:495" coordorigin="3076,292" coordsize="254,495" path="m3076,786l3330,292e" filled="false" stroked="true" strokeweight=".292pt" strokecolor="#6d6e71">
                <v:path arrowok="t"/>
              </v:shape>
            </v:group>
            <v:group style="position:absolute;left:3082;top:282;width:272;height:529" coordorigin="3082,282" coordsize="272,529">
              <v:shape style="position:absolute;left:3082;top:282;width:272;height:529" coordorigin="3082,282" coordsize="272,529" path="m3082,811l3354,282e" filled="false" stroked="true" strokeweight=".292pt" strokecolor="#6d6e71">
                <v:path arrowok="t"/>
              </v:shape>
            </v:group>
            <v:group style="position:absolute;left:3089;top:274;width:288;height:560" coordorigin="3089,274" coordsize="288,560">
              <v:shape style="position:absolute;left:3089;top:274;width:288;height:560" coordorigin="3089,274" coordsize="288,560" path="m3089,834l3377,274e" filled="false" stroked="true" strokeweight=".292pt" strokecolor="#6d6e71">
                <v:path arrowok="t"/>
              </v:shape>
            </v:group>
            <v:group style="position:absolute;left:3097;top:268;width:302;height:587" coordorigin="3097,268" coordsize="302,587">
              <v:shape style="position:absolute;left:3097;top:268;width:302;height:587" coordorigin="3097,268" coordsize="302,587" path="m3097,855l3399,268e" filled="false" stroked="true" strokeweight=".292pt" strokecolor="#6d6e71">
                <v:path arrowok="t"/>
              </v:shape>
            </v:group>
            <v:group style="position:absolute;left:3106;top:263;width:315;height:612" coordorigin="3106,263" coordsize="315,612">
              <v:shape style="position:absolute;left:3106;top:263;width:315;height:612" coordorigin="3106,263" coordsize="315,612" path="m3106,875l3420,263e" filled="false" stroked="true" strokeweight=".292pt" strokecolor="#6d6e71">
                <v:path arrowok="t"/>
              </v:shape>
            </v:group>
            <v:group style="position:absolute;left:3115;top:260;width:326;height:634" coordorigin="3115,260" coordsize="326,634">
              <v:shape style="position:absolute;left:3115;top:260;width:326;height:634" coordorigin="3115,260" coordsize="326,634" path="m3115,894l3440,260e" filled="false" stroked="true" strokeweight=".292pt" strokecolor="#6d6e71">
                <v:path arrowok="t"/>
              </v:shape>
            </v:group>
            <v:group style="position:absolute;left:3124;top:257;width:336;height:655" coordorigin="3124,257" coordsize="336,655">
              <v:shape style="position:absolute;left:3124;top:257;width:336;height:655" coordorigin="3124,257" coordsize="336,655" path="m3124,912l3460,257e" filled="false" stroked="true" strokeweight=".292pt" strokecolor="#6d6e71">
                <v:path arrowok="t"/>
              </v:shape>
            </v:group>
            <v:group style="position:absolute;left:3134;top:256;width:346;height:673" coordorigin="3134,256" coordsize="346,673">
              <v:shape style="position:absolute;left:3134;top:256;width:346;height:673" coordorigin="3134,256" coordsize="346,673" path="m3134,928l3480,256e" filled="false" stroked="true" strokeweight=".292pt" strokecolor="#6d6e71">
                <v:path arrowok="t"/>
              </v:shape>
            </v:group>
            <v:group style="position:absolute;left:3145;top:255;width:354;height:690" coordorigin="3145,255" coordsize="354,690">
              <v:shape style="position:absolute;left:3145;top:255;width:354;height:690" coordorigin="3145,255" coordsize="354,690" path="m3145,944l3499,255e" filled="false" stroked="true" strokeweight=".292pt" strokecolor="#6d6e71">
                <v:path arrowok="t"/>
              </v:shape>
            </v:group>
            <v:group style="position:absolute;left:3156;top:255;width:362;height:705" coordorigin="3156,255" coordsize="362,705">
              <v:shape style="position:absolute;left:3156;top:255;width:362;height:705" coordorigin="3156,255" coordsize="362,705" path="m3156,959l3518,255e" filled="false" stroked="true" strokeweight=".292pt" strokecolor="#6d6e71">
                <v:path arrowok="t"/>
              </v:shape>
            </v:group>
            <v:group style="position:absolute;left:3167;top:593;width:196;height:381" coordorigin="3167,593" coordsize="196,381">
              <v:shape style="position:absolute;left:3167;top:593;width:196;height:381" coordorigin="3167,593" coordsize="196,381" path="m3167,974l3363,593e" filled="false" stroked="true" strokeweight=".292pt" strokecolor="#6d6e71">
                <v:path arrowok="t"/>
              </v:shape>
            </v:group>
            <v:group style="position:absolute;left:3392;top:256;width:145;height:281" coordorigin="3392,256" coordsize="145,281">
              <v:shape style="position:absolute;left:3392;top:256;width:145;height:281" coordorigin="3392,256" coordsize="145,281" path="m3392,537l3536,256e" filled="false" stroked="true" strokeweight=".292pt" strokecolor="#6d6e71">
                <v:path arrowok="t"/>
              </v:shape>
            </v:group>
            <v:group style="position:absolute;left:3179;top:607;width:196;height:381" coordorigin="3179,607" coordsize="196,381">
              <v:shape style="position:absolute;left:3179;top:607;width:196;height:381" coordorigin="3179,607" coordsize="196,381" path="m3179,987l3374,607e" filled="false" stroked="true" strokeweight=".292pt" strokecolor="#6d6e71">
                <v:path arrowok="t"/>
              </v:shape>
            </v:group>
            <v:group style="position:absolute;left:3409;top:258;width:145;height:282" coordorigin="3409,258" coordsize="145,282">
              <v:shape style="position:absolute;left:3409;top:258;width:145;height:282" coordorigin="3409,258" coordsize="145,282" path="m3409,539l3554,258e" filled="false" stroked="true" strokeweight=".292pt" strokecolor="#6d6e71">
                <v:path arrowok="t"/>
              </v:shape>
            </v:group>
            <v:group style="position:absolute;left:3191;top:618;width:197;height:383" coordorigin="3191,618" coordsize="197,383">
              <v:shape style="position:absolute;left:3191;top:618;width:197;height:383" coordorigin="3191,618" coordsize="197,383" path="m3191,1000l3387,618e" filled="false" stroked="true" strokeweight=".292pt" strokecolor="#6d6e71">
                <v:path arrowok="t"/>
              </v:shape>
            </v:group>
            <v:group style="position:absolute;left:3428;top:260;width:144;height:279" coordorigin="3428,260" coordsize="144,279">
              <v:shape style="position:absolute;left:3428;top:260;width:144;height:279" coordorigin="3428,260" coordsize="144,279" path="m3428,539l3571,260e" filled="false" stroked="true" strokeweight=".292pt" strokecolor="#6d6e71">
                <v:path arrowok="t"/>
              </v:shape>
            </v:group>
            <v:group style="position:absolute;left:3203;top:623;width:200;height:390" coordorigin="3203,623" coordsize="200,390">
              <v:shape style="position:absolute;left:3203;top:623;width:200;height:390" coordorigin="3203,623" coordsize="200,390" path="m3203,1013l3403,623e" filled="false" stroked="true" strokeweight=".292pt" strokecolor="#6d6e71">
                <v:path arrowok="t"/>
              </v:shape>
            </v:group>
            <v:group style="position:absolute;left:3446;top:263;width:143;height:278" coordorigin="3446,263" coordsize="143,278">
              <v:shape style="position:absolute;left:3446;top:263;width:143;height:278" coordorigin="3446,263" coordsize="143,278" path="m3446,540l3589,263e" filled="false" stroked="true" strokeweight=".292pt" strokecolor="#6d6e71">
                <v:path arrowok="t"/>
              </v:shape>
            </v:group>
            <v:group style="position:absolute;left:3216;top:627;width:205;height:398" coordorigin="3216,627" coordsize="205,398">
              <v:shape style="position:absolute;left:3216;top:627;width:205;height:398" coordorigin="3216,627" coordsize="205,398" path="m3216,1024l3420,627e" filled="false" stroked="true" strokeweight=".292pt" strokecolor="#6d6e71">
                <v:path arrowok="t"/>
              </v:shape>
            </v:group>
            <v:group style="position:absolute;left:3464;top:266;width:142;height:276" coordorigin="3464,266" coordsize="142,276">
              <v:shape style="position:absolute;left:3464;top:266;width:142;height:276" coordorigin="3464,266" coordsize="142,276" path="m3464,542l3606,266e" filled="false" stroked="true" strokeweight=".292pt" strokecolor="#6d6e71">
                <v:path arrowok="t"/>
              </v:shape>
            </v:group>
            <v:group style="position:absolute;left:3229;top:629;width:209;height:407" coordorigin="3229,629" coordsize="209,407">
              <v:shape style="position:absolute;left:3229;top:629;width:209;height:407" coordorigin="3229,629" coordsize="209,407" path="m3229,1035l3438,629e" filled="false" stroked="true" strokeweight=".292pt" strokecolor="#6d6e71">
                <v:path arrowok="t"/>
              </v:shape>
            </v:group>
            <v:group style="position:absolute;left:3482;top:270;width:141;height:274" coordorigin="3482,270" coordsize="141,274">
              <v:shape style="position:absolute;left:3482;top:270;width:141;height:274" coordorigin="3482,270" coordsize="141,274" path="m3482,544l3622,270e" filled="false" stroked="true" strokeweight=".292pt" strokecolor="#6d6e71">
                <v:path arrowok="t"/>
              </v:shape>
            </v:group>
            <v:group style="position:absolute;left:3243;top:631;width:213;height:415" coordorigin="3243,631" coordsize="213,415">
              <v:shape style="position:absolute;left:3243;top:631;width:213;height:415" coordorigin="3243,631" coordsize="213,415" path="m3243,1046l3456,631e" filled="false" stroked="true" strokeweight=".292pt" strokecolor="#6d6e71">
                <v:path arrowok="t"/>
              </v:shape>
            </v:group>
            <v:group style="position:absolute;left:3499;top:275;width:140;height:272" coordorigin="3499,275" coordsize="140,272">
              <v:shape style="position:absolute;left:3499;top:275;width:140;height:272" coordorigin="3499,275" coordsize="140,272" path="m3499,547l3638,275e" filled="false" stroked="true" strokeweight=".292pt" strokecolor="#6d6e71">
                <v:path arrowok="t"/>
              </v:shape>
            </v:group>
            <v:group style="position:absolute;left:3256;top:634;width:217;height:422" coordorigin="3256,634" coordsize="217,422">
              <v:shape style="position:absolute;left:3256;top:634;width:217;height:422" coordorigin="3256,634" coordsize="217,422" path="m3256,1055l3473,634e" filled="false" stroked="true" strokeweight=".292pt" strokecolor="#6d6e71">
                <v:path arrowok="t"/>
              </v:shape>
            </v:group>
            <v:group style="position:absolute;left:3516;top:281;width:139;height:270" coordorigin="3516,281" coordsize="139,270">
              <v:shape style="position:absolute;left:3516;top:281;width:139;height:270" coordorigin="3516,281" coordsize="139,270" path="m3516,550l3654,281e" filled="false" stroked="true" strokeweight=".292pt" strokecolor="#6d6e71">
                <v:path arrowok="t"/>
              </v:shape>
              <v:shape style="position:absolute;left:3175;top:392;width:279;height:393" type="#_x0000_t75" stroked="false">
                <v:imagedata r:id="rId147" o:title=""/>
              </v:shape>
            </v:group>
            <v:group style="position:absolute;left:3145;top:819;width:61;height:70" coordorigin="3145,819" coordsize="61,70">
              <v:shape style="position:absolute;left:3145;top:819;width:61;height:70" coordorigin="3145,819" coordsize="61,70" path="m3186,819l3168,819,3160,823,3148,835,3145,844,3145,866,3148,874,3160,886,3167,889,3184,889,3190,887,3200,880,3201,878,3171,878,3167,876,3161,869,3159,862,3159,846,3161,840,3167,833,3172,831,3202,831,3201,830,3193,822,3186,819xe" filled="true" fillcolor="#231f20" stroked="false">
                <v:path arrowok="t"/>
                <v:fill type="solid"/>
              </v:shape>
              <v:shape style="position:absolute;left:3145;top:819;width:61;height:70" coordorigin="3145,819" coordsize="61,70" path="m3192,863l3191,868,3189,872,3183,876,3180,878,3201,878,3203,875,3205,867,3192,863xe" filled="true" fillcolor="#231f20" stroked="false">
                <v:path arrowok="t"/>
                <v:fill type="solid"/>
              </v:shape>
              <v:shape style="position:absolute;left:3145;top:819;width:61;height:70" coordorigin="3145,819" coordsize="61,70" path="m3202,831l3180,831,3184,832,3189,836,3190,839,3191,842,3205,839,3203,834,3202,831xe" filled="true" fillcolor="#231f20" stroked="false">
                <v:path arrowok="t"/>
                <v:fill type="solid"/>
              </v:shape>
            </v:group>
            <v:group style="position:absolute;left:3217;top:821;width:53;height:68" coordorigin="3217,821" coordsize="53,68">
              <v:shape style="position:absolute;left:3217;top:821;width:53;height:68" coordorigin="3217,821" coordsize="53,68" path="m3268,821l3217,821,3217,888,3270,888,3270,877,3231,877,3231,858,3266,858,3266,847,3231,847,3231,832,3268,832,3268,821xe" filled="true" fillcolor="#231f20" stroked="false">
                <v:path arrowok="t"/>
                <v:fill type="solid"/>
              </v:shape>
            </v:group>
            <v:group style="position:absolute;left:3282;top:821;width:55;height:68" coordorigin="3282,821" coordsize="55,68">
              <v:shape style="position:absolute;left:3282;top:821;width:55;height:68" coordorigin="3282,821" coordsize="55,68" path="m3295,821l3282,821,3282,888,3295,888,3295,844,3310,844,3295,821xe" filled="true" fillcolor="#231f20" stroked="false">
                <v:path arrowok="t"/>
                <v:fill type="solid"/>
              </v:shape>
              <v:shape style="position:absolute;left:3282;top:821;width:55;height:68" coordorigin="3282,821" coordsize="55,68" path="m3310,844l3295,844,3322,888,3336,888,3336,866,3323,866,3310,844xe" filled="true" fillcolor="#231f20" stroked="false">
                <v:path arrowok="t"/>
                <v:fill type="solid"/>
              </v:shape>
              <v:shape style="position:absolute;left:3282;top:821;width:55;height:68" coordorigin="3282,821" coordsize="55,68" path="m3336,821l3323,821,3323,866,3336,866,3336,821xe" filled="true" fillcolor="#231f20" stroked="false">
                <v:path arrowok="t"/>
                <v:fill type="solid"/>
              </v:shape>
            </v:group>
            <v:group style="position:absolute;left:3346;top:821;width:55;height:68" coordorigin="3346,821" coordsize="55,68">
              <v:shape style="position:absolute;left:3346;top:821;width:55;height:68" coordorigin="3346,821" coordsize="55,68" path="m3381,832l3367,832,3367,888,3381,888,3381,832xe" filled="true" fillcolor="#231f20" stroked="false">
                <v:path arrowok="t"/>
                <v:fill type="solid"/>
              </v:shape>
              <v:shape style="position:absolute;left:3346;top:821;width:55;height:68" coordorigin="3346,821" coordsize="55,68" path="m3401,821l3346,821,3346,832,3401,832,3401,821xe" filled="true" fillcolor="#231f20" stroked="false">
                <v:path arrowok="t"/>
                <v:fill type="solid"/>
              </v:shape>
            </v:group>
            <v:group style="position:absolute;left:3396;top:821;width:70;height:68" coordorigin="3396,821" coordsize="70,68">
              <v:shape style="position:absolute;left:3396;top:821;width:70;height:68" coordorigin="3396,821" coordsize="70,68" path="m3438,821l3423,821,3396,888,3411,888,3416,873,3459,873,3454,861,3421,861,3430,836,3444,836,3438,821xe" filled="true" fillcolor="#231f20" stroked="false">
                <v:path arrowok="t"/>
                <v:fill type="solid"/>
              </v:shape>
              <v:shape style="position:absolute;left:3396;top:821;width:70;height:68" coordorigin="3396,821" coordsize="70,68" path="m3459,873l3444,873,3450,888,3465,888,3459,873xe" filled="true" fillcolor="#231f20" stroked="false">
                <v:path arrowok="t"/>
                <v:fill type="solid"/>
              </v:shape>
              <v:shape style="position:absolute;left:3396;top:821;width:70;height:68" coordorigin="3396,821" coordsize="70,68" path="m3444,836l3430,836,3440,861,3454,861,3444,836xe" filled="true" fillcolor="#231f20" stroked="false">
                <v:path arrowok="t"/>
                <v:fill type="solid"/>
              </v:shape>
            </v:group>
            <v:group style="position:absolute;left:3458;top:821;width:65;height:68" coordorigin="3458,821" coordsize="65,68">
              <v:shape style="position:absolute;left:3458;top:821;width:65;height:68" coordorigin="3458,821" coordsize="65,68" path="m3474,821l3458,821,3483,888,3498,888,3504,871,3491,871,3474,821xe" filled="true" fillcolor="#231f20" stroked="false">
                <v:path arrowok="t"/>
                <v:fill type="solid"/>
              </v:shape>
              <v:shape style="position:absolute;left:3458;top:821;width:65;height:68" coordorigin="3458,821" coordsize="65,68" path="m3523,821l3508,821,3491,871,3504,871,3523,821xe" filled="true" fillcolor="#231f20" stroked="false">
                <v:path arrowok="t"/>
                <v:fill type="solid"/>
              </v:shape>
            </v:group>
            <v:group style="position:absolute;left:3527;top:819;width:67;height:70" coordorigin="3527,819" coordsize="67,70">
              <v:shape style="position:absolute;left:3527;top:819;width:67;height:70" coordorigin="3527,819" coordsize="67,70" path="m3571,819l3555,819,3550,820,3527,848,3527,866,3530,874,3542,886,3550,889,3571,889,3579,886,3587,878,3555,878,3550,876,3543,868,3541,862,3541,846,3543,841,3550,833,3555,831,3587,831,3579,823,3571,819xe" filled="true" fillcolor="#231f20" stroked="false">
                <v:path arrowok="t"/>
                <v:fill type="solid"/>
              </v:shape>
              <v:shape style="position:absolute;left:3527;top:819;width:67;height:70" coordorigin="3527,819" coordsize="67,70" path="m3587,831l3566,831,3571,833,3578,841,3579,846,3579,862,3578,868,3571,876,3566,878,3587,878,3591,874,3594,866,3594,843,3591,835,3587,831xe" filled="true" fillcolor="#231f20" stroked="false">
                <v:path arrowok="t"/>
                <v:fill type="solid"/>
              </v:shape>
            </v:group>
            <v:group style="position:absolute;left:3601;top:819;width:57;height:70" coordorigin="3601,819" coordsize="57,70">
              <v:shape style="position:absolute;left:3601;top:819;width:57;height:70" coordorigin="3601,819" coordsize="57,70" path="m3615,865l3601,866,3602,874,3605,879,3614,887,3621,889,3636,889,3641,888,3649,885,3652,883,3655,878,3626,878,3622,877,3617,873,3616,869,3615,865xe" filled="true" fillcolor="#231f20" stroked="false">
                <v:path arrowok="t"/>
                <v:fill type="solid"/>
              </v:shape>
              <v:shape style="position:absolute;left:3601;top:819;width:57;height:70" coordorigin="3601,819" coordsize="57,70" path="m3638,819l3624,819,3619,820,3604,844,3606,848,3613,855,3618,857,3632,860,3635,861,3639,862,3641,863,3642,864,3643,866,3643,867,3643,871,3642,873,3638,877,3634,878,3655,878,3656,876,3657,873,3657,864,3656,861,3625,844,3621,843,3618,840,3617,839,3617,836,3618,834,3622,832,3625,831,3654,831,3653,829,3644,821,3638,819xe" filled="true" fillcolor="#231f20" stroked="false">
                <v:path arrowok="t"/>
                <v:fill type="solid"/>
              </v:shape>
              <v:shape style="position:absolute;left:3601;top:819;width:57;height:70" coordorigin="3601,819" coordsize="57,70" path="m3654,831l3633,831,3636,832,3640,835,3641,837,3641,841,3655,840,3655,834,3654,831xe" filled="true" fillcolor="#231f20" stroked="false">
                <v:path arrowok="t"/>
                <v:fill type="solid"/>
              </v:shape>
            </v:group>
            <v:group style="position:absolute;left:3355;top:536;width:498;height:418" coordorigin="3355,536" coordsize="498,418">
              <v:shape style="position:absolute;left:3355;top:536;width:498;height:418" coordorigin="3355,536" coordsize="498,418" path="m3355,536l3467,542,3561,560,3637,586,3698,615,3776,669,3831,730,3853,792,3846,850,3816,900,3767,935,3702,953e" filled="false" stroked="true" strokeweight=".758pt" strokecolor="#231f20">
                <v:path arrowok="t"/>
              </v:shape>
            </v:group>
            <v:group style="position:absolute;left:3402;top:625;width:427;height:265" coordorigin="3402,625" coordsize="427,265">
              <v:shape style="position:absolute;left:3402;top:625;width:427;height:265" coordorigin="3402,625" coordsize="427,265" path="m3402,625l3494,638,3582,665,3664,703,3734,747,3787,796,3821,844,3829,890e" filled="false" stroked="true" strokeweight=".758pt" strokecolor="#231f20">
                <v:path arrowok="t"/>
              </v:shape>
            </v:group>
            <v:group style="position:absolute;left:3694;top:656;width:53;height:51" coordorigin="3694,656" coordsize="53,51">
              <v:shape style="position:absolute;left:3694;top:656;width:53;height:51" coordorigin="3694,656" coordsize="53,51" path="m3720,656l3726,675,3746,675,3730,687,3736,706,3720,694,3704,706,3710,687,3694,675,3714,675,3720,656xe" filled="false" stroked="true" strokeweight=".258pt" strokecolor="#231f20">
                <v:path arrowok="t"/>
              </v:shape>
            </v:group>
            <v:group style="position:absolute;left:3462;top:914;width:32;height:52" coordorigin="3462,914" coordsize="32,52">
              <v:shape style="position:absolute;left:3462;top:914;width:32;height:52" coordorigin="3462,914" coordsize="32,52" path="m3491,923l3475,923,3477,924,3480,927,3481,929,3481,936,3480,939,3476,947,3471,954,3462,965,3462,966,3491,966,3493,956,3473,956,3481,948,3486,941,3489,937,3490,933,3491,930,3491,925,3491,923xe" filled="true" fillcolor="#231f20" stroked="false">
                <v:path arrowok="t"/>
                <v:fill type="solid"/>
              </v:shape>
              <v:shape style="position:absolute;left:3462;top:914;width:32;height:52" coordorigin="3462,914" coordsize="32,52" path="m3494,951l3492,951,3491,953,3491,954,3490,955,3489,955,3488,956,3473,956,3493,956,3494,951xe" filled="true" fillcolor="#231f20" stroked="false">
                <v:path arrowok="t"/>
                <v:fill type="solid"/>
              </v:shape>
              <v:shape style="position:absolute;left:3462;top:914;width:32;height:52" coordorigin="3462,914" coordsize="32,52" path="m3481,914l3475,914,3472,915,3466,920,3465,923,3463,928,3465,929,3467,925,3469,923,3491,923,3488,919,3487,917,3483,915,3481,914xe" filled="true" fillcolor="#231f20" stroked="false">
                <v:path arrowok="t"/>
                <v:fill type="solid"/>
              </v:shape>
            </v:group>
            <v:group style="position:absolute;left:3500;top:914;width:32;height:53" coordorigin="3500,914" coordsize="32,53">
              <v:shape style="position:absolute;left:3500;top:914;width:32;height:53" coordorigin="3500,914" coordsize="32,53" path="m3518,914l3513,914,3510,915,3500,945,3500,949,3513,967,3517,967,3519,966,3523,964,3523,964,3514,964,3513,964,3511,924,3511,920,3512,918,3513,917,3514,917,3523,917,3521,915,3518,914xe" filled="true" fillcolor="#231f20" stroked="false">
                <v:path arrowok="t"/>
                <v:fill type="solid"/>
              </v:shape>
              <v:shape style="position:absolute;left:3500;top:914;width:32;height:53" coordorigin="3500,914" coordsize="32,53" path="m3523,917l3516,917,3517,917,3519,919,3519,921,3520,924,3520,949,3520,959,3519,961,3517,964,3517,964,3523,964,3531,945,3531,935,3530,930,3527,922,3526,919,3523,917xe" filled="true" fillcolor="#231f20" stroked="false">
                <v:path arrowok="t"/>
                <v:fill type="solid"/>
              </v:shape>
            </v:group>
            <v:group style="position:absolute;left:3538;top:914;width:27;height:52" coordorigin="3538,914" coordsize="27,52">
              <v:shape style="position:absolute;left:3538;top:914;width:27;height:52" coordorigin="3538,914" coordsize="27,52" path="m3564,964l3539,964,3539,966,3564,966,3564,964xe" filled="true" fillcolor="#231f20" stroked="false">
                <v:path arrowok="t"/>
                <v:fill type="solid"/>
              </v:shape>
              <v:shape style="position:absolute;left:3538;top:914;width:27;height:52" coordorigin="3538,914" coordsize="27,52" path="m3557,923l3544,923,3545,923,3546,924,3546,924,3547,925,3547,961,3546,962,3546,963,3544,964,3542,964,3561,964,3557,961,3557,923xe" filled="true" fillcolor="#231f20" stroked="false">
                <v:path arrowok="t"/>
                <v:fill type="solid"/>
              </v:shape>
              <v:shape style="position:absolute;left:3538;top:914;width:27;height:52" coordorigin="3538,914" coordsize="27,52" path="m3557,914l3556,914,3538,923,3539,924,3541,923,3542,923,3557,923,3557,914xe" filled="true" fillcolor="#231f20" stroked="false">
                <v:path arrowok="t"/>
                <v:fill type="solid"/>
              </v:shape>
            </v:group>
            <v:group style="position:absolute;left:3573;top:914;width:32;height:53" coordorigin="3573,914" coordsize="32,53">
              <v:shape style="position:absolute;left:3573;top:914;width:32;height:53" coordorigin="3573,914" coordsize="32,53" path="m3591,914l3585,914,3583,915,3573,945,3573,949,3586,967,3590,967,3592,966,3596,964,3596,964,3587,964,3586,964,3584,924,3584,920,3585,918,3586,917,3587,917,3595,917,3594,915,3591,914xe" filled="true" fillcolor="#231f20" stroked="false">
                <v:path arrowok="t"/>
                <v:fill type="solid"/>
              </v:shape>
              <v:shape style="position:absolute;left:3573;top:914;width:32;height:53" coordorigin="3573,914" coordsize="32,53" path="m3595,917l3589,917,3590,917,3592,919,3592,921,3593,924,3593,949,3592,959,3592,961,3590,964,3589,964,3596,964,3604,945,3604,935,3603,930,3600,922,3598,919,3595,917xe" filled="true" fillcolor="#231f20" stroked="false">
                <v:path arrowok="t"/>
                <v:fill type="solid"/>
              </v:shape>
            </v:group>
            <v:group style="position:absolute;left:3831;top:538;width:53;height:50" coordorigin="3831,538" coordsize="53,50">
              <v:shape style="position:absolute;left:3831;top:538;width:53;height:50" coordorigin="3831,538" coordsize="53,50" path="m3857,538l3863,557,3883,557,3867,569,3873,588,3857,577,3841,588,3847,569,3831,557,3851,557,3857,538xe" filled="false" stroked="true" strokeweight=".258pt" strokecolor="#231f20">
                <v:path arrowok="t"/>
              </v:shape>
            </v:group>
            <v:group style="position:absolute;left:3758;top:423;width:53;height:51" coordorigin="3758,423" coordsize="53,51">
              <v:shape style="position:absolute;left:3758;top:423;width:53;height:51" coordorigin="3758,423" coordsize="53,51" path="m3784,423l3791,442,3811,442,3794,454,3801,473,3784,461,3768,473,3774,454,3758,442,3778,442,3784,423xe" filled="false" stroked="true" strokeweight=".258pt" strokecolor="#231f20">
                <v:path arrowok="t"/>
              </v:shape>
            </v:group>
            <v:group style="position:absolute;left:3670;top:487;width:53;height:50" coordorigin="3670,487" coordsize="53,50">
              <v:shape style="position:absolute;left:3670;top:487;width:53;height:50" coordorigin="3670,487" coordsize="53,50" path="m3696,487l3702,506,3723,506,3706,517,3713,537,3696,525,3680,537,3686,517,3670,506,3690,506,3696,487xe" filled="false" stroked="true" strokeweight=".258pt" strokecolor="#231f20">
                <v:path arrowok="t"/>
              </v:shape>
            </v:group>
            <v:group style="position:absolute;left:3751;top:564;width:43;height:41" coordorigin="3751,564" coordsize="43,41">
              <v:shape style="position:absolute;left:3751;top:564;width:43;height:41" coordorigin="3751,564" coordsize="43,41" path="m3772,564l3777,580,3793,580,3780,589,3785,605,3772,595,3759,605,3764,589,3751,580,3767,580,3772,564xe" filled="false" stroked="true" strokeweight=".209pt" strokecolor="#231f20">
                <v:path arrowok="t"/>
              </v:shape>
            </v:group>
            <v:group style="position:absolute;left:3621;top:386;width:213;height:344" coordorigin="3621,386" coordsize="213,344">
              <v:shape style="position:absolute;left:3621;top:386;width:213;height:344" coordorigin="3621,386" coordsize="213,344" path="m3621,386l3683,417,3739,462,3784,518,3817,583,3833,654,3830,730e" filled="false" stroked="true" strokeweight=".758pt" strokecolor="#231f20">
                <v:path arrowok="t"/>
              </v:shape>
            </v:group>
            <v:group style="position:absolute;left:3322;top:817;width:489;height:206" coordorigin="3322,817" coordsize="489,206">
              <v:shape style="position:absolute;left:3322;top:817;width:489;height:206" coordorigin="3322,817" coordsize="489,206" path="m3811,817l3772,882,3720,938,3657,983,3586,1012,3508,1022,3459,1018,3411,1007,3365,989,3322,964e" filled="false" stroked="true" strokeweight=".758pt" strokecolor="#231f20">
                <v:path arrowok="t"/>
              </v:shape>
            </v:group>
            <v:group style="position:absolute;left:3067;top:255;width:879;height:879" coordorigin="3067,255" coordsize="879,879">
              <v:shape style="position:absolute;left:3067;top:255;width:879;height:879" coordorigin="3067,255" coordsize="879,879" path="m3506,255l3578,261,3645,277,3708,304,3766,340,3817,384,3861,435,3897,492,3923,555,3940,623,3946,694,3940,766,3923,833,3897,896,3861,954,3817,1005,3766,1049,3708,1085,3645,1111,3578,1128,3506,1134,3435,1128,3367,1111,3304,1085,3247,1049,3196,1005,3152,954,3116,896,3089,833,3073,766,3067,694,3073,623,3089,555,3116,492,3152,435,3196,384,3247,340,3304,304,3367,277,3435,261,3506,255xe" filled="false" stroked="true" strokeweight=".567pt" strokecolor="#231f20">
                <v:path arrowok="t"/>
              </v:shape>
              <v:shape style="position:absolute;left:3367;top:97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2.447196pt;width:44.55pt;height:44.55pt;mso-position-horizontal-relative:page;mso-position-vertical-relative:paragraph;z-index:6880;mso-wrap-distance-left:0;mso-wrap-distance-right:0" coordorigin="4039,249" coordsize="891,891">
            <v:group style="position:absolute;left:4045;top:255;width:879;height:879" coordorigin="4045,255" coordsize="879,879">
              <v:shape style="position:absolute;left:4045;top:255;width:879;height:879" coordorigin="4045,255" coordsize="879,879" path="m4484,255l4413,261,4345,277,4282,304,4225,340,4173,384,4129,435,4094,492,4067,555,4050,623,4045,694,4050,766,4067,833,4094,896,4129,954,4173,1005,4225,1049,4282,1085,4345,1111,4413,1128,4484,1134,4555,1128,4623,1111,4686,1085,4744,1049,4795,1005,4839,954,4874,896,4901,833,4918,766,4923,694,4918,623,4901,555,4874,492,4839,435,4795,384,4744,340,4686,304,4623,277,4555,261,4484,255xe" filled="true" fillcolor="#d1d3d4" stroked="false">
                <v:path arrowok="t"/>
                <v:fill type="solid"/>
              </v:shape>
            </v:group>
            <v:group style="position:absolute;left:4045;top:255;width:879;height:879" coordorigin="4045,255" coordsize="879,879">
              <v:shape style="position:absolute;left:4045;top:255;width:879;height:879" coordorigin="4045,255" coordsize="879,879" path="m4484,255l4555,261,4623,277,4686,304,4744,340,4795,384,4839,435,4874,492,4901,555,4918,623,4923,694,4918,766,4901,833,4874,896,4839,954,4795,1005,4744,1049,4686,1085,4623,1111,4555,1128,4484,1134,4413,1128,4345,1111,4282,1085,4225,1049,4173,1005,4129,954,4094,896,4067,833,4050,766,4045,694,4050,623,4067,555,4094,492,4129,435,4173,384,4225,340,4282,304,4345,277,4413,261,4484,255xe" filled="false" stroked="true" strokeweight=".425pt" strokecolor="#231f20">
                <v:path arrowok="t"/>
              </v:shape>
            </v:group>
            <v:group style="position:absolute;left:4248;top:638;width:220;height:428" coordorigin="4248,638" coordsize="220,428">
              <v:shape style="position:absolute;left:4248;top:638;width:220;height:428" coordorigin="4248,638" coordsize="220,428" path="m4248,1065l4467,638e" filled="false" stroked="true" strokeweight=".292pt" strokecolor="#6d6e71">
                <v:path arrowok="t"/>
              </v:shape>
            </v:group>
            <v:group style="position:absolute;left:4511;top:286;width:137;height:267" coordorigin="4511,286" coordsize="137,267">
              <v:shape style="position:absolute;left:4511;top:286;width:137;height:267" coordorigin="4511,286" coordsize="137,267" path="m4511,553l4648,286e" filled="false" stroked="true" strokeweight=".292pt" strokecolor="#6d6e71">
                <v:path arrowok="t"/>
              </v:shape>
            </v:group>
            <v:group style="position:absolute;left:4054;top:398;width:107;height:207" coordorigin="4054,398" coordsize="107,207">
              <v:shape style="position:absolute;left:4054;top:398;width:107;height:207" coordorigin="4054,398" coordsize="107,207" path="m4054,604l4160,398e" filled="false" stroked="true" strokeweight=".292pt" strokecolor="#6d6e71">
                <v:path arrowok="t"/>
              </v:shape>
            </v:group>
            <v:group style="position:absolute;left:4046;top:361;width:151;height:295" coordorigin="4046,361" coordsize="151,295">
              <v:shape style="position:absolute;left:4046;top:361;width:151;height:295" coordorigin="4046,361" coordsize="151,295" path="m4046,655l4197,361e" filled="false" stroked="true" strokeweight=".292pt" strokecolor="#6d6e71">
                <v:path arrowok="t"/>
              </v:shape>
            </v:group>
            <v:group style="position:absolute;left:4045;top:337;width:185;height:359" coordorigin="4045,337" coordsize="185,359">
              <v:shape style="position:absolute;left:4045;top:337;width:185;height:359" coordorigin="4045,337" coordsize="185,359" path="m4045,695l4229,337e" filled="false" stroked="true" strokeweight=".292pt" strokecolor="#6d6e71">
                <v:path arrowok="t"/>
              </v:shape>
            </v:group>
            <v:group style="position:absolute;left:4046;top:318;width:212;height:411" coordorigin="4046,318" coordsize="212,411">
              <v:shape style="position:absolute;left:4046;top:318;width:212;height:411" coordorigin="4046,318" coordsize="212,411" path="m4046,729l4257,318e" filled="false" stroked="true" strokeweight=".292pt" strokecolor="#6d6e71">
                <v:path arrowok="t"/>
              </v:shape>
            </v:group>
            <v:group style="position:absolute;left:4049;top:303;width:234;height:456" coordorigin="4049,303" coordsize="234,456">
              <v:shape style="position:absolute;left:4049;top:303;width:234;height:456" coordorigin="4049,303" coordsize="234,456" path="m4049,759l4283,303e" filled="false" stroked="true" strokeweight=".292pt" strokecolor="#6d6e71">
                <v:path arrowok="t"/>
              </v:shape>
            </v:group>
            <v:group style="position:absolute;left:4054;top:292;width:254;height:495" coordorigin="4054,292" coordsize="254,495">
              <v:shape style="position:absolute;left:4054;top:292;width:254;height:495" coordorigin="4054,292" coordsize="254,495" path="m4054,786l4308,292e" filled="false" stroked="true" strokeweight=".292pt" strokecolor="#6d6e71">
                <v:path arrowok="t"/>
              </v:shape>
            </v:group>
            <v:group style="position:absolute;left:4060;top:282;width:272;height:529" coordorigin="4060,282" coordsize="272,529">
              <v:shape style="position:absolute;left:4060;top:282;width:272;height:529" coordorigin="4060,282" coordsize="272,529" path="m4060,811l4332,282e" filled="false" stroked="true" strokeweight=".292pt" strokecolor="#6d6e71">
                <v:path arrowok="t"/>
              </v:shape>
            </v:group>
            <v:group style="position:absolute;left:4067;top:274;width:288;height:560" coordorigin="4067,274" coordsize="288,560">
              <v:shape style="position:absolute;left:4067;top:274;width:288;height:560" coordorigin="4067,274" coordsize="288,560" path="m4067,834l4354,274e" filled="false" stroked="true" strokeweight=".292pt" strokecolor="#6d6e71">
                <v:path arrowok="t"/>
              </v:shape>
            </v:group>
            <v:group style="position:absolute;left:4075;top:268;width:302;height:587" coordorigin="4075,268" coordsize="302,587">
              <v:shape style="position:absolute;left:4075;top:268;width:302;height:587" coordorigin="4075,268" coordsize="302,587" path="m4075,855l4376,268e" filled="false" stroked="true" strokeweight=".292pt" strokecolor="#6d6e71">
                <v:path arrowok="t"/>
              </v:shape>
            </v:group>
            <v:group style="position:absolute;left:4083;top:263;width:315;height:612" coordorigin="4083,263" coordsize="315,612">
              <v:shape style="position:absolute;left:4083;top:263;width:315;height:612" coordorigin="4083,263" coordsize="315,612" path="m4083,875l4397,263e" filled="false" stroked="true" strokeweight=".292pt" strokecolor="#6d6e71">
                <v:path arrowok="t"/>
              </v:shape>
            </v:group>
            <v:group style="position:absolute;left:4092;top:260;width:326;height:634" coordorigin="4092,260" coordsize="326,634">
              <v:shape style="position:absolute;left:4092;top:260;width:326;height:634" coordorigin="4092,260" coordsize="326,634" path="m4092,894l4418,260e" filled="false" stroked="true" strokeweight=".292pt" strokecolor="#6d6e71">
                <v:path arrowok="t"/>
              </v:shape>
            </v:group>
            <v:group style="position:absolute;left:4102;top:257;width:336;height:655" coordorigin="4102,257" coordsize="336,655">
              <v:shape style="position:absolute;left:4102;top:257;width:336;height:655" coordorigin="4102,257" coordsize="336,655" path="m4102,912l4438,257e" filled="false" stroked="true" strokeweight=".292pt" strokecolor="#6d6e71">
                <v:path arrowok="t"/>
              </v:shape>
            </v:group>
            <v:group style="position:absolute;left:4112;top:256;width:346;height:673" coordorigin="4112,256" coordsize="346,673">
              <v:shape style="position:absolute;left:4112;top:256;width:346;height:673" coordorigin="4112,256" coordsize="346,673" path="m4112,928l4458,256e" filled="false" stroked="true" strokeweight=".292pt" strokecolor="#6d6e71">
                <v:path arrowok="t"/>
              </v:shape>
            </v:group>
            <v:group style="position:absolute;left:4123;top:255;width:354;height:690" coordorigin="4123,255" coordsize="354,690">
              <v:shape style="position:absolute;left:4123;top:255;width:354;height:690" coordorigin="4123,255" coordsize="354,690" path="m4123,944l4477,255e" filled="false" stroked="true" strokeweight=".292pt" strokecolor="#6d6e71">
                <v:path arrowok="t"/>
              </v:shape>
            </v:group>
            <v:group style="position:absolute;left:4134;top:255;width:362;height:705" coordorigin="4134,255" coordsize="362,705">
              <v:shape style="position:absolute;left:4134;top:255;width:362;height:705" coordorigin="4134,255" coordsize="362,705" path="m4134,959l4495,255e" filled="false" stroked="true" strokeweight=".292pt" strokecolor="#6d6e71">
                <v:path arrowok="t"/>
              </v:shape>
            </v:group>
            <v:group style="position:absolute;left:4145;top:593;width:196;height:381" coordorigin="4145,593" coordsize="196,381">
              <v:shape style="position:absolute;left:4145;top:593;width:196;height:381" coordorigin="4145,593" coordsize="196,381" path="m4145,974l4341,593e" filled="false" stroked="true" strokeweight=".292pt" strokecolor="#6d6e71">
                <v:path arrowok="t"/>
              </v:shape>
            </v:group>
            <v:group style="position:absolute;left:4369;top:256;width:145;height:281" coordorigin="4369,256" coordsize="145,281">
              <v:shape style="position:absolute;left:4369;top:256;width:145;height:281" coordorigin="4369,256" coordsize="145,281" path="m4369,537l4514,256e" filled="false" stroked="true" strokeweight=".292pt" strokecolor="#6d6e71">
                <v:path arrowok="t"/>
              </v:shape>
            </v:group>
            <v:group style="position:absolute;left:4157;top:607;width:196;height:381" coordorigin="4157,607" coordsize="196,381">
              <v:shape style="position:absolute;left:4157;top:607;width:196;height:381" coordorigin="4157,607" coordsize="196,381" path="m4157,987l4352,607e" filled="false" stroked="true" strokeweight=".292pt" strokecolor="#6d6e71">
                <v:path arrowok="t"/>
              </v:shape>
            </v:group>
            <v:group style="position:absolute;left:4387;top:258;width:145;height:282" coordorigin="4387,258" coordsize="145,282">
              <v:shape style="position:absolute;left:4387;top:258;width:145;height:282" coordorigin="4387,258" coordsize="145,282" path="m4387,539l4532,258e" filled="false" stroked="true" strokeweight=".292pt" strokecolor="#6d6e71">
                <v:path arrowok="t"/>
              </v:shape>
            </v:group>
            <v:group style="position:absolute;left:4169;top:618;width:197;height:383" coordorigin="4169,618" coordsize="197,383">
              <v:shape style="position:absolute;left:4169;top:618;width:197;height:383" coordorigin="4169,618" coordsize="197,383" path="m4169,1000l4365,618e" filled="false" stroked="true" strokeweight=".292pt" strokecolor="#6d6e71">
                <v:path arrowok="t"/>
              </v:shape>
            </v:group>
            <v:group style="position:absolute;left:4406;top:260;width:144;height:279" coordorigin="4406,260" coordsize="144,279">
              <v:shape style="position:absolute;left:4406;top:260;width:144;height:279" coordorigin="4406,260" coordsize="144,279" path="m4406,539l4549,260e" filled="false" stroked="true" strokeweight=".292pt" strokecolor="#6d6e71">
                <v:path arrowok="t"/>
              </v:shape>
            </v:group>
            <v:group style="position:absolute;left:4181;top:623;width:200;height:390" coordorigin="4181,623" coordsize="200,390">
              <v:shape style="position:absolute;left:4181;top:623;width:200;height:390" coordorigin="4181,623" coordsize="200,390" path="m4181,1013l4381,623e" filled="false" stroked="true" strokeweight=".292pt" strokecolor="#6d6e71">
                <v:path arrowok="t"/>
              </v:shape>
            </v:group>
            <v:group style="position:absolute;left:4424;top:263;width:143;height:278" coordorigin="4424,263" coordsize="143,278">
              <v:shape style="position:absolute;left:4424;top:263;width:143;height:278" coordorigin="4424,263" coordsize="143,278" path="m4424,540l4566,263e" filled="false" stroked="true" strokeweight=".292pt" strokecolor="#6d6e71">
                <v:path arrowok="t"/>
              </v:shape>
            </v:group>
            <v:group style="position:absolute;left:4194;top:627;width:205;height:398" coordorigin="4194,627" coordsize="205,398">
              <v:shape style="position:absolute;left:4194;top:627;width:205;height:398" coordorigin="4194,627" coordsize="205,398" path="m4194,1024l4398,627e" filled="false" stroked="true" strokeweight=".292pt" strokecolor="#6d6e71">
                <v:path arrowok="t"/>
              </v:shape>
            </v:group>
            <v:group style="position:absolute;left:4441;top:266;width:142;height:276" coordorigin="4441,266" coordsize="142,276">
              <v:shape style="position:absolute;left:4441;top:266;width:142;height:276" coordorigin="4441,266" coordsize="142,276" path="m4441,542l4583,266e" filled="false" stroked="true" strokeweight=".292pt" strokecolor="#6d6e71">
                <v:path arrowok="t"/>
              </v:shape>
            </v:group>
            <v:group style="position:absolute;left:4207;top:629;width:209;height:407" coordorigin="4207,629" coordsize="209,407">
              <v:shape style="position:absolute;left:4207;top:629;width:209;height:407" coordorigin="4207,629" coordsize="209,407" path="m4207,1035l4416,629e" filled="false" stroked="true" strokeweight=".292pt" strokecolor="#6d6e71">
                <v:path arrowok="t"/>
              </v:shape>
            </v:group>
            <v:group style="position:absolute;left:4460;top:270;width:141;height:274" coordorigin="4460,270" coordsize="141,274">
              <v:shape style="position:absolute;left:4460;top:270;width:141;height:274" coordorigin="4460,270" coordsize="141,274" path="m4460,544l4600,270e" filled="false" stroked="true" strokeweight=".292pt" strokecolor="#6d6e71">
                <v:path arrowok="t"/>
              </v:shape>
            </v:group>
            <v:group style="position:absolute;left:4220;top:631;width:213;height:415" coordorigin="4220,631" coordsize="213,415">
              <v:shape style="position:absolute;left:4220;top:631;width:213;height:415" coordorigin="4220,631" coordsize="213,415" path="m4220,1046l4433,631e" filled="false" stroked="true" strokeweight=".292pt" strokecolor="#6d6e71">
                <v:path arrowok="t"/>
              </v:shape>
            </v:group>
            <v:group style="position:absolute;left:4476;top:275;width:140;height:272" coordorigin="4476,275" coordsize="140,272">
              <v:shape style="position:absolute;left:4476;top:275;width:140;height:272" coordorigin="4476,275" coordsize="140,272" path="m4476,547l4616,275e" filled="false" stroked="true" strokeweight=".292pt" strokecolor="#6d6e71">
                <v:path arrowok="t"/>
              </v:shape>
            </v:group>
            <v:group style="position:absolute;left:4234;top:634;width:217;height:422" coordorigin="4234,634" coordsize="217,422">
              <v:shape style="position:absolute;left:4234;top:634;width:217;height:422" coordorigin="4234,634" coordsize="217,422" path="m4234,1055l4451,634e" filled="false" stroked="true" strokeweight=".292pt" strokecolor="#6d6e71">
                <v:path arrowok="t"/>
              </v:shape>
            </v:group>
            <v:group style="position:absolute;left:4494;top:281;width:139;height:270" coordorigin="4494,281" coordsize="139,270">
              <v:shape style="position:absolute;left:4494;top:281;width:139;height:270" coordorigin="4494,281" coordsize="139,270" path="m4494,550l4632,281e" filled="false" stroked="true" strokeweight=".292pt" strokecolor="#6d6e71">
                <v:path arrowok="t"/>
              </v:shape>
              <v:shape style="position:absolute;left:4153;top:392;width:279;height:393" type="#_x0000_t75" stroked="false">
                <v:imagedata r:id="rId149" o:title=""/>
              </v:shape>
            </v:group>
            <v:group style="position:absolute;left:4123;top:819;width:61;height:70" coordorigin="4123,819" coordsize="61,70">
              <v:shape style="position:absolute;left:4123;top:819;width:61;height:70" coordorigin="4123,819" coordsize="61,70" path="m4164,819l4146,819,4138,823,4126,835,4123,844,4123,866,4126,874,4138,886,4145,889,4162,889,4168,887,4178,880,4179,878,4149,878,4145,876,4139,869,4137,862,4137,846,4139,840,4145,833,4149,831,4180,831,4179,830,4171,822,4164,819xe" filled="true" fillcolor="#231f20" stroked="false">
                <v:path arrowok="t"/>
                <v:fill type="solid"/>
              </v:shape>
              <v:shape style="position:absolute;left:4123;top:819;width:61;height:70" coordorigin="4123,819" coordsize="61,70" path="m4170,863l4168,868,4166,872,4161,876,4158,878,4179,878,4181,875,4183,867,4170,863xe" filled="true" fillcolor="#231f20" stroked="false">
                <v:path arrowok="t"/>
                <v:fill type="solid"/>
              </v:shape>
              <v:shape style="position:absolute;left:4123;top:819;width:61;height:70" coordorigin="4123,819" coordsize="61,70" path="m4180,831l4158,831,4161,832,4167,836,4168,839,4169,842,4183,839,4181,834,4180,831xe" filled="true" fillcolor="#231f20" stroked="false">
                <v:path arrowok="t"/>
                <v:fill type="solid"/>
              </v:shape>
            </v:group>
            <v:group style="position:absolute;left:4195;top:821;width:53;height:68" coordorigin="4195,821" coordsize="53,68">
              <v:shape style="position:absolute;left:4195;top:821;width:53;height:68" coordorigin="4195,821" coordsize="53,68" path="m4246,821l4195,821,4195,888,4247,888,4247,877,4209,877,4209,858,4244,858,4244,847,4209,847,4209,832,4246,832,4246,821xe" filled="true" fillcolor="#231f20" stroked="false">
                <v:path arrowok="t"/>
                <v:fill type="solid"/>
              </v:shape>
            </v:group>
            <v:group style="position:absolute;left:4259;top:821;width:55;height:68" coordorigin="4259,821" coordsize="55,68">
              <v:shape style="position:absolute;left:4259;top:821;width:55;height:68" coordorigin="4259,821" coordsize="55,68" path="m4273,821l4259,821,4259,888,4272,888,4272,844,4288,844,4273,821xe" filled="true" fillcolor="#231f20" stroked="false">
                <v:path arrowok="t"/>
                <v:fill type="solid"/>
              </v:shape>
              <v:shape style="position:absolute;left:4259;top:821;width:55;height:68" coordorigin="4259,821" coordsize="55,68" path="m4288,844l4272,844,4300,888,4314,888,4314,866,4301,866,4288,844xe" filled="true" fillcolor="#231f20" stroked="false">
                <v:path arrowok="t"/>
                <v:fill type="solid"/>
              </v:shape>
              <v:shape style="position:absolute;left:4259;top:821;width:55;height:68" coordorigin="4259,821" coordsize="55,68" path="m4314,821l4301,821,4301,866,4314,866,4314,821xe" filled="true" fillcolor="#231f20" stroked="false">
                <v:path arrowok="t"/>
                <v:fill type="solid"/>
              </v:shape>
            </v:group>
            <v:group style="position:absolute;left:4324;top:821;width:55;height:68" coordorigin="4324,821" coordsize="55,68">
              <v:shape style="position:absolute;left:4324;top:821;width:55;height:68" coordorigin="4324,821" coordsize="55,68" path="m4358,832l4345,832,4345,888,4358,888,4358,832xe" filled="true" fillcolor="#231f20" stroked="false">
                <v:path arrowok="t"/>
                <v:fill type="solid"/>
              </v:shape>
              <v:shape style="position:absolute;left:4324;top:821;width:55;height:68" coordorigin="4324,821" coordsize="55,68" path="m4379,821l4324,821,4324,832,4379,832,4379,821xe" filled="true" fillcolor="#231f20" stroked="false">
                <v:path arrowok="t"/>
                <v:fill type="solid"/>
              </v:shape>
            </v:group>
            <v:group style="position:absolute;left:4374;top:821;width:70;height:68" coordorigin="4374,821" coordsize="70,68">
              <v:shape style="position:absolute;left:4374;top:821;width:70;height:68" coordorigin="4374,821" coordsize="70,68" path="m4415,821l4401,821,4374,888,4388,888,4394,873,4437,873,4432,861,4398,861,4408,836,4422,836,4415,821xe" filled="true" fillcolor="#231f20" stroked="false">
                <v:path arrowok="t"/>
                <v:fill type="solid"/>
              </v:shape>
              <v:shape style="position:absolute;left:4374;top:821;width:70;height:68" coordorigin="4374,821" coordsize="70,68" path="m4437,873l4422,873,4428,888,4443,888,4437,873xe" filled="true" fillcolor="#231f20" stroked="false">
                <v:path arrowok="t"/>
                <v:fill type="solid"/>
              </v:shape>
              <v:shape style="position:absolute;left:4374;top:821;width:70;height:68" coordorigin="4374,821" coordsize="70,68" path="m4422,836l4408,836,4417,861,4432,861,4422,836xe" filled="true" fillcolor="#231f20" stroked="false">
                <v:path arrowok="t"/>
                <v:fill type="solid"/>
              </v:shape>
            </v:group>
            <v:group style="position:absolute;left:4436;top:821;width:65;height:68" coordorigin="4436,821" coordsize="65,68">
              <v:shape style="position:absolute;left:4436;top:821;width:65;height:68" coordorigin="4436,821" coordsize="65,68" path="m4451,821l4436,821,4461,888,4476,888,4482,871,4469,871,4451,821xe" filled="true" fillcolor="#231f20" stroked="false">
                <v:path arrowok="t"/>
                <v:fill type="solid"/>
              </v:shape>
              <v:shape style="position:absolute;left:4436;top:821;width:65;height:68" coordorigin="4436,821" coordsize="65,68" path="m4500,821l4486,821,4469,871,4482,871,4500,821xe" filled="true" fillcolor="#231f20" stroked="false">
                <v:path arrowok="t"/>
                <v:fill type="solid"/>
              </v:shape>
            </v:group>
            <v:group style="position:absolute;left:4505;top:819;width:67;height:70" coordorigin="4505,819" coordsize="67,70">
              <v:shape style="position:absolute;left:4505;top:819;width:67;height:70" coordorigin="4505,819" coordsize="67,70" path="m4548,819l4532,819,4528,820,4505,848,4505,866,4508,874,4520,886,4528,889,4548,889,4557,886,4565,878,4533,878,4528,876,4521,868,4519,862,4519,846,4521,841,4528,833,4533,831,4565,831,4556,823,4548,819xe" filled="true" fillcolor="#231f20" stroked="false">
                <v:path arrowok="t"/>
                <v:fill type="solid"/>
              </v:shape>
              <v:shape style="position:absolute;left:4505;top:819;width:67;height:70" coordorigin="4505,819" coordsize="67,70" path="m4565,831l4544,831,4549,833,4556,841,4557,846,4557,862,4555,868,4548,876,4544,878,4565,878,4569,874,4572,866,4572,843,4569,835,4565,831xe" filled="true" fillcolor="#231f20" stroked="false">
                <v:path arrowok="t"/>
                <v:fill type="solid"/>
              </v:shape>
            </v:group>
            <v:group style="position:absolute;left:4579;top:819;width:57;height:70" coordorigin="4579,819" coordsize="57,70">
              <v:shape style="position:absolute;left:4579;top:819;width:57;height:70" coordorigin="4579,819" coordsize="57,70" path="m4593,865l4579,866,4580,874,4583,879,4592,887,4599,889,4614,889,4619,888,4627,885,4630,883,4633,878,4603,878,4600,877,4595,873,4593,869,4593,865xe" filled="true" fillcolor="#231f20" stroked="false">
                <v:path arrowok="t"/>
                <v:fill type="solid"/>
              </v:shape>
              <v:shape style="position:absolute;left:4579;top:819;width:57;height:70" coordorigin="4579,819" coordsize="57,70" path="m4615,819l4601,819,4597,820,4582,844,4584,848,4591,855,4596,857,4609,860,4613,861,4617,862,4619,863,4620,864,4621,866,4621,867,4621,871,4620,873,4616,877,4612,878,4633,878,4634,876,4635,873,4635,864,4634,861,4603,844,4599,843,4596,840,4595,839,4595,836,4596,834,4599,832,4603,831,4632,831,4631,829,4622,821,4615,819xe" filled="true" fillcolor="#231f20" stroked="false">
                <v:path arrowok="t"/>
                <v:fill type="solid"/>
              </v:shape>
              <v:shape style="position:absolute;left:4579;top:819;width:57;height:70" coordorigin="4579,819" coordsize="57,70" path="m4632,831l4611,831,4613,832,4617,835,4619,837,4619,841,4633,840,4633,834,4632,831xe" filled="true" fillcolor="#231f20" stroked="false">
                <v:path arrowok="t"/>
                <v:fill type="solid"/>
              </v:shape>
            </v:group>
            <v:group style="position:absolute;left:4332;top:536;width:498;height:418" coordorigin="4332,536" coordsize="498,418">
              <v:shape style="position:absolute;left:4332;top:536;width:498;height:418" coordorigin="4332,536" coordsize="498,418" path="m4332,536l4445,542,4539,560,4615,586,4675,615,4754,669,4808,730,4830,792,4824,850,4794,900,4745,935,4680,953e" filled="false" stroked="true" strokeweight=".758pt" strokecolor="#231f20">
                <v:path arrowok="t"/>
              </v:shape>
            </v:group>
            <v:group style="position:absolute;left:4380;top:625;width:427;height:265" coordorigin="4380,625" coordsize="427,265">
              <v:shape style="position:absolute;left:4380;top:625;width:427;height:265" coordorigin="4380,625" coordsize="427,265" path="m4380,625l4471,638,4560,665,4641,703,4711,747,4765,796,4799,844,4807,890e" filled="false" stroked="true" strokeweight=".758pt" strokecolor="#231f20">
                <v:path arrowok="t"/>
              </v:shape>
            </v:group>
            <v:group style="position:absolute;left:4671;top:656;width:53;height:51" coordorigin="4671,656" coordsize="53,51">
              <v:shape style="position:absolute;left:4671;top:656;width:53;height:51" coordorigin="4671,656" coordsize="53,51" path="m4698,656l4704,675,4724,675,4708,687,4714,706,4698,694,4681,706,4688,687,4671,675,4692,675,4698,656xe" filled="false" stroked="true" strokeweight=".258pt" strokecolor="#231f20">
                <v:path arrowok="t"/>
              </v:shape>
            </v:group>
            <v:group style="position:absolute;left:4440;top:914;width:32;height:52" coordorigin="4440,914" coordsize="32,52">
              <v:shape style="position:absolute;left:4440;top:914;width:32;height:52" coordorigin="4440,914" coordsize="32,52" path="m4468,923l4453,923,4455,924,4458,927,4459,929,4459,936,4458,939,4454,947,4449,954,4440,965,4440,966,4469,966,4470,956,4451,956,4459,948,4464,941,4466,937,4468,933,4469,930,4469,925,4468,923xe" filled="true" fillcolor="#231f20" stroked="false">
                <v:path arrowok="t"/>
                <v:fill type="solid"/>
              </v:shape>
              <v:shape style="position:absolute;left:4440;top:914;width:32;height:52" coordorigin="4440,914" coordsize="32,52" path="m4471,951l4470,951,4469,953,4469,954,4468,955,4467,955,4465,956,4451,956,4470,956,4471,951xe" filled="true" fillcolor="#231f20" stroked="false">
                <v:path arrowok="t"/>
                <v:fill type="solid"/>
              </v:shape>
              <v:shape style="position:absolute;left:4440;top:914;width:32;height:52" coordorigin="4440,914" coordsize="32,52" path="m4458,914l4453,914,4449,915,4444,920,4442,923,4441,928,4442,929,4444,925,4447,923,4468,923,4466,919,4465,917,4461,915,4458,914xe" filled="true" fillcolor="#231f20" stroked="false">
                <v:path arrowok="t"/>
                <v:fill type="solid"/>
              </v:shape>
            </v:group>
            <v:group style="position:absolute;left:4478;top:914;width:32;height:53" coordorigin="4478,914" coordsize="32,53">
              <v:shape style="position:absolute;left:4478;top:914;width:32;height:53" coordorigin="4478,914" coordsize="32,53" path="m4496,914l4490,914,4488,915,4478,945,4478,949,4491,967,4495,967,4497,966,4500,964,4501,964,4492,964,4491,964,4488,924,4489,920,4490,918,4491,917,4492,917,4500,917,4498,915,4496,914xe" filled="true" fillcolor="#231f20" stroked="false">
                <v:path arrowok="t"/>
                <v:fill type="solid"/>
              </v:shape>
              <v:shape style="position:absolute;left:4478;top:914;width:32;height:53" coordorigin="4478,914" coordsize="32,53" path="m4500,917l4494,917,4495,917,4497,919,4497,921,4498,924,4498,949,4497,959,4497,961,4495,964,4494,964,4501,964,4509,945,4509,935,4508,930,4505,922,4503,919,4500,917xe" filled="true" fillcolor="#231f20" stroked="false">
                <v:path arrowok="t"/>
                <v:fill type="solid"/>
              </v:shape>
            </v:group>
            <v:group style="position:absolute;left:4516;top:914;width:27;height:52" coordorigin="4516,914" coordsize="27,52">
              <v:shape style="position:absolute;left:4516;top:914;width:27;height:52" coordorigin="4516,914" coordsize="27,52" path="m4542,964l4517,964,4517,966,4542,966,4542,964xe" filled="true" fillcolor="#231f20" stroked="false">
                <v:path arrowok="t"/>
                <v:fill type="solid"/>
              </v:shape>
              <v:shape style="position:absolute;left:4516;top:914;width:27;height:52" coordorigin="4516,914" coordsize="27,52" path="m4535,923l4522,923,4523,923,4524,924,4524,924,4525,925,4525,961,4524,962,4523,963,4522,964,4520,964,4539,964,4535,961,4535,923xe" filled="true" fillcolor="#231f20" stroked="false">
                <v:path arrowok="t"/>
                <v:fill type="solid"/>
              </v:shape>
              <v:shape style="position:absolute;left:4516;top:914;width:27;height:52" coordorigin="4516,914" coordsize="27,52" path="m4535,914l4534,914,4516,923,4517,924,4518,923,4520,923,4535,923,4535,914xe" filled="true" fillcolor="#231f20" stroked="false">
                <v:path arrowok="t"/>
                <v:fill type="solid"/>
              </v:shape>
            </v:group>
            <v:group style="position:absolute;left:4550;top:914;width:32;height:53" coordorigin="4550,914" coordsize="32,53">
              <v:shape style="position:absolute;left:4550;top:914;width:32;height:53" coordorigin="4550,914" coordsize="32,53" path="m4569,914l4563,914,4561,915,4550,945,4551,949,4564,967,4568,967,4570,966,4573,964,4574,964,4565,964,4564,964,4561,924,4562,920,4563,918,4564,917,4565,917,4573,917,4571,915,4569,914xe" filled="true" fillcolor="#231f20" stroked="false">
                <v:path arrowok="t"/>
                <v:fill type="solid"/>
              </v:shape>
              <v:shape style="position:absolute;left:4550;top:914;width:32;height:53" coordorigin="4550,914" coordsize="32,53" path="m4573,917l4567,917,4568,917,4570,919,4570,921,4570,924,4570,949,4570,959,4570,961,4568,964,4567,964,4574,964,4582,945,4582,935,4581,930,4578,922,4576,919,4573,917xe" filled="true" fillcolor="#231f20" stroked="false">
                <v:path arrowok="t"/>
                <v:fill type="solid"/>
              </v:shape>
            </v:group>
            <v:group style="position:absolute;left:4808;top:538;width:53;height:50" coordorigin="4808,538" coordsize="53,50">
              <v:shape style="position:absolute;left:4808;top:538;width:53;height:50" coordorigin="4808,538" coordsize="53,50" path="m4835,538l4841,557,4861,557,4845,569,4851,588,4835,577,4818,588,4825,569,4808,557,4829,557,4835,538xe" filled="false" stroked="true" strokeweight=".258pt" strokecolor="#231f20">
                <v:path arrowok="t"/>
              </v:shape>
            </v:group>
            <v:group style="position:absolute;left:4736;top:423;width:53;height:51" coordorigin="4736,423" coordsize="53,51">
              <v:shape style="position:absolute;left:4736;top:423;width:53;height:51" coordorigin="4736,423" coordsize="53,51" path="m4762,423l4768,442,4789,442,4772,454,4778,473,4762,461,4746,473,4752,454,4736,442,4756,442,4762,423xe" filled="false" stroked="true" strokeweight=".258pt" strokecolor="#231f20">
                <v:path arrowok="t"/>
              </v:shape>
            </v:group>
            <v:group style="position:absolute;left:4648;top:487;width:53;height:50" coordorigin="4648,487" coordsize="53,50">
              <v:shape style="position:absolute;left:4648;top:487;width:53;height:50" coordorigin="4648,487" coordsize="53,50" path="m4674,487l4680,506,4700,506,4684,517,4690,537,4674,525,4658,537,4664,517,4648,506,4668,506,4674,487xe" filled="false" stroked="true" strokeweight=".258pt" strokecolor="#231f20">
                <v:path arrowok="t"/>
              </v:shape>
            </v:group>
            <v:group style="position:absolute;left:4729;top:564;width:43;height:41" coordorigin="4729,564" coordsize="43,41">
              <v:shape style="position:absolute;left:4729;top:564;width:43;height:41" coordorigin="4729,564" coordsize="43,41" path="m4750,564l4755,580,4771,580,4758,589,4763,605,4750,595,4737,605,4742,589,4729,580,4745,580,4750,564xe" filled="false" stroked="true" strokeweight=".209pt" strokecolor="#231f20">
                <v:path arrowok="t"/>
              </v:shape>
            </v:group>
            <v:group style="position:absolute;left:4599;top:386;width:213;height:344" coordorigin="4599,386" coordsize="213,344">
              <v:shape style="position:absolute;left:4599;top:386;width:213;height:344" coordorigin="4599,386" coordsize="213,344" path="m4599,386l4661,417,4716,462,4762,518,4794,583,4811,654,4808,730e" filled="false" stroked="true" strokeweight=".758pt" strokecolor="#231f20">
                <v:path arrowok="t"/>
              </v:shape>
            </v:group>
            <v:group style="position:absolute;left:4300;top:817;width:489;height:206" coordorigin="4300,817" coordsize="489,206">
              <v:shape style="position:absolute;left:4300;top:817;width:489;height:206" coordorigin="4300,817" coordsize="489,206" path="m4788,817l4750,882,4698,938,4635,983,4564,1012,4486,1022,4437,1018,4389,1007,4343,989,4300,964e" filled="false" stroked="true" strokeweight=".758pt" strokecolor="#231f20">
                <v:path arrowok="t"/>
              </v:shape>
            </v:group>
            <v:group style="position:absolute;left:4045;top:255;width:879;height:879" coordorigin="4045,255" coordsize="879,879">
              <v:shape style="position:absolute;left:4045;top:255;width:879;height:879" coordorigin="4045,255" coordsize="879,879" path="m4484,255l4555,261,4623,277,4686,304,4744,340,4795,384,4839,435,4874,492,4901,555,4918,623,4923,694,4918,766,4901,833,4874,896,4839,954,4795,1005,4744,1049,4686,1085,4623,1111,4555,1128,4484,1134,4413,1128,4345,1111,4282,1085,4225,1049,4173,1005,4129,954,4094,896,4067,833,4050,766,4045,694,4050,623,4067,555,4094,492,4129,435,4173,384,4225,340,4282,304,4345,277,4413,261,4484,255xe" filled="false" stroked="true" strokeweight=".567pt" strokecolor="#231f20">
                <v:path arrowok="t"/>
              </v:shape>
              <v:shape style="position:absolute;left:4345;top:977;width:288;height:118" type="#_x0000_t75" stroked="false">
                <v:imagedata r:id="rId150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2.447196pt;width:44.55pt;height:44.55pt;mso-position-horizontal-relative:page;mso-position-vertical-relative:paragraph;z-index:6904;mso-wrap-distance-left:0;mso-wrap-distance-right:0" coordorigin="5016,249" coordsize="891,891">
            <v:group style="position:absolute;left:5022;top:255;width:879;height:879" coordorigin="5022,255" coordsize="879,879">
              <v:shape style="position:absolute;left:5022;top:255;width:879;height:879" coordorigin="5022,255" coordsize="879,879" path="m5462,255l5391,261,5323,277,5260,304,5202,340,5151,384,5107,435,5072,492,5045,555,5028,623,5022,694,5028,766,5045,833,5072,896,5107,954,5151,1005,5202,1049,5260,1085,5323,1111,5391,1128,5462,1134,5533,1128,5601,1111,5664,1085,5721,1049,5773,1005,5817,954,5852,896,5879,833,5896,766,5901,694,5896,623,5879,555,5852,492,5817,435,5773,384,5721,340,5664,304,5601,277,5533,261,5462,255xe" filled="true" fillcolor="#d1d3d4" stroked="false">
                <v:path arrowok="t"/>
                <v:fill type="solid"/>
              </v:shape>
            </v:group>
            <v:group style="position:absolute;left:5022;top:255;width:879;height:879" coordorigin="5022,255" coordsize="879,879">
              <v:shape style="position:absolute;left:5022;top:255;width:879;height:879" coordorigin="5022,255" coordsize="879,879" path="m5462,255l5533,261,5601,277,5664,304,5721,340,5773,384,5817,435,5852,492,5879,555,5896,623,5901,694,5896,766,5879,833,5852,896,5817,954,5773,1005,5721,1049,5664,1085,5601,1111,5533,1128,5462,1134,5391,1128,5323,1111,5260,1085,5202,1049,5151,1005,5107,954,5072,896,5045,833,5028,766,5022,694,5028,623,5045,555,5072,492,5107,435,5151,384,5202,340,5260,304,5323,277,5391,261,5462,255xe" filled="false" stroked="true" strokeweight=".425pt" strokecolor="#231f20">
                <v:path arrowok="t"/>
              </v:shape>
            </v:group>
            <v:group style="position:absolute;left:5226;top:638;width:220;height:428" coordorigin="5226,638" coordsize="220,428">
              <v:shape style="position:absolute;left:5226;top:638;width:220;height:428" coordorigin="5226,638" coordsize="220,428" path="m5226,1065l5445,638e" filled="false" stroked="true" strokeweight=".292pt" strokecolor="#6d6e71">
                <v:path arrowok="t"/>
              </v:shape>
            </v:group>
            <v:group style="position:absolute;left:5489;top:286;width:137;height:267" coordorigin="5489,286" coordsize="137,267">
              <v:shape style="position:absolute;left:5489;top:286;width:137;height:267" coordorigin="5489,286" coordsize="137,267" path="m5489,553l5626,286e" filled="false" stroked="true" strokeweight=".292pt" strokecolor="#6d6e71">
                <v:path arrowok="t"/>
              </v:shape>
            </v:group>
            <v:group style="position:absolute;left:5032;top:398;width:107;height:207" coordorigin="5032,398" coordsize="107,207">
              <v:shape style="position:absolute;left:5032;top:398;width:107;height:207" coordorigin="5032,398" coordsize="107,207" path="m5032,604l5138,398e" filled="false" stroked="true" strokeweight=".292pt" strokecolor="#6d6e71">
                <v:path arrowok="t"/>
              </v:shape>
            </v:group>
            <v:group style="position:absolute;left:5024;top:361;width:151;height:295" coordorigin="5024,361" coordsize="151,295">
              <v:shape style="position:absolute;left:5024;top:361;width:151;height:295" coordorigin="5024,361" coordsize="151,295" path="m5024,655l5175,361e" filled="false" stroked="true" strokeweight=".292pt" strokecolor="#6d6e71">
                <v:path arrowok="t"/>
              </v:shape>
            </v:group>
            <v:group style="position:absolute;left:5023;top:337;width:185;height:359" coordorigin="5023,337" coordsize="185,359">
              <v:shape style="position:absolute;left:5023;top:337;width:185;height:359" coordorigin="5023,337" coordsize="185,359" path="m5023,695l5207,337e" filled="false" stroked="true" strokeweight=".292pt" strokecolor="#6d6e71">
                <v:path arrowok="t"/>
              </v:shape>
            </v:group>
            <v:group style="position:absolute;left:5024;top:318;width:212;height:411" coordorigin="5024,318" coordsize="212,411">
              <v:shape style="position:absolute;left:5024;top:318;width:212;height:411" coordorigin="5024,318" coordsize="212,411" path="m5024,729l5235,318e" filled="false" stroked="true" strokeweight=".292pt" strokecolor="#6d6e71">
                <v:path arrowok="t"/>
              </v:shape>
            </v:group>
            <v:group style="position:absolute;left:5027;top:303;width:234;height:456" coordorigin="5027,303" coordsize="234,456">
              <v:shape style="position:absolute;left:5027;top:303;width:234;height:456" coordorigin="5027,303" coordsize="234,456" path="m5027,759l5261,303e" filled="false" stroked="true" strokeweight=".292pt" strokecolor="#6d6e71">
                <v:path arrowok="t"/>
              </v:shape>
            </v:group>
            <v:group style="position:absolute;left:5032;top:292;width:254;height:495" coordorigin="5032,292" coordsize="254,495">
              <v:shape style="position:absolute;left:5032;top:292;width:254;height:495" coordorigin="5032,292" coordsize="254,495" path="m5032,786l5286,292e" filled="false" stroked="true" strokeweight=".292pt" strokecolor="#6d6e71">
                <v:path arrowok="t"/>
              </v:shape>
            </v:group>
            <v:group style="position:absolute;left:5038;top:282;width:272;height:529" coordorigin="5038,282" coordsize="272,529">
              <v:shape style="position:absolute;left:5038;top:282;width:272;height:529" coordorigin="5038,282" coordsize="272,529" path="m5038,811l5310,282e" filled="false" stroked="true" strokeweight=".292pt" strokecolor="#6d6e71">
                <v:path arrowok="t"/>
              </v:shape>
            </v:group>
            <v:group style="position:absolute;left:5045;top:274;width:288;height:560" coordorigin="5045,274" coordsize="288,560">
              <v:shape style="position:absolute;left:5045;top:274;width:288;height:560" coordorigin="5045,274" coordsize="288,560" path="m5045,834l5332,274e" filled="false" stroked="true" strokeweight=".292pt" strokecolor="#6d6e71">
                <v:path arrowok="t"/>
              </v:shape>
            </v:group>
            <v:group style="position:absolute;left:5053;top:268;width:302;height:587" coordorigin="5053,268" coordsize="302,587">
              <v:shape style="position:absolute;left:5053;top:268;width:302;height:587" coordorigin="5053,268" coordsize="302,587" path="m5053,855l5354,268e" filled="false" stroked="true" strokeweight=".292pt" strokecolor="#6d6e71">
                <v:path arrowok="t"/>
              </v:shape>
            </v:group>
            <v:group style="position:absolute;left:5061;top:263;width:315;height:612" coordorigin="5061,263" coordsize="315,612">
              <v:shape style="position:absolute;left:5061;top:263;width:315;height:612" coordorigin="5061,263" coordsize="315,612" path="m5061,875l5375,263e" filled="false" stroked="true" strokeweight=".292pt" strokecolor="#6d6e71">
                <v:path arrowok="t"/>
              </v:shape>
            </v:group>
            <v:group style="position:absolute;left:5070;top:260;width:326;height:634" coordorigin="5070,260" coordsize="326,634">
              <v:shape style="position:absolute;left:5070;top:260;width:326;height:634" coordorigin="5070,260" coordsize="326,634" path="m5070,894l5396,260e" filled="false" stroked="true" strokeweight=".292pt" strokecolor="#6d6e71">
                <v:path arrowok="t"/>
              </v:shape>
            </v:group>
            <v:group style="position:absolute;left:5080;top:257;width:336;height:655" coordorigin="5080,257" coordsize="336,655">
              <v:shape style="position:absolute;left:5080;top:257;width:336;height:655" coordorigin="5080,257" coordsize="336,655" path="m5080,912l5416,257e" filled="false" stroked="true" strokeweight=".292pt" strokecolor="#6d6e71">
                <v:path arrowok="t"/>
              </v:shape>
            </v:group>
            <v:group style="position:absolute;left:5090;top:256;width:346;height:673" coordorigin="5090,256" coordsize="346,673">
              <v:shape style="position:absolute;left:5090;top:256;width:346;height:673" coordorigin="5090,256" coordsize="346,673" path="m5090,928l5435,256e" filled="false" stroked="true" strokeweight=".292pt" strokecolor="#6d6e71">
                <v:path arrowok="t"/>
              </v:shape>
            </v:group>
            <v:group style="position:absolute;left:5101;top:255;width:354;height:690" coordorigin="5101,255" coordsize="354,690">
              <v:shape style="position:absolute;left:5101;top:255;width:354;height:690" coordorigin="5101,255" coordsize="354,690" path="m5101,944l5455,255e" filled="false" stroked="true" strokeweight=".292pt" strokecolor="#6d6e71">
                <v:path arrowok="t"/>
              </v:shape>
            </v:group>
            <v:group style="position:absolute;left:5111;top:255;width:362;height:705" coordorigin="5111,255" coordsize="362,705">
              <v:shape style="position:absolute;left:5111;top:255;width:362;height:705" coordorigin="5111,255" coordsize="362,705" path="m5111,959l5473,255e" filled="false" stroked="true" strokeweight=".292pt" strokecolor="#6d6e71">
                <v:path arrowok="t"/>
              </v:shape>
            </v:group>
            <v:group style="position:absolute;left:5123;top:593;width:196;height:381" coordorigin="5123,593" coordsize="196,381">
              <v:shape style="position:absolute;left:5123;top:593;width:196;height:381" coordorigin="5123,593" coordsize="196,381" path="m5123,974l5318,593e" filled="false" stroked="true" strokeweight=".292pt" strokecolor="#6d6e71">
                <v:path arrowok="t"/>
              </v:shape>
            </v:group>
            <v:group style="position:absolute;left:5347;top:256;width:145;height:281" coordorigin="5347,256" coordsize="145,281">
              <v:shape style="position:absolute;left:5347;top:256;width:145;height:281" coordorigin="5347,256" coordsize="145,281" path="m5347,537l5491,256e" filled="false" stroked="true" strokeweight=".292pt" strokecolor="#6d6e71">
                <v:path arrowok="t"/>
              </v:shape>
            </v:group>
            <v:group style="position:absolute;left:5135;top:607;width:196;height:381" coordorigin="5135,607" coordsize="196,381">
              <v:shape style="position:absolute;left:5135;top:607;width:196;height:381" coordorigin="5135,607" coordsize="196,381" path="m5135,987l5330,607e" filled="false" stroked="true" strokeweight=".292pt" strokecolor="#6d6e71">
                <v:path arrowok="t"/>
              </v:shape>
            </v:group>
            <v:group style="position:absolute;left:5365;top:258;width:145;height:282" coordorigin="5365,258" coordsize="145,282">
              <v:shape style="position:absolute;left:5365;top:258;width:145;height:282" coordorigin="5365,258" coordsize="145,282" path="m5365,539l5509,258e" filled="false" stroked="true" strokeweight=".292pt" strokecolor="#6d6e71">
                <v:path arrowok="t"/>
              </v:shape>
            </v:group>
            <v:group style="position:absolute;left:5147;top:618;width:197;height:383" coordorigin="5147,618" coordsize="197,383">
              <v:shape style="position:absolute;left:5147;top:618;width:197;height:383" coordorigin="5147,618" coordsize="197,383" path="m5147,1000l5343,618e" filled="false" stroked="true" strokeweight=".292pt" strokecolor="#6d6e71">
                <v:path arrowok="t"/>
              </v:shape>
            </v:group>
            <v:group style="position:absolute;left:5384;top:260;width:144;height:279" coordorigin="5384,260" coordsize="144,279">
              <v:shape style="position:absolute;left:5384;top:260;width:144;height:279" coordorigin="5384,260" coordsize="144,279" path="m5384,539l5527,260e" filled="false" stroked="true" strokeweight=".292pt" strokecolor="#6d6e71">
                <v:path arrowok="t"/>
              </v:shape>
            </v:group>
            <v:group style="position:absolute;left:5159;top:623;width:200;height:390" coordorigin="5159,623" coordsize="200,390">
              <v:shape style="position:absolute;left:5159;top:623;width:200;height:390" coordorigin="5159,623" coordsize="200,390" path="m5159,1013l5359,623e" filled="false" stroked="true" strokeweight=".292pt" strokecolor="#6d6e71">
                <v:path arrowok="t"/>
              </v:shape>
            </v:group>
            <v:group style="position:absolute;left:5402;top:263;width:143;height:278" coordorigin="5402,263" coordsize="143,278">
              <v:shape style="position:absolute;left:5402;top:263;width:143;height:278" coordorigin="5402,263" coordsize="143,278" path="m5402,540l5544,263e" filled="false" stroked="true" strokeweight=".292pt" strokecolor="#6d6e71">
                <v:path arrowok="t"/>
              </v:shape>
            </v:group>
            <v:group style="position:absolute;left:5172;top:627;width:205;height:398" coordorigin="5172,627" coordsize="205,398">
              <v:shape style="position:absolute;left:5172;top:627;width:205;height:398" coordorigin="5172,627" coordsize="205,398" path="m5172,1024l5376,627e" filled="false" stroked="true" strokeweight=".292pt" strokecolor="#6d6e71">
                <v:path arrowok="t"/>
              </v:shape>
            </v:group>
            <v:group style="position:absolute;left:5419;top:266;width:142;height:276" coordorigin="5419,266" coordsize="142,276">
              <v:shape style="position:absolute;left:5419;top:266;width:142;height:276" coordorigin="5419,266" coordsize="142,276" path="m5419,542l5561,266e" filled="false" stroked="true" strokeweight=".292pt" strokecolor="#6d6e71">
                <v:path arrowok="t"/>
              </v:shape>
            </v:group>
            <v:group style="position:absolute;left:5185;top:629;width:209;height:407" coordorigin="5185,629" coordsize="209,407">
              <v:shape style="position:absolute;left:5185;top:629;width:209;height:407" coordorigin="5185,629" coordsize="209,407" path="m5185,1035l5394,629e" filled="false" stroked="true" strokeweight=".292pt" strokecolor="#6d6e71">
                <v:path arrowok="t"/>
              </v:shape>
            </v:group>
            <v:group style="position:absolute;left:5438;top:270;width:141;height:274" coordorigin="5438,270" coordsize="141,274">
              <v:shape style="position:absolute;left:5438;top:270;width:141;height:274" coordorigin="5438,270" coordsize="141,274" path="m5438,544l5578,270e" filled="false" stroked="true" strokeweight=".292pt" strokecolor="#6d6e71">
                <v:path arrowok="t"/>
              </v:shape>
            </v:group>
            <v:group style="position:absolute;left:5198;top:631;width:213;height:415" coordorigin="5198,631" coordsize="213,415">
              <v:shape style="position:absolute;left:5198;top:631;width:213;height:415" coordorigin="5198,631" coordsize="213,415" path="m5198,1046l5411,631e" filled="false" stroked="true" strokeweight=".292pt" strokecolor="#6d6e71">
                <v:path arrowok="t"/>
              </v:shape>
            </v:group>
            <v:group style="position:absolute;left:5454;top:275;width:140;height:272" coordorigin="5454,275" coordsize="140,272">
              <v:shape style="position:absolute;left:5454;top:275;width:140;height:272" coordorigin="5454,275" coordsize="140,272" path="m5454,547l5594,275e" filled="false" stroked="true" strokeweight=".292pt" strokecolor="#6d6e71">
                <v:path arrowok="t"/>
              </v:shape>
            </v:group>
            <v:group style="position:absolute;left:5212;top:634;width:217;height:422" coordorigin="5212,634" coordsize="217,422">
              <v:shape style="position:absolute;left:5212;top:634;width:217;height:422" coordorigin="5212,634" coordsize="217,422" path="m5212,1055l5428,634e" filled="false" stroked="true" strokeweight=".292pt" strokecolor="#6d6e71">
                <v:path arrowok="t"/>
              </v:shape>
            </v:group>
            <v:group style="position:absolute;left:5471;top:281;width:139;height:270" coordorigin="5471,281" coordsize="139,270">
              <v:shape style="position:absolute;left:5471;top:281;width:139;height:270" coordorigin="5471,281" coordsize="139,270" path="m5471,550l5610,281e" filled="false" stroked="true" strokeweight=".292pt" strokecolor="#6d6e71">
                <v:path arrowok="t"/>
              </v:shape>
              <v:shape style="position:absolute;left:5131;top:392;width:279;height:393" type="#_x0000_t75" stroked="false">
                <v:imagedata r:id="rId151" o:title=""/>
              </v:shape>
            </v:group>
            <v:group style="position:absolute;left:5101;top:819;width:61;height:70" coordorigin="5101,819" coordsize="61,70">
              <v:shape style="position:absolute;left:5101;top:819;width:61;height:70" coordorigin="5101,819" coordsize="61,70" path="m5141,819l5123,819,5116,823,5104,835,5101,844,5101,866,5104,874,5115,886,5123,889,5140,889,5146,887,5155,880,5157,878,5127,878,5123,876,5117,869,5115,862,5115,846,5117,840,5123,833,5127,831,5158,831,5157,830,5148,822,5141,819xe" filled="true" fillcolor="#231f20" stroked="false">
                <v:path arrowok="t"/>
                <v:fill type="solid"/>
              </v:shape>
              <v:shape style="position:absolute;left:5101;top:819;width:61;height:70" coordorigin="5101,819" coordsize="61,70" path="m5147,863l5146,868,5144,872,5139,876,5136,878,5157,878,5159,875,5161,867,5147,863xe" filled="true" fillcolor="#231f20" stroked="false">
                <v:path arrowok="t"/>
                <v:fill type="solid"/>
              </v:shape>
              <v:shape style="position:absolute;left:5101;top:819;width:61;height:70" coordorigin="5101,819" coordsize="61,70" path="m5158,831l5136,831,5139,832,5144,836,5146,839,5147,842,5161,839,5159,834,5158,831xe" filled="true" fillcolor="#231f20" stroked="false">
                <v:path arrowok="t"/>
                <v:fill type="solid"/>
              </v:shape>
            </v:group>
            <v:group style="position:absolute;left:5173;top:821;width:53;height:68" coordorigin="5173,821" coordsize="53,68">
              <v:shape style="position:absolute;left:5173;top:821;width:53;height:68" coordorigin="5173,821" coordsize="53,68" path="m5224,821l5173,821,5173,888,5225,888,5225,877,5187,877,5187,858,5221,858,5221,847,5187,847,5187,832,5224,832,5224,821xe" filled="true" fillcolor="#231f20" stroked="false">
                <v:path arrowok="t"/>
                <v:fill type="solid"/>
              </v:shape>
            </v:group>
            <v:group style="position:absolute;left:5237;top:821;width:55;height:68" coordorigin="5237,821" coordsize="55,68">
              <v:shape style="position:absolute;left:5237;top:821;width:55;height:68" coordorigin="5237,821" coordsize="55,68" path="m5251,821l5237,821,5237,888,5250,888,5250,844,5266,844,5251,821xe" filled="true" fillcolor="#231f20" stroked="false">
                <v:path arrowok="t"/>
                <v:fill type="solid"/>
              </v:shape>
              <v:shape style="position:absolute;left:5237;top:821;width:55;height:68" coordorigin="5237,821" coordsize="55,68" path="m5266,844l5250,844,5278,888,5292,888,5292,866,5279,866,5266,844xe" filled="true" fillcolor="#231f20" stroked="false">
                <v:path arrowok="t"/>
                <v:fill type="solid"/>
              </v:shape>
              <v:shape style="position:absolute;left:5237;top:821;width:55;height:68" coordorigin="5237,821" coordsize="55,68" path="m5292,821l5279,821,5279,866,5292,866,5292,821xe" filled="true" fillcolor="#231f20" stroked="false">
                <v:path arrowok="t"/>
                <v:fill type="solid"/>
              </v:shape>
            </v:group>
            <v:group style="position:absolute;left:5302;top:821;width:55;height:68" coordorigin="5302,821" coordsize="55,68">
              <v:shape style="position:absolute;left:5302;top:821;width:55;height:68" coordorigin="5302,821" coordsize="55,68" path="m5336,832l5322,832,5322,888,5336,888,5336,832xe" filled="true" fillcolor="#231f20" stroked="false">
                <v:path arrowok="t"/>
                <v:fill type="solid"/>
              </v:shape>
              <v:shape style="position:absolute;left:5302;top:821;width:55;height:68" coordorigin="5302,821" coordsize="55,68" path="m5357,821l5302,821,5302,832,5357,832,5357,821xe" filled="true" fillcolor="#231f20" stroked="false">
                <v:path arrowok="t"/>
                <v:fill type="solid"/>
              </v:shape>
            </v:group>
            <v:group style="position:absolute;left:5352;top:821;width:70;height:68" coordorigin="5352,821" coordsize="70,68">
              <v:shape style="position:absolute;left:5352;top:821;width:70;height:68" coordorigin="5352,821" coordsize="70,68" path="m5393,821l5378,821,5352,888,5366,888,5372,873,5415,873,5410,861,5376,861,5386,836,5400,836,5393,821xe" filled="true" fillcolor="#231f20" stroked="false">
                <v:path arrowok="t"/>
                <v:fill type="solid"/>
              </v:shape>
              <v:shape style="position:absolute;left:5352;top:821;width:70;height:68" coordorigin="5352,821" coordsize="70,68" path="m5415,873l5400,873,5406,888,5421,888,5415,873xe" filled="true" fillcolor="#231f20" stroked="false">
                <v:path arrowok="t"/>
                <v:fill type="solid"/>
              </v:shape>
              <v:shape style="position:absolute;left:5352;top:821;width:70;height:68" coordorigin="5352,821" coordsize="70,68" path="m5400,836l5386,836,5395,861,5410,861,5400,836xe" filled="true" fillcolor="#231f20" stroked="false">
                <v:path arrowok="t"/>
                <v:fill type="solid"/>
              </v:shape>
            </v:group>
            <v:group style="position:absolute;left:5414;top:821;width:65;height:68" coordorigin="5414,821" coordsize="65,68">
              <v:shape style="position:absolute;left:5414;top:821;width:65;height:68" coordorigin="5414,821" coordsize="65,68" path="m5429,821l5414,821,5439,888,5454,888,5460,871,5447,871,5429,821xe" filled="true" fillcolor="#231f20" stroked="false">
                <v:path arrowok="t"/>
                <v:fill type="solid"/>
              </v:shape>
              <v:shape style="position:absolute;left:5414;top:821;width:65;height:68" coordorigin="5414,821" coordsize="65,68" path="m5478,821l5463,821,5447,871,5460,871,5478,821xe" filled="true" fillcolor="#231f20" stroked="false">
                <v:path arrowok="t"/>
                <v:fill type="solid"/>
              </v:shape>
            </v:group>
            <v:group style="position:absolute;left:5483;top:819;width:67;height:70" coordorigin="5483,819" coordsize="67,70">
              <v:shape style="position:absolute;left:5483;top:819;width:67;height:70" coordorigin="5483,819" coordsize="67,70" path="m5526,819l5510,819,5505,820,5483,848,5483,866,5486,874,5498,886,5506,889,5526,889,5534,886,5543,878,5510,878,5506,876,5499,868,5497,862,5497,846,5499,841,5506,833,5510,831,5543,831,5534,823,5526,819xe" filled="true" fillcolor="#231f20" stroked="false">
                <v:path arrowok="t"/>
                <v:fill type="solid"/>
              </v:shape>
              <v:shape style="position:absolute;left:5483;top:819;width:67;height:70" coordorigin="5483,819" coordsize="67,70" path="m5543,831l5522,831,5526,833,5533,841,5535,846,5535,862,5533,868,5526,876,5522,878,5543,878,5546,874,5549,866,5549,843,5546,835,5543,831xe" filled="true" fillcolor="#231f20" stroked="false">
                <v:path arrowok="t"/>
                <v:fill type="solid"/>
              </v:shape>
            </v:group>
            <v:group style="position:absolute;left:5557;top:819;width:57;height:70" coordorigin="5557,819" coordsize="57,70">
              <v:shape style="position:absolute;left:5557;top:819;width:57;height:70" coordorigin="5557,819" coordsize="57,70" path="m5570,865l5557,866,5558,874,5561,879,5570,887,5577,889,5591,889,5596,888,5604,885,5607,883,5611,878,5581,878,5578,877,5573,873,5571,869,5570,865xe" filled="true" fillcolor="#231f20" stroked="false">
                <v:path arrowok="t"/>
                <v:fill type="solid"/>
              </v:shape>
              <v:shape style="position:absolute;left:5557;top:819;width:57;height:70" coordorigin="5557,819" coordsize="57,70" path="m5593,819l5579,819,5575,820,5559,844,5561,848,5569,855,5574,857,5587,860,5591,861,5595,862,5597,863,5598,864,5599,866,5599,867,5599,871,5598,873,5593,877,5590,878,5611,878,5612,876,5613,873,5613,864,5612,861,5581,844,5576,843,5573,840,5573,839,5573,836,5573,834,5577,832,5580,831,5609,831,5608,829,5600,821,5593,819xe" filled="true" fillcolor="#231f20" stroked="false">
                <v:path arrowok="t"/>
                <v:fill type="solid"/>
              </v:shape>
              <v:shape style="position:absolute;left:5557;top:819;width:57;height:70" coordorigin="5557,819" coordsize="57,70" path="m5609,831l5588,831,5591,832,5595,835,5596,837,5597,841,5611,840,5611,834,5609,831xe" filled="true" fillcolor="#231f20" stroked="false">
                <v:path arrowok="t"/>
                <v:fill type="solid"/>
              </v:shape>
            </v:group>
            <v:group style="position:absolute;left:5310;top:536;width:498;height:418" coordorigin="5310,536" coordsize="498,418">
              <v:shape style="position:absolute;left:5310;top:536;width:498;height:418" coordorigin="5310,536" coordsize="498,418" path="m5310,536l5423,542,5517,560,5593,586,5653,615,5732,669,5786,730,5808,792,5802,850,5772,900,5722,935,5658,953e" filled="false" stroked="true" strokeweight=".758pt" strokecolor="#231f20">
                <v:path arrowok="t"/>
              </v:shape>
            </v:group>
            <v:group style="position:absolute;left:5358;top:625;width:427;height:265" coordorigin="5358,625" coordsize="427,265">
              <v:shape style="position:absolute;left:5358;top:625;width:427;height:265" coordorigin="5358,625" coordsize="427,265" path="m5358,625l5449,638,5538,665,5619,703,5689,747,5743,796,5777,844,5785,890e" filled="false" stroked="true" strokeweight=".758pt" strokecolor="#231f20">
                <v:path arrowok="t"/>
              </v:shape>
            </v:group>
            <v:group style="position:absolute;left:5649;top:656;width:53;height:51" coordorigin="5649,656" coordsize="53,51">
              <v:shape style="position:absolute;left:5649;top:656;width:53;height:51" coordorigin="5649,656" coordsize="53,51" path="m5676,656l5682,675,5702,675,5686,687,5692,706,5676,694,5659,706,5666,687,5649,675,5669,675,5676,656xe" filled="false" stroked="true" strokeweight=".258pt" strokecolor="#231f20">
                <v:path arrowok="t"/>
              </v:shape>
            </v:group>
            <v:group style="position:absolute;left:5418;top:914;width:32;height:52" coordorigin="5418,914" coordsize="32,52">
              <v:shape style="position:absolute;left:5418;top:914;width:32;height:52" coordorigin="5418,914" coordsize="32,52" path="m5446,923l5431,923,5433,924,5436,927,5437,929,5437,936,5436,939,5432,947,5427,954,5418,965,5418,966,5446,966,5448,956,5429,956,5437,948,5442,941,5444,937,5446,933,5447,930,5447,925,5446,923xe" filled="true" fillcolor="#231f20" stroked="false">
                <v:path arrowok="t"/>
                <v:fill type="solid"/>
              </v:shape>
              <v:shape style="position:absolute;left:5418;top:914;width:32;height:52" coordorigin="5418,914" coordsize="32,52" path="m5449,951l5448,951,5447,953,5446,954,5445,955,5445,955,5443,956,5429,956,5448,956,5449,951xe" filled="true" fillcolor="#231f20" stroked="false">
                <v:path arrowok="t"/>
                <v:fill type="solid"/>
              </v:shape>
              <v:shape style="position:absolute;left:5418;top:914;width:32;height:52" coordorigin="5418,914" coordsize="32,52" path="m5436,914l5430,914,5427,915,5422,920,5420,923,5419,928,5420,929,5422,925,5425,923,5446,923,5444,919,5442,917,5438,915,5436,914xe" filled="true" fillcolor="#231f20" stroked="false">
                <v:path arrowok="t"/>
                <v:fill type="solid"/>
              </v:shape>
            </v:group>
            <v:group style="position:absolute;left:5455;top:914;width:32;height:53" coordorigin="5455,914" coordsize="32,53">
              <v:shape style="position:absolute;left:5455;top:914;width:32;height:53" coordorigin="5455,914" coordsize="32,53" path="m5474,914l5468,914,5465,915,5455,945,5456,949,5469,967,5473,967,5475,966,5478,964,5478,964,5470,964,5469,964,5466,924,5467,920,5467,918,5469,917,5470,917,5478,917,5476,915,5474,914xe" filled="true" fillcolor="#231f20" stroked="false">
                <v:path arrowok="t"/>
                <v:fill type="solid"/>
              </v:shape>
              <v:shape style="position:absolute;left:5455;top:914;width:32;height:53" coordorigin="5455,914" coordsize="32,53" path="m5478,917l5472,917,5473,917,5475,919,5475,921,5475,924,5475,949,5475,959,5475,961,5473,964,5472,964,5478,964,5486,945,5486,935,5486,930,5483,922,5481,919,5478,917xe" filled="true" fillcolor="#231f20" stroked="false">
                <v:path arrowok="t"/>
                <v:fill type="solid"/>
              </v:shape>
            </v:group>
            <v:group style="position:absolute;left:5494;top:914;width:27;height:52" coordorigin="5494,914" coordsize="27,52">
              <v:shape style="position:absolute;left:5494;top:914;width:27;height:52" coordorigin="5494,914" coordsize="27,52" path="m5520,964l5495,964,5495,966,5520,966,5520,964xe" filled="true" fillcolor="#231f20" stroked="false">
                <v:path arrowok="t"/>
                <v:fill type="solid"/>
              </v:shape>
              <v:shape style="position:absolute;left:5494;top:914;width:27;height:52" coordorigin="5494,914" coordsize="27,52" path="m5513,923l5500,923,5500,923,5502,924,5502,924,5502,925,5502,961,5502,962,5501,963,5499,964,5498,964,5517,964,5513,961,5513,923xe" filled="true" fillcolor="#231f20" stroked="false">
                <v:path arrowok="t"/>
                <v:fill type="solid"/>
              </v:shape>
              <v:shape style="position:absolute;left:5494;top:914;width:27;height:52" coordorigin="5494,914" coordsize="27,52" path="m5513,914l5512,914,5494,923,5495,924,5496,923,5498,923,5513,923,5513,914xe" filled="true" fillcolor="#231f20" stroked="false">
                <v:path arrowok="t"/>
                <v:fill type="solid"/>
              </v:shape>
            </v:group>
            <v:group style="position:absolute;left:5528;top:914;width:32;height:53" coordorigin="5528,914" coordsize="32,53">
              <v:shape style="position:absolute;left:5528;top:914;width:32;height:53" coordorigin="5528,914" coordsize="32,53" path="m5547,914l5541,914,5538,915,5528,945,5529,949,5541,967,5546,967,5548,966,5551,964,5551,964,5543,964,5542,964,5539,924,5540,920,5540,918,5542,917,5543,917,5551,917,5549,915,5547,914xe" filled="true" fillcolor="#231f20" stroked="false">
                <v:path arrowok="t"/>
                <v:fill type="solid"/>
              </v:shape>
              <v:shape style="position:absolute;left:5528;top:914;width:32;height:53" coordorigin="5528,914" coordsize="32,53" path="m5551,917l5545,917,5546,917,5547,919,5548,921,5548,924,5548,949,5548,959,5548,961,5546,964,5545,964,5551,964,5559,945,5559,935,5559,930,5556,922,5554,919,5551,917xe" filled="true" fillcolor="#231f20" stroked="false">
                <v:path arrowok="t"/>
                <v:fill type="solid"/>
              </v:shape>
            </v:group>
            <v:group style="position:absolute;left:5786;top:538;width:53;height:50" coordorigin="5786,538" coordsize="53,50">
              <v:shape style="position:absolute;left:5786;top:538;width:53;height:50" coordorigin="5786,538" coordsize="53,50" path="m5813,538l5819,557,5839,557,5823,569,5829,588,5813,577,5796,588,5803,569,5786,557,5806,557,5813,538xe" filled="false" stroked="true" strokeweight=".258pt" strokecolor="#231f20">
                <v:path arrowok="t"/>
              </v:shape>
            </v:group>
            <v:group style="position:absolute;left:5714;top:423;width:53;height:51" coordorigin="5714,423" coordsize="53,51">
              <v:shape style="position:absolute;left:5714;top:423;width:53;height:51" coordorigin="5714,423" coordsize="53,51" path="m5740,423l5746,442,5766,442,5750,454,5756,473,5740,461,5724,473,5730,454,5714,442,5734,442,5740,423xe" filled="false" stroked="true" strokeweight=".258pt" strokecolor="#231f20">
                <v:path arrowok="t"/>
              </v:shape>
            </v:group>
            <v:group style="position:absolute;left:5626;top:487;width:53;height:50" coordorigin="5626,487" coordsize="53,50">
              <v:shape style="position:absolute;left:5626;top:487;width:53;height:50" coordorigin="5626,487" coordsize="53,50" path="m5652,487l5658,506,5678,506,5662,517,5668,537,5652,525,5636,537,5642,517,5626,506,5646,506,5652,487xe" filled="false" stroked="true" strokeweight=".258pt" strokecolor="#231f20">
                <v:path arrowok="t"/>
              </v:shape>
            </v:group>
            <v:group style="position:absolute;left:5706;top:564;width:43;height:41" coordorigin="5706,564" coordsize="43,41">
              <v:shape style="position:absolute;left:5706;top:564;width:43;height:41" coordorigin="5706,564" coordsize="43,41" path="m5728,564l5733,580,5749,580,5736,589,5741,605,5728,595,5715,605,5720,589,5706,580,5723,580,5728,564xe" filled="false" stroked="true" strokeweight=".209pt" strokecolor="#231f20">
                <v:path arrowok="t"/>
              </v:shape>
            </v:group>
            <v:group style="position:absolute;left:5576;top:386;width:213;height:344" coordorigin="5576,386" coordsize="213,344">
              <v:shape style="position:absolute;left:5576;top:386;width:213;height:344" coordorigin="5576,386" coordsize="213,344" path="m5576,386l5639,417,5694,462,5740,518,5772,583,5789,654,5786,730e" filled="false" stroked="true" strokeweight=".758pt" strokecolor="#231f20">
                <v:path arrowok="t"/>
              </v:shape>
            </v:group>
            <v:group style="position:absolute;left:5278;top:817;width:489;height:206" coordorigin="5278,817" coordsize="489,206">
              <v:shape style="position:absolute;left:5278;top:817;width:489;height:206" coordorigin="5278,817" coordsize="489,206" path="m5766,817l5728,882,5676,938,5613,983,5541,1012,5464,1022,5414,1018,5366,1007,5321,989,5278,964e" filled="false" stroked="true" strokeweight=".758pt" strokecolor="#231f20">
                <v:path arrowok="t"/>
              </v:shape>
            </v:group>
            <v:group style="position:absolute;left:5022;top:255;width:879;height:879" coordorigin="5022,255" coordsize="879,879">
              <v:shape style="position:absolute;left:5022;top:255;width:879;height:879" coordorigin="5022,255" coordsize="879,879" path="m5462,255l5533,261,5601,277,5664,304,5721,340,5773,384,5817,435,5852,492,5879,555,5896,623,5901,694,5896,766,5879,833,5852,896,5817,954,5773,1005,5721,1049,5664,1085,5601,1111,5533,1128,5462,1134,5391,1128,5323,1111,5260,1085,5202,1049,5151,1005,5107,954,5072,896,5045,833,5028,766,5022,694,5028,623,5045,555,5072,492,5107,435,5151,384,5202,340,5260,304,5323,277,5391,261,5462,255xe" filled="false" stroked="true" strokeweight=".567pt" strokecolor="#231f20">
                <v:path arrowok="t"/>
              </v:shape>
              <v:shape style="position:absolute;left:5323;top:97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2.447196pt;width:44.55pt;height:44.55pt;mso-position-horizontal-relative:page;mso-position-vertical-relative:paragraph;z-index:6928;mso-wrap-distance-left:0;mso-wrap-distance-right:0" coordorigin="5994,249" coordsize="891,891">
            <v:group style="position:absolute;left:6000;top:255;width:879;height:879" coordorigin="6000,255" coordsize="879,879">
              <v:shape style="position:absolute;left:6000;top:255;width:879;height:879" coordorigin="6000,255" coordsize="879,879" path="m6440,255l6368,261,6301,277,6238,304,6180,340,6129,384,6085,435,6049,492,6023,555,6006,623,6000,694,6006,766,6023,833,6049,896,6085,954,6129,1005,6180,1049,6238,1085,6301,1111,6368,1128,6440,1134,6511,1128,6579,1111,6642,1085,6699,1049,6750,1005,6794,954,6830,896,6857,833,6873,766,6879,694,6873,623,6857,555,6830,492,6794,435,6750,384,6699,340,6642,304,6579,277,6511,261,6440,255xe" filled="true" fillcolor="#d1d3d4" stroked="false">
                <v:path arrowok="t"/>
                <v:fill type="solid"/>
              </v:shape>
            </v:group>
            <v:group style="position:absolute;left:6000;top:255;width:879;height:879" coordorigin="6000,255" coordsize="879,879">
              <v:shape style="position:absolute;left:6000;top:255;width:879;height:879" coordorigin="6000,255" coordsize="879,879" path="m6440,255l6511,261,6579,277,6642,304,6699,340,6750,384,6794,435,6830,492,6857,555,6873,623,6879,694,6873,766,6857,833,6830,896,6794,954,6750,1005,6699,1049,6642,1085,6579,1111,6511,1128,6440,1134,6368,1128,6301,1111,6238,1085,6180,1049,6129,1005,6085,954,6049,896,6023,833,6006,766,6000,694,6006,623,6023,555,6049,492,6085,435,6129,384,6180,340,6238,304,6301,277,6368,261,6440,255xe" filled="false" stroked="true" strokeweight=".425pt" strokecolor="#231f20">
                <v:path arrowok="t"/>
              </v:shape>
            </v:group>
            <v:group style="position:absolute;left:6204;top:638;width:220;height:428" coordorigin="6204,638" coordsize="220,428">
              <v:shape style="position:absolute;left:6204;top:638;width:220;height:428" coordorigin="6204,638" coordsize="220,428" path="m6204,1065l6423,638e" filled="false" stroked="true" strokeweight=".292pt" strokecolor="#6d6e71">
                <v:path arrowok="t"/>
              </v:shape>
            </v:group>
            <v:group style="position:absolute;left:6467;top:286;width:137;height:267" coordorigin="6467,286" coordsize="137,267">
              <v:shape style="position:absolute;left:6467;top:286;width:137;height:267" coordorigin="6467,286" coordsize="137,267" path="m6467,553l6603,286e" filled="false" stroked="true" strokeweight=".292pt" strokecolor="#6d6e71">
                <v:path arrowok="t"/>
              </v:shape>
            </v:group>
            <v:group style="position:absolute;left:6010;top:398;width:107;height:207" coordorigin="6010,398" coordsize="107,207">
              <v:shape style="position:absolute;left:6010;top:398;width:107;height:207" coordorigin="6010,398" coordsize="107,207" path="m6010,604l6116,398e" filled="false" stroked="true" strokeweight=".292pt" strokecolor="#6d6e71">
                <v:path arrowok="t"/>
              </v:shape>
            </v:group>
            <v:group style="position:absolute;left:6002;top:361;width:151;height:295" coordorigin="6002,361" coordsize="151,295">
              <v:shape style="position:absolute;left:6002;top:361;width:151;height:295" coordorigin="6002,361" coordsize="151,295" path="m6002,655l6153,361e" filled="false" stroked="true" strokeweight=".292pt" strokecolor="#6d6e71">
                <v:path arrowok="t"/>
              </v:shape>
            </v:group>
            <v:group style="position:absolute;left:6000;top:337;width:185;height:359" coordorigin="6000,337" coordsize="185,359">
              <v:shape style="position:absolute;left:6000;top:337;width:185;height:359" coordorigin="6000,337" coordsize="185,359" path="m6000,695l6184,337e" filled="false" stroked="true" strokeweight=".292pt" strokecolor="#6d6e71">
                <v:path arrowok="t"/>
              </v:shape>
            </v:group>
            <v:group style="position:absolute;left:6002;top:318;width:212;height:411" coordorigin="6002,318" coordsize="212,411">
              <v:shape style="position:absolute;left:6002;top:318;width:212;height:411" coordorigin="6002,318" coordsize="212,411" path="m6002,729l6213,318e" filled="false" stroked="true" strokeweight=".292pt" strokecolor="#6d6e71">
                <v:path arrowok="t"/>
              </v:shape>
            </v:group>
            <v:group style="position:absolute;left:6005;top:303;width:234;height:456" coordorigin="6005,303" coordsize="234,456">
              <v:shape style="position:absolute;left:6005;top:303;width:234;height:456" coordorigin="6005,303" coordsize="234,456" path="m6005,759l6239,303e" filled="false" stroked="true" strokeweight=".292pt" strokecolor="#6d6e71">
                <v:path arrowok="t"/>
              </v:shape>
            </v:group>
            <v:group style="position:absolute;left:6010;top:292;width:254;height:495" coordorigin="6010,292" coordsize="254,495">
              <v:shape style="position:absolute;left:6010;top:292;width:254;height:495" coordorigin="6010,292" coordsize="254,495" path="m6010,786l6264,292e" filled="false" stroked="true" strokeweight=".292pt" strokecolor="#6d6e71">
                <v:path arrowok="t"/>
              </v:shape>
            </v:group>
            <v:group style="position:absolute;left:6016;top:282;width:272;height:529" coordorigin="6016,282" coordsize="272,529">
              <v:shape style="position:absolute;left:6016;top:282;width:272;height:529" coordorigin="6016,282" coordsize="272,529" path="m6016,811l6287,282e" filled="false" stroked="true" strokeweight=".292pt" strokecolor="#6d6e71">
                <v:path arrowok="t"/>
              </v:shape>
            </v:group>
            <v:group style="position:absolute;left:6023;top:274;width:288;height:560" coordorigin="6023,274" coordsize="288,560">
              <v:shape style="position:absolute;left:6023;top:274;width:288;height:560" coordorigin="6023,274" coordsize="288,560" path="m6023,834l6310,274e" filled="false" stroked="true" strokeweight=".292pt" strokecolor="#6d6e71">
                <v:path arrowok="t"/>
              </v:shape>
            </v:group>
            <v:group style="position:absolute;left:6031;top:268;width:302;height:587" coordorigin="6031,268" coordsize="302,587">
              <v:shape style="position:absolute;left:6031;top:268;width:302;height:587" coordorigin="6031,268" coordsize="302,587" path="m6031,855l6332,268e" filled="false" stroked="true" strokeweight=".292pt" strokecolor="#6d6e71">
                <v:path arrowok="t"/>
              </v:shape>
            </v:group>
            <v:group style="position:absolute;left:6039;top:263;width:315;height:612" coordorigin="6039,263" coordsize="315,612">
              <v:shape style="position:absolute;left:6039;top:263;width:315;height:612" coordorigin="6039,263" coordsize="315,612" path="m6039,875l6353,263e" filled="false" stroked="true" strokeweight=".292pt" strokecolor="#6d6e71">
                <v:path arrowok="t"/>
              </v:shape>
            </v:group>
            <v:group style="position:absolute;left:6048;top:260;width:326;height:634" coordorigin="6048,260" coordsize="326,634">
              <v:shape style="position:absolute;left:6048;top:260;width:326;height:634" coordorigin="6048,260" coordsize="326,634" path="m6048,894l6374,260e" filled="false" stroked="true" strokeweight=".292pt" strokecolor="#6d6e71">
                <v:path arrowok="t"/>
              </v:shape>
            </v:group>
            <v:group style="position:absolute;left:6058;top:257;width:336;height:655" coordorigin="6058,257" coordsize="336,655">
              <v:shape style="position:absolute;left:6058;top:257;width:336;height:655" coordorigin="6058,257" coordsize="336,655" path="m6058,912l6394,257e" filled="false" stroked="true" strokeweight=".292pt" strokecolor="#6d6e71">
                <v:path arrowok="t"/>
              </v:shape>
            </v:group>
            <v:group style="position:absolute;left:6068;top:256;width:346;height:673" coordorigin="6068,256" coordsize="346,673">
              <v:shape style="position:absolute;left:6068;top:256;width:346;height:673" coordorigin="6068,256" coordsize="346,673" path="m6068,928l6413,256e" filled="false" stroked="true" strokeweight=".292pt" strokecolor="#6d6e71">
                <v:path arrowok="t"/>
              </v:shape>
            </v:group>
            <v:group style="position:absolute;left:6078;top:255;width:354;height:690" coordorigin="6078,255" coordsize="354,690">
              <v:shape style="position:absolute;left:6078;top:255;width:354;height:690" coordorigin="6078,255" coordsize="354,690" path="m6078,944l6432,255e" filled="false" stroked="true" strokeweight=".292pt" strokecolor="#6d6e71">
                <v:path arrowok="t"/>
              </v:shape>
            </v:group>
            <v:group style="position:absolute;left:6089;top:255;width:362;height:705" coordorigin="6089,255" coordsize="362,705">
              <v:shape style="position:absolute;left:6089;top:255;width:362;height:705" coordorigin="6089,255" coordsize="362,705" path="m6089,959l6451,255e" filled="false" stroked="true" strokeweight=".292pt" strokecolor="#6d6e71">
                <v:path arrowok="t"/>
              </v:shape>
            </v:group>
            <v:group style="position:absolute;left:6101;top:593;width:196;height:381" coordorigin="6101,593" coordsize="196,381">
              <v:shape style="position:absolute;left:6101;top:593;width:196;height:381" coordorigin="6101,593" coordsize="196,381" path="m6101,974l6296,593e" filled="false" stroked="true" strokeweight=".292pt" strokecolor="#6d6e71">
                <v:path arrowok="t"/>
              </v:shape>
            </v:group>
            <v:group style="position:absolute;left:6325;top:256;width:145;height:281" coordorigin="6325,256" coordsize="145,281">
              <v:shape style="position:absolute;left:6325;top:256;width:145;height:281" coordorigin="6325,256" coordsize="145,281" path="m6325,537l6469,256e" filled="false" stroked="true" strokeweight=".292pt" strokecolor="#6d6e71">
                <v:path arrowok="t"/>
              </v:shape>
            </v:group>
            <v:group style="position:absolute;left:6112;top:607;width:196;height:381" coordorigin="6112,607" coordsize="196,381">
              <v:shape style="position:absolute;left:6112;top:607;width:196;height:381" coordorigin="6112,607" coordsize="196,381" path="m6112,987l6308,607e" filled="false" stroked="true" strokeweight=".292pt" strokecolor="#6d6e71">
                <v:path arrowok="t"/>
              </v:shape>
            </v:group>
            <v:group style="position:absolute;left:6343;top:258;width:145;height:282" coordorigin="6343,258" coordsize="145,282">
              <v:shape style="position:absolute;left:6343;top:258;width:145;height:282" coordorigin="6343,258" coordsize="145,282" path="m6343,539l6487,258e" filled="false" stroked="true" strokeweight=".292pt" strokecolor="#6d6e71">
                <v:path arrowok="t"/>
              </v:shape>
            </v:group>
            <v:group style="position:absolute;left:6124;top:618;width:197;height:383" coordorigin="6124,618" coordsize="197,383">
              <v:shape style="position:absolute;left:6124;top:618;width:197;height:383" coordorigin="6124,618" coordsize="197,383" path="m6124,1000l6321,618e" filled="false" stroked="true" strokeweight=".292pt" strokecolor="#6d6e71">
                <v:path arrowok="t"/>
              </v:shape>
            </v:group>
            <v:group style="position:absolute;left:6361;top:260;width:144;height:279" coordorigin="6361,260" coordsize="144,279">
              <v:shape style="position:absolute;left:6361;top:260;width:144;height:279" coordorigin="6361,260" coordsize="144,279" path="m6361,539l6505,260e" filled="false" stroked="true" strokeweight=".292pt" strokecolor="#6d6e71">
                <v:path arrowok="t"/>
              </v:shape>
            </v:group>
            <v:group style="position:absolute;left:6137;top:623;width:200;height:390" coordorigin="6137,623" coordsize="200,390">
              <v:shape style="position:absolute;left:6137;top:623;width:200;height:390" coordorigin="6137,623" coordsize="200,390" path="m6137,1013l6337,623e" filled="false" stroked="true" strokeweight=".292pt" strokecolor="#6d6e71">
                <v:path arrowok="t"/>
              </v:shape>
            </v:group>
            <v:group style="position:absolute;left:6379;top:263;width:143;height:278" coordorigin="6379,263" coordsize="143,278">
              <v:shape style="position:absolute;left:6379;top:263;width:143;height:278" coordorigin="6379,263" coordsize="143,278" path="m6379,540l6522,263e" filled="false" stroked="true" strokeweight=".292pt" strokecolor="#6d6e71">
                <v:path arrowok="t"/>
              </v:shape>
            </v:group>
            <v:group style="position:absolute;left:6150;top:627;width:205;height:398" coordorigin="6150,627" coordsize="205,398">
              <v:shape style="position:absolute;left:6150;top:627;width:205;height:398" coordorigin="6150,627" coordsize="205,398" path="m6150,1024l6354,627e" filled="false" stroked="true" strokeweight=".292pt" strokecolor="#6d6e71">
                <v:path arrowok="t"/>
              </v:shape>
            </v:group>
            <v:group style="position:absolute;left:6397;top:266;width:142;height:276" coordorigin="6397,266" coordsize="142,276">
              <v:shape style="position:absolute;left:6397;top:266;width:142;height:276" coordorigin="6397,266" coordsize="142,276" path="m6397,542l6539,266e" filled="false" stroked="true" strokeweight=".292pt" strokecolor="#6d6e71">
                <v:path arrowok="t"/>
              </v:shape>
            </v:group>
            <v:group style="position:absolute;left:6163;top:629;width:209;height:407" coordorigin="6163,629" coordsize="209,407">
              <v:shape style="position:absolute;left:6163;top:629;width:209;height:407" coordorigin="6163,629" coordsize="209,407" path="m6163,1035l6372,629e" filled="false" stroked="true" strokeweight=".292pt" strokecolor="#6d6e71">
                <v:path arrowok="t"/>
              </v:shape>
            </v:group>
            <v:group style="position:absolute;left:6415;top:270;width:141;height:274" coordorigin="6415,270" coordsize="141,274">
              <v:shape style="position:absolute;left:6415;top:270;width:141;height:274" coordorigin="6415,270" coordsize="141,274" path="m6415,544l6555,270e" filled="false" stroked="true" strokeweight=".292pt" strokecolor="#6d6e71">
                <v:path arrowok="t"/>
              </v:shape>
            </v:group>
            <v:group style="position:absolute;left:6176;top:631;width:213;height:415" coordorigin="6176,631" coordsize="213,415">
              <v:shape style="position:absolute;left:6176;top:631;width:213;height:415" coordorigin="6176,631" coordsize="213,415" path="m6176,1046l6389,631e" filled="false" stroked="true" strokeweight=".292pt" strokecolor="#6d6e71">
                <v:path arrowok="t"/>
              </v:shape>
            </v:group>
            <v:group style="position:absolute;left:6432;top:275;width:140;height:272" coordorigin="6432,275" coordsize="140,272">
              <v:shape style="position:absolute;left:6432;top:275;width:140;height:272" coordorigin="6432,275" coordsize="140,272" path="m6432,547l6572,275e" filled="false" stroked="true" strokeweight=".292pt" strokecolor="#6d6e71">
                <v:path arrowok="t"/>
              </v:shape>
            </v:group>
            <v:group style="position:absolute;left:6190;top:634;width:217;height:422" coordorigin="6190,634" coordsize="217,422">
              <v:shape style="position:absolute;left:6190;top:634;width:217;height:422" coordorigin="6190,634" coordsize="217,422" path="m6190,1055l6406,634e" filled="false" stroked="true" strokeweight=".292pt" strokecolor="#6d6e71">
                <v:path arrowok="t"/>
              </v:shape>
            </v:group>
            <v:group style="position:absolute;left:6449;top:281;width:139;height:270" coordorigin="6449,281" coordsize="139,270">
              <v:shape style="position:absolute;left:6449;top:281;width:139;height:270" coordorigin="6449,281" coordsize="139,270" path="m6449,550l6588,281e" filled="false" stroked="true" strokeweight=".292pt" strokecolor="#6d6e71">
                <v:path arrowok="t"/>
              </v:shape>
              <v:shape style="position:absolute;left:6109;top:392;width:279;height:393" type="#_x0000_t75" stroked="false">
                <v:imagedata r:id="rId152" o:title=""/>
              </v:shape>
            </v:group>
            <v:group style="position:absolute;left:6078;top:819;width:61;height:70" coordorigin="6078,819" coordsize="61,70">
              <v:shape style="position:absolute;left:6078;top:819;width:61;height:70" coordorigin="6078,819" coordsize="61,70" path="m6119,819l6101,819,6093,823,6081,835,6078,844,6078,866,6081,874,6093,886,6101,889,6117,889,6123,887,6133,880,6135,878,6105,878,6101,876,6094,869,6093,862,6093,846,6094,840,6101,833,6105,831,6135,831,6135,830,6126,822,6119,819xe" filled="true" fillcolor="#231f20" stroked="false">
                <v:path arrowok="t"/>
                <v:fill type="solid"/>
              </v:shape>
              <v:shape style="position:absolute;left:6078;top:819;width:61;height:70" coordorigin="6078,819" coordsize="61,70" path="m6125,863l6124,868,6122,872,6117,876,6114,878,6135,878,6137,875,6139,867,6125,863xe" filled="true" fillcolor="#231f20" stroked="false">
                <v:path arrowok="t"/>
                <v:fill type="solid"/>
              </v:shape>
              <v:shape style="position:absolute;left:6078;top:819;width:61;height:70" coordorigin="6078,819" coordsize="61,70" path="m6135,831l6114,831,6117,832,6122,836,6124,839,6125,842,6138,839,6137,834,6135,831xe" filled="true" fillcolor="#231f20" stroked="false">
                <v:path arrowok="t"/>
                <v:fill type="solid"/>
              </v:shape>
            </v:group>
            <v:group style="position:absolute;left:6151;top:821;width:53;height:68" coordorigin="6151,821" coordsize="53,68">
              <v:shape style="position:absolute;left:6151;top:821;width:53;height:68" coordorigin="6151,821" coordsize="53,68" path="m6202,821l6151,821,6151,888,6203,888,6203,877,6165,877,6165,858,6199,858,6199,847,6165,847,6165,832,6202,832,6202,821xe" filled="true" fillcolor="#231f20" stroked="false">
                <v:path arrowok="t"/>
                <v:fill type="solid"/>
              </v:shape>
            </v:group>
            <v:group style="position:absolute;left:6215;top:821;width:55;height:68" coordorigin="6215,821" coordsize="55,68">
              <v:shape style="position:absolute;left:6215;top:821;width:55;height:68" coordorigin="6215,821" coordsize="55,68" path="m6229,821l6215,821,6215,888,6228,888,6228,844,6243,844,6229,821xe" filled="true" fillcolor="#231f20" stroked="false">
                <v:path arrowok="t"/>
                <v:fill type="solid"/>
              </v:shape>
              <v:shape style="position:absolute;left:6215;top:821;width:55;height:68" coordorigin="6215,821" coordsize="55,68" path="m6243,844l6228,844,6256,888,6270,888,6270,866,6257,866,6243,844xe" filled="true" fillcolor="#231f20" stroked="false">
                <v:path arrowok="t"/>
                <v:fill type="solid"/>
              </v:shape>
              <v:shape style="position:absolute;left:6215;top:821;width:55;height:68" coordorigin="6215,821" coordsize="55,68" path="m6270,821l6257,821,6257,866,6270,866,6270,821xe" filled="true" fillcolor="#231f20" stroked="false">
                <v:path arrowok="t"/>
                <v:fill type="solid"/>
              </v:shape>
            </v:group>
            <v:group style="position:absolute;left:6280;top:821;width:55;height:68" coordorigin="6280,821" coordsize="55,68">
              <v:shape style="position:absolute;left:6280;top:821;width:55;height:68" coordorigin="6280,821" coordsize="55,68" path="m6314,832l6300,832,6300,888,6314,888,6314,832xe" filled="true" fillcolor="#231f20" stroked="false">
                <v:path arrowok="t"/>
                <v:fill type="solid"/>
              </v:shape>
              <v:shape style="position:absolute;left:6280;top:821;width:55;height:68" coordorigin="6280,821" coordsize="55,68" path="m6334,821l6280,821,6280,832,6334,832,6334,821xe" filled="true" fillcolor="#231f20" stroked="false">
                <v:path arrowok="t"/>
                <v:fill type="solid"/>
              </v:shape>
            </v:group>
            <v:group style="position:absolute;left:6329;top:821;width:70;height:68" coordorigin="6329,821" coordsize="70,68">
              <v:shape style="position:absolute;left:6329;top:821;width:70;height:68" coordorigin="6329,821" coordsize="70,68" path="m6371,821l6356,821,6329,888,6344,888,6350,873,6392,873,6388,861,6354,861,6363,836,6377,836,6371,821xe" filled="true" fillcolor="#231f20" stroked="false">
                <v:path arrowok="t"/>
                <v:fill type="solid"/>
              </v:shape>
              <v:shape style="position:absolute;left:6329;top:821;width:70;height:68" coordorigin="6329,821" coordsize="70,68" path="m6392,873l6377,873,6383,888,6399,888,6392,873xe" filled="true" fillcolor="#231f20" stroked="false">
                <v:path arrowok="t"/>
                <v:fill type="solid"/>
              </v:shape>
              <v:shape style="position:absolute;left:6329;top:821;width:70;height:68" coordorigin="6329,821" coordsize="70,68" path="m6377,836l6363,836,6373,861,6388,861,6377,836xe" filled="true" fillcolor="#231f20" stroked="false">
                <v:path arrowok="t"/>
                <v:fill type="solid"/>
              </v:shape>
            </v:group>
            <v:group style="position:absolute;left:6392;top:821;width:65;height:68" coordorigin="6392,821" coordsize="65,68">
              <v:shape style="position:absolute;left:6392;top:821;width:65;height:68" coordorigin="6392,821" coordsize="65,68" path="m6407,821l6392,821,6416,888,6431,888,6438,871,6424,871,6407,821xe" filled="true" fillcolor="#231f20" stroked="false">
                <v:path arrowok="t"/>
                <v:fill type="solid"/>
              </v:shape>
              <v:shape style="position:absolute;left:6392;top:821;width:65;height:68" coordorigin="6392,821" coordsize="65,68" path="m6456,821l6441,821,6424,871,6438,871,6456,821xe" filled="true" fillcolor="#231f20" stroked="false">
                <v:path arrowok="t"/>
                <v:fill type="solid"/>
              </v:shape>
            </v:group>
            <v:group style="position:absolute;left:6460;top:819;width:67;height:70" coordorigin="6460,819" coordsize="67,70">
              <v:shape style="position:absolute;left:6460;top:819;width:67;height:70" coordorigin="6460,819" coordsize="67,70" path="m6504,819l6488,819,6483,820,6460,848,6460,866,6463,874,6475,886,6484,889,6504,889,6512,886,6521,878,6488,878,6484,876,6477,868,6475,862,6475,846,6476,841,6483,833,6488,831,6521,831,6512,823,6504,819xe" filled="true" fillcolor="#231f20" stroked="false">
                <v:path arrowok="t"/>
                <v:fill type="solid"/>
              </v:shape>
              <v:shape style="position:absolute;left:6460;top:819;width:67;height:70" coordorigin="6460,819" coordsize="67,70" path="m6521,831l6500,831,6504,833,6511,841,6513,846,6513,862,6511,868,6504,876,6499,878,6521,878,6524,874,6527,866,6527,843,6524,835,6521,831xe" filled="true" fillcolor="#231f20" stroked="false">
                <v:path arrowok="t"/>
                <v:fill type="solid"/>
              </v:shape>
            </v:group>
            <v:group style="position:absolute;left:6535;top:819;width:57;height:70" coordorigin="6535,819" coordsize="57,70">
              <v:shape style="position:absolute;left:6535;top:819;width:57;height:70" coordorigin="6535,819" coordsize="57,70" path="m6548,865l6535,866,6536,874,6538,879,6548,887,6554,889,6569,889,6574,888,6582,885,6585,883,6588,878,6559,878,6556,877,6551,873,6549,869,6548,865xe" filled="true" fillcolor="#231f20" stroked="false">
                <v:path arrowok="t"/>
                <v:fill type="solid"/>
              </v:shape>
              <v:shape style="position:absolute;left:6535;top:819;width:57;height:70" coordorigin="6535,819" coordsize="57,70" path="m6571,819l6557,819,6553,820,6537,844,6539,848,6547,855,6552,857,6565,860,6569,861,6573,862,6574,863,6575,864,6576,866,6577,867,6577,871,6576,873,6571,877,6568,878,6588,878,6590,876,6591,873,6591,864,6590,861,6559,844,6554,843,6551,840,6550,839,6550,836,6551,834,6555,832,6558,831,6587,831,6586,829,6578,821,6571,819xe" filled="true" fillcolor="#231f20" stroked="false">
                <v:path arrowok="t"/>
                <v:fill type="solid"/>
              </v:shape>
              <v:shape style="position:absolute;left:6535;top:819;width:57;height:70" coordorigin="6535,819" coordsize="57,70" path="m6587,831l6566,831,6569,832,6573,835,6574,837,6575,841,6589,840,6589,834,6587,831xe" filled="true" fillcolor="#231f20" stroked="false">
                <v:path arrowok="t"/>
                <v:fill type="solid"/>
              </v:shape>
            </v:group>
            <v:group style="position:absolute;left:6288;top:536;width:498;height:418" coordorigin="6288,536" coordsize="498,418">
              <v:shape style="position:absolute;left:6288;top:536;width:498;height:418" coordorigin="6288,536" coordsize="498,418" path="m6288,536l6401,542,6495,560,6571,586,6631,615,6709,669,6764,730,6786,792,6780,850,6750,900,6700,935,6636,953e" filled="false" stroked="true" strokeweight=".758pt" strokecolor="#231f20">
                <v:path arrowok="t"/>
              </v:shape>
            </v:group>
            <v:group style="position:absolute;left:6336;top:625;width:427;height:265" coordorigin="6336,625" coordsize="427,265">
              <v:shape style="position:absolute;left:6336;top:625;width:427;height:265" coordorigin="6336,625" coordsize="427,265" path="m6336,625l6427,638,6516,665,6597,703,6667,747,6721,796,6754,844,6763,890e" filled="false" stroked="true" strokeweight=".758pt" strokecolor="#231f20">
                <v:path arrowok="t"/>
              </v:shape>
            </v:group>
            <v:group style="position:absolute;left:6627;top:656;width:53;height:51" coordorigin="6627,656" coordsize="53,51">
              <v:shape style="position:absolute;left:6627;top:656;width:53;height:51" coordorigin="6627,656" coordsize="53,51" path="m6653,656l6659,675,6680,675,6663,687,6670,706,6653,694,6637,706,6643,687,6627,675,6647,675,6653,656xe" filled="false" stroked="true" strokeweight=".258pt" strokecolor="#231f20">
                <v:path arrowok="t"/>
              </v:shape>
            </v:group>
            <v:group style="position:absolute;left:6396;top:914;width:32;height:52" coordorigin="6396,914" coordsize="32,52">
              <v:shape style="position:absolute;left:6396;top:914;width:32;height:52" coordorigin="6396,914" coordsize="32,52" path="m6424,923l6409,923,6411,924,6414,927,6414,929,6414,936,6414,939,6410,947,6405,954,6396,965,6396,966,6424,966,6426,956,6406,956,6414,948,6420,941,6422,937,6424,933,6425,930,6425,925,6424,923xe" filled="true" fillcolor="#231f20" stroked="false">
                <v:path arrowok="t"/>
                <v:fill type="solid"/>
              </v:shape>
              <v:shape style="position:absolute;left:6396;top:914;width:32;height:52" coordorigin="6396,914" coordsize="32,52" path="m6427,951l6426,951,6425,953,6424,954,6423,955,6423,955,6421,956,6406,956,6426,956,6427,951xe" filled="true" fillcolor="#231f20" stroked="false">
                <v:path arrowok="t"/>
                <v:fill type="solid"/>
              </v:shape>
              <v:shape style="position:absolute;left:6396;top:914;width:32;height:52" coordorigin="6396,914" coordsize="32,52" path="m6414,914l6408,914,6405,915,6400,920,6398,923,6397,928,6398,929,6400,925,6403,923,6424,923,6422,919,6420,917,6416,915,6414,914xe" filled="true" fillcolor="#231f20" stroked="false">
                <v:path arrowok="t"/>
                <v:fill type="solid"/>
              </v:shape>
            </v:group>
            <v:group style="position:absolute;left:6433;top:914;width:32;height:53" coordorigin="6433,914" coordsize="32,53">
              <v:shape style="position:absolute;left:6433;top:914;width:32;height:53" coordorigin="6433,914" coordsize="32,53" path="m6451,914l6446,914,6443,915,6433,945,6434,949,6446,967,6451,967,6453,966,6456,964,6456,964,6448,964,6447,964,6444,924,6445,920,6445,918,6447,917,6447,917,6456,917,6454,915,6451,914xe" filled="true" fillcolor="#231f20" stroked="false">
                <v:path arrowok="t"/>
                <v:fill type="solid"/>
              </v:shape>
              <v:shape style="position:absolute;left:6433;top:914;width:32;height:53" coordorigin="6433,914" coordsize="32,53" path="m6456,917l6450,917,6451,917,6452,919,6453,921,6453,924,6453,949,6453,959,6452,961,6451,964,6450,964,6456,964,6464,945,6464,935,6463,930,6461,922,6459,919,6456,917xe" filled="true" fillcolor="#231f20" stroked="false">
                <v:path arrowok="t"/>
                <v:fill type="solid"/>
              </v:shape>
            </v:group>
            <v:group style="position:absolute;left:6472;top:914;width:27;height:52" coordorigin="6472,914" coordsize="27,52">
              <v:shape style="position:absolute;left:6472;top:914;width:27;height:52" coordorigin="6472,914" coordsize="27,52" path="m6498,964l6472,964,6472,966,6498,966,6498,964xe" filled="true" fillcolor="#231f20" stroked="false">
                <v:path arrowok="t"/>
                <v:fill type="solid"/>
              </v:shape>
              <v:shape style="position:absolute;left:6472;top:914;width:27;height:52" coordorigin="6472,914" coordsize="27,52" path="m6491,923l6478,923,6478,923,6479,924,6480,924,6480,925,6480,961,6480,962,6479,963,6477,964,6476,964,6495,964,6491,961,6491,923xe" filled="true" fillcolor="#231f20" stroked="false">
                <v:path arrowok="t"/>
                <v:fill type="solid"/>
              </v:shape>
              <v:shape style="position:absolute;left:6472;top:914;width:27;height:52" coordorigin="6472,914" coordsize="27,52" path="m6491,914l6489,914,6472,923,6472,924,6474,923,6476,923,6491,923,6491,914xe" filled="true" fillcolor="#231f20" stroked="false">
                <v:path arrowok="t"/>
                <v:fill type="solid"/>
              </v:shape>
            </v:group>
            <v:group style="position:absolute;left:6506;top:914;width:32;height:53" coordorigin="6506,914" coordsize="32,53">
              <v:shape style="position:absolute;left:6506;top:914;width:32;height:53" coordorigin="6506,914" coordsize="32,53" path="m6524,914l6519,914,6516,915,6506,945,6506,949,6519,967,6524,967,6525,966,6529,964,6529,964,6521,964,6520,964,6517,924,6518,920,6518,918,6520,917,6520,917,6529,917,6527,915,6524,914xe" filled="true" fillcolor="#231f20" stroked="false">
                <v:path arrowok="t"/>
                <v:fill type="solid"/>
              </v:shape>
              <v:shape style="position:absolute;left:6506;top:914;width:32;height:53" coordorigin="6506,914" coordsize="32,53" path="m6529,917l6523,917,6524,917,6525,919,6526,921,6526,924,6526,949,6526,959,6525,961,6524,964,6523,964,6529,964,6537,945,6537,935,6536,930,6534,922,6532,919,6529,917xe" filled="true" fillcolor="#231f20" stroked="false">
                <v:path arrowok="t"/>
                <v:fill type="solid"/>
              </v:shape>
            </v:group>
            <v:group style="position:absolute;left:6764;top:538;width:53;height:50" coordorigin="6764,538" coordsize="53,50">
              <v:shape style="position:absolute;left:6764;top:538;width:53;height:50" coordorigin="6764,538" coordsize="53,50" path="m6790,538l6797,557,6817,557,6800,569,6807,588,6790,577,6774,588,6780,569,6764,557,6784,557,6790,538xe" filled="false" stroked="true" strokeweight=".258pt" strokecolor="#231f20">
                <v:path arrowok="t"/>
              </v:shape>
            </v:group>
            <v:group style="position:absolute;left:6691;top:423;width:53;height:51" coordorigin="6691,423" coordsize="53,51">
              <v:shape style="position:absolute;left:6691;top:423;width:53;height:51" coordorigin="6691,423" coordsize="53,51" path="m6718,423l6724,442,6744,442,6728,454,6734,473,6718,461,6702,473,6708,454,6691,442,6712,442,6718,423xe" filled="false" stroked="true" strokeweight=".258pt" strokecolor="#231f20">
                <v:path arrowok="t"/>
              </v:shape>
            </v:group>
            <v:group style="position:absolute;left:6603;top:487;width:53;height:50" coordorigin="6603,487" coordsize="53,50">
              <v:shape style="position:absolute;left:6603;top:487;width:53;height:50" coordorigin="6603,487" coordsize="53,50" path="m6630,487l6636,506,6656,506,6640,517,6646,537,6630,525,6613,537,6620,517,6603,506,6624,506,6630,487xe" filled="false" stroked="true" strokeweight=".258pt" strokecolor="#231f20">
                <v:path arrowok="t"/>
              </v:shape>
            </v:group>
            <v:group style="position:absolute;left:6684;top:564;width:43;height:41" coordorigin="6684,564" coordsize="43,41">
              <v:shape style="position:absolute;left:6684;top:564;width:43;height:41" coordorigin="6684,564" coordsize="43,41" path="m6706,564l6711,580,6727,580,6714,589,6719,605,6706,595,6692,605,6697,589,6684,580,6701,580,6706,564xe" filled="false" stroked="true" strokeweight=".209pt" strokecolor="#231f20">
                <v:path arrowok="t"/>
              </v:shape>
            </v:group>
            <v:group style="position:absolute;left:6554;top:386;width:213;height:344" coordorigin="6554,386" coordsize="213,344">
              <v:shape style="position:absolute;left:6554;top:386;width:213;height:344" coordorigin="6554,386" coordsize="213,344" path="m6554,386l6616,417,6672,462,6717,518,6750,583,6766,654,6764,730e" filled="false" stroked="true" strokeweight=".758pt" strokecolor="#231f20">
                <v:path arrowok="t"/>
              </v:shape>
            </v:group>
            <v:group style="position:absolute;left:6255;top:817;width:489;height:206" coordorigin="6255,817" coordsize="489,206">
              <v:shape style="position:absolute;left:6255;top:817;width:489;height:206" coordorigin="6255,817" coordsize="489,206" path="m6744,817l6706,882,6654,938,6591,983,6519,1012,6442,1022,6392,1018,6344,1007,6298,989,6255,964e" filled="false" stroked="true" strokeweight=".758pt" strokecolor="#231f20">
                <v:path arrowok="t"/>
              </v:shape>
            </v:group>
            <v:group style="position:absolute;left:6000;top:255;width:879;height:879" coordorigin="6000,255" coordsize="879,879">
              <v:shape style="position:absolute;left:6000;top:255;width:879;height:879" coordorigin="6000,255" coordsize="879,879" path="m6440,255l6511,261,6579,277,6642,304,6699,340,6750,384,6794,435,6830,492,6857,555,6873,623,6879,694,6873,766,6857,833,6830,896,6794,954,6750,1005,6699,1049,6642,1085,6579,1111,6511,1128,6440,1134,6368,1128,6301,1111,6238,1085,6180,1049,6129,1005,6085,954,6049,896,6023,833,6006,766,6000,694,6006,623,6023,555,6049,492,6085,435,6129,384,6180,340,6238,304,6301,277,6368,261,6440,255xe" filled="false" stroked="true" strokeweight=".567pt" strokecolor="#231f20">
                <v:path arrowok="t"/>
              </v:shape>
              <v:shape style="position:absolute;left:6301;top:977;width:288;height:118" type="#_x0000_t75" stroked="false">
                <v:imagedata r:id="rId153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2.447196pt;width:44.55pt;height:44.55pt;mso-position-horizontal-relative:page;mso-position-vertical-relative:paragraph;z-index:6952;mso-wrap-distance-left:0;mso-wrap-distance-right:0" coordorigin="6972,249" coordsize="891,891">
            <v:group style="position:absolute;left:6978;top:255;width:879;height:879" coordorigin="6978,255" coordsize="879,879">
              <v:shape style="position:absolute;left:6978;top:255;width:879;height:879" coordorigin="6978,255" coordsize="879,879" path="m7417,255l7346,261,7279,277,7216,304,7158,340,7107,384,7063,435,7027,492,7000,555,6984,623,6978,694,6984,766,7000,833,7027,896,7063,954,7107,1005,7158,1049,7216,1085,7279,1111,7346,1128,7417,1134,7489,1128,7556,1111,7619,1085,7677,1049,7728,1005,7772,954,7808,896,7834,833,7851,766,7857,694,7851,623,7834,555,7808,492,7772,435,7728,384,7677,340,7619,304,7556,277,7489,261,7417,255xe" filled="true" fillcolor="#d1d3d4" stroked="false">
                <v:path arrowok="t"/>
                <v:fill type="solid"/>
              </v:shape>
            </v:group>
            <v:group style="position:absolute;left:6978;top:255;width:879;height:879" coordorigin="6978,255" coordsize="879,879">
              <v:shape style="position:absolute;left:6978;top:255;width:879;height:879" coordorigin="6978,255" coordsize="879,879" path="m7417,255l7489,261,7556,277,7619,304,7677,340,7728,384,7772,435,7808,492,7834,555,7851,623,7857,694,7851,766,7834,833,7808,896,7772,954,7728,1005,7677,1049,7619,1085,7556,1111,7489,1128,7417,1134,7346,1128,7279,1111,7216,1085,7158,1049,7107,1005,7063,954,7027,896,7000,833,6984,766,6978,694,6984,623,7000,555,7027,492,7063,435,7107,384,7158,340,7216,304,7279,277,7346,261,7417,255xe" filled="false" stroked="true" strokeweight=".425pt" strokecolor="#231f20">
                <v:path arrowok="t"/>
              </v:shape>
            </v:group>
            <v:group style="position:absolute;left:7181;top:638;width:220;height:428" coordorigin="7181,638" coordsize="220,428">
              <v:shape style="position:absolute;left:7181;top:638;width:220;height:428" coordorigin="7181,638" coordsize="220,428" path="m7181,1065l7401,638e" filled="false" stroked="true" strokeweight=".292pt" strokecolor="#6d6e71">
                <v:path arrowok="t"/>
              </v:shape>
            </v:group>
            <v:group style="position:absolute;left:7444;top:286;width:137;height:267" coordorigin="7444,286" coordsize="137,267">
              <v:shape style="position:absolute;left:7444;top:286;width:137;height:267" coordorigin="7444,286" coordsize="137,267" path="m7444,553l7581,286e" filled="false" stroked="true" strokeweight=".292pt" strokecolor="#6d6e71">
                <v:path arrowok="t"/>
              </v:shape>
            </v:group>
            <v:group style="position:absolute;left:6987;top:398;width:107;height:207" coordorigin="6987,398" coordsize="107,207">
              <v:shape style="position:absolute;left:6987;top:398;width:107;height:207" coordorigin="6987,398" coordsize="107,207" path="m6987,604l7094,398e" filled="false" stroked="true" strokeweight=".292pt" strokecolor="#6d6e71">
                <v:path arrowok="t"/>
              </v:shape>
            </v:group>
            <v:group style="position:absolute;left:6980;top:361;width:151;height:295" coordorigin="6980,361" coordsize="151,295">
              <v:shape style="position:absolute;left:6980;top:361;width:151;height:295" coordorigin="6980,361" coordsize="151,295" path="m6980,655l7131,361e" filled="false" stroked="true" strokeweight=".292pt" strokecolor="#6d6e71">
                <v:path arrowok="t"/>
              </v:shape>
            </v:group>
            <v:group style="position:absolute;left:6978;top:337;width:185;height:359" coordorigin="6978,337" coordsize="185,359">
              <v:shape style="position:absolute;left:6978;top:337;width:185;height:359" coordorigin="6978,337" coordsize="185,359" path="m6978,695l7162,337e" filled="false" stroked="true" strokeweight=".292pt" strokecolor="#6d6e71">
                <v:path arrowok="t"/>
              </v:shape>
            </v:group>
            <v:group style="position:absolute;left:6979;top:318;width:212;height:411" coordorigin="6979,318" coordsize="212,411">
              <v:shape style="position:absolute;left:6979;top:318;width:212;height:411" coordorigin="6979,318" coordsize="212,411" path="m6979,729l7191,318e" filled="false" stroked="true" strokeweight=".292pt" strokecolor="#6d6e71">
                <v:path arrowok="t"/>
              </v:shape>
            </v:group>
            <v:group style="position:absolute;left:6983;top:303;width:234;height:456" coordorigin="6983,303" coordsize="234,456">
              <v:shape style="position:absolute;left:6983;top:303;width:234;height:456" coordorigin="6983,303" coordsize="234,456" path="m6983,759l7217,303e" filled="false" stroked="true" strokeweight=".292pt" strokecolor="#6d6e71">
                <v:path arrowok="t"/>
              </v:shape>
            </v:group>
            <v:group style="position:absolute;left:6988;top:292;width:254;height:495" coordorigin="6988,292" coordsize="254,495">
              <v:shape style="position:absolute;left:6988;top:292;width:254;height:495" coordorigin="6988,292" coordsize="254,495" path="m6988,786l7242,292e" filled="false" stroked="true" strokeweight=".292pt" strokecolor="#6d6e71">
                <v:path arrowok="t"/>
              </v:shape>
            </v:group>
            <v:group style="position:absolute;left:6994;top:282;width:272;height:529" coordorigin="6994,282" coordsize="272,529">
              <v:shape style="position:absolute;left:6994;top:282;width:272;height:529" coordorigin="6994,282" coordsize="272,529" path="m6994,811l7265,282e" filled="false" stroked="true" strokeweight=".292pt" strokecolor="#6d6e71">
                <v:path arrowok="t"/>
              </v:shape>
            </v:group>
            <v:group style="position:absolute;left:7001;top:274;width:288;height:560" coordorigin="7001,274" coordsize="288,560">
              <v:shape style="position:absolute;left:7001;top:274;width:288;height:560" coordorigin="7001,274" coordsize="288,560" path="m7001,834l7288,274e" filled="false" stroked="true" strokeweight=".292pt" strokecolor="#6d6e71">
                <v:path arrowok="t"/>
              </v:shape>
            </v:group>
            <v:group style="position:absolute;left:7008;top:268;width:302;height:587" coordorigin="7008,268" coordsize="302,587">
              <v:shape style="position:absolute;left:7008;top:268;width:302;height:587" coordorigin="7008,268" coordsize="302,587" path="m7008,855l7310,268e" filled="false" stroked="true" strokeweight=".292pt" strokecolor="#6d6e71">
                <v:path arrowok="t"/>
              </v:shape>
            </v:group>
            <v:group style="position:absolute;left:7017;top:263;width:315;height:612" coordorigin="7017,263" coordsize="315,612">
              <v:shape style="position:absolute;left:7017;top:263;width:315;height:612" coordorigin="7017,263" coordsize="315,612" path="m7017,875l7331,263e" filled="false" stroked="true" strokeweight=".292pt" strokecolor="#6d6e71">
                <v:path arrowok="t"/>
              </v:shape>
            </v:group>
            <v:group style="position:absolute;left:7026;top:260;width:326;height:634" coordorigin="7026,260" coordsize="326,634">
              <v:shape style="position:absolute;left:7026;top:260;width:326;height:634" coordorigin="7026,260" coordsize="326,634" path="m7026,894l7351,260e" filled="false" stroked="true" strokeweight=".292pt" strokecolor="#6d6e71">
                <v:path arrowok="t"/>
              </v:shape>
            </v:group>
            <v:group style="position:absolute;left:7035;top:257;width:336;height:655" coordorigin="7035,257" coordsize="336,655">
              <v:shape style="position:absolute;left:7035;top:257;width:336;height:655" coordorigin="7035,257" coordsize="336,655" path="m7035,912l7371,257e" filled="false" stroked="true" strokeweight=".292pt" strokecolor="#6d6e71">
                <v:path arrowok="t"/>
              </v:shape>
            </v:group>
            <v:group style="position:absolute;left:7046;top:256;width:346;height:673" coordorigin="7046,256" coordsize="346,673">
              <v:shape style="position:absolute;left:7046;top:256;width:346;height:673" coordorigin="7046,256" coordsize="346,673" path="m7046,928l7391,256e" filled="false" stroked="true" strokeweight=".292pt" strokecolor="#6d6e71">
                <v:path arrowok="t"/>
              </v:shape>
            </v:group>
            <v:group style="position:absolute;left:7056;top:255;width:354;height:690" coordorigin="7056,255" coordsize="354,690">
              <v:shape style="position:absolute;left:7056;top:255;width:354;height:690" coordorigin="7056,255" coordsize="354,690" path="m7056,944l7410,255e" filled="false" stroked="true" strokeweight=".292pt" strokecolor="#6d6e71">
                <v:path arrowok="t"/>
              </v:shape>
            </v:group>
            <v:group style="position:absolute;left:7067;top:255;width:362;height:705" coordorigin="7067,255" coordsize="362,705">
              <v:shape style="position:absolute;left:7067;top:255;width:362;height:705" coordorigin="7067,255" coordsize="362,705" path="m7067,959l7429,255e" filled="false" stroked="true" strokeweight=".292pt" strokecolor="#6d6e71">
                <v:path arrowok="t"/>
              </v:shape>
            </v:group>
            <v:group style="position:absolute;left:7078;top:593;width:196;height:381" coordorigin="7078,593" coordsize="196,381">
              <v:shape style="position:absolute;left:7078;top:593;width:196;height:381" coordorigin="7078,593" coordsize="196,381" path="m7078,974l7274,593e" filled="false" stroked="true" strokeweight=".292pt" strokecolor="#6d6e71">
                <v:path arrowok="t"/>
              </v:shape>
            </v:group>
            <v:group style="position:absolute;left:7303;top:256;width:145;height:281" coordorigin="7303,256" coordsize="145,281">
              <v:shape style="position:absolute;left:7303;top:256;width:145;height:281" coordorigin="7303,256" coordsize="145,281" path="m7303,537l7447,256e" filled="false" stroked="true" strokeweight=".292pt" strokecolor="#6d6e71">
                <v:path arrowok="t"/>
              </v:shape>
            </v:group>
            <v:group style="position:absolute;left:7090;top:607;width:196;height:381" coordorigin="7090,607" coordsize="196,381">
              <v:shape style="position:absolute;left:7090;top:607;width:196;height:381" coordorigin="7090,607" coordsize="196,381" path="m7090,987l7286,607e" filled="false" stroked="true" strokeweight=".292pt" strokecolor="#6d6e71">
                <v:path arrowok="t"/>
              </v:shape>
            </v:group>
            <v:group style="position:absolute;left:7320;top:258;width:145;height:282" coordorigin="7320,258" coordsize="145,282">
              <v:shape style="position:absolute;left:7320;top:258;width:145;height:282" coordorigin="7320,258" coordsize="145,282" path="m7320,539l7465,258e" filled="false" stroked="true" strokeweight=".292pt" strokecolor="#6d6e71">
                <v:path arrowok="t"/>
              </v:shape>
            </v:group>
            <v:group style="position:absolute;left:7102;top:618;width:197;height:383" coordorigin="7102,618" coordsize="197,383">
              <v:shape style="position:absolute;left:7102;top:618;width:197;height:383" coordorigin="7102,618" coordsize="197,383" path="m7102,1000l7299,618e" filled="false" stroked="true" strokeweight=".292pt" strokecolor="#6d6e71">
                <v:path arrowok="t"/>
              </v:shape>
            </v:group>
            <v:group style="position:absolute;left:7339;top:260;width:144;height:279" coordorigin="7339,260" coordsize="144,279">
              <v:shape style="position:absolute;left:7339;top:260;width:144;height:279" coordorigin="7339,260" coordsize="144,279" path="m7339,539l7483,260e" filled="false" stroked="true" strokeweight=".292pt" strokecolor="#6d6e71">
                <v:path arrowok="t"/>
              </v:shape>
            </v:group>
            <v:group style="position:absolute;left:7115;top:623;width:200;height:390" coordorigin="7115,623" coordsize="200,390">
              <v:shape style="position:absolute;left:7115;top:623;width:200;height:390" coordorigin="7115,623" coordsize="200,390" path="m7115,1013l7315,623e" filled="false" stroked="true" strokeweight=".292pt" strokecolor="#6d6e71">
                <v:path arrowok="t"/>
              </v:shape>
            </v:group>
            <v:group style="position:absolute;left:7357;top:263;width:143;height:278" coordorigin="7357,263" coordsize="143,278">
              <v:shape style="position:absolute;left:7357;top:263;width:143;height:278" coordorigin="7357,263" coordsize="143,278" path="m7357,540l7500,263e" filled="false" stroked="true" strokeweight=".292pt" strokecolor="#6d6e71">
                <v:path arrowok="t"/>
              </v:shape>
            </v:group>
            <v:group style="position:absolute;left:7127;top:627;width:205;height:398" coordorigin="7127,627" coordsize="205,398">
              <v:shape style="position:absolute;left:7127;top:627;width:205;height:398" coordorigin="7127,627" coordsize="205,398" path="m7127,1024l7332,627e" filled="false" stroked="true" strokeweight=".292pt" strokecolor="#6d6e71">
                <v:path arrowok="t"/>
              </v:shape>
            </v:group>
            <v:group style="position:absolute;left:7375;top:266;width:142;height:276" coordorigin="7375,266" coordsize="142,276">
              <v:shape style="position:absolute;left:7375;top:266;width:142;height:276" coordorigin="7375,266" coordsize="142,276" path="m7375,542l7517,266e" filled="false" stroked="true" strokeweight=".292pt" strokecolor="#6d6e71">
                <v:path arrowok="t"/>
              </v:shape>
            </v:group>
            <v:group style="position:absolute;left:7140;top:629;width:209;height:407" coordorigin="7140,629" coordsize="209,407">
              <v:shape style="position:absolute;left:7140;top:629;width:209;height:407" coordorigin="7140,629" coordsize="209,407" path="m7140,1035l7349,629e" filled="false" stroked="true" strokeweight=".292pt" strokecolor="#6d6e71">
                <v:path arrowok="t"/>
              </v:shape>
            </v:group>
            <v:group style="position:absolute;left:7393;top:270;width:141;height:274" coordorigin="7393,270" coordsize="141,274">
              <v:shape style="position:absolute;left:7393;top:270;width:141;height:274" coordorigin="7393,270" coordsize="141,274" path="m7393,544l7533,270e" filled="false" stroked="true" strokeweight=".292pt" strokecolor="#6d6e71">
                <v:path arrowok="t"/>
              </v:shape>
            </v:group>
            <v:group style="position:absolute;left:7154;top:631;width:213;height:415" coordorigin="7154,631" coordsize="213,415">
              <v:shape style="position:absolute;left:7154;top:631;width:213;height:415" coordorigin="7154,631" coordsize="213,415" path="m7154,1046l7367,631e" filled="false" stroked="true" strokeweight=".292pt" strokecolor="#6d6e71">
                <v:path arrowok="t"/>
              </v:shape>
            </v:group>
            <v:group style="position:absolute;left:7410;top:275;width:140;height:272" coordorigin="7410,275" coordsize="140,272">
              <v:shape style="position:absolute;left:7410;top:275;width:140;height:272" coordorigin="7410,275" coordsize="140,272" path="m7410,547l7550,275e" filled="false" stroked="true" strokeweight=".292pt" strokecolor="#6d6e71">
                <v:path arrowok="t"/>
              </v:shape>
            </v:group>
            <v:group style="position:absolute;left:7168;top:634;width:217;height:422" coordorigin="7168,634" coordsize="217,422">
              <v:shape style="position:absolute;left:7168;top:634;width:217;height:422" coordorigin="7168,634" coordsize="217,422" path="m7168,1055l7384,634e" filled="false" stroked="true" strokeweight=".292pt" strokecolor="#6d6e71">
                <v:path arrowok="t"/>
              </v:shape>
            </v:group>
            <v:group style="position:absolute;left:7427;top:281;width:139;height:270" coordorigin="7427,281" coordsize="139,270">
              <v:shape style="position:absolute;left:7427;top:281;width:139;height:270" coordorigin="7427,281" coordsize="139,270" path="m7427,550l7566,281e" filled="false" stroked="true" strokeweight=".292pt" strokecolor="#6d6e71">
                <v:path arrowok="t"/>
              </v:shape>
              <v:shape style="position:absolute;left:7087;top:392;width:279;height:393" type="#_x0000_t75" stroked="false">
                <v:imagedata r:id="rId154" o:title=""/>
              </v:shape>
            </v:group>
            <v:group style="position:absolute;left:7056;top:819;width:61;height:70" coordorigin="7056,819" coordsize="61,70">
              <v:shape style="position:absolute;left:7056;top:819;width:61;height:70" coordorigin="7056,819" coordsize="61,70" path="m7097,819l7079,819,7071,823,7059,835,7056,844,7056,866,7059,874,7071,886,7079,889,7095,889,7101,887,7111,880,7113,878,7083,878,7079,876,7072,869,7071,862,7071,846,7072,840,7079,833,7083,831,7113,831,7112,830,7104,822,7097,819xe" filled="true" fillcolor="#231f20" stroked="false">
                <v:path arrowok="t"/>
                <v:fill type="solid"/>
              </v:shape>
              <v:shape style="position:absolute;left:7056;top:819;width:61;height:70" coordorigin="7056,819" coordsize="61,70" path="m7103,863l7102,868,7100,872,7095,876,7091,878,7113,878,7114,875,7116,867,7103,863xe" filled="true" fillcolor="#231f20" stroked="false">
                <v:path arrowok="t"/>
                <v:fill type="solid"/>
              </v:shape>
              <v:shape style="position:absolute;left:7056;top:819;width:61;height:70" coordorigin="7056,819" coordsize="61,70" path="m7113,831l7092,831,7095,832,7100,836,7102,839,7102,842,7116,839,7115,834,7113,831xe" filled="true" fillcolor="#231f20" stroked="false">
                <v:path arrowok="t"/>
                <v:fill type="solid"/>
              </v:shape>
            </v:group>
            <v:group style="position:absolute;left:7128;top:821;width:53;height:68" coordorigin="7128,821" coordsize="53,68">
              <v:shape style="position:absolute;left:7128;top:821;width:53;height:68" coordorigin="7128,821" coordsize="53,68" path="m7180,821l7128,821,7128,888,7181,888,7181,877,7142,877,7142,858,7177,858,7177,847,7142,847,7142,832,7180,832,7180,821xe" filled="true" fillcolor="#231f20" stroked="false">
                <v:path arrowok="t"/>
                <v:fill type="solid"/>
              </v:shape>
            </v:group>
            <v:group style="position:absolute;left:7193;top:821;width:55;height:68" coordorigin="7193,821" coordsize="55,68">
              <v:shape style="position:absolute;left:7193;top:821;width:55;height:68" coordorigin="7193,821" coordsize="55,68" path="m7206,821l7193,821,7193,888,7206,888,7206,844,7221,844,7206,821xe" filled="true" fillcolor="#231f20" stroked="false">
                <v:path arrowok="t"/>
                <v:fill type="solid"/>
              </v:shape>
              <v:shape style="position:absolute;left:7193;top:821;width:55;height:68" coordorigin="7193,821" coordsize="55,68" path="m7221,844l7206,844,7234,888,7248,888,7248,866,7235,866,7221,844xe" filled="true" fillcolor="#231f20" stroked="false">
                <v:path arrowok="t"/>
                <v:fill type="solid"/>
              </v:shape>
              <v:shape style="position:absolute;left:7193;top:821;width:55;height:68" coordorigin="7193,821" coordsize="55,68" path="m7248,821l7235,821,7235,866,7248,866,7248,821xe" filled="true" fillcolor="#231f20" stroked="false">
                <v:path arrowok="t"/>
                <v:fill type="solid"/>
              </v:shape>
            </v:group>
            <v:group style="position:absolute;left:7257;top:821;width:55;height:68" coordorigin="7257,821" coordsize="55,68">
              <v:shape style="position:absolute;left:7257;top:821;width:55;height:68" coordorigin="7257,821" coordsize="55,68" path="m7292,832l7278,832,7278,888,7292,888,7292,832xe" filled="true" fillcolor="#231f20" stroked="false">
                <v:path arrowok="t"/>
                <v:fill type="solid"/>
              </v:shape>
              <v:shape style="position:absolute;left:7257;top:821;width:55;height:68" coordorigin="7257,821" coordsize="55,68" path="m7312,821l7257,821,7257,832,7312,832,7312,821xe" filled="true" fillcolor="#231f20" stroked="false">
                <v:path arrowok="t"/>
                <v:fill type="solid"/>
              </v:shape>
            </v:group>
            <v:group style="position:absolute;left:7307;top:821;width:70;height:68" coordorigin="7307,821" coordsize="70,68">
              <v:shape style="position:absolute;left:7307;top:821;width:70;height:68" coordorigin="7307,821" coordsize="70,68" path="m7349,821l7334,821,7307,888,7322,888,7328,873,7370,873,7365,861,7332,861,7341,836,7355,836,7349,821xe" filled="true" fillcolor="#231f20" stroked="false">
                <v:path arrowok="t"/>
                <v:fill type="solid"/>
              </v:shape>
              <v:shape style="position:absolute;left:7307;top:821;width:70;height:68" coordorigin="7307,821" coordsize="70,68" path="m7370,873l7355,873,7361,888,7376,888,7370,873xe" filled="true" fillcolor="#231f20" stroked="false">
                <v:path arrowok="t"/>
                <v:fill type="solid"/>
              </v:shape>
              <v:shape style="position:absolute;left:7307;top:821;width:70;height:68" coordorigin="7307,821" coordsize="70,68" path="m7355,836l7341,836,7351,861,7365,861,7355,836xe" filled="true" fillcolor="#231f20" stroked="false">
                <v:path arrowok="t"/>
                <v:fill type="solid"/>
              </v:shape>
            </v:group>
            <v:group style="position:absolute;left:7370;top:821;width:65;height:68" coordorigin="7370,821" coordsize="65,68">
              <v:shape style="position:absolute;left:7370;top:821;width:65;height:68" coordorigin="7370,821" coordsize="65,68" path="m7385,821l7370,821,7394,888,7409,888,7416,871,7402,871,7385,821xe" filled="true" fillcolor="#231f20" stroked="false">
                <v:path arrowok="t"/>
                <v:fill type="solid"/>
              </v:shape>
              <v:shape style="position:absolute;left:7370;top:821;width:65;height:68" coordorigin="7370,821" coordsize="65,68" path="m7434,821l7419,821,7402,871,7416,871,7434,821xe" filled="true" fillcolor="#231f20" stroked="false">
                <v:path arrowok="t"/>
                <v:fill type="solid"/>
              </v:shape>
            </v:group>
            <v:group style="position:absolute;left:7438;top:819;width:67;height:70" coordorigin="7438,819" coordsize="67,70">
              <v:shape style="position:absolute;left:7438;top:819;width:67;height:70" coordorigin="7438,819" coordsize="67,70" path="m7482,819l7466,819,7461,820,7438,848,7438,866,7441,874,7453,886,7461,889,7482,889,7490,886,7498,878,7466,878,7462,876,7454,868,7452,862,7453,846,7454,841,7461,833,7466,831,7498,831,7490,823,7482,819xe" filled="true" fillcolor="#231f20" stroked="false">
                <v:path arrowok="t"/>
                <v:fill type="solid"/>
              </v:shape>
              <v:shape style="position:absolute;left:7438;top:819;width:67;height:70" coordorigin="7438,819" coordsize="67,70" path="m7498,831l7477,831,7482,833,7489,841,7491,846,7491,862,7489,868,7482,876,7477,878,7498,878,7502,874,7505,866,7505,843,7502,835,7498,831xe" filled="true" fillcolor="#231f20" stroked="false">
                <v:path arrowok="t"/>
                <v:fill type="solid"/>
              </v:shape>
            </v:group>
            <v:group style="position:absolute;left:7512;top:819;width:57;height:70" coordorigin="7512,819" coordsize="57,70">
              <v:shape style="position:absolute;left:7512;top:819;width:57;height:70" coordorigin="7512,819" coordsize="57,70" path="m7526,865l7512,866,7513,874,7516,879,7526,887,7532,889,7547,889,7552,888,7560,885,7563,883,7566,878,7537,878,7533,877,7528,873,7527,869,7526,865xe" filled="true" fillcolor="#231f20" stroked="false">
                <v:path arrowok="t"/>
                <v:fill type="solid"/>
              </v:shape>
              <v:shape style="position:absolute;left:7512;top:819;width:57;height:70" coordorigin="7512,819" coordsize="57,70" path="m7549,819l7535,819,7530,820,7515,844,7517,848,7524,855,7530,857,7543,860,7547,861,7551,862,7552,863,7553,864,7554,866,7555,867,7555,871,7554,873,7549,877,7546,878,7566,878,7567,876,7569,873,7569,864,7568,861,7536,844,7532,843,7529,840,7528,839,7528,836,7529,834,7533,832,7536,831,7565,831,7564,829,7555,821,7549,819xe" filled="true" fillcolor="#231f20" stroked="false">
                <v:path arrowok="t"/>
                <v:fill type="solid"/>
              </v:shape>
              <v:shape style="position:absolute;left:7512;top:819;width:57;height:70" coordorigin="7512,819" coordsize="57,70" path="m7565,831l7544,831,7547,832,7551,835,7552,837,7553,841,7567,840,7566,834,7565,831xe" filled="true" fillcolor="#231f20" stroked="false">
                <v:path arrowok="t"/>
                <v:fill type="solid"/>
              </v:shape>
            </v:group>
            <v:group style="position:absolute;left:7266;top:536;width:498;height:418" coordorigin="7266,536" coordsize="498,418">
              <v:shape style="position:absolute;left:7266;top:536;width:498;height:418" coordorigin="7266,536" coordsize="498,418" path="m7266,536l7379,542,7472,560,7549,586,7609,615,7687,669,7742,730,7764,792,7758,850,7727,900,7678,935,7614,953e" filled="false" stroked="true" strokeweight=".758pt" strokecolor="#231f20">
                <v:path arrowok="t"/>
              </v:shape>
            </v:group>
            <v:group style="position:absolute;left:7314;top:625;width:427;height:265" coordorigin="7314,625" coordsize="427,265">
              <v:shape style="position:absolute;left:7314;top:625;width:427;height:265" coordorigin="7314,625" coordsize="427,265" path="m7314,625l7405,638,7493,665,7575,703,7645,747,7699,796,7732,844,7741,890e" filled="false" stroked="true" strokeweight=".758pt" strokecolor="#231f20">
                <v:path arrowok="t"/>
              </v:shape>
            </v:group>
            <v:group style="position:absolute;left:7605;top:656;width:53;height:51" coordorigin="7605,656" coordsize="53,51">
              <v:shape style="position:absolute;left:7605;top:656;width:53;height:51" coordorigin="7605,656" coordsize="53,51" path="m7631,656l7637,675,7657,675,7641,687,7647,706,7631,694,7615,706,7621,687,7605,675,7625,675,7631,656xe" filled="false" stroked="true" strokeweight=".258pt" strokecolor="#231f20">
                <v:path arrowok="t"/>
              </v:shape>
            </v:group>
            <v:group style="position:absolute;left:7374;top:914;width:32;height:52" coordorigin="7374,914" coordsize="32,52">
              <v:shape style="position:absolute;left:7374;top:914;width:32;height:52" coordorigin="7374,914" coordsize="32,52" path="m7402,923l7387,923,7388,924,7391,927,7392,929,7392,936,7391,939,7388,947,7382,954,7374,965,7374,966,7402,966,7404,956,7384,956,7392,948,7397,941,7400,937,7402,933,7402,930,7402,925,7402,923xe" filled="true" fillcolor="#231f20" stroked="false">
                <v:path arrowok="t"/>
                <v:fill type="solid"/>
              </v:shape>
              <v:shape style="position:absolute;left:7374;top:914;width:32;height:52" coordorigin="7374,914" coordsize="32,52" path="m7405,951l7403,951,7403,953,7402,954,7401,955,7400,955,7399,956,7384,956,7404,956,7405,951xe" filled="true" fillcolor="#231f20" stroked="false">
                <v:path arrowok="t"/>
                <v:fill type="solid"/>
              </v:shape>
              <v:shape style="position:absolute;left:7374;top:914;width:32;height:52" coordorigin="7374,914" coordsize="32,52" path="m7392,914l7386,914,7383,915,7378,920,7376,923,7374,928,7376,929,7378,925,7381,923,7402,923,7400,919,7398,917,7394,915,7392,914xe" filled="true" fillcolor="#231f20" stroked="false">
                <v:path arrowok="t"/>
                <v:fill type="solid"/>
              </v:shape>
            </v:group>
            <v:group style="position:absolute;left:7411;top:914;width:32;height:53" coordorigin="7411,914" coordsize="32,53">
              <v:shape style="position:absolute;left:7411;top:914;width:32;height:53" coordorigin="7411,914" coordsize="32,53" path="m7429,914l7424,914,7421,915,7411,945,7411,949,7424,967,7428,967,7430,966,7434,964,7434,964,7425,964,7425,964,7422,924,7422,920,7423,918,7425,917,7425,917,7434,917,7432,915,7429,914xe" filled="true" fillcolor="#231f20" stroked="false">
                <v:path arrowok="t"/>
                <v:fill type="solid"/>
              </v:shape>
              <v:shape style="position:absolute;left:7411;top:914;width:32;height:53" coordorigin="7411,914" coordsize="32,53" path="m7434,917l7428,917,7429,917,7430,919,7431,921,7431,924,7431,949,7431,959,7430,961,7429,964,7428,964,7434,964,7442,945,7442,935,7441,930,7439,922,7437,919,7434,917xe" filled="true" fillcolor="#231f20" stroked="false">
                <v:path arrowok="t"/>
                <v:fill type="solid"/>
              </v:shape>
            </v:group>
            <v:group style="position:absolute;left:7450;top:914;width:27;height:52" coordorigin="7450,914" coordsize="27,52">
              <v:shape style="position:absolute;left:7450;top:914;width:27;height:52" coordorigin="7450,914" coordsize="27,52" path="m7476,964l7450,964,7450,966,7476,966,7476,964xe" filled="true" fillcolor="#231f20" stroked="false">
                <v:path arrowok="t"/>
                <v:fill type="solid"/>
              </v:shape>
              <v:shape style="position:absolute;left:7450;top:914;width:27;height:52" coordorigin="7450,914" coordsize="27,52" path="m7468,923l7455,923,7456,923,7457,924,7458,924,7458,925,7458,961,7457,962,7457,963,7455,964,7453,964,7473,964,7469,961,7468,923xe" filled="true" fillcolor="#231f20" stroked="false">
                <v:path arrowok="t"/>
                <v:fill type="solid"/>
              </v:shape>
              <v:shape style="position:absolute;left:7450;top:914;width:27;height:52" coordorigin="7450,914" coordsize="27,52" path="m7468,914l7467,914,7450,923,7450,924,7452,923,7453,923,7468,923,7468,914xe" filled="true" fillcolor="#231f20" stroked="false">
                <v:path arrowok="t"/>
                <v:fill type="solid"/>
              </v:shape>
            </v:group>
            <v:group style="position:absolute;left:7484;top:914;width:32;height:53" coordorigin="7484,914" coordsize="32,53">
              <v:shape style="position:absolute;left:7484;top:914;width:32;height:53" coordorigin="7484,914" coordsize="32,53" path="m7502,914l7497,914,7494,915,7484,945,7484,949,7497,967,7501,967,7503,966,7507,964,7507,964,7498,964,7497,964,7495,924,7495,920,7496,918,7497,917,7498,917,7507,917,7505,915,7502,914xe" filled="true" fillcolor="#231f20" stroked="false">
                <v:path arrowok="t"/>
                <v:fill type="solid"/>
              </v:shape>
              <v:shape style="position:absolute;left:7484;top:914;width:32;height:53" coordorigin="7484,914" coordsize="32,53" path="m7507,917l7501,917,7502,917,7503,919,7504,921,7504,924,7504,949,7504,959,7503,961,7502,964,7501,964,7507,964,7515,945,7515,935,7514,930,7511,922,7510,919,7507,917xe" filled="true" fillcolor="#231f20" stroked="false">
                <v:path arrowok="t"/>
                <v:fill type="solid"/>
              </v:shape>
            </v:group>
            <v:group style="position:absolute;left:7742;top:538;width:53;height:50" coordorigin="7742,538" coordsize="53,50">
              <v:shape style="position:absolute;left:7742;top:538;width:53;height:50" coordorigin="7742,538" coordsize="53,50" path="m7768,538l7774,557,7794,557,7778,569,7784,588,7768,577,7752,588,7758,569,7742,557,7762,557,7768,538xe" filled="false" stroked="true" strokeweight=".258pt" strokecolor="#231f20">
                <v:path arrowok="t"/>
              </v:shape>
            </v:group>
            <v:group style="position:absolute;left:7669;top:423;width:53;height:51" coordorigin="7669,423" coordsize="53,51">
              <v:shape style="position:absolute;left:7669;top:423;width:53;height:51" coordorigin="7669,423" coordsize="53,51" path="m7696,423l7702,442,7722,442,7706,454,7712,473,7696,461,7679,473,7686,454,7669,442,7689,442,7696,423xe" filled="false" stroked="true" strokeweight=".258pt" strokecolor="#231f20">
                <v:path arrowok="t"/>
              </v:shape>
            </v:group>
            <v:group style="position:absolute;left:7581;top:487;width:53;height:50" coordorigin="7581,487" coordsize="53,50">
              <v:shape style="position:absolute;left:7581;top:487;width:53;height:50" coordorigin="7581,487" coordsize="53,50" path="m7608,487l7614,506,7634,506,7618,517,7624,537,7608,525,7591,537,7598,517,7581,506,7601,506,7608,487xe" filled="false" stroked="true" strokeweight=".258pt" strokecolor="#231f20">
                <v:path arrowok="t"/>
              </v:shape>
            </v:group>
            <v:group style="position:absolute;left:7662;top:564;width:43;height:41" coordorigin="7662,564" coordsize="43,41">
              <v:shape style="position:absolute;left:7662;top:564;width:43;height:41" coordorigin="7662,564" coordsize="43,41" path="m7683,564l7688,580,7705,580,7691,589,7697,605,7683,595,7670,605,7675,589,7662,580,7678,580,7683,564xe" filled="false" stroked="true" strokeweight=".209pt" strokecolor="#231f20">
                <v:path arrowok="t"/>
              </v:shape>
            </v:group>
            <v:group style="position:absolute;left:7532;top:386;width:213;height:344" coordorigin="7532,386" coordsize="213,344">
              <v:shape style="position:absolute;left:7532;top:386;width:213;height:344" coordorigin="7532,386" coordsize="213,344" path="m7532,386l7594,417,7650,462,7695,518,7728,583,7744,654,7741,730e" filled="false" stroked="true" strokeweight=".758pt" strokecolor="#231f20">
                <v:path arrowok="t"/>
              </v:shape>
            </v:group>
            <v:group style="position:absolute;left:7233;top:817;width:489;height:206" coordorigin="7233,817" coordsize="489,206">
              <v:shape style="position:absolute;left:7233;top:817;width:489;height:206" coordorigin="7233,817" coordsize="489,206" path="m7722,817l7683,882,7631,938,7569,983,7497,1012,7420,1022,7370,1018,7322,1007,7276,989,7233,964e" filled="false" stroked="true" strokeweight=".758pt" strokecolor="#231f20">
                <v:path arrowok="t"/>
              </v:shape>
            </v:group>
            <v:group style="position:absolute;left:6978;top:255;width:879;height:879" coordorigin="6978,255" coordsize="879,879">
              <v:shape style="position:absolute;left:6978;top:255;width:879;height:879" coordorigin="6978,255" coordsize="879,879" path="m7417,255l7489,261,7556,277,7619,304,7677,340,7728,384,7772,435,7808,492,7834,555,7851,623,7857,694,7851,766,7834,833,7808,896,7772,954,7728,1005,7677,1049,7619,1085,7556,1111,7489,1128,7417,1134,7346,1128,7279,1111,7216,1085,7158,1049,7107,1005,7063,954,7027,896,7000,833,6984,766,6978,694,6984,623,7000,555,7027,492,7063,435,7107,384,7158,340,7216,304,7279,277,7346,261,7417,255xe" filled="false" stroked="true" strokeweight=".567pt" strokecolor="#231f20">
                <v:path arrowok="t"/>
              </v:shape>
              <v:shape style="position:absolute;left:7279;top:977;width:288;height:118" type="#_x0000_t75" stroked="false">
                <v:imagedata r:id="rId153" o:title=""/>
              </v:shape>
            </v:group>
            <w10:wrap type="topAndBottom"/>
          </v:group>
        </w:pict>
      </w:r>
      <w:r>
        <w:rPr/>
        <w:pict>
          <v:group style="position:absolute;margin-left:397.493988pt;margin-top:12.447196pt;width:44.55pt;height:44.55pt;mso-position-horizontal-relative:page;mso-position-vertical-relative:paragraph;z-index:6976;mso-wrap-distance-left:0;mso-wrap-distance-right:0" coordorigin="7950,249" coordsize="891,891">
            <v:group style="position:absolute;left:7956;top:255;width:879;height:879" coordorigin="7956,255" coordsize="879,879">
              <v:shape style="position:absolute;left:7956;top:255;width:879;height:879" coordorigin="7956,255" coordsize="879,879" path="m8395,255l8324,261,8256,277,8193,304,8136,340,8085,384,8041,435,8005,492,7978,555,7962,623,7956,694,7962,766,7978,833,8005,896,8041,954,8085,1005,8136,1049,8193,1085,8256,1111,8324,1128,8395,1134,8467,1128,8534,1111,8597,1085,8655,1049,8706,1005,8750,954,8786,896,8812,833,8829,766,8835,694,8829,623,8812,555,8786,492,8750,435,8706,384,8655,340,8597,304,8534,277,8467,261,8395,255xe" filled="true" fillcolor="#d1d3d4" stroked="false">
                <v:path arrowok="t"/>
                <v:fill type="solid"/>
              </v:shape>
            </v:group>
            <v:group style="position:absolute;left:7956;top:255;width:879;height:879" coordorigin="7956,255" coordsize="879,879">
              <v:shape style="position:absolute;left:7956;top:255;width:879;height:879" coordorigin="7956,255" coordsize="879,879" path="m8395,255l8467,261,8534,277,8597,304,8655,340,8706,384,8750,435,8786,492,8812,555,8829,623,8835,694,8829,766,8812,833,8786,896,8750,954,8706,1005,8655,1049,8597,1085,8534,1111,8467,1128,8395,1134,8324,1128,8256,1111,8193,1085,8136,1049,8085,1005,8041,954,8005,896,7978,833,7962,766,7956,694,7962,623,7978,555,8005,492,8041,435,8085,384,8136,340,8193,304,8256,277,8324,261,8395,255xe" filled="false" stroked="true" strokeweight=".425pt" strokecolor="#231f20">
                <v:path arrowok="t"/>
              </v:shape>
            </v:group>
            <v:group style="position:absolute;left:8159;top:638;width:220;height:428" coordorigin="8159,638" coordsize="220,428">
              <v:shape style="position:absolute;left:8159;top:638;width:220;height:428" coordorigin="8159,638" coordsize="220,428" path="m8159,1065l8379,638e" filled="false" stroked="true" strokeweight=".292pt" strokecolor="#6d6e71">
                <v:path arrowok="t"/>
              </v:shape>
            </v:group>
            <v:group style="position:absolute;left:8422;top:286;width:137;height:267" coordorigin="8422,286" coordsize="137,267">
              <v:shape style="position:absolute;left:8422;top:286;width:137;height:267" coordorigin="8422,286" coordsize="137,267" path="m8422,553l8559,286e" filled="false" stroked="true" strokeweight=".292pt" strokecolor="#6d6e71">
                <v:path arrowok="t"/>
              </v:shape>
            </v:group>
            <v:group style="position:absolute;left:7965;top:398;width:107;height:207" coordorigin="7965,398" coordsize="107,207">
              <v:shape style="position:absolute;left:7965;top:398;width:107;height:207" coordorigin="7965,398" coordsize="107,207" path="m7965,604l8071,398e" filled="false" stroked="true" strokeweight=".292pt" strokecolor="#6d6e71">
                <v:path arrowok="t"/>
              </v:shape>
            </v:group>
            <v:group style="position:absolute;left:7958;top:361;width:151;height:295" coordorigin="7958,361" coordsize="151,295">
              <v:shape style="position:absolute;left:7958;top:361;width:151;height:295" coordorigin="7958,361" coordsize="151,295" path="m7958,655l8109,361e" filled="false" stroked="true" strokeweight=".292pt" strokecolor="#6d6e71">
                <v:path arrowok="t"/>
              </v:shape>
            </v:group>
            <v:group style="position:absolute;left:7956;top:337;width:185;height:359" coordorigin="7956,337" coordsize="185,359">
              <v:shape style="position:absolute;left:7956;top:337;width:185;height:359" coordorigin="7956,337" coordsize="185,359" path="m7956,695l8140,337e" filled="false" stroked="true" strokeweight=".292pt" strokecolor="#6d6e71">
                <v:path arrowok="t"/>
              </v:shape>
            </v:group>
            <v:group style="position:absolute;left:7957;top:318;width:212;height:411" coordorigin="7957,318" coordsize="212,411">
              <v:shape style="position:absolute;left:7957;top:318;width:212;height:411" coordorigin="7957,318" coordsize="212,411" path="m7957,729l8168,318e" filled="false" stroked="true" strokeweight=".292pt" strokecolor="#6d6e71">
                <v:path arrowok="t"/>
              </v:shape>
            </v:group>
            <v:group style="position:absolute;left:7961;top:303;width:234;height:456" coordorigin="7961,303" coordsize="234,456">
              <v:shape style="position:absolute;left:7961;top:303;width:234;height:456" coordorigin="7961,303" coordsize="234,456" path="m7961,759l8195,303e" filled="false" stroked="true" strokeweight=".292pt" strokecolor="#6d6e71">
                <v:path arrowok="t"/>
              </v:shape>
            </v:group>
            <v:group style="position:absolute;left:7965;top:292;width:254;height:495" coordorigin="7965,292" coordsize="254,495">
              <v:shape style="position:absolute;left:7965;top:292;width:254;height:495" coordorigin="7965,292" coordsize="254,495" path="m7965,786l8219,292e" filled="false" stroked="true" strokeweight=".292pt" strokecolor="#6d6e71">
                <v:path arrowok="t"/>
              </v:shape>
            </v:group>
            <v:group style="position:absolute;left:7971;top:282;width:272;height:529" coordorigin="7971,282" coordsize="272,529">
              <v:shape style="position:absolute;left:7971;top:282;width:272;height:529" coordorigin="7971,282" coordsize="272,529" path="m7971,811l8243,282e" filled="false" stroked="true" strokeweight=".292pt" strokecolor="#6d6e71">
                <v:path arrowok="t"/>
              </v:shape>
            </v:group>
            <v:group style="position:absolute;left:7978;top:274;width:288;height:560" coordorigin="7978,274" coordsize="288,560">
              <v:shape style="position:absolute;left:7978;top:274;width:288;height:560" coordorigin="7978,274" coordsize="288,560" path="m7978,834l8266,274e" filled="false" stroked="true" strokeweight=".292pt" strokecolor="#6d6e71">
                <v:path arrowok="t"/>
              </v:shape>
            </v:group>
            <v:group style="position:absolute;left:7986;top:268;width:302;height:587" coordorigin="7986,268" coordsize="302,587">
              <v:shape style="position:absolute;left:7986;top:268;width:302;height:587" coordorigin="7986,268" coordsize="302,587" path="m7986,855l8287,268e" filled="false" stroked="true" strokeweight=".292pt" strokecolor="#6d6e71">
                <v:path arrowok="t"/>
              </v:shape>
            </v:group>
            <v:group style="position:absolute;left:7995;top:263;width:315;height:612" coordorigin="7995,263" coordsize="315,612">
              <v:shape style="position:absolute;left:7995;top:263;width:315;height:612" coordorigin="7995,263" coordsize="315,612" path="m7995,875l8309,263e" filled="false" stroked="true" strokeweight=".292pt" strokecolor="#6d6e71">
                <v:path arrowok="t"/>
              </v:shape>
            </v:group>
            <v:group style="position:absolute;left:8004;top:260;width:326;height:634" coordorigin="8004,260" coordsize="326,634">
              <v:shape style="position:absolute;left:8004;top:260;width:326;height:634" coordorigin="8004,260" coordsize="326,634" path="m8004,894l8329,260e" filled="false" stroked="true" strokeweight=".292pt" strokecolor="#6d6e71">
                <v:path arrowok="t"/>
              </v:shape>
            </v:group>
            <v:group style="position:absolute;left:8013;top:257;width:336;height:655" coordorigin="8013,257" coordsize="336,655">
              <v:shape style="position:absolute;left:8013;top:257;width:336;height:655" coordorigin="8013,257" coordsize="336,655" path="m8013,912l8349,257e" filled="false" stroked="true" strokeweight=".292pt" strokecolor="#6d6e71">
                <v:path arrowok="t"/>
              </v:shape>
            </v:group>
            <v:group style="position:absolute;left:8023;top:256;width:346;height:673" coordorigin="8023,256" coordsize="346,673">
              <v:shape style="position:absolute;left:8023;top:256;width:346;height:673" coordorigin="8023,256" coordsize="346,673" path="m8023,928l8369,256e" filled="false" stroked="true" strokeweight=".292pt" strokecolor="#6d6e71">
                <v:path arrowok="t"/>
              </v:shape>
            </v:group>
            <v:group style="position:absolute;left:8034;top:255;width:354;height:690" coordorigin="8034,255" coordsize="354,690">
              <v:shape style="position:absolute;left:8034;top:255;width:354;height:690" coordorigin="8034,255" coordsize="354,690" path="m8034,944l8388,255e" filled="false" stroked="true" strokeweight=".292pt" strokecolor="#6d6e71">
                <v:path arrowok="t"/>
              </v:shape>
            </v:group>
            <v:group style="position:absolute;left:8045;top:255;width:362;height:705" coordorigin="8045,255" coordsize="362,705">
              <v:shape style="position:absolute;left:8045;top:255;width:362;height:705" coordorigin="8045,255" coordsize="362,705" path="m8045,959l8407,255e" filled="false" stroked="true" strokeweight=".292pt" strokecolor="#6d6e71">
                <v:path arrowok="t"/>
              </v:shape>
            </v:group>
            <v:group style="position:absolute;left:8056;top:593;width:196;height:381" coordorigin="8056,593" coordsize="196,381">
              <v:shape style="position:absolute;left:8056;top:593;width:196;height:381" coordorigin="8056,593" coordsize="196,381" path="m8056,974l8252,593e" filled="false" stroked="true" strokeweight=".292pt" strokecolor="#6d6e71">
                <v:path arrowok="t"/>
              </v:shape>
            </v:group>
            <v:group style="position:absolute;left:8281;top:256;width:145;height:281" coordorigin="8281,256" coordsize="145,281">
              <v:shape style="position:absolute;left:8281;top:256;width:145;height:281" coordorigin="8281,256" coordsize="145,281" path="m8281,537l8425,256e" filled="false" stroked="true" strokeweight=".292pt" strokecolor="#6d6e71">
                <v:path arrowok="t"/>
              </v:shape>
            </v:group>
            <v:group style="position:absolute;left:8068;top:607;width:196;height:381" coordorigin="8068,607" coordsize="196,381">
              <v:shape style="position:absolute;left:8068;top:607;width:196;height:381" coordorigin="8068,607" coordsize="196,381" path="m8068,987l8263,607e" filled="false" stroked="true" strokeweight=".292pt" strokecolor="#6d6e71">
                <v:path arrowok="t"/>
              </v:shape>
            </v:group>
            <v:group style="position:absolute;left:8298;top:258;width:145;height:282" coordorigin="8298,258" coordsize="145,282">
              <v:shape style="position:absolute;left:8298;top:258;width:145;height:282" coordorigin="8298,258" coordsize="145,282" path="m8298,539l8443,258e" filled="false" stroked="true" strokeweight=".292pt" strokecolor="#6d6e71">
                <v:path arrowok="t"/>
              </v:shape>
            </v:group>
            <v:group style="position:absolute;left:8080;top:618;width:197;height:383" coordorigin="8080,618" coordsize="197,383">
              <v:shape style="position:absolute;left:8080;top:618;width:197;height:383" coordorigin="8080,618" coordsize="197,383" path="m8080,1000l8276,618e" filled="false" stroked="true" strokeweight=".292pt" strokecolor="#6d6e71">
                <v:path arrowok="t"/>
              </v:shape>
            </v:group>
            <v:group style="position:absolute;left:8317;top:260;width:144;height:279" coordorigin="8317,260" coordsize="144,279">
              <v:shape style="position:absolute;left:8317;top:260;width:144;height:279" coordorigin="8317,260" coordsize="144,279" path="m8317,539l8460,260e" filled="false" stroked="true" strokeweight=".292pt" strokecolor="#6d6e71">
                <v:path arrowok="t"/>
              </v:shape>
            </v:group>
            <v:group style="position:absolute;left:8092;top:623;width:200;height:390" coordorigin="8092,623" coordsize="200,390">
              <v:shape style="position:absolute;left:8092;top:623;width:200;height:390" coordorigin="8092,623" coordsize="200,390" path="m8092,1013l8292,623e" filled="false" stroked="true" strokeweight=".292pt" strokecolor="#6d6e71">
                <v:path arrowok="t"/>
              </v:shape>
            </v:group>
            <v:group style="position:absolute;left:8335;top:263;width:143;height:278" coordorigin="8335,263" coordsize="143,278">
              <v:shape style="position:absolute;left:8335;top:263;width:143;height:278" coordorigin="8335,263" coordsize="143,278" path="m8335,540l8478,263e" filled="false" stroked="true" strokeweight=".292pt" strokecolor="#6d6e71">
                <v:path arrowok="t"/>
              </v:shape>
            </v:group>
            <v:group style="position:absolute;left:8105;top:627;width:205;height:398" coordorigin="8105,627" coordsize="205,398">
              <v:shape style="position:absolute;left:8105;top:627;width:205;height:398" coordorigin="8105,627" coordsize="205,398" path="m8105,1024l8309,627e" filled="false" stroked="true" strokeweight=".292pt" strokecolor="#6d6e71">
                <v:path arrowok="t"/>
              </v:shape>
            </v:group>
            <v:group style="position:absolute;left:8353;top:266;width:142;height:276" coordorigin="8353,266" coordsize="142,276">
              <v:shape style="position:absolute;left:8353;top:266;width:142;height:276" coordorigin="8353,266" coordsize="142,276" path="m8353,542l8494,266e" filled="false" stroked="true" strokeweight=".292pt" strokecolor="#6d6e71">
                <v:path arrowok="t"/>
              </v:shape>
            </v:group>
            <v:group style="position:absolute;left:8118;top:629;width:209;height:407" coordorigin="8118,629" coordsize="209,407">
              <v:shape style="position:absolute;left:8118;top:629;width:209;height:407" coordorigin="8118,629" coordsize="209,407" path="m8118,1035l8327,629e" filled="false" stroked="true" strokeweight=".292pt" strokecolor="#6d6e71">
                <v:path arrowok="t"/>
              </v:shape>
            </v:group>
            <v:group style="position:absolute;left:8371;top:270;width:141;height:274" coordorigin="8371,270" coordsize="141,274">
              <v:shape style="position:absolute;left:8371;top:270;width:141;height:274" coordorigin="8371,270" coordsize="141,274" path="m8371,544l8511,270e" filled="false" stroked="true" strokeweight=".292pt" strokecolor="#6d6e71">
                <v:path arrowok="t"/>
              </v:shape>
            </v:group>
            <v:group style="position:absolute;left:8132;top:631;width:213;height:415" coordorigin="8132,631" coordsize="213,415">
              <v:shape style="position:absolute;left:8132;top:631;width:213;height:415" coordorigin="8132,631" coordsize="213,415" path="m8132,1046l8345,631e" filled="false" stroked="true" strokeweight=".292pt" strokecolor="#6d6e71">
                <v:path arrowok="t"/>
              </v:shape>
            </v:group>
            <v:group style="position:absolute;left:8388;top:275;width:140;height:272" coordorigin="8388,275" coordsize="140,272">
              <v:shape style="position:absolute;left:8388;top:275;width:140;height:272" coordorigin="8388,275" coordsize="140,272" path="m8388,547l8527,275e" filled="false" stroked="true" strokeweight=".292pt" strokecolor="#6d6e71">
                <v:path arrowok="t"/>
              </v:shape>
            </v:group>
            <v:group style="position:absolute;left:8145;top:634;width:217;height:422" coordorigin="8145,634" coordsize="217,422">
              <v:shape style="position:absolute;left:8145;top:634;width:217;height:422" coordorigin="8145,634" coordsize="217,422" path="m8145,1055l8362,634e" filled="false" stroked="true" strokeweight=".292pt" strokecolor="#6d6e71">
                <v:path arrowok="t"/>
              </v:shape>
            </v:group>
            <v:group style="position:absolute;left:8405;top:281;width:139;height:270" coordorigin="8405,281" coordsize="139,270">
              <v:shape style="position:absolute;left:8405;top:281;width:139;height:270" coordorigin="8405,281" coordsize="139,270" path="m8405,550l8543,281e" filled="false" stroked="true" strokeweight=".292pt" strokecolor="#6d6e71">
                <v:path arrowok="t"/>
              </v:shape>
              <v:shape style="position:absolute;left:8064;top:392;width:279;height:393" type="#_x0000_t75" stroked="false">
                <v:imagedata r:id="rId155" o:title=""/>
              </v:shape>
            </v:group>
            <v:group style="position:absolute;left:8034;top:819;width:61;height:70" coordorigin="8034,819" coordsize="61,70">
              <v:shape style="position:absolute;left:8034;top:819;width:61;height:70" coordorigin="8034,819" coordsize="61,70" path="m8075,819l8057,819,8049,823,8037,835,8034,844,8034,866,8037,874,8049,886,8056,889,8073,889,8079,887,8089,880,8090,878,8060,878,8056,876,8050,869,8048,862,8048,846,8050,840,8056,833,8061,831,8091,831,8090,830,8082,822,8075,819xe" filled="true" fillcolor="#231f20" stroked="false">
                <v:path arrowok="t"/>
                <v:fill type="solid"/>
              </v:shape>
              <v:shape style="position:absolute;left:8034;top:819;width:61;height:70" coordorigin="8034,819" coordsize="61,70" path="m8081,863l8080,868,8078,872,8072,876,8069,878,8090,878,8092,875,8094,867,8081,863xe" filled="true" fillcolor="#231f20" stroked="false">
                <v:path arrowok="t"/>
                <v:fill type="solid"/>
              </v:shape>
              <v:shape style="position:absolute;left:8034;top:819;width:61;height:70" coordorigin="8034,819" coordsize="61,70" path="m8091,831l8069,831,8073,832,8078,836,8079,839,8080,842,8094,839,8092,834,8091,831xe" filled="true" fillcolor="#231f20" stroked="false">
                <v:path arrowok="t"/>
                <v:fill type="solid"/>
              </v:shape>
            </v:group>
            <v:group style="position:absolute;left:8106;top:821;width:53;height:68" coordorigin="8106,821" coordsize="53,68">
              <v:shape style="position:absolute;left:8106;top:821;width:53;height:68" coordorigin="8106,821" coordsize="53,68" path="m8157,821l8106,821,8106,888,8159,888,8159,877,8120,877,8120,858,8155,858,8155,847,8120,847,8120,832,8157,832,8157,821xe" filled="true" fillcolor="#231f20" stroked="false">
                <v:path arrowok="t"/>
                <v:fill type="solid"/>
              </v:shape>
            </v:group>
            <v:group style="position:absolute;left:8171;top:821;width:55;height:68" coordorigin="8171,821" coordsize="55,68">
              <v:shape style="position:absolute;left:8171;top:821;width:55;height:68" coordorigin="8171,821" coordsize="55,68" path="m8184,821l8171,821,8171,888,8184,888,8184,844,8199,844,8184,821xe" filled="true" fillcolor="#231f20" stroked="false">
                <v:path arrowok="t"/>
                <v:fill type="solid"/>
              </v:shape>
              <v:shape style="position:absolute;left:8171;top:821;width:55;height:68" coordorigin="8171,821" coordsize="55,68" path="m8199,844l8184,844,8211,888,8225,888,8225,866,8212,866,8199,844xe" filled="true" fillcolor="#231f20" stroked="false">
                <v:path arrowok="t"/>
                <v:fill type="solid"/>
              </v:shape>
              <v:shape style="position:absolute;left:8171;top:821;width:55;height:68" coordorigin="8171,821" coordsize="55,68" path="m8225,821l8212,821,8212,866,8225,866,8225,821xe" filled="true" fillcolor="#231f20" stroked="false">
                <v:path arrowok="t"/>
                <v:fill type="solid"/>
              </v:shape>
            </v:group>
            <v:group style="position:absolute;left:8235;top:821;width:55;height:68" coordorigin="8235,821" coordsize="55,68">
              <v:shape style="position:absolute;left:8235;top:821;width:55;height:68" coordorigin="8235,821" coordsize="55,68" path="m8270,832l8256,832,8256,888,8270,888,8270,832xe" filled="true" fillcolor="#231f20" stroked="false">
                <v:path arrowok="t"/>
                <v:fill type="solid"/>
              </v:shape>
              <v:shape style="position:absolute;left:8235;top:821;width:55;height:68" coordorigin="8235,821" coordsize="55,68" path="m8290,821l8235,821,8235,832,8290,832,8290,821xe" filled="true" fillcolor="#231f20" stroked="false">
                <v:path arrowok="t"/>
                <v:fill type="solid"/>
              </v:shape>
            </v:group>
            <v:group style="position:absolute;left:8285;top:821;width:70;height:68" coordorigin="8285,821" coordsize="70,68">
              <v:shape style="position:absolute;left:8285;top:821;width:70;height:68" coordorigin="8285,821" coordsize="70,68" path="m8327,821l8312,821,8285,888,8300,888,8305,873,8348,873,8343,861,8310,861,8319,836,8333,836,8327,821xe" filled="true" fillcolor="#231f20" stroked="false">
                <v:path arrowok="t"/>
                <v:fill type="solid"/>
              </v:shape>
              <v:shape style="position:absolute;left:8285;top:821;width:70;height:68" coordorigin="8285,821" coordsize="70,68" path="m8348,873l8333,873,8339,888,8354,888,8348,873xe" filled="true" fillcolor="#231f20" stroked="false">
                <v:path arrowok="t"/>
                <v:fill type="solid"/>
              </v:shape>
              <v:shape style="position:absolute;left:8285;top:821;width:70;height:68" coordorigin="8285,821" coordsize="70,68" path="m8333,836l8319,836,8328,861,8343,861,8333,836xe" filled="true" fillcolor="#231f20" stroked="false">
                <v:path arrowok="t"/>
                <v:fill type="solid"/>
              </v:shape>
            </v:group>
            <v:group style="position:absolute;left:8347;top:821;width:65;height:68" coordorigin="8347,821" coordsize="65,68">
              <v:shape style="position:absolute;left:8347;top:821;width:65;height:68" coordorigin="8347,821" coordsize="65,68" path="m8362,821l8347,821,8372,888,8387,888,8393,871,8380,871,8362,821xe" filled="true" fillcolor="#231f20" stroked="false">
                <v:path arrowok="t"/>
                <v:fill type="solid"/>
              </v:shape>
              <v:shape style="position:absolute;left:8347;top:821;width:65;height:68" coordorigin="8347,821" coordsize="65,68" path="m8412,821l8397,821,8380,871,8393,871,8412,821xe" filled="true" fillcolor="#231f20" stroked="false">
                <v:path arrowok="t"/>
                <v:fill type="solid"/>
              </v:shape>
            </v:group>
            <v:group style="position:absolute;left:8416;top:819;width:67;height:70" coordorigin="8416,819" coordsize="67,70">
              <v:shape style="position:absolute;left:8416;top:819;width:67;height:70" coordorigin="8416,819" coordsize="67,70" path="m8459,819l8444,819,8439,820,8416,848,8416,866,8419,874,8431,886,8439,889,8460,889,8468,886,8476,878,8444,878,8439,876,8432,868,8430,862,8430,846,8432,841,8439,833,8444,831,8476,831,8468,823,8459,819xe" filled="true" fillcolor="#231f20" stroked="false">
                <v:path arrowok="t"/>
                <v:fill type="solid"/>
              </v:shape>
              <v:shape style="position:absolute;left:8416;top:819;width:67;height:70" coordorigin="8416,819" coordsize="67,70" path="m8476,831l8455,831,8460,833,8467,841,8468,846,8468,862,8467,868,8460,876,8455,878,8476,878,8480,874,8483,866,8483,843,8480,835,8476,831xe" filled="true" fillcolor="#231f20" stroked="false">
                <v:path arrowok="t"/>
                <v:fill type="solid"/>
              </v:shape>
            </v:group>
            <v:group style="position:absolute;left:8490;top:819;width:57;height:70" coordorigin="8490,819" coordsize="57,70">
              <v:shape style="position:absolute;left:8490;top:819;width:57;height:70" coordorigin="8490,819" coordsize="57,70" path="m8504,865l8490,866,8491,874,8494,879,8503,887,8510,889,8525,889,8530,888,8538,885,8541,883,8544,878,8515,878,8511,877,8506,873,8505,869,8504,865xe" filled="true" fillcolor="#231f20" stroked="false">
                <v:path arrowok="t"/>
                <v:fill type="solid"/>
              </v:shape>
              <v:shape style="position:absolute;left:8490;top:819;width:57;height:70" coordorigin="8490,819" coordsize="57,70" path="m8527,819l8513,819,8508,820,8493,844,8495,848,8502,855,8507,857,8521,860,8524,861,8528,862,8530,863,8531,864,8532,866,8532,867,8532,871,8531,873,8527,877,8523,878,8544,878,8545,876,8546,873,8546,864,8545,861,8514,844,8510,843,8507,840,8506,839,8506,836,8507,834,8511,832,8514,831,8543,831,8542,829,8533,821,8527,819xe" filled="true" fillcolor="#231f20" stroked="false">
                <v:path arrowok="t"/>
                <v:fill type="solid"/>
              </v:shape>
              <v:shape style="position:absolute;left:8490;top:819;width:57;height:70" coordorigin="8490,819" coordsize="57,70" path="m8543,831l8522,831,8525,832,8529,835,8530,837,8530,841,8544,840,8544,834,8543,831xe" filled="true" fillcolor="#231f20" stroked="false">
                <v:path arrowok="t"/>
                <v:fill type="solid"/>
              </v:shape>
            </v:group>
            <v:group style="position:absolute;left:8244;top:536;width:498;height:418" coordorigin="8244,536" coordsize="498,418">
              <v:shape style="position:absolute;left:8244;top:536;width:498;height:418" coordorigin="8244,536" coordsize="498,418" path="m8244,536l8356,542,8450,560,8526,586,8587,615,8665,669,8720,730,8742,792,8735,850,8705,900,8656,935,8591,953e" filled="false" stroked="true" strokeweight=".758pt" strokecolor="#231f20">
                <v:path arrowok="t"/>
              </v:shape>
            </v:group>
            <v:group style="position:absolute;left:8291;top:625;width:427;height:265" coordorigin="8291,625" coordsize="427,265">
              <v:shape style="position:absolute;left:8291;top:625;width:427;height:265" coordorigin="8291,625" coordsize="427,265" path="m8291,625l8383,638,8471,665,8553,703,8623,747,8676,796,8710,844,8718,890e" filled="false" stroked="true" strokeweight=".758pt" strokecolor="#231f20">
                <v:path arrowok="t"/>
              </v:shape>
            </v:group>
            <v:group style="position:absolute;left:8583;top:656;width:53;height:51" coordorigin="8583,656" coordsize="53,51">
              <v:shape style="position:absolute;left:8583;top:656;width:53;height:51" coordorigin="8583,656" coordsize="53,51" path="m8609,656l8615,675,8635,675,8619,687,8625,706,8609,694,8593,706,8599,687,8583,675,8603,675,8609,656xe" filled="false" stroked="true" strokeweight=".258pt" strokecolor="#231f20">
                <v:path arrowok="t"/>
              </v:shape>
            </v:group>
            <v:group style="position:absolute;left:8351;top:914;width:32;height:52" coordorigin="8351,914" coordsize="32,52">
              <v:shape style="position:absolute;left:8351;top:914;width:32;height:52" coordorigin="8351,914" coordsize="32,52" path="m8380,923l8364,923,8366,924,8369,927,8370,929,8370,936,8369,939,8365,947,8360,954,8351,965,8351,966,8380,966,8382,956,8362,956,8370,948,8375,941,8378,937,8379,933,8380,930,8380,925,8380,923xe" filled="true" fillcolor="#231f20" stroked="false">
                <v:path arrowok="t"/>
                <v:fill type="solid"/>
              </v:shape>
              <v:shape style="position:absolute;left:8351;top:914;width:32;height:52" coordorigin="8351,914" coordsize="32,52" path="m8382,951l8381,951,8380,953,8380,954,8379,955,8378,955,8377,956,8362,956,8382,956,8382,951xe" filled="true" fillcolor="#231f20" stroked="false">
                <v:path arrowok="t"/>
                <v:fill type="solid"/>
              </v:shape>
              <v:shape style="position:absolute;left:8351;top:914;width:32;height:52" coordorigin="8351,914" coordsize="32,52" path="m8370,914l8364,914,8361,915,8355,920,8354,923,8352,928,8354,929,8356,925,8358,923,8380,923,8377,919,8376,917,8372,915,8370,914xe" filled="true" fillcolor="#231f20" stroked="false">
                <v:path arrowok="t"/>
                <v:fill type="solid"/>
              </v:shape>
            </v:group>
            <v:group style="position:absolute;left:8389;top:914;width:32;height:53" coordorigin="8389,914" coordsize="32,53">
              <v:shape style="position:absolute;left:8389;top:914;width:32;height:53" coordorigin="8389,914" coordsize="32,53" path="m8407,914l8401,914,8399,915,8389,945,8389,949,8402,967,8406,967,8408,966,8412,964,8412,964,8403,964,8402,964,8400,924,8400,920,8401,918,8402,917,8403,917,8412,917,8410,915,8407,914xe" filled="true" fillcolor="#231f20" stroked="false">
                <v:path arrowok="t"/>
                <v:fill type="solid"/>
              </v:shape>
              <v:shape style="position:absolute;left:8389;top:914;width:32;height:53" coordorigin="8389,914" coordsize="32,53" path="m8412,917l8405,917,8406,917,8408,919,8408,921,8409,924,8409,949,8409,959,8408,961,8406,964,8406,964,8412,964,8420,945,8420,935,8419,930,8416,922,8415,919,8412,917xe" filled="true" fillcolor="#231f20" stroked="false">
                <v:path arrowok="t"/>
                <v:fill type="solid"/>
              </v:shape>
            </v:group>
            <v:group style="position:absolute;left:8427;top:914;width:27;height:52" coordorigin="8427,914" coordsize="27,52">
              <v:shape style="position:absolute;left:8427;top:914;width:27;height:52" coordorigin="8427,914" coordsize="27,52" path="m8453,964l8428,964,8428,966,8453,966,8453,964xe" filled="true" fillcolor="#231f20" stroked="false">
                <v:path arrowok="t"/>
                <v:fill type="solid"/>
              </v:shape>
              <v:shape style="position:absolute;left:8427;top:914;width:27;height:52" coordorigin="8427,914" coordsize="27,52" path="m8446,923l8433,923,8434,923,8435,924,8435,924,8436,925,8436,961,8435,962,8434,963,8433,964,8431,964,8450,964,8446,961,8446,923xe" filled="true" fillcolor="#231f20" stroked="false">
                <v:path arrowok="t"/>
                <v:fill type="solid"/>
              </v:shape>
              <v:shape style="position:absolute;left:8427;top:914;width:27;height:52" coordorigin="8427,914" coordsize="27,52" path="m8446,914l8445,914,8427,923,8428,924,8430,923,8431,923,8446,923,8446,914xe" filled="true" fillcolor="#231f20" stroked="false">
                <v:path arrowok="t"/>
                <v:fill type="solid"/>
              </v:shape>
            </v:group>
            <v:group style="position:absolute;left:8462;top:914;width:32;height:53" coordorigin="8462,914" coordsize="32,53">
              <v:shape style="position:absolute;left:8462;top:914;width:32;height:53" coordorigin="8462,914" coordsize="32,53" path="m8480,914l8474,914,8472,915,8462,945,8462,949,8475,967,8479,967,8481,966,8484,964,8485,964,8476,964,8475,964,8472,924,8473,920,8474,918,8475,917,8476,917,8484,917,8483,915,8480,914xe" filled="true" fillcolor="#231f20" stroked="false">
                <v:path arrowok="t"/>
                <v:fill type="solid"/>
              </v:shape>
              <v:shape style="position:absolute;left:8462;top:914;width:32;height:53" coordorigin="8462,914" coordsize="32,53" path="m8484,917l8478,917,8479,917,8481,919,8481,921,8482,924,8482,949,8481,959,8481,961,8479,964,8478,964,8485,964,8493,945,8493,935,8492,930,8489,922,8487,919,8484,917xe" filled="true" fillcolor="#231f20" stroked="false">
                <v:path arrowok="t"/>
                <v:fill type="solid"/>
              </v:shape>
            </v:group>
            <v:group style="position:absolute;left:8720;top:538;width:53;height:50" coordorigin="8720,538" coordsize="53,50">
              <v:shape style="position:absolute;left:8720;top:538;width:53;height:50" coordorigin="8720,538" coordsize="53,50" path="m8746,538l8752,557,8772,557,8756,569,8762,588,8746,577,8730,588,8736,569,8720,557,8740,557,8746,538xe" filled="false" stroked="true" strokeweight=".258pt" strokecolor="#231f20">
                <v:path arrowok="t"/>
              </v:shape>
            </v:group>
            <v:group style="position:absolute;left:8647;top:423;width:53;height:51" coordorigin="8647,423" coordsize="53,51">
              <v:shape style="position:absolute;left:8647;top:423;width:53;height:51" coordorigin="8647,423" coordsize="53,51" path="m8673,423l8680,442,8700,442,8683,454,8690,473,8673,461,8657,473,8663,454,8647,442,8667,442,8673,423xe" filled="false" stroked="true" strokeweight=".258pt" strokecolor="#231f20">
                <v:path arrowok="t"/>
              </v:shape>
            </v:group>
            <v:group style="position:absolute;left:8559;top:487;width:53;height:50" coordorigin="8559,487" coordsize="53,50">
              <v:shape style="position:absolute;left:8559;top:487;width:53;height:50" coordorigin="8559,487" coordsize="53,50" path="m8585,487l8591,506,8612,506,8595,517,8602,537,8585,525,8569,537,8575,517,8559,506,8579,506,8585,487xe" filled="false" stroked="true" strokeweight=".258pt" strokecolor="#231f20">
                <v:path arrowok="t"/>
              </v:shape>
            </v:group>
            <v:group style="position:absolute;left:8640;top:564;width:43;height:41" coordorigin="8640,564" coordsize="43,41">
              <v:shape style="position:absolute;left:8640;top:564;width:43;height:41" coordorigin="8640,564" coordsize="43,41" path="m8661,564l8666,580,8682,580,8669,589,8674,605,8661,595,8648,605,8653,589,8640,580,8656,580,8661,564xe" filled="false" stroked="true" strokeweight=".209pt" strokecolor="#231f20">
                <v:path arrowok="t"/>
              </v:shape>
            </v:group>
            <v:group style="position:absolute;left:8510;top:386;width:213;height:344" coordorigin="8510,386" coordsize="213,344">
              <v:shape style="position:absolute;left:8510;top:386;width:213;height:344" coordorigin="8510,386" coordsize="213,344" path="m8510,386l8572,417,8627,462,8673,518,8706,583,8722,654,8719,730e" filled="false" stroked="true" strokeweight=".758pt" strokecolor="#231f20">
                <v:path arrowok="t"/>
              </v:shape>
            </v:group>
            <v:group style="position:absolute;left:8211;top:817;width:489;height:206" coordorigin="8211,817" coordsize="489,206">
              <v:shape style="position:absolute;left:8211;top:817;width:489;height:206" coordorigin="8211,817" coordsize="489,206" path="m8700,817l8661,882,8609,938,8546,983,8475,1012,8397,1022,8348,1018,8300,1007,8254,989,8211,964e" filled="false" stroked="true" strokeweight=".758pt" strokecolor="#231f20">
                <v:path arrowok="t"/>
              </v:shape>
            </v:group>
            <v:group style="position:absolute;left:7956;top:255;width:879;height:879" coordorigin="7956,255" coordsize="879,879">
              <v:shape style="position:absolute;left:7956;top:255;width:879;height:879" coordorigin="7956,255" coordsize="879,879" path="m8395,255l8467,261,8534,277,8597,304,8655,340,8706,384,8750,435,8786,492,8812,555,8829,623,8835,694,8829,766,8812,833,8786,896,8750,954,8706,1005,8655,1049,8597,1085,8534,1111,8467,1128,8395,1134,8324,1128,8256,1111,8193,1085,8136,1049,8085,1005,8041,954,8005,896,7978,833,7962,766,7956,694,7962,623,7978,555,8005,492,8041,435,8085,384,8136,340,8193,304,8256,277,8324,261,8395,255xe" filled="false" stroked="true" strokeweight=".567pt" strokecolor="#231f20">
                <v:path arrowok="t"/>
              </v:shape>
              <v:shape style="position:absolute;left:8256;top:97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63.447197pt;width:44.55pt;height:44.55pt;mso-position-horizontal-relative:page;mso-position-vertical-relative:paragraph;z-index:7000;mso-wrap-distance-left:0;mso-wrap-distance-right:0" coordorigin="3061,1269" coordsize="891,891">
            <v:group style="position:absolute;left:3067;top:1275;width:879;height:879" coordorigin="3067,1275" coordsize="879,879">
              <v:shape style="position:absolute;left:3067;top:1275;width:879;height:879" coordorigin="3067,1275" coordsize="879,879" path="m3506,1275l3435,1281,3367,1297,3304,1324,3247,1360,3196,1404,3152,1455,3116,1512,3089,1575,3073,1643,3067,1714,3073,1786,3089,1853,3116,1916,3152,1974,3196,2025,3247,2069,3304,2105,3367,2131,3435,2148,3506,2154,3578,2148,3645,2131,3708,2105,3766,2069,3817,2025,3861,1974,3897,1916,3923,1853,3940,1786,3946,1714,3940,1643,3923,1575,3897,1512,3861,1455,3817,1404,3766,1360,3708,1324,3645,1297,3578,1281,3506,1275xe" filled="true" fillcolor="#d1d3d4" stroked="false">
                <v:path arrowok="t"/>
                <v:fill type="solid"/>
              </v:shape>
            </v:group>
            <v:group style="position:absolute;left:3067;top:1275;width:879;height:879" coordorigin="3067,1275" coordsize="879,879">
              <v:shape style="position:absolute;left:3067;top:1275;width:879;height:879" coordorigin="3067,1275" coordsize="879,879" path="m3506,1275l3578,1281,3645,1297,3708,1324,3766,1360,3817,1404,3861,1455,3897,1512,3923,1575,3940,1643,3946,1714,3940,1786,3923,1853,3897,1916,3861,1974,3817,2025,3766,2069,3708,2105,3645,2131,3578,2148,3506,2154,3435,2148,3367,2131,3304,2105,3247,2069,3196,2025,3152,1974,3116,1916,3089,1853,3073,1786,3067,1714,3073,1643,3089,1575,3116,1512,3152,1455,3196,1404,3247,1360,3304,1324,3367,1297,3435,1281,3506,1275xe" filled="false" stroked="true" strokeweight=".425pt" strokecolor="#231f20">
                <v:path arrowok="t"/>
              </v:shape>
            </v:group>
            <v:group style="position:absolute;left:3270;top:1658;width:220;height:428" coordorigin="3270,1658" coordsize="220,428">
              <v:shape style="position:absolute;left:3270;top:1658;width:220;height:428" coordorigin="3270,1658" coordsize="220,428" path="m3270,2085l3490,1658e" filled="false" stroked="true" strokeweight=".292pt" strokecolor="#6d6e71">
                <v:path arrowok="t"/>
              </v:shape>
            </v:group>
            <v:group style="position:absolute;left:3533;top:1306;width:137;height:267" coordorigin="3533,1306" coordsize="137,267">
              <v:shape style="position:absolute;left:3533;top:1306;width:137;height:267" coordorigin="3533,1306" coordsize="137,267" path="m3533,1573l3670,1306e" filled="false" stroked="true" strokeweight=".292pt" strokecolor="#6d6e71">
                <v:path arrowok="t"/>
              </v:shape>
            </v:group>
            <v:group style="position:absolute;left:3076;top:1418;width:107;height:207" coordorigin="3076,1418" coordsize="107,207">
              <v:shape style="position:absolute;left:3076;top:1418;width:107;height:207" coordorigin="3076,1418" coordsize="107,207" path="m3076,1624l3182,1418e" filled="false" stroked="true" strokeweight=".292pt" strokecolor="#6d6e71">
                <v:path arrowok="t"/>
              </v:shape>
            </v:group>
            <v:group style="position:absolute;left:3069;top:1381;width:151;height:295" coordorigin="3069,1381" coordsize="151,295">
              <v:shape style="position:absolute;left:3069;top:1381;width:151;height:295" coordorigin="3069,1381" coordsize="151,295" path="m3069,1675l3220,1381e" filled="false" stroked="true" strokeweight=".292pt" strokecolor="#6d6e71">
                <v:path arrowok="t"/>
              </v:shape>
            </v:group>
            <v:group style="position:absolute;left:3067;top:1357;width:185;height:359" coordorigin="3067,1357" coordsize="185,359">
              <v:shape style="position:absolute;left:3067;top:1357;width:185;height:359" coordorigin="3067,1357" coordsize="185,359" path="m3067,1715l3251,1357e" filled="false" stroked="true" strokeweight=".292pt" strokecolor="#6d6e71">
                <v:path arrowok="t"/>
              </v:shape>
            </v:group>
            <v:group style="position:absolute;left:3068;top:1338;width:212;height:411" coordorigin="3068,1338" coordsize="212,411">
              <v:shape style="position:absolute;left:3068;top:1338;width:212;height:411" coordorigin="3068,1338" coordsize="212,411" path="m3068,1749l3279,1338e" filled="false" stroked="true" strokeweight=".292pt" strokecolor="#6d6e71">
                <v:path arrowok="t"/>
              </v:shape>
            </v:group>
            <v:group style="position:absolute;left:3072;top:1323;width:234;height:456" coordorigin="3072,1323" coordsize="234,456">
              <v:shape style="position:absolute;left:3072;top:1323;width:234;height:456" coordorigin="3072,1323" coordsize="234,456" path="m3072,1779l3306,1323e" filled="false" stroked="true" strokeweight=".292pt" strokecolor="#6d6e71">
                <v:path arrowok="t"/>
              </v:shape>
            </v:group>
            <v:group style="position:absolute;left:3076;top:1312;width:254;height:495" coordorigin="3076,1312" coordsize="254,495">
              <v:shape style="position:absolute;left:3076;top:1312;width:254;height:495" coordorigin="3076,1312" coordsize="254,495" path="m3076,1806l3330,1312e" filled="false" stroked="true" strokeweight=".292pt" strokecolor="#6d6e71">
                <v:path arrowok="t"/>
              </v:shape>
            </v:group>
            <v:group style="position:absolute;left:3082;top:1302;width:272;height:529" coordorigin="3082,1302" coordsize="272,529">
              <v:shape style="position:absolute;left:3082;top:1302;width:272;height:529" coordorigin="3082,1302" coordsize="272,529" path="m3082,1831l3354,1302e" filled="false" stroked="true" strokeweight=".292pt" strokecolor="#6d6e71">
                <v:path arrowok="t"/>
              </v:shape>
            </v:group>
            <v:group style="position:absolute;left:3089;top:1294;width:288;height:560" coordorigin="3089,1294" coordsize="288,560">
              <v:shape style="position:absolute;left:3089;top:1294;width:288;height:560" coordorigin="3089,1294" coordsize="288,560" path="m3089,1854l3377,1294e" filled="false" stroked="true" strokeweight=".292pt" strokecolor="#6d6e71">
                <v:path arrowok="t"/>
              </v:shape>
            </v:group>
            <v:group style="position:absolute;left:3097;top:1288;width:302;height:587" coordorigin="3097,1288" coordsize="302,587">
              <v:shape style="position:absolute;left:3097;top:1288;width:302;height:587" coordorigin="3097,1288" coordsize="302,587" path="m3097,1875l3399,1288e" filled="false" stroked="true" strokeweight=".292pt" strokecolor="#6d6e71">
                <v:path arrowok="t"/>
              </v:shape>
            </v:group>
            <v:group style="position:absolute;left:3106;top:1283;width:315;height:612" coordorigin="3106,1283" coordsize="315,612">
              <v:shape style="position:absolute;left:3106;top:1283;width:315;height:612" coordorigin="3106,1283" coordsize="315,612" path="m3106,1895l3420,1283e" filled="false" stroked="true" strokeweight=".292pt" strokecolor="#6d6e71">
                <v:path arrowok="t"/>
              </v:shape>
            </v:group>
            <v:group style="position:absolute;left:3115;top:1280;width:326;height:634" coordorigin="3115,1280" coordsize="326,634">
              <v:shape style="position:absolute;left:3115;top:1280;width:326;height:634" coordorigin="3115,1280" coordsize="326,634" path="m3115,1914l3440,1280e" filled="false" stroked="true" strokeweight=".292pt" strokecolor="#6d6e71">
                <v:path arrowok="t"/>
              </v:shape>
            </v:group>
            <v:group style="position:absolute;left:3124;top:1277;width:336;height:655" coordorigin="3124,1277" coordsize="336,655">
              <v:shape style="position:absolute;left:3124;top:1277;width:336;height:655" coordorigin="3124,1277" coordsize="336,655" path="m3124,1932l3460,1277e" filled="false" stroked="true" strokeweight=".292pt" strokecolor="#6d6e71">
                <v:path arrowok="t"/>
              </v:shape>
            </v:group>
            <v:group style="position:absolute;left:3134;top:1276;width:346;height:673" coordorigin="3134,1276" coordsize="346,673">
              <v:shape style="position:absolute;left:3134;top:1276;width:346;height:673" coordorigin="3134,1276" coordsize="346,673" path="m3134,1948l3480,1276e" filled="false" stroked="true" strokeweight=".292pt" strokecolor="#6d6e71">
                <v:path arrowok="t"/>
              </v:shape>
            </v:group>
            <v:group style="position:absolute;left:3145;top:1275;width:354;height:690" coordorigin="3145,1275" coordsize="354,690">
              <v:shape style="position:absolute;left:3145;top:1275;width:354;height:690" coordorigin="3145,1275" coordsize="354,690" path="m3145,1964l3499,1275e" filled="false" stroked="true" strokeweight=".292pt" strokecolor="#6d6e71">
                <v:path arrowok="t"/>
              </v:shape>
            </v:group>
            <v:group style="position:absolute;left:3156;top:1275;width:362;height:705" coordorigin="3156,1275" coordsize="362,705">
              <v:shape style="position:absolute;left:3156;top:1275;width:362;height:705" coordorigin="3156,1275" coordsize="362,705" path="m3156,1979l3518,1275e" filled="false" stroked="true" strokeweight=".292pt" strokecolor="#6d6e71">
                <v:path arrowok="t"/>
              </v:shape>
            </v:group>
            <v:group style="position:absolute;left:3167;top:1613;width:196;height:381" coordorigin="3167,1613" coordsize="196,381">
              <v:shape style="position:absolute;left:3167;top:1613;width:196;height:381" coordorigin="3167,1613" coordsize="196,381" path="m3167,1994l3363,1613e" filled="false" stroked="true" strokeweight=".292pt" strokecolor="#6d6e71">
                <v:path arrowok="t"/>
              </v:shape>
            </v:group>
            <v:group style="position:absolute;left:3392;top:1276;width:145;height:281" coordorigin="3392,1276" coordsize="145,281">
              <v:shape style="position:absolute;left:3392;top:1276;width:145;height:281" coordorigin="3392,1276" coordsize="145,281" path="m3392,1557l3536,1276e" filled="false" stroked="true" strokeweight=".292pt" strokecolor="#6d6e71">
                <v:path arrowok="t"/>
              </v:shape>
            </v:group>
            <v:group style="position:absolute;left:3179;top:1627;width:196;height:381" coordorigin="3179,1627" coordsize="196,381">
              <v:shape style="position:absolute;left:3179;top:1627;width:196;height:381" coordorigin="3179,1627" coordsize="196,381" path="m3179,2007l3374,1627e" filled="false" stroked="true" strokeweight=".292pt" strokecolor="#6d6e71">
                <v:path arrowok="t"/>
              </v:shape>
            </v:group>
            <v:group style="position:absolute;left:3409;top:1278;width:145;height:282" coordorigin="3409,1278" coordsize="145,282">
              <v:shape style="position:absolute;left:3409;top:1278;width:145;height:282" coordorigin="3409,1278" coordsize="145,282" path="m3409,1559l3554,1278e" filled="false" stroked="true" strokeweight=".292pt" strokecolor="#6d6e71">
                <v:path arrowok="t"/>
              </v:shape>
            </v:group>
            <v:group style="position:absolute;left:3191;top:1638;width:197;height:383" coordorigin="3191,1638" coordsize="197,383">
              <v:shape style="position:absolute;left:3191;top:1638;width:197;height:383" coordorigin="3191,1638" coordsize="197,383" path="m3191,2020l3387,1638e" filled="false" stroked="true" strokeweight=".292pt" strokecolor="#6d6e71">
                <v:path arrowok="t"/>
              </v:shape>
            </v:group>
            <v:group style="position:absolute;left:3428;top:1280;width:144;height:279" coordorigin="3428,1280" coordsize="144,279">
              <v:shape style="position:absolute;left:3428;top:1280;width:144;height:279" coordorigin="3428,1280" coordsize="144,279" path="m3428,1559l3571,1280e" filled="false" stroked="true" strokeweight=".292pt" strokecolor="#6d6e71">
                <v:path arrowok="t"/>
              </v:shape>
            </v:group>
            <v:group style="position:absolute;left:3203;top:1643;width:200;height:390" coordorigin="3203,1643" coordsize="200,390">
              <v:shape style="position:absolute;left:3203;top:1643;width:200;height:390" coordorigin="3203,1643" coordsize="200,390" path="m3203,2033l3403,1643e" filled="false" stroked="true" strokeweight=".292pt" strokecolor="#6d6e71">
                <v:path arrowok="t"/>
              </v:shape>
            </v:group>
            <v:group style="position:absolute;left:3446;top:1283;width:143;height:278" coordorigin="3446,1283" coordsize="143,278">
              <v:shape style="position:absolute;left:3446;top:1283;width:143;height:278" coordorigin="3446,1283" coordsize="143,278" path="m3446,1560l3589,1283e" filled="false" stroked="true" strokeweight=".292pt" strokecolor="#6d6e71">
                <v:path arrowok="t"/>
              </v:shape>
            </v:group>
            <v:group style="position:absolute;left:3216;top:1647;width:205;height:398" coordorigin="3216,1647" coordsize="205,398">
              <v:shape style="position:absolute;left:3216;top:1647;width:205;height:398" coordorigin="3216,1647" coordsize="205,398" path="m3216,2044l3420,1647e" filled="false" stroked="true" strokeweight=".292pt" strokecolor="#6d6e71">
                <v:path arrowok="t"/>
              </v:shape>
            </v:group>
            <v:group style="position:absolute;left:3464;top:1286;width:142;height:276" coordorigin="3464,1286" coordsize="142,276">
              <v:shape style="position:absolute;left:3464;top:1286;width:142;height:276" coordorigin="3464,1286" coordsize="142,276" path="m3464,1562l3606,1286e" filled="false" stroked="true" strokeweight=".292pt" strokecolor="#6d6e71">
                <v:path arrowok="t"/>
              </v:shape>
            </v:group>
            <v:group style="position:absolute;left:3229;top:1649;width:209;height:407" coordorigin="3229,1649" coordsize="209,407">
              <v:shape style="position:absolute;left:3229;top:1649;width:209;height:407" coordorigin="3229,1649" coordsize="209,407" path="m3229,2055l3438,1649e" filled="false" stroked="true" strokeweight=".292pt" strokecolor="#6d6e71">
                <v:path arrowok="t"/>
              </v:shape>
            </v:group>
            <v:group style="position:absolute;left:3482;top:1290;width:141;height:274" coordorigin="3482,1290" coordsize="141,274">
              <v:shape style="position:absolute;left:3482;top:1290;width:141;height:274" coordorigin="3482,1290" coordsize="141,274" path="m3482,1564l3622,1290e" filled="false" stroked="true" strokeweight=".292pt" strokecolor="#6d6e71">
                <v:path arrowok="t"/>
              </v:shape>
            </v:group>
            <v:group style="position:absolute;left:3243;top:1651;width:213;height:415" coordorigin="3243,1651" coordsize="213,415">
              <v:shape style="position:absolute;left:3243;top:1651;width:213;height:415" coordorigin="3243,1651" coordsize="213,415" path="m3243,2066l3456,1651e" filled="false" stroked="true" strokeweight=".292pt" strokecolor="#6d6e71">
                <v:path arrowok="t"/>
              </v:shape>
            </v:group>
            <v:group style="position:absolute;left:3499;top:1295;width:140;height:272" coordorigin="3499,1295" coordsize="140,272">
              <v:shape style="position:absolute;left:3499;top:1295;width:140;height:272" coordorigin="3499,1295" coordsize="140,272" path="m3499,1567l3638,1295e" filled="false" stroked="true" strokeweight=".292pt" strokecolor="#6d6e71">
                <v:path arrowok="t"/>
              </v:shape>
            </v:group>
            <v:group style="position:absolute;left:3256;top:1654;width:217;height:422" coordorigin="3256,1654" coordsize="217,422">
              <v:shape style="position:absolute;left:3256;top:1654;width:217;height:422" coordorigin="3256,1654" coordsize="217,422" path="m3256,2075l3473,1654e" filled="false" stroked="true" strokeweight=".292pt" strokecolor="#6d6e71">
                <v:path arrowok="t"/>
              </v:shape>
            </v:group>
            <v:group style="position:absolute;left:3516;top:1301;width:139;height:270" coordorigin="3516,1301" coordsize="139,270">
              <v:shape style="position:absolute;left:3516;top:1301;width:139;height:270" coordorigin="3516,1301" coordsize="139,270" path="m3516,1570l3654,1301e" filled="false" stroked="true" strokeweight=".292pt" strokecolor="#6d6e71">
                <v:path arrowok="t"/>
              </v:shape>
              <v:shape style="position:absolute;left:3175;top:1412;width:279;height:393" type="#_x0000_t75" stroked="false">
                <v:imagedata r:id="rId147" o:title=""/>
              </v:shape>
            </v:group>
            <v:group style="position:absolute;left:3145;top:1839;width:61;height:70" coordorigin="3145,1839" coordsize="61,70">
              <v:shape style="position:absolute;left:3145;top:1839;width:61;height:70" coordorigin="3145,1839" coordsize="61,70" path="m3186,1839l3168,1839,3160,1843,3148,1855,3145,1864,3145,1886,3148,1894,3160,1906,3167,1909,3184,1909,3190,1907,3200,1900,3201,1898,3171,1898,3167,1896,3161,1889,3159,1882,3159,1866,3161,1860,3167,1853,3172,1851,3202,1851,3201,1850,3193,1842,3186,1839xe" filled="true" fillcolor="#231f20" stroked="false">
                <v:path arrowok="t"/>
                <v:fill type="solid"/>
              </v:shape>
              <v:shape style="position:absolute;left:3145;top:1839;width:61;height:70" coordorigin="3145,1839" coordsize="61,70" path="m3192,1883l3191,1888,3189,1892,3183,1896,3180,1898,3201,1898,3203,1895,3205,1887,3192,1883xe" filled="true" fillcolor="#231f20" stroked="false">
                <v:path arrowok="t"/>
                <v:fill type="solid"/>
              </v:shape>
              <v:shape style="position:absolute;left:3145;top:1839;width:61;height:70" coordorigin="3145,1839" coordsize="61,70" path="m3202,1851l3180,1851,3184,1852,3189,1856,3190,1859,3191,1862,3205,1859,3203,1854,3202,1851xe" filled="true" fillcolor="#231f20" stroked="false">
                <v:path arrowok="t"/>
                <v:fill type="solid"/>
              </v:shape>
            </v:group>
            <v:group style="position:absolute;left:3217;top:1841;width:53;height:68" coordorigin="3217,1841" coordsize="53,68">
              <v:shape style="position:absolute;left:3217;top:1841;width:53;height:68" coordorigin="3217,1841" coordsize="53,68" path="m3268,1841l3217,1841,3217,1908,3270,1908,3270,1897,3231,1897,3231,1878,3266,1878,3266,1867,3231,1867,3231,1852,3268,1852,3268,1841xe" filled="true" fillcolor="#231f20" stroked="false">
                <v:path arrowok="t"/>
                <v:fill type="solid"/>
              </v:shape>
            </v:group>
            <v:group style="position:absolute;left:3282;top:1841;width:55;height:68" coordorigin="3282,1841" coordsize="55,68">
              <v:shape style="position:absolute;left:3282;top:1841;width:55;height:68" coordorigin="3282,1841" coordsize="55,68" path="m3295,1841l3282,1841,3282,1908,3295,1908,3295,1864,3310,1864,3295,1841xe" filled="true" fillcolor="#231f20" stroked="false">
                <v:path arrowok="t"/>
                <v:fill type="solid"/>
              </v:shape>
              <v:shape style="position:absolute;left:3282;top:1841;width:55;height:68" coordorigin="3282,1841" coordsize="55,68" path="m3310,1864l3295,1864,3322,1908,3336,1908,3336,1886,3323,1886,3310,1864xe" filled="true" fillcolor="#231f20" stroked="false">
                <v:path arrowok="t"/>
                <v:fill type="solid"/>
              </v:shape>
              <v:shape style="position:absolute;left:3282;top:1841;width:55;height:68" coordorigin="3282,1841" coordsize="55,68" path="m3336,1841l3323,1841,3323,1886,3336,1886,3336,1841xe" filled="true" fillcolor="#231f20" stroked="false">
                <v:path arrowok="t"/>
                <v:fill type="solid"/>
              </v:shape>
            </v:group>
            <v:group style="position:absolute;left:3346;top:1841;width:55;height:68" coordorigin="3346,1841" coordsize="55,68">
              <v:shape style="position:absolute;left:3346;top:1841;width:55;height:68" coordorigin="3346,1841" coordsize="55,68" path="m3381,1852l3367,1852,3367,1908,3381,1908,3381,1852xe" filled="true" fillcolor="#231f20" stroked="false">
                <v:path arrowok="t"/>
                <v:fill type="solid"/>
              </v:shape>
              <v:shape style="position:absolute;left:3346;top:1841;width:55;height:68" coordorigin="3346,1841" coordsize="55,68" path="m3401,1841l3346,1841,3346,1852,3401,1852,3401,1841xe" filled="true" fillcolor="#231f20" stroked="false">
                <v:path arrowok="t"/>
                <v:fill type="solid"/>
              </v:shape>
            </v:group>
            <v:group style="position:absolute;left:3396;top:1841;width:70;height:68" coordorigin="3396,1841" coordsize="70,68">
              <v:shape style="position:absolute;left:3396;top:1841;width:70;height:68" coordorigin="3396,1841" coordsize="70,68" path="m3438,1841l3423,1841,3396,1908,3411,1908,3416,1893,3459,1893,3454,1881,3421,1881,3430,1856,3444,1856,3438,1841xe" filled="true" fillcolor="#231f20" stroked="false">
                <v:path arrowok="t"/>
                <v:fill type="solid"/>
              </v:shape>
              <v:shape style="position:absolute;left:3396;top:1841;width:70;height:68" coordorigin="3396,1841" coordsize="70,68" path="m3459,1893l3444,1893,3450,1908,3465,1908,3459,1893xe" filled="true" fillcolor="#231f20" stroked="false">
                <v:path arrowok="t"/>
                <v:fill type="solid"/>
              </v:shape>
              <v:shape style="position:absolute;left:3396;top:1841;width:70;height:68" coordorigin="3396,1841" coordsize="70,68" path="m3444,1856l3430,1856,3440,1881,3454,1881,3444,1856xe" filled="true" fillcolor="#231f20" stroked="false">
                <v:path arrowok="t"/>
                <v:fill type="solid"/>
              </v:shape>
            </v:group>
            <v:group style="position:absolute;left:3458;top:1841;width:65;height:68" coordorigin="3458,1841" coordsize="65,68">
              <v:shape style="position:absolute;left:3458;top:1841;width:65;height:68" coordorigin="3458,1841" coordsize="65,68" path="m3474,1841l3458,1841,3483,1908,3498,1908,3504,1891,3491,1891,3474,1841xe" filled="true" fillcolor="#231f20" stroked="false">
                <v:path arrowok="t"/>
                <v:fill type="solid"/>
              </v:shape>
              <v:shape style="position:absolute;left:3458;top:1841;width:65;height:68" coordorigin="3458,1841" coordsize="65,68" path="m3523,1841l3508,1841,3491,1891,3504,1891,3523,1841xe" filled="true" fillcolor="#231f20" stroked="false">
                <v:path arrowok="t"/>
                <v:fill type="solid"/>
              </v:shape>
            </v:group>
            <v:group style="position:absolute;left:3527;top:1839;width:67;height:70" coordorigin="3527,1839" coordsize="67,70">
              <v:shape style="position:absolute;left:3527;top:1839;width:67;height:70" coordorigin="3527,1839" coordsize="67,70" path="m3571,1839l3555,1839,3550,1840,3527,1868,3527,1886,3530,1894,3542,1906,3550,1909,3571,1909,3579,1906,3587,1898,3555,1898,3550,1896,3543,1888,3541,1882,3541,1866,3543,1861,3550,1853,3555,1851,3587,1851,3579,1843,3571,1839xe" filled="true" fillcolor="#231f20" stroked="false">
                <v:path arrowok="t"/>
                <v:fill type="solid"/>
              </v:shape>
              <v:shape style="position:absolute;left:3527;top:1839;width:67;height:70" coordorigin="3527,1839" coordsize="67,70" path="m3587,1851l3566,1851,3571,1853,3578,1861,3579,1866,3579,1882,3578,1888,3571,1896,3566,1898,3587,1898,3591,1894,3594,1886,3594,1863,3591,1855,3587,1851xe" filled="true" fillcolor="#231f20" stroked="false">
                <v:path arrowok="t"/>
                <v:fill type="solid"/>
              </v:shape>
            </v:group>
            <v:group style="position:absolute;left:3601;top:1839;width:57;height:70" coordorigin="3601,1839" coordsize="57,70">
              <v:shape style="position:absolute;left:3601;top:1839;width:57;height:70" coordorigin="3601,1839" coordsize="57,70" path="m3615,1885l3601,1886,3602,1894,3605,1899,3614,1907,3621,1909,3636,1909,3641,1908,3649,1905,3652,1903,3655,1898,3626,1898,3622,1897,3617,1893,3616,1889,3615,1885xe" filled="true" fillcolor="#231f20" stroked="false">
                <v:path arrowok="t"/>
                <v:fill type="solid"/>
              </v:shape>
              <v:shape style="position:absolute;left:3601;top:1839;width:57;height:70" coordorigin="3601,1839" coordsize="57,70" path="m3638,1839l3624,1839,3619,1840,3604,1864,3606,1868,3613,1875,3618,1877,3632,1880,3635,1881,3639,1882,3641,1883,3642,1884,3643,1886,3643,1887,3643,1891,3642,1893,3638,1897,3634,1898,3655,1898,3656,1896,3657,1893,3657,1884,3656,1881,3625,1864,3621,1863,3618,1860,3617,1859,3617,1856,3618,1854,3622,1852,3625,1851,3654,1851,3653,1849,3644,1841,3638,1839xe" filled="true" fillcolor="#231f20" stroked="false">
                <v:path arrowok="t"/>
                <v:fill type="solid"/>
              </v:shape>
              <v:shape style="position:absolute;left:3601;top:1839;width:57;height:70" coordorigin="3601,1839" coordsize="57,70" path="m3654,1851l3633,1851,3636,1852,3640,1855,3641,1857,3641,1861,3655,1860,3655,1854,3654,1851xe" filled="true" fillcolor="#231f20" stroked="false">
                <v:path arrowok="t"/>
                <v:fill type="solid"/>
              </v:shape>
            </v:group>
            <v:group style="position:absolute;left:3355;top:1556;width:498;height:418" coordorigin="3355,1556" coordsize="498,418">
              <v:shape style="position:absolute;left:3355;top:1556;width:498;height:418" coordorigin="3355,1556" coordsize="498,418" path="m3355,1556l3467,1562,3561,1580,3637,1606,3698,1635,3776,1689,3831,1750,3853,1812,3846,1870,3816,1920,3767,1955,3702,1973e" filled="false" stroked="true" strokeweight=".758pt" strokecolor="#231f20">
                <v:path arrowok="t"/>
              </v:shape>
            </v:group>
            <v:group style="position:absolute;left:3402;top:1645;width:427;height:265" coordorigin="3402,1645" coordsize="427,265">
              <v:shape style="position:absolute;left:3402;top:1645;width:427;height:265" coordorigin="3402,1645" coordsize="427,265" path="m3402,1645l3494,1658,3582,1685,3664,1723,3734,1767,3787,1816,3821,1864,3829,1910e" filled="false" stroked="true" strokeweight=".758pt" strokecolor="#231f20">
                <v:path arrowok="t"/>
              </v:shape>
            </v:group>
            <v:group style="position:absolute;left:3694;top:1676;width:53;height:51" coordorigin="3694,1676" coordsize="53,51">
              <v:shape style="position:absolute;left:3694;top:1676;width:53;height:51" coordorigin="3694,1676" coordsize="53,51" path="m3720,1676l3726,1695,3746,1695,3730,1707,3736,1726,3720,1714,3704,1726,3710,1707,3694,1695,3714,1695,3720,1676xe" filled="false" stroked="true" strokeweight=".258pt" strokecolor="#231f20">
                <v:path arrowok="t"/>
              </v:shape>
            </v:group>
            <v:group style="position:absolute;left:3462;top:1934;width:32;height:52" coordorigin="3462,1934" coordsize="32,52">
              <v:shape style="position:absolute;left:3462;top:1934;width:32;height:52" coordorigin="3462,1934" coordsize="32,52" path="m3491,1943l3475,1943,3477,1944,3480,1947,3481,1949,3481,1956,3480,1959,3476,1967,3471,1974,3462,1985,3462,1986,3491,1986,3493,1976,3473,1976,3481,1968,3486,1961,3489,1957,3490,1953,3491,1950,3491,1945,3491,1943xe" filled="true" fillcolor="#231f20" stroked="false">
                <v:path arrowok="t"/>
                <v:fill type="solid"/>
              </v:shape>
              <v:shape style="position:absolute;left:3462;top:1934;width:32;height:52" coordorigin="3462,1934" coordsize="32,52" path="m3494,1971l3492,1971,3491,1973,3491,1974,3490,1975,3489,1975,3488,1976,3473,1976,3493,1976,3494,1971xe" filled="true" fillcolor="#231f20" stroked="false">
                <v:path arrowok="t"/>
                <v:fill type="solid"/>
              </v:shape>
              <v:shape style="position:absolute;left:3462;top:1934;width:32;height:52" coordorigin="3462,1934" coordsize="32,52" path="m3481,1934l3475,1934,3472,1935,3466,1940,3465,1943,3463,1948,3465,1949,3467,1945,3469,1943,3491,1943,3488,1939,3487,1937,3483,1935,3481,1934xe" filled="true" fillcolor="#231f20" stroked="false">
                <v:path arrowok="t"/>
                <v:fill type="solid"/>
              </v:shape>
            </v:group>
            <v:group style="position:absolute;left:3500;top:1934;width:32;height:53" coordorigin="3500,1934" coordsize="32,53">
              <v:shape style="position:absolute;left:3500;top:1934;width:32;height:53" coordorigin="3500,1934" coordsize="32,53" path="m3518,1934l3513,1934,3510,1935,3500,1965,3500,1969,3513,1987,3517,1987,3519,1986,3523,1984,3523,1984,3514,1984,3513,1984,3511,1944,3511,1940,3512,1938,3513,1937,3514,1937,3523,1937,3521,1935,3518,1934xe" filled="true" fillcolor="#231f20" stroked="false">
                <v:path arrowok="t"/>
                <v:fill type="solid"/>
              </v:shape>
              <v:shape style="position:absolute;left:3500;top:1934;width:32;height:53" coordorigin="3500,1934" coordsize="32,53" path="m3523,1937l3516,1937,3517,1937,3519,1939,3519,1941,3520,1944,3520,1969,3520,1979,3519,1981,3517,1984,3517,1984,3523,1984,3531,1965,3531,1955,3530,1950,3527,1942,3526,1939,3523,1937xe" filled="true" fillcolor="#231f20" stroked="false">
                <v:path arrowok="t"/>
                <v:fill type="solid"/>
              </v:shape>
            </v:group>
            <v:group style="position:absolute;left:3538;top:1934;width:27;height:52" coordorigin="3538,1934" coordsize="27,52">
              <v:shape style="position:absolute;left:3538;top:1934;width:27;height:52" coordorigin="3538,1934" coordsize="27,52" path="m3564,1984l3539,1984,3539,1986,3564,1986,3564,1984xe" filled="true" fillcolor="#231f20" stroked="false">
                <v:path arrowok="t"/>
                <v:fill type="solid"/>
              </v:shape>
              <v:shape style="position:absolute;left:3538;top:1934;width:27;height:52" coordorigin="3538,1934" coordsize="27,52" path="m3557,1943l3544,1943,3545,1943,3546,1944,3546,1944,3547,1945,3547,1981,3546,1982,3546,1983,3544,1984,3542,1984,3561,1984,3557,1981,3557,1943xe" filled="true" fillcolor="#231f20" stroked="false">
                <v:path arrowok="t"/>
                <v:fill type="solid"/>
              </v:shape>
              <v:shape style="position:absolute;left:3538;top:1934;width:27;height:52" coordorigin="3538,1934" coordsize="27,52" path="m3557,1934l3556,1934,3538,1943,3539,1944,3541,1943,3542,1943,3557,1943,3557,1934xe" filled="true" fillcolor="#231f20" stroked="false">
                <v:path arrowok="t"/>
                <v:fill type="solid"/>
              </v:shape>
            </v:group>
            <v:group style="position:absolute;left:3573;top:1934;width:32;height:53" coordorigin="3573,1934" coordsize="32,53">
              <v:shape style="position:absolute;left:3573;top:1934;width:32;height:53" coordorigin="3573,1934" coordsize="32,53" path="m3591,1934l3585,1934,3583,1935,3573,1965,3573,1969,3586,1987,3590,1987,3592,1986,3596,1984,3596,1984,3587,1984,3586,1984,3584,1944,3584,1940,3585,1938,3586,1937,3587,1937,3595,1937,3594,1935,3591,1934xe" filled="true" fillcolor="#231f20" stroked="false">
                <v:path arrowok="t"/>
                <v:fill type="solid"/>
              </v:shape>
              <v:shape style="position:absolute;left:3573;top:1934;width:32;height:53" coordorigin="3573,1934" coordsize="32,53" path="m3595,1937l3589,1937,3590,1937,3592,1939,3592,1941,3593,1944,3593,1969,3592,1979,3592,1981,3590,1984,3589,1984,3596,1984,3604,1965,3604,1955,3603,1950,3600,1942,3598,1939,3595,1937xe" filled="true" fillcolor="#231f20" stroked="false">
                <v:path arrowok="t"/>
                <v:fill type="solid"/>
              </v:shape>
            </v:group>
            <v:group style="position:absolute;left:3831;top:1558;width:53;height:50" coordorigin="3831,1558" coordsize="53,50">
              <v:shape style="position:absolute;left:3831;top:1558;width:53;height:50" coordorigin="3831,1558" coordsize="53,50" path="m3857,1558l3863,1577,3883,1577,3867,1589,3873,1608,3857,1597,3841,1608,3847,1589,3831,1577,3851,1577,3857,1558xe" filled="false" stroked="true" strokeweight=".258pt" strokecolor="#231f20">
                <v:path arrowok="t"/>
              </v:shape>
            </v:group>
            <v:group style="position:absolute;left:3758;top:1443;width:53;height:51" coordorigin="3758,1443" coordsize="53,51">
              <v:shape style="position:absolute;left:3758;top:1443;width:53;height:51" coordorigin="3758,1443" coordsize="53,51" path="m3784,1443l3791,1462,3811,1462,3794,1474,3801,1493,3784,1481,3768,1493,3774,1474,3758,1462,3778,1462,3784,1443xe" filled="false" stroked="true" strokeweight=".258pt" strokecolor="#231f20">
                <v:path arrowok="t"/>
              </v:shape>
            </v:group>
            <v:group style="position:absolute;left:3670;top:1507;width:53;height:50" coordorigin="3670,1507" coordsize="53,50">
              <v:shape style="position:absolute;left:3670;top:1507;width:53;height:50" coordorigin="3670,1507" coordsize="53,50" path="m3696,1507l3702,1526,3723,1526,3706,1537,3713,1557,3696,1545,3680,1557,3686,1537,3670,1526,3690,1526,3696,1507xe" filled="false" stroked="true" strokeweight=".258pt" strokecolor="#231f20">
                <v:path arrowok="t"/>
              </v:shape>
            </v:group>
            <v:group style="position:absolute;left:3751;top:1584;width:43;height:41" coordorigin="3751,1584" coordsize="43,41">
              <v:shape style="position:absolute;left:3751;top:1584;width:43;height:41" coordorigin="3751,1584" coordsize="43,41" path="m3772,1584l3777,1600,3793,1600,3780,1609,3785,1625,3772,1615,3759,1625,3764,1609,3751,1600,3767,1600,3772,1584xe" filled="false" stroked="true" strokeweight=".209pt" strokecolor="#231f20">
                <v:path arrowok="t"/>
              </v:shape>
            </v:group>
            <v:group style="position:absolute;left:3621;top:1406;width:213;height:344" coordorigin="3621,1406" coordsize="213,344">
              <v:shape style="position:absolute;left:3621;top:1406;width:213;height:344" coordorigin="3621,1406" coordsize="213,344" path="m3621,1406l3683,1437,3739,1482,3784,1538,3817,1603,3833,1674,3830,1750e" filled="false" stroked="true" strokeweight=".758pt" strokecolor="#231f20">
                <v:path arrowok="t"/>
              </v:shape>
            </v:group>
            <v:group style="position:absolute;left:3322;top:1837;width:489;height:206" coordorigin="3322,1837" coordsize="489,206">
              <v:shape style="position:absolute;left:3322;top:1837;width:489;height:206" coordorigin="3322,1837" coordsize="489,206" path="m3811,1837l3772,1902,3720,1958,3657,2003,3586,2032,3508,2042,3459,2038,3411,2027,3365,2009,3322,1984e" filled="false" stroked="true" strokeweight=".758pt" strokecolor="#231f20">
                <v:path arrowok="t"/>
              </v:shape>
            </v:group>
            <v:group style="position:absolute;left:3067;top:1275;width:879;height:879" coordorigin="3067,1275" coordsize="879,879">
              <v:shape style="position:absolute;left:3067;top:1275;width:879;height:879" coordorigin="3067,1275" coordsize="879,879" path="m3506,1275l3578,1281,3645,1297,3708,1324,3766,1360,3817,1404,3861,1455,3897,1512,3923,1575,3940,1643,3946,1714,3940,1786,3923,1853,3897,1916,3861,1974,3817,2025,3766,2069,3708,2105,3645,2131,3578,2148,3506,2154,3435,2148,3367,2131,3304,2105,3247,2069,3196,2025,3152,1974,3116,1916,3089,1853,3073,1786,3067,1714,3073,1643,3089,1575,3116,1512,3152,1455,3196,1404,3247,1360,3304,1324,3367,1297,3435,1281,3506,1275xe" filled="false" stroked="true" strokeweight=".567pt" strokecolor="#231f20">
                <v:path arrowok="t"/>
              </v:shape>
              <v:shape style="position:absolute;left:3367;top:199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63.447197pt;width:44.55pt;height:44.55pt;mso-position-horizontal-relative:page;mso-position-vertical-relative:paragraph;z-index:7024;mso-wrap-distance-left:0;mso-wrap-distance-right:0" coordorigin="4039,1269" coordsize="891,891">
            <v:group style="position:absolute;left:4045;top:1275;width:879;height:879" coordorigin="4045,1275" coordsize="879,879">
              <v:shape style="position:absolute;left:4045;top:1275;width:879;height:879" coordorigin="4045,1275" coordsize="879,879" path="m4484,1275l4413,1281,4345,1297,4282,1324,4225,1360,4173,1404,4129,1455,4094,1512,4067,1575,4050,1643,4045,1714,4050,1786,4067,1853,4094,1916,4129,1974,4173,2025,4225,2069,4282,2105,4345,2131,4413,2148,4484,2154,4555,2148,4623,2131,4686,2105,4744,2069,4795,2025,4839,1974,4874,1916,4901,1853,4918,1786,4923,1714,4918,1643,4901,1575,4874,1512,4839,1455,4795,1404,4744,1360,4686,1324,4623,1297,4555,1281,4484,1275xe" filled="true" fillcolor="#d1d3d4" stroked="false">
                <v:path arrowok="t"/>
                <v:fill type="solid"/>
              </v:shape>
            </v:group>
            <v:group style="position:absolute;left:4045;top:1275;width:879;height:879" coordorigin="4045,1275" coordsize="879,879">
              <v:shape style="position:absolute;left:4045;top:1275;width:879;height:879" coordorigin="4045,1275" coordsize="879,879" path="m4484,1275l4555,1281,4623,1297,4686,1324,4744,1360,4795,1404,4839,1455,4874,1512,4901,1575,4918,1643,4923,1714,4918,1786,4901,1853,4874,1916,4839,1974,4795,2025,4744,2069,4686,2105,4623,2131,4555,2148,4484,2154,4413,2148,4345,2131,4282,2105,4225,2069,4173,2025,4129,1974,4094,1916,4067,1853,4050,1786,4045,1714,4050,1643,4067,1575,4094,1512,4129,1455,4173,1404,4225,1360,4282,1324,4345,1297,4413,1281,4484,1275xe" filled="false" stroked="true" strokeweight=".425pt" strokecolor="#231f20">
                <v:path arrowok="t"/>
              </v:shape>
            </v:group>
            <v:group style="position:absolute;left:4248;top:1658;width:220;height:428" coordorigin="4248,1658" coordsize="220,428">
              <v:shape style="position:absolute;left:4248;top:1658;width:220;height:428" coordorigin="4248,1658" coordsize="220,428" path="m4248,2085l4467,1658e" filled="false" stroked="true" strokeweight=".292pt" strokecolor="#6d6e71">
                <v:path arrowok="t"/>
              </v:shape>
            </v:group>
            <v:group style="position:absolute;left:4511;top:1306;width:137;height:267" coordorigin="4511,1306" coordsize="137,267">
              <v:shape style="position:absolute;left:4511;top:1306;width:137;height:267" coordorigin="4511,1306" coordsize="137,267" path="m4511,1573l4648,1306e" filled="false" stroked="true" strokeweight=".292pt" strokecolor="#6d6e71">
                <v:path arrowok="t"/>
              </v:shape>
            </v:group>
            <v:group style="position:absolute;left:4054;top:1418;width:107;height:207" coordorigin="4054,1418" coordsize="107,207">
              <v:shape style="position:absolute;left:4054;top:1418;width:107;height:207" coordorigin="4054,1418" coordsize="107,207" path="m4054,1624l4160,1418e" filled="false" stroked="true" strokeweight=".292pt" strokecolor="#6d6e71">
                <v:path arrowok="t"/>
              </v:shape>
            </v:group>
            <v:group style="position:absolute;left:4046;top:1381;width:151;height:295" coordorigin="4046,1381" coordsize="151,295">
              <v:shape style="position:absolute;left:4046;top:1381;width:151;height:295" coordorigin="4046,1381" coordsize="151,295" path="m4046,1675l4197,1381e" filled="false" stroked="true" strokeweight=".292pt" strokecolor="#6d6e71">
                <v:path arrowok="t"/>
              </v:shape>
            </v:group>
            <v:group style="position:absolute;left:4045;top:1357;width:185;height:359" coordorigin="4045,1357" coordsize="185,359">
              <v:shape style="position:absolute;left:4045;top:1357;width:185;height:359" coordorigin="4045,1357" coordsize="185,359" path="m4045,1715l4229,1357e" filled="false" stroked="true" strokeweight=".292pt" strokecolor="#6d6e71">
                <v:path arrowok="t"/>
              </v:shape>
            </v:group>
            <v:group style="position:absolute;left:4046;top:1338;width:212;height:411" coordorigin="4046,1338" coordsize="212,411">
              <v:shape style="position:absolute;left:4046;top:1338;width:212;height:411" coordorigin="4046,1338" coordsize="212,411" path="m4046,1749l4257,1338e" filled="false" stroked="true" strokeweight=".292pt" strokecolor="#6d6e71">
                <v:path arrowok="t"/>
              </v:shape>
            </v:group>
            <v:group style="position:absolute;left:4049;top:1323;width:234;height:456" coordorigin="4049,1323" coordsize="234,456">
              <v:shape style="position:absolute;left:4049;top:1323;width:234;height:456" coordorigin="4049,1323" coordsize="234,456" path="m4049,1779l4283,1323e" filled="false" stroked="true" strokeweight=".292pt" strokecolor="#6d6e71">
                <v:path arrowok="t"/>
              </v:shape>
            </v:group>
            <v:group style="position:absolute;left:4054;top:1312;width:254;height:495" coordorigin="4054,1312" coordsize="254,495">
              <v:shape style="position:absolute;left:4054;top:1312;width:254;height:495" coordorigin="4054,1312" coordsize="254,495" path="m4054,1806l4308,1312e" filled="false" stroked="true" strokeweight=".292pt" strokecolor="#6d6e71">
                <v:path arrowok="t"/>
              </v:shape>
            </v:group>
            <v:group style="position:absolute;left:4060;top:1302;width:272;height:529" coordorigin="4060,1302" coordsize="272,529">
              <v:shape style="position:absolute;left:4060;top:1302;width:272;height:529" coordorigin="4060,1302" coordsize="272,529" path="m4060,1831l4332,1302e" filled="false" stroked="true" strokeweight=".292pt" strokecolor="#6d6e71">
                <v:path arrowok="t"/>
              </v:shape>
            </v:group>
            <v:group style="position:absolute;left:4067;top:1294;width:288;height:560" coordorigin="4067,1294" coordsize="288,560">
              <v:shape style="position:absolute;left:4067;top:1294;width:288;height:560" coordorigin="4067,1294" coordsize="288,560" path="m4067,1854l4354,1294e" filled="false" stroked="true" strokeweight=".292pt" strokecolor="#6d6e71">
                <v:path arrowok="t"/>
              </v:shape>
            </v:group>
            <v:group style="position:absolute;left:4075;top:1288;width:302;height:587" coordorigin="4075,1288" coordsize="302,587">
              <v:shape style="position:absolute;left:4075;top:1288;width:302;height:587" coordorigin="4075,1288" coordsize="302,587" path="m4075,1875l4376,1288e" filled="false" stroked="true" strokeweight=".292pt" strokecolor="#6d6e71">
                <v:path arrowok="t"/>
              </v:shape>
            </v:group>
            <v:group style="position:absolute;left:4083;top:1283;width:315;height:612" coordorigin="4083,1283" coordsize="315,612">
              <v:shape style="position:absolute;left:4083;top:1283;width:315;height:612" coordorigin="4083,1283" coordsize="315,612" path="m4083,1895l4397,1283e" filled="false" stroked="true" strokeweight=".292pt" strokecolor="#6d6e71">
                <v:path arrowok="t"/>
              </v:shape>
            </v:group>
            <v:group style="position:absolute;left:4092;top:1280;width:326;height:634" coordorigin="4092,1280" coordsize="326,634">
              <v:shape style="position:absolute;left:4092;top:1280;width:326;height:634" coordorigin="4092,1280" coordsize="326,634" path="m4092,1914l4418,1280e" filled="false" stroked="true" strokeweight=".292pt" strokecolor="#6d6e71">
                <v:path arrowok="t"/>
              </v:shape>
            </v:group>
            <v:group style="position:absolute;left:4102;top:1277;width:336;height:655" coordorigin="4102,1277" coordsize="336,655">
              <v:shape style="position:absolute;left:4102;top:1277;width:336;height:655" coordorigin="4102,1277" coordsize="336,655" path="m4102,1932l4438,1277e" filled="false" stroked="true" strokeweight=".292pt" strokecolor="#6d6e71">
                <v:path arrowok="t"/>
              </v:shape>
            </v:group>
            <v:group style="position:absolute;left:4112;top:1276;width:346;height:673" coordorigin="4112,1276" coordsize="346,673">
              <v:shape style="position:absolute;left:4112;top:1276;width:346;height:673" coordorigin="4112,1276" coordsize="346,673" path="m4112,1948l4458,1276e" filled="false" stroked="true" strokeweight=".292pt" strokecolor="#6d6e71">
                <v:path arrowok="t"/>
              </v:shape>
            </v:group>
            <v:group style="position:absolute;left:4123;top:1275;width:354;height:690" coordorigin="4123,1275" coordsize="354,690">
              <v:shape style="position:absolute;left:4123;top:1275;width:354;height:690" coordorigin="4123,1275" coordsize="354,690" path="m4123,1964l4477,1275e" filled="false" stroked="true" strokeweight=".292pt" strokecolor="#6d6e71">
                <v:path arrowok="t"/>
              </v:shape>
            </v:group>
            <v:group style="position:absolute;left:4134;top:1275;width:362;height:705" coordorigin="4134,1275" coordsize="362,705">
              <v:shape style="position:absolute;left:4134;top:1275;width:362;height:705" coordorigin="4134,1275" coordsize="362,705" path="m4134,1979l4495,1275e" filled="false" stroked="true" strokeweight=".292pt" strokecolor="#6d6e71">
                <v:path arrowok="t"/>
              </v:shape>
            </v:group>
            <v:group style="position:absolute;left:4145;top:1613;width:196;height:381" coordorigin="4145,1613" coordsize="196,381">
              <v:shape style="position:absolute;left:4145;top:1613;width:196;height:381" coordorigin="4145,1613" coordsize="196,381" path="m4145,1994l4341,1613e" filled="false" stroked="true" strokeweight=".292pt" strokecolor="#6d6e71">
                <v:path arrowok="t"/>
              </v:shape>
            </v:group>
            <v:group style="position:absolute;left:4369;top:1276;width:145;height:281" coordorigin="4369,1276" coordsize="145,281">
              <v:shape style="position:absolute;left:4369;top:1276;width:145;height:281" coordorigin="4369,1276" coordsize="145,281" path="m4369,1557l4514,1276e" filled="false" stroked="true" strokeweight=".292pt" strokecolor="#6d6e71">
                <v:path arrowok="t"/>
              </v:shape>
            </v:group>
            <v:group style="position:absolute;left:4157;top:1627;width:196;height:381" coordorigin="4157,1627" coordsize="196,381">
              <v:shape style="position:absolute;left:4157;top:1627;width:196;height:381" coordorigin="4157,1627" coordsize="196,381" path="m4157,2007l4352,1627e" filled="false" stroked="true" strokeweight=".292pt" strokecolor="#6d6e71">
                <v:path arrowok="t"/>
              </v:shape>
            </v:group>
            <v:group style="position:absolute;left:4387;top:1278;width:145;height:282" coordorigin="4387,1278" coordsize="145,282">
              <v:shape style="position:absolute;left:4387;top:1278;width:145;height:282" coordorigin="4387,1278" coordsize="145,282" path="m4387,1559l4532,1278e" filled="false" stroked="true" strokeweight=".292pt" strokecolor="#6d6e71">
                <v:path arrowok="t"/>
              </v:shape>
            </v:group>
            <v:group style="position:absolute;left:4169;top:1638;width:197;height:383" coordorigin="4169,1638" coordsize="197,383">
              <v:shape style="position:absolute;left:4169;top:1638;width:197;height:383" coordorigin="4169,1638" coordsize="197,383" path="m4169,2020l4365,1638e" filled="false" stroked="true" strokeweight=".292pt" strokecolor="#6d6e71">
                <v:path arrowok="t"/>
              </v:shape>
            </v:group>
            <v:group style="position:absolute;left:4406;top:1280;width:144;height:279" coordorigin="4406,1280" coordsize="144,279">
              <v:shape style="position:absolute;left:4406;top:1280;width:144;height:279" coordorigin="4406,1280" coordsize="144,279" path="m4406,1559l4549,1280e" filled="false" stroked="true" strokeweight=".292pt" strokecolor="#6d6e71">
                <v:path arrowok="t"/>
              </v:shape>
            </v:group>
            <v:group style="position:absolute;left:4181;top:1643;width:200;height:390" coordorigin="4181,1643" coordsize="200,390">
              <v:shape style="position:absolute;left:4181;top:1643;width:200;height:390" coordorigin="4181,1643" coordsize="200,390" path="m4181,2033l4381,1643e" filled="false" stroked="true" strokeweight=".292pt" strokecolor="#6d6e71">
                <v:path arrowok="t"/>
              </v:shape>
            </v:group>
            <v:group style="position:absolute;left:4424;top:1283;width:143;height:278" coordorigin="4424,1283" coordsize="143,278">
              <v:shape style="position:absolute;left:4424;top:1283;width:143;height:278" coordorigin="4424,1283" coordsize="143,278" path="m4424,1560l4566,1283e" filled="false" stroked="true" strokeweight=".292pt" strokecolor="#6d6e71">
                <v:path arrowok="t"/>
              </v:shape>
            </v:group>
            <v:group style="position:absolute;left:4194;top:1647;width:205;height:398" coordorigin="4194,1647" coordsize="205,398">
              <v:shape style="position:absolute;left:4194;top:1647;width:205;height:398" coordorigin="4194,1647" coordsize="205,398" path="m4194,2044l4398,1647e" filled="false" stroked="true" strokeweight=".292pt" strokecolor="#6d6e71">
                <v:path arrowok="t"/>
              </v:shape>
            </v:group>
            <v:group style="position:absolute;left:4441;top:1286;width:142;height:276" coordorigin="4441,1286" coordsize="142,276">
              <v:shape style="position:absolute;left:4441;top:1286;width:142;height:276" coordorigin="4441,1286" coordsize="142,276" path="m4441,1562l4583,1286e" filled="false" stroked="true" strokeweight=".292pt" strokecolor="#6d6e71">
                <v:path arrowok="t"/>
              </v:shape>
            </v:group>
            <v:group style="position:absolute;left:4207;top:1649;width:209;height:407" coordorigin="4207,1649" coordsize="209,407">
              <v:shape style="position:absolute;left:4207;top:1649;width:209;height:407" coordorigin="4207,1649" coordsize="209,407" path="m4207,2055l4416,1649e" filled="false" stroked="true" strokeweight=".292pt" strokecolor="#6d6e71">
                <v:path arrowok="t"/>
              </v:shape>
            </v:group>
            <v:group style="position:absolute;left:4460;top:1290;width:141;height:274" coordorigin="4460,1290" coordsize="141,274">
              <v:shape style="position:absolute;left:4460;top:1290;width:141;height:274" coordorigin="4460,1290" coordsize="141,274" path="m4460,1564l4600,1290e" filled="false" stroked="true" strokeweight=".292pt" strokecolor="#6d6e71">
                <v:path arrowok="t"/>
              </v:shape>
            </v:group>
            <v:group style="position:absolute;left:4220;top:1651;width:213;height:415" coordorigin="4220,1651" coordsize="213,415">
              <v:shape style="position:absolute;left:4220;top:1651;width:213;height:415" coordorigin="4220,1651" coordsize="213,415" path="m4220,2066l4433,1651e" filled="false" stroked="true" strokeweight=".292pt" strokecolor="#6d6e71">
                <v:path arrowok="t"/>
              </v:shape>
            </v:group>
            <v:group style="position:absolute;left:4476;top:1295;width:140;height:272" coordorigin="4476,1295" coordsize="140,272">
              <v:shape style="position:absolute;left:4476;top:1295;width:140;height:272" coordorigin="4476,1295" coordsize="140,272" path="m4476,1567l4616,1295e" filled="false" stroked="true" strokeweight=".292pt" strokecolor="#6d6e71">
                <v:path arrowok="t"/>
              </v:shape>
            </v:group>
            <v:group style="position:absolute;left:4234;top:1654;width:217;height:422" coordorigin="4234,1654" coordsize="217,422">
              <v:shape style="position:absolute;left:4234;top:1654;width:217;height:422" coordorigin="4234,1654" coordsize="217,422" path="m4234,2075l4451,1654e" filled="false" stroked="true" strokeweight=".292pt" strokecolor="#6d6e71">
                <v:path arrowok="t"/>
              </v:shape>
            </v:group>
            <v:group style="position:absolute;left:4494;top:1301;width:139;height:270" coordorigin="4494,1301" coordsize="139,270">
              <v:shape style="position:absolute;left:4494;top:1301;width:139;height:270" coordorigin="4494,1301" coordsize="139,270" path="m4494,1570l4632,1301e" filled="false" stroked="true" strokeweight=".292pt" strokecolor="#6d6e71">
                <v:path arrowok="t"/>
              </v:shape>
              <v:shape style="position:absolute;left:4153;top:1412;width:279;height:393" type="#_x0000_t75" stroked="false">
                <v:imagedata r:id="rId155" o:title=""/>
              </v:shape>
            </v:group>
            <v:group style="position:absolute;left:4123;top:1839;width:61;height:70" coordorigin="4123,1839" coordsize="61,70">
              <v:shape style="position:absolute;left:4123;top:1839;width:61;height:70" coordorigin="4123,1839" coordsize="61,70" path="m4164,1839l4146,1839,4138,1843,4126,1855,4123,1864,4123,1886,4126,1894,4138,1906,4145,1909,4162,1909,4168,1907,4178,1900,4179,1898,4149,1898,4145,1896,4139,1889,4137,1882,4137,1866,4139,1860,4145,1853,4149,1851,4180,1851,4179,1850,4171,1842,4164,1839xe" filled="true" fillcolor="#231f20" stroked="false">
                <v:path arrowok="t"/>
                <v:fill type="solid"/>
              </v:shape>
              <v:shape style="position:absolute;left:4123;top:1839;width:61;height:70" coordorigin="4123,1839" coordsize="61,70" path="m4170,1883l4168,1888,4166,1892,4161,1896,4158,1898,4179,1898,4181,1895,4183,1887,4170,1883xe" filled="true" fillcolor="#231f20" stroked="false">
                <v:path arrowok="t"/>
                <v:fill type="solid"/>
              </v:shape>
              <v:shape style="position:absolute;left:4123;top:1839;width:61;height:70" coordorigin="4123,1839" coordsize="61,70" path="m4180,1851l4158,1851,4161,1852,4167,1856,4168,1859,4169,1862,4183,1859,4181,1854,4180,1851xe" filled="true" fillcolor="#231f20" stroked="false">
                <v:path arrowok="t"/>
                <v:fill type="solid"/>
              </v:shape>
            </v:group>
            <v:group style="position:absolute;left:4195;top:1841;width:53;height:68" coordorigin="4195,1841" coordsize="53,68">
              <v:shape style="position:absolute;left:4195;top:1841;width:53;height:68" coordorigin="4195,1841" coordsize="53,68" path="m4246,1841l4195,1841,4195,1908,4247,1908,4247,1897,4209,1897,4209,1878,4244,1878,4244,1867,4209,1867,4209,1852,4246,1852,4246,1841xe" filled="true" fillcolor="#231f20" stroked="false">
                <v:path arrowok="t"/>
                <v:fill type="solid"/>
              </v:shape>
            </v:group>
            <v:group style="position:absolute;left:4259;top:1841;width:55;height:68" coordorigin="4259,1841" coordsize="55,68">
              <v:shape style="position:absolute;left:4259;top:1841;width:55;height:68" coordorigin="4259,1841" coordsize="55,68" path="m4273,1841l4259,1841,4259,1908,4272,1908,4272,1864,4288,1864,4273,1841xe" filled="true" fillcolor="#231f20" stroked="false">
                <v:path arrowok="t"/>
                <v:fill type="solid"/>
              </v:shape>
              <v:shape style="position:absolute;left:4259;top:1841;width:55;height:68" coordorigin="4259,1841" coordsize="55,68" path="m4288,1864l4272,1864,4300,1908,4314,1908,4314,1886,4301,1886,4288,1864xe" filled="true" fillcolor="#231f20" stroked="false">
                <v:path arrowok="t"/>
                <v:fill type="solid"/>
              </v:shape>
              <v:shape style="position:absolute;left:4259;top:1841;width:55;height:68" coordorigin="4259,1841" coordsize="55,68" path="m4314,1841l4301,1841,4301,1886,4314,1886,4314,1841xe" filled="true" fillcolor="#231f20" stroked="false">
                <v:path arrowok="t"/>
                <v:fill type="solid"/>
              </v:shape>
            </v:group>
            <v:group style="position:absolute;left:4324;top:1841;width:55;height:68" coordorigin="4324,1841" coordsize="55,68">
              <v:shape style="position:absolute;left:4324;top:1841;width:55;height:68" coordorigin="4324,1841" coordsize="55,68" path="m4358,1852l4345,1852,4345,1908,4358,1908,4358,1852xe" filled="true" fillcolor="#231f20" stroked="false">
                <v:path arrowok="t"/>
                <v:fill type="solid"/>
              </v:shape>
              <v:shape style="position:absolute;left:4324;top:1841;width:55;height:68" coordorigin="4324,1841" coordsize="55,68" path="m4379,1841l4324,1841,4324,1852,4379,1852,4379,1841xe" filled="true" fillcolor="#231f20" stroked="false">
                <v:path arrowok="t"/>
                <v:fill type="solid"/>
              </v:shape>
            </v:group>
            <v:group style="position:absolute;left:4374;top:1841;width:70;height:68" coordorigin="4374,1841" coordsize="70,68">
              <v:shape style="position:absolute;left:4374;top:1841;width:70;height:68" coordorigin="4374,1841" coordsize="70,68" path="m4415,1841l4401,1841,4374,1908,4388,1908,4394,1893,4437,1893,4432,1881,4398,1881,4408,1856,4422,1856,4415,1841xe" filled="true" fillcolor="#231f20" stroked="false">
                <v:path arrowok="t"/>
                <v:fill type="solid"/>
              </v:shape>
              <v:shape style="position:absolute;left:4374;top:1841;width:70;height:68" coordorigin="4374,1841" coordsize="70,68" path="m4437,1893l4422,1893,4428,1908,4443,1908,4437,1893xe" filled="true" fillcolor="#231f20" stroked="false">
                <v:path arrowok="t"/>
                <v:fill type="solid"/>
              </v:shape>
              <v:shape style="position:absolute;left:4374;top:1841;width:70;height:68" coordorigin="4374,1841" coordsize="70,68" path="m4422,1856l4408,1856,4417,1881,4432,1881,4422,1856xe" filled="true" fillcolor="#231f20" stroked="false">
                <v:path arrowok="t"/>
                <v:fill type="solid"/>
              </v:shape>
            </v:group>
            <v:group style="position:absolute;left:4436;top:1841;width:65;height:68" coordorigin="4436,1841" coordsize="65,68">
              <v:shape style="position:absolute;left:4436;top:1841;width:65;height:68" coordorigin="4436,1841" coordsize="65,68" path="m4451,1841l4436,1841,4461,1908,4476,1908,4482,1891,4469,1891,4451,1841xe" filled="true" fillcolor="#231f20" stroked="false">
                <v:path arrowok="t"/>
                <v:fill type="solid"/>
              </v:shape>
              <v:shape style="position:absolute;left:4436;top:1841;width:65;height:68" coordorigin="4436,1841" coordsize="65,68" path="m4500,1841l4486,1841,4469,1891,4482,1891,4500,1841xe" filled="true" fillcolor="#231f20" stroked="false">
                <v:path arrowok="t"/>
                <v:fill type="solid"/>
              </v:shape>
            </v:group>
            <v:group style="position:absolute;left:4505;top:1839;width:67;height:70" coordorigin="4505,1839" coordsize="67,70">
              <v:shape style="position:absolute;left:4505;top:1839;width:67;height:70" coordorigin="4505,1839" coordsize="67,70" path="m4548,1839l4532,1839,4528,1840,4505,1868,4505,1886,4508,1894,4520,1906,4528,1909,4548,1909,4557,1906,4565,1898,4533,1898,4528,1896,4521,1888,4519,1882,4519,1866,4521,1861,4528,1853,4533,1851,4565,1851,4556,1843,4548,1839xe" filled="true" fillcolor="#231f20" stroked="false">
                <v:path arrowok="t"/>
                <v:fill type="solid"/>
              </v:shape>
              <v:shape style="position:absolute;left:4505;top:1839;width:67;height:70" coordorigin="4505,1839" coordsize="67,70" path="m4565,1851l4544,1851,4549,1853,4556,1861,4557,1866,4557,1882,4555,1888,4548,1896,4544,1898,4565,1898,4569,1894,4572,1886,4572,1863,4569,1855,4565,1851xe" filled="true" fillcolor="#231f20" stroked="false">
                <v:path arrowok="t"/>
                <v:fill type="solid"/>
              </v:shape>
            </v:group>
            <v:group style="position:absolute;left:4579;top:1839;width:57;height:70" coordorigin="4579,1839" coordsize="57,70">
              <v:shape style="position:absolute;left:4579;top:1839;width:57;height:70" coordorigin="4579,1839" coordsize="57,70" path="m4593,1885l4579,1886,4580,1894,4583,1899,4592,1907,4599,1909,4614,1909,4619,1908,4627,1905,4630,1903,4633,1898,4603,1898,4600,1897,4595,1893,4593,1889,4593,1885xe" filled="true" fillcolor="#231f20" stroked="false">
                <v:path arrowok="t"/>
                <v:fill type="solid"/>
              </v:shape>
              <v:shape style="position:absolute;left:4579;top:1839;width:57;height:70" coordorigin="4579,1839" coordsize="57,70" path="m4615,1839l4601,1839,4597,1840,4582,1864,4584,1868,4591,1875,4596,1877,4609,1880,4613,1881,4617,1882,4619,1883,4620,1884,4621,1886,4621,1887,4621,1891,4620,1893,4616,1897,4612,1898,4633,1898,4634,1896,4635,1893,4635,1884,4634,1881,4603,1864,4599,1863,4596,1860,4595,1859,4595,1856,4596,1854,4599,1852,4603,1851,4632,1851,4631,1849,4622,1841,4615,1839xe" filled="true" fillcolor="#231f20" stroked="false">
                <v:path arrowok="t"/>
                <v:fill type="solid"/>
              </v:shape>
              <v:shape style="position:absolute;left:4579;top:1839;width:57;height:70" coordorigin="4579,1839" coordsize="57,70" path="m4632,1851l4611,1851,4613,1852,4617,1855,4619,1857,4619,1861,4633,1860,4633,1854,4632,1851xe" filled="true" fillcolor="#231f20" stroked="false">
                <v:path arrowok="t"/>
                <v:fill type="solid"/>
              </v:shape>
            </v:group>
            <v:group style="position:absolute;left:4332;top:1556;width:498;height:418" coordorigin="4332,1556" coordsize="498,418">
              <v:shape style="position:absolute;left:4332;top:1556;width:498;height:418" coordorigin="4332,1556" coordsize="498,418" path="m4332,1556l4445,1562,4539,1580,4615,1606,4675,1635,4754,1689,4808,1750,4830,1812,4824,1870,4794,1920,4745,1955,4680,1973e" filled="false" stroked="true" strokeweight=".758pt" strokecolor="#231f20">
                <v:path arrowok="t"/>
              </v:shape>
            </v:group>
            <v:group style="position:absolute;left:4380;top:1645;width:427;height:265" coordorigin="4380,1645" coordsize="427,265">
              <v:shape style="position:absolute;left:4380;top:1645;width:427;height:265" coordorigin="4380,1645" coordsize="427,265" path="m4380,1645l4471,1658,4560,1685,4641,1723,4711,1767,4765,1816,4799,1864,4807,1910e" filled="false" stroked="true" strokeweight=".758pt" strokecolor="#231f20">
                <v:path arrowok="t"/>
              </v:shape>
            </v:group>
            <v:group style="position:absolute;left:4671;top:1676;width:53;height:51" coordorigin="4671,1676" coordsize="53,51">
              <v:shape style="position:absolute;left:4671;top:1676;width:53;height:51" coordorigin="4671,1676" coordsize="53,51" path="m4698,1676l4704,1695,4724,1695,4708,1707,4714,1726,4698,1714,4681,1726,4688,1707,4671,1695,4692,1695,4698,1676xe" filled="false" stroked="true" strokeweight=".258pt" strokecolor="#231f20">
                <v:path arrowok="t"/>
              </v:shape>
            </v:group>
            <v:group style="position:absolute;left:4440;top:1934;width:32;height:52" coordorigin="4440,1934" coordsize="32,52">
              <v:shape style="position:absolute;left:4440;top:1934;width:32;height:52" coordorigin="4440,1934" coordsize="32,52" path="m4468,1943l4453,1943,4455,1944,4458,1947,4459,1949,4459,1956,4458,1959,4454,1967,4449,1974,4440,1985,4440,1986,4469,1986,4470,1976,4451,1976,4459,1968,4464,1961,4466,1957,4468,1953,4469,1950,4469,1945,4468,1943xe" filled="true" fillcolor="#231f20" stroked="false">
                <v:path arrowok="t"/>
                <v:fill type="solid"/>
              </v:shape>
              <v:shape style="position:absolute;left:4440;top:1934;width:32;height:52" coordorigin="4440,1934" coordsize="32,52" path="m4471,1971l4470,1971,4469,1973,4469,1974,4468,1975,4467,1975,4465,1976,4451,1976,4470,1976,4471,1971xe" filled="true" fillcolor="#231f20" stroked="false">
                <v:path arrowok="t"/>
                <v:fill type="solid"/>
              </v:shape>
              <v:shape style="position:absolute;left:4440;top:1934;width:32;height:52" coordorigin="4440,1934" coordsize="32,52" path="m4458,1934l4453,1934,4449,1935,4444,1940,4442,1943,4441,1948,4442,1949,4444,1945,4447,1943,4468,1943,4466,1939,4465,1937,4461,1935,4458,1934xe" filled="true" fillcolor="#231f20" stroked="false">
                <v:path arrowok="t"/>
                <v:fill type="solid"/>
              </v:shape>
            </v:group>
            <v:group style="position:absolute;left:4478;top:1934;width:32;height:53" coordorigin="4478,1934" coordsize="32,53">
              <v:shape style="position:absolute;left:4478;top:1934;width:32;height:53" coordorigin="4478,1934" coordsize="32,53" path="m4496,1934l4490,1934,4488,1935,4478,1965,4478,1969,4491,1987,4495,1987,4497,1986,4500,1984,4501,1984,4492,1984,4491,1984,4488,1944,4489,1940,4490,1938,4491,1937,4492,1937,4500,1937,4498,1935,4496,1934xe" filled="true" fillcolor="#231f20" stroked="false">
                <v:path arrowok="t"/>
                <v:fill type="solid"/>
              </v:shape>
              <v:shape style="position:absolute;left:4478;top:1934;width:32;height:53" coordorigin="4478,1934" coordsize="32,53" path="m4500,1937l4494,1937,4495,1937,4497,1939,4497,1941,4498,1944,4498,1969,4497,1979,4497,1981,4495,1984,4494,1984,4501,1984,4509,1965,4509,1955,4508,1950,4505,1942,4503,1939,4500,1937xe" filled="true" fillcolor="#231f20" stroked="false">
                <v:path arrowok="t"/>
                <v:fill type="solid"/>
              </v:shape>
            </v:group>
            <v:group style="position:absolute;left:4516;top:1934;width:27;height:52" coordorigin="4516,1934" coordsize="27,52">
              <v:shape style="position:absolute;left:4516;top:1934;width:27;height:52" coordorigin="4516,1934" coordsize="27,52" path="m4542,1984l4517,1984,4517,1986,4542,1986,4542,1984xe" filled="true" fillcolor="#231f20" stroked="false">
                <v:path arrowok="t"/>
                <v:fill type="solid"/>
              </v:shape>
              <v:shape style="position:absolute;left:4516;top:1934;width:27;height:52" coordorigin="4516,1934" coordsize="27,52" path="m4535,1943l4522,1943,4523,1943,4524,1944,4524,1944,4525,1945,4525,1981,4524,1982,4523,1983,4522,1984,4520,1984,4539,1984,4535,1981,4535,1943xe" filled="true" fillcolor="#231f20" stroked="false">
                <v:path arrowok="t"/>
                <v:fill type="solid"/>
              </v:shape>
              <v:shape style="position:absolute;left:4516;top:1934;width:27;height:52" coordorigin="4516,1934" coordsize="27,52" path="m4535,1934l4534,1934,4516,1943,4517,1944,4518,1943,4520,1943,4535,1943,4535,1934xe" filled="true" fillcolor="#231f20" stroked="false">
                <v:path arrowok="t"/>
                <v:fill type="solid"/>
              </v:shape>
            </v:group>
            <v:group style="position:absolute;left:4550;top:1934;width:32;height:53" coordorigin="4550,1934" coordsize="32,53">
              <v:shape style="position:absolute;left:4550;top:1934;width:32;height:53" coordorigin="4550,1934" coordsize="32,53" path="m4569,1934l4563,1934,4561,1935,4550,1965,4551,1969,4564,1987,4568,1987,4570,1986,4573,1984,4574,1984,4565,1984,4564,1984,4561,1944,4562,1940,4563,1938,4564,1937,4565,1937,4573,1937,4571,1935,4569,1934xe" filled="true" fillcolor="#231f20" stroked="false">
                <v:path arrowok="t"/>
                <v:fill type="solid"/>
              </v:shape>
              <v:shape style="position:absolute;left:4550;top:1934;width:32;height:53" coordorigin="4550,1934" coordsize="32,53" path="m4573,1937l4567,1937,4568,1937,4570,1939,4570,1941,4570,1944,4570,1969,4570,1979,4570,1981,4568,1984,4567,1984,4574,1984,4582,1965,4582,1955,4581,1950,4578,1942,4576,1939,4573,1937xe" filled="true" fillcolor="#231f20" stroked="false">
                <v:path arrowok="t"/>
                <v:fill type="solid"/>
              </v:shape>
            </v:group>
            <v:group style="position:absolute;left:4808;top:1558;width:53;height:50" coordorigin="4808,1558" coordsize="53,50">
              <v:shape style="position:absolute;left:4808;top:1558;width:53;height:50" coordorigin="4808,1558" coordsize="53,50" path="m4835,1558l4841,1577,4861,1577,4845,1589,4851,1608,4835,1597,4818,1608,4825,1589,4808,1577,4829,1577,4835,1558xe" filled="false" stroked="true" strokeweight=".258pt" strokecolor="#231f20">
                <v:path arrowok="t"/>
              </v:shape>
            </v:group>
            <v:group style="position:absolute;left:4736;top:1443;width:53;height:51" coordorigin="4736,1443" coordsize="53,51">
              <v:shape style="position:absolute;left:4736;top:1443;width:53;height:51" coordorigin="4736,1443" coordsize="53,51" path="m4762,1443l4768,1462,4789,1462,4772,1474,4778,1493,4762,1481,4746,1493,4752,1474,4736,1462,4756,1462,4762,1443xe" filled="false" stroked="true" strokeweight=".258pt" strokecolor="#231f20">
                <v:path arrowok="t"/>
              </v:shape>
            </v:group>
            <v:group style="position:absolute;left:4648;top:1507;width:53;height:50" coordorigin="4648,1507" coordsize="53,50">
              <v:shape style="position:absolute;left:4648;top:1507;width:53;height:50" coordorigin="4648,1507" coordsize="53,50" path="m4674,1507l4680,1526,4700,1526,4684,1537,4690,1557,4674,1545,4658,1557,4664,1537,4648,1526,4668,1526,4674,1507xe" filled="false" stroked="true" strokeweight=".258pt" strokecolor="#231f20">
                <v:path arrowok="t"/>
              </v:shape>
            </v:group>
            <v:group style="position:absolute;left:4729;top:1584;width:43;height:41" coordorigin="4729,1584" coordsize="43,41">
              <v:shape style="position:absolute;left:4729;top:1584;width:43;height:41" coordorigin="4729,1584" coordsize="43,41" path="m4750,1584l4755,1600,4771,1600,4758,1609,4763,1625,4750,1615,4737,1625,4742,1609,4729,1600,4745,1600,4750,1584xe" filled="false" stroked="true" strokeweight=".209pt" strokecolor="#231f20">
                <v:path arrowok="t"/>
              </v:shape>
            </v:group>
            <v:group style="position:absolute;left:4599;top:1406;width:213;height:344" coordorigin="4599,1406" coordsize="213,344">
              <v:shape style="position:absolute;left:4599;top:1406;width:213;height:344" coordorigin="4599,1406" coordsize="213,344" path="m4599,1406l4661,1437,4716,1482,4762,1538,4794,1603,4811,1674,4808,1750e" filled="false" stroked="true" strokeweight=".758pt" strokecolor="#231f20">
                <v:path arrowok="t"/>
              </v:shape>
            </v:group>
            <v:group style="position:absolute;left:4300;top:1837;width:489;height:206" coordorigin="4300,1837" coordsize="489,206">
              <v:shape style="position:absolute;left:4300;top:1837;width:489;height:206" coordorigin="4300,1837" coordsize="489,206" path="m4788,1837l4750,1902,4698,1958,4635,2003,4564,2032,4486,2042,4437,2038,4389,2027,4343,2009,4300,1984e" filled="false" stroked="true" strokeweight=".758pt" strokecolor="#231f20">
                <v:path arrowok="t"/>
              </v:shape>
            </v:group>
            <v:group style="position:absolute;left:4045;top:1275;width:879;height:879" coordorigin="4045,1275" coordsize="879,879">
              <v:shape style="position:absolute;left:4045;top:1275;width:879;height:879" coordorigin="4045,1275" coordsize="879,879" path="m4484,1275l4555,1281,4623,1297,4686,1324,4744,1360,4795,1404,4839,1455,4874,1512,4901,1575,4918,1643,4923,1714,4918,1786,4901,1853,4874,1916,4839,1974,4795,2025,4744,2069,4686,2105,4623,2131,4555,2148,4484,2154,4413,2148,4345,2131,4282,2105,4225,2069,4173,2025,4129,1974,4094,1916,4067,1853,4050,1786,4045,1714,4050,1643,4067,1575,4094,1512,4129,1455,4173,1404,4225,1360,4282,1324,4345,1297,4413,1281,4484,1275xe" filled="false" stroked="true" strokeweight=".567pt" strokecolor="#231f20">
                <v:path arrowok="t"/>
              </v:shape>
              <v:shape style="position:absolute;left:4345;top:1997;width:288;height:118" type="#_x0000_t75" stroked="false">
                <v:imagedata r:id="rId156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63.447197pt;width:44.55pt;height:44.55pt;mso-position-horizontal-relative:page;mso-position-vertical-relative:paragraph;z-index:7048;mso-wrap-distance-left:0;mso-wrap-distance-right:0" coordorigin="5016,1269" coordsize="891,891">
            <v:group style="position:absolute;left:5022;top:1275;width:879;height:879" coordorigin="5022,1275" coordsize="879,879">
              <v:shape style="position:absolute;left:5022;top:1275;width:879;height:879" coordorigin="5022,1275" coordsize="879,879" path="m5462,1275l5391,1281,5323,1297,5260,1324,5202,1360,5151,1404,5107,1455,5072,1512,5045,1575,5028,1643,5022,1714,5028,1786,5045,1853,5072,1916,5107,1974,5151,2025,5202,2069,5260,2105,5323,2131,5391,2148,5462,2154,5533,2148,5601,2131,5664,2105,5721,2069,5773,2025,5817,1974,5852,1916,5879,1853,5896,1786,5901,1714,5896,1643,5879,1575,5852,1512,5817,1455,5773,1404,5721,1360,5664,1324,5601,1297,5533,1281,5462,1275xe" filled="true" fillcolor="#d1d3d4" stroked="false">
                <v:path arrowok="t"/>
                <v:fill type="solid"/>
              </v:shape>
            </v:group>
            <v:group style="position:absolute;left:5022;top:1275;width:879;height:879" coordorigin="5022,1275" coordsize="879,879">
              <v:shape style="position:absolute;left:5022;top:1275;width:879;height:879" coordorigin="5022,1275" coordsize="879,879" path="m5462,1275l5533,1281,5601,1297,5664,1324,5721,1360,5773,1404,5817,1455,5852,1512,5879,1575,5896,1643,5901,1714,5896,1786,5879,1853,5852,1916,5817,1974,5773,2025,5721,2069,5664,2105,5601,2131,5533,2148,5462,2154,5391,2148,5323,2131,5260,2105,5202,2069,5151,2025,5107,1974,5072,1916,5045,1853,5028,1786,5022,1714,5028,1643,5045,1575,5072,1512,5107,1455,5151,1404,5202,1360,5260,1324,5323,1297,5391,1281,5462,1275xe" filled="false" stroked="true" strokeweight=".425pt" strokecolor="#231f20">
                <v:path arrowok="t"/>
              </v:shape>
            </v:group>
            <v:group style="position:absolute;left:5226;top:1658;width:220;height:428" coordorigin="5226,1658" coordsize="220,428">
              <v:shape style="position:absolute;left:5226;top:1658;width:220;height:428" coordorigin="5226,1658" coordsize="220,428" path="m5226,2085l5445,1658e" filled="false" stroked="true" strokeweight=".292pt" strokecolor="#6d6e71">
                <v:path arrowok="t"/>
              </v:shape>
            </v:group>
            <v:group style="position:absolute;left:5489;top:1306;width:137;height:267" coordorigin="5489,1306" coordsize="137,267">
              <v:shape style="position:absolute;left:5489;top:1306;width:137;height:267" coordorigin="5489,1306" coordsize="137,267" path="m5489,1573l5626,1306e" filled="false" stroked="true" strokeweight=".292pt" strokecolor="#6d6e71">
                <v:path arrowok="t"/>
              </v:shape>
            </v:group>
            <v:group style="position:absolute;left:5032;top:1418;width:107;height:207" coordorigin="5032,1418" coordsize="107,207">
              <v:shape style="position:absolute;left:5032;top:1418;width:107;height:207" coordorigin="5032,1418" coordsize="107,207" path="m5032,1624l5138,1418e" filled="false" stroked="true" strokeweight=".292pt" strokecolor="#6d6e71">
                <v:path arrowok="t"/>
              </v:shape>
            </v:group>
            <v:group style="position:absolute;left:5024;top:1381;width:151;height:295" coordorigin="5024,1381" coordsize="151,295">
              <v:shape style="position:absolute;left:5024;top:1381;width:151;height:295" coordorigin="5024,1381" coordsize="151,295" path="m5024,1675l5175,1381e" filled="false" stroked="true" strokeweight=".292pt" strokecolor="#6d6e71">
                <v:path arrowok="t"/>
              </v:shape>
            </v:group>
            <v:group style="position:absolute;left:5023;top:1357;width:185;height:359" coordorigin="5023,1357" coordsize="185,359">
              <v:shape style="position:absolute;left:5023;top:1357;width:185;height:359" coordorigin="5023,1357" coordsize="185,359" path="m5023,1715l5207,1357e" filled="false" stroked="true" strokeweight=".292pt" strokecolor="#6d6e71">
                <v:path arrowok="t"/>
              </v:shape>
            </v:group>
            <v:group style="position:absolute;left:5024;top:1338;width:212;height:411" coordorigin="5024,1338" coordsize="212,411">
              <v:shape style="position:absolute;left:5024;top:1338;width:212;height:411" coordorigin="5024,1338" coordsize="212,411" path="m5024,1749l5235,1338e" filled="false" stroked="true" strokeweight=".292pt" strokecolor="#6d6e71">
                <v:path arrowok="t"/>
              </v:shape>
            </v:group>
            <v:group style="position:absolute;left:5027;top:1323;width:234;height:456" coordorigin="5027,1323" coordsize="234,456">
              <v:shape style="position:absolute;left:5027;top:1323;width:234;height:456" coordorigin="5027,1323" coordsize="234,456" path="m5027,1779l5261,1323e" filled="false" stroked="true" strokeweight=".292pt" strokecolor="#6d6e71">
                <v:path arrowok="t"/>
              </v:shape>
            </v:group>
            <v:group style="position:absolute;left:5032;top:1312;width:254;height:495" coordorigin="5032,1312" coordsize="254,495">
              <v:shape style="position:absolute;left:5032;top:1312;width:254;height:495" coordorigin="5032,1312" coordsize="254,495" path="m5032,1806l5286,1312e" filled="false" stroked="true" strokeweight=".292pt" strokecolor="#6d6e71">
                <v:path arrowok="t"/>
              </v:shape>
            </v:group>
            <v:group style="position:absolute;left:5038;top:1302;width:272;height:529" coordorigin="5038,1302" coordsize="272,529">
              <v:shape style="position:absolute;left:5038;top:1302;width:272;height:529" coordorigin="5038,1302" coordsize="272,529" path="m5038,1831l5310,1302e" filled="false" stroked="true" strokeweight=".292pt" strokecolor="#6d6e71">
                <v:path arrowok="t"/>
              </v:shape>
            </v:group>
            <v:group style="position:absolute;left:5045;top:1294;width:288;height:560" coordorigin="5045,1294" coordsize="288,560">
              <v:shape style="position:absolute;left:5045;top:1294;width:288;height:560" coordorigin="5045,1294" coordsize="288,560" path="m5045,1854l5332,1294e" filled="false" stroked="true" strokeweight=".292pt" strokecolor="#6d6e71">
                <v:path arrowok="t"/>
              </v:shape>
            </v:group>
            <v:group style="position:absolute;left:5053;top:1288;width:302;height:587" coordorigin="5053,1288" coordsize="302,587">
              <v:shape style="position:absolute;left:5053;top:1288;width:302;height:587" coordorigin="5053,1288" coordsize="302,587" path="m5053,1875l5354,1288e" filled="false" stroked="true" strokeweight=".292pt" strokecolor="#6d6e71">
                <v:path arrowok="t"/>
              </v:shape>
            </v:group>
            <v:group style="position:absolute;left:5061;top:1283;width:315;height:612" coordorigin="5061,1283" coordsize="315,612">
              <v:shape style="position:absolute;left:5061;top:1283;width:315;height:612" coordorigin="5061,1283" coordsize="315,612" path="m5061,1895l5375,1283e" filled="false" stroked="true" strokeweight=".292pt" strokecolor="#6d6e71">
                <v:path arrowok="t"/>
              </v:shape>
            </v:group>
            <v:group style="position:absolute;left:5070;top:1280;width:326;height:634" coordorigin="5070,1280" coordsize="326,634">
              <v:shape style="position:absolute;left:5070;top:1280;width:326;height:634" coordorigin="5070,1280" coordsize="326,634" path="m5070,1914l5396,1280e" filled="false" stroked="true" strokeweight=".292pt" strokecolor="#6d6e71">
                <v:path arrowok="t"/>
              </v:shape>
            </v:group>
            <v:group style="position:absolute;left:5080;top:1277;width:336;height:655" coordorigin="5080,1277" coordsize="336,655">
              <v:shape style="position:absolute;left:5080;top:1277;width:336;height:655" coordorigin="5080,1277" coordsize="336,655" path="m5080,1932l5416,1277e" filled="false" stroked="true" strokeweight=".292pt" strokecolor="#6d6e71">
                <v:path arrowok="t"/>
              </v:shape>
            </v:group>
            <v:group style="position:absolute;left:5090;top:1276;width:346;height:673" coordorigin="5090,1276" coordsize="346,673">
              <v:shape style="position:absolute;left:5090;top:1276;width:346;height:673" coordorigin="5090,1276" coordsize="346,673" path="m5090,1948l5435,1276e" filled="false" stroked="true" strokeweight=".292pt" strokecolor="#6d6e71">
                <v:path arrowok="t"/>
              </v:shape>
            </v:group>
            <v:group style="position:absolute;left:5101;top:1275;width:354;height:690" coordorigin="5101,1275" coordsize="354,690">
              <v:shape style="position:absolute;left:5101;top:1275;width:354;height:690" coordorigin="5101,1275" coordsize="354,690" path="m5101,1964l5455,1275e" filled="false" stroked="true" strokeweight=".292pt" strokecolor="#6d6e71">
                <v:path arrowok="t"/>
              </v:shape>
            </v:group>
            <v:group style="position:absolute;left:5111;top:1275;width:362;height:705" coordorigin="5111,1275" coordsize="362,705">
              <v:shape style="position:absolute;left:5111;top:1275;width:362;height:705" coordorigin="5111,1275" coordsize="362,705" path="m5111,1979l5473,1275e" filled="false" stroked="true" strokeweight=".292pt" strokecolor="#6d6e71">
                <v:path arrowok="t"/>
              </v:shape>
            </v:group>
            <v:group style="position:absolute;left:5123;top:1613;width:196;height:381" coordorigin="5123,1613" coordsize="196,381">
              <v:shape style="position:absolute;left:5123;top:1613;width:196;height:381" coordorigin="5123,1613" coordsize="196,381" path="m5123,1994l5318,1613e" filled="false" stroked="true" strokeweight=".292pt" strokecolor="#6d6e71">
                <v:path arrowok="t"/>
              </v:shape>
            </v:group>
            <v:group style="position:absolute;left:5347;top:1276;width:145;height:281" coordorigin="5347,1276" coordsize="145,281">
              <v:shape style="position:absolute;left:5347;top:1276;width:145;height:281" coordorigin="5347,1276" coordsize="145,281" path="m5347,1557l5491,1276e" filled="false" stroked="true" strokeweight=".292pt" strokecolor="#6d6e71">
                <v:path arrowok="t"/>
              </v:shape>
            </v:group>
            <v:group style="position:absolute;left:5135;top:1627;width:196;height:381" coordorigin="5135,1627" coordsize="196,381">
              <v:shape style="position:absolute;left:5135;top:1627;width:196;height:381" coordorigin="5135,1627" coordsize="196,381" path="m5135,2007l5330,1627e" filled="false" stroked="true" strokeweight=".292pt" strokecolor="#6d6e71">
                <v:path arrowok="t"/>
              </v:shape>
            </v:group>
            <v:group style="position:absolute;left:5365;top:1278;width:145;height:282" coordorigin="5365,1278" coordsize="145,282">
              <v:shape style="position:absolute;left:5365;top:1278;width:145;height:282" coordorigin="5365,1278" coordsize="145,282" path="m5365,1559l5509,1278e" filled="false" stroked="true" strokeweight=".292pt" strokecolor="#6d6e71">
                <v:path arrowok="t"/>
              </v:shape>
            </v:group>
            <v:group style="position:absolute;left:5147;top:1638;width:197;height:383" coordorigin="5147,1638" coordsize="197,383">
              <v:shape style="position:absolute;left:5147;top:1638;width:197;height:383" coordorigin="5147,1638" coordsize="197,383" path="m5147,2020l5343,1638e" filled="false" stroked="true" strokeweight=".292pt" strokecolor="#6d6e71">
                <v:path arrowok="t"/>
              </v:shape>
            </v:group>
            <v:group style="position:absolute;left:5384;top:1280;width:144;height:279" coordorigin="5384,1280" coordsize="144,279">
              <v:shape style="position:absolute;left:5384;top:1280;width:144;height:279" coordorigin="5384,1280" coordsize="144,279" path="m5384,1559l5527,1280e" filled="false" stroked="true" strokeweight=".292pt" strokecolor="#6d6e71">
                <v:path arrowok="t"/>
              </v:shape>
            </v:group>
            <v:group style="position:absolute;left:5159;top:1643;width:200;height:390" coordorigin="5159,1643" coordsize="200,390">
              <v:shape style="position:absolute;left:5159;top:1643;width:200;height:390" coordorigin="5159,1643" coordsize="200,390" path="m5159,2033l5359,1643e" filled="false" stroked="true" strokeweight=".292pt" strokecolor="#6d6e71">
                <v:path arrowok="t"/>
              </v:shape>
            </v:group>
            <v:group style="position:absolute;left:5402;top:1283;width:143;height:278" coordorigin="5402,1283" coordsize="143,278">
              <v:shape style="position:absolute;left:5402;top:1283;width:143;height:278" coordorigin="5402,1283" coordsize="143,278" path="m5402,1560l5544,1283e" filled="false" stroked="true" strokeweight=".292pt" strokecolor="#6d6e71">
                <v:path arrowok="t"/>
              </v:shape>
            </v:group>
            <v:group style="position:absolute;left:5172;top:1647;width:205;height:398" coordorigin="5172,1647" coordsize="205,398">
              <v:shape style="position:absolute;left:5172;top:1647;width:205;height:398" coordorigin="5172,1647" coordsize="205,398" path="m5172,2044l5376,1647e" filled="false" stroked="true" strokeweight=".292pt" strokecolor="#6d6e71">
                <v:path arrowok="t"/>
              </v:shape>
            </v:group>
            <v:group style="position:absolute;left:5419;top:1286;width:142;height:276" coordorigin="5419,1286" coordsize="142,276">
              <v:shape style="position:absolute;left:5419;top:1286;width:142;height:276" coordorigin="5419,1286" coordsize="142,276" path="m5419,1562l5561,1286e" filled="false" stroked="true" strokeweight=".292pt" strokecolor="#6d6e71">
                <v:path arrowok="t"/>
              </v:shape>
            </v:group>
            <v:group style="position:absolute;left:5185;top:1649;width:209;height:407" coordorigin="5185,1649" coordsize="209,407">
              <v:shape style="position:absolute;left:5185;top:1649;width:209;height:407" coordorigin="5185,1649" coordsize="209,407" path="m5185,2055l5394,1649e" filled="false" stroked="true" strokeweight=".292pt" strokecolor="#6d6e71">
                <v:path arrowok="t"/>
              </v:shape>
            </v:group>
            <v:group style="position:absolute;left:5438;top:1290;width:141;height:274" coordorigin="5438,1290" coordsize="141,274">
              <v:shape style="position:absolute;left:5438;top:1290;width:141;height:274" coordorigin="5438,1290" coordsize="141,274" path="m5438,1564l5578,1290e" filled="false" stroked="true" strokeweight=".292pt" strokecolor="#6d6e71">
                <v:path arrowok="t"/>
              </v:shape>
            </v:group>
            <v:group style="position:absolute;left:5198;top:1651;width:213;height:415" coordorigin="5198,1651" coordsize="213,415">
              <v:shape style="position:absolute;left:5198;top:1651;width:213;height:415" coordorigin="5198,1651" coordsize="213,415" path="m5198,2066l5411,1651e" filled="false" stroked="true" strokeweight=".292pt" strokecolor="#6d6e71">
                <v:path arrowok="t"/>
              </v:shape>
            </v:group>
            <v:group style="position:absolute;left:5454;top:1295;width:140;height:272" coordorigin="5454,1295" coordsize="140,272">
              <v:shape style="position:absolute;left:5454;top:1295;width:140;height:272" coordorigin="5454,1295" coordsize="140,272" path="m5454,1567l5594,1295e" filled="false" stroked="true" strokeweight=".292pt" strokecolor="#6d6e71">
                <v:path arrowok="t"/>
              </v:shape>
            </v:group>
            <v:group style="position:absolute;left:5212;top:1654;width:217;height:422" coordorigin="5212,1654" coordsize="217,422">
              <v:shape style="position:absolute;left:5212;top:1654;width:217;height:422" coordorigin="5212,1654" coordsize="217,422" path="m5212,2075l5428,1654e" filled="false" stroked="true" strokeweight=".292pt" strokecolor="#6d6e71">
                <v:path arrowok="t"/>
              </v:shape>
            </v:group>
            <v:group style="position:absolute;left:5471;top:1301;width:139;height:270" coordorigin="5471,1301" coordsize="139,270">
              <v:shape style="position:absolute;left:5471;top:1301;width:139;height:270" coordorigin="5471,1301" coordsize="139,270" path="m5471,1570l5610,1301e" filled="false" stroked="true" strokeweight=".292pt" strokecolor="#6d6e71">
                <v:path arrowok="t"/>
              </v:shape>
              <v:shape style="position:absolute;left:5131;top:1412;width:279;height:393" type="#_x0000_t75" stroked="false">
                <v:imagedata r:id="rId157" o:title=""/>
              </v:shape>
            </v:group>
            <v:group style="position:absolute;left:5101;top:1839;width:61;height:70" coordorigin="5101,1839" coordsize="61,70">
              <v:shape style="position:absolute;left:5101;top:1839;width:61;height:70" coordorigin="5101,1839" coordsize="61,70" path="m5141,1839l5123,1839,5116,1843,5104,1855,5101,1864,5101,1886,5104,1894,5115,1906,5123,1909,5140,1909,5146,1907,5155,1900,5157,1898,5127,1898,5123,1896,5117,1889,5115,1882,5115,1866,5117,1860,5123,1853,5127,1851,5158,1851,5157,1850,5148,1842,5141,1839xe" filled="true" fillcolor="#231f20" stroked="false">
                <v:path arrowok="t"/>
                <v:fill type="solid"/>
              </v:shape>
              <v:shape style="position:absolute;left:5101;top:1839;width:61;height:70" coordorigin="5101,1839" coordsize="61,70" path="m5147,1883l5146,1888,5144,1892,5139,1896,5136,1898,5157,1898,5159,1895,5161,1887,5147,1883xe" filled="true" fillcolor="#231f20" stroked="false">
                <v:path arrowok="t"/>
                <v:fill type="solid"/>
              </v:shape>
              <v:shape style="position:absolute;left:5101;top:1839;width:61;height:70" coordorigin="5101,1839" coordsize="61,70" path="m5158,1851l5136,1851,5139,1852,5144,1856,5146,1859,5147,1862,5161,1859,5159,1854,5158,1851xe" filled="true" fillcolor="#231f20" stroked="false">
                <v:path arrowok="t"/>
                <v:fill type="solid"/>
              </v:shape>
            </v:group>
            <v:group style="position:absolute;left:5173;top:1841;width:53;height:68" coordorigin="5173,1841" coordsize="53,68">
              <v:shape style="position:absolute;left:5173;top:1841;width:53;height:68" coordorigin="5173,1841" coordsize="53,68" path="m5224,1841l5173,1841,5173,1908,5225,1908,5225,1897,5187,1897,5187,1878,5221,1878,5221,1867,5187,1867,5187,1852,5224,1852,5224,1841xe" filled="true" fillcolor="#231f20" stroked="false">
                <v:path arrowok="t"/>
                <v:fill type="solid"/>
              </v:shape>
            </v:group>
            <v:group style="position:absolute;left:5237;top:1841;width:55;height:68" coordorigin="5237,1841" coordsize="55,68">
              <v:shape style="position:absolute;left:5237;top:1841;width:55;height:68" coordorigin="5237,1841" coordsize="55,68" path="m5251,1841l5237,1841,5237,1908,5250,1908,5250,1864,5266,1864,5251,1841xe" filled="true" fillcolor="#231f20" stroked="false">
                <v:path arrowok="t"/>
                <v:fill type="solid"/>
              </v:shape>
              <v:shape style="position:absolute;left:5237;top:1841;width:55;height:68" coordorigin="5237,1841" coordsize="55,68" path="m5266,1864l5250,1864,5278,1908,5292,1908,5292,1886,5279,1886,5266,1864xe" filled="true" fillcolor="#231f20" stroked="false">
                <v:path arrowok="t"/>
                <v:fill type="solid"/>
              </v:shape>
              <v:shape style="position:absolute;left:5237;top:1841;width:55;height:68" coordorigin="5237,1841" coordsize="55,68" path="m5292,1841l5279,1841,5279,1886,5292,1886,5292,1841xe" filled="true" fillcolor="#231f20" stroked="false">
                <v:path arrowok="t"/>
                <v:fill type="solid"/>
              </v:shape>
            </v:group>
            <v:group style="position:absolute;left:5302;top:1841;width:55;height:68" coordorigin="5302,1841" coordsize="55,68">
              <v:shape style="position:absolute;left:5302;top:1841;width:55;height:68" coordorigin="5302,1841" coordsize="55,68" path="m5336,1852l5322,1852,5322,1908,5336,1908,5336,1852xe" filled="true" fillcolor="#231f20" stroked="false">
                <v:path arrowok="t"/>
                <v:fill type="solid"/>
              </v:shape>
              <v:shape style="position:absolute;left:5302;top:1841;width:55;height:68" coordorigin="5302,1841" coordsize="55,68" path="m5357,1841l5302,1841,5302,1852,5357,1852,5357,1841xe" filled="true" fillcolor="#231f20" stroked="false">
                <v:path arrowok="t"/>
                <v:fill type="solid"/>
              </v:shape>
            </v:group>
            <v:group style="position:absolute;left:5352;top:1841;width:70;height:68" coordorigin="5352,1841" coordsize="70,68">
              <v:shape style="position:absolute;left:5352;top:1841;width:70;height:68" coordorigin="5352,1841" coordsize="70,68" path="m5393,1841l5378,1841,5352,1908,5366,1908,5372,1893,5415,1893,5410,1881,5376,1881,5386,1856,5400,1856,5393,1841xe" filled="true" fillcolor="#231f20" stroked="false">
                <v:path arrowok="t"/>
                <v:fill type="solid"/>
              </v:shape>
              <v:shape style="position:absolute;left:5352;top:1841;width:70;height:68" coordorigin="5352,1841" coordsize="70,68" path="m5415,1893l5400,1893,5406,1908,5421,1908,5415,1893xe" filled="true" fillcolor="#231f20" stroked="false">
                <v:path arrowok="t"/>
                <v:fill type="solid"/>
              </v:shape>
              <v:shape style="position:absolute;left:5352;top:1841;width:70;height:68" coordorigin="5352,1841" coordsize="70,68" path="m5400,1856l5386,1856,5395,1881,5410,1881,5400,1856xe" filled="true" fillcolor="#231f20" stroked="false">
                <v:path arrowok="t"/>
                <v:fill type="solid"/>
              </v:shape>
            </v:group>
            <v:group style="position:absolute;left:5414;top:1841;width:65;height:68" coordorigin="5414,1841" coordsize="65,68">
              <v:shape style="position:absolute;left:5414;top:1841;width:65;height:68" coordorigin="5414,1841" coordsize="65,68" path="m5429,1841l5414,1841,5439,1908,5454,1908,5460,1891,5447,1891,5429,1841xe" filled="true" fillcolor="#231f20" stroked="false">
                <v:path arrowok="t"/>
                <v:fill type="solid"/>
              </v:shape>
              <v:shape style="position:absolute;left:5414;top:1841;width:65;height:68" coordorigin="5414,1841" coordsize="65,68" path="m5478,1841l5463,1841,5447,1891,5460,1891,5478,1841xe" filled="true" fillcolor="#231f20" stroked="false">
                <v:path arrowok="t"/>
                <v:fill type="solid"/>
              </v:shape>
            </v:group>
            <v:group style="position:absolute;left:5483;top:1839;width:67;height:70" coordorigin="5483,1839" coordsize="67,70">
              <v:shape style="position:absolute;left:5483;top:1839;width:67;height:70" coordorigin="5483,1839" coordsize="67,70" path="m5526,1839l5510,1839,5505,1840,5483,1868,5483,1886,5486,1894,5498,1906,5506,1909,5526,1909,5534,1906,5543,1898,5510,1898,5506,1896,5499,1888,5497,1882,5497,1866,5499,1861,5506,1853,5510,1851,5543,1851,5534,1843,5526,1839xe" filled="true" fillcolor="#231f20" stroked="false">
                <v:path arrowok="t"/>
                <v:fill type="solid"/>
              </v:shape>
              <v:shape style="position:absolute;left:5483;top:1839;width:67;height:70" coordorigin="5483,1839" coordsize="67,70" path="m5543,1851l5522,1851,5526,1853,5533,1861,5535,1866,5535,1882,5533,1888,5526,1896,5522,1898,5543,1898,5546,1894,5549,1886,5549,1863,5546,1855,5543,1851xe" filled="true" fillcolor="#231f20" stroked="false">
                <v:path arrowok="t"/>
                <v:fill type="solid"/>
              </v:shape>
            </v:group>
            <v:group style="position:absolute;left:5557;top:1839;width:57;height:70" coordorigin="5557,1839" coordsize="57,70">
              <v:shape style="position:absolute;left:5557;top:1839;width:57;height:70" coordorigin="5557,1839" coordsize="57,70" path="m5570,1885l5557,1886,5558,1894,5561,1899,5570,1907,5577,1909,5591,1909,5596,1908,5604,1905,5607,1903,5611,1898,5581,1898,5578,1897,5573,1893,5571,1889,5570,1885xe" filled="true" fillcolor="#231f20" stroked="false">
                <v:path arrowok="t"/>
                <v:fill type="solid"/>
              </v:shape>
              <v:shape style="position:absolute;left:5557;top:1839;width:57;height:70" coordorigin="5557,1839" coordsize="57,70" path="m5593,1839l5579,1839,5575,1840,5559,1864,5561,1868,5569,1875,5574,1877,5587,1880,5591,1881,5595,1882,5597,1883,5598,1884,5599,1886,5599,1887,5599,1891,5598,1893,5593,1897,5590,1898,5611,1898,5612,1896,5613,1893,5613,1884,5612,1881,5581,1864,5576,1863,5573,1860,5573,1859,5573,1856,5573,1854,5577,1852,5580,1851,5609,1851,5608,1849,5600,1841,5593,1839xe" filled="true" fillcolor="#231f20" stroked="false">
                <v:path arrowok="t"/>
                <v:fill type="solid"/>
              </v:shape>
              <v:shape style="position:absolute;left:5557;top:1839;width:57;height:70" coordorigin="5557,1839" coordsize="57,70" path="m5609,1851l5588,1851,5591,1852,5595,1855,5596,1857,5597,1861,5611,1860,5611,1854,5609,1851xe" filled="true" fillcolor="#231f20" stroked="false">
                <v:path arrowok="t"/>
                <v:fill type="solid"/>
              </v:shape>
            </v:group>
            <v:group style="position:absolute;left:5310;top:1556;width:498;height:418" coordorigin="5310,1556" coordsize="498,418">
              <v:shape style="position:absolute;left:5310;top:1556;width:498;height:418" coordorigin="5310,1556" coordsize="498,418" path="m5310,1556l5423,1562,5517,1580,5593,1606,5653,1635,5732,1689,5786,1750,5808,1812,5802,1870,5772,1920,5722,1955,5658,1973e" filled="false" stroked="true" strokeweight=".758pt" strokecolor="#231f20">
                <v:path arrowok="t"/>
              </v:shape>
            </v:group>
            <v:group style="position:absolute;left:5358;top:1645;width:427;height:265" coordorigin="5358,1645" coordsize="427,265">
              <v:shape style="position:absolute;left:5358;top:1645;width:427;height:265" coordorigin="5358,1645" coordsize="427,265" path="m5358,1645l5449,1658,5538,1685,5619,1723,5689,1767,5743,1816,5777,1864,5785,1910e" filled="false" stroked="true" strokeweight=".758pt" strokecolor="#231f20">
                <v:path arrowok="t"/>
              </v:shape>
            </v:group>
            <v:group style="position:absolute;left:5649;top:1676;width:53;height:51" coordorigin="5649,1676" coordsize="53,51">
              <v:shape style="position:absolute;left:5649;top:1676;width:53;height:51" coordorigin="5649,1676" coordsize="53,51" path="m5676,1676l5682,1695,5702,1695,5686,1707,5692,1726,5676,1714,5659,1726,5666,1707,5649,1695,5669,1695,5676,1676xe" filled="false" stroked="true" strokeweight=".258pt" strokecolor="#231f20">
                <v:path arrowok="t"/>
              </v:shape>
            </v:group>
            <v:group style="position:absolute;left:5418;top:1934;width:32;height:52" coordorigin="5418,1934" coordsize="32,52">
              <v:shape style="position:absolute;left:5418;top:1934;width:32;height:52" coordorigin="5418,1934" coordsize="32,52" path="m5446,1943l5431,1943,5433,1944,5436,1947,5437,1949,5437,1956,5436,1959,5432,1967,5427,1974,5418,1985,5418,1986,5446,1986,5448,1976,5429,1976,5437,1968,5442,1961,5444,1957,5446,1953,5447,1950,5447,1945,5446,1943xe" filled="true" fillcolor="#231f20" stroked="false">
                <v:path arrowok="t"/>
                <v:fill type="solid"/>
              </v:shape>
              <v:shape style="position:absolute;left:5418;top:1934;width:32;height:52" coordorigin="5418,1934" coordsize="32,52" path="m5449,1971l5448,1971,5447,1973,5446,1974,5445,1975,5445,1975,5443,1976,5429,1976,5448,1976,5449,1971xe" filled="true" fillcolor="#231f20" stroked="false">
                <v:path arrowok="t"/>
                <v:fill type="solid"/>
              </v:shape>
              <v:shape style="position:absolute;left:5418;top:1934;width:32;height:52" coordorigin="5418,1934" coordsize="32,52" path="m5436,1934l5430,1934,5427,1935,5422,1940,5420,1943,5419,1948,5420,1949,5422,1945,5425,1943,5446,1943,5444,1939,5442,1937,5438,1935,5436,1934xe" filled="true" fillcolor="#231f20" stroked="false">
                <v:path arrowok="t"/>
                <v:fill type="solid"/>
              </v:shape>
            </v:group>
            <v:group style="position:absolute;left:5455;top:1934;width:32;height:53" coordorigin="5455,1934" coordsize="32,53">
              <v:shape style="position:absolute;left:5455;top:1934;width:32;height:53" coordorigin="5455,1934" coordsize="32,53" path="m5474,1934l5468,1934,5465,1935,5455,1965,5456,1969,5469,1987,5473,1987,5475,1986,5478,1984,5478,1984,5470,1984,5469,1984,5466,1944,5467,1940,5467,1938,5469,1937,5470,1937,5478,1937,5476,1935,5474,1934xe" filled="true" fillcolor="#231f20" stroked="false">
                <v:path arrowok="t"/>
                <v:fill type="solid"/>
              </v:shape>
              <v:shape style="position:absolute;left:5455;top:1934;width:32;height:53" coordorigin="5455,1934" coordsize="32,53" path="m5478,1937l5472,1937,5473,1937,5475,1939,5475,1941,5475,1944,5475,1969,5475,1979,5475,1981,5473,1984,5472,1984,5478,1984,5486,1965,5486,1955,5486,1950,5483,1942,5481,1939,5478,1937xe" filled="true" fillcolor="#231f20" stroked="false">
                <v:path arrowok="t"/>
                <v:fill type="solid"/>
              </v:shape>
            </v:group>
            <v:group style="position:absolute;left:5494;top:1934;width:27;height:52" coordorigin="5494,1934" coordsize="27,52">
              <v:shape style="position:absolute;left:5494;top:1934;width:27;height:52" coordorigin="5494,1934" coordsize="27,52" path="m5520,1984l5495,1984,5495,1986,5520,1986,5520,1984xe" filled="true" fillcolor="#231f20" stroked="false">
                <v:path arrowok="t"/>
                <v:fill type="solid"/>
              </v:shape>
              <v:shape style="position:absolute;left:5494;top:1934;width:27;height:52" coordorigin="5494,1934" coordsize="27,52" path="m5513,1943l5500,1943,5500,1943,5502,1944,5502,1944,5502,1945,5502,1981,5502,1982,5501,1983,5499,1984,5498,1984,5517,1984,5513,1981,5513,1943xe" filled="true" fillcolor="#231f20" stroked="false">
                <v:path arrowok="t"/>
                <v:fill type="solid"/>
              </v:shape>
              <v:shape style="position:absolute;left:5494;top:1934;width:27;height:52" coordorigin="5494,1934" coordsize="27,52" path="m5513,1934l5512,1934,5494,1943,5495,1944,5496,1943,5498,1943,5513,1943,5513,1934xe" filled="true" fillcolor="#231f20" stroked="false">
                <v:path arrowok="t"/>
                <v:fill type="solid"/>
              </v:shape>
            </v:group>
            <v:group style="position:absolute;left:5528;top:1934;width:32;height:53" coordorigin="5528,1934" coordsize="32,53">
              <v:shape style="position:absolute;left:5528;top:1934;width:32;height:53" coordorigin="5528,1934" coordsize="32,53" path="m5547,1934l5541,1934,5538,1935,5528,1965,5529,1969,5541,1987,5546,1987,5548,1986,5551,1984,5551,1984,5543,1984,5542,1984,5539,1944,5540,1940,5540,1938,5542,1937,5543,1937,5551,1937,5549,1935,5547,1934xe" filled="true" fillcolor="#231f20" stroked="false">
                <v:path arrowok="t"/>
                <v:fill type="solid"/>
              </v:shape>
              <v:shape style="position:absolute;left:5528;top:1934;width:32;height:53" coordorigin="5528,1934" coordsize="32,53" path="m5551,1937l5545,1937,5546,1937,5547,1939,5548,1941,5548,1944,5548,1969,5548,1979,5548,1981,5546,1984,5545,1984,5551,1984,5559,1965,5559,1955,5559,1950,5556,1942,5554,1939,5551,1937xe" filled="true" fillcolor="#231f20" stroked="false">
                <v:path arrowok="t"/>
                <v:fill type="solid"/>
              </v:shape>
            </v:group>
            <v:group style="position:absolute;left:5786;top:1558;width:53;height:50" coordorigin="5786,1558" coordsize="53,50">
              <v:shape style="position:absolute;left:5786;top:1558;width:53;height:50" coordorigin="5786,1558" coordsize="53,50" path="m5813,1558l5819,1577,5839,1577,5823,1589,5829,1608,5813,1597,5796,1608,5803,1589,5786,1577,5806,1577,5813,1558xe" filled="false" stroked="true" strokeweight=".258pt" strokecolor="#231f20">
                <v:path arrowok="t"/>
              </v:shape>
            </v:group>
            <v:group style="position:absolute;left:5714;top:1443;width:53;height:51" coordorigin="5714,1443" coordsize="53,51">
              <v:shape style="position:absolute;left:5714;top:1443;width:53;height:51" coordorigin="5714,1443" coordsize="53,51" path="m5740,1443l5746,1462,5766,1462,5750,1474,5756,1493,5740,1481,5724,1493,5730,1474,5714,1462,5734,1462,5740,1443xe" filled="false" stroked="true" strokeweight=".258pt" strokecolor="#231f20">
                <v:path arrowok="t"/>
              </v:shape>
            </v:group>
            <v:group style="position:absolute;left:5626;top:1507;width:53;height:50" coordorigin="5626,1507" coordsize="53,50">
              <v:shape style="position:absolute;left:5626;top:1507;width:53;height:50" coordorigin="5626,1507" coordsize="53,50" path="m5652,1507l5658,1526,5678,1526,5662,1537,5668,1557,5652,1545,5636,1557,5642,1537,5626,1526,5646,1526,5652,1507xe" filled="false" stroked="true" strokeweight=".258pt" strokecolor="#231f20">
                <v:path arrowok="t"/>
              </v:shape>
            </v:group>
            <v:group style="position:absolute;left:5706;top:1584;width:43;height:41" coordorigin="5706,1584" coordsize="43,41">
              <v:shape style="position:absolute;left:5706;top:1584;width:43;height:41" coordorigin="5706,1584" coordsize="43,41" path="m5728,1584l5733,1600,5749,1600,5736,1609,5741,1625,5728,1615,5715,1625,5720,1609,5706,1600,5723,1600,5728,1584xe" filled="false" stroked="true" strokeweight=".209pt" strokecolor="#231f20">
                <v:path arrowok="t"/>
              </v:shape>
            </v:group>
            <v:group style="position:absolute;left:5576;top:1406;width:213;height:344" coordorigin="5576,1406" coordsize="213,344">
              <v:shape style="position:absolute;left:5576;top:1406;width:213;height:344" coordorigin="5576,1406" coordsize="213,344" path="m5576,1406l5639,1437,5694,1482,5740,1538,5772,1603,5789,1674,5786,1750e" filled="false" stroked="true" strokeweight=".758pt" strokecolor="#231f20">
                <v:path arrowok="t"/>
              </v:shape>
            </v:group>
            <v:group style="position:absolute;left:5278;top:1837;width:489;height:206" coordorigin="5278,1837" coordsize="489,206">
              <v:shape style="position:absolute;left:5278;top:1837;width:489;height:206" coordorigin="5278,1837" coordsize="489,206" path="m5766,1837l5728,1902,5676,1958,5613,2003,5541,2032,5464,2042,5414,2038,5366,2027,5321,2009,5278,1984e" filled="false" stroked="true" strokeweight=".758pt" strokecolor="#231f20">
                <v:path arrowok="t"/>
              </v:shape>
            </v:group>
            <v:group style="position:absolute;left:5022;top:1275;width:879;height:879" coordorigin="5022,1275" coordsize="879,879">
              <v:shape style="position:absolute;left:5022;top:1275;width:879;height:879" coordorigin="5022,1275" coordsize="879,879" path="m5462,1275l5533,1281,5601,1297,5664,1324,5721,1360,5773,1404,5817,1455,5852,1512,5879,1575,5896,1643,5901,1714,5896,1786,5879,1853,5852,1916,5817,1974,5773,2025,5721,2069,5664,2105,5601,2131,5533,2148,5462,2154,5391,2148,5323,2131,5260,2105,5202,2069,5151,2025,5107,1974,5072,1916,5045,1853,5028,1786,5022,1714,5028,1643,5045,1575,5072,1512,5107,1455,5151,1404,5202,1360,5260,1324,5323,1297,5391,1281,5462,1275xe" filled="false" stroked="true" strokeweight=".567pt" strokecolor="#231f20">
                <v:path arrowok="t"/>
              </v:shape>
              <v:shape style="position:absolute;left:5323;top:199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63.447197pt;width:44.55pt;height:44.55pt;mso-position-horizontal-relative:page;mso-position-vertical-relative:paragraph;z-index:7072;mso-wrap-distance-left:0;mso-wrap-distance-right:0" coordorigin="5994,1269" coordsize="891,891">
            <v:group style="position:absolute;left:6000;top:1275;width:879;height:879" coordorigin="6000,1275" coordsize="879,879">
              <v:shape style="position:absolute;left:6000;top:1275;width:879;height:879" coordorigin="6000,1275" coordsize="879,879" path="m6440,1275l6368,1281,6301,1297,6238,1324,6180,1360,6129,1404,6085,1455,6049,1512,6023,1575,6006,1643,6000,1714,6006,1786,6023,1853,6049,1916,6085,1974,6129,2025,6180,2069,6238,2105,6301,2131,6368,2148,6440,2154,6511,2148,6579,2131,6642,2105,6699,2069,6750,2025,6794,1974,6830,1916,6857,1853,6873,1786,6879,1714,6873,1643,6857,1575,6830,1512,6794,1455,6750,1404,6699,1360,6642,1324,6579,1297,6511,1281,6440,1275xe" filled="true" fillcolor="#d1d3d4" stroked="false">
                <v:path arrowok="t"/>
                <v:fill type="solid"/>
              </v:shape>
            </v:group>
            <v:group style="position:absolute;left:6000;top:1275;width:879;height:879" coordorigin="6000,1275" coordsize="879,879">
              <v:shape style="position:absolute;left:6000;top:1275;width:879;height:879" coordorigin="6000,1275" coordsize="879,879" path="m6440,1275l6511,1281,6579,1297,6642,1324,6699,1360,6750,1404,6794,1455,6830,1512,6857,1575,6873,1643,6879,1714,6873,1786,6857,1853,6830,1916,6794,1974,6750,2025,6699,2069,6642,2105,6579,2131,6511,2148,6440,2154,6368,2148,6301,2131,6238,2105,6180,2069,6129,2025,6085,1974,6049,1916,6023,1853,6006,1786,6000,1714,6006,1643,6023,1575,6049,1512,6085,1455,6129,1404,6180,1360,6238,1324,6301,1297,6368,1281,6440,1275xe" filled="false" stroked="true" strokeweight=".425pt" strokecolor="#231f20">
                <v:path arrowok="t"/>
              </v:shape>
            </v:group>
            <v:group style="position:absolute;left:6204;top:1658;width:220;height:428" coordorigin="6204,1658" coordsize="220,428">
              <v:shape style="position:absolute;left:6204;top:1658;width:220;height:428" coordorigin="6204,1658" coordsize="220,428" path="m6204,2085l6423,1658e" filled="false" stroked="true" strokeweight=".292pt" strokecolor="#6d6e71">
                <v:path arrowok="t"/>
              </v:shape>
            </v:group>
            <v:group style="position:absolute;left:6467;top:1306;width:137;height:267" coordorigin="6467,1306" coordsize="137,267">
              <v:shape style="position:absolute;left:6467;top:1306;width:137;height:267" coordorigin="6467,1306" coordsize="137,267" path="m6467,1573l6603,1306e" filled="false" stroked="true" strokeweight=".292pt" strokecolor="#6d6e71">
                <v:path arrowok="t"/>
              </v:shape>
            </v:group>
            <v:group style="position:absolute;left:6010;top:1418;width:107;height:207" coordorigin="6010,1418" coordsize="107,207">
              <v:shape style="position:absolute;left:6010;top:1418;width:107;height:207" coordorigin="6010,1418" coordsize="107,207" path="m6010,1624l6116,1418e" filled="false" stroked="true" strokeweight=".292pt" strokecolor="#6d6e71">
                <v:path arrowok="t"/>
              </v:shape>
            </v:group>
            <v:group style="position:absolute;left:6002;top:1381;width:151;height:295" coordorigin="6002,1381" coordsize="151,295">
              <v:shape style="position:absolute;left:6002;top:1381;width:151;height:295" coordorigin="6002,1381" coordsize="151,295" path="m6002,1675l6153,1381e" filled="false" stroked="true" strokeweight=".292pt" strokecolor="#6d6e71">
                <v:path arrowok="t"/>
              </v:shape>
            </v:group>
            <v:group style="position:absolute;left:6000;top:1357;width:185;height:359" coordorigin="6000,1357" coordsize="185,359">
              <v:shape style="position:absolute;left:6000;top:1357;width:185;height:359" coordorigin="6000,1357" coordsize="185,359" path="m6000,1715l6184,1357e" filled="false" stroked="true" strokeweight=".292pt" strokecolor="#6d6e71">
                <v:path arrowok="t"/>
              </v:shape>
            </v:group>
            <v:group style="position:absolute;left:6002;top:1338;width:212;height:411" coordorigin="6002,1338" coordsize="212,411">
              <v:shape style="position:absolute;left:6002;top:1338;width:212;height:411" coordorigin="6002,1338" coordsize="212,411" path="m6002,1749l6213,1338e" filled="false" stroked="true" strokeweight=".292pt" strokecolor="#6d6e71">
                <v:path arrowok="t"/>
              </v:shape>
            </v:group>
            <v:group style="position:absolute;left:6005;top:1323;width:234;height:456" coordorigin="6005,1323" coordsize="234,456">
              <v:shape style="position:absolute;left:6005;top:1323;width:234;height:456" coordorigin="6005,1323" coordsize="234,456" path="m6005,1779l6239,1323e" filled="false" stroked="true" strokeweight=".292pt" strokecolor="#6d6e71">
                <v:path arrowok="t"/>
              </v:shape>
            </v:group>
            <v:group style="position:absolute;left:6010;top:1312;width:254;height:495" coordorigin="6010,1312" coordsize="254,495">
              <v:shape style="position:absolute;left:6010;top:1312;width:254;height:495" coordorigin="6010,1312" coordsize="254,495" path="m6010,1806l6264,1312e" filled="false" stroked="true" strokeweight=".292pt" strokecolor="#6d6e71">
                <v:path arrowok="t"/>
              </v:shape>
            </v:group>
            <v:group style="position:absolute;left:6016;top:1302;width:272;height:529" coordorigin="6016,1302" coordsize="272,529">
              <v:shape style="position:absolute;left:6016;top:1302;width:272;height:529" coordorigin="6016,1302" coordsize="272,529" path="m6016,1831l6287,1302e" filled="false" stroked="true" strokeweight=".292pt" strokecolor="#6d6e71">
                <v:path arrowok="t"/>
              </v:shape>
            </v:group>
            <v:group style="position:absolute;left:6023;top:1294;width:288;height:560" coordorigin="6023,1294" coordsize="288,560">
              <v:shape style="position:absolute;left:6023;top:1294;width:288;height:560" coordorigin="6023,1294" coordsize="288,560" path="m6023,1854l6310,1294e" filled="false" stroked="true" strokeweight=".292pt" strokecolor="#6d6e71">
                <v:path arrowok="t"/>
              </v:shape>
            </v:group>
            <v:group style="position:absolute;left:6031;top:1288;width:302;height:587" coordorigin="6031,1288" coordsize="302,587">
              <v:shape style="position:absolute;left:6031;top:1288;width:302;height:587" coordorigin="6031,1288" coordsize="302,587" path="m6031,1875l6332,1288e" filled="false" stroked="true" strokeweight=".292pt" strokecolor="#6d6e71">
                <v:path arrowok="t"/>
              </v:shape>
            </v:group>
            <v:group style="position:absolute;left:6039;top:1283;width:315;height:612" coordorigin="6039,1283" coordsize="315,612">
              <v:shape style="position:absolute;left:6039;top:1283;width:315;height:612" coordorigin="6039,1283" coordsize="315,612" path="m6039,1895l6353,1283e" filled="false" stroked="true" strokeweight=".292pt" strokecolor="#6d6e71">
                <v:path arrowok="t"/>
              </v:shape>
            </v:group>
            <v:group style="position:absolute;left:6048;top:1280;width:326;height:634" coordorigin="6048,1280" coordsize="326,634">
              <v:shape style="position:absolute;left:6048;top:1280;width:326;height:634" coordorigin="6048,1280" coordsize="326,634" path="m6048,1914l6374,1280e" filled="false" stroked="true" strokeweight=".292pt" strokecolor="#6d6e71">
                <v:path arrowok="t"/>
              </v:shape>
            </v:group>
            <v:group style="position:absolute;left:6058;top:1277;width:336;height:655" coordorigin="6058,1277" coordsize="336,655">
              <v:shape style="position:absolute;left:6058;top:1277;width:336;height:655" coordorigin="6058,1277" coordsize="336,655" path="m6058,1932l6394,1277e" filled="false" stroked="true" strokeweight=".292pt" strokecolor="#6d6e71">
                <v:path arrowok="t"/>
              </v:shape>
            </v:group>
            <v:group style="position:absolute;left:6068;top:1276;width:346;height:673" coordorigin="6068,1276" coordsize="346,673">
              <v:shape style="position:absolute;left:6068;top:1276;width:346;height:673" coordorigin="6068,1276" coordsize="346,673" path="m6068,1948l6413,1276e" filled="false" stroked="true" strokeweight=".292pt" strokecolor="#6d6e71">
                <v:path arrowok="t"/>
              </v:shape>
            </v:group>
            <v:group style="position:absolute;left:6078;top:1275;width:354;height:690" coordorigin="6078,1275" coordsize="354,690">
              <v:shape style="position:absolute;left:6078;top:1275;width:354;height:690" coordorigin="6078,1275" coordsize="354,690" path="m6078,1964l6432,1275e" filled="false" stroked="true" strokeweight=".292pt" strokecolor="#6d6e71">
                <v:path arrowok="t"/>
              </v:shape>
            </v:group>
            <v:group style="position:absolute;left:6089;top:1275;width:362;height:705" coordorigin="6089,1275" coordsize="362,705">
              <v:shape style="position:absolute;left:6089;top:1275;width:362;height:705" coordorigin="6089,1275" coordsize="362,705" path="m6089,1979l6451,1275e" filled="false" stroked="true" strokeweight=".292pt" strokecolor="#6d6e71">
                <v:path arrowok="t"/>
              </v:shape>
            </v:group>
            <v:group style="position:absolute;left:6101;top:1613;width:196;height:381" coordorigin="6101,1613" coordsize="196,381">
              <v:shape style="position:absolute;left:6101;top:1613;width:196;height:381" coordorigin="6101,1613" coordsize="196,381" path="m6101,1994l6296,1613e" filled="false" stroked="true" strokeweight=".292pt" strokecolor="#6d6e71">
                <v:path arrowok="t"/>
              </v:shape>
            </v:group>
            <v:group style="position:absolute;left:6325;top:1276;width:145;height:281" coordorigin="6325,1276" coordsize="145,281">
              <v:shape style="position:absolute;left:6325;top:1276;width:145;height:281" coordorigin="6325,1276" coordsize="145,281" path="m6325,1557l6469,1276e" filled="false" stroked="true" strokeweight=".292pt" strokecolor="#6d6e71">
                <v:path arrowok="t"/>
              </v:shape>
            </v:group>
            <v:group style="position:absolute;left:6112;top:1627;width:196;height:381" coordorigin="6112,1627" coordsize="196,381">
              <v:shape style="position:absolute;left:6112;top:1627;width:196;height:381" coordorigin="6112,1627" coordsize="196,381" path="m6112,2007l6308,1627e" filled="false" stroked="true" strokeweight=".292pt" strokecolor="#6d6e71">
                <v:path arrowok="t"/>
              </v:shape>
            </v:group>
            <v:group style="position:absolute;left:6343;top:1278;width:145;height:282" coordorigin="6343,1278" coordsize="145,282">
              <v:shape style="position:absolute;left:6343;top:1278;width:145;height:282" coordorigin="6343,1278" coordsize="145,282" path="m6343,1559l6487,1278e" filled="false" stroked="true" strokeweight=".292pt" strokecolor="#6d6e71">
                <v:path arrowok="t"/>
              </v:shape>
            </v:group>
            <v:group style="position:absolute;left:6124;top:1638;width:197;height:383" coordorigin="6124,1638" coordsize="197,383">
              <v:shape style="position:absolute;left:6124;top:1638;width:197;height:383" coordorigin="6124,1638" coordsize="197,383" path="m6124,2020l6321,1638e" filled="false" stroked="true" strokeweight=".292pt" strokecolor="#6d6e71">
                <v:path arrowok="t"/>
              </v:shape>
            </v:group>
            <v:group style="position:absolute;left:6361;top:1280;width:144;height:279" coordorigin="6361,1280" coordsize="144,279">
              <v:shape style="position:absolute;left:6361;top:1280;width:144;height:279" coordorigin="6361,1280" coordsize="144,279" path="m6361,1559l6505,1280e" filled="false" stroked="true" strokeweight=".292pt" strokecolor="#6d6e71">
                <v:path arrowok="t"/>
              </v:shape>
            </v:group>
            <v:group style="position:absolute;left:6137;top:1643;width:200;height:390" coordorigin="6137,1643" coordsize="200,390">
              <v:shape style="position:absolute;left:6137;top:1643;width:200;height:390" coordorigin="6137,1643" coordsize="200,390" path="m6137,2033l6337,1643e" filled="false" stroked="true" strokeweight=".292pt" strokecolor="#6d6e71">
                <v:path arrowok="t"/>
              </v:shape>
            </v:group>
            <v:group style="position:absolute;left:6379;top:1283;width:143;height:278" coordorigin="6379,1283" coordsize="143,278">
              <v:shape style="position:absolute;left:6379;top:1283;width:143;height:278" coordorigin="6379,1283" coordsize="143,278" path="m6379,1560l6522,1283e" filled="false" stroked="true" strokeweight=".292pt" strokecolor="#6d6e71">
                <v:path arrowok="t"/>
              </v:shape>
            </v:group>
            <v:group style="position:absolute;left:6150;top:1647;width:205;height:398" coordorigin="6150,1647" coordsize="205,398">
              <v:shape style="position:absolute;left:6150;top:1647;width:205;height:398" coordorigin="6150,1647" coordsize="205,398" path="m6150,2044l6354,1647e" filled="false" stroked="true" strokeweight=".292pt" strokecolor="#6d6e71">
                <v:path arrowok="t"/>
              </v:shape>
            </v:group>
            <v:group style="position:absolute;left:6397;top:1286;width:142;height:276" coordorigin="6397,1286" coordsize="142,276">
              <v:shape style="position:absolute;left:6397;top:1286;width:142;height:276" coordorigin="6397,1286" coordsize="142,276" path="m6397,1562l6539,1286e" filled="false" stroked="true" strokeweight=".292pt" strokecolor="#6d6e71">
                <v:path arrowok="t"/>
              </v:shape>
            </v:group>
            <v:group style="position:absolute;left:6163;top:1649;width:209;height:407" coordorigin="6163,1649" coordsize="209,407">
              <v:shape style="position:absolute;left:6163;top:1649;width:209;height:407" coordorigin="6163,1649" coordsize="209,407" path="m6163,2055l6372,1649e" filled="false" stroked="true" strokeweight=".292pt" strokecolor="#6d6e71">
                <v:path arrowok="t"/>
              </v:shape>
            </v:group>
            <v:group style="position:absolute;left:6415;top:1290;width:141;height:274" coordorigin="6415,1290" coordsize="141,274">
              <v:shape style="position:absolute;left:6415;top:1290;width:141;height:274" coordorigin="6415,1290" coordsize="141,274" path="m6415,1564l6555,1290e" filled="false" stroked="true" strokeweight=".292pt" strokecolor="#6d6e71">
                <v:path arrowok="t"/>
              </v:shape>
            </v:group>
            <v:group style="position:absolute;left:6176;top:1651;width:213;height:415" coordorigin="6176,1651" coordsize="213,415">
              <v:shape style="position:absolute;left:6176;top:1651;width:213;height:415" coordorigin="6176,1651" coordsize="213,415" path="m6176,2066l6389,1651e" filled="false" stroked="true" strokeweight=".292pt" strokecolor="#6d6e71">
                <v:path arrowok="t"/>
              </v:shape>
            </v:group>
            <v:group style="position:absolute;left:6432;top:1295;width:140;height:272" coordorigin="6432,1295" coordsize="140,272">
              <v:shape style="position:absolute;left:6432;top:1295;width:140;height:272" coordorigin="6432,1295" coordsize="140,272" path="m6432,1567l6572,1295e" filled="false" stroked="true" strokeweight=".292pt" strokecolor="#6d6e71">
                <v:path arrowok="t"/>
              </v:shape>
            </v:group>
            <v:group style="position:absolute;left:6190;top:1654;width:217;height:422" coordorigin="6190,1654" coordsize="217,422">
              <v:shape style="position:absolute;left:6190;top:1654;width:217;height:422" coordorigin="6190,1654" coordsize="217,422" path="m6190,2075l6406,1654e" filled="false" stroked="true" strokeweight=".292pt" strokecolor="#6d6e71">
                <v:path arrowok="t"/>
              </v:shape>
            </v:group>
            <v:group style="position:absolute;left:6449;top:1301;width:139;height:270" coordorigin="6449,1301" coordsize="139,270">
              <v:shape style="position:absolute;left:6449;top:1301;width:139;height:270" coordorigin="6449,1301" coordsize="139,270" path="m6449,1570l6588,1301e" filled="false" stroked="true" strokeweight=".292pt" strokecolor="#6d6e71">
                <v:path arrowok="t"/>
              </v:shape>
              <v:shape style="position:absolute;left:6109;top:1412;width:279;height:393" type="#_x0000_t75" stroked="false">
                <v:imagedata r:id="rId158" o:title=""/>
              </v:shape>
            </v:group>
            <v:group style="position:absolute;left:6078;top:1839;width:61;height:70" coordorigin="6078,1839" coordsize="61,70">
              <v:shape style="position:absolute;left:6078;top:1839;width:61;height:70" coordorigin="6078,1839" coordsize="61,70" path="m6119,1839l6101,1839,6093,1843,6081,1855,6078,1864,6078,1886,6081,1894,6093,1906,6101,1909,6117,1909,6123,1907,6133,1900,6135,1898,6105,1898,6101,1896,6094,1889,6093,1882,6093,1866,6094,1860,6101,1853,6105,1851,6135,1851,6135,1850,6126,1842,6119,1839xe" filled="true" fillcolor="#231f20" stroked="false">
                <v:path arrowok="t"/>
                <v:fill type="solid"/>
              </v:shape>
              <v:shape style="position:absolute;left:6078;top:1839;width:61;height:70" coordorigin="6078,1839" coordsize="61,70" path="m6125,1883l6124,1888,6122,1892,6117,1896,6114,1898,6135,1898,6137,1895,6139,1887,6125,1883xe" filled="true" fillcolor="#231f20" stroked="false">
                <v:path arrowok="t"/>
                <v:fill type="solid"/>
              </v:shape>
              <v:shape style="position:absolute;left:6078;top:1839;width:61;height:70" coordorigin="6078,1839" coordsize="61,70" path="m6135,1851l6114,1851,6117,1852,6122,1856,6124,1859,6125,1862,6138,1859,6137,1854,6135,1851xe" filled="true" fillcolor="#231f20" stroked="false">
                <v:path arrowok="t"/>
                <v:fill type="solid"/>
              </v:shape>
            </v:group>
            <v:group style="position:absolute;left:6151;top:1841;width:53;height:68" coordorigin="6151,1841" coordsize="53,68">
              <v:shape style="position:absolute;left:6151;top:1841;width:53;height:68" coordorigin="6151,1841" coordsize="53,68" path="m6202,1841l6151,1841,6151,1908,6203,1908,6203,1897,6165,1897,6165,1878,6199,1878,6199,1867,6165,1867,6165,1852,6202,1852,6202,1841xe" filled="true" fillcolor="#231f20" stroked="false">
                <v:path arrowok="t"/>
                <v:fill type="solid"/>
              </v:shape>
            </v:group>
            <v:group style="position:absolute;left:6215;top:1841;width:55;height:68" coordorigin="6215,1841" coordsize="55,68">
              <v:shape style="position:absolute;left:6215;top:1841;width:55;height:68" coordorigin="6215,1841" coordsize="55,68" path="m6229,1841l6215,1841,6215,1908,6228,1908,6228,1864,6243,1864,6229,1841xe" filled="true" fillcolor="#231f20" stroked="false">
                <v:path arrowok="t"/>
                <v:fill type="solid"/>
              </v:shape>
              <v:shape style="position:absolute;left:6215;top:1841;width:55;height:68" coordorigin="6215,1841" coordsize="55,68" path="m6243,1864l6228,1864,6256,1908,6270,1908,6270,1886,6257,1886,6243,1864xe" filled="true" fillcolor="#231f20" stroked="false">
                <v:path arrowok="t"/>
                <v:fill type="solid"/>
              </v:shape>
              <v:shape style="position:absolute;left:6215;top:1841;width:55;height:68" coordorigin="6215,1841" coordsize="55,68" path="m6270,1841l6257,1841,6257,1886,6270,1886,6270,1841xe" filled="true" fillcolor="#231f20" stroked="false">
                <v:path arrowok="t"/>
                <v:fill type="solid"/>
              </v:shape>
            </v:group>
            <v:group style="position:absolute;left:6280;top:1841;width:55;height:68" coordorigin="6280,1841" coordsize="55,68">
              <v:shape style="position:absolute;left:6280;top:1841;width:55;height:68" coordorigin="6280,1841" coordsize="55,68" path="m6314,1852l6300,1852,6300,1908,6314,1908,6314,1852xe" filled="true" fillcolor="#231f20" stroked="false">
                <v:path arrowok="t"/>
                <v:fill type="solid"/>
              </v:shape>
              <v:shape style="position:absolute;left:6280;top:1841;width:55;height:68" coordorigin="6280,1841" coordsize="55,68" path="m6334,1841l6280,1841,6280,1852,6334,1852,6334,1841xe" filled="true" fillcolor="#231f20" stroked="false">
                <v:path arrowok="t"/>
                <v:fill type="solid"/>
              </v:shape>
            </v:group>
            <v:group style="position:absolute;left:6329;top:1841;width:70;height:68" coordorigin="6329,1841" coordsize="70,68">
              <v:shape style="position:absolute;left:6329;top:1841;width:70;height:68" coordorigin="6329,1841" coordsize="70,68" path="m6371,1841l6356,1841,6329,1908,6344,1908,6350,1893,6392,1893,6388,1881,6354,1881,6363,1856,6377,1856,6371,1841xe" filled="true" fillcolor="#231f20" stroked="false">
                <v:path arrowok="t"/>
                <v:fill type="solid"/>
              </v:shape>
              <v:shape style="position:absolute;left:6329;top:1841;width:70;height:68" coordorigin="6329,1841" coordsize="70,68" path="m6392,1893l6377,1893,6383,1908,6399,1908,6392,1893xe" filled="true" fillcolor="#231f20" stroked="false">
                <v:path arrowok="t"/>
                <v:fill type="solid"/>
              </v:shape>
              <v:shape style="position:absolute;left:6329;top:1841;width:70;height:68" coordorigin="6329,1841" coordsize="70,68" path="m6377,1856l6363,1856,6373,1881,6388,1881,6377,1856xe" filled="true" fillcolor="#231f20" stroked="false">
                <v:path arrowok="t"/>
                <v:fill type="solid"/>
              </v:shape>
            </v:group>
            <v:group style="position:absolute;left:6392;top:1841;width:65;height:68" coordorigin="6392,1841" coordsize="65,68">
              <v:shape style="position:absolute;left:6392;top:1841;width:65;height:68" coordorigin="6392,1841" coordsize="65,68" path="m6407,1841l6392,1841,6416,1908,6431,1908,6438,1891,6424,1891,6407,1841xe" filled="true" fillcolor="#231f20" stroked="false">
                <v:path arrowok="t"/>
                <v:fill type="solid"/>
              </v:shape>
              <v:shape style="position:absolute;left:6392;top:1841;width:65;height:68" coordorigin="6392,1841" coordsize="65,68" path="m6456,1841l6441,1841,6424,1891,6438,1891,6456,1841xe" filled="true" fillcolor="#231f20" stroked="false">
                <v:path arrowok="t"/>
                <v:fill type="solid"/>
              </v:shape>
            </v:group>
            <v:group style="position:absolute;left:6460;top:1839;width:67;height:70" coordorigin="6460,1839" coordsize="67,70">
              <v:shape style="position:absolute;left:6460;top:1839;width:67;height:70" coordorigin="6460,1839" coordsize="67,70" path="m6504,1839l6488,1839,6483,1840,6460,1868,6460,1886,6463,1894,6475,1906,6484,1909,6504,1909,6512,1906,6521,1898,6488,1898,6484,1896,6477,1888,6475,1882,6475,1866,6476,1861,6483,1853,6488,1851,6521,1851,6512,1843,6504,1839xe" filled="true" fillcolor="#231f20" stroked="false">
                <v:path arrowok="t"/>
                <v:fill type="solid"/>
              </v:shape>
              <v:shape style="position:absolute;left:6460;top:1839;width:67;height:70" coordorigin="6460,1839" coordsize="67,70" path="m6521,1851l6500,1851,6504,1853,6511,1861,6513,1866,6513,1882,6511,1888,6504,1896,6499,1898,6521,1898,6524,1894,6527,1886,6527,1863,6524,1855,6521,1851xe" filled="true" fillcolor="#231f20" stroked="false">
                <v:path arrowok="t"/>
                <v:fill type="solid"/>
              </v:shape>
            </v:group>
            <v:group style="position:absolute;left:6535;top:1839;width:57;height:70" coordorigin="6535,1839" coordsize="57,70">
              <v:shape style="position:absolute;left:6535;top:1839;width:57;height:70" coordorigin="6535,1839" coordsize="57,70" path="m6548,1885l6535,1886,6536,1894,6538,1899,6548,1907,6554,1909,6569,1909,6574,1908,6582,1905,6585,1903,6588,1898,6559,1898,6556,1897,6551,1893,6549,1889,6548,1885xe" filled="true" fillcolor="#231f20" stroked="false">
                <v:path arrowok="t"/>
                <v:fill type="solid"/>
              </v:shape>
              <v:shape style="position:absolute;left:6535;top:1839;width:57;height:70" coordorigin="6535,1839" coordsize="57,70" path="m6571,1839l6557,1839,6553,1840,6537,1864,6539,1868,6547,1875,6552,1877,6565,1880,6569,1881,6573,1882,6574,1883,6575,1884,6576,1886,6577,1887,6577,1891,6576,1893,6571,1897,6568,1898,6588,1898,6590,1896,6591,1893,6591,1884,6590,1881,6559,1864,6554,1863,6551,1860,6550,1859,6550,1856,6551,1854,6555,1852,6558,1851,6587,1851,6586,1849,6578,1841,6571,1839xe" filled="true" fillcolor="#231f20" stroked="false">
                <v:path arrowok="t"/>
                <v:fill type="solid"/>
              </v:shape>
              <v:shape style="position:absolute;left:6535;top:1839;width:57;height:70" coordorigin="6535,1839" coordsize="57,70" path="m6587,1851l6566,1851,6569,1852,6573,1855,6574,1857,6575,1861,6589,1860,6589,1854,6587,1851xe" filled="true" fillcolor="#231f20" stroked="false">
                <v:path arrowok="t"/>
                <v:fill type="solid"/>
              </v:shape>
            </v:group>
            <v:group style="position:absolute;left:6288;top:1556;width:498;height:418" coordorigin="6288,1556" coordsize="498,418">
              <v:shape style="position:absolute;left:6288;top:1556;width:498;height:418" coordorigin="6288,1556" coordsize="498,418" path="m6288,1556l6401,1562,6495,1580,6571,1606,6631,1635,6709,1689,6764,1750,6786,1812,6780,1870,6750,1920,6700,1955,6636,1973e" filled="false" stroked="true" strokeweight=".758pt" strokecolor="#231f20">
                <v:path arrowok="t"/>
              </v:shape>
            </v:group>
            <v:group style="position:absolute;left:6336;top:1645;width:427;height:265" coordorigin="6336,1645" coordsize="427,265">
              <v:shape style="position:absolute;left:6336;top:1645;width:427;height:265" coordorigin="6336,1645" coordsize="427,265" path="m6336,1645l6427,1658,6516,1685,6597,1723,6667,1767,6721,1816,6754,1864,6763,1910e" filled="false" stroked="true" strokeweight=".758pt" strokecolor="#231f20">
                <v:path arrowok="t"/>
              </v:shape>
            </v:group>
            <v:group style="position:absolute;left:6627;top:1676;width:53;height:51" coordorigin="6627,1676" coordsize="53,51">
              <v:shape style="position:absolute;left:6627;top:1676;width:53;height:51" coordorigin="6627,1676" coordsize="53,51" path="m6653,1676l6659,1695,6680,1695,6663,1707,6670,1726,6653,1714,6637,1726,6643,1707,6627,1695,6647,1695,6653,1676xe" filled="false" stroked="true" strokeweight=".258pt" strokecolor="#231f20">
                <v:path arrowok="t"/>
              </v:shape>
            </v:group>
            <v:group style="position:absolute;left:6396;top:1934;width:32;height:52" coordorigin="6396,1934" coordsize="32,52">
              <v:shape style="position:absolute;left:6396;top:1934;width:32;height:52" coordorigin="6396,1934" coordsize="32,52" path="m6424,1943l6409,1943,6411,1944,6414,1947,6414,1949,6414,1956,6414,1959,6410,1967,6405,1974,6396,1985,6396,1986,6424,1986,6426,1976,6406,1976,6414,1968,6420,1961,6422,1957,6424,1953,6425,1950,6425,1945,6424,1943xe" filled="true" fillcolor="#231f20" stroked="false">
                <v:path arrowok="t"/>
                <v:fill type="solid"/>
              </v:shape>
              <v:shape style="position:absolute;left:6396;top:1934;width:32;height:52" coordorigin="6396,1934" coordsize="32,52" path="m6427,1971l6426,1971,6425,1973,6424,1974,6423,1975,6423,1975,6421,1976,6406,1976,6426,1976,6427,1971xe" filled="true" fillcolor="#231f20" stroked="false">
                <v:path arrowok="t"/>
                <v:fill type="solid"/>
              </v:shape>
              <v:shape style="position:absolute;left:6396;top:1934;width:32;height:52" coordorigin="6396,1934" coordsize="32,52" path="m6414,1934l6408,1934,6405,1935,6400,1940,6398,1943,6397,1948,6398,1949,6400,1945,6403,1943,6424,1943,6422,1939,6420,1937,6416,1935,6414,1934xe" filled="true" fillcolor="#231f20" stroked="false">
                <v:path arrowok="t"/>
                <v:fill type="solid"/>
              </v:shape>
            </v:group>
            <v:group style="position:absolute;left:6433;top:1934;width:32;height:53" coordorigin="6433,1934" coordsize="32,53">
              <v:shape style="position:absolute;left:6433;top:1934;width:32;height:53" coordorigin="6433,1934" coordsize="32,53" path="m6451,1934l6446,1934,6443,1935,6433,1965,6434,1969,6446,1987,6451,1987,6453,1986,6456,1984,6456,1984,6448,1984,6447,1984,6444,1944,6445,1940,6445,1938,6447,1937,6447,1937,6456,1937,6454,1935,6451,1934xe" filled="true" fillcolor="#231f20" stroked="false">
                <v:path arrowok="t"/>
                <v:fill type="solid"/>
              </v:shape>
              <v:shape style="position:absolute;left:6433;top:1934;width:32;height:53" coordorigin="6433,1934" coordsize="32,53" path="m6456,1937l6450,1937,6451,1937,6452,1939,6453,1941,6453,1944,6453,1969,6453,1979,6452,1981,6451,1984,6450,1984,6456,1984,6464,1965,6464,1955,6463,1950,6461,1942,6459,1939,6456,1937xe" filled="true" fillcolor="#231f20" stroked="false">
                <v:path arrowok="t"/>
                <v:fill type="solid"/>
              </v:shape>
            </v:group>
            <v:group style="position:absolute;left:6472;top:1934;width:27;height:52" coordorigin="6472,1934" coordsize="27,52">
              <v:shape style="position:absolute;left:6472;top:1934;width:27;height:52" coordorigin="6472,1934" coordsize="27,52" path="m6498,1984l6472,1984,6472,1986,6498,1986,6498,1984xe" filled="true" fillcolor="#231f20" stroked="false">
                <v:path arrowok="t"/>
                <v:fill type="solid"/>
              </v:shape>
              <v:shape style="position:absolute;left:6472;top:1934;width:27;height:52" coordorigin="6472,1934" coordsize="27,52" path="m6491,1943l6478,1943,6478,1943,6479,1944,6480,1944,6480,1945,6480,1981,6480,1982,6479,1983,6477,1984,6476,1984,6495,1984,6491,1981,6491,1943xe" filled="true" fillcolor="#231f20" stroked="false">
                <v:path arrowok="t"/>
                <v:fill type="solid"/>
              </v:shape>
              <v:shape style="position:absolute;left:6472;top:1934;width:27;height:52" coordorigin="6472,1934" coordsize="27,52" path="m6491,1934l6489,1934,6472,1943,6472,1944,6474,1943,6476,1943,6491,1943,6491,1934xe" filled="true" fillcolor="#231f20" stroked="false">
                <v:path arrowok="t"/>
                <v:fill type="solid"/>
              </v:shape>
            </v:group>
            <v:group style="position:absolute;left:6506;top:1934;width:32;height:53" coordorigin="6506,1934" coordsize="32,53">
              <v:shape style="position:absolute;left:6506;top:1934;width:32;height:53" coordorigin="6506,1934" coordsize="32,53" path="m6524,1934l6519,1934,6516,1935,6506,1965,6506,1969,6519,1987,6524,1987,6525,1986,6529,1984,6529,1984,6521,1984,6520,1984,6517,1944,6518,1940,6518,1938,6520,1937,6520,1937,6529,1937,6527,1935,6524,1934xe" filled="true" fillcolor="#231f20" stroked="false">
                <v:path arrowok="t"/>
                <v:fill type="solid"/>
              </v:shape>
              <v:shape style="position:absolute;left:6506;top:1934;width:32;height:53" coordorigin="6506,1934" coordsize="32,53" path="m6529,1937l6523,1937,6524,1937,6525,1939,6526,1941,6526,1944,6526,1969,6526,1979,6525,1981,6524,1984,6523,1984,6529,1984,6537,1965,6537,1955,6536,1950,6534,1942,6532,1939,6529,1937xe" filled="true" fillcolor="#231f20" stroked="false">
                <v:path arrowok="t"/>
                <v:fill type="solid"/>
              </v:shape>
            </v:group>
            <v:group style="position:absolute;left:6764;top:1558;width:53;height:50" coordorigin="6764,1558" coordsize="53,50">
              <v:shape style="position:absolute;left:6764;top:1558;width:53;height:50" coordorigin="6764,1558" coordsize="53,50" path="m6790,1558l6797,1577,6817,1577,6800,1589,6807,1608,6790,1597,6774,1608,6780,1589,6764,1577,6784,1577,6790,1558xe" filled="false" stroked="true" strokeweight=".258pt" strokecolor="#231f20">
                <v:path arrowok="t"/>
              </v:shape>
            </v:group>
            <v:group style="position:absolute;left:6691;top:1443;width:53;height:51" coordorigin="6691,1443" coordsize="53,51">
              <v:shape style="position:absolute;left:6691;top:1443;width:53;height:51" coordorigin="6691,1443" coordsize="53,51" path="m6718,1443l6724,1462,6744,1462,6728,1474,6734,1493,6718,1481,6702,1493,6708,1474,6691,1462,6712,1462,6718,1443xe" filled="false" stroked="true" strokeweight=".258pt" strokecolor="#231f20">
                <v:path arrowok="t"/>
              </v:shape>
            </v:group>
            <v:group style="position:absolute;left:6603;top:1507;width:53;height:50" coordorigin="6603,1507" coordsize="53,50">
              <v:shape style="position:absolute;left:6603;top:1507;width:53;height:50" coordorigin="6603,1507" coordsize="53,50" path="m6630,1507l6636,1526,6656,1526,6640,1537,6646,1557,6630,1545,6613,1557,6620,1537,6603,1526,6624,1526,6630,1507xe" filled="false" stroked="true" strokeweight=".258pt" strokecolor="#231f20">
                <v:path arrowok="t"/>
              </v:shape>
            </v:group>
            <v:group style="position:absolute;left:6684;top:1584;width:43;height:41" coordorigin="6684,1584" coordsize="43,41">
              <v:shape style="position:absolute;left:6684;top:1584;width:43;height:41" coordorigin="6684,1584" coordsize="43,41" path="m6706,1584l6711,1600,6727,1600,6714,1609,6719,1625,6706,1615,6692,1625,6697,1609,6684,1600,6701,1600,6706,1584xe" filled="false" stroked="true" strokeweight=".209pt" strokecolor="#231f20">
                <v:path arrowok="t"/>
              </v:shape>
            </v:group>
            <v:group style="position:absolute;left:6554;top:1406;width:213;height:344" coordorigin="6554,1406" coordsize="213,344">
              <v:shape style="position:absolute;left:6554;top:1406;width:213;height:344" coordorigin="6554,1406" coordsize="213,344" path="m6554,1406l6616,1437,6672,1482,6717,1538,6750,1603,6766,1674,6764,1750e" filled="false" stroked="true" strokeweight=".758pt" strokecolor="#231f20">
                <v:path arrowok="t"/>
              </v:shape>
            </v:group>
            <v:group style="position:absolute;left:6255;top:1837;width:489;height:206" coordorigin="6255,1837" coordsize="489,206">
              <v:shape style="position:absolute;left:6255;top:1837;width:489;height:206" coordorigin="6255,1837" coordsize="489,206" path="m6744,1837l6706,1902,6654,1958,6591,2003,6519,2032,6442,2042,6392,2038,6344,2027,6298,2009,6255,1984e" filled="false" stroked="true" strokeweight=".758pt" strokecolor="#231f20">
                <v:path arrowok="t"/>
              </v:shape>
            </v:group>
            <v:group style="position:absolute;left:6000;top:1275;width:879;height:879" coordorigin="6000,1275" coordsize="879,879">
              <v:shape style="position:absolute;left:6000;top:1275;width:879;height:879" coordorigin="6000,1275" coordsize="879,879" path="m6440,1275l6511,1281,6579,1297,6642,1324,6699,1360,6750,1404,6794,1455,6830,1512,6857,1575,6873,1643,6879,1714,6873,1786,6857,1853,6830,1916,6794,1974,6750,2025,6699,2069,6642,2105,6579,2131,6511,2148,6440,2154,6368,2148,6301,2131,6238,2105,6180,2069,6129,2025,6085,1974,6049,1916,6023,1853,6006,1786,6000,1714,6006,1643,6023,1575,6049,1512,6085,1455,6129,1404,6180,1360,6238,1324,6301,1297,6368,1281,6440,1275xe" filled="false" stroked="true" strokeweight=".567pt" strokecolor="#231f20">
                <v:path arrowok="t"/>
              </v:shape>
              <v:shape style="position:absolute;left:6301;top:1997;width:288;height:118" type="#_x0000_t75" stroked="false">
                <v:imagedata r:id="rId159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63.447197pt;width:44.55pt;height:44.55pt;mso-position-horizontal-relative:page;mso-position-vertical-relative:paragraph;z-index:7096;mso-wrap-distance-left:0;mso-wrap-distance-right:0" coordorigin="6972,1269" coordsize="891,891">
            <v:group style="position:absolute;left:6978;top:1275;width:879;height:879" coordorigin="6978,1275" coordsize="879,879">
              <v:shape style="position:absolute;left:6978;top:1275;width:879;height:879" coordorigin="6978,1275" coordsize="879,879" path="m7417,1275l7346,1281,7279,1297,7216,1324,7158,1360,7107,1404,7063,1455,7027,1512,7000,1575,6984,1643,6978,1714,6984,1786,7000,1853,7027,1916,7063,1974,7107,2025,7158,2069,7216,2105,7279,2131,7346,2148,7417,2154,7489,2148,7556,2131,7619,2105,7677,2069,7728,2025,7772,1974,7808,1916,7834,1853,7851,1786,7857,1714,7851,1643,7834,1575,7808,1512,7772,1455,7728,1404,7677,1360,7619,1324,7556,1297,7489,1281,7417,1275xe" filled="true" fillcolor="#d1d3d4" stroked="false">
                <v:path arrowok="t"/>
                <v:fill type="solid"/>
              </v:shape>
            </v:group>
            <v:group style="position:absolute;left:6978;top:1275;width:879;height:879" coordorigin="6978,1275" coordsize="879,879">
              <v:shape style="position:absolute;left:6978;top:1275;width:879;height:879" coordorigin="6978,1275" coordsize="879,879" path="m7417,1275l7489,1281,7556,1297,7619,1324,7677,1360,7728,1404,7772,1455,7808,1512,7834,1575,7851,1643,7857,1714,7851,1786,7834,1853,7808,1916,7772,1974,7728,2025,7677,2069,7619,2105,7556,2131,7489,2148,7417,2154,7346,2148,7279,2131,7216,2105,7158,2069,7107,2025,7063,1974,7027,1916,7000,1853,6984,1786,6978,1714,6984,1643,7000,1575,7027,1512,7063,1455,7107,1404,7158,1360,7216,1324,7279,1297,7346,1281,7417,1275xe" filled="false" stroked="true" strokeweight=".425pt" strokecolor="#231f20">
                <v:path arrowok="t"/>
              </v:shape>
            </v:group>
            <v:group style="position:absolute;left:7181;top:1658;width:220;height:428" coordorigin="7181,1658" coordsize="220,428">
              <v:shape style="position:absolute;left:7181;top:1658;width:220;height:428" coordorigin="7181,1658" coordsize="220,428" path="m7181,2085l7401,1658e" filled="false" stroked="true" strokeweight=".292pt" strokecolor="#6d6e71">
                <v:path arrowok="t"/>
              </v:shape>
            </v:group>
            <v:group style="position:absolute;left:7444;top:1306;width:137;height:267" coordorigin="7444,1306" coordsize="137,267">
              <v:shape style="position:absolute;left:7444;top:1306;width:137;height:267" coordorigin="7444,1306" coordsize="137,267" path="m7444,1573l7581,1306e" filled="false" stroked="true" strokeweight=".292pt" strokecolor="#6d6e71">
                <v:path arrowok="t"/>
              </v:shape>
            </v:group>
            <v:group style="position:absolute;left:6987;top:1418;width:107;height:207" coordorigin="6987,1418" coordsize="107,207">
              <v:shape style="position:absolute;left:6987;top:1418;width:107;height:207" coordorigin="6987,1418" coordsize="107,207" path="m6987,1624l7094,1418e" filled="false" stroked="true" strokeweight=".292pt" strokecolor="#6d6e71">
                <v:path arrowok="t"/>
              </v:shape>
            </v:group>
            <v:group style="position:absolute;left:6980;top:1381;width:151;height:295" coordorigin="6980,1381" coordsize="151,295">
              <v:shape style="position:absolute;left:6980;top:1381;width:151;height:295" coordorigin="6980,1381" coordsize="151,295" path="m6980,1675l7131,1381e" filled="false" stroked="true" strokeweight=".292pt" strokecolor="#6d6e71">
                <v:path arrowok="t"/>
              </v:shape>
            </v:group>
            <v:group style="position:absolute;left:6978;top:1357;width:185;height:359" coordorigin="6978,1357" coordsize="185,359">
              <v:shape style="position:absolute;left:6978;top:1357;width:185;height:359" coordorigin="6978,1357" coordsize="185,359" path="m6978,1715l7162,1357e" filled="false" stroked="true" strokeweight=".292pt" strokecolor="#6d6e71">
                <v:path arrowok="t"/>
              </v:shape>
            </v:group>
            <v:group style="position:absolute;left:6979;top:1338;width:212;height:411" coordorigin="6979,1338" coordsize="212,411">
              <v:shape style="position:absolute;left:6979;top:1338;width:212;height:411" coordorigin="6979,1338" coordsize="212,411" path="m6979,1749l7191,1338e" filled="false" stroked="true" strokeweight=".292pt" strokecolor="#6d6e71">
                <v:path arrowok="t"/>
              </v:shape>
            </v:group>
            <v:group style="position:absolute;left:6983;top:1323;width:234;height:456" coordorigin="6983,1323" coordsize="234,456">
              <v:shape style="position:absolute;left:6983;top:1323;width:234;height:456" coordorigin="6983,1323" coordsize="234,456" path="m6983,1779l7217,1323e" filled="false" stroked="true" strokeweight=".292pt" strokecolor="#6d6e71">
                <v:path arrowok="t"/>
              </v:shape>
            </v:group>
            <v:group style="position:absolute;left:6988;top:1312;width:254;height:495" coordorigin="6988,1312" coordsize="254,495">
              <v:shape style="position:absolute;left:6988;top:1312;width:254;height:495" coordorigin="6988,1312" coordsize="254,495" path="m6988,1806l7242,1312e" filled="false" stroked="true" strokeweight=".292pt" strokecolor="#6d6e71">
                <v:path arrowok="t"/>
              </v:shape>
            </v:group>
            <v:group style="position:absolute;left:6994;top:1302;width:272;height:529" coordorigin="6994,1302" coordsize="272,529">
              <v:shape style="position:absolute;left:6994;top:1302;width:272;height:529" coordorigin="6994,1302" coordsize="272,529" path="m6994,1831l7265,1302e" filled="false" stroked="true" strokeweight=".292pt" strokecolor="#6d6e71">
                <v:path arrowok="t"/>
              </v:shape>
            </v:group>
            <v:group style="position:absolute;left:7001;top:1294;width:288;height:560" coordorigin="7001,1294" coordsize="288,560">
              <v:shape style="position:absolute;left:7001;top:1294;width:288;height:560" coordorigin="7001,1294" coordsize="288,560" path="m7001,1854l7288,1294e" filled="false" stroked="true" strokeweight=".292pt" strokecolor="#6d6e71">
                <v:path arrowok="t"/>
              </v:shape>
            </v:group>
            <v:group style="position:absolute;left:7008;top:1288;width:302;height:587" coordorigin="7008,1288" coordsize="302,587">
              <v:shape style="position:absolute;left:7008;top:1288;width:302;height:587" coordorigin="7008,1288" coordsize="302,587" path="m7008,1875l7310,1288e" filled="false" stroked="true" strokeweight=".292pt" strokecolor="#6d6e71">
                <v:path arrowok="t"/>
              </v:shape>
            </v:group>
            <v:group style="position:absolute;left:7017;top:1283;width:315;height:612" coordorigin="7017,1283" coordsize="315,612">
              <v:shape style="position:absolute;left:7017;top:1283;width:315;height:612" coordorigin="7017,1283" coordsize="315,612" path="m7017,1895l7331,1283e" filled="false" stroked="true" strokeweight=".292pt" strokecolor="#6d6e71">
                <v:path arrowok="t"/>
              </v:shape>
            </v:group>
            <v:group style="position:absolute;left:7026;top:1280;width:326;height:634" coordorigin="7026,1280" coordsize="326,634">
              <v:shape style="position:absolute;left:7026;top:1280;width:326;height:634" coordorigin="7026,1280" coordsize="326,634" path="m7026,1914l7351,1280e" filled="false" stroked="true" strokeweight=".292pt" strokecolor="#6d6e71">
                <v:path arrowok="t"/>
              </v:shape>
            </v:group>
            <v:group style="position:absolute;left:7035;top:1277;width:336;height:655" coordorigin="7035,1277" coordsize="336,655">
              <v:shape style="position:absolute;left:7035;top:1277;width:336;height:655" coordorigin="7035,1277" coordsize="336,655" path="m7035,1932l7371,1277e" filled="false" stroked="true" strokeweight=".292pt" strokecolor="#6d6e71">
                <v:path arrowok="t"/>
              </v:shape>
            </v:group>
            <v:group style="position:absolute;left:7046;top:1276;width:346;height:673" coordorigin="7046,1276" coordsize="346,673">
              <v:shape style="position:absolute;left:7046;top:1276;width:346;height:673" coordorigin="7046,1276" coordsize="346,673" path="m7046,1948l7391,1276e" filled="false" stroked="true" strokeweight=".292pt" strokecolor="#6d6e71">
                <v:path arrowok="t"/>
              </v:shape>
            </v:group>
            <v:group style="position:absolute;left:7056;top:1275;width:354;height:690" coordorigin="7056,1275" coordsize="354,690">
              <v:shape style="position:absolute;left:7056;top:1275;width:354;height:690" coordorigin="7056,1275" coordsize="354,690" path="m7056,1964l7410,1275e" filled="false" stroked="true" strokeweight=".292pt" strokecolor="#6d6e71">
                <v:path arrowok="t"/>
              </v:shape>
            </v:group>
            <v:group style="position:absolute;left:7067;top:1275;width:362;height:705" coordorigin="7067,1275" coordsize="362,705">
              <v:shape style="position:absolute;left:7067;top:1275;width:362;height:705" coordorigin="7067,1275" coordsize="362,705" path="m7067,1979l7429,1275e" filled="false" stroked="true" strokeweight=".292pt" strokecolor="#6d6e71">
                <v:path arrowok="t"/>
              </v:shape>
            </v:group>
            <v:group style="position:absolute;left:7078;top:1613;width:196;height:381" coordorigin="7078,1613" coordsize="196,381">
              <v:shape style="position:absolute;left:7078;top:1613;width:196;height:381" coordorigin="7078,1613" coordsize="196,381" path="m7078,1994l7274,1613e" filled="false" stroked="true" strokeweight=".292pt" strokecolor="#6d6e71">
                <v:path arrowok="t"/>
              </v:shape>
            </v:group>
            <v:group style="position:absolute;left:7303;top:1276;width:145;height:281" coordorigin="7303,1276" coordsize="145,281">
              <v:shape style="position:absolute;left:7303;top:1276;width:145;height:281" coordorigin="7303,1276" coordsize="145,281" path="m7303,1557l7447,1276e" filled="false" stroked="true" strokeweight=".292pt" strokecolor="#6d6e71">
                <v:path arrowok="t"/>
              </v:shape>
            </v:group>
            <v:group style="position:absolute;left:7090;top:1627;width:196;height:381" coordorigin="7090,1627" coordsize="196,381">
              <v:shape style="position:absolute;left:7090;top:1627;width:196;height:381" coordorigin="7090,1627" coordsize="196,381" path="m7090,2007l7286,1627e" filled="false" stroked="true" strokeweight=".292pt" strokecolor="#6d6e71">
                <v:path arrowok="t"/>
              </v:shape>
            </v:group>
            <v:group style="position:absolute;left:7320;top:1278;width:145;height:282" coordorigin="7320,1278" coordsize="145,282">
              <v:shape style="position:absolute;left:7320;top:1278;width:145;height:282" coordorigin="7320,1278" coordsize="145,282" path="m7320,1559l7465,1278e" filled="false" stroked="true" strokeweight=".292pt" strokecolor="#6d6e71">
                <v:path arrowok="t"/>
              </v:shape>
            </v:group>
            <v:group style="position:absolute;left:7102;top:1638;width:197;height:383" coordorigin="7102,1638" coordsize="197,383">
              <v:shape style="position:absolute;left:7102;top:1638;width:197;height:383" coordorigin="7102,1638" coordsize="197,383" path="m7102,2020l7299,1638e" filled="false" stroked="true" strokeweight=".292pt" strokecolor="#6d6e71">
                <v:path arrowok="t"/>
              </v:shape>
            </v:group>
            <v:group style="position:absolute;left:7339;top:1280;width:144;height:279" coordorigin="7339,1280" coordsize="144,279">
              <v:shape style="position:absolute;left:7339;top:1280;width:144;height:279" coordorigin="7339,1280" coordsize="144,279" path="m7339,1559l7483,1280e" filled="false" stroked="true" strokeweight=".292pt" strokecolor="#6d6e71">
                <v:path arrowok="t"/>
              </v:shape>
            </v:group>
            <v:group style="position:absolute;left:7115;top:1643;width:200;height:390" coordorigin="7115,1643" coordsize="200,390">
              <v:shape style="position:absolute;left:7115;top:1643;width:200;height:390" coordorigin="7115,1643" coordsize="200,390" path="m7115,2033l7315,1643e" filled="false" stroked="true" strokeweight=".292pt" strokecolor="#6d6e71">
                <v:path arrowok="t"/>
              </v:shape>
            </v:group>
            <v:group style="position:absolute;left:7357;top:1283;width:143;height:278" coordorigin="7357,1283" coordsize="143,278">
              <v:shape style="position:absolute;left:7357;top:1283;width:143;height:278" coordorigin="7357,1283" coordsize="143,278" path="m7357,1560l7500,1283e" filled="false" stroked="true" strokeweight=".292pt" strokecolor="#6d6e71">
                <v:path arrowok="t"/>
              </v:shape>
            </v:group>
            <v:group style="position:absolute;left:7127;top:1647;width:205;height:398" coordorigin="7127,1647" coordsize="205,398">
              <v:shape style="position:absolute;left:7127;top:1647;width:205;height:398" coordorigin="7127,1647" coordsize="205,398" path="m7127,2044l7332,1647e" filled="false" stroked="true" strokeweight=".292pt" strokecolor="#6d6e71">
                <v:path arrowok="t"/>
              </v:shape>
            </v:group>
            <v:group style="position:absolute;left:7375;top:1286;width:142;height:276" coordorigin="7375,1286" coordsize="142,276">
              <v:shape style="position:absolute;left:7375;top:1286;width:142;height:276" coordorigin="7375,1286" coordsize="142,276" path="m7375,1562l7517,1286e" filled="false" stroked="true" strokeweight=".292pt" strokecolor="#6d6e71">
                <v:path arrowok="t"/>
              </v:shape>
            </v:group>
            <v:group style="position:absolute;left:7140;top:1649;width:209;height:407" coordorigin="7140,1649" coordsize="209,407">
              <v:shape style="position:absolute;left:7140;top:1649;width:209;height:407" coordorigin="7140,1649" coordsize="209,407" path="m7140,2055l7349,1649e" filled="false" stroked="true" strokeweight=".292pt" strokecolor="#6d6e71">
                <v:path arrowok="t"/>
              </v:shape>
            </v:group>
            <v:group style="position:absolute;left:7393;top:1290;width:141;height:274" coordorigin="7393,1290" coordsize="141,274">
              <v:shape style="position:absolute;left:7393;top:1290;width:141;height:274" coordorigin="7393,1290" coordsize="141,274" path="m7393,1564l7533,1290e" filled="false" stroked="true" strokeweight=".292pt" strokecolor="#6d6e71">
                <v:path arrowok="t"/>
              </v:shape>
            </v:group>
            <v:group style="position:absolute;left:7154;top:1651;width:213;height:415" coordorigin="7154,1651" coordsize="213,415">
              <v:shape style="position:absolute;left:7154;top:1651;width:213;height:415" coordorigin="7154,1651" coordsize="213,415" path="m7154,2066l7367,1651e" filled="false" stroked="true" strokeweight=".292pt" strokecolor="#6d6e71">
                <v:path arrowok="t"/>
              </v:shape>
            </v:group>
            <v:group style="position:absolute;left:7410;top:1295;width:140;height:272" coordorigin="7410,1295" coordsize="140,272">
              <v:shape style="position:absolute;left:7410;top:1295;width:140;height:272" coordorigin="7410,1295" coordsize="140,272" path="m7410,1567l7550,1295e" filled="false" stroked="true" strokeweight=".292pt" strokecolor="#6d6e71">
                <v:path arrowok="t"/>
              </v:shape>
            </v:group>
            <v:group style="position:absolute;left:7168;top:1654;width:217;height:422" coordorigin="7168,1654" coordsize="217,422">
              <v:shape style="position:absolute;left:7168;top:1654;width:217;height:422" coordorigin="7168,1654" coordsize="217,422" path="m7168,2075l7384,1654e" filled="false" stroked="true" strokeweight=".292pt" strokecolor="#6d6e71">
                <v:path arrowok="t"/>
              </v:shape>
            </v:group>
            <v:group style="position:absolute;left:7427;top:1301;width:139;height:270" coordorigin="7427,1301" coordsize="139,270">
              <v:shape style="position:absolute;left:7427;top:1301;width:139;height:270" coordorigin="7427,1301" coordsize="139,270" path="m7427,1570l7566,1301e" filled="false" stroked="true" strokeweight=".292pt" strokecolor="#6d6e71">
                <v:path arrowok="t"/>
              </v:shape>
              <v:shape style="position:absolute;left:7087;top:1412;width:279;height:393" type="#_x0000_t75" stroked="false">
                <v:imagedata r:id="rId160" o:title=""/>
              </v:shape>
            </v:group>
            <v:group style="position:absolute;left:7056;top:1839;width:61;height:70" coordorigin="7056,1839" coordsize="61,70">
              <v:shape style="position:absolute;left:7056;top:1839;width:61;height:70" coordorigin="7056,1839" coordsize="61,70" path="m7097,1839l7079,1839,7071,1843,7059,1855,7056,1864,7056,1886,7059,1894,7071,1906,7079,1909,7095,1909,7101,1907,7111,1900,7113,1898,7083,1898,7079,1896,7072,1889,7071,1882,7071,1866,7072,1860,7079,1853,7083,1851,7113,1851,7112,1850,7104,1842,7097,1839xe" filled="true" fillcolor="#231f20" stroked="false">
                <v:path arrowok="t"/>
                <v:fill type="solid"/>
              </v:shape>
              <v:shape style="position:absolute;left:7056;top:1839;width:61;height:70" coordorigin="7056,1839" coordsize="61,70" path="m7103,1883l7102,1888,7100,1892,7095,1896,7091,1898,7113,1898,7114,1895,7116,1887,7103,1883xe" filled="true" fillcolor="#231f20" stroked="false">
                <v:path arrowok="t"/>
                <v:fill type="solid"/>
              </v:shape>
              <v:shape style="position:absolute;left:7056;top:1839;width:61;height:70" coordorigin="7056,1839" coordsize="61,70" path="m7113,1851l7092,1851,7095,1852,7100,1856,7102,1859,7102,1862,7116,1859,7115,1854,7113,1851xe" filled="true" fillcolor="#231f20" stroked="false">
                <v:path arrowok="t"/>
                <v:fill type="solid"/>
              </v:shape>
            </v:group>
            <v:group style="position:absolute;left:7128;top:1841;width:53;height:68" coordorigin="7128,1841" coordsize="53,68">
              <v:shape style="position:absolute;left:7128;top:1841;width:53;height:68" coordorigin="7128,1841" coordsize="53,68" path="m7180,1841l7128,1841,7128,1908,7181,1908,7181,1897,7142,1897,7142,1878,7177,1878,7177,1867,7142,1867,7142,1852,7180,1852,7180,1841xe" filled="true" fillcolor="#231f20" stroked="false">
                <v:path arrowok="t"/>
                <v:fill type="solid"/>
              </v:shape>
            </v:group>
            <v:group style="position:absolute;left:7193;top:1841;width:55;height:68" coordorigin="7193,1841" coordsize="55,68">
              <v:shape style="position:absolute;left:7193;top:1841;width:55;height:68" coordorigin="7193,1841" coordsize="55,68" path="m7206,1841l7193,1841,7193,1908,7206,1908,7206,1864,7221,1864,7206,1841xe" filled="true" fillcolor="#231f20" stroked="false">
                <v:path arrowok="t"/>
                <v:fill type="solid"/>
              </v:shape>
              <v:shape style="position:absolute;left:7193;top:1841;width:55;height:68" coordorigin="7193,1841" coordsize="55,68" path="m7221,1864l7206,1864,7234,1908,7248,1908,7248,1886,7235,1886,7221,1864xe" filled="true" fillcolor="#231f20" stroked="false">
                <v:path arrowok="t"/>
                <v:fill type="solid"/>
              </v:shape>
              <v:shape style="position:absolute;left:7193;top:1841;width:55;height:68" coordorigin="7193,1841" coordsize="55,68" path="m7248,1841l7235,1841,7235,1886,7248,1886,7248,1841xe" filled="true" fillcolor="#231f20" stroked="false">
                <v:path arrowok="t"/>
                <v:fill type="solid"/>
              </v:shape>
            </v:group>
            <v:group style="position:absolute;left:7257;top:1841;width:55;height:68" coordorigin="7257,1841" coordsize="55,68">
              <v:shape style="position:absolute;left:7257;top:1841;width:55;height:68" coordorigin="7257,1841" coordsize="55,68" path="m7292,1852l7278,1852,7278,1908,7292,1908,7292,1852xe" filled="true" fillcolor="#231f20" stroked="false">
                <v:path arrowok="t"/>
                <v:fill type="solid"/>
              </v:shape>
              <v:shape style="position:absolute;left:7257;top:1841;width:55;height:68" coordorigin="7257,1841" coordsize="55,68" path="m7312,1841l7257,1841,7257,1852,7312,1852,7312,1841xe" filled="true" fillcolor="#231f20" stroked="false">
                <v:path arrowok="t"/>
                <v:fill type="solid"/>
              </v:shape>
            </v:group>
            <v:group style="position:absolute;left:7307;top:1841;width:70;height:68" coordorigin="7307,1841" coordsize="70,68">
              <v:shape style="position:absolute;left:7307;top:1841;width:70;height:68" coordorigin="7307,1841" coordsize="70,68" path="m7349,1841l7334,1841,7307,1908,7322,1908,7328,1893,7370,1893,7365,1881,7332,1881,7341,1856,7355,1856,7349,1841xe" filled="true" fillcolor="#231f20" stroked="false">
                <v:path arrowok="t"/>
                <v:fill type="solid"/>
              </v:shape>
              <v:shape style="position:absolute;left:7307;top:1841;width:70;height:68" coordorigin="7307,1841" coordsize="70,68" path="m7370,1893l7355,1893,7361,1908,7376,1908,7370,1893xe" filled="true" fillcolor="#231f20" stroked="false">
                <v:path arrowok="t"/>
                <v:fill type="solid"/>
              </v:shape>
              <v:shape style="position:absolute;left:7307;top:1841;width:70;height:68" coordorigin="7307,1841" coordsize="70,68" path="m7355,1856l7341,1856,7351,1881,7365,1881,7355,1856xe" filled="true" fillcolor="#231f20" stroked="false">
                <v:path arrowok="t"/>
                <v:fill type="solid"/>
              </v:shape>
            </v:group>
            <v:group style="position:absolute;left:7370;top:1841;width:65;height:68" coordorigin="7370,1841" coordsize="65,68">
              <v:shape style="position:absolute;left:7370;top:1841;width:65;height:68" coordorigin="7370,1841" coordsize="65,68" path="m7385,1841l7370,1841,7394,1908,7409,1908,7416,1891,7402,1891,7385,1841xe" filled="true" fillcolor="#231f20" stroked="false">
                <v:path arrowok="t"/>
                <v:fill type="solid"/>
              </v:shape>
              <v:shape style="position:absolute;left:7370;top:1841;width:65;height:68" coordorigin="7370,1841" coordsize="65,68" path="m7434,1841l7419,1841,7402,1891,7416,1891,7434,1841xe" filled="true" fillcolor="#231f20" stroked="false">
                <v:path arrowok="t"/>
                <v:fill type="solid"/>
              </v:shape>
            </v:group>
            <v:group style="position:absolute;left:7438;top:1839;width:67;height:70" coordorigin="7438,1839" coordsize="67,70">
              <v:shape style="position:absolute;left:7438;top:1839;width:67;height:70" coordorigin="7438,1839" coordsize="67,70" path="m7482,1839l7466,1839,7461,1840,7438,1868,7438,1886,7441,1894,7453,1906,7461,1909,7482,1909,7490,1906,7498,1898,7466,1898,7462,1896,7454,1888,7452,1882,7453,1866,7454,1861,7461,1853,7466,1851,7498,1851,7490,1843,7482,1839xe" filled="true" fillcolor="#231f20" stroked="false">
                <v:path arrowok="t"/>
                <v:fill type="solid"/>
              </v:shape>
              <v:shape style="position:absolute;left:7438;top:1839;width:67;height:70" coordorigin="7438,1839" coordsize="67,70" path="m7498,1851l7477,1851,7482,1853,7489,1861,7491,1866,7491,1882,7489,1888,7482,1896,7477,1898,7498,1898,7502,1894,7505,1886,7505,1863,7502,1855,7498,1851xe" filled="true" fillcolor="#231f20" stroked="false">
                <v:path arrowok="t"/>
                <v:fill type="solid"/>
              </v:shape>
            </v:group>
            <v:group style="position:absolute;left:7512;top:1839;width:57;height:70" coordorigin="7512,1839" coordsize="57,70">
              <v:shape style="position:absolute;left:7512;top:1839;width:57;height:70" coordorigin="7512,1839" coordsize="57,70" path="m7526,1885l7512,1886,7513,1894,7516,1899,7526,1907,7532,1909,7547,1909,7552,1908,7560,1905,7563,1903,7566,1898,7537,1898,7533,1897,7528,1893,7527,1889,7526,1885xe" filled="true" fillcolor="#231f20" stroked="false">
                <v:path arrowok="t"/>
                <v:fill type="solid"/>
              </v:shape>
              <v:shape style="position:absolute;left:7512;top:1839;width:57;height:70" coordorigin="7512,1839" coordsize="57,70" path="m7549,1839l7535,1839,7530,1840,7515,1864,7517,1868,7524,1875,7530,1877,7543,1880,7547,1881,7551,1882,7552,1883,7553,1884,7554,1886,7555,1887,7555,1891,7554,1893,7549,1897,7546,1898,7566,1898,7567,1896,7569,1893,7569,1884,7568,1881,7536,1864,7532,1863,7529,1860,7528,1859,7528,1856,7529,1854,7533,1852,7536,1851,7565,1851,7564,1849,7555,1841,7549,1839xe" filled="true" fillcolor="#231f20" stroked="false">
                <v:path arrowok="t"/>
                <v:fill type="solid"/>
              </v:shape>
              <v:shape style="position:absolute;left:7512;top:1839;width:57;height:70" coordorigin="7512,1839" coordsize="57,70" path="m7565,1851l7544,1851,7547,1852,7551,1855,7552,1857,7553,1861,7567,1860,7566,1854,7565,1851xe" filled="true" fillcolor="#231f20" stroked="false">
                <v:path arrowok="t"/>
                <v:fill type="solid"/>
              </v:shape>
            </v:group>
            <v:group style="position:absolute;left:7266;top:1556;width:498;height:418" coordorigin="7266,1556" coordsize="498,418">
              <v:shape style="position:absolute;left:7266;top:1556;width:498;height:418" coordorigin="7266,1556" coordsize="498,418" path="m7266,1556l7379,1562,7472,1580,7549,1606,7609,1635,7687,1689,7742,1750,7764,1812,7758,1870,7727,1920,7678,1955,7614,1973e" filled="false" stroked="true" strokeweight=".758pt" strokecolor="#231f20">
                <v:path arrowok="t"/>
              </v:shape>
            </v:group>
            <v:group style="position:absolute;left:7314;top:1645;width:427;height:265" coordorigin="7314,1645" coordsize="427,265">
              <v:shape style="position:absolute;left:7314;top:1645;width:427;height:265" coordorigin="7314,1645" coordsize="427,265" path="m7314,1645l7405,1658,7493,1685,7575,1723,7645,1767,7699,1816,7732,1864,7741,1910e" filled="false" stroked="true" strokeweight=".758pt" strokecolor="#231f20">
                <v:path arrowok="t"/>
              </v:shape>
            </v:group>
            <v:group style="position:absolute;left:7605;top:1676;width:53;height:51" coordorigin="7605,1676" coordsize="53,51">
              <v:shape style="position:absolute;left:7605;top:1676;width:53;height:51" coordorigin="7605,1676" coordsize="53,51" path="m7631,1676l7637,1695,7657,1695,7641,1707,7647,1726,7631,1714,7615,1726,7621,1707,7605,1695,7625,1695,7631,1676xe" filled="false" stroked="true" strokeweight=".258pt" strokecolor="#231f20">
                <v:path arrowok="t"/>
              </v:shape>
            </v:group>
            <v:group style="position:absolute;left:7374;top:1934;width:32;height:52" coordorigin="7374,1934" coordsize="32,52">
              <v:shape style="position:absolute;left:7374;top:1934;width:32;height:52" coordorigin="7374,1934" coordsize="32,52" path="m7402,1943l7387,1943,7388,1944,7391,1947,7392,1949,7392,1956,7391,1959,7388,1967,7382,1974,7374,1985,7374,1986,7402,1986,7404,1976,7384,1976,7392,1968,7397,1961,7400,1957,7402,1953,7402,1950,7402,1945,7402,1943xe" filled="true" fillcolor="#231f20" stroked="false">
                <v:path arrowok="t"/>
                <v:fill type="solid"/>
              </v:shape>
              <v:shape style="position:absolute;left:7374;top:1934;width:32;height:52" coordorigin="7374,1934" coordsize="32,52" path="m7405,1971l7403,1971,7403,1973,7402,1974,7401,1975,7400,1975,7399,1976,7384,1976,7404,1976,7405,1971xe" filled="true" fillcolor="#231f20" stroked="false">
                <v:path arrowok="t"/>
                <v:fill type="solid"/>
              </v:shape>
              <v:shape style="position:absolute;left:7374;top:1934;width:32;height:52" coordorigin="7374,1934" coordsize="32,52" path="m7392,1934l7386,1934,7383,1935,7378,1940,7376,1943,7374,1948,7376,1949,7378,1945,7381,1943,7402,1943,7400,1939,7398,1937,7394,1935,7392,1934xe" filled="true" fillcolor="#231f20" stroked="false">
                <v:path arrowok="t"/>
                <v:fill type="solid"/>
              </v:shape>
            </v:group>
            <v:group style="position:absolute;left:7411;top:1934;width:32;height:53" coordorigin="7411,1934" coordsize="32,53">
              <v:shape style="position:absolute;left:7411;top:1934;width:32;height:53" coordorigin="7411,1934" coordsize="32,53" path="m7429,1934l7424,1934,7421,1935,7411,1965,7411,1969,7424,1987,7428,1987,7430,1986,7434,1984,7434,1984,7425,1984,7425,1984,7422,1944,7422,1940,7423,1938,7425,1937,7425,1937,7434,1937,7432,1935,7429,1934xe" filled="true" fillcolor="#231f20" stroked="false">
                <v:path arrowok="t"/>
                <v:fill type="solid"/>
              </v:shape>
              <v:shape style="position:absolute;left:7411;top:1934;width:32;height:53" coordorigin="7411,1934" coordsize="32,53" path="m7434,1937l7428,1937,7429,1937,7430,1939,7431,1941,7431,1944,7431,1969,7431,1979,7430,1981,7429,1984,7428,1984,7434,1984,7442,1965,7442,1955,7441,1950,7439,1942,7437,1939,7434,1937xe" filled="true" fillcolor="#231f20" stroked="false">
                <v:path arrowok="t"/>
                <v:fill type="solid"/>
              </v:shape>
            </v:group>
            <v:group style="position:absolute;left:7450;top:1934;width:27;height:52" coordorigin="7450,1934" coordsize="27,52">
              <v:shape style="position:absolute;left:7450;top:1934;width:27;height:52" coordorigin="7450,1934" coordsize="27,52" path="m7476,1984l7450,1984,7450,1986,7476,1986,7476,1984xe" filled="true" fillcolor="#231f20" stroked="false">
                <v:path arrowok="t"/>
                <v:fill type="solid"/>
              </v:shape>
              <v:shape style="position:absolute;left:7450;top:1934;width:27;height:52" coordorigin="7450,1934" coordsize="27,52" path="m7468,1943l7455,1943,7456,1943,7457,1944,7458,1944,7458,1945,7458,1981,7457,1982,7457,1983,7455,1984,7453,1984,7473,1984,7469,1981,7468,1943xe" filled="true" fillcolor="#231f20" stroked="false">
                <v:path arrowok="t"/>
                <v:fill type="solid"/>
              </v:shape>
              <v:shape style="position:absolute;left:7450;top:1934;width:27;height:52" coordorigin="7450,1934" coordsize="27,52" path="m7468,1934l7467,1934,7450,1943,7450,1944,7452,1943,7453,1943,7468,1943,7468,1934xe" filled="true" fillcolor="#231f20" stroked="false">
                <v:path arrowok="t"/>
                <v:fill type="solid"/>
              </v:shape>
            </v:group>
            <v:group style="position:absolute;left:7484;top:1934;width:32;height:53" coordorigin="7484,1934" coordsize="32,53">
              <v:shape style="position:absolute;left:7484;top:1934;width:32;height:53" coordorigin="7484,1934" coordsize="32,53" path="m7502,1934l7497,1934,7494,1935,7484,1965,7484,1969,7497,1987,7501,1987,7503,1986,7507,1984,7507,1984,7498,1984,7497,1984,7495,1944,7495,1940,7496,1938,7497,1937,7498,1937,7507,1937,7505,1935,7502,1934xe" filled="true" fillcolor="#231f20" stroked="false">
                <v:path arrowok="t"/>
                <v:fill type="solid"/>
              </v:shape>
              <v:shape style="position:absolute;left:7484;top:1934;width:32;height:53" coordorigin="7484,1934" coordsize="32,53" path="m7507,1937l7501,1937,7502,1937,7503,1939,7504,1941,7504,1944,7504,1969,7504,1979,7503,1981,7502,1984,7501,1984,7507,1984,7515,1965,7515,1955,7514,1950,7511,1942,7510,1939,7507,1937xe" filled="true" fillcolor="#231f20" stroked="false">
                <v:path arrowok="t"/>
                <v:fill type="solid"/>
              </v:shape>
            </v:group>
            <v:group style="position:absolute;left:7742;top:1558;width:53;height:50" coordorigin="7742,1558" coordsize="53,50">
              <v:shape style="position:absolute;left:7742;top:1558;width:53;height:50" coordorigin="7742,1558" coordsize="53,50" path="m7768,1558l7774,1577,7794,1577,7778,1589,7784,1608,7768,1597,7752,1608,7758,1589,7742,1577,7762,1577,7768,1558xe" filled="false" stroked="true" strokeweight=".258pt" strokecolor="#231f20">
                <v:path arrowok="t"/>
              </v:shape>
            </v:group>
            <v:group style="position:absolute;left:7669;top:1443;width:53;height:51" coordorigin="7669,1443" coordsize="53,51">
              <v:shape style="position:absolute;left:7669;top:1443;width:53;height:51" coordorigin="7669,1443" coordsize="53,51" path="m7696,1443l7702,1462,7722,1462,7706,1474,7712,1493,7696,1481,7679,1493,7686,1474,7669,1462,7689,1462,7696,1443xe" filled="false" stroked="true" strokeweight=".258pt" strokecolor="#231f20">
                <v:path arrowok="t"/>
              </v:shape>
            </v:group>
            <v:group style="position:absolute;left:7581;top:1507;width:53;height:50" coordorigin="7581,1507" coordsize="53,50">
              <v:shape style="position:absolute;left:7581;top:1507;width:53;height:50" coordorigin="7581,1507" coordsize="53,50" path="m7608,1507l7614,1526,7634,1526,7618,1537,7624,1557,7608,1545,7591,1557,7598,1537,7581,1526,7601,1526,7608,1507xe" filled="false" stroked="true" strokeweight=".258pt" strokecolor="#231f20">
                <v:path arrowok="t"/>
              </v:shape>
            </v:group>
            <v:group style="position:absolute;left:7662;top:1584;width:43;height:41" coordorigin="7662,1584" coordsize="43,41">
              <v:shape style="position:absolute;left:7662;top:1584;width:43;height:41" coordorigin="7662,1584" coordsize="43,41" path="m7683,1584l7688,1600,7705,1600,7691,1609,7697,1625,7683,1615,7670,1625,7675,1609,7662,1600,7678,1600,7683,1584xe" filled="false" stroked="true" strokeweight=".209pt" strokecolor="#231f20">
                <v:path arrowok="t"/>
              </v:shape>
            </v:group>
            <v:group style="position:absolute;left:7532;top:1406;width:213;height:344" coordorigin="7532,1406" coordsize="213,344">
              <v:shape style="position:absolute;left:7532;top:1406;width:213;height:344" coordorigin="7532,1406" coordsize="213,344" path="m7532,1406l7594,1437,7650,1482,7695,1538,7728,1603,7744,1674,7741,1750e" filled="false" stroked="true" strokeweight=".758pt" strokecolor="#231f20">
                <v:path arrowok="t"/>
              </v:shape>
            </v:group>
            <v:group style="position:absolute;left:7233;top:1837;width:489;height:206" coordorigin="7233,1837" coordsize="489,206">
              <v:shape style="position:absolute;left:7233;top:1837;width:489;height:206" coordorigin="7233,1837" coordsize="489,206" path="m7722,1837l7683,1902,7631,1958,7569,2003,7497,2032,7420,2042,7370,2038,7322,2027,7276,2009,7233,1984e" filled="false" stroked="true" strokeweight=".758pt" strokecolor="#231f20">
                <v:path arrowok="t"/>
              </v:shape>
            </v:group>
            <v:group style="position:absolute;left:6978;top:1275;width:879;height:879" coordorigin="6978,1275" coordsize="879,879">
              <v:shape style="position:absolute;left:6978;top:1275;width:879;height:879" coordorigin="6978,1275" coordsize="879,879" path="m7417,1275l7489,1281,7556,1297,7619,1324,7677,1360,7728,1404,7772,1455,7808,1512,7834,1575,7851,1643,7857,1714,7851,1786,7834,1853,7808,1916,7772,1974,7728,2025,7677,2069,7619,2105,7556,2131,7489,2148,7417,2154,7346,2148,7279,2131,7216,2105,7158,2069,7107,2025,7063,1974,7027,1916,7000,1853,6984,1786,6978,1714,6984,1643,7000,1575,7027,1512,7063,1455,7107,1404,7158,1360,7216,1324,7279,1297,7346,1281,7417,1275xe" filled="false" stroked="true" strokeweight=".567pt" strokecolor="#231f20">
                <v:path arrowok="t"/>
              </v:shape>
              <v:shape style="position:absolute;left:7279;top:1997;width:288;height:118" type="#_x0000_t75" stroked="false">
                <v:imagedata r:id="rId159" o:title=""/>
              </v:shape>
            </v:group>
            <w10:wrap type="topAndBottom"/>
          </v:group>
        </w:pict>
      </w:r>
      <w:r>
        <w:rPr/>
        <w:pict>
          <v:group style="position:absolute;margin-left:397.493988pt;margin-top:63.447197pt;width:44.55pt;height:44.55pt;mso-position-horizontal-relative:page;mso-position-vertical-relative:paragraph;z-index:7120;mso-wrap-distance-left:0;mso-wrap-distance-right:0" coordorigin="7950,1269" coordsize="891,891">
            <v:group style="position:absolute;left:7956;top:1275;width:879;height:879" coordorigin="7956,1275" coordsize="879,879">
              <v:shape style="position:absolute;left:7956;top:1275;width:879;height:879" coordorigin="7956,1275" coordsize="879,879" path="m8395,1275l8324,1281,8256,1297,8193,1324,8136,1360,8085,1404,8041,1455,8005,1512,7978,1575,7962,1643,7956,1714,7962,1786,7978,1853,8005,1916,8041,1974,8085,2025,8136,2069,8193,2105,8256,2131,8324,2148,8395,2154,8467,2148,8534,2131,8597,2105,8655,2069,8706,2025,8750,1974,8786,1916,8812,1853,8829,1786,8835,1714,8829,1643,8812,1575,8786,1512,8750,1455,8706,1404,8655,1360,8597,1324,8534,1297,8467,1281,8395,1275xe" filled="true" fillcolor="#d1d3d4" stroked="false">
                <v:path arrowok="t"/>
                <v:fill type="solid"/>
              </v:shape>
            </v:group>
            <v:group style="position:absolute;left:7956;top:1275;width:879;height:879" coordorigin="7956,1275" coordsize="879,879">
              <v:shape style="position:absolute;left:7956;top:1275;width:879;height:879" coordorigin="7956,1275" coordsize="879,879" path="m8395,1275l8467,1281,8534,1297,8597,1324,8655,1360,8706,1404,8750,1455,8786,1512,8812,1575,8829,1643,8835,1714,8829,1786,8812,1853,8786,1916,8750,1974,8706,2025,8655,2069,8597,2105,8534,2131,8467,2148,8395,2154,8324,2148,8256,2131,8193,2105,8136,2069,8085,2025,8041,1974,8005,1916,7978,1853,7962,1786,7956,1714,7962,1643,7978,1575,8005,1512,8041,1455,8085,1404,8136,1360,8193,1324,8256,1297,8324,1281,8395,1275xe" filled="false" stroked="true" strokeweight=".425pt" strokecolor="#231f20">
                <v:path arrowok="t"/>
              </v:shape>
            </v:group>
            <v:group style="position:absolute;left:8159;top:1658;width:220;height:428" coordorigin="8159,1658" coordsize="220,428">
              <v:shape style="position:absolute;left:8159;top:1658;width:220;height:428" coordorigin="8159,1658" coordsize="220,428" path="m8159,2085l8379,1658e" filled="false" stroked="true" strokeweight=".292pt" strokecolor="#6d6e71">
                <v:path arrowok="t"/>
              </v:shape>
            </v:group>
            <v:group style="position:absolute;left:8422;top:1306;width:137;height:267" coordorigin="8422,1306" coordsize="137,267">
              <v:shape style="position:absolute;left:8422;top:1306;width:137;height:267" coordorigin="8422,1306" coordsize="137,267" path="m8422,1573l8559,1306e" filled="false" stroked="true" strokeweight=".292pt" strokecolor="#6d6e71">
                <v:path arrowok="t"/>
              </v:shape>
            </v:group>
            <v:group style="position:absolute;left:7965;top:1418;width:107;height:207" coordorigin="7965,1418" coordsize="107,207">
              <v:shape style="position:absolute;left:7965;top:1418;width:107;height:207" coordorigin="7965,1418" coordsize="107,207" path="m7965,1624l8071,1418e" filled="false" stroked="true" strokeweight=".292pt" strokecolor="#6d6e71">
                <v:path arrowok="t"/>
              </v:shape>
            </v:group>
            <v:group style="position:absolute;left:7958;top:1381;width:151;height:295" coordorigin="7958,1381" coordsize="151,295">
              <v:shape style="position:absolute;left:7958;top:1381;width:151;height:295" coordorigin="7958,1381" coordsize="151,295" path="m7958,1675l8109,1381e" filled="false" stroked="true" strokeweight=".292pt" strokecolor="#6d6e71">
                <v:path arrowok="t"/>
              </v:shape>
            </v:group>
            <v:group style="position:absolute;left:7956;top:1357;width:185;height:359" coordorigin="7956,1357" coordsize="185,359">
              <v:shape style="position:absolute;left:7956;top:1357;width:185;height:359" coordorigin="7956,1357" coordsize="185,359" path="m7956,1715l8140,1357e" filled="false" stroked="true" strokeweight=".292pt" strokecolor="#6d6e71">
                <v:path arrowok="t"/>
              </v:shape>
            </v:group>
            <v:group style="position:absolute;left:7957;top:1338;width:212;height:411" coordorigin="7957,1338" coordsize="212,411">
              <v:shape style="position:absolute;left:7957;top:1338;width:212;height:411" coordorigin="7957,1338" coordsize="212,411" path="m7957,1749l8168,1338e" filled="false" stroked="true" strokeweight=".292pt" strokecolor="#6d6e71">
                <v:path arrowok="t"/>
              </v:shape>
            </v:group>
            <v:group style="position:absolute;left:7961;top:1323;width:234;height:456" coordorigin="7961,1323" coordsize="234,456">
              <v:shape style="position:absolute;left:7961;top:1323;width:234;height:456" coordorigin="7961,1323" coordsize="234,456" path="m7961,1779l8195,1323e" filled="false" stroked="true" strokeweight=".292pt" strokecolor="#6d6e71">
                <v:path arrowok="t"/>
              </v:shape>
            </v:group>
            <v:group style="position:absolute;left:7965;top:1312;width:254;height:495" coordorigin="7965,1312" coordsize="254,495">
              <v:shape style="position:absolute;left:7965;top:1312;width:254;height:495" coordorigin="7965,1312" coordsize="254,495" path="m7965,1806l8219,1312e" filled="false" stroked="true" strokeweight=".292pt" strokecolor="#6d6e71">
                <v:path arrowok="t"/>
              </v:shape>
            </v:group>
            <v:group style="position:absolute;left:7971;top:1302;width:272;height:529" coordorigin="7971,1302" coordsize="272,529">
              <v:shape style="position:absolute;left:7971;top:1302;width:272;height:529" coordorigin="7971,1302" coordsize="272,529" path="m7971,1831l8243,1302e" filled="false" stroked="true" strokeweight=".292pt" strokecolor="#6d6e71">
                <v:path arrowok="t"/>
              </v:shape>
            </v:group>
            <v:group style="position:absolute;left:7978;top:1294;width:288;height:560" coordorigin="7978,1294" coordsize="288,560">
              <v:shape style="position:absolute;left:7978;top:1294;width:288;height:560" coordorigin="7978,1294" coordsize="288,560" path="m7978,1854l8266,1294e" filled="false" stroked="true" strokeweight=".292pt" strokecolor="#6d6e71">
                <v:path arrowok="t"/>
              </v:shape>
            </v:group>
            <v:group style="position:absolute;left:7986;top:1288;width:302;height:587" coordorigin="7986,1288" coordsize="302,587">
              <v:shape style="position:absolute;left:7986;top:1288;width:302;height:587" coordorigin="7986,1288" coordsize="302,587" path="m7986,1875l8287,1288e" filled="false" stroked="true" strokeweight=".292pt" strokecolor="#6d6e71">
                <v:path arrowok="t"/>
              </v:shape>
            </v:group>
            <v:group style="position:absolute;left:7995;top:1283;width:315;height:612" coordorigin="7995,1283" coordsize="315,612">
              <v:shape style="position:absolute;left:7995;top:1283;width:315;height:612" coordorigin="7995,1283" coordsize="315,612" path="m7995,1895l8309,1283e" filled="false" stroked="true" strokeweight=".292pt" strokecolor="#6d6e71">
                <v:path arrowok="t"/>
              </v:shape>
            </v:group>
            <v:group style="position:absolute;left:8004;top:1280;width:326;height:634" coordorigin="8004,1280" coordsize="326,634">
              <v:shape style="position:absolute;left:8004;top:1280;width:326;height:634" coordorigin="8004,1280" coordsize="326,634" path="m8004,1914l8329,1280e" filled="false" stroked="true" strokeweight=".292pt" strokecolor="#6d6e71">
                <v:path arrowok="t"/>
              </v:shape>
            </v:group>
            <v:group style="position:absolute;left:8013;top:1277;width:336;height:655" coordorigin="8013,1277" coordsize="336,655">
              <v:shape style="position:absolute;left:8013;top:1277;width:336;height:655" coordorigin="8013,1277" coordsize="336,655" path="m8013,1932l8349,1277e" filled="false" stroked="true" strokeweight=".292pt" strokecolor="#6d6e71">
                <v:path arrowok="t"/>
              </v:shape>
            </v:group>
            <v:group style="position:absolute;left:8023;top:1276;width:346;height:673" coordorigin="8023,1276" coordsize="346,673">
              <v:shape style="position:absolute;left:8023;top:1276;width:346;height:673" coordorigin="8023,1276" coordsize="346,673" path="m8023,1948l8369,1276e" filled="false" stroked="true" strokeweight=".292pt" strokecolor="#6d6e71">
                <v:path arrowok="t"/>
              </v:shape>
            </v:group>
            <v:group style="position:absolute;left:8034;top:1275;width:354;height:690" coordorigin="8034,1275" coordsize="354,690">
              <v:shape style="position:absolute;left:8034;top:1275;width:354;height:690" coordorigin="8034,1275" coordsize="354,690" path="m8034,1964l8388,1275e" filled="false" stroked="true" strokeweight=".292pt" strokecolor="#6d6e71">
                <v:path arrowok="t"/>
              </v:shape>
            </v:group>
            <v:group style="position:absolute;left:8045;top:1275;width:362;height:705" coordorigin="8045,1275" coordsize="362,705">
              <v:shape style="position:absolute;left:8045;top:1275;width:362;height:705" coordorigin="8045,1275" coordsize="362,705" path="m8045,1979l8407,1275e" filled="false" stroked="true" strokeweight=".292pt" strokecolor="#6d6e71">
                <v:path arrowok="t"/>
              </v:shape>
            </v:group>
            <v:group style="position:absolute;left:8056;top:1613;width:196;height:381" coordorigin="8056,1613" coordsize="196,381">
              <v:shape style="position:absolute;left:8056;top:1613;width:196;height:381" coordorigin="8056,1613" coordsize="196,381" path="m8056,1994l8252,1613e" filled="false" stroked="true" strokeweight=".292pt" strokecolor="#6d6e71">
                <v:path arrowok="t"/>
              </v:shape>
            </v:group>
            <v:group style="position:absolute;left:8281;top:1276;width:145;height:281" coordorigin="8281,1276" coordsize="145,281">
              <v:shape style="position:absolute;left:8281;top:1276;width:145;height:281" coordorigin="8281,1276" coordsize="145,281" path="m8281,1557l8425,1276e" filled="false" stroked="true" strokeweight=".292pt" strokecolor="#6d6e71">
                <v:path arrowok="t"/>
              </v:shape>
            </v:group>
            <v:group style="position:absolute;left:8068;top:1627;width:196;height:381" coordorigin="8068,1627" coordsize="196,381">
              <v:shape style="position:absolute;left:8068;top:1627;width:196;height:381" coordorigin="8068,1627" coordsize="196,381" path="m8068,2007l8263,1627e" filled="false" stroked="true" strokeweight=".292pt" strokecolor="#6d6e71">
                <v:path arrowok="t"/>
              </v:shape>
            </v:group>
            <v:group style="position:absolute;left:8298;top:1278;width:145;height:282" coordorigin="8298,1278" coordsize="145,282">
              <v:shape style="position:absolute;left:8298;top:1278;width:145;height:282" coordorigin="8298,1278" coordsize="145,282" path="m8298,1559l8443,1278e" filled="false" stroked="true" strokeweight=".292pt" strokecolor="#6d6e71">
                <v:path arrowok="t"/>
              </v:shape>
            </v:group>
            <v:group style="position:absolute;left:8080;top:1638;width:197;height:383" coordorigin="8080,1638" coordsize="197,383">
              <v:shape style="position:absolute;left:8080;top:1638;width:197;height:383" coordorigin="8080,1638" coordsize="197,383" path="m8080,2020l8276,1638e" filled="false" stroked="true" strokeweight=".292pt" strokecolor="#6d6e71">
                <v:path arrowok="t"/>
              </v:shape>
            </v:group>
            <v:group style="position:absolute;left:8317;top:1280;width:144;height:279" coordorigin="8317,1280" coordsize="144,279">
              <v:shape style="position:absolute;left:8317;top:1280;width:144;height:279" coordorigin="8317,1280" coordsize="144,279" path="m8317,1559l8460,1280e" filled="false" stroked="true" strokeweight=".292pt" strokecolor="#6d6e71">
                <v:path arrowok="t"/>
              </v:shape>
            </v:group>
            <v:group style="position:absolute;left:8092;top:1643;width:200;height:390" coordorigin="8092,1643" coordsize="200,390">
              <v:shape style="position:absolute;left:8092;top:1643;width:200;height:390" coordorigin="8092,1643" coordsize="200,390" path="m8092,2033l8292,1643e" filled="false" stroked="true" strokeweight=".292pt" strokecolor="#6d6e71">
                <v:path arrowok="t"/>
              </v:shape>
            </v:group>
            <v:group style="position:absolute;left:8335;top:1283;width:143;height:278" coordorigin="8335,1283" coordsize="143,278">
              <v:shape style="position:absolute;left:8335;top:1283;width:143;height:278" coordorigin="8335,1283" coordsize="143,278" path="m8335,1560l8478,1283e" filled="false" stroked="true" strokeweight=".292pt" strokecolor="#6d6e71">
                <v:path arrowok="t"/>
              </v:shape>
            </v:group>
            <v:group style="position:absolute;left:8105;top:1647;width:205;height:398" coordorigin="8105,1647" coordsize="205,398">
              <v:shape style="position:absolute;left:8105;top:1647;width:205;height:398" coordorigin="8105,1647" coordsize="205,398" path="m8105,2044l8309,1647e" filled="false" stroked="true" strokeweight=".292pt" strokecolor="#6d6e71">
                <v:path arrowok="t"/>
              </v:shape>
            </v:group>
            <v:group style="position:absolute;left:8353;top:1286;width:142;height:276" coordorigin="8353,1286" coordsize="142,276">
              <v:shape style="position:absolute;left:8353;top:1286;width:142;height:276" coordorigin="8353,1286" coordsize="142,276" path="m8353,1562l8494,1286e" filled="false" stroked="true" strokeweight=".292pt" strokecolor="#6d6e71">
                <v:path arrowok="t"/>
              </v:shape>
            </v:group>
            <v:group style="position:absolute;left:8118;top:1649;width:209;height:407" coordorigin="8118,1649" coordsize="209,407">
              <v:shape style="position:absolute;left:8118;top:1649;width:209;height:407" coordorigin="8118,1649" coordsize="209,407" path="m8118,2055l8327,1649e" filled="false" stroked="true" strokeweight=".292pt" strokecolor="#6d6e71">
                <v:path arrowok="t"/>
              </v:shape>
            </v:group>
            <v:group style="position:absolute;left:8371;top:1290;width:141;height:274" coordorigin="8371,1290" coordsize="141,274">
              <v:shape style="position:absolute;left:8371;top:1290;width:141;height:274" coordorigin="8371,1290" coordsize="141,274" path="m8371,1564l8511,1290e" filled="false" stroked="true" strokeweight=".292pt" strokecolor="#6d6e71">
                <v:path arrowok="t"/>
              </v:shape>
            </v:group>
            <v:group style="position:absolute;left:8132;top:1651;width:213;height:415" coordorigin="8132,1651" coordsize="213,415">
              <v:shape style="position:absolute;left:8132;top:1651;width:213;height:415" coordorigin="8132,1651" coordsize="213,415" path="m8132,2066l8345,1651e" filled="false" stroked="true" strokeweight=".292pt" strokecolor="#6d6e71">
                <v:path arrowok="t"/>
              </v:shape>
            </v:group>
            <v:group style="position:absolute;left:8388;top:1295;width:140;height:272" coordorigin="8388,1295" coordsize="140,272">
              <v:shape style="position:absolute;left:8388;top:1295;width:140;height:272" coordorigin="8388,1295" coordsize="140,272" path="m8388,1567l8527,1295e" filled="false" stroked="true" strokeweight=".292pt" strokecolor="#6d6e71">
                <v:path arrowok="t"/>
              </v:shape>
            </v:group>
            <v:group style="position:absolute;left:8145;top:1654;width:217;height:422" coordorigin="8145,1654" coordsize="217,422">
              <v:shape style="position:absolute;left:8145;top:1654;width:217;height:422" coordorigin="8145,1654" coordsize="217,422" path="m8145,2075l8362,1654e" filled="false" stroked="true" strokeweight=".292pt" strokecolor="#6d6e71">
                <v:path arrowok="t"/>
              </v:shape>
            </v:group>
            <v:group style="position:absolute;left:8405;top:1301;width:139;height:270" coordorigin="8405,1301" coordsize="139,270">
              <v:shape style="position:absolute;left:8405;top:1301;width:139;height:270" coordorigin="8405,1301" coordsize="139,270" path="m8405,1570l8543,1301e" filled="false" stroked="true" strokeweight=".292pt" strokecolor="#6d6e71">
                <v:path arrowok="t"/>
              </v:shape>
              <v:shape style="position:absolute;left:8064;top:1412;width:279;height:393" type="#_x0000_t75" stroked="false">
                <v:imagedata r:id="rId161" o:title=""/>
              </v:shape>
            </v:group>
            <v:group style="position:absolute;left:8034;top:1839;width:61;height:70" coordorigin="8034,1839" coordsize="61,70">
              <v:shape style="position:absolute;left:8034;top:1839;width:61;height:70" coordorigin="8034,1839" coordsize="61,70" path="m8075,1839l8057,1839,8049,1843,8037,1855,8034,1864,8034,1886,8037,1894,8049,1906,8056,1909,8073,1909,8079,1907,8089,1900,8090,1898,8060,1898,8056,1896,8050,1889,8048,1882,8048,1866,8050,1860,8056,1853,8061,1851,8091,1851,8090,1850,8082,1842,8075,1839xe" filled="true" fillcolor="#231f20" stroked="false">
                <v:path arrowok="t"/>
                <v:fill type="solid"/>
              </v:shape>
              <v:shape style="position:absolute;left:8034;top:1839;width:61;height:70" coordorigin="8034,1839" coordsize="61,70" path="m8081,1883l8080,1888,8078,1892,8072,1896,8069,1898,8090,1898,8092,1895,8094,1887,8081,1883xe" filled="true" fillcolor="#231f20" stroked="false">
                <v:path arrowok="t"/>
                <v:fill type="solid"/>
              </v:shape>
              <v:shape style="position:absolute;left:8034;top:1839;width:61;height:70" coordorigin="8034,1839" coordsize="61,70" path="m8091,1851l8069,1851,8073,1852,8078,1856,8079,1859,8080,1862,8094,1859,8092,1854,8091,1851xe" filled="true" fillcolor="#231f20" stroked="false">
                <v:path arrowok="t"/>
                <v:fill type="solid"/>
              </v:shape>
            </v:group>
            <v:group style="position:absolute;left:8106;top:1841;width:53;height:68" coordorigin="8106,1841" coordsize="53,68">
              <v:shape style="position:absolute;left:8106;top:1841;width:53;height:68" coordorigin="8106,1841" coordsize="53,68" path="m8157,1841l8106,1841,8106,1908,8159,1908,8159,1897,8120,1897,8120,1878,8155,1878,8155,1867,8120,1867,8120,1852,8157,1852,8157,1841xe" filled="true" fillcolor="#231f20" stroked="false">
                <v:path arrowok="t"/>
                <v:fill type="solid"/>
              </v:shape>
            </v:group>
            <v:group style="position:absolute;left:8171;top:1841;width:55;height:68" coordorigin="8171,1841" coordsize="55,68">
              <v:shape style="position:absolute;left:8171;top:1841;width:55;height:68" coordorigin="8171,1841" coordsize="55,68" path="m8184,1841l8171,1841,8171,1908,8184,1908,8184,1864,8199,1864,8184,1841xe" filled="true" fillcolor="#231f20" stroked="false">
                <v:path arrowok="t"/>
                <v:fill type="solid"/>
              </v:shape>
              <v:shape style="position:absolute;left:8171;top:1841;width:55;height:68" coordorigin="8171,1841" coordsize="55,68" path="m8199,1864l8184,1864,8211,1908,8225,1908,8225,1886,8212,1886,8199,1864xe" filled="true" fillcolor="#231f20" stroked="false">
                <v:path arrowok="t"/>
                <v:fill type="solid"/>
              </v:shape>
              <v:shape style="position:absolute;left:8171;top:1841;width:55;height:68" coordorigin="8171,1841" coordsize="55,68" path="m8225,1841l8212,1841,8212,1886,8225,1886,8225,1841xe" filled="true" fillcolor="#231f20" stroked="false">
                <v:path arrowok="t"/>
                <v:fill type="solid"/>
              </v:shape>
            </v:group>
            <v:group style="position:absolute;left:8235;top:1841;width:55;height:68" coordorigin="8235,1841" coordsize="55,68">
              <v:shape style="position:absolute;left:8235;top:1841;width:55;height:68" coordorigin="8235,1841" coordsize="55,68" path="m8270,1852l8256,1852,8256,1908,8270,1908,8270,1852xe" filled="true" fillcolor="#231f20" stroked="false">
                <v:path arrowok="t"/>
                <v:fill type="solid"/>
              </v:shape>
              <v:shape style="position:absolute;left:8235;top:1841;width:55;height:68" coordorigin="8235,1841" coordsize="55,68" path="m8290,1841l8235,1841,8235,1852,8290,1852,8290,1841xe" filled="true" fillcolor="#231f20" stroked="false">
                <v:path arrowok="t"/>
                <v:fill type="solid"/>
              </v:shape>
            </v:group>
            <v:group style="position:absolute;left:8285;top:1841;width:70;height:68" coordorigin="8285,1841" coordsize="70,68">
              <v:shape style="position:absolute;left:8285;top:1841;width:70;height:68" coordorigin="8285,1841" coordsize="70,68" path="m8327,1841l8312,1841,8285,1908,8300,1908,8305,1893,8348,1893,8343,1881,8310,1881,8319,1856,8333,1856,8327,1841xe" filled="true" fillcolor="#231f20" stroked="false">
                <v:path arrowok="t"/>
                <v:fill type="solid"/>
              </v:shape>
              <v:shape style="position:absolute;left:8285;top:1841;width:70;height:68" coordorigin="8285,1841" coordsize="70,68" path="m8348,1893l8333,1893,8339,1908,8354,1908,8348,1893xe" filled="true" fillcolor="#231f20" stroked="false">
                <v:path arrowok="t"/>
                <v:fill type="solid"/>
              </v:shape>
              <v:shape style="position:absolute;left:8285;top:1841;width:70;height:68" coordorigin="8285,1841" coordsize="70,68" path="m8333,1856l8319,1856,8328,1881,8343,1881,8333,1856xe" filled="true" fillcolor="#231f20" stroked="false">
                <v:path arrowok="t"/>
                <v:fill type="solid"/>
              </v:shape>
            </v:group>
            <v:group style="position:absolute;left:8347;top:1841;width:65;height:68" coordorigin="8347,1841" coordsize="65,68">
              <v:shape style="position:absolute;left:8347;top:1841;width:65;height:68" coordorigin="8347,1841" coordsize="65,68" path="m8362,1841l8347,1841,8372,1908,8387,1908,8393,1891,8380,1891,8362,1841xe" filled="true" fillcolor="#231f20" stroked="false">
                <v:path arrowok="t"/>
                <v:fill type="solid"/>
              </v:shape>
              <v:shape style="position:absolute;left:8347;top:1841;width:65;height:68" coordorigin="8347,1841" coordsize="65,68" path="m8412,1841l8397,1841,8380,1891,8393,1891,8412,1841xe" filled="true" fillcolor="#231f20" stroked="false">
                <v:path arrowok="t"/>
                <v:fill type="solid"/>
              </v:shape>
            </v:group>
            <v:group style="position:absolute;left:8416;top:1839;width:67;height:70" coordorigin="8416,1839" coordsize="67,70">
              <v:shape style="position:absolute;left:8416;top:1839;width:67;height:70" coordorigin="8416,1839" coordsize="67,70" path="m8459,1839l8444,1839,8439,1840,8416,1868,8416,1886,8419,1894,8431,1906,8439,1909,8460,1909,8468,1906,8476,1898,8444,1898,8439,1896,8432,1888,8430,1882,8430,1866,8432,1861,8439,1853,8444,1851,8476,1851,8468,1843,8459,1839xe" filled="true" fillcolor="#231f20" stroked="false">
                <v:path arrowok="t"/>
                <v:fill type="solid"/>
              </v:shape>
              <v:shape style="position:absolute;left:8416;top:1839;width:67;height:70" coordorigin="8416,1839" coordsize="67,70" path="m8476,1851l8455,1851,8460,1853,8467,1861,8468,1866,8468,1882,8467,1888,8460,1896,8455,1898,8476,1898,8480,1894,8483,1886,8483,1863,8480,1855,8476,1851xe" filled="true" fillcolor="#231f20" stroked="false">
                <v:path arrowok="t"/>
                <v:fill type="solid"/>
              </v:shape>
            </v:group>
            <v:group style="position:absolute;left:8490;top:1839;width:57;height:70" coordorigin="8490,1839" coordsize="57,70">
              <v:shape style="position:absolute;left:8490;top:1839;width:57;height:70" coordorigin="8490,1839" coordsize="57,70" path="m8504,1885l8490,1886,8491,1894,8494,1899,8503,1907,8510,1909,8525,1909,8530,1908,8538,1905,8541,1903,8544,1898,8515,1898,8511,1897,8506,1893,8505,1889,8504,1885xe" filled="true" fillcolor="#231f20" stroked="false">
                <v:path arrowok="t"/>
                <v:fill type="solid"/>
              </v:shape>
              <v:shape style="position:absolute;left:8490;top:1839;width:57;height:70" coordorigin="8490,1839" coordsize="57,70" path="m8527,1839l8513,1839,8508,1840,8493,1864,8495,1868,8502,1875,8507,1877,8521,1880,8524,1881,8528,1882,8530,1883,8531,1884,8532,1886,8532,1887,8532,1891,8531,1893,8527,1897,8523,1898,8544,1898,8545,1896,8546,1893,8546,1884,8545,1881,8514,1864,8510,1863,8507,1860,8506,1859,8506,1856,8507,1854,8511,1852,8514,1851,8543,1851,8542,1849,8533,1841,8527,1839xe" filled="true" fillcolor="#231f20" stroked="false">
                <v:path arrowok="t"/>
                <v:fill type="solid"/>
              </v:shape>
              <v:shape style="position:absolute;left:8490;top:1839;width:57;height:70" coordorigin="8490,1839" coordsize="57,70" path="m8543,1851l8522,1851,8525,1852,8529,1855,8530,1857,8530,1861,8544,1860,8544,1854,8543,1851xe" filled="true" fillcolor="#231f20" stroked="false">
                <v:path arrowok="t"/>
                <v:fill type="solid"/>
              </v:shape>
            </v:group>
            <v:group style="position:absolute;left:8244;top:1556;width:498;height:418" coordorigin="8244,1556" coordsize="498,418">
              <v:shape style="position:absolute;left:8244;top:1556;width:498;height:418" coordorigin="8244,1556" coordsize="498,418" path="m8244,1556l8356,1562,8450,1580,8526,1606,8587,1635,8665,1689,8720,1750,8742,1812,8735,1870,8705,1920,8656,1955,8591,1973e" filled="false" stroked="true" strokeweight=".758pt" strokecolor="#231f20">
                <v:path arrowok="t"/>
              </v:shape>
            </v:group>
            <v:group style="position:absolute;left:8291;top:1645;width:427;height:265" coordorigin="8291,1645" coordsize="427,265">
              <v:shape style="position:absolute;left:8291;top:1645;width:427;height:265" coordorigin="8291,1645" coordsize="427,265" path="m8291,1645l8383,1658,8471,1685,8553,1723,8623,1767,8676,1816,8710,1864,8718,1910e" filled="false" stroked="true" strokeweight=".758pt" strokecolor="#231f20">
                <v:path arrowok="t"/>
              </v:shape>
            </v:group>
            <v:group style="position:absolute;left:8583;top:1676;width:53;height:51" coordorigin="8583,1676" coordsize="53,51">
              <v:shape style="position:absolute;left:8583;top:1676;width:53;height:51" coordorigin="8583,1676" coordsize="53,51" path="m8609,1676l8615,1695,8635,1695,8619,1707,8625,1726,8609,1714,8593,1726,8599,1707,8583,1695,8603,1695,8609,1676xe" filled="false" stroked="true" strokeweight=".258pt" strokecolor="#231f20">
                <v:path arrowok="t"/>
              </v:shape>
            </v:group>
            <v:group style="position:absolute;left:8351;top:1934;width:32;height:52" coordorigin="8351,1934" coordsize="32,52">
              <v:shape style="position:absolute;left:8351;top:1934;width:32;height:52" coordorigin="8351,1934" coordsize="32,52" path="m8380,1943l8364,1943,8366,1944,8369,1947,8370,1949,8370,1956,8369,1959,8365,1967,8360,1974,8351,1985,8351,1986,8380,1986,8382,1976,8362,1976,8370,1968,8375,1961,8378,1957,8379,1953,8380,1950,8380,1945,8380,1943xe" filled="true" fillcolor="#231f20" stroked="false">
                <v:path arrowok="t"/>
                <v:fill type="solid"/>
              </v:shape>
              <v:shape style="position:absolute;left:8351;top:1934;width:32;height:52" coordorigin="8351,1934" coordsize="32,52" path="m8382,1971l8381,1971,8380,1973,8380,1974,8379,1975,8378,1975,8377,1976,8362,1976,8382,1976,8382,1971xe" filled="true" fillcolor="#231f20" stroked="false">
                <v:path arrowok="t"/>
                <v:fill type="solid"/>
              </v:shape>
              <v:shape style="position:absolute;left:8351;top:1934;width:32;height:52" coordorigin="8351,1934" coordsize="32,52" path="m8370,1934l8364,1934,8361,1935,8355,1940,8354,1943,8352,1948,8354,1949,8356,1945,8358,1943,8380,1943,8377,1939,8376,1937,8372,1935,8370,1934xe" filled="true" fillcolor="#231f20" stroked="false">
                <v:path arrowok="t"/>
                <v:fill type="solid"/>
              </v:shape>
            </v:group>
            <v:group style="position:absolute;left:8389;top:1934;width:32;height:53" coordorigin="8389,1934" coordsize="32,53">
              <v:shape style="position:absolute;left:8389;top:1934;width:32;height:53" coordorigin="8389,1934" coordsize="32,53" path="m8407,1934l8401,1934,8399,1935,8389,1965,8389,1969,8402,1987,8406,1987,8408,1986,8412,1984,8412,1984,8403,1984,8402,1984,8400,1944,8400,1940,8401,1938,8402,1937,8403,1937,8412,1937,8410,1935,8407,1934xe" filled="true" fillcolor="#231f20" stroked="false">
                <v:path arrowok="t"/>
                <v:fill type="solid"/>
              </v:shape>
              <v:shape style="position:absolute;left:8389;top:1934;width:32;height:53" coordorigin="8389,1934" coordsize="32,53" path="m8412,1937l8405,1937,8406,1937,8408,1939,8408,1941,8409,1944,8409,1969,8409,1979,8408,1981,8406,1984,8406,1984,8412,1984,8420,1965,8420,1955,8419,1950,8416,1942,8415,1939,8412,1937xe" filled="true" fillcolor="#231f20" stroked="false">
                <v:path arrowok="t"/>
                <v:fill type="solid"/>
              </v:shape>
            </v:group>
            <v:group style="position:absolute;left:8427;top:1934;width:27;height:52" coordorigin="8427,1934" coordsize="27,52">
              <v:shape style="position:absolute;left:8427;top:1934;width:27;height:52" coordorigin="8427,1934" coordsize="27,52" path="m8453,1984l8428,1984,8428,1986,8453,1986,8453,1984xe" filled="true" fillcolor="#231f20" stroked="false">
                <v:path arrowok="t"/>
                <v:fill type="solid"/>
              </v:shape>
              <v:shape style="position:absolute;left:8427;top:1934;width:27;height:52" coordorigin="8427,1934" coordsize="27,52" path="m8446,1943l8433,1943,8434,1943,8435,1944,8435,1944,8436,1945,8436,1981,8435,1982,8434,1983,8433,1984,8431,1984,8450,1984,8446,1981,8446,1943xe" filled="true" fillcolor="#231f20" stroked="false">
                <v:path arrowok="t"/>
                <v:fill type="solid"/>
              </v:shape>
              <v:shape style="position:absolute;left:8427;top:1934;width:27;height:52" coordorigin="8427,1934" coordsize="27,52" path="m8446,1934l8445,1934,8427,1943,8428,1944,8430,1943,8431,1943,8446,1943,8446,1934xe" filled="true" fillcolor="#231f20" stroked="false">
                <v:path arrowok="t"/>
                <v:fill type="solid"/>
              </v:shape>
            </v:group>
            <v:group style="position:absolute;left:8462;top:1934;width:32;height:53" coordorigin="8462,1934" coordsize="32,53">
              <v:shape style="position:absolute;left:8462;top:1934;width:32;height:53" coordorigin="8462,1934" coordsize="32,53" path="m8480,1934l8474,1934,8472,1935,8462,1965,8462,1969,8475,1987,8479,1987,8481,1986,8484,1984,8485,1984,8476,1984,8475,1984,8472,1944,8473,1940,8474,1938,8475,1937,8476,1937,8484,1937,8483,1935,8480,1934xe" filled="true" fillcolor="#231f20" stroked="false">
                <v:path arrowok="t"/>
                <v:fill type="solid"/>
              </v:shape>
              <v:shape style="position:absolute;left:8462;top:1934;width:32;height:53" coordorigin="8462,1934" coordsize="32,53" path="m8484,1937l8478,1937,8479,1937,8481,1939,8481,1941,8482,1944,8482,1969,8481,1979,8481,1981,8479,1984,8478,1984,8485,1984,8493,1965,8493,1955,8492,1950,8489,1942,8487,1939,8484,1937xe" filled="true" fillcolor="#231f20" stroked="false">
                <v:path arrowok="t"/>
                <v:fill type="solid"/>
              </v:shape>
            </v:group>
            <v:group style="position:absolute;left:8720;top:1558;width:53;height:50" coordorigin="8720,1558" coordsize="53,50">
              <v:shape style="position:absolute;left:8720;top:1558;width:53;height:50" coordorigin="8720,1558" coordsize="53,50" path="m8746,1558l8752,1577,8772,1577,8756,1589,8762,1608,8746,1597,8730,1608,8736,1589,8720,1577,8740,1577,8746,1558xe" filled="false" stroked="true" strokeweight=".258pt" strokecolor="#231f20">
                <v:path arrowok="t"/>
              </v:shape>
            </v:group>
            <v:group style="position:absolute;left:8647;top:1443;width:53;height:51" coordorigin="8647,1443" coordsize="53,51">
              <v:shape style="position:absolute;left:8647;top:1443;width:53;height:51" coordorigin="8647,1443" coordsize="53,51" path="m8673,1443l8680,1462,8700,1462,8683,1474,8690,1493,8673,1481,8657,1493,8663,1474,8647,1462,8667,1462,8673,1443xe" filled="false" stroked="true" strokeweight=".258pt" strokecolor="#231f20">
                <v:path arrowok="t"/>
              </v:shape>
            </v:group>
            <v:group style="position:absolute;left:8559;top:1507;width:53;height:50" coordorigin="8559,1507" coordsize="53,50">
              <v:shape style="position:absolute;left:8559;top:1507;width:53;height:50" coordorigin="8559,1507" coordsize="53,50" path="m8585,1507l8591,1526,8612,1526,8595,1537,8602,1557,8585,1545,8569,1557,8575,1537,8559,1526,8579,1526,8585,1507xe" filled="false" stroked="true" strokeweight=".258pt" strokecolor="#231f20">
                <v:path arrowok="t"/>
              </v:shape>
            </v:group>
            <v:group style="position:absolute;left:8640;top:1584;width:43;height:41" coordorigin="8640,1584" coordsize="43,41">
              <v:shape style="position:absolute;left:8640;top:1584;width:43;height:41" coordorigin="8640,1584" coordsize="43,41" path="m8661,1584l8666,1600,8682,1600,8669,1609,8674,1625,8661,1615,8648,1625,8653,1609,8640,1600,8656,1600,8661,1584xe" filled="false" stroked="true" strokeweight=".209pt" strokecolor="#231f20">
                <v:path arrowok="t"/>
              </v:shape>
            </v:group>
            <v:group style="position:absolute;left:8510;top:1406;width:213;height:344" coordorigin="8510,1406" coordsize="213,344">
              <v:shape style="position:absolute;left:8510;top:1406;width:213;height:344" coordorigin="8510,1406" coordsize="213,344" path="m8510,1406l8572,1437,8627,1482,8673,1538,8706,1603,8722,1674,8719,1750e" filled="false" stroked="true" strokeweight=".758pt" strokecolor="#231f20">
                <v:path arrowok="t"/>
              </v:shape>
            </v:group>
            <v:group style="position:absolute;left:8211;top:1837;width:489;height:206" coordorigin="8211,1837" coordsize="489,206">
              <v:shape style="position:absolute;left:8211;top:1837;width:489;height:206" coordorigin="8211,1837" coordsize="489,206" path="m8700,1837l8661,1902,8609,1958,8546,2003,8475,2032,8397,2042,8348,2038,8300,2027,8254,2009,8211,1984e" filled="false" stroked="true" strokeweight=".758pt" strokecolor="#231f20">
                <v:path arrowok="t"/>
              </v:shape>
            </v:group>
            <v:group style="position:absolute;left:7956;top:1275;width:879;height:879" coordorigin="7956,1275" coordsize="879,879">
              <v:shape style="position:absolute;left:7956;top:1275;width:879;height:879" coordorigin="7956,1275" coordsize="879,879" path="m8395,1275l8467,1281,8534,1297,8597,1324,8655,1360,8706,1404,8750,1455,8786,1512,8812,1575,8829,1643,8835,1714,8829,1786,8812,1853,8786,1916,8750,1974,8706,2025,8655,2069,8597,2105,8534,2131,8467,2148,8395,2154,8324,2148,8256,2131,8193,2105,8136,2069,8085,2025,8041,1974,8005,1916,7978,1853,7962,1786,7956,1714,7962,1643,7978,1575,8005,1512,8041,1455,8085,1404,8136,1360,8193,1324,8256,1297,8324,1281,8395,1275xe" filled="false" stroked="true" strokeweight=".567pt" strokecolor="#231f20">
                <v:path arrowok="t"/>
              </v:shape>
              <v:shape style="position:absolute;left:8256;top:199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153.044998pt;margin-top:114.447197pt;width:44.55pt;height:44.55pt;mso-position-horizontal-relative:page;mso-position-vertical-relative:paragraph;z-index:7144;mso-wrap-distance-left:0;mso-wrap-distance-right:0" coordorigin="3061,2289" coordsize="891,891">
            <v:group style="position:absolute;left:3067;top:2295;width:879;height:879" coordorigin="3067,2295" coordsize="879,879">
              <v:shape style="position:absolute;left:3067;top:2295;width:879;height:879" coordorigin="3067,2295" coordsize="879,879" path="m3506,2295l3435,2301,3367,2317,3304,2344,3247,2380,3196,2424,3152,2475,3116,2532,3089,2595,3073,2663,3067,2734,3073,2806,3089,2873,3116,2936,3152,2994,3196,3045,3247,3089,3304,3125,3367,3151,3435,3168,3506,3174,3578,3168,3645,3151,3708,3125,3766,3089,3817,3045,3861,2994,3897,2936,3923,2873,3940,2806,3946,2734,3940,2663,3923,2595,3897,2532,3861,2475,3817,2424,3766,2380,3708,2344,3645,2317,3578,2301,3506,2295xe" filled="true" fillcolor="#d1d3d4" stroked="false">
                <v:path arrowok="t"/>
                <v:fill type="solid"/>
              </v:shape>
            </v:group>
            <v:group style="position:absolute;left:3067;top:2295;width:879;height:879" coordorigin="3067,2295" coordsize="879,879">
              <v:shape style="position:absolute;left:3067;top:2295;width:879;height:879" coordorigin="3067,2295" coordsize="879,879" path="m3506,2295l3578,2301,3645,2317,3708,2344,3766,2380,3817,2424,3861,2475,3897,2532,3923,2595,3940,2663,3946,2734,3940,2806,3923,2873,3897,2936,3861,2994,3817,3045,3766,3089,3708,3125,3645,3151,3578,3168,3506,3174,3435,3168,3367,3151,3304,3125,3247,3089,3196,3045,3152,2994,3116,2936,3089,2873,3073,2806,3067,2734,3073,2663,3089,2595,3116,2532,3152,2475,3196,2424,3247,2380,3304,2344,3367,2317,3435,2301,3506,2295xe" filled="false" stroked="true" strokeweight=".425pt" strokecolor="#231f20">
                <v:path arrowok="t"/>
              </v:shape>
            </v:group>
            <v:group style="position:absolute;left:3270;top:2678;width:220;height:428" coordorigin="3270,2678" coordsize="220,428">
              <v:shape style="position:absolute;left:3270;top:2678;width:220;height:428" coordorigin="3270,2678" coordsize="220,428" path="m3270,3105l3490,2678e" filled="false" stroked="true" strokeweight=".292pt" strokecolor="#6d6e71">
                <v:path arrowok="t"/>
              </v:shape>
            </v:group>
            <v:group style="position:absolute;left:3533;top:2326;width:137;height:267" coordorigin="3533,2326" coordsize="137,267">
              <v:shape style="position:absolute;left:3533;top:2326;width:137;height:267" coordorigin="3533,2326" coordsize="137,267" path="m3533,2593l3670,2326e" filled="false" stroked="true" strokeweight=".292pt" strokecolor="#6d6e71">
                <v:path arrowok="t"/>
              </v:shape>
            </v:group>
            <v:group style="position:absolute;left:3076;top:2438;width:107;height:207" coordorigin="3076,2438" coordsize="107,207">
              <v:shape style="position:absolute;left:3076;top:2438;width:107;height:207" coordorigin="3076,2438" coordsize="107,207" path="m3076,2644l3182,2438e" filled="false" stroked="true" strokeweight=".292pt" strokecolor="#6d6e71">
                <v:path arrowok="t"/>
              </v:shape>
            </v:group>
            <v:group style="position:absolute;left:3069;top:2401;width:151;height:295" coordorigin="3069,2401" coordsize="151,295">
              <v:shape style="position:absolute;left:3069;top:2401;width:151;height:295" coordorigin="3069,2401" coordsize="151,295" path="m3069,2695l3220,2401e" filled="false" stroked="true" strokeweight=".292pt" strokecolor="#6d6e71">
                <v:path arrowok="t"/>
              </v:shape>
            </v:group>
            <v:group style="position:absolute;left:3067;top:2377;width:185;height:359" coordorigin="3067,2377" coordsize="185,359">
              <v:shape style="position:absolute;left:3067;top:2377;width:185;height:359" coordorigin="3067,2377" coordsize="185,359" path="m3067,2735l3251,2377e" filled="false" stroked="true" strokeweight=".292pt" strokecolor="#6d6e71">
                <v:path arrowok="t"/>
              </v:shape>
            </v:group>
            <v:group style="position:absolute;left:3068;top:2358;width:212;height:411" coordorigin="3068,2358" coordsize="212,411">
              <v:shape style="position:absolute;left:3068;top:2358;width:212;height:411" coordorigin="3068,2358" coordsize="212,411" path="m3068,2769l3279,2358e" filled="false" stroked="true" strokeweight=".292pt" strokecolor="#6d6e71">
                <v:path arrowok="t"/>
              </v:shape>
            </v:group>
            <v:group style="position:absolute;left:3072;top:2343;width:234;height:456" coordorigin="3072,2343" coordsize="234,456">
              <v:shape style="position:absolute;left:3072;top:2343;width:234;height:456" coordorigin="3072,2343" coordsize="234,456" path="m3072,2799l3306,2343e" filled="false" stroked="true" strokeweight=".292pt" strokecolor="#6d6e71">
                <v:path arrowok="t"/>
              </v:shape>
            </v:group>
            <v:group style="position:absolute;left:3076;top:2332;width:254;height:495" coordorigin="3076,2332" coordsize="254,495">
              <v:shape style="position:absolute;left:3076;top:2332;width:254;height:495" coordorigin="3076,2332" coordsize="254,495" path="m3076,2826l3330,2332e" filled="false" stroked="true" strokeweight=".292pt" strokecolor="#6d6e71">
                <v:path arrowok="t"/>
              </v:shape>
            </v:group>
            <v:group style="position:absolute;left:3082;top:2322;width:272;height:529" coordorigin="3082,2322" coordsize="272,529">
              <v:shape style="position:absolute;left:3082;top:2322;width:272;height:529" coordorigin="3082,2322" coordsize="272,529" path="m3082,2851l3354,2322e" filled="false" stroked="true" strokeweight=".292pt" strokecolor="#6d6e71">
                <v:path arrowok="t"/>
              </v:shape>
            </v:group>
            <v:group style="position:absolute;left:3089;top:2314;width:288;height:560" coordorigin="3089,2314" coordsize="288,560">
              <v:shape style="position:absolute;left:3089;top:2314;width:288;height:560" coordorigin="3089,2314" coordsize="288,560" path="m3089,2874l3377,2314e" filled="false" stroked="true" strokeweight=".292pt" strokecolor="#6d6e71">
                <v:path arrowok="t"/>
              </v:shape>
            </v:group>
            <v:group style="position:absolute;left:3097;top:2308;width:302;height:587" coordorigin="3097,2308" coordsize="302,587">
              <v:shape style="position:absolute;left:3097;top:2308;width:302;height:587" coordorigin="3097,2308" coordsize="302,587" path="m3097,2895l3399,2308e" filled="false" stroked="true" strokeweight=".292pt" strokecolor="#6d6e71">
                <v:path arrowok="t"/>
              </v:shape>
            </v:group>
            <v:group style="position:absolute;left:3106;top:2303;width:315;height:612" coordorigin="3106,2303" coordsize="315,612">
              <v:shape style="position:absolute;left:3106;top:2303;width:315;height:612" coordorigin="3106,2303" coordsize="315,612" path="m3106,2915l3420,2303e" filled="false" stroked="true" strokeweight=".292pt" strokecolor="#6d6e71">
                <v:path arrowok="t"/>
              </v:shape>
            </v:group>
            <v:group style="position:absolute;left:3115;top:2300;width:326;height:634" coordorigin="3115,2300" coordsize="326,634">
              <v:shape style="position:absolute;left:3115;top:2300;width:326;height:634" coordorigin="3115,2300" coordsize="326,634" path="m3115,2934l3440,2300e" filled="false" stroked="true" strokeweight=".292pt" strokecolor="#6d6e71">
                <v:path arrowok="t"/>
              </v:shape>
            </v:group>
            <v:group style="position:absolute;left:3124;top:2297;width:336;height:655" coordorigin="3124,2297" coordsize="336,655">
              <v:shape style="position:absolute;left:3124;top:2297;width:336;height:655" coordorigin="3124,2297" coordsize="336,655" path="m3124,2952l3460,2297e" filled="false" stroked="true" strokeweight=".292pt" strokecolor="#6d6e71">
                <v:path arrowok="t"/>
              </v:shape>
            </v:group>
            <v:group style="position:absolute;left:3134;top:2296;width:346;height:673" coordorigin="3134,2296" coordsize="346,673">
              <v:shape style="position:absolute;left:3134;top:2296;width:346;height:673" coordorigin="3134,2296" coordsize="346,673" path="m3134,2968l3480,2296e" filled="false" stroked="true" strokeweight=".292pt" strokecolor="#6d6e71">
                <v:path arrowok="t"/>
              </v:shape>
            </v:group>
            <v:group style="position:absolute;left:3145;top:2295;width:354;height:690" coordorigin="3145,2295" coordsize="354,690">
              <v:shape style="position:absolute;left:3145;top:2295;width:354;height:690" coordorigin="3145,2295" coordsize="354,690" path="m3145,2984l3499,2295e" filled="false" stroked="true" strokeweight=".292pt" strokecolor="#6d6e71">
                <v:path arrowok="t"/>
              </v:shape>
            </v:group>
            <v:group style="position:absolute;left:3156;top:2295;width:362;height:705" coordorigin="3156,2295" coordsize="362,705">
              <v:shape style="position:absolute;left:3156;top:2295;width:362;height:705" coordorigin="3156,2295" coordsize="362,705" path="m3156,2999l3518,2295e" filled="false" stroked="true" strokeweight=".292pt" strokecolor="#6d6e71">
                <v:path arrowok="t"/>
              </v:shape>
            </v:group>
            <v:group style="position:absolute;left:3167;top:2633;width:196;height:381" coordorigin="3167,2633" coordsize="196,381">
              <v:shape style="position:absolute;left:3167;top:2633;width:196;height:381" coordorigin="3167,2633" coordsize="196,381" path="m3167,3014l3363,2633e" filled="false" stroked="true" strokeweight=".292pt" strokecolor="#6d6e71">
                <v:path arrowok="t"/>
              </v:shape>
            </v:group>
            <v:group style="position:absolute;left:3392;top:2296;width:145;height:281" coordorigin="3392,2296" coordsize="145,281">
              <v:shape style="position:absolute;left:3392;top:2296;width:145;height:281" coordorigin="3392,2296" coordsize="145,281" path="m3392,2577l3536,2296e" filled="false" stroked="true" strokeweight=".292pt" strokecolor="#6d6e71">
                <v:path arrowok="t"/>
              </v:shape>
            </v:group>
            <v:group style="position:absolute;left:3179;top:2647;width:196;height:381" coordorigin="3179,2647" coordsize="196,381">
              <v:shape style="position:absolute;left:3179;top:2647;width:196;height:381" coordorigin="3179,2647" coordsize="196,381" path="m3179,3027l3374,2647e" filled="false" stroked="true" strokeweight=".292pt" strokecolor="#6d6e71">
                <v:path arrowok="t"/>
              </v:shape>
            </v:group>
            <v:group style="position:absolute;left:3409;top:2298;width:145;height:282" coordorigin="3409,2298" coordsize="145,282">
              <v:shape style="position:absolute;left:3409;top:2298;width:145;height:282" coordorigin="3409,2298" coordsize="145,282" path="m3409,2579l3554,2298e" filled="false" stroked="true" strokeweight=".292pt" strokecolor="#6d6e71">
                <v:path arrowok="t"/>
              </v:shape>
            </v:group>
            <v:group style="position:absolute;left:3191;top:2658;width:197;height:383" coordorigin="3191,2658" coordsize="197,383">
              <v:shape style="position:absolute;left:3191;top:2658;width:197;height:383" coordorigin="3191,2658" coordsize="197,383" path="m3191,3040l3387,2658e" filled="false" stroked="true" strokeweight=".292pt" strokecolor="#6d6e71">
                <v:path arrowok="t"/>
              </v:shape>
            </v:group>
            <v:group style="position:absolute;left:3428;top:2300;width:144;height:279" coordorigin="3428,2300" coordsize="144,279">
              <v:shape style="position:absolute;left:3428;top:2300;width:144;height:279" coordorigin="3428,2300" coordsize="144,279" path="m3428,2579l3571,2300e" filled="false" stroked="true" strokeweight=".292pt" strokecolor="#6d6e71">
                <v:path arrowok="t"/>
              </v:shape>
            </v:group>
            <v:group style="position:absolute;left:3203;top:2663;width:200;height:390" coordorigin="3203,2663" coordsize="200,390">
              <v:shape style="position:absolute;left:3203;top:2663;width:200;height:390" coordorigin="3203,2663" coordsize="200,390" path="m3203,3053l3403,2663e" filled="false" stroked="true" strokeweight=".292pt" strokecolor="#6d6e71">
                <v:path arrowok="t"/>
              </v:shape>
            </v:group>
            <v:group style="position:absolute;left:3446;top:2303;width:143;height:278" coordorigin="3446,2303" coordsize="143,278">
              <v:shape style="position:absolute;left:3446;top:2303;width:143;height:278" coordorigin="3446,2303" coordsize="143,278" path="m3446,2580l3589,2303e" filled="false" stroked="true" strokeweight=".292pt" strokecolor="#6d6e71">
                <v:path arrowok="t"/>
              </v:shape>
            </v:group>
            <v:group style="position:absolute;left:3216;top:2667;width:205;height:398" coordorigin="3216,2667" coordsize="205,398">
              <v:shape style="position:absolute;left:3216;top:2667;width:205;height:398" coordorigin="3216,2667" coordsize="205,398" path="m3216,3064l3420,2667e" filled="false" stroked="true" strokeweight=".292pt" strokecolor="#6d6e71">
                <v:path arrowok="t"/>
              </v:shape>
            </v:group>
            <v:group style="position:absolute;left:3464;top:2306;width:142;height:276" coordorigin="3464,2306" coordsize="142,276">
              <v:shape style="position:absolute;left:3464;top:2306;width:142;height:276" coordorigin="3464,2306" coordsize="142,276" path="m3464,2582l3606,2306e" filled="false" stroked="true" strokeweight=".292pt" strokecolor="#6d6e71">
                <v:path arrowok="t"/>
              </v:shape>
            </v:group>
            <v:group style="position:absolute;left:3229;top:2669;width:209;height:407" coordorigin="3229,2669" coordsize="209,407">
              <v:shape style="position:absolute;left:3229;top:2669;width:209;height:407" coordorigin="3229,2669" coordsize="209,407" path="m3229,3075l3438,2669e" filled="false" stroked="true" strokeweight=".292pt" strokecolor="#6d6e71">
                <v:path arrowok="t"/>
              </v:shape>
            </v:group>
            <v:group style="position:absolute;left:3482;top:2310;width:141;height:274" coordorigin="3482,2310" coordsize="141,274">
              <v:shape style="position:absolute;left:3482;top:2310;width:141;height:274" coordorigin="3482,2310" coordsize="141,274" path="m3482,2584l3622,2310e" filled="false" stroked="true" strokeweight=".292pt" strokecolor="#6d6e71">
                <v:path arrowok="t"/>
              </v:shape>
            </v:group>
            <v:group style="position:absolute;left:3243;top:2671;width:213;height:415" coordorigin="3243,2671" coordsize="213,415">
              <v:shape style="position:absolute;left:3243;top:2671;width:213;height:415" coordorigin="3243,2671" coordsize="213,415" path="m3243,3086l3456,2671e" filled="false" stroked="true" strokeweight=".292pt" strokecolor="#6d6e71">
                <v:path arrowok="t"/>
              </v:shape>
            </v:group>
            <v:group style="position:absolute;left:3499;top:2315;width:140;height:272" coordorigin="3499,2315" coordsize="140,272">
              <v:shape style="position:absolute;left:3499;top:2315;width:140;height:272" coordorigin="3499,2315" coordsize="140,272" path="m3499,2587l3638,2315e" filled="false" stroked="true" strokeweight=".292pt" strokecolor="#6d6e71">
                <v:path arrowok="t"/>
              </v:shape>
            </v:group>
            <v:group style="position:absolute;left:3256;top:2674;width:217;height:422" coordorigin="3256,2674" coordsize="217,422">
              <v:shape style="position:absolute;left:3256;top:2674;width:217;height:422" coordorigin="3256,2674" coordsize="217,422" path="m3256,3095l3473,2674e" filled="false" stroked="true" strokeweight=".292pt" strokecolor="#6d6e71">
                <v:path arrowok="t"/>
              </v:shape>
            </v:group>
            <v:group style="position:absolute;left:3516;top:2321;width:139;height:270" coordorigin="3516,2321" coordsize="139,270">
              <v:shape style="position:absolute;left:3516;top:2321;width:139;height:270" coordorigin="3516,2321" coordsize="139,270" path="m3516,2590l3654,2321e" filled="false" stroked="true" strokeweight=".292pt" strokecolor="#6d6e71">
                <v:path arrowok="t"/>
              </v:shape>
              <v:shape style="position:absolute;left:3175;top:2432;width:279;height:393" type="#_x0000_t75" stroked="false">
                <v:imagedata r:id="rId147" o:title=""/>
              </v:shape>
            </v:group>
            <v:group style="position:absolute;left:3145;top:2859;width:61;height:70" coordorigin="3145,2859" coordsize="61,70">
              <v:shape style="position:absolute;left:3145;top:2859;width:61;height:70" coordorigin="3145,2859" coordsize="61,70" path="m3186,2859l3168,2859,3160,2863,3148,2875,3145,2884,3145,2906,3148,2914,3160,2926,3167,2929,3184,2929,3190,2927,3200,2920,3201,2918,3171,2918,3167,2916,3161,2909,3159,2902,3159,2886,3161,2880,3167,2873,3172,2871,3202,2871,3201,2870,3193,2862,3186,2859xe" filled="true" fillcolor="#231f20" stroked="false">
                <v:path arrowok="t"/>
                <v:fill type="solid"/>
              </v:shape>
              <v:shape style="position:absolute;left:3145;top:2859;width:61;height:70" coordorigin="3145,2859" coordsize="61,70" path="m3192,2903l3191,2908,3189,2912,3183,2916,3180,2918,3201,2918,3203,2915,3205,2907,3192,2903xe" filled="true" fillcolor="#231f20" stroked="false">
                <v:path arrowok="t"/>
                <v:fill type="solid"/>
              </v:shape>
              <v:shape style="position:absolute;left:3145;top:2859;width:61;height:70" coordorigin="3145,2859" coordsize="61,70" path="m3202,2871l3180,2871,3184,2872,3189,2876,3190,2879,3191,2882,3205,2879,3203,2874,3202,2871xe" filled="true" fillcolor="#231f20" stroked="false">
                <v:path arrowok="t"/>
                <v:fill type="solid"/>
              </v:shape>
            </v:group>
            <v:group style="position:absolute;left:3217;top:2861;width:53;height:68" coordorigin="3217,2861" coordsize="53,68">
              <v:shape style="position:absolute;left:3217;top:2861;width:53;height:68" coordorigin="3217,2861" coordsize="53,68" path="m3268,2861l3217,2861,3217,2928,3270,2928,3270,2917,3231,2917,3231,2898,3266,2898,3266,2887,3231,2887,3231,2872,3268,2872,3268,2861xe" filled="true" fillcolor="#231f20" stroked="false">
                <v:path arrowok="t"/>
                <v:fill type="solid"/>
              </v:shape>
            </v:group>
            <v:group style="position:absolute;left:3282;top:2861;width:55;height:68" coordorigin="3282,2861" coordsize="55,68">
              <v:shape style="position:absolute;left:3282;top:2861;width:55;height:68" coordorigin="3282,2861" coordsize="55,68" path="m3295,2861l3282,2861,3282,2928,3295,2928,3295,2884,3310,2884,3295,2861xe" filled="true" fillcolor="#231f20" stroked="false">
                <v:path arrowok="t"/>
                <v:fill type="solid"/>
              </v:shape>
              <v:shape style="position:absolute;left:3282;top:2861;width:55;height:68" coordorigin="3282,2861" coordsize="55,68" path="m3310,2884l3295,2884,3322,2928,3336,2928,3336,2906,3323,2906,3310,2884xe" filled="true" fillcolor="#231f20" stroked="false">
                <v:path arrowok="t"/>
                <v:fill type="solid"/>
              </v:shape>
              <v:shape style="position:absolute;left:3282;top:2861;width:55;height:68" coordorigin="3282,2861" coordsize="55,68" path="m3336,2861l3323,2861,3323,2906,3336,2906,3336,2861xe" filled="true" fillcolor="#231f20" stroked="false">
                <v:path arrowok="t"/>
                <v:fill type="solid"/>
              </v:shape>
            </v:group>
            <v:group style="position:absolute;left:3346;top:2861;width:55;height:68" coordorigin="3346,2861" coordsize="55,68">
              <v:shape style="position:absolute;left:3346;top:2861;width:55;height:68" coordorigin="3346,2861" coordsize="55,68" path="m3381,2872l3367,2872,3367,2928,3381,2928,3381,2872xe" filled="true" fillcolor="#231f20" stroked="false">
                <v:path arrowok="t"/>
                <v:fill type="solid"/>
              </v:shape>
              <v:shape style="position:absolute;left:3346;top:2861;width:55;height:68" coordorigin="3346,2861" coordsize="55,68" path="m3401,2861l3346,2861,3346,2872,3401,2872,3401,2861xe" filled="true" fillcolor="#231f20" stroked="false">
                <v:path arrowok="t"/>
                <v:fill type="solid"/>
              </v:shape>
            </v:group>
            <v:group style="position:absolute;left:3396;top:2861;width:70;height:68" coordorigin="3396,2861" coordsize="70,68">
              <v:shape style="position:absolute;left:3396;top:2861;width:70;height:68" coordorigin="3396,2861" coordsize="70,68" path="m3438,2861l3423,2861,3396,2928,3411,2928,3416,2913,3459,2913,3454,2901,3421,2901,3430,2876,3444,2876,3438,2861xe" filled="true" fillcolor="#231f20" stroked="false">
                <v:path arrowok="t"/>
                <v:fill type="solid"/>
              </v:shape>
              <v:shape style="position:absolute;left:3396;top:2861;width:70;height:68" coordorigin="3396,2861" coordsize="70,68" path="m3459,2913l3444,2913,3450,2928,3465,2928,3459,2913xe" filled="true" fillcolor="#231f20" stroked="false">
                <v:path arrowok="t"/>
                <v:fill type="solid"/>
              </v:shape>
              <v:shape style="position:absolute;left:3396;top:2861;width:70;height:68" coordorigin="3396,2861" coordsize="70,68" path="m3444,2876l3430,2876,3440,2901,3454,2901,3444,2876xe" filled="true" fillcolor="#231f20" stroked="false">
                <v:path arrowok="t"/>
                <v:fill type="solid"/>
              </v:shape>
            </v:group>
            <v:group style="position:absolute;left:3458;top:2861;width:65;height:68" coordorigin="3458,2861" coordsize="65,68">
              <v:shape style="position:absolute;left:3458;top:2861;width:65;height:68" coordorigin="3458,2861" coordsize="65,68" path="m3474,2861l3458,2861,3483,2928,3498,2928,3504,2911,3491,2911,3474,2861xe" filled="true" fillcolor="#231f20" stroked="false">
                <v:path arrowok="t"/>
                <v:fill type="solid"/>
              </v:shape>
              <v:shape style="position:absolute;left:3458;top:2861;width:65;height:68" coordorigin="3458,2861" coordsize="65,68" path="m3523,2861l3508,2861,3491,2911,3504,2911,3523,2861xe" filled="true" fillcolor="#231f20" stroked="false">
                <v:path arrowok="t"/>
                <v:fill type="solid"/>
              </v:shape>
            </v:group>
            <v:group style="position:absolute;left:3527;top:2859;width:67;height:70" coordorigin="3527,2859" coordsize="67,70">
              <v:shape style="position:absolute;left:3527;top:2859;width:67;height:70" coordorigin="3527,2859" coordsize="67,70" path="m3571,2859l3555,2859,3550,2860,3527,2888,3527,2906,3530,2914,3542,2926,3550,2929,3571,2929,3579,2926,3587,2918,3555,2918,3550,2916,3543,2908,3541,2902,3541,2886,3543,2881,3550,2873,3555,2871,3587,2871,3579,2863,3571,2859xe" filled="true" fillcolor="#231f20" stroked="false">
                <v:path arrowok="t"/>
                <v:fill type="solid"/>
              </v:shape>
              <v:shape style="position:absolute;left:3527;top:2859;width:67;height:70" coordorigin="3527,2859" coordsize="67,70" path="m3587,2871l3566,2871,3571,2873,3578,2881,3579,2886,3579,2902,3578,2908,3571,2916,3566,2918,3587,2918,3591,2914,3594,2906,3594,2883,3591,2875,3587,2871xe" filled="true" fillcolor="#231f20" stroked="false">
                <v:path arrowok="t"/>
                <v:fill type="solid"/>
              </v:shape>
            </v:group>
            <v:group style="position:absolute;left:3601;top:2859;width:57;height:70" coordorigin="3601,2859" coordsize="57,70">
              <v:shape style="position:absolute;left:3601;top:2859;width:57;height:70" coordorigin="3601,2859" coordsize="57,70" path="m3615,2905l3601,2906,3602,2914,3605,2919,3614,2927,3621,2929,3636,2929,3641,2928,3649,2925,3652,2923,3655,2918,3626,2918,3622,2917,3617,2913,3616,2909,3615,2905xe" filled="true" fillcolor="#231f20" stroked="false">
                <v:path arrowok="t"/>
                <v:fill type="solid"/>
              </v:shape>
              <v:shape style="position:absolute;left:3601;top:2859;width:57;height:70" coordorigin="3601,2859" coordsize="57,70" path="m3638,2859l3624,2859,3619,2860,3604,2884,3606,2888,3613,2895,3618,2897,3632,2900,3635,2901,3639,2902,3641,2903,3642,2904,3643,2906,3643,2907,3643,2911,3642,2913,3638,2917,3634,2918,3655,2918,3656,2916,3657,2913,3657,2904,3656,2901,3625,2884,3621,2883,3618,2880,3617,2879,3617,2876,3618,2874,3622,2872,3625,2871,3654,2871,3653,2869,3644,2861,3638,2859xe" filled="true" fillcolor="#231f20" stroked="false">
                <v:path arrowok="t"/>
                <v:fill type="solid"/>
              </v:shape>
              <v:shape style="position:absolute;left:3601;top:2859;width:57;height:70" coordorigin="3601,2859" coordsize="57,70" path="m3654,2871l3633,2871,3636,2872,3640,2875,3641,2877,3641,2881,3655,2880,3655,2874,3654,2871xe" filled="true" fillcolor="#231f20" stroked="false">
                <v:path arrowok="t"/>
                <v:fill type="solid"/>
              </v:shape>
            </v:group>
            <v:group style="position:absolute;left:3355;top:2576;width:498;height:418" coordorigin="3355,2576" coordsize="498,418">
              <v:shape style="position:absolute;left:3355;top:2576;width:498;height:418" coordorigin="3355,2576" coordsize="498,418" path="m3355,2576l3467,2582,3561,2600,3637,2626,3698,2655,3776,2709,3831,2770,3853,2832,3846,2890,3816,2940,3767,2975,3702,2993e" filled="false" stroked="true" strokeweight=".758pt" strokecolor="#231f20">
                <v:path arrowok="t"/>
              </v:shape>
            </v:group>
            <v:group style="position:absolute;left:3402;top:2665;width:427;height:265" coordorigin="3402,2665" coordsize="427,265">
              <v:shape style="position:absolute;left:3402;top:2665;width:427;height:265" coordorigin="3402,2665" coordsize="427,265" path="m3402,2665l3494,2678,3582,2705,3664,2743,3734,2787,3787,2836,3821,2884,3829,2930e" filled="false" stroked="true" strokeweight=".758pt" strokecolor="#231f20">
                <v:path arrowok="t"/>
              </v:shape>
            </v:group>
            <v:group style="position:absolute;left:3694;top:2696;width:53;height:51" coordorigin="3694,2696" coordsize="53,51">
              <v:shape style="position:absolute;left:3694;top:2696;width:53;height:51" coordorigin="3694,2696" coordsize="53,51" path="m3720,2696l3726,2715,3746,2715,3730,2727,3736,2746,3720,2734,3704,2746,3710,2727,3694,2715,3714,2715,3720,2696xe" filled="false" stroked="true" strokeweight=".258pt" strokecolor="#231f20">
                <v:path arrowok="t"/>
              </v:shape>
            </v:group>
            <v:group style="position:absolute;left:3462;top:2954;width:32;height:52" coordorigin="3462,2954" coordsize="32,52">
              <v:shape style="position:absolute;left:3462;top:2954;width:32;height:52" coordorigin="3462,2954" coordsize="32,52" path="m3491,2963l3475,2963,3477,2964,3480,2967,3481,2969,3481,2976,3480,2979,3476,2987,3471,2994,3462,3005,3462,3006,3491,3006,3493,2996,3473,2996,3481,2988,3486,2981,3489,2977,3490,2973,3491,2970,3491,2965,3491,2963xe" filled="true" fillcolor="#231f20" stroked="false">
                <v:path arrowok="t"/>
                <v:fill type="solid"/>
              </v:shape>
              <v:shape style="position:absolute;left:3462;top:2954;width:32;height:52" coordorigin="3462,2954" coordsize="32,52" path="m3494,2991l3492,2991,3491,2993,3491,2994,3490,2995,3489,2995,3488,2996,3473,2996,3493,2996,3494,2991xe" filled="true" fillcolor="#231f20" stroked="false">
                <v:path arrowok="t"/>
                <v:fill type="solid"/>
              </v:shape>
              <v:shape style="position:absolute;left:3462;top:2954;width:32;height:52" coordorigin="3462,2954" coordsize="32,52" path="m3481,2954l3475,2954,3472,2955,3466,2960,3465,2963,3463,2968,3465,2969,3467,2965,3469,2963,3491,2963,3488,2959,3487,2957,3483,2955,3481,2954xe" filled="true" fillcolor="#231f20" stroked="false">
                <v:path arrowok="t"/>
                <v:fill type="solid"/>
              </v:shape>
            </v:group>
            <v:group style="position:absolute;left:3500;top:2954;width:32;height:53" coordorigin="3500,2954" coordsize="32,53">
              <v:shape style="position:absolute;left:3500;top:2954;width:32;height:53" coordorigin="3500,2954" coordsize="32,53" path="m3518,2954l3513,2954,3510,2955,3500,2985,3500,2989,3513,3007,3517,3007,3519,3006,3523,3004,3523,3004,3514,3004,3513,3004,3511,2964,3511,2960,3512,2958,3513,2957,3514,2957,3523,2957,3521,2955,3518,2954xe" filled="true" fillcolor="#231f20" stroked="false">
                <v:path arrowok="t"/>
                <v:fill type="solid"/>
              </v:shape>
              <v:shape style="position:absolute;left:3500;top:2954;width:32;height:53" coordorigin="3500,2954" coordsize="32,53" path="m3523,2957l3516,2957,3517,2957,3519,2959,3519,2961,3520,2964,3520,2989,3520,2999,3519,3001,3517,3004,3517,3004,3523,3004,3531,2985,3531,2975,3530,2970,3527,2962,3526,2959,3523,2957xe" filled="true" fillcolor="#231f20" stroked="false">
                <v:path arrowok="t"/>
                <v:fill type="solid"/>
              </v:shape>
            </v:group>
            <v:group style="position:absolute;left:3538;top:2954;width:27;height:52" coordorigin="3538,2954" coordsize="27,52">
              <v:shape style="position:absolute;left:3538;top:2954;width:27;height:52" coordorigin="3538,2954" coordsize="27,52" path="m3564,3004l3539,3004,3539,3006,3564,3006,3564,3004xe" filled="true" fillcolor="#231f20" stroked="false">
                <v:path arrowok="t"/>
                <v:fill type="solid"/>
              </v:shape>
              <v:shape style="position:absolute;left:3538;top:2954;width:27;height:52" coordorigin="3538,2954" coordsize="27,52" path="m3557,2963l3544,2963,3545,2963,3546,2964,3546,2964,3547,2965,3547,3001,3546,3002,3546,3003,3544,3004,3542,3004,3561,3004,3557,3001,3557,2963xe" filled="true" fillcolor="#231f20" stroked="false">
                <v:path arrowok="t"/>
                <v:fill type="solid"/>
              </v:shape>
              <v:shape style="position:absolute;left:3538;top:2954;width:27;height:52" coordorigin="3538,2954" coordsize="27,52" path="m3557,2954l3556,2954,3538,2963,3539,2964,3541,2963,3542,2963,3557,2963,3557,2954xe" filled="true" fillcolor="#231f20" stroked="false">
                <v:path arrowok="t"/>
                <v:fill type="solid"/>
              </v:shape>
            </v:group>
            <v:group style="position:absolute;left:3573;top:2954;width:32;height:53" coordorigin="3573,2954" coordsize="32,53">
              <v:shape style="position:absolute;left:3573;top:2954;width:32;height:53" coordorigin="3573,2954" coordsize="32,53" path="m3591,2954l3585,2954,3583,2955,3573,2985,3573,2989,3586,3007,3590,3007,3592,3006,3596,3004,3596,3004,3587,3004,3586,3004,3584,2964,3584,2960,3585,2958,3586,2957,3587,2957,3595,2957,3594,2955,3591,2954xe" filled="true" fillcolor="#231f20" stroked="false">
                <v:path arrowok="t"/>
                <v:fill type="solid"/>
              </v:shape>
              <v:shape style="position:absolute;left:3573;top:2954;width:32;height:53" coordorigin="3573,2954" coordsize="32,53" path="m3595,2957l3589,2957,3590,2957,3592,2959,3592,2961,3593,2964,3593,2989,3592,2999,3592,3001,3590,3004,3589,3004,3596,3004,3604,2985,3604,2975,3603,2970,3600,2962,3598,2959,3595,2957xe" filled="true" fillcolor="#231f20" stroked="false">
                <v:path arrowok="t"/>
                <v:fill type="solid"/>
              </v:shape>
            </v:group>
            <v:group style="position:absolute;left:3831;top:2578;width:53;height:50" coordorigin="3831,2578" coordsize="53,50">
              <v:shape style="position:absolute;left:3831;top:2578;width:53;height:50" coordorigin="3831,2578" coordsize="53,50" path="m3857,2578l3863,2597,3883,2597,3867,2609,3873,2628,3857,2617,3841,2628,3847,2609,3831,2597,3851,2597,3857,2578xe" filled="false" stroked="true" strokeweight=".258pt" strokecolor="#231f20">
                <v:path arrowok="t"/>
              </v:shape>
            </v:group>
            <v:group style="position:absolute;left:3758;top:2463;width:53;height:51" coordorigin="3758,2463" coordsize="53,51">
              <v:shape style="position:absolute;left:3758;top:2463;width:53;height:51" coordorigin="3758,2463" coordsize="53,51" path="m3784,2463l3791,2482,3811,2482,3794,2494,3801,2513,3784,2501,3768,2513,3774,2494,3758,2482,3778,2482,3784,2463xe" filled="false" stroked="true" strokeweight=".258pt" strokecolor="#231f20">
                <v:path arrowok="t"/>
              </v:shape>
            </v:group>
            <v:group style="position:absolute;left:3670;top:2527;width:53;height:50" coordorigin="3670,2527" coordsize="53,50">
              <v:shape style="position:absolute;left:3670;top:2527;width:53;height:50" coordorigin="3670,2527" coordsize="53,50" path="m3696,2527l3702,2546,3723,2546,3706,2557,3713,2577,3696,2565,3680,2577,3686,2557,3670,2546,3690,2546,3696,2527xe" filled="false" stroked="true" strokeweight=".258pt" strokecolor="#231f20">
                <v:path arrowok="t"/>
              </v:shape>
            </v:group>
            <v:group style="position:absolute;left:3751;top:2604;width:43;height:41" coordorigin="3751,2604" coordsize="43,41">
              <v:shape style="position:absolute;left:3751;top:2604;width:43;height:41" coordorigin="3751,2604" coordsize="43,41" path="m3772,2604l3777,2620,3793,2620,3780,2629,3785,2645,3772,2635,3759,2645,3764,2629,3751,2620,3767,2620,3772,2604xe" filled="false" stroked="true" strokeweight=".209pt" strokecolor="#231f20">
                <v:path arrowok="t"/>
              </v:shape>
            </v:group>
            <v:group style="position:absolute;left:3621;top:2426;width:213;height:344" coordorigin="3621,2426" coordsize="213,344">
              <v:shape style="position:absolute;left:3621;top:2426;width:213;height:344" coordorigin="3621,2426" coordsize="213,344" path="m3621,2426l3683,2457,3739,2502,3784,2558,3817,2623,3833,2694,3830,2770e" filled="false" stroked="true" strokeweight=".758pt" strokecolor="#231f20">
                <v:path arrowok="t"/>
              </v:shape>
            </v:group>
            <v:group style="position:absolute;left:3322;top:2857;width:489;height:206" coordorigin="3322,2857" coordsize="489,206">
              <v:shape style="position:absolute;left:3322;top:2857;width:489;height:206" coordorigin="3322,2857" coordsize="489,206" path="m3811,2857l3772,2922,3720,2978,3657,3023,3586,3052,3508,3062,3459,3058,3411,3047,3365,3029,3322,3004e" filled="false" stroked="true" strokeweight=".758pt" strokecolor="#231f20">
                <v:path arrowok="t"/>
              </v:shape>
            </v:group>
            <v:group style="position:absolute;left:3067;top:2295;width:879;height:879" coordorigin="3067,2295" coordsize="879,879">
              <v:shape style="position:absolute;left:3067;top:2295;width:879;height:879" coordorigin="3067,2295" coordsize="879,879" path="m3506,2295l3578,2301,3645,2317,3708,2344,3766,2380,3817,2424,3861,2475,3897,2532,3923,2595,3940,2663,3946,2734,3940,2806,3923,2873,3897,2936,3861,2994,3817,3045,3766,3089,3708,3125,3645,3151,3578,3168,3506,3174,3435,3168,3367,3151,3304,3125,3247,3089,3196,3045,3152,2994,3116,2936,3089,2873,3073,2806,3067,2734,3073,2663,3089,2595,3116,2532,3152,2475,3196,2424,3247,2380,3304,2344,3367,2317,3435,2301,3506,2295xe" filled="false" stroked="true" strokeweight=".567pt" strokecolor="#231f20">
                <v:path arrowok="t"/>
              </v:shape>
              <v:shape style="position:absolute;left:3367;top:301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201.934998pt;margin-top:114.447197pt;width:44.55pt;height:44.55pt;mso-position-horizontal-relative:page;mso-position-vertical-relative:paragraph;z-index:7168;mso-wrap-distance-left:0;mso-wrap-distance-right:0" coordorigin="4039,2289" coordsize="891,891">
            <v:group style="position:absolute;left:4045;top:2295;width:879;height:879" coordorigin="4045,2295" coordsize="879,879">
              <v:shape style="position:absolute;left:4045;top:2295;width:879;height:879" coordorigin="4045,2295" coordsize="879,879" path="m4484,2295l4413,2301,4345,2317,4282,2344,4225,2380,4173,2424,4129,2475,4094,2532,4067,2595,4050,2663,4045,2734,4050,2806,4067,2873,4094,2936,4129,2994,4173,3045,4225,3089,4282,3125,4345,3151,4413,3168,4484,3174,4555,3168,4623,3151,4686,3125,4744,3089,4795,3045,4839,2994,4874,2936,4901,2873,4918,2806,4923,2734,4918,2663,4901,2595,4874,2532,4839,2475,4795,2424,4744,2380,4686,2344,4623,2317,4555,2301,4484,2295xe" filled="true" fillcolor="#d1d3d4" stroked="false">
                <v:path arrowok="t"/>
                <v:fill type="solid"/>
              </v:shape>
            </v:group>
            <v:group style="position:absolute;left:4045;top:2295;width:879;height:879" coordorigin="4045,2295" coordsize="879,879">
              <v:shape style="position:absolute;left:4045;top:2295;width:879;height:879" coordorigin="4045,2295" coordsize="879,879" path="m4484,2295l4555,2301,4623,2317,4686,2344,4744,2380,4795,2424,4839,2475,4874,2532,4901,2595,4918,2663,4923,2734,4918,2806,4901,2873,4874,2936,4839,2994,4795,3045,4744,3089,4686,3125,4623,3151,4555,3168,4484,3174,4413,3168,4345,3151,4282,3125,4225,3089,4173,3045,4129,2994,4094,2936,4067,2873,4050,2806,4045,2734,4050,2663,4067,2595,4094,2532,4129,2475,4173,2424,4225,2380,4282,2344,4345,2317,4413,2301,4484,2295xe" filled="false" stroked="true" strokeweight=".425pt" strokecolor="#231f20">
                <v:path arrowok="t"/>
              </v:shape>
            </v:group>
            <v:group style="position:absolute;left:4248;top:2678;width:220;height:428" coordorigin="4248,2678" coordsize="220,428">
              <v:shape style="position:absolute;left:4248;top:2678;width:220;height:428" coordorigin="4248,2678" coordsize="220,428" path="m4248,3105l4467,2678e" filled="false" stroked="true" strokeweight=".292pt" strokecolor="#6d6e71">
                <v:path arrowok="t"/>
              </v:shape>
            </v:group>
            <v:group style="position:absolute;left:4511;top:2326;width:137;height:267" coordorigin="4511,2326" coordsize="137,267">
              <v:shape style="position:absolute;left:4511;top:2326;width:137;height:267" coordorigin="4511,2326" coordsize="137,267" path="m4511,2593l4648,2326e" filled="false" stroked="true" strokeweight=".292pt" strokecolor="#6d6e71">
                <v:path arrowok="t"/>
              </v:shape>
            </v:group>
            <v:group style="position:absolute;left:4054;top:2438;width:107;height:207" coordorigin="4054,2438" coordsize="107,207">
              <v:shape style="position:absolute;left:4054;top:2438;width:107;height:207" coordorigin="4054,2438" coordsize="107,207" path="m4054,2644l4160,2438e" filled="false" stroked="true" strokeweight=".292pt" strokecolor="#6d6e71">
                <v:path arrowok="t"/>
              </v:shape>
            </v:group>
            <v:group style="position:absolute;left:4046;top:2401;width:151;height:295" coordorigin="4046,2401" coordsize="151,295">
              <v:shape style="position:absolute;left:4046;top:2401;width:151;height:295" coordorigin="4046,2401" coordsize="151,295" path="m4046,2695l4197,2401e" filled="false" stroked="true" strokeweight=".292pt" strokecolor="#6d6e71">
                <v:path arrowok="t"/>
              </v:shape>
            </v:group>
            <v:group style="position:absolute;left:4045;top:2377;width:185;height:359" coordorigin="4045,2377" coordsize="185,359">
              <v:shape style="position:absolute;left:4045;top:2377;width:185;height:359" coordorigin="4045,2377" coordsize="185,359" path="m4045,2735l4229,2377e" filled="false" stroked="true" strokeweight=".292pt" strokecolor="#6d6e71">
                <v:path arrowok="t"/>
              </v:shape>
            </v:group>
            <v:group style="position:absolute;left:4046;top:2358;width:212;height:411" coordorigin="4046,2358" coordsize="212,411">
              <v:shape style="position:absolute;left:4046;top:2358;width:212;height:411" coordorigin="4046,2358" coordsize="212,411" path="m4046,2769l4257,2358e" filled="false" stroked="true" strokeweight=".292pt" strokecolor="#6d6e71">
                <v:path arrowok="t"/>
              </v:shape>
            </v:group>
            <v:group style="position:absolute;left:4049;top:2343;width:234;height:456" coordorigin="4049,2343" coordsize="234,456">
              <v:shape style="position:absolute;left:4049;top:2343;width:234;height:456" coordorigin="4049,2343" coordsize="234,456" path="m4049,2799l4283,2343e" filled="false" stroked="true" strokeweight=".292pt" strokecolor="#6d6e71">
                <v:path arrowok="t"/>
              </v:shape>
            </v:group>
            <v:group style="position:absolute;left:4054;top:2332;width:254;height:495" coordorigin="4054,2332" coordsize="254,495">
              <v:shape style="position:absolute;left:4054;top:2332;width:254;height:495" coordorigin="4054,2332" coordsize="254,495" path="m4054,2826l4308,2332e" filled="false" stroked="true" strokeweight=".292pt" strokecolor="#6d6e71">
                <v:path arrowok="t"/>
              </v:shape>
            </v:group>
            <v:group style="position:absolute;left:4060;top:2322;width:272;height:529" coordorigin="4060,2322" coordsize="272,529">
              <v:shape style="position:absolute;left:4060;top:2322;width:272;height:529" coordorigin="4060,2322" coordsize="272,529" path="m4060,2851l4332,2322e" filled="false" stroked="true" strokeweight=".292pt" strokecolor="#6d6e71">
                <v:path arrowok="t"/>
              </v:shape>
            </v:group>
            <v:group style="position:absolute;left:4067;top:2314;width:288;height:560" coordorigin="4067,2314" coordsize="288,560">
              <v:shape style="position:absolute;left:4067;top:2314;width:288;height:560" coordorigin="4067,2314" coordsize="288,560" path="m4067,2874l4354,2314e" filled="false" stroked="true" strokeweight=".292pt" strokecolor="#6d6e71">
                <v:path arrowok="t"/>
              </v:shape>
            </v:group>
            <v:group style="position:absolute;left:4075;top:2308;width:302;height:587" coordorigin="4075,2308" coordsize="302,587">
              <v:shape style="position:absolute;left:4075;top:2308;width:302;height:587" coordorigin="4075,2308" coordsize="302,587" path="m4075,2895l4376,2308e" filled="false" stroked="true" strokeweight=".292pt" strokecolor="#6d6e71">
                <v:path arrowok="t"/>
              </v:shape>
            </v:group>
            <v:group style="position:absolute;left:4083;top:2303;width:315;height:612" coordorigin="4083,2303" coordsize="315,612">
              <v:shape style="position:absolute;left:4083;top:2303;width:315;height:612" coordorigin="4083,2303" coordsize="315,612" path="m4083,2915l4397,2303e" filled="false" stroked="true" strokeweight=".292pt" strokecolor="#6d6e71">
                <v:path arrowok="t"/>
              </v:shape>
            </v:group>
            <v:group style="position:absolute;left:4092;top:2300;width:326;height:634" coordorigin="4092,2300" coordsize="326,634">
              <v:shape style="position:absolute;left:4092;top:2300;width:326;height:634" coordorigin="4092,2300" coordsize="326,634" path="m4092,2934l4418,2300e" filled="false" stroked="true" strokeweight=".292pt" strokecolor="#6d6e71">
                <v:path arrowok="t"/>
              </v:shape>
            </v:group>
            <v:group style="position:absolute;left:4102;top:2297;width:336;height:655" coordorigin="4102,2297" coordsize="336,655">
              <v:shape style="position:absolute;left:4102;top:2297;width:336;height:655" coordorigin="4102,2297" coordsize="336,655" path="m4102,2952l4438,2297e" filled="false" stroked="true" strokeweight=".292pt" strokecolor="#6d6e71">
                <v:path arrowok="t"/>
              </v:shape>
            </v:group>
            <v:group style="position:absolute;left:4112;top:2296;width:346;height:673" coordorigin="4112,2296" coordsize="346,673">
              <v:shape style="position:absolute;left:4112;top:2296;width:346;height:673" coordorigin="4112,2296" coordsize="346,673" path="m4112,2968l4458,2296e" filled="false" stroked="true" strokeweight=".292pt" strokecolor="#6d6e71">
                <v:path arrowok="t"/>
              </v:shape>
            </v:group>
            <v:group style="position:absolute;left:4123;top:2295;width:354;height:690" coordorigin="4123,2295" coordsize="354,690">
              <v:shape style="position:absolute;left:4123;top:2295;width:354;height:690" coordorigin="4123,2295" coordsize="354,690" path="m4123,2984l4477,2295e" filled="false" stroked="true" strokeweight=".292pt" strokecolor="#6d6e71">
                <v:path arrowok="t"/>
              </v:shape>
            </v:group>
            <v:group style="position:absolute;left:4134;top:2295;width:362;height:705" coordorigin="4134,2295" coordsize="362,705">
              <v:shape style="position:absolute;left:4134;top:2295;width:362;height:705" coordorigin="4134,2295" coordsize="362,705" path="m4134,2999l4495,2295e" filled="false" stroked="true" strokeweight=".292pt" strokecolor="#6d6e71">
                <v:path arrowok="t"/>
              </v:shape>
            </v:group>
            <v:group style="position:absolute;left:4145;top:2633;width:196;height:381" coordorigin="4145,2633" coordsize="196,381">
              <v:shape style="position:absolute;left:4145;top:2633;width:196;height:381" coordorigin="4145,2633" coordsize="196,381" path="m4145,3014l4341,2633e" filled="false" stroked="true" strokeweight=".292pt" strokecolor="#6d6e71">
                <v:path arrowok="t"/>
              </v:shape>
            </v:group>
            <v:group style="position:absolute;left:4369;top:2296;width:145;height:281" coordorigin="4369,2296" coordsize="145,281">
              <v:shape style="position:absolute;left:4369;top:2296;width:145;height:281" coordorigin="4369,2296" coordsize="145,281" path="m4369,2577l4514,2296e" filled="false" stroked="true" strokeweight=".292pt" strokecolor="#6d6e71">
                <v:path arrowok="t"/>
              </v:shape>
            </v:group>
            <v:group style="position:absolute;left:4157;top:2647;width:196;height:381" coordorigin="4157,2647" coordsize="196,381">
              <v:shape style="position:absolute;left:4157;top:2647;width:196;height:381" coordorigin="4157,2647" coordsize="196,381" path="m4157,3027l4352,2647e" filled="false" stroked="true" strokeweight=".292pt" strokecolor="#6d6e71">
                <v:path arrowok="t"/>
              </v:shape>
            </v:group>
            <v:group style="position:absolute;left:4387;top:2298;width:145;height:282" coordorigin="4387,2298" coordsize="145,282">
              <v:shape style="position:absolute;left:4387;top:2298;width:145;height:282" coordorigin="4387,2298" coordsize="145,282" path="m4387,2579l4532,2298e" filled="false" stroked="true" strokeweight=".292pt" strokecolor="#6d6e71">
                <v:path arrowok="t"/>
              </v:shape>
            </v:group>
            <v:group style="position:absolute;left:4169;top:2658;width:197;height:383" coordorigin="4169,2658" coordsize="197,383">
              <v:shape style="position:absolute;left:4169;top:2658;width:197;height:383" coordorigin="4169,2658" coordsize="197,383" path="m4169,3040l4365,2658e" filled="false" stroked="true" strokeweight=".292pt" strokecolor="#6d6e71">
                <v:path arrowok="t"/>
              </v:shape>
            </v:group>
            <v:group style="position:absolute;left:4406;top:2300;width:144;height:279" coordorigin="4406,2300" coordsize="144,279">
              <v:shape style="position:absolute;left:4406;top:2300;width:144;height:279" coordorigin="4406,2300" coordsize="144,279" path="m4406,2579l4549,2300e" filled="false" stroked="true" strokeweight=".292pt" strokecolor="#6d6e71">
                <v:path arrowok="t"/>
              </v:shape>
            </v:group>
            <v:group style="position:absolute;left:4181;top:2663;width:200;height:390" coordorigin="4181,2663" coordsize="200,390">
              <v:shape style="position:absolute;left:4181;top:2663;width:200;height:390" coordorigin="4181,2663" coordsize="200,390" path="m4181,3053l4381,2663e" filled="false" stroked="true" strokeweight=".292pt" strokecolor="#6d6e71">
                <v:path arrowok="t"/>
              </v:shape>
            </v:group>
            <v:group style="position:absolute;left:4424;top:2303;width:143;height:278" coordorigin="4424,2303" coordsize="143,278">
              <v:shape style="position:absolute;left:4424;top:2303;width:143;height:278" coordorigin="4424,2303" coordsize="143,278" path="m4424,2580l4566,2303e" filled="false" stroked="true" strokeweight=".292pt" strokecolor="#6d6e71">
                <v:path arrowok="t"/>
              </v:shape>
            </v:group>
            <v:group style="position:absolute;left:4194;top:2667;width:205;height:398" coordorigin="4194,2667" coordsize="205,398">
              <v:shape style="position:absolute;left:4194;top:2667;width:205;height:398" coordorigin="4194,2667" coordsize="205,398" path="m4194,3064l4398,2667e" filled="false" stroked="true" strokeweight=".292pt" strokecolor="#6d6e71">
                <v:path arrowok="t"/>
              </v:shape>
            </v:group>
            <v:group style="position:absolute;left:4441;top:2306;width:142;height:276" coordorigin="4441,2306" coordsize="142,276">
              <v:shape style="position:absolute;left:4441;top:2306;width:142;height:276" coordorigin="4441,2306" coordsize="142,276" path="m4441,2582l4583,2306e" filled="false" stroked="true" strokeweight=".292pt" strokecolor="#6d6e71">
                <v:path arrowok="t"/>
              </v:shape>
            </v:group>
            <v:group style="position:absolute;left:4207;top:2669;width:209;height:407" coordorigin="4207,2669" coordsize="209,407">
              <v:shape style="position:absolute;left:4207;top:2669;width:209;height:407" coordorigin="4207,2669" coordsize="209,407" path="m4207,3075l4416,2669e" filled="false" stroked="true" strokeweight=".292pt" strokecolor="#6d6e71">
                <v:path arrowok="t"/>
              </v:shape>
            </v:group>
            <v:group style="position:absolute;left:4460;top:2310;width:141;height:274" coordorigin="4460,2310" coordsize="141,274">
              <v:shape style="position:absolute;left:4460;top:2310;width:141;height:274" coordorigin="4460,2310" coordsize="141,274" path="m4460,2584l4600,2310e" filled="false" stroked="true" strokeweight=".292pt" strokecolor="#6d6e71">
                <v:path arrowok="t"/>
              </v:shape>
            </v:group>
            <v:group style="position:absolute;left:4220;top:2671;width:213;height:415" coordorigin="4220,2671" coordsize="213,415">
              <v:shape style="position:absolute;left:4220;top:2671;width:213;height:415" coordorigin="4220,2671" coordsize="213,415" path="m4220,3086l4433,2671e" filled="false" stroked="true" strokeweight=".292pt" strokecolor="#6d6e71">
                <v:path arrowok="t"/>
              </v:shape>
            </v:group>
            <v:group style="position:absolute;left:4476;top:2315;width:140;height:272" coordorigin="4476,2315" coordsize="140,272">
              <v:shape style="position:absolute;left:4476;top:2315;width:140;height:272" coordorigin="4476,2315" coordsize="140,272" path="m4476,2587l4616,2315e" filled="false" stroked="true" strokeweight=".292pt" strokecolor="#6d6e71">
                <v:path arrowok="t"/>
              </v:shape>
            </v:group>
            <v:group style="position:absolute;left:4234;top:2674;width:217;height:422" coordorigin="4234,2674" coordsize="217,422">
              <v:shape style="position:absolute;left:4234;top:2674;width:217;height:422" coordorigin="4234,2674" coordsize="217,422" path="m4234,3095l4451,2674e" filled="false" stroked="true" strokeweight=".292pt" strokecolor="#6d6e71">
                <v:path arrowok="t"/>
              </v:shape>
            </v:group>
            <v:group style="position:absolute;left:4494;top:2321;width:139;height:270" coordorigin="4494,2321" coordsize="139,270">
              <v:shape style="position:absolute;left:4494;top:2321;width:139;height:270" coordorigin="4494,2321" coordsize="139,270" path="m4494,2590l4632,2321e" filled="false" stroked="true" strokeweight=".292pt" strokecolor="#6d6e71">
                <v:path arrowok="t"/>
              </v:shape>
              <v:shape style="position:absolute;left:4153;top:2432;width:279;height:393" type="#_x0000_t75" stroked="false">
                <v:imagedata r:id="rId161" o:title=""/>
              </v:shape>
            </v:group>
            <v:group style="position:absolute;left:4123;top:2859;width:61;height:70" coordorigin="4123,2859" coordsize="61,70">
              <v:shape style="position:absolute;left:4123;top:2859;width:61;height:70" coordorigin="4123,2859" coordsize="61,70" path="m4164,2859l4146,2859,4138,2863,4126,2875,4123,2884,4123,2906,4126,2914,4138,2926,4145,2929,4162,2929,4168,2927,4178,2920,4179,2918,4149,2918,4145,2916,4139,2909,4137,2902,4137,2886,4139,2880,4145,2873,4149,2871,4180,2871,4179,2870,4171,2862,4164,2859xe" filled="true" fillcolor="#231f20" stroked="false">
                <v:path arrowok="t"/>
                <v:fill type="solid"/>
              </v:shape>
              <v:shape style="position:absolute;left:4123;top:2859;width:61;height:70" coordorigin="4123,2859" coordsize="61,70" path="m4170,2903l4168,2908,4166,2912,4161,2916,4158,2918,4179,2918,4181,2915,4183,2907,4170,2903xe" filled="true" fillcolor="#231f20" stroked="false">
                <v:path arrowok="t"/>
                <v:fill type="solid"/>
              </v:shape>
              <v:shape style="position:absolute;left:4123;top:2859;width:61;height:70" coordorigin="4123,2859" coordsize="61,70" path="m4180,2871l4158,2871,4161,2872,4167,2876,4168,2879,4169,2882,4183,2879,4181,2874,4180,2871xe" filled="true" fillcolor="#231f20" stroked="false">
                <v:path arrowok="t"/>
                <v:fill type="solid"/>
              </v:shape>
            </v:group>
            <v:group style="position:absolute;left:4195;top:2861;width:53;height:68" coordorigin="4195,2861" coordsize="53,68">
              <v:shape style="position:absolute;left:4195;top:2861;width:53;height:68" coordorigin="4195,2861" coordsize="53,68" path="m4246,2861l4195,2861,4195,2928,4247,2928,4247,2917,4209,2917,4209,2898,4244,2898,4244,2887,4209,2887,4209,2872,4246,2872,4246,2861xe" filled="true" fillcolor="#231f20" stroked="false">
                <v:path arrowok="t"/>
                <v:fill type="solid"/>
              </v:shape>
            </v:group>
            <v:group style="position:absolute;left:4259;top:2861;width:55;height:68" coordorigin="4259,2861" coordsize="55,68">
              <v:shape style="position:absolute;left:4259;top:2861;width:55;height:68" coordorigin="4259,2861" coordsize="55,68" path="m4273,2861l4259,2861,4259,2928,4272,2928,4272,2884,4288,2884,4273,2861xe" filled="true" fillcolor="#231f20" stroked="false">
                <v:path arrowok="t"/>
                <v:fill type="solid"/>
              </v:shape>
              <v:shape style="position:absolute;left:4259;top:2861;width:55;height:68" coordorigin="4259,2861" coordsize="55,68" path="m4288,2884l4272,2884,4300,2928,4314,2928,4314,2906,4301,2906,4288,2884xe" filled="true" fillcolor="#231f20" stroked="false">
                <v:path arrowok="t"/>
                <v:fill type="solid"/>
              </v:shape>
              <v:shape style="position:absolute;left:4259;top:2861;width:55;height:68" coordorigin="4259,2861" coordsize="55,68" path="m4314,2861l4301,2861,4301,2906,4314,2906,4314,2861xe" filled="true" fillcolor="#231f20" stroked="false">
                <v:path arrowok="t"/>
                <v:fill type="solid"/>
              </v:shape>
            </v:group>
            <v:group style="position:absolute;left:4324;top:2861;width:55;height:68" coordorigin="4324,2861" coordsize="55,68">
              <v:shape style="position:absolute;left:4324;top:2861;width:55;height:68" coordorigin="4324,2861" coordsize="55,68" path="m4358,2872l4345,2872,4345,2928,4358,2928,4358,2872xe" filled="true" fillcolor="#231f20" stroked="false">
                <v:path arrowok="t"/>
                <v:fill type="solid"/>
              </v:shape>
              <v:shape style="position:absolute;left:4324;top:2861;width:55;height:68" coordorigin="4324,2861" coordsize="55,68" path="m4379,2861l4324,2861,4324,2872,4379,2872,4379,2861xe" filled="true" fillcolor="#231f20" stroked="false">
                <v:path arrowok="t"/>
                <v:fill type="solid"/>
              </v:shape>
            </v:group>
            <v:group style="position:absolute;left:4374;top:2861;width:70;height:68" coordorigin="4374,2861" coordsize="70,68">
              <v:shape style="position:absolute;left:4374;top:2861;width:70;height:68" coordorigin="4374,2861" coordsize="70,68" path="m4415,2861l4401,2861,4374,2928,4388,2928,4394,2913,4437,2913,4432,2901,4398,2901,4408,2876,4422,2876,4415,2861xe" filled="true" fillcolor="#231f20" stroked="false">
                <v:path arrowok="t"/>
                <v:fill type="solid"/>
              </v:shape>
              <v:shape style="position:absolute;left:4374;top:2861;width:70;height:68" coordorigin="4374,2861" coordsize="70,68" path="m4437,2913l4422,2913,4428,2928,4443,2928,4437,2913xe" filled="true" fillcolor="#231f20" stroked="false">
                <v:path arrowok="t"/>
                <v:fill type="solid"/>
              </v:shape>
              <v:shape style="position:absolute;left:4374;top:2861;width:70;height:68" coordorigin="4374,2861" coordsize="70,68" path="m4422,2876l4408,2876,4417,2901,4432,2901,4422,2876xe" filled="true" fillcolor="#231f20" stroked="false">
                <v:path arrowok="t"/>
                <v:fill type="solid"/>
              </v:shape>
            </v:group>
            <v:group style="position:absolute;left:4436;top:2861;width:65;height:68" coordorigin="4436,2861" coordsize="65,68">
              <v:shape style="position:absolute;left:4436;top:2861;width:65;height:68" coordorigin="4436,2861" coordsize="65,68" path="m4451,2861l4436,2861,4461,2928,4476,2928,4482,2911,4469,2911,4451,2861xe" filled="true" fillcolor="#231f20" stroked="false">
                <v:path arrowok="t"/>
                <v:fill type="solid"/>
              </v:shape>
              <v:shape style="position:absolute;left:4436;top:2861;width:65;height:68" coordorigin="4436,2861" coordsize="65,68" path="m4500,2861l4486,2861,4469,2911,4482,2911,4500,2861xe" filled="true" fillcolor="#231f20" stroked="false">
                <v:path arrowok="t"/>
                <v:fill type="solid"/>
              </v:shape>
            </v:group>
            <v:group style="position:absolute;left:4505;top:2859;width:67;height:70" coordorigin="4505,2859" coordsize="67,70">
              <v:shape style="position:absolute;left:4505;top:2859;width:67;height:70" coordorigin="4505,2859" coordsize="67,70" path="m4548,2859l4532,2859,4528,2860,4505,2888,4505,2906,4508,2914,4520,2926,4528,2929,4548,2929,4557,2926,4565,2918,4533,2918,4528,2916,4521,2908,4519,2902,4519,2886,4521,2881,4528,2873,4533,2871,4565,2871,4556,2863,4548,2859xe" filled="true" fillcolor="#231f20" stroked="false">
                <v:path arrowok="t"/>
                <v:fill type="solid"/>
              </v:shape>
              <v:shape style="position:absolute;left:4505;top:2859;width:67;height:70" coordorigin="4505,2859" coordsize="67,70" path="m4565,2871l4544,2871,4549,2873,4556,2881,4557,2886,4557,2902,4555,2908,4548,2916,4544,2918,4565,2918,4569,2914,4572,2906,4572,2883,4569,2875,4565,2871xe" filled="true" fillcolor="#231f20" stroked="false">
                <v:path arrowok="t"/>
                <v:fill type="solid"/>
              </v:shape>
            </v:group>
            <v:group style="position:absolute;left:4579;top:2859;width:57;height:70" coordorigin="4579,2859" coordsize="57,70">
              <v:shape style="position:absolute;left:4579;top:2859;width:57;height:70" coordorigin="4579,2859" coordsize="57,70" path="m4593,2905l4579,2906,4580,2914,4583,2919,4592,2927,4599,2929,4614,2929,4619,2928,4627,2925,4630,2923,4633,2918,4603,2918,4600,2917,4595,2913,4593,2909,4593,2905xe" filled="true" fillcolor="#231f20" stroked="false">
                <v:path arrowok="t"/>
                <v:fill type="solid"/>
              </v:shape>
              <v:shape style="position:absolute;left:4579;top:2859;width:57;height:70" coordorigin="4579,2859" coordsize="57,70" path="m4615,2859l4601,2859,4597,2860,4582,2884,4584,2888,4591,2895,4596,2897,4609,2900,4613,2901,4617,2902,4619,2903,4620,2904,4621,2906,4621,2907,4621,2911,4620,2913,4616,2917,4612,2918,4633,2918,4634,2916,4635,2913,4635,2904,4634,2901,4603,2884,4599,2883,4596,2880,4595,2879,4595,2876,4596,2874,4599,2872,4603,2871,4632,2871,4631,2869,4622,2861,4615,2859xe" filled="true" fillcolor="#231f20" stroked="false">
                <v:path arrowok="t"/>
                <v:fill type="solid"/>
              </v:shape>
              <v:shape style="position:absolute;left:4579;top:2859;width:57;height:70" coordorigin="4579,2859" coordsize="57,70" path="m4632,2871l4611,2871,4613,2872,4617,2875,4619,2877,4619,2881,4633,2880,4633,2874,4632,2871xe" filled="true" fillcolor="#231f20" stroked="false">
                <v:path arrowok="t"/>
                <v:fill type="solid"/>
              </v:shape>
            </v:group>
            <v:group style="position:absolute;left:4332;top:2576;width:498;height:418" coordorigin="4332,2576" coordsize="498,418">
              <v:shape style="position:absolute;left:4332;top:2576;width:498;height:418" coordorigin="4332,2576" coordsize="498,418" path="m4332,2576l4445,2582,4539,2600,4615,2626,4675,2655,4754,2709,4808,2770,4830,2832,4824,2890,4794,2940,4745,2975,4680,2993e" filled="false" stroked="true" strokeweight=".758pt" strokecolor="#231f20">
                <v:path arrowok="t"/>
              </v:shape>
            </v:group>
            <v:group style="position:absolute;left:4380;top:2665;width:427;height:265" coordorigin="4380,2665" coordsize="427,265">
              <v:shape style="position:absolute;left:4380;top:2665;width:427;height:265" coordorigin="4380,2665" coordsize="427,265" path="m4380,2665l4471,2678,4560,2705,4641,2743,4711,2787,4765,2836,4799,2884,4807,2930e" filled="false" stroked="true" strokeweight=".758pt" strokecolor="#231f20">
                <v:path arrowok="t"/>
              </v:shape>
            </v:group>
            <v:group style="position:absolute;left:4671;top:2696;width:53;height:51" coordorigin="4671,2696" coordsize="53,51">
              <v:shape style="position:absolute;left:4671;top:2696;width:53;height:51" coordorigin="4671,2696" coordsize="53,51" path="m4698,2696l4704,2715,4724,2715,4708,2727,4714,2746,4698,2734,4681,2746,4688,2727,4671,2715,4692,2715,4698,2696xe" filled="false" stroked="true" strokeweight=".258pt" strokecolor="#231f20">
                <v:path arrowok="t"/>
              </v:shape>
            </v:group>
            <v:group style="position:absolute;left:4440;top:2954;width:32;height:52" coordorigin="4440,2954" coordsize="32,52">
              <v:shape style="position:absolute;left:4440;top:2954;width:32;height:52" coordorigin="4440,2954" coordsize="32,52" path="m4468,2963l4453,2963,4455,2964,4458,2967,4459,2969,4459,2976,4458,2979,4454,2987,4449,2994,4440,3005,4440,3006,4469,3006,4470,2996,4451,2996,4459,2988,4464,2981,4466,2977,4468,2973,4469,2970,4469,2965,4468,2963xe" filled="true" fillcolor="#231f20" stroked="false">
                <v:path arrowok="t"/>
                <v:fill type="solid"/>
              </v:shape>
              <v:shape style="position:absolute;left:4440;top:2954;width:32;height:52" coordorigin="4440,2954" coordsize="32,52" path="m4471,2991l4470,2991,4469,2993,4469,2994,4468,2995,4467,2995,4465,2996,4451,2996,4470,2996,4471,2991xe" filled="true" fillcolor="#231f20" stroked="false">
                <v:path arrowok="t"/>
                <v:fill type="solid"/>
              </v:shape>
              <v:shape style="position:absolute;left:4440;top:2954;width:32;height:52" coordorigin="4440,2954" coordsize="32,52" path="m4458,2954l4453,2954,4449,2955,4444,2960,4442,2963,4441,2968,4442,2969,4444,2965,4447,2963,4468,2963,4466,2959,4465,2957,4461,2955,4458,2954xe" filled="true" fillcolor="#231f20" stroked="false">
                <v:path arrowok="t"/>
                <v:fill type="solid"/>
              </v:shape>
            </v:group>
            <v:group style="position:absolute;left:4478;top:2954;width:32;height:53" coordorigin="4478,2954" coordsize="32,53">
              <v:shape style="position:absolute;left:4478;top:2954;width:32;height:53" coordorigin="4478,2954" coordsize="32,53" path="m4496,2954l4490,2954,4488,2955,4478,2985,4478,2989,4491,3007,4495,3007,4497,3006,4500,3004,4501,3004,4492,3004,4491,3004,4488,2964,4489,2960,4490,2958,4491,2957,4492,2957,4500,2957,4498,2955,4496,2954xe" filled="true" fillcolor="#231f20" stroked="false">
                <v:path arrowok="t"/>
                <v:fill type="solid"/>
              </v:shape>
              <v:shape style="position:absolute;left:4478;top:2954;width:32;height:53" coordorigin="4478,2954" coordsize="32,53" path="m4500,2957l4494,2957,4495,2957,4497,2959,4497,2961,4498,2964,4498,2989,4497,2999,4497,3001,4495,3004,4494,3004,4501,3004,4509,2985,4509,2975,4508,2970,4505,2962,4503,2959,4500,2957xe" filled="true" fillcolor="#231f20" stroked="false">
                <v:path arrowok="t"/>
                <v:fill type="solid"/>
              </v:shape>
            </v:group>
            <v:group style="position:absolute;left:4516;top:2954;width:27;height:52" coordorigin="4516,2954" coordsize="27,52">
              <v:shape style="position:absolute;left:4516;top:2954;width:27;height:52" coordorigin="4516,2954" coordsize="27,52" path="m4542,3004l4517,3004,4517,3006,4542,3006,4542,3004xe" filled="true" fillcolor="#231f20" stroked="false">
                <v:path arrowok="t"/>
                <v:fill type="solid"/>
              </v:shape>
              <v:shape style="position:absolute;left:4516;top:2954;width:27;height:52" coordorigin="4516,2954" coordsize="27,52" path="m4535,2963l4522,2963,4523,2963,4524,2964,4524,2964,4525,2965,4525,3001,4524,3002,4523,3003,4522,3004,4520,3004,4539,3004,4535,3001,4535,2963xe" filled="true" fillcolor="#231f20" stroked="false">
                <v:path arrowok="t"/>
                <v:fill type="solid"/>
              </v:shape>
              <v:shape style="position:absolute;left:4516;top:2954;width:27;height:52" coordorigin="4516,2954" coordsize="27,52" path="m4535,2954l4534,2954,4516,2963,4517,2964,4518,2963,4520,2963,4535,2963,4535,2954xe" filled="true" fillcolor="#231f20" stroked="false">
                <v:path arrowok="t"/>
                <v:fill type="solid"/>
              </v:shape>
            </v:group>
            <v:group style="position:absolute;left:4550;top:2954;width:32;height:53" coordorigin="4550,2954" coordsize="32,53">
              <v:shape style="position:absolute;left:4550;top:2954;width:32;height:53" coordorigin="4550,2954" coordsize="32,53" path="m4569,2954l4563,2954,4561,2955,4550,2985,4551,2989,4564,3007,4568,3007,4570,3006,4573,3004,4574,3004,4565,3004,4564,3004,4561,2964,4562,2960,4563,2958,4564,2957,4565,2957,4573,2957,4571,2955,4569,2954xe" filled="true" fillcolor="#231f20" stroked="false">
                <v:path arrowok="t"/>
                <v:fill type="solid"/>
              </v:shape>
              <v:shape style="position:absolute;left:4550;top:2954;width:32;height:53" coordorigin="4550,2954" coordsize="32,53" path="m4573,2957l4567,2957,4568,2957,4570,2959,4570,2961,4570,2964,4570,2989,4570,2999,4570,3001,4568,3004,4567,3004,4574,3004,4582,2985,4582,2975,4581,2970,4578,2962,4576,2959,4573,2957xe" filled="true" fillcolor="#231f20" stroked="false">
                <v:path arrowok="t"/>
                <v:fill type="solid"/>
              </v:shape>
            </v:group>
            <v:group style="position:absolute;left:4808;top:2578;width:53;height:50" coordorigin="4808,2578" coordsize="53,50">
              <v:shape style="position:absolute;left:4808;top:2578;width:53;height:50" coordorigin="4808,2578" coordsize="53,50" path="m4835,2578l4841,2597,4861,2597,4845,2609,4851,2628,4835,2617,4818,2628,4825,2609,4808,2597,4829,2597,4835,2578xe" filled="false" stroked="true" strokeweight=".258pt" strokecolor="#231f20">
                <v:path arrowok="t"/>
              </v:shape>
            </v:group>
            <v:group style="position:absolute;left:4736;top:2463;width:53;height:51" coordorigin="4736,2463" coordsize="53,51">
              <v:shape style="position:absolute;left:4736;top:2463;width:53;height:51" coordorigin="4736,2463" coordsize="53,51" path="m4762,2463l4768,2482,4789,2482,4772,2494,4778,2513,4762,2501,4746,2513,4752,2494,4736,2482,4756,2482,4762,2463xe" filled="false" stroked="true" strokeweight=".258pt" strokecolor="#231f20">
                <v:path arrowok="t"/>
              </v:shape>
            </v:group>
            <v:group style="position:absolute;left:4648;top:2527;width:53;height:50" coordorigin="4648,2527" coordsize="53,50">
              <v:shape style="position:absolute;left:4648;top:2527;width:53;height:50" coordorigin="4648,2527" coordsize="53,50" path="m4674,2527l4680,2546,4700,2546,4684,2557,4690,2577,4674,2565,4658,2577,4664,2557,4648,2546,4668,2546,4674,2527xe" filled="false" stroked="true" strokeweight=".258pt" strokecolor="#231f20">
                <v:path arrowok="t"/>
              </v:shape>
            </v:group>
            <v:group style="position:absolute;left:4729;top:2604;width:43;height:41" coordorigin="4729,2604" coordsize="43,41">
              <v:shape style="position:absolute;left:4729;top:2604;width:43;height:41" coordorigin="4729,2604" coordsize="43,41" path="m4750,2604l4755,2620,4771,2620,4758,2629,4763,2645,4750,2635,4737,2645,4742,2629,4729,2620,4745,2620,4750,2604xe" filled="false" stroked="true" strokeweight=".209pt" strokecolor="#231f20">
                <v:path arrowok="t"/>
              </v:shape>
            </v:group>
            <v:group style="position:absolute;left:4599;top:2426;width:213;height:344" coordorigin="4599,2426" coordsize="213,344">
              <v:shape style="position:absolute;left:4599;top:2426;width:213;height:344" coordorigin="4599,2426" coordsize="213,344" path="m4599,2426l4661,2457,4716,2502,4762,2558,4794,2623,4811,2694,4808,2770e" filled="false" stroked="true" strokeweight=".758pt" strokecolor="#231f20">
                <v:path arrowok="t"/>
              </v:shape>
            </v:group>
            <v:group style="position:absolute;left:4300;top:2857;width:489;height:206" coordorigin="4300,2857" coordsize="489,206">
              <v:shape style="position:absolute;left:4300;top:2857;width:489;height:206" coordorigin="4300,2857" coordsize="489,206" path="m4788,2857l4750,2922,4698,2978,4635,3023,4564,3052,4486,3062,4437,3058,4389,3047,4343,3029,4300,3004e" filled="false" stroked="true" strokeweight=".758pt" strokecolor="#231f20">
                <v:path arrowok="t"/>
              </v:shape>
            </v:group>
            <v:group style="position:absolute;left:4045;top:2295;width:879;height:879" coordorigin="4045,2295" coordsize="879,879">
              <v:shape style="position:absolute;left:4045;top:2295;width:879;height:879" coordorigin="4045,2295" coordsize="879,879" path="m4484,2295l4555,2301,4623,2317,4686,2344,4744,2380,4795,2424,4839,2475,4874,2532,4901,2595,4918,2663,4923,2734,4918,2806,4901,2873,4874,2936,4839,2994,4795,3045,4744,3089,4686,3125,4623,3151,4555,3168,4484,3174,4413,3168,4345,3151,4282,3125,4225,3089,4173,3045,4129,2994,4094,2936,4067,2873,4050,2806,4045,2734,4050,2663,4067,2595,4094,2532,4129,2475,4173,2424,4225,2380,4282,2344,4345,2317,4413,2301,4484,2295xe" filled="false" stroked="true" strokeweight=".567pt" strokecolor="#231f20">
                <v:path arrowok="t"/>
              </v:shape>
              <v:shape style="position:absolute;left:4345;top:3017;width:288;height:118" type="#_x0000_t75" stroked="false">
                <v:imagedata r:id="rId162" o:title=""/>
              </v:shape>
            </v:group>
            <w10:wrap type="topAndBottom"/>
          </v:group>
        </w:pict>
      </w:r>
      <w:r>
        <w:rPr/>
        <w:pict>
          <v:group style="position:absolute;margin-left:250.824997pt;margin-top:114.447197pt;width:44.55pt;height:44.55pt;mso-position-horizontal-relative:page;mso-position-vertical-relative:paragraph;z-index:7192;mso-wrap-distance-left:0;mso-wrap-distance-right:0" coordorigin="5016,2289" coordsize="891,891">
            <v:group style="position:absolute;left:5022;top:2295;width:879;height:879" coordorigin="5022,2295" coordsize="879,879">
              <v:shape style="position:absolute;left:5022;top:2295;width:879;height:879" coordorigin="5022,2295" coordsize="879,879" path="m5462,2295l5391,2301,5323,2317,5260,2344,5202,2380,5151,2424,5107,2475,5072,2532,5045,2595,5028,2663,5022,2734,5028,2806,5045,2873,5072,2936,5107,2994,5151,3045,5202,3089,5260,3125,5323,3151,5391,3168,5462,3174,5533,3168,5601,3151,5664,3125,5721,3089,5773,3045,5817,2994,5852,2936,5879,2873,5896,2806,5901,2734,5896,2663,5879,2595,5852,2532,5817,2475,5773,2424,5721,2380,5664,2344,5601,2317,5533,2301,5462,2295xe" filled="true" fillcolor="#d1d3d4" stroked="false">
                <v:path arrowok="t"/>
                <v:fill type="solid"/>
              </v:shape>
            </v:group>
            <v:group style="position:absolute;left:5022;top:2295;width:879;height:879" coordorigin="5022,2295" coordsize="879,879">
              <v:shape style="position:absolute;left:5022;top:2295;width:879;height:879" coordorigin="5022,2295" coordsize="879,879" path="m5462,2295l5533,2301,5601,2317,5664,2344,5721,2380,5773,2424,5817,2475,5852,2532,5879,2595,5896,2663,5901,2734,5896,2806,5879,2873,5852,2936,5817,2994,5773,3045,5721,3089,5664,3125,5601,3151,5533,3168,5462,3174,5391,3168,5323,3151,5260,3125,5202,3089,5151,3045,5107,2994,5072,2936,5045,2873,5028,2806,5022,2734,5028,2663,5045,2595,5072,2532,5107,2475,5151,2424,5202,2380,5260,2344,5323,2317,5391,2301,5462,2295xe" filled="false" stroked="true" strokeweight=".425pt" strokecolor="#231f20">
                <v:path arrowok="t"/>
              </v:shape>
            </v:group>
            <v:group style="position:absolute;left:5226;top:2678;width:220;height:428" coordorigin="5226,2678" coordsize="220,428">
              <v:shape style="position:absolute;left:5226;top:2678;width:220;height:428" coordorigin="5226,2678" coordsize="220,428" path="m5226,3105l5445,2678e" filled="false" stroked="true" strokeweight=".292pt" strokecolor="#6d6e71">
                <v:path arrowok="t"/>
              </v:shape>
            </v:group>
            <v:group style="position:absolute;left:5489;top:2326;width:137;height:267" coordorigin="5489,2326" coordsize="137,267">
              <v:shape style="position:absolute;left:5489;top:2326;width:137;height:267" coordorigin="5489,2326" coordsize="137,267" path="m5489,2593l5626,2326e" filled="false" stroked="true" strokeweight=".292pt" strokecolor="#6d6e71">
                <v:path arrowok="t"/>
              </v:shape>
            </v:group>
            <v:group style="position:absolute;left:5032;top:2438;width:107;height:207" coordorigin="5032,2438" coordsize="107,207">
              <v:shape style="position:absolute;left:5032;top:2438;width:107;height:207" coordorigin="5032,2438" coordsize="107,207" path="m5032,2644l5138,2438e" filled="false" stroked="true" strokeweight=".292pt" strokecolor="#6d6e71">
                <v:path arrowok="t"/>
              </v:shape>
            </v:group>
            <v:group style="position:absolute;left:5024;top:2401;width:151;height:295" coordorigin="5024,2401" coordsize="151,295">
              <v:shape style="position:absolute;left:5024;top:2401;width:151;height:295" coordorigin="5024,2401" coordsize="151,295" path="m5024,2695l5175,2401e" filled="false" stroked="true" strokeweight=".292pt" strokecolor="#6d6e71">
                <v:path arrowok="t"/>
              </v:shape>
            </v:group>
            <v:group style="position:absolute;left:5023;top:2377;width:185;height:359" coordorigin="5023,2377" coordsize="185,359">
              <v:shape style="position:absolute;left:5023;top:2377;width:185;height:359" coordorigin="5023,2377" coordsize="185,359" path="m5023,2735l5207,2377e" filled="false" stroked="true" strokeweight=".292pt" strokecolor="#6d6e71">
                <v:path arrowok="t"/>
              </v:shape>
            </v:group>
            <v:group style="position:absolute;left:5024;top:2358;width:212;height:411" coordorigin="5024,2358" coordsize="212,411">
              <v:shape style="position:absolute;left:5024;top:2358;width:212;height:411" coordorigin="5024,2358" coordsize="212,411" path="m5024,2769l5235,2358e" filled="false" stroked="true" strokeweight=".292pt" strokecolor="#6d6e71">
                <v:path arrowok="t"/>
              </v:shape>
            </v:group>
            <v:group style="position:absolute;left:5027;top:2343;width:234;height:456" coordorigin="5027,2343" coordsize="234,456">
              <v:shape style="position:absolute;left:5027;top:2343;width:234;height:456" coordorigin="5027,2343" coordsize="234,456" path="m5027,2799l5261,2343e" filled="false" stroked="true" strokeweight=".292pt" strokecolor="#6d6e71">
                <v:path arrowok="t"/>
              </v:shape>
            </v:group>
            <v:group style="position:absolute;left:5032;top:2332;width:254;height:495" coordorigin="5032,2332" coordsize="254,495">
              <v:shape style="position:absolute;left:5032;top:2332;width:254;height:495" coordorigin="5032,2332" coordsize="254,495" path="m5032,2826l5286,2332e" filled="false" stroked="true" strokeweight=".292pt" strokecolor="#6d6e71">
                <v:path arrowok="t"/>
              </v:shape>
            </v:group>
            <v:group style="position:absolute;left:5038;top:2322;width:272;height:529" coordorigin="5038,2322" coordsize="272,529">
              <v:shape style="position:absolute;left:5038;top:2322;width:272;height:529" coordorigin="5038,2322" coordsize="272,529" path="m5038,2851l5310,2322e" filled="false" stroked="true" strokeweight=".292pt" strokecolor="#6d6e71">
                <v:path arrowok="t"/>
              </v:shape>
            </v:group>
            <v:group style="position:absolute;left:5045;top:2314;width:288;height:560" coordorigin="5045,2314" coordsize="288,560">
              <v:shape style="position:absolute;left:5045;top:2314;width:288;height:560" coordorigin="5045,2314" coordsize="288,560" path="m5045,2874l5332,2314e" filled="false" stroked="true" strokeweight=".292pt" strokecolor="#6d6e71">
                <v:path arrowok="t"/>
              </v:shape>
            </v:group>
            <v:group style="position:absolute;left:5053;top:2308;width:302;height:587" coordorigin="5053,2308" coordsize="302,587">
              <v:shape style="position:absolute;left:5053;top:2308;width:302;height:587" coordorigin="5053,2308" coordsize="302,587" path="m5053,2895l5354,2308e" filled="false" stroked="true" strokeweight=".292pt" strokecolor="#6d6e71">
                <v:path arrowok="t"/>
              </v:shape>
            </v:group>
            <v:group style="position:absolute;left:5061;top:2303;width:315;height:612" coordorigin="5061,2303" coordsize="315,612">
              <v:shape style="position:absolute;left:5061;top:2303;width:315;height:612" coordorigin="5061,2303" coordsize="315,612" path="m5061,2915l5375,2303e" filled="false" stroked="true" strokeweight=".292pt" strokecolor="#6d6e71">
                <v:path arrowok="t"/>
              </v:shape>
            </v:group>
            <v:group style="position:absolute;left:5070;top:2300;width:326;height:634" coordorigin="5070,2300" coordsize="326,634">
              <v:shape style="position:absolute;left:5070;top:2300;width:326;height:634" coordorigin="5070,2300" coordsize="326,634" path="m5070,2934l5396,2300e" filled="false" stroked="true" strokeweight=".292pt" strokecolor="#6d6e71">
                <v:path arrowok="t"/>
              </v:shape>
            </v:group>
            <v:group style="position:absolute;left:5080;top:2297;width:336;height:655" coordorigin="5080,2297" coordsize="336,655">
              <v:shape style="position:absolute;left:5080;top:2297;width:336;height:655" coordorigin="5080,2297" coordsize="336,655" path="m5080,2952l5416,2297e" filled="false" stroked="true" strokeweight=".292pt" strokecolor="#6d6e71">
                <v:path arrowok="t"/>
              </v:shape>
            </v:group>
            <v:group style="position:absolute;left:5090;top:2296;width:346;height:673" coordorigin="5090,2296" coordsize="346,673">
              <v:shape style="position:absolute;left:5090;top:2296;width:346;height:673" coordorigin="5090,2296" coordsize="346,673" path="m5090,2968l5435,2296e" filled="false" stroked="true" strokeweight=".292pt" strokecolor="#6d6e71">
                <v:path arrowok="t"/>
              </v:shape>
            </v:group>
            <v:group style="position:absolute;left:5101;top:2295;width:354;height:690" coordorigin="5101,2295" coordsize="354,690">
              <v:shape style="position:absolute;left:5101;top:2295;width:354;height:690" coordorigin="5101,2295" coordsize="354,690" path="m5101,2984l5455,2295e" filled="false" stroked="true" strokeweight=".292pt" strokecolor="#6d6e71">
                <v:path arrowok="t"/>
              </v:shape>
            </v:group>
            <v:group style="position:absolute;left:5111;top:2295;width:362;height:705" coordorigin="5111,2295" coordsize="362,705">
              <v:shape style="position:absolute;left:5111;top:2295;width:362;height:705" coordorigin="5111,2295" coordsize="362,705" path="m5111,2999l5473,2295e" filled="false" stroked="true" strokeweight=".292pt" strokecolor="#6d6e71">
                <v:path arrowok="t"/>
              </v:shape>
            </v:group>
            <v:group style="position:absolute;left:5123;top:2633;width:196;height:381" coordorigin="5123,2633" coordsize="196,381">
              <v:shape style="position:absolute;left:5123;top:2633;width:196;height:381" coordorigin="5123,2633" coordsize="196,381" path="m5123,3014l5318,2633e" filled="false" stroked="true" strokeweight=".292pt" strokecolor="#6d6e71">
                <v:path arrowok="t"/>
              </v:shape>
            </v:group>
            <v:group style="position:absolute;left:5347;top:2296;width:145;height:281" coordorigin="5347,2296" coordsize="145,281">
              <v:shape style="position:absolute;left:5347;top:2296;width:145;height:281" coordorigin="5347,2296" coordsize="145,281" path="m5347,2577l5491,2296e" filled="false" stroked="true" strokeweight=".292pt" strokecolor="#6d6e71">
                <v:path arrowok="t"/>
              </v:shape>
            </v:group>
            <v:group style="position:absolute;left:5135;top:2647;width:196;height:381" coordorigin="5135,2647" coordsize="196,381">
              <v:shape style="position:absolute;left:5135;top:2647;width:196;height:381" coordorigin="5135,2647" coordsize="196,381" path="m5135,3027l5330,2647e" filled="false" stroked="true" strokeweight=".292pt" strokecolor="#6d6e71">
                <v:path arrowok="t"/>
              </v:shape>
            </v:group>
            <v:group style="position:absolute;left:5365;top:2298;width:145;height:282" coordorigin="5365,2298" coordsize="145,282">
              <v:shape style="position:absolute;left:5365;top:2298;width:145;height:282" coordorigin="5365,2298" coordsize="145,282" path="m5365,2579l5509,2298e" filled="false" stroked="true" strokeweight=".292pt" strokecolor="#6d6e71">
                <v:path arrowok="t"/>
              </v:shape>
            </v:group>
            <v:group style="position:absolute;left:5147;top:2658;width:197;height:383" coordorigin="5147,2658" coordsize="197,383">
              <v:shape style="position:absolute;left:5147;top:2658;width:197;height:383" coordorigin="5147,2658" coordsize="197,383" path="m5147,3040l5343,2658e" filled="false" stroked="true" strokeweight=".292pt" strokecolor="#6d6e71">
                <v:path arrowok="t"/>
              </v:shape>
            </v:group>
            <v:group style="position:absolute;left:5384;top:2300;width:144;height:279" coordorigin="5384,2300" coordsize="144,279">
              <v:shape style="position:absolute;left:5384;top:2300;width:144;height:279" coordorigin="5384,2300" coordsize="144,279" path="m5384,2579l5527,2300e" filled="false" stroked="true" strokeweight=".292pt" strokecolor="#6d6e71">
                <v:path arrowok="t"/>
              </v:shape>
            </v:group>
            <v:group style="position:absolute;left:5159;top:2663;width:200;height:390" coordorigin="5159,2663" coordsize="200,390">
              <v:shape style="position:absolute;left:5159;top:2663;width:200;height:390" coordorigin="5159,2663" coordsize="200,390" path="m5159,3053l5359,2663e" filled="false" stroked="true" strokeweight=".292pt" strokecolor="#6d6e71">
                <v:path arrowok="t"/>
              </v:shape>
            </v:group>
            <v:group style="position:absolute;left:5402;top:2303;width:143;height:278" coordorigin="5402,2303" coordsize="143,278">
              <v:shape style="position:absolute;left:5402;top:2303;width:143;height:278" coordorigin="5402,2303" coordsize="143,278" path="m5402,2580l5544,2303e" filled="false" stroked="true" strokeweight=".292pt" strokecolor="#6d6e71">
                <v:path arrowok="t"/>
              </v:shape>
            </v:group>
            <v:group style="position:absolute;left:5172;top:2667;width:205;height:398" coordorigin="5172,2667" coordsize="205,398">
              <v:shape style="position:absolute;left:5172;top:2667;width:205;height:398" coordorigin="5172,2667" coordsize="205,398" path="m5172,3064l5376,2667e" filled="false" stroked="true" strokeweight=".292pt" strokecolor="#6d6e71">
                <v:path arrowok="t"/>
              </v:shape>
            </v:group>
            <v:group style="position:absolute;left:5419;top:2306;width:142;height:276" coordorigin="5419,2306" coordsize="142,276">
              <v:shape style="position:absolute;left:5419;top:2306;width:142;height:276" coordorigin="5419,2306" coordsize="142,276" path="m5419,2582l5561,2306e" filled="false" stroked="true" strokeweight=".292pt" strokecolor="#6d6e71">
                <v:path arrowok="t"/>
              </v:shape>
            </v:group>
            <v:group style="position:absolute;left:5185;top:2669;width:209;height:407" coordorigin="5185,2669" coordsize="209,407">
              <v:shape style="position:absolute;left:5185;top:2669;width:209;height:407" coordorigin="5185,2669" coordsize="209,407" path="m5185,3075l5394,2669e" filled="false" stroked="true" strokeweight=".292pt" strokecolor="#6d6e71">
                <v:path arrowok="t"/>
              </v:shape>
            </v:group>
            <v:group style="position:absolute;left:5438;top:2310;width:141;height:274" coordorigin="5438,2310" coordsize="141,274">
              <v:shape style="position:absolute;left:5438;top:2310;width:141;height:274" coordorigin="5438,2310" coordsize="141,274" path="m5438,2584l5578,2310e" filled="false" stroked="true" strokeweight=".292pt" strokecolor="#6d6e71">
                <v:path arrowok="t"/>
              </v:shape>
            </v:group>
            <v:group style="position:absolute;left:5198;top:2671;width:213;height:415" coordorigin="5198,2671" coordsize="213,415">
              <v:shape style="position:absolute;left:5198;top:2671;width:213;height:415" coordorigin="5198,2671" coordsize="213,415" path="m5198,3086l5411,2671e" filled="false" stroked="true" strokeweight=".292pt" strokecolor="#6d6e71">
                <v:path arrowok="t"/>
              </v:shape>
            </v:group>
            <v:group style="position:absolute;left:5454;top:2315;width:140;height:272" coordorigin="5454,2315" coordsize="140,272">
              <v:shape style="position:absolute;left:5454;top:2315;width:140;height:272" coordorigin="5454,2315" coordsize="140,272" path="m5454,2587l5594,2315e" filled="false" stroked="true" strokeweight=".292pt" strokecolor="#6d6e71">
                <v:path arrowok="t"/>
              </v:shape>
            </v:group>
            <v:group style="position:absolute;left:5212;top:2674;width:217;height:422" coordorigin="5212,2674" coordsize="217,422">
              <v:shape style="position:absolute;left:5212;top:2674;width:217;height:422" coordorigin="5212,2674" coordsize="217,422" path="m5212,3095l5428,2674e" filled="false" stroked="true" strokeweight=".292pt" strokecolor="#6d6e71">
                <v:path arrowok="t"/>
              </v:shape>
            </v:group>
            <v:group style="position:absolute;left:5471;top:2321;width:139;height:270" coordorigin="5471,2321" coordsize="139,270">
              <v:shape style="position:absolute;left:5471;top:2321;width:139;height:270" coordorigin="5471,2321" coordsize="139,270" path="m5471,2590l5610,2321e" filled="false" stroked="true" strokeweight=".292pt" strokecolor="#6d6e71">
                <v:path arrowok="t"/>
              </v:shape>
              <v:shape style="position:absolute;left:5131;top:2432;width:279;height:393" type="#_x0000_t75" stroked="false">
                <v:imagedata r:id="rId163" o:title=""/>
              </v:shape>
            </v:group>
            <v:group style="position:absolute;left:5101;top:2859;width:61;height:70" coordorigin="5101,2859" coordsize="61,70">
              <v:shape style="position:absolute;left:5101;top:2859;width:61;height:70" coordorigin="5101,2859" coordsize="61,70" path="m5141,2859l5123,2859,5116,2863,5104,2875,5101,2884,5101,2906,5104,2914,5115,2926,5123,2929,5140,2929,5146,2927,5155,2920,5157,2918,5127,2918,5123,2916,5117,2909,5115,2902,5115,2886,5117,2880,5123,2873,5127,2871,5158,2871,5157,2870,5148,2862,5141,2859xe" filled="true" fillcolor="#231f20" stroked="false">
                <v:path arrowok="t"/>
                <v:fill type="solid"/>
              </v:shape>
              <v:shape style="position:absolute;left:5101;top:2859;width:61;height:70" coordorigin="5101,2859" coordsize="61,70" path="m5147,2903l5146,2908,5144,2912,5139,2916,5136,2918,5157,2918,5159,2915,5161,2907,5147,2903xe" filled="true" fillcolor="#231f20" stroked="false">
                <v:path arrowok="t"/>
                <v:fill type="solid"/>
              </v:shape>
              <v:shape style="position:absolute;left:5101;top:2859;width:61;height:70" coordorigin="5101,2859" coordsize="61,70" path="m5158,2871l5136,2871,5139,2872,5144,2876,5146,2879,5147,2882,5161,2879,5159,2874,5158,2871xe" filled="true" fillcolor="#231f20" stroked="false">
                <v:path arrowok="t"/>
                <v:fill type="solid"/>
              </v:shape>
            </v:group>
            <v:group style="position:absolute;left:5173;top:2861;width:53;height:68" coordorigin="5173,2861" coordsize="53,68">
              <v:shape style="position:absolute;left:5173;top:2861;width:53;height:68" coordorigin="5173,2861" coordsize="53,68" path="m5224,2861l5173,2861,5173,2928,5225,2928,5225,2917,5187,2917,5187,2898,5221,2898,5221,2887,5187,2887,5187,2872,5224,2872,5224,2861xe" filled="true" fillcolor="#231f20" stroked="false">
                <v:path arrowok="t"/>
                <v:fill type="solid"/>
              </v:shape>
            </v:group>
            <v:group style="position:absolute;left:5237;top:2861;width:55;height:68" coordorigin="5237,2861" coordsize="55,68">
              <v:shape style="position:absolute;left:5237;top:2861;width:55;height:68" coordorigin="5237,2861" coordsize="55,68" path="m5251,2861l5237,2861,5237,2928,5250,2928,5250,2884,5266,2884,5251,2861xe" filled="true" fillcolor="#231f20" stroked="false">
                <v:path arrowok="t"/>
                <v:fill type="solid"/>
              </v:shape>
              <v:shape style="position:absolute;left:5237;top:2861;width:55;height:68" coordorigin="5237,2861" coordsize="55,68" path="m5266,2884l5250,2884,5278,2928,5292,2928,5292,2906,5279,2906,5266,2884xe" filled="true" fillcolor="#231f20" stroked="false">
                <v:path arrowok="t"/>
                <v:fill type="solid"/>
              </v:shape>
              <v:shape style="position:absolute;left:5237;top:2861;width:55;height:68" coordorigin="5237,2861" coordsize="55,68" path="m5292,2861l5279,2861,5279,2906,5292,2906,5292,2861xe" filled="true" fillcolor="#231f20" stroked="false">
                <v:path arrowok="t"/>
                <v:fill type="solid"/>
              </v:shape>
            </v:group>
            <v:group style="position:absolute;left:5302;top:2861;width:55;height:68" coordorigin="5302,2861" coordsize="55,68">
              <v:shape style="position:absolute;left:5302;top:2861;width:55;height:68" coordorigin="5302,2861" coordsize="55,68" path="m5336,2872l5322,2872,5322,2928,5336,2928,5336,2872xe" filled="true" fillcolor="#231f20" stroked="false">
                <v:path arrowok="t"/>
                <v:fill type="solid"/>
              </v:shape>
              <v:shape style="position:absolute;left:5302;top:2861;width:55;height:68" coordorigin="5302,2861" coordsize="55,68" path="m5357,2861l5302,2861,5302,2872,5357,2872,5357,2861xe" filled="true" fillcolor="#231f20" stroked="false">
                <v:path arrowok="t"/>
                <v:fill type="solid"/>
              </v:shape>
            </v:group>
            <v:group style="position:absolute;left:5352;top:2861;width:70;height:68" coordorigin="5352,2861" coordsize="70,68">
              <v:shape style="position:absolute;left:5352;top:2861;width:70;height:68" coordorigin="5352,2861" coordsize="70,68" path="m5393,2861l5378,2861,5352,2928,5366,2928,5372,2913,5415,2913,5410,2901,5376,2901,5386,2876,5400,2876,5393,2861xe" filled="true" fillcolor="#231f20" stroked="false">
                <v:path arrowok="t"/>
                <v:fill type="solid"/>
              </v:shape>
              <v:shape style="position:absolute;left:5352;top:2861;width:70;height:68" coordorigin="5352,2861" coordsize="70,68" path="m5415,2913l5400,2913,5406,2928,5421,2928,5415,2913xe" filled="true" fillcolor="#231f20" stroked="false">
                <v:path arrowok="t"/>
                <v:fill type="solid"/>
              </v:shape>
              <v:shape style="position:absolute;left:5352;top:2861;width:70;height:68" coordorigin="5352,2861" coordsize="70,68" path="m5400,2876l5386,2876,5395,2901,5410,2901,5400,2876xe" filled="true" fillcolor="#231f20" stroked="false">
                <v:path arrowok="t"/>
                <v:fill type="solid"/>
              </v:shape>
            </v:group>
            <v:group style="position:absolute;left:5414;top:2861;width:65;height:68" coordorigin="5414,2861" coordsize="65,68">
              <v:shape style="position:absolute;left:5414;top:2861;width:65;height:68" coordorigin="5414,2861" coordsize="65,68" path="m5429,2861l5414,2861,5439,2928,5454,2928,5460,2911,5447,2911,5429,2861xe" filled="true" fillcolor="#231f20" stroked="false">
                <v:path arrowok="t"/>
                <v:fill type="solid"/>
              </v:shape>
              <v:shape style="position:absolute;left:5414;top:2861;width:65;height:68" coordorigin="5414,2861" coordsize="65,68" path="m5478,2861l5463,2861,5447,2911,5460,2911,5478,2861xe" filled="true" fillcolor="#231f20" stroked="false">
                <v:path arrowok="t"/>
                <v:fill type="solid"/>
              </v:shape>
            </v:group>
            <v:group style="position:absolute;left:5483;top:2859;width:67;height:70" coordorigin="5483,2859" coordsize="67,70">
              <v:shape style="position:absolute;left:5483;top:2859;width:67;height:70" coordorigin="5483,2859" coordsize="67,70" path="m5526,2859l5510,2859,5505,2860,5483,2888,5483,2906,5486,2914,5498,2926,5506,2929,5526,2929,5534,2926,5543,2918,5510,2918,5506,2916,5499,2908,5497,2902,5497,2886,5499,2881,5506,2873,5510,2871,5543,2871,5534,2863,5526,2859xe" filled="true" fillcolor="#231f20" stroked="false">
                <v:path arrowok="t"/>
                <v:fill type="solid"/>
              </v:shape>
              <v:shape style="position:absolute;left:5483;top:2859;width:67;height:70" coordorigin="5483,2859" coordsize="67,70" path="m5543,2871l5522,2871,5526,2873,5533,2881,5535,2886,5535,2902,5533,2908,5526,2916,5522,2918,5543,2918,5546,2914,5549,2906,5549,2883,5546,2875,5543,2871xe" filled="true" fillcolor="#231f20" stroked="false">
                <v:path arrowok="t"/>
                <v:fill type="solid"/>
              </v:shape>
            </v:group>
            <v:group style="position:absolute;left:5557;top:2859;width:57;height:70" coordorigin="5557,2859" coordsize="57,70">
              <v:shape style="position:absolute;left:5557;top:2859;width:57;height:70" coordorigin="5557,2859" coordsize="57,70" path="m5570,2905l5557,2906,5558,2914,5561,2919,5570,2927,5577,2929,5591,2929,5596,2928,5604,2925,5607,2923,5611,2918,5581,2918,5578,2917,5573,2913,5571,2909,5570,2905xe" filled="true" fillcolor="#231f20" stroked="false">
                <v:path arrowok="t"/>
                <v:fill type="solid"/>
              </v:shape>
              <v:shape style="position:absolute;left:5557;top:2859;width:57;height:70" coordorigin="5557,2859" coordsize="57,70" path="m5593,2859l5579,2859,5575,2860,5559,2884,5561,2888,5569,2895,5574,2897,5587,2900,5591,2901,5595,2902,5597,2903,5598,2904,5599,2906,5599,2907,5599,2911,5598,2913,5593,2917,5590,2918,5611,2918,5612,2916,5613,2913,5613,2904,5612,2901,5581,2884,5576,2883,5573,2880,5573,2879,5573,2876,5573,2874,5577,2872,5580,2871,5609,2871,5608,2869,5600,2861,5593,2859xe" filled="true" fillcolor="#231f20" stroked="false">
                <v:path arrowok="t"/>
                <v:fill type="solid"/>
              </v:shape>
              <v:shape style="position:absolute;left:5557;top:2859;width:57;height:70" coordorigin="5557,2859" coordsize="57,70" path="m5609,2871l5588,2871,5591,2872,5595,2875,5596,2877,5597,2881,5611,2880,5611,2874,5609,2871xe" filled="true" fillcolor="#231f20" stroked="false">
                <v:path arrowok="t"/>
                <v:fill type="solid"/>
              </v:shape>
            </v:group>
            <v:group style="position:absolute;left:5310;top:2576;width:498;height:418" coordorigin="5310,2576" coordsize="498,418">
              <v:shape style="position:absolute;left:5310;top:2576;width:498;height:418" coordorigin="5310,2576" coordsize="498,418" path="m5310,2576l5423,2582,5517,2600,5593,2626,5653,2655,5732,2709,5786,2770,5808,2832,5802,2890,5772,2940,5722,2975,5658,2993e" filled="false" stroked="true" strokeweight=".758pt" strokecolor="#231f20">
                <v:path arrowok="t"/>
              </v:shape>
            </v:group>
            <v:group style="position:absolute;left:5358;top:2665;width:427;height:265" coordorigin="5358,2665" coordsize="427,265">
              <v:shape style="position:absolute;left:5358;top:2665;width:427;height:265" coordorigin="5358,2665" coordsize="427,265" path="m5358,2665l5449,2678,5538,2705,5619,2743,5689,2787,5743,2836,5777,2884,5785,2930e" filled="false" stroked="true" strokeweight=".758pt" strokecolor="#231f20">
                <v:path arrowok="t"/>
              </v:shape>
            </v:group>
            <v:group style="position:absolute;left:5649;top:2696;width:53;height:51" coordorigin="5649,2696" coordsize="53,51">
              <v:shape style="position:absolute;left:5649;top:2696;width:53;height:51" coordorigin="5649,2696" coordsize="53,51" path="m5676,2696l5682,2715,5702,2715,5686,2727,5692,2746,5676,2734,5659,2746,5666,2727,5649,2715,5669,2715,5676,2696xe" filled="false" stroked="true" strokeweight=".258pt" strokecolor="#231f20">
                <v:path arrowok="t"/>
              </v:shape>
            </v:group>
            <v:group style="position:absolute;left:5418;top:2954;width:32;height:52" coordorigin="5418,2954" coordsize="32,52">
              <v:shape style="position:absolute;left:5418;top:2954;width:32;height:52" coordorigin="5418,2954" coordsize="32,52" path="m5446,2963l5431,2963,5433,2964,5436,2967,5437,2969,5437,2976,5436,2979,5432,2987,5427,2994,5418,3005,5418,3006,5446,3006,5448,2996,5429,2996,5437,2988,5442,2981,5444,2977,5446,2973,5447,2970,5447,2965,5446,2963xe" filled="true" fillcolor="#231f20" stroked="false">
                <v:path arrowok="t"/>
                <v:fill type="solid"/>
              </v:shape>
              <v:shape style="position:absolute;left:5418;top:2954;width:32;height:52" coordorigin="5418,2954" coordsize="32,52" path="m5449,2991l5448,2991,5447,2993,5446,2994,5445,2995,5445,2995,5443,2996,5429,2996,5448,2996,5449,2991xe" filled="true" fillcolor="#231f20" stroked="false">
                <v:path arrowok="t"/>
                <v:fill type="solid"/>
              </v:shape>
              <v:shape style="position:absolute;left:5418;top:2954;width:32;height:52" coordorigin="5418,2954" coordsize="32,52" path="m5436,2954l5430,2954,5427,2955,5422,2960,5420,2963,5419,2968,5420,2969,5422,2965,5425,2963,5446,2963,5444,2959,5442,2957,5438,2955,5436,2954xe" filled="true" fillcolor="#231f20" stroked="false">
                <v:path arrowok="t"/>
                <v:fill type="solid"/>
              </v:shape>
            </v:group>
            <v:group style="position:absolute;left:5455;top:2954;width:32;height:53" coordorigin="5455,2954" coordsize="32,53">
              <v:shape style="position:absolute;left:5455;top:2954;width:32;height:53" coordorigin="5455,2954" coordsize="32,53" path="m5474,2954l5468,2954,5465,2955,5455,2985,5456,2989,5469,3007,5473,3007,5475,3006,5478,3004,5478,3004,5470,3004,5469,3004,5466,2964,5467,2960,5467,2958,5469,2957,5470,2957,5478,2957,5476,2955,5474,2954xe" filled="true" fillcolor="#231f20" stroked="false">
                <v:path arrowok="t"/>
                <v:fill type="solid"/>
              </v:shape>
              <v:shape style="position:absolute;left:5455;top:2954;width:32;height:53" coordorigin="5455,2954" coordsize="32,53" path="m5478,2957l5472,2957,5473,2957,5475,2959,5475,2961,5475,2964,5475,2989,5475,2999,5475,3001,5473,3004,5472,3004,5478,3004,5486,2985,5486,2975,5486,2970,5483,2962,5481,2959,5478,2957xe" filled="true" fillcolor="#231f20" stroked="false">
                <v:path arrowok="t"/>
                <v:fill type="solid"/>
              </v:shape>
            </v:group>
            <v:group style="position:absolute;left:5494;top:2954;width:27;height:52" coordorigin="5494,2954" coordsize="27,52">
              <v:shape style="position:absolute;left:5494;top:2954;width:27;height:52" coordorigin="5494,2954" coordsize="27,52" path="m5520,3004l5495,3004,5495,3006,5520,3006,5520,3004xe" filled="true" fillcolor="#231f20" stroked="false">
                <v:path arrowok="t"/>
                <v:fill type="solid"/>
              </v:shape>
              <v:shape style="position:absolute;left:5494;top:2954;width:27;height:52" coordorigin="5494,2954" coordsize="27,52" path="m5513,2963l5500,2963,5500,2963,5502,2964,5502,2964,5502,2965,5502,3001,5502,3002,5501,3003,5499,3004,5498,3004,5517,3004,5513,3001,5513,2963xe" filled="true" fillcolor="#231f20" stroked="false">
                <v:path arrowok="t"/>
                <v:fill type="solid"/>
              </v:shape>
              <v:shape style="position:absolute;left:5494;top:2954;width:27;height:52" coordorigin="5494,2954" coordsize="27,52" path="m5513,2954l5512,2954,5494,2963,5495,2964,5496,2963,5498,2963,5513,2963,5513,2954xe" filled="true" fillcolor="#231f20" stroked="false">
                <v:path arrowok="t"/>
                <v:fill type="solid"/>
              </v:shape>
            </v:group>
            <v:group style="position:absolute;left:5528;top:2954;width:32;height:53" coordorigin="5528,2954" coordsize="32,53">
              <v:shape style="position:absolute;left:5528;top:2954;width:32;height:53" coordorigin="5528,2954" coordsize="32,53" path="m5547,2954l5541,2954,5538,2955,5528,2985,5529,2989,5541,3007,5546,3007,5548,3006,5551,3004,5551,3004,5543,3004,5542,3004,5539,2964,5540,2960,5540,2958,5542,2957,5543,2957,5551,2957,5549,2955,5547,2954xe" filled="true" fillcolor="#231f20" stroked="false">
                <v:path arrowok="t"/>
                <v:fill type="solid"/>
              </v:shape>
              <v:shape style="position:absolute;left:5528;top:2954;width:32;height:53" coordorigin="5528,2954" coordsize="32,53" path="m5551,2957l5545,2957,5546,2957,5547,2959,5548,2961,5548,2964,5548,2989,5548,2999,5548,3001,5546,3004,5545,3004,5551,3004,5559,2985,5559,2975,5559,2970,5556,2962,5554,2959,5551,2957xe" filled="true" fillcolor="#231f20" stroked="false">
                <v:path arrowok="t"/>
                <v:fill type="solid"/>
              </v:shape>
            </v:group>
            <v:group style="position:absolute;left:5786;top:2578;width:53;height:50" coordorigin="5786,2578" coordsize="53,50">
              <v:shape style="position:absolute;left:5786;top:2578;width:53;height:50" coordorigin="5786,2578" coordsize="53,50" path="m5813,2578l5819,2597,5839,2597,5823,2609,5829,2628,5813,2617,5796,2628,5803,2609,5786,2597,5806,2597,5813,2578xe" filled="false" stroked="true" strokeweight=".258pt" strokecolor="#231f20">
                <v:path arrowok="t"/>
              </v:shape>
            </v:group>
            <v:group style="position:absolute;left:5714;top:2463;width:53;height:51" coordorigin="5714,2463" coordsize="53,51">
              <v:shape style="position:absolute;left:5714;top:2463;width:53;height:51" coordorigin="5714,2463" coordsize="53,51" path="m5740,2463l5746,2482,5766,2482,5750,2494,5756,2513,5740,2501,5724,2513,5730,2494,5714,2482,5734,2482,5740,2463xe" filled="false" stroked="true" strokeweight=".258pt" strokecolor="#231f20">
                <v:path arrowok="t"/>
              </v:shape>
            </v:group>
            <v:group style="position:absolute;left:5626;top:2527;width:53;height:50" coordorigin="5626,2527" coordsize="53,50">
              <v:shape style="position:absolute;left:5626;top:2527;width:53;height:50" coordorigin="5626,2527" coordsize="53,50" path="m5652,2527l5658,2546,5678,2546,5662,2557,5668,2577,5652,2565,5636,2577,5642,2557,5626,2546,5646,2546,5652,2527xe" filled="false" stroked="true" strokeweight=".258pt" strokecolor="#231f20">
                <v:path arrowok="t"/>
              </v:shape>
            </v:group>
            <v:group style="position:absolute;left:5706;top:2604;width:43;height:41" coordorigin="5706,2604" coordsize="43,41">
              <v:shape style="position:absolute;left:5706;top:2604;width:43;height:41" coordorigin="5706,2604" coordsize="43,41" path="m5728,2604l5733,2620,5749,2620,5736,2629,5741,2645,5728,2635,5715,2645,5720,2629,5706,2620,5723,2620,5728,2604xe" filled="false" stroked="true" strokeweight=".209pt" strokecolor="#231f20">
                <v:path arrowok="t"/>
              </v:shape>
            </v:group>
            <v:group style="position:absolute;left:5576;top:2426;width:213;height:344" coordorigin="5576,2426" coordsize="213,344">
              <v:shape style="position:absolute;left:5576;top:2426;width:213;height:344" coordorigin="5576,2426" coordsize="213,344" path="m5576,2426l5639,2457,5694,2502,5740,2558,5772,2623,5789,2694,5786,2770e" filled="false" stroked="true" strokeweight=".758pt" strokecolor="#231f20">
                <v:path arrowok="t"/>
              </v:shape>
            </v:group>
            <v:group style="position:absolute;left:5278;top:2857;width:489;height:206" coordorigin="5278,2857" coordsize="489,206">
              <v:shape style="position:absolute;left:5278;top:2857;width:489;height:206" coordorigin="5278,2857" coordsize="489,206" path="m5766,2857l5728,2922,5676,2978,5613,3023,5541,3052,5464,3062,5414,3058,5366,3047,5321,3029,5278,3004e" filled="false" stroked="true" strokeweight=".758pt" strokecolor="#231f20">
                <v:path arrowok="t"/>
              </v:shape>
            </v:group>
            <v:group style="position:absolute;left:5022;top:2295;width:879;height:879" coordorigin="5022,2295" coordsize="879,879">
              <v:shape style="position:absolute;left:5022;top:2295;width:879;height:879" coordorigin="5022,2295" coordsize="879,879" path="m5462,2295l5533,2301,5601,2317,5664,2344,5721,2380,5773,2424,5817,2475,5852,2532,5879,2595,5896,2663,5901,2734,5896,2806,5879,2873,5852,2936,5817,2994,5773,3045,5721,3089,5664,3125,5601,3151,5533,3168,5462,3174,5391,3168,5323,3151,5260,3125,5202,3089,5151,3045,5107,2994,5072,2936,5045,2873,5028,2806,5022,2734,5028,2663,5045,2595,5072,2532,5107,2475,5151,2424,5202,2380,5260,2344,5323,2317,5391,2301,5462,2295xe" filled="false" stroked="true" strokeweight=".567pt" strokecolor="#231f20">
                <v:path arrowok="t"/>
              </v:shape>
              <v:shape style="position:absolute;left:5323;top:3017;width:288;height:118" type="#_x0000_t75" stroked="false">
                <v:imagedata r:id="rId148" o:title=""/>
              </v:shape>
            </v:group>
            <w10:wrap type="topAndBottom"/>
          </v:group>
        </w:pict>
      </w:r>
      <w:r>
        <w:rPr/>
        <w:pict>
          <v:group style="position:absolute;margin-left:299.713989pt;margin-top:114.447197pt;width:44.55pt;height:44.55pt;mso-position-horizontal-relative:page;mso-position-vertical-relative:paragraph;z-index:7216;mso-wrap-distance-left:0;mso-wrap-distance-right:0" coordorigin="5994,2289" coordsize="891,891">
            <v:group style="position:absolute;left:6000;top:2295;width:879;height:879" coordorigin="6000,2295" coordsize="879,879">
              <v:shape style="position:absolute;left:6000;top:2295;width:879;height:879" coordorigin="6000,2295" coordsize="879,879" path="m6440,2295l6368,2301,6301,2317,6238,2344,6180,2380,6129,2424,6085,2475,6049,2532,6023,2595,6006,2663,6000,2734,6006,2806,6023,2873,6049,2936,6085,2994,6129,3045,6180,3089,6238,3125,6301,3151,6368,3168,6440,3174,6511,3168,6579,3151,6642,3125,6699,3089,6750,3045,6794,2994,6830,2936,6857,2873,6873,2806,6879,2734,6873,2663,6857,2595,6830,2532,6794,2475,6750,2424,6699,2380,6642,2344,6579,2317,6511,2301,6440,2295xe" filled="true" fillcolor="#d1d3d4" stroked="false">
                <v:path arrowok="t"/>
                <v:fill type="solid"/>
              </v:shape>
            </v:group>
            <v:group style="position:absolute;left:6000;top:2295;width:879;height:879" coordorigin="6000,2295" coordsize="879,879">
              <v:shape style="position:absolute;left:6000;top:2295;width:879;height:879" coordorigin="6000,2295" coordsize="879,879" path="m6440,2295l6511,2301,6579,2317,6642,2344,6699,2380,6750,2424,6794,2475,6830,2532,6857,2595,6873,2663,6879,2734,6873,2806,6857,2873,6830,2936,6794,2994,6750,3045,6699,3089,6642,3125,6579,3151,6511,3168,6440,3174,6368,3168,6301,3151,6238,3125,6180,3089,6129,3045,6085,2994,6049,2936,6023,2873,6006,2806,6000,2734,6006,2663,6023,2595,6049,2532,6085,2475,6129,2424,6180,2380,6238,2344,6301,2317,6368,2301,6440,2295xe" filled="false" stroked="true" strokeweight=".425pt" strokecolor="#231f20">
                <v:path arrowok="t"/>
              </v:shape>
            </v:group>
            <v:group style="position:absolute;left:6204;top:2678;width:220;height:428" coordorigin="6204,2678" coordsize="220,428">
              <v:shape style="position:absolute;left:6204;top:2678;width:220;height:428" coordorigin="6204,2678" coordsize="220,428" path="m6204,3105l6423,2678e" filled="false" stroked="true" strokeweight=".292pt" strokecolor="#6d6e71">
                <v:path arrowok="t"/>
              </v:shape>
            </v:group>
            <v:group style="position:absolute;left:6467;top:2326;width:137;height:267" coordorigin="6467,2326" coordsize="137,267">
              <v:shape style="position:absolute;left:6467;top:2326;width:137;height:267" coordorigin="6467,2326" coordsize="137,267" path="m6467,2593l6603,2326e" filled="false" stroked="true" strokeweight=".292pt" strokecolor="#6d6e71">
                <v:path arrowok="t"/>
              </v:shape>
            </v:group>
            <v:group style="position:absolute;left:6010;top:2438;width:107;height:207" coordorigin="6010,2438" coordsize="107,207">
              <v:shape style="position:absolute;left:6010;top:2438;width:107;height:207" coordorigin="6010,2438" coordsize="107,207" path="m6010,2644l6116,2438e" filled="false" stroked="true" strokeweight=".292pt" strokecolor="#6d6e71">
                <v:path arrowok="t"/>
              </v:shape>
            </v:group>
            <v:group style="position:absolute;left:6002;top:2401;width:151;height:295" coordorigin="6002,2401" coordsize="151,295">
              <v:shape style="position:absolute;left:6002;top:2401;width:151;height:295" coordorigin="6002,2401" coordsize="151,295" path="m6002,2695l6153,2401e" filled="false" stroked="true" strokeweight=".292pt" strokecolor="#6d6e71">
                <v:path arrowok="t"/>
              </v:shape>
            </v:group>
            <v:group style="position:absolute;left:6000;top:2377;width:185;height:359" coordorigin="6000,2377" coordsize="185,359">
              <v:shape style="position:absolute;left:6000;top:2377;width:185;height:359" coordorigin="6000,2377" coordsize="185,359" path="m6000,2735l6184,2377e" filled="false" stroked="true" strokeweight=".292pt" strokecolor="#6d6e71">
                <v:path arrowok="t"/>
              </v:shape>
            </v:group>
            <v:group style="position:absolute;left:6002;top:2358;width:212;height:411" coordorigin="6002,2358" coordsize="212,411">
              <v:shape style="position:absolute;left:6002;top:2358;width:212;height:411" coordorigin="6002,2358" coordsize="212,411" path="m6002,2769l6213,2358e" filled="false" stroked="true" strokeweight=".292pt" strokecolor="#6d6e71">
                <v:path arrowok="t"/>
              </v:shape>
            </v:group>
            <v:group style="position:absolute;left:6005;top:2343;width:234;height:456" coordorigin="6005,2343" coordsize="234,456">
              <v:shape style="position:absolute;left:6005;top:2343;width:234;height:456" coordorigin="6005,2343" coordsize="234,456" path="m6005,2799l6239,2343e" filled="false" stroked="true" strokeweight=".292pt" strokecolor="#6d6e71">
                <v:path arrowok="t"/>
              </v:shape>
            </v:group>
            <v:group style="position:absolute;left:6010;top:2332;width:254;height:495" coordorigin="6010,2332" coordsize="254,495">
              <v:shape style="position:absolute;left:6010;top:2332;width:254;height:495" coordorigin="6010,2332" coordsize="254,495" path="m6010,2826l6264,2332e" filled="false" stroked="true" strokeweight=".292pt" strokecolor="#6d6e71">
                <v:path arrowok="t"/>
              </v:shape>
            </v:group>
            <v:group style="position:absolute;left:6016;top:2322;width:272;height:529" coordorigin="6016,2322" coordsize="272,529">
              <v:shape style="position:absolute;left:6016;top:2322;width:272;height:529" coordorigin="6016,2322" coordsize="272,529" path="m6016,2851l6287,2322e" filled="false" stroked="true" strokeweight=".292pt" strokecolor="#6d6e71">
                <v:path arrowok="t"/>
              </v:shape>
            </v:group>
            <v:group style="position:absolute;left:6023;top:2314;width:288;height:560" coordorigin="6023,2314" coordsize="288,560">
              <v:shape style="position:absolute;left:6023;top:2314;width:288;height:560" coordorigin="6023,2314" coordsize="288,560" path="m6023,2874l6310,2314e" filled="false" stroked="true" strokeweight=".292pt" strokecolor="#6d6e71">
                <v:path arrowok="t"/>
              </v:shape>
            </v:group>
            <v:group style="position:absolute;left:6031;top:2308;width:302;height:587" coordorigin="6031,2308" coordsize="302,587">
              <v:shape style="position:absolute;left:6031;top:2308;width:302;height:587" coordorigin="6031,2308" coordsize="302,587" path="m6031,2895l6332,2308e" filled="false" stroked="true" strokeweight=".292pt" strokecolor="#6d6e71">
                <v:path arrowok="t"/>
              </v:shape>
            </v:group>
            <v:group style="position:absolute;left:6039;top:2303;width:315;height:612" coordorigin="6039,2303" coordsize="315,612">
              <v:shape style="position:absolute;left:6039;top:2303;width:315;height:612" coordorigin="6039,2303" coordsize="315,612" path="m6039,2915l6353,2303e" filled="false" stroked="true" strokeweight=".292pt" strokecolor="#6d6e71">
                <v:path arrowok="t"/>
              </v:shape>
            </v:group>
            <v:group style="position:absolute;left:6048;top:2300;width:326;height:634" coordorigin="6048,2300" coordsize="326,634">
              <v:shape style="position:absolute;left:6048;top:2300;width:326;height:634" coordorigin="6048,2300" coordsize="326,634" path="m6048,2934l6374,2300e" filled="false" stroked="true" strokeweight=".292pt" strokecolor="#6d6e71">
                <v:path arrowok="t"/>
              </v:shape>
            </v:group>
            <v:group style="position:absolute;left:6058;top:2297;width:336;height:655" coordorigin="6058,2297" coordsize="336,655">
              <v:shape style="position:absolute;left:6058;top:2297;width:336;height:655" coordorigin="6058,2297" coordsize="336,655" path="m6058,2952l6394,2297e" filled="false" stroked="true" strokeweight=".292pt" strokecolor="#6d6e71">
                <v:path arrowok="t"/>
              </v:shape>
            </v:group>
            <v:group style="position:absolute;left:6068;top:2296;width:346;height:673" coordorigin="6068,2296" coordsize="346,673">
              <v:shape style="position:absolute;left:6068;top:2296;width:346;height:673" coordorigin="6068,2296" coordsize="346,673" path="m6068,2968l6413,2296e" filled="false" stroked="true" strokeweight=".292pt" strokecolor="#6d6e71">
                <v:path arrowok="t"/>
              </v:shape>
            </v:group>
            <v:group style="position:absolute;left:6078;top:2295;width:354;height:690" coordorigin="6078,2295" coordsize="354,690">
              <v:shape style="position:absolute;left:6078;top:2295;width:354;height:690" coordorigin="6078,2295" coordsize="354,690" path="m6078,2984l6432,2295e" filled="false" stroked="true" strokeweight=".292pt" strokecolor="#6d6e71">
                <v:path arrowok="t"/>
              </v:shape>
            </v:group>
            <v:group style="position:absolute;left:6089;top:2295;width:362;height:705" coordorigin="6089,2295" coordsize="362,705">
              <v:shape style="position:absolute;left:6089;top:2295;width:362;height:705" coordorigin="6089,2295" coordsize="362,705" path="m6089,2999l6451,2295e" filled="false" stroked="true" strokeweight=".292pt" strokecolor="#6d6e71">
                <v:path arrowok="t"/>
              </v:shape>
            </v:group>
            <v:group style="position:absolute;left:6101;top:2633;width:196;height:381" coordorigin="6101,2633" coordsize="196,381">
              <v:shape style="position:absolute;left:6101;top:2633;width:196;height:381" coordorigin="6101,2633" coordsize="196,381" path="m6101,3014l6296,2633e" filled="false" stroked="true" strokeweight=".292pt" strokecolor="#6d6e71">
                <v:path arrowok="t"/>
              </v:shape>
            </v:group>
            <v:group style="position:absolute;left:6325;top:2296;width:145;height:281" coordorigin="6325,2296" coordsize="145,281">
              <v:shape style="position:absolute;left:6325;top:2296;width:145;height:281" coordorigin="6325,2296" coordsize="145,281" path="m6325,2577l6469,2296e" filled="false" stroked="true" strokeweight=".292pt" strokecolor="#6d6e71">
                <v:path arrowok="t"/>
              </v:shape>
            </v:group>
            <v:group style="position:absolute;left:6112;top:2647;width:196;height:381" coordorigin="6112,2647" coordsize="196,381">
              <v:shape style="position:absolute;left:6112;top:2647;width:196;height:381" coordorigin="6112,2647" coordsize="196,381" path="m6112,3027l6308,2647e" filled="false" stroked="true" strokeweight=".292pt" strokecolor="#6d6e71">
                <v:path arrowok="t"/>
              </v:shape>
            </v:group>
            <v:group style="position:absolute;left:6343;top:2298;width:145;height:282" coordorigin="6343,2298" coordsize="145,282">
              <v:shape style="position:absolute;left:6343;top:2298;width:145;height:282" coordorigin="6343,2298" coordsize="145,282" path="m6343,2579l6487,2298e" filled="false" stroked="true" strokeweight=".292pt" strokecolor="#6d6e71">
                <v:path arrowok="t"/>
              </v:shape>
            </v:group>
            <v:group style="position:absolute;left:6124;top:2658;width:197;height:383" coordorigin="6124,2658" coordsize="197,383">
              <v:shape style="position:absolute;left:6124;top:2658;width:197;height:383" coordorigin="6124,2658" coordsize="197,383" path="m6124,3040l6321,2658e" filled="false" stroked="true" strokeweight=".292pt" strokecolor="#6d6e71">
                <v:path arrowok="t"/>
              </v:shape>
            </v:group>
            <v:group style="position:absolute;left:6361;top:2300;width:144;height:279" coordorigin="6361,2300" coordsize="144,279">
              <v:shape style="position:absolute;left:6361;top:2300;width:144;height:279" coordorigin="6361,2300" coordsize="144,279" path="m6361,2579l6505,2300e" filled="false" stroked="true" strokeweight=".292pt" strokecolor="#6d6e71">
                <v:path arrowok="t"/>
              </v:shape>
            </v:group>
            <v:group style="position:absolute;left:6137;top:2663;width:200;height:390" coordorigin="6137,2663" coordsize="200,390">
              <v:shape style="position:absolute;left:6137;top:2663;width:200;height:390" coordorigin="6137,2663" coordsize="200,390" path="m6137,3053l6337,2663e" filled="false" stroked="true" strokeweight=".292pt" strokecolor="#6d6e71">
                <v:path arrowok="t"/>
              </v:shape>
            </v:group>
            <v:group style="position:absolute;left:6379;top:2303;width:143;height:278" coordorigin="6379,2303" coordsize="143,278">
              <v:shape style="position:absolute;left:6379;top:2303;width:143;height:278" coordorigin="6379,2303" coordsize="143,278" path="m6379,2580l6522,2303e" filled="false" stroked="true" strokeweight=".292pt" strokecolor="#6d6e71">
                <v:path arrowok="t"/>
              </v:shape>
            </v:group>
            <v:group style="position:absolute;left:6150;top:2667;width:205;height:398" coordorigin="6150,2667" coordsize="205,398">
              <v:shape style="position:absolute;left:6150;top:2667;width:205;height:398" coordorigin="6150,2667" coordsize="205,398" path="m6150,3064l6354,2667e" filled="false" stroked="true" strokeweight=".292pt" strokecolor="#6d6e71">
                <v:path arrowok="t"/>
              </v:shape>
            </v:group>
            <v:group style="position:absolute;left:6397;top:2306;width:142;height:276" coordorigin="6397,2306" coordsize="142,276">
              <v:shape style="position:absolute;left:6397;top:2306;width:142;height:276" coordorigin="6397,2306" coordsize="142,276" path="m6397,2582l6539,2306e" filled="false" stroked="true" strokeweight=".292pt" strokecolor="#6d6e71">
                <v:path arrowok="t"/>
              </v:shape>
            </v:group>
            <v:group style="position:absolute;left:6163;top:2669;width:209;height:407" coordorigin="6163,2669" coordsize="209,407">
              <v:shape style="position:absolute;left:6163;top:2669;width:209;height:407" coordorigin="6163,2669" coordsize="209,407" path="m6163,3075l6372,2669e" filled="false" stroked="true" strokeweight=".292pt" strokecolor="#6d6e71">
                <v:path arrowok="t"/>
              </v:shape>
            </v:group>
            <v:group style="position:absolute;left:6415;top:2310;width:141;height:274" coordorigin="6415,2310" coordsize="141,274">
              <v:shape style="position:absolute;left:6415;top:2310;width:141;height:274" coordorigin="6415,2310" coordsize="141,274" path="m6415,2584l6555,2310e" filled="false" stroked="true" strokeweight=".292pt" strokecolor="#6d6e71">
                <v:path arrowok="t"/>
              </v:shape>
            </v:group>
            <v:group style="position:absolute;left:6176;top:2671;width:213;height:415" coordorigin="6176,2671" coordsize="213,415">
              <v:shape style="position:absolute;left:6176;top:2671;width:213;height:415" coordorigin="6176,2671" coordsize="213,415" path="m6176,3086l6389,2671e" filled="false" stroked="true" strokeweight=".292pt" strokecolor="#6d6e71">
                <v:path arrowok="t"/>
              </v:shape>
            </v:group>
            <v:group style="position:absolute;left:6432;top:2315;width:140;height:272" coordorigin="6432,2315" coordsize="140,272">
              <v:shape style="position:absolute;left:6432;top:2315;width:140;height:272" coordorigin="6432,2315" coordsize="140,272" path="m6432,2587l6572,2315e" filled="false" stroked="true" strokeweight=".292pt" strokecolor="#6d6e71">
                <v:path arrowok="t"/>
              </v:shape>
            </v:group>
            <v:group style="position:absolute;left:6190;top:2674;width:217;height:422" coordorigin="6190,2674" coordsize="217,422">
              <v:shape style="position:absolute;left:6190;top:2674;width:217;height:422" coordorigin="6190,2674" coordsize="217,422" path="m6190,3095l6406,2674e" filled="false" stroked="true" strokeweight=".292pt" strokecolor="#6d6e71">
                <v:path arrowok="t"/>
              </v:shape>
            </v:group>
            <v:group style="position:absolute;left:6449;top:2321;width:139;height:270" coordorigin="6449,2321" coordsize="139,270">
              <v:shape style="position:absolute;left:6449;top:2321;width:139;height:270" coordorigin="6449,2321" coordsize="139,270" path="m6449,2590l6588,2321e" filled="false" stroked="true" strokeweight=".292pt" strokecolor="#6d6e71">
                <v:path arrowok="t"/>
              </v:shape>
              <v:shape style="position:absolute;left:6109;top:2432;width:279;height:393" type="#_x0000_t75" stroked="false">
                <v:imagedata r:id="rId164" o:title=""/>
              </v:shape>
            </v:group>
            <v:group style="position:absolute;left:6078;top:2859;width:61;height:70" coordorigin="6078,2859" coordsize="61,70">
              <v:shape style="position:absolute;left:6078;top:2859;width:61;height:70" coordorigin="6078,2859" coordsize="61,70" path="m6119,2859l6101,2859,6093,2863,6081,2875,6078,2884,6078,2906,6081,2914,6093,2926,6101,2929,6117,2929,6123,2927,6133,2920,6135,2918,6105,2918,6101,2916,6094,2909,6093,2902,6093,2886,6094,2880,6101,2873,6105,2871,6135,2871,6135,2870,6126,2862,6119,2859xe" filled="true" fillcolor="#231f20" stroked="false">
                <v:path arrowok="t"/>
                <v:fill type="solid"/>
              </v:shape>
              <v:shape style="position:absolute;left:6078;top:2859;width:61;height:70" coordorigin="6078,2859" coordsize="61,70" path="m6125,2903l6124,2908,6122,2912,6117,2916,6114,2918,6135,2918,6137,2915,6139,2907,6125,2903xe" filled="true" fillcolor="#231f20" stroked="false">
                <v:path arrowok="t"/>
                <v:fill type="solid"/>
              </v:shape>
              <v:shape style="position:absolute;left:6078;top:2859;width:61;height:70" coordorigin="6078,2859" coordsize="61,70" path="m6135,2871l6114,2871,6117,2872,6122,2876,6124,2879,6125,2882,6138,2879,6137,2874,6135,2871xe" filled="true" fillcolor="#231f20" stroked="false">
                <v:path arrowok="t"/>
                <v:fill type="solid"/>
              </v:shape>
            </v:group>
            <v:group style="position:absolute;left:6151;top:2861;width:53;height:68" coordorigin="6151,2861" coordsize="53,68">
              <v:shape style="position:absolute;left:6151;top:2861;width:53;height:68" coordorigin="6151,2861" coordsize="53,68" path="m6202,2861l6151,2861,6151,2928,6203,2928,6203,2917,6165,2917,6165,2898,6199,2898,6199,2887,6165,2887,6165,2872,6202,2872,6202,2861xe" filled="true" fillcolor="#231f20" stroked="false">
                <v:path arrowok="t"/>
                <v:fill type="solid"/>
              </v:shape>
            </v:group>
            <v:group style="position:absolute;left:6215;top:2861;width:55;height:68" coordorigin="6215,2861" coordsize="55,68">
              <v:shape style="position:absolute;left:6215;top:2861;width:55;height:68" coordorigin="6215,2861" coordsize="55,68" path="m6229,2861l6215,2861,6215,2928,6228,2928,6228,2884,6243,2884,6229,2861xe" filled="true" fillcolor="#231f20" stroked="false">
                <v:path arrowok="t"/>
                <v:fill type="solid"/>
              </v:shape>
              <v:shape style="position:absolute;left:6215;top:2861;width:55;height:68" coordorigin="6215,2861" coordsize="55,68" path="m6243,2884l6228,2884,6256,2928,6270,2928,6270,2906,6257,2906,6243,2884xe" filled="true" fillcolor="#231f20" stroked="false">
                <v:path arrowok="t"/>
                <v:fill type="solid"/>
              </v:shape>
              <v:shape style="position:absolute;left:6215;top:2861;width:55;height:68" coordorigin="6215,2861" coordsize="55,68" path="m6270,2861l6257,2861,6257,2906,6270,2906,6270,2861xe" filled="true" fillcolor="#231f20" stroked="false">
                <v:path arrowok="t"/>
                <v:fill type="solid"/>
              </v:shape>
            </v:group>
            <v:group style="position:absolute;left:6280;top:2861;width:55;height:68" coordorigin="6280,2861" coordsize="55,68">
              <v:shape style="position:absolute;left:6280;top:2861;width:55;height:68" coordorigin="6280,2861" coordsize="55,68" path="m6314,2872l6300,2872,6300,2928,6314,2928,6314,2872xe" filled="true" fillcolor="#231f20" stroked="false">
                <v:path arrowok="t"/>
                <v:fill type="solid"/>
              </v:shape>
              <v:shape style="position:absolute;left:6280;top:2861;width:55;height:68" coordorigin="6280,2861" coordsize="55,68" path="m6334,2861l6280,2861,6280,2872,6334,2872,6334,2861xe" filled="true" fillcolor="#231f20" stroked="false">
                <v:path arrowok="t"/>
                <v:fill type="solid"/>
              </v:shape>
            </v:group>
            <v:group style="position:absolute;left:6329;top:2861;width:70;height:68" coordorigin="6329,2861" coordsize="70,68">
              <v:shape style="position:absolute;left:6329;top:2861;width:70;height:68" coordorigin="6329,2861" coordsize="70,68" path="m6371,2861l6356,2861,6329,2928,6344,2928,6350,2913,6392,2913,6388,2901,6354,2901,6363,2876,6377,2876,6371,2861xe" filled="true" fillcolor="#231f20" stroked="false">
                <v:path arrowok="t"/>
                <v:fill type="solid"/>
              </v:shape>
              <v:shape style="position:absolute;left:6329;top:2861;width:70;height:68" coordorigin="6329,2861" coordsize="70,68" path="m6392,2913l6377,2913,6383,2928,6399,2928,6392,2913xe" filled="true" fillcolor="#231f20" stroked="false">
                <v:path arrowok="t"/>
                <v:fill type="solid"/>
              </v:shape>
              <v:shape style="position:absolute;left:6329;top:2861;width:70;height:68" coordorigin="6329,2861" coordsize="70,68" path="m6377,2876l6363,2876,6373,2901,6388,2901,6377,2876xe" filled="true" fillcolor="#231f20" stroked="false">
                <v:path arrowok="t"/>
                <v:fill type="solid"/>
              </v:shape>
            </v:group>
            <v:group style="position:absolute;left:6392;top:2861;width:65;height:68" coordorigin="6392,2861" coordsize="65,68">
              <v:shape style="position:absolute;left:6392;top:2861;width:65;height:68" coordorigin="6392,2861" coordsize="65,68" path="m6407,2861l6392,2861,6416,2928,6431,2928,6438,2911,6424,2911,6407,2861xe" filled="true" fillcolor="#231f20" stroked="false">
                <v:path arrowok="t"/>
                <v:fill type="solid"/>
              </v:shape>
              <v:shape style="position:absolute;left:6392;top:2861;width:65;height:68" coordorigin="6392,2861" coordsize="65,68" path="m6456,2861l6441,2861,6424,2911,6438,2911,6456,2861xe" filled="true" fillcolor="#231f20" stroked="false">
                <v:path arrowok="t"/>
                <v:fill type="solid"/>
              </v:shape>
            </v:group>
            <v:group style="position:absolute;left:6460;top:2859;width:67;height:70" coordorigin="6460,2859" coordsize="67,70">
              <v:shape style="position:absolute;left:6460;top:2859;width:67;height:70" coordorigin="6460,2859" coordsize="67,70" path="m6504,2859l6488,2859,6483,2860,6460,2888,6460,2906,6463,2914,6475,2926,6484,2929,6504,2929,6512,2926,6521,2918,6488,2918,6484,2916,6477,2908,6475,2902,6475,2886,6476,2881,6483,2873,6488,2871,6521,2871,6512,2863,6504,2859xe" filled="true" fillcolor="#231f20" stroked="false">
                <v:path arrowok="t"/>
                <v:fill type="solid"/>
              </v:shape>
              <v:shape style="position:absolute;left:6460;top:2859;width:67;height:70" coordorigin="6460,2859" coordsize="67,70" path="m6521,2871l6500,2871,6504,2873,6511,2881,6513,2886,6513,2902,6511,2908,6504,2916,6499,2918,6521,2918,6524,2914,6527,2906,6527,2883,6524,2875,6521,2871xe" filled="true" fillcolor="#231f20" stroked="false">
                <v:path arrowok="t"/>
                <v:fill type="solid"/>
              </v:shape>
            </v:group>
            <v:group style="position:absolute;left:6535;top:2859;width:57;height:70" coordorigin="6535,2859" coordsize="57,70">
              <v:shape style="position:absolute;left:6535;top:2859;width:57;height:70" coordorigin="6535,2859" coordsize="57,70" path="m6548,2905l6535,2906,6536,2914,6538,2919,6548,2927,6554,2929,6569,2929,6574,2928,6582,2925,6585,2923,6588,2918,6559,2918,6556,2917,6551,2913,6549,2909,6548,2905xe" filled="true" fillcolor="#231f20" stroked="false">
                <v:path arrowok="t"/>
                <v:fill type="solid"/>
              </v:shape>
              <v:shape style="position:absolute;left:6535;top:2859;width:57;height:70" coordorigin="6535,2859" coordsize="57,70" path="m6571,2859l6557,2859,6553,2860,6537,2884,6539,2888,6547,2895,6552,2897,6565,2900,6569,2901,6573,2902,6574,2903,6575,2904,6576,2906,6577,2907,6577,2911,6576,2913,6571,2917,6568,2918,6588,2918,6590,2916,6591,2913,6591,2904,6590,2901,6559,2884,6554,2883,6551,2880,6550,2879,6550,2876,6551,2874,6555,2872,6558,2871,6587,2871,6586,2869,6578,2861,6571,2859xe" filled="true" fillcolor="#231f20" stroked="false">
                <v:path arrowok="t"/>
                <v:fill type="solid"/>
              </v:shape>
              <v:shape style="position:absolute;left:6535;top:2859;width:57;height:70" coordorigin="6535,2859" coordsize="57,70" path="m6587,2871l6566,2871,6569,2872,6573,2875,6574,2877,6575,2881,6589,2880,6589,2874,6587,2871xe" filled="true" fillcolor="#231f20" stroked="false">
                <v:path arrowok="t"/>
                <v:fill type="solid"/>
              </v:shape>
            </v:group>
            <v:group style="position:absolute;left:6288;top:2576;width:498;height:418" coordorigin="6288,2576" coordsize="498,418">
              <v:shape style="position:absolute;left:6288;top:2576;width:498;height:418" coordorigin="6288,2576" coordsize="498,418" path="m6288,2576l6401,2582,6495,2600,6571,2626,6631,2655,6709,2709,6764,2770,6786,2832,6780,2890,6750,2940,6700,2975,6636,2993e" filled="false" stroked="true" strokeweight=".758pt" strokecolor="#231f20">
                <v:path arrowok="t"/>
              </v:shape>
            </v:group>
            <v:group style="position:absolute;left:6336;top:2665;width:427;height:265" coordorigin="6336,2665" coordsize="427,265">
              <v:shape style="position:absolute;left:6336;top:2665;width:427;height:265" coordorigin="6336,2665" coordsize="427,265" path="m6336,2665l6427,2678,6516,2705,6597,2743,6667,2787,6721,2836,6754,2884,6763,2930e" filled="false" stroked="true" strokeweight=".758pt" strokecolor="#231f20">
                <v:path arrowok="t"/>
              </v:shape>
            </v:group>
            <v:group style="position:absolute;left:6627;top:2696;width:53;height:51" coordorigin="6627,2696" coordsize="53,51">
              <v:shape style="position:absolute;left:6627;top:2696;width:53;height:51" coordorigin="6627,2696" coordsize="53,51" path="m6653,2696l6659,2715,6680,2715,6663,2727,6670,2746,6653,2734,6637,2746,6643,2727,6627,2715,6647,2715,6653,2696xe" filled="false" stroked="true" strokeweight=".258pt" strokecolor="#231f20">
                <v:path arrowok="t"/>
              </v:shape>
            </v:group>
            <v:group style="position:absolute;left:6396;top:2954;width:32;height:52" coordorigin="6396,2954" coordsize="32,52">
              <v:shape style="position:absolute;left:6396;top:2954;width:32;height:52" coordorigin="6396,2954" coordsize="32,52" path="m6424,2963l6409,2963,6411,2964,6414,2967,6414,2969,6414,2976,6414,2979,6410,2987,6405,2994,6396,3005,6396,3006,6424,3006,6426,2996,6406,2996,6414,2988,6420,2981,6422,2977,6424,2973,6425,2970,6425,2965,6424,2963xe" filled="true" fillcolor="#231f20" stroked="false">
                <v:path arrowok="t"/>
                <v:fill type="solid"/>
              </v:shape>
              <v:shape style="position:absolute;left:6396;top:2954;width:32;height:52" coordorigin="6396,2954" coordsize="32,52" path="m6427,2991l6426,2991,6425,2993,6424,2994,6423,2995,6423,2995,6421,2996,6406,2996,6426,2996,6427,2991xe" filled="true" fillcolor="#231f20" stroked="false">
                <v:path arrowok="t"/>
                <v:fill type="solid"/>
              </v:shape>
              <v:shape style="position:absolute;left:6396;top:2954;width:32;height:52" coordorigin="6396,2954" coordsize="32,52" path="m6414,2954l6408,2954,6405,2955,6400,2960,6398,2963,6397,2968,6398,2969,6400,2965,6403,2963,6424,2963,6422,2959,6420,2957,6416,2955,6414,2954xe" filled="true" fillcolor="#231f20" stroked="false">
                <v:path arrowok="t"/>
                <v:fill type="solid"/>
              </v:shape>
            </v:group>
            <v:group style="position:absolute;left:6433;top:2954;width:32;height:53" coordorigin="6433,2954" coordsize="32,53">
              <v:shape style="position:absolute;left:6433;top:2954;width:32;height:53" coordorigin="6433,2954" coordsize="32,53" path="m6451,2954l6446,2954,6443,2955,6433,2985,6434,2989,6446,3007,6451,3007,6453,3006,6456,3004,6456,3004,6448,3004,6447,3004,6444,2964,6445,2960,6445,2958,6447,2957,6447,2957,6456,2957,6454,2955,6451,2954xe" filled="true" fillcolor="#231f20" stroked="false">
                <v:path arrowok="t"/>
                <v:fill type="solid"/>
              </v:shape>
              <v:shape style="position:absolute;left:6433;top:2954;width:32;height:53" coordorigin="6433,2954" coordsize="32,53" path="m6456,2957l6450,2957,6451,2957,6452,2959,6453,2961,6453,2964,6453,2989,6453,2999,6452,3001,6451,3004,6450,3004,6456,3004,6464,2985,6464,2975,6463,2970,6461,2962,6459,2959,6456,2957xe" filled="true" fillcolor="#231f20" stroked="false">
                <v:path arrowok="t"/>
                <v:fill type="solid"/>
              </v:shape>
            </v:group>
            <v:group style="position:absolute;left:6472;top:2954;width:27;height:52" coordorigin="6472,2954" coordsize="27,52">
              <v:shape style="position:absolute;left:6472;top:2954;width:27;height:52" coordorigin="6472,2954" coordsize="27,52" path="m6498,3004l6472,3004,6472,3006,6498,3006,6498,3004xe" filled="true" fillcolor="#231f20" stroked="false">
                <v:path arrowok="t"/>
                <v:fill type="solid"/>
              </v:shape>
              <v:shape style="position:absolute;left:6472;top:2954;width:27;height:52" coordorigin="6472,2954" coordsize="27,52" path="m6491,2963l6478,2963,6478,2963,6479,2964,6480,2964,6480,2965,6480,3001,6480,3002,6479,3003,6477,3004,6476,3004,6495,3004,6491,3001,6491,2963xe" filled="true" fillcolor="#231f20" stroked="false">
                <v:path arrowok="t"/>
                <v:fill type="solid"/>
              </v:shape>
              <v:shape style="position:absolute;left:6472;top:2954;width:27;height:52" coordorigin="6472,2954" coordsize="27,52" path="m6491,2954l6489,2954,6472,2963,6472,2964,6474,2963,6476,2963,6491,2963,6491,2954xe" filled="true" fillcolor="#231f20" stroked="false">
                <v:path arrowok="t"/>
                <v:fill type="solid"/>
              </v:shape>
            </v:group>
            <v:group style="position:absolute;left:6506;top:2954;width:32;height:53" coordorigin="6506,2954" coordsize="32,53">
              <v:shape style="position:absolute;left:6506;top:2954;width:32;height:53" coordorigin="6506,2954" coordsize="32,53" path="m6524,2954l6519,2954,6516,2955,6506,2985,6506,2989,6519,3007,6524,3007,6525,3006,6529,3004,6529,3004,6521,3004,6520,3004,6517,2964,6518,2960,6518,2958,6520,2957,6520,2957,6529,2957,6527,2955,6524,2954xe" filled="true" fillcolor="#231f20" stroked="false">
                <v:path arrowok="t"/>
                <v:fill type="solid"/>
              </v:shape>
              <v:shape style="position:absolute;left:6506;top:2954;width:32;height:53" coordorigin="6506,2954" coordsize="32,53" path="m6529,2957l6523,2957,6524,2957,6525,2959,6526,2961,6526,2964,6526,2989,6526,2999,6525,3001,6524,3004,6523,3004,6529,3004,6537,2985,6537,2975,6536,2970,6534,2962,6532,2959,6529,2957xe" filled="true" fillcolor="#231f20" stroked="false">
                <v:path arrowok="t"/>
                <v:fill type="solid"/>
              </v:shape>
            </v:group>
            <v:group style="position:absolute;left:6764;top:2578;width:53;height:50" coordorigin="6764,2578" coordsize="53,50">
              <v:shape style="position:absolute;left:6764;top:2578;width:53;height:50" coordorigin="6764,2578" coordsize="53,50" path="m6790,2578l6797,2597,6817,2597,6800,2609,6807,2628,6790,2617,6774,2628,6780,2609,6764,2597,6784,2597,6790,2578xe" filled="false" stroked="true" strokeweight=".258pt" strokecolor="#231f20">
                <v:path arrowok="t"/>
              </v:shape>
            </v:group>
            <v:group style="position:absolute;left:6691;top:2463;width:53;height:51" coordorigin="6691,2463" coordsize="53,51">
              <v:shape style="position:absolute;left:6691;top:2463;width:53;height:51" coordorigin="6691,2463" coordsize="53,51" path="m6718,2463l6724,2482,6744,2482,6728,2494,6734,2513,6718,2501,6702,2513,6708,2494,6691,2482,6712,2482,6718,2463xe" filled="false" stroked="true" strokeweight=".258pt" strokecolor="#231f20">
                <v:path arrowok="t"/>
              </v:shape>
            </v:group>
            <v:group style="position:absolute;left:6603;top:2527;width:53;height:50" coordorigin="6603,2527" coordsize="53,50">
              <v:shape style="position:absolute;left:6603;top:2527;width:53;height:50" coordorigin="6603,2527" coordsize="53,50" path="m6630,2527l6636,2546,6656,2546,6640,2557,6646,2577,6630,2565,6613,2577,6620,2557,6603,2546,6624,2546,6630,2527xe" filled="false" stroked="true" strokeweight=".258pt" strokecolor="#231f20">
                <v:path arrowok="t"/>
              </v:shape>
            </v:group>
            <v:group style="position:absolute;left:6684;top:2604;width:43;height:41" coordorigin="6684,2604" coordsize="43,41">
              <v:shape style="position:absolute;left:6684;top:2604;width:43;height:41" coordorigin="6684,2604" coordsize="43,41" path="m6706,2604l6711,2620,6727,2620,6714,2629,6719,2645,6706,2635,6692,2645,6697,2629,6684,2620,6701,2620,6706,2604xe" filled="false" stroked="true" strokeweight=".209pt" strokecolor="#231f20">
                <v:path arrowok="t"/>
              </v:shape>
            </v:group>
            <v:group style="position:absolute;left:6554;top:2426;width:213;height:344" coordorigin="6554,2426" coordsize="213,344">
              <v:shape style="position:absolute;left:6554;top:2426;width:213;height:344" coordorigin="6554,2426" coordsize="213,344" path="m6554,2426l6616,2457,6672,2502,6717,2558,6750,2623,6766,2694,6764,2770e" filled="false" stroked="true" strokeweight=".758pt" strokecolor="#231f20">
                <v:path arrowok="t"/>
              </v:shape>
            </v:group>
            <v:group style="position:absolute;left:6255;top:2857;width:489;height:206" coordorigin="6255,2857" coordsize="489,206">
              <v:shape style="position:absolute;left:6255;top:2857;width:489;height:206" coordorigin="6255,2857" coordsize="489,206" path="m6744,2857l6706,2922,6654,2978,6591,3023,6519,3052,6442,3062,6392,3058,6344,3047,6298,3029,6255,3004e" filled="false" stroked="true" strokeweight=".758pt" strokecolor="#231f20">
                <v:path arrowok="t"/>
              </v:shape>
            </v:group>
            <v:group style="position:absolute;left:6000;top:2295;width:879;height:879" coordorigin="6000,2295" coordsize="879,879">
              <v:shape style="position:absolute;left:6000;top:2295;width:879;height:879" coordorigin="6000,2295" coordsize="879,879" path="m6440,2295l6511,2301,6579,2317,6642,2344,6699,2380,6750,2424,6794,2475,6830,2532,6857,2595,6873,2663,6879,2734,6873,2806,6857,2873,6830,2936,6794,2994,6750,3045,6699,3089,6642,3125,6579,3151,6511,3168,6440,3174,6368,3168,6301,3151,6238,3125,6180,3089,6129,3045,6085,2994,6049,2936,6023,2873,6006,2806,6000,2734,6006,2663,6023,2595,6049,2532,6085,2475,6129,2424,6180,2380,6238,2344,6301,2317,6368,2301,6440,2295xe" filled="false" stroked="true" strokeweight=".567pt" strokecolor="#231f20">
                <v:path arrowok="t"/>
              </v:shape>
              <v:shape style="position:absolute;left:6301;top:3017;width:288;height:118" type="#_x0000_t75" stroked="false">
                <v:imagedata r:id="rId165" o:title=""/>
              </v:shape>
            </v:group>
            <w10:wrap type="topAndBottom"/>
          </v:group>
        </w:pict>
      </w:r>
      <w:r>
        <w:rPr/>
        <w:pict>
          <v:group style="position:absolute;margin-left:348.604004pt;margin-top:114.447197pt;width:44.55pt;height:44.55pt;mso-position-horizontal-relative:page;mso-position-vertical-relative:paragraph;z-index:7240;mso-wrap-distance-left:0;mso-wrap-distance-right:0" coordorigin="6972,2289" coordsize="891,891">
            <v:group style="position:absolute;left:6978;top:2295;width:879;height:879" coordorigin="6978,2295" coordsize="879,879">
              <v:shape style="position:absolute;left:6978;top:2295;width:879;height:879" coordorigin="6978,2295" coordsize="879,879" path="m7417,2295l7346,2301,7279,2317,7216,2344,7158,2380,7107,2424,7063,2475,7027,2532,7000,2595,6984,2663,6978,2734,6984,2806,7000,2873,7027,2936,7063,2994,7107,3045,7158,3089,7216,3125,7279,3151,7346,3168,7417,3174,7489,3168,7556,3151,7619,3125,7677,3089,7728,3045,7772,2994,7808,2936,7834,2873,7851,2806,7857,2734,7851,2663,7834,2595,7808,2532,7772,2475,7728,2424,7677,2380,7619,2344,7556,2317,7489,2301,7417,2295xe" filled="true" fillcolor="#d1d3d4" stroked="false">
                <v:path arrowok="t"/>
                <v:fill type="solid"/>
              </v:shape>
            </v:group>
            <v:group style="position:absolute;left:6978;top:2295;width:879;height:879" coordorigin="6978,2295" coordsize="879,879">
              <v:shape style="position:absolute;left:6978;top:2295;width:879;height:879" coordorigin="6978,2295" coordsize="879,879" path="m7417,2295l7489,2301,7556,2317,7619,2344,7677,2380,7728,2424,7772,2475,7808,2532,7834,2595,7851,2663,7857,2734,7851,2806,7834,2873,7808,2936,7772,2994,7728,3045,7677,3089,7619,3125,7556,3151,7489,3168,7417,3174,7346,3168,7279,3151,7216,3125,7158,3089,7107,3045,7063,2994,7027,2936,7000,2873,6984,2806,6978,2734,6984,2663,7000,2595,7027,2532,7063,2475,7107,2424,7158,2380,7216,2344,7279,2317,7346,2301,7417,2295xe" filled="false" stroked="true" strokeweight=".425pt" strokecolor="#231f20">
                <v:path arrowok="t"/>
              </v:shape>
            </v:group>
            <v:group style="position:absolute;left:7181;top:2678;width:220;height:428" coordorigin="7181,2678" coordsize="220,428">
              <v:shape style="position:absolute;left:7181;top:2678;width:220;height:428" coordorigin="7181,2678" coordsize="220,428" path="m7181,3105l7401,2678e" filled="false" stroked="true" strokeweight=".292pt" strokecolor="#6d6e71">
                <v:path arrowok="t"/>
              </v:shape>
            </v:group>
            <v:group style="position:absolute;left:7444;top:2326;width:137;height:267" coordorigin="7444,2326" coordsize="137,267">
              <v:shape style="position:absolute;left:7444;top:2326;width:137;height:267" coordorigin="7444,2326" coordsize="137,267" path="m7444,2593l7581,2326e" filled="false" stroked="true" strokeweight=".292pt" strokecolor="#6d6e71">
                <v:path arrowok="t"/>
              </v:shape>
            </v:group>
            <v:group style="position:absolute;left:6987;top:2438;width:107;height:207" coordorigin="6987,2438" coordsize="107,207">
              <v:shape style="position:absolute;left:6987;top:2438;width:107;height:207" coordorigin="6987,2438" coordsize="107,207" path="m6987,2644l7094,2438e" filled="false" stroked="true" strokeweight=".292pt" strokecolor="#6d6e71">
                <v:path arrowok="t"/>
              </v:shape>
            </v:group>
            <v:group style="position:absolute;left:6980;top:2401;width:151;height:295" coordorigin="6980,2401" coordsize="151,295">
              <v:shape style="position:absolute;left:6980;top:2401;width:151;height:295" coordorigin="6980,2401" coordsize="151,295" path="m6980,2695l7131,2401e" filled="false" stroked="true" strokeweight=".292pt" strokecolor="#6d6e71">
                <v:path arrowok="t"/>
              </v:shape>
            </v:group>
            <v:group style="position:absolute;left:6978;top:2377;width:185;height:359" coordorigin="6978,2377" coordsize="185,359">
              <v:shape style="position:absolute;left:6978;top:2377;width:185;height:359" coordorigin="6978,2377" coordsize="185,359" path="m6978,2735l7162,2377e" filled="false" stroked="true" strokeweight=".292pt" strokecolor="#6d6e71">
                <v:path arrowok="t"/>
              </v:shape>
            </v:group>
            <v:group style="position:absolute;left:6979;top:2358;width:212;height:411" coordorigin="6979,2358" coordsize="212,411">
              <v:shape style="position:absolute;left:6979;top:2358;width:212;height:411" coordorigin="6979,2358" coordsize="212,411" path="m6979,2769l7191,2358e" filled="false" stroked="true" strokeweight=".292pt" strokecolor="#6d6e71">
                <v:path arrowok="t"/>
              </v:shape>
            </v:group>
            <v:group style="position:absolute;left:6983;top:2343;width:234;height:456" coordorigin="6983,2343" coordsize="234,456">
              <v:shape style="position:absolute;left:6983;top:2343;width:234;height:456" coordorigin="6983,2343" coordsize="234,456" path="m6983,2799l7217,2343e" filled="false" stroked="true" strokeweight=".292pt" strokecolor="#6d6e71">
                <v:path arrowok="t"/>
              </v:shape>
            </v:group>
            <v:group style="position:absolute;left:6988;top:2332;width:254;height:495" coordorigin="6988,2332" coordsize="254,495">
              <v:shape style="position:absolute;left:6988;top:2332;width:254;height:495" coordorigin="6988,2332" coordsize="254,495" path="m6988,2826l7242,2332e" filled="false" stroked="true" strokeweight=".292pt" strokecolor="#6d6e71">
                <v:path arrowok="t"/>
              </v:shape>
            </v:group>
            <v:group style="position:absolute;left:6994;top:2322;width:272;height:529" coordorigin="6994,2322" coordsize="272,529">
              <v:shape style="position:absolute;left:6994;top:2322;width:272;height:529" coordorigin="6994,2322" coordsize="272,529" path="m6994,2851l7265,2322e" filled="false" stroked="true" strokeweight=".292pt" strokecolor="#6d6e71">
                <v:path arrowok="t"/>
              </v:shape>
            </v:group>
            <v:group style="position:absolute;left:7001;top:2314;width:288;height:560" coordorigin="7001,2314" coordsize="288,560">
              <v:shape style="position:absolute;left:7001;top:2314;width:288;height:560" coordorigin="7001,2314" coordsize="288,560" path="m7001,2874l7288,2314e" filled="false" stroked="true" strokeweight=".292pt" strokecolor="#6d6e71">
                <v:path arrowok="t"/>
              </v:shape>
            </v:group>
            <v:group style="position:absolute;left:7008;top:2308;width:302;height:587" coordorigin="7008,2308" coordsize="302,587">
              <v:shape style="position:absolute;left:7008;top:2308;width:302;height:587" coordorigin="7008,2308" coordsize="302,587" path="m7008,2895l7310,2308e" filled="false" stroked="true" strokeweight=".292pt" strokecolor="#6d6e71">
                <v:path arrowok="t"/>
              </v:shape>
            </v:group>
            <v:group style="position:absolute;left:7017;top:2303;width:315;height:612" coordorigin="7017,2303" coordsize="315,612">
              <v:shape style="position:absolute;left:7017;top:2303;width:315;height:612" coordorigin="7017,2303" coordsize="315,612" path="m7017,2915l7331,2303e" filled="false" stroked="true" strokeweight=".292pt" strokecolor="#6d6e71">
                <v:path arrowok="t"/>
              </v:shape>
            </v:group>
            <v:group style="position:absolute;left:7026;top:2300;width:326;height:634" coordorigin="7026,2300" coordsize="326,634">
              <v:shape style="position:absolute;left:7026;top:2300;width:326;height:634" coordorigin="7026,2300" coordsize="326,634" path="m7026,2934l7351,2300e" filled="false" stroked="true" strokeweight=".292pt" strokecolor="#6d6e71">
                <v:path arrowok="t"/>
              </v:shape>
            </v:group>
            <v:group style="position:absolute;left:7035;top:2297;width:336;height:655" coordorigin="7035,2297" coordsize="336,655">
              <v:shape style="position:absolute;left:7035;top:2297;width:336;height:655" coordorigin="7035,2297" coordsize="336,655" path="m7035,2952l7371,2297e" filled="false" stroked="true" strokeweight=".292pt" strokecolor="#6d6e71">
                <v:path arrowok="t"/>
              </v:shape>
            </v:group>
            <v:group style="position:absolute;left:7046;top:2296;width:346;height:673" coordorigin="7046,2296" coordsize="346,673">
              <v:shape style="position:absolute;left:7046;top:2296;width:346;height:673" coordorigin="7046,2296" coordsize="346,673" path="m7046,2968l7391,2296e" filled="false" stroked="true" strokeweight=".292pt" strokecolor="#6d6e71">
                <v:path arrowok="t"/>
              </v:shape>
            </v:group>
            <v:group style="position:absolute;left:7056;top:2295;width:354;height:690" coordorigin="7056,2295" coordsize="354,690">
              <v:shape style="position:absolute;left:7056;top:2295;width:354;height:690" coordorigin="7056,2295" coordsize="354,690" path="m7056,2984l7410,2295e" filled="false" stroked="true" strokeweight=".292pt" strokecolor="#6d6e71">
                <v:path arrowok="t"/>
              </v:shape>
            </v:group>
            <v:group style="position:absolute;left:7067;top:2295;width:362;height:705" coordorigin="7067,2295" coordsize="362,705">
              <v:shape style="position:absolute;left:7067;top:2295;width:362;height:705" coordorigin="7067,2295" coordsize="362,705" path="m7067,2999l7429,2295e" filled="false" stroked="true" strokeweight=".292pt" strokecolor="#6d6e71">
                <v:path arrowok="t"/>
              </v:shape>
            </v:group>
            <v:group style="position:absolute;left:7078;top:2633;width:196;height:381" coordorigin="7078,2633" coordsize="196,381">
              <v:shape style="position:absolute;left:7078;top:2633;width:196;height:381" coordorigin="7078,2633" coordsize="196,381" path="m7078,3014l7274,2633e" filled="false" stroked="true" strokeweight=".292pt" strokecolor="#6d6e71">
                <v:path arrowok="t"/>
              </v:shape>
            </v:group>
            <v:group style="position:absolute;left:7303;top:2296;width:145;height:281" coordorigin="7303,2296" coordsize="145,281">
              <v:shape style="position:absolute;left:7303;top:2296;width:145;height:281" coordorigin="7303,2296" coordsize="145,281" path="m7303,2577l7447,2296e" filled="false" stroked="true" strokeweight=".292pt" strokecolor="#6d6e71">
                <v:path arrowok="t"/>
              </v:shape>
            </v:group>
            <v:group style="position:absolute;left:7090;top:2647;width:196;height:381" coordorigin="7090,2647" coordsize="196,381">
              <v:shape style="position:absolute;left:7090;top:2647;width:196;height:381" coordorigin="7090,2647" coordsize="196,381" path="m7090,3027l7286,2647e" filled="false" stroked="true" strokeweight=".292pt" strokecolor="#6d6e71">
                <v:path arrowok="t"/>
              </v:shape>
            </v:group>
            <v:group style="position:absolute;left:7320;top:2298;width:145;height:282" coordorigin="7320,2298" coordsize="145,282">
              <v:shape style="position:absolute;left:7320;top:2298;width:145;height:282" coordorigin="7320,2298" coordsize="145,282" path="m7320,2579l7465,2298e" filled="false" stroked="true" strokeweight=".292pt" strokecolor="#6d6e71">
                <v:path arrowok="t"/>
              </v:shape>
            </v:group>
            <v:group style="position:absolute;left:7102;top:2658;width:197;height:383" coordorigin="7102,2658" coordsize="197,383">
              <v:shape style="position:absolute;left:7102;top:2658;width:197;height:383" coordorigin="7102,2658" coordsize="197,383" path="m7102,3040l7299,2658e" filled="false" stroked="true" strokeweight=".292pt" strokecolor="#6d6e71">
                <v:path arrowok="t"/>
              </v:shape>
            </v:group>
            <v:group style="position:absolute;left:7339;top:2300;width:144;height:279" coordorigin="7339,2300" coordsize="144,279">
              <v:shape style="position:absolute;left:7339;top:2300;width:144;height:279" coordorigin="7339,2300" coordsize="144,279" path="m7339,2579l7483,2300e" filled="false" stroked="true" strokeweight=".292pt" strokecolor="#6d6e71">
                <v:path arrowok="t"/>
              </v:shape>
            </v:group>
            <v:group style="position:absolute;left:7115;top:2663;width:200;height:390" coordorigin="7115,2663" coordsize="200,390">
              <v:shape style="position:absolute;left:7115;top:2663;width:200;height:390" coordorigin="7115,2663" coordsize="200,390" path="m7115,3053l7315,2663e" filled="false" stroked="true" strokeweight=".292pt" strokecolor="#6d6e71">
                <v:path arrowok="t"/>
              </v:shape>
            </v:group>
            <v:group style="position:absolute;left:7357;top:2303;width:143;height:278" coordorigin="7357,2303" coordsize="143,278">
              <v:shape style="position:absolute;left:7357;top:2303;width:143;height:278" coordorigin="7357,2303" coordsize="143,278" path="m7357,2580l7500,2303e" filled="false" stroked="true" strokeweight=".292pt" strokecolor="#6d6e71">
                <v:path arrowok="t"/>
              </v:shape>
            </v:group>
            <v:group style="position:absolute;left:7127;top:2667;width:205;height:398" coordorigin="7127,2667" coordsize="205,398">
              <v:shape style="position:absolute;left:7127;top:2667;width:205;height:398" coordorigin="7127,2667" coordsize="205,398" path="m7127,3064l7332,2667e" filled="false" stroked="true" strokeweight=".292pt" strokecolor="#6d6e71">
                <v:path arrowok="t"/>
              </v:shape>
            </v:group>
            <v:group style="position:absolute;left:7375;top:2306;width:142;height:276" coordorigin="7375,2306" coordsize="142,276">
              <v:shape style="position:absolute;left:7375;top:2306;width:142;height:276" coordorigin="7375,2306" coordsize="142,276" path="m7375,2582l7517,2306e" filled="false" stroked="true" strokeweight=".292pt" strokecolor="#6d6e71">
                <v:path arrowok="t"/>
              </v:shape>
            </v:group>
            <v:group style="position:absolute;left:7140;top:2669;width:209;height:407" coordorigin="7140,2669" coordsize="209,407">
              <v:shape style="position:absolute;left:7140;top:2669;width:209;height:407" coordorigin="7140,2669" coordsize="209,407" path="m7140,3075l7349,2669e" filled="false" stroked="true" strokeweight=".292pt" strokecolor="#6d6e71">
                <v:path arrowok="t"/>
              </v:shape>
            </v:group>
            <v:group style="position:absolute;left:7393;top:2310;width:141;height:274" coordorigin="7393,2310" coordsize="141,274">
              <v:shape style="position:absolute;left:7393;top:2310;width:141;height:274" coordorigin="7393,2310" coordsize="141,274" path="m7393,2584l7533,2310e" filled="false" stroked="true" strokeweight=".292pt" strokecolor="#6d6e71">
                <v:path arrowok="t"/>
              </v:shape>
            </v:group>
            <v:group style="position:absolute;left:7154;top:2671;width:213;height:415" coordorigin="7154,2671" coordsize="213,415">
              <v:shape style="position:absolute;left:7154;top:2671;width:213;height:415" coordorigin="7154,2671" coordsize="213,415" path="m7154,3086l7367,2671e" filled="false" stroked="true" strokeweight=".292pt" strokecolor="#6d6e71">
                <v:path arrowok="t"/>
              </v:shape>
            </v:group>
            <v:group style="position:absolute;left:7410;top:2315;width:140;height:272" coordorigin="7410,2315" coordsize="140,272">
              <v:shape style="position:absolute;left:7410;top:2315;width:140;height:272" coordorigin="7410,2315" coordsize="140,272" path="m7410,2587l7550,2315e" filled="false" stroked="true" strokeweight=".292pt" strokecolor="#6d6e71">
                <v:path arrowok="t"/>
              </v:shape>
            </v:group>
            <v:group style="position:absolute;left:7168;top:2674;width:217;height:422" coordorigin="7168,2674" coordsize="217,422">
              <v:shape style="position:absolute;left:7168;top:2674;width:217;height:422" coordorigin="7168,2674" coordsize="217,422" path="m7168,3095l7384,2674e" filled="false" stroked="true" strokeweight=".292pt" strokecolor="#6d6e71">
                <v:path arrowok="t"/>
              </v:shape>
            </v:group>
            <v:group style="position:absolute;left:7427;top:2321;width:139;height:270" coordorigin="7427,2321" coordsize="139,270">
              <v:shape style="position:absolute;left:7427;top:2321;width:139;height:270" coordorigin="7427,2321" coordsize="139,270" path="m7427,2590l7566,2321e" filled="false" stroked="true" strokeweight=".292pt" strokecolor="#6d6e71">
                <v:path arrowok="t"/>
              </v:shape>
              <v:shape style="position:absolute;left:7087;top:2432;width:279;height:393" type="#_x0000_t75" stroked="false">
                <v:imagedata r:id="rId166" o:title=""/>
              </v:shape>
            </v:group>
            <v:group style="position:absolute;left:7056;top:2859;width:61;height:70" coordorigin="7056,2859" coordsize="61,70">
              <v:shape style="position:absolute;left:7056;top:2859;width:61;height:70" coordorigin="7056,2859" coordsize="61,70" path="m7097,2859l7079,2859,7071,2863,7059,2875,7056,2884,7056,2906,7059,2914,7071,2926,7079,2929,7095,2929,7101,2927,7111,2920,7113,2918,7083,2918,7079,2916,7072,2909,7071,2902,7071,2886,7072,2880,7079,2873,7083,2871,7113,2871,7112,2870,7104,2862,7097,2859xe" filled="true" fillcolor="#231f20" stroked="false">
                <v:path arrowok="t"/>
                <v:fill type="solid"/>
              </v:shape>
              <v:shape style="position:absolute;left:7056;top:2859;width:61;height:70" coordorigin="7056,2859" coordsize="61,70" path="m7103,2903l7102,2908,7100,2912,7095,2916,7091,2918,7113,2918,7114,2915,7116,2907,7103,2903xe" filled="true" fillcolor="#231f20" stroked="false">
                <v:path arrowok="t"/>
                <v:fill type="solid"/>
              </v:shape>
              <v:shape style="position:absolute;left:7056;top:2859;width:61;height:70" coordorigin="7056,2859" coordsize="61,70" path="m7113,2871l7092,2871,7095,2872,7100,2876,7102,2879,7102,2882,7116,2879,7115,2874,7113,2871xe" filled="true" fillcolor="#231f20" stroked="false">
                <v:path arrowok="t"/>
                <v:fill type="solid"/>
              </v:shape>
            </v:group>
            <v:group style="position:absolute;left:7128;top:2861;width:53;height:68" coordorigin="7128,2861" coordsize="53,68">
              <v:shape style="position:absolute;left:7128;top:2861;width:53;height:68" coordorigin="7128,2861" coordsize="53,68" path="m7180,2861l7128,2861,7128,2928,7181,2928,7181,2917,7142,2917,7142,2898,7177,2898,7177,2887,7142,2887,7142,2872,7180,2872,7180,2861xe" filled="true" fillcolor="#231f20" stroked="false">
                <v:path arrowok="t"/>
                <v:fill type="solid"/>
              </v:shape>
            </v:group>
            <v:group style="position:absolute;left:7193;top:2861;width:55;height:68" coordorigin="7193,2861" coordsize="55,68">
              <v:shape style="position:absolute;left:7193;top:2861;width:55;height:68" coordorigin="7193,2861" coordsize="55,68" path="m7206,2861l7193,2861,7193,2928,7206,2928,7206,2884,7221,2884,7206,2861xe" filled="true" fillcolor="#231f20" stroked="false">
                <v:path arrowok="t"/>
                <v:fill type="solid"/>
              </v:shape>
              <v:shape style="position:absolute;left:7193;top:2861;width:55;height:68" coordorigin="7193,2861" coordsize="55,68" path="m7221,2884l7206,2884,7234,2928,7248,2928,7248,2906,7235,2906,7221,2884xe" filled="true" fillcolor="#231f20" stroked="false">
                <v:path arrowok="t"/>
                <v:fill type="solid"/>
              </v:shape>
              <v:shape style="position:absolute;left:7193;top:2861;width:55;height:68" coordorigin="7193,2861" coordsize="55,68" path="m7248,2861l7235,2861,7235,2906,7248,2906,7248,2861xe" filled="true" fillcolor="#231f20" stroked="false">
                <v:path arrowok="t"/>
                <v:fill type="solid"/>
              </v:shape>
            </v:group>
            <v:group style="position:absolute;left:7257;top:2861;width:55;height:68" coordorigin="7257,2861" coordsize="55,68">
              <v:shape style="position:absolute;left:7257;top:2861;width:55;height:68" coordorigin="7257,2861" coordsize="55,68" path="m7292,2872l7278,2872,7278,2928,7292,2928,7292,2872xe" filled="true" fillcolor="#231f20" stroked="false">
                <v:path arrowok="t"/>
                <v:fill type="solid"/>
              </v:shape>
              <v:shape style="position:absolute;left:7257;top:2861;width:55;height:68" coordorigin="7257,2861" coordsize="55,68" path="m7312,2861l7257,2861,7257,2872,7312,2872,7312,2861xe" filled="true" fillcolor="#231f20" stroked="false">
                <v:path arrowok="t"/>
                <v:fill type="solid"/>
              </v:shape>
            </v:group>
            <v:group style="position:absolute;left:7307;top:2861;width:70;height:68" coordorigin="7307,2861" coordsize="70,68">
              <v:shape style="position:absolute;left:7307;top:2861;width:70;height:68" coordorigin="7307,2861" coordsize="70,68" path="m7349,2861l7334,2861,7307,2928,7322,2928,7328,2913,7370,2913,7365,2901,7332,2901,7341,2876,7355,2876,7349,2861xe" filled="true" fillcolor="#231f20" stroked="false">
                <v:path arrowok="t"/>
                <v:fill type="solid"/>
              </v:shape>
              <v:shape style="position:absolute;left:7307;top:2861;width:70;height:68" coordorigin="7307,2861" coordsize="70,68" path="m7370,2913l7355,2913,7361,2928,7376,2928,7370,2913xe" filled="true" fillcolor="#231f20" stroked="false">
                <v:path arrowok="t"/>
                <v:fill type="solid"/>
              </v:shape>
              <v:shape style="position:absolute;left:7307;top:2861;width:70;height:68" coordorigin="7307,2861" coordsize="70,68" path="m7355,2876l7341,2876,7351,2901,7365,2901,7355,2876xe" filled="true" fillcolor="#231f20" stroked="false">
                <v:path arrowok="t"/>
                <v:fill type="solid"/>
              </v:shape>
            </v:group>
            <v:group style="position:absolute;left:7370;top:2861;width:65;height:68" coordorigin="7370,2861" coordsize="65,68">
              <v:shape style="position:absolute;left:7370;top:2861;width:65;height:68" coordorigin="7370,2861" coordsize="65,68" path="m7385,2861l7370,2861,7394,2928,7409,2928,7416,2911,7402,2911,7385,2861xe" filled="true" fillcolor="#231f20" stroked="false">
                <v:path arrowok="t"/>
                <v:fill type="solid"/>
              </v:shape>
              <v:shape style="position:absolute;left:7370;top:2861;width:65;height:68" coordorigin="7370,2861" coordsize="65,68" path="m7434,2861l7419,2861,7402,2911,7416,2911,7434,2861xe" filled="true" fillcolor="#231f20" stroked="false">
                <v:path arrowok="t"/>
                <v:fill type="solid"/>
              </v:shape>
            </v:group>
            <v:group style="position:absolute;left:7438;top:2859;width:67;height:70" coordorigin="7438,2859" coordsize="67,70">
              <v:shape style="position:absolute;left:7438;top:2859;width:67;height:70" coordorigin="7438,2859" coordsize="67,70" path="m7482,2859l7466,2859,7461,2860,7438,2888,7438,2906,7441,2914,7453,2926,7461,2929,7482,2929,7490,2926,7498,2918,7466,2918,7462,2916,7454,2908,7452,2902,7453,2886,7454,2881,7461,2873,7466,2871,7498,2871,7490,2863,7482,2859xe" filled="true" fillcolor="#231f20" stroked="false">
                <v:path arrowok="t"/>
                <v:fill type="solid"/>
              </v:shape>
              <v:shape style="position:absolute;left:7438;top:2859;width:67;height:70" coordorigin="7438,2859" coordsize="67,70" path="m7498,2871l7477,2871,7482,2873,7489,2881,7491,2886,7491,2902,7489,2908,7482,2916,7477,2918,7498,2918,7502,2914,7505,2906,7505,2883,7502,2875,7498,2871xe" filled="true" fillcolor="#231f20" stroked="false">
                <v:path arrowok="t"/>
                <v:fill type="solid"/>
              </v:shape>
            </v:group>
            <v:group style="position:absolute;left:7512;top:2859;width:57;height:70" coordorigin="7512,2859" coordsize="57,70">
              <v:shape style="position:absolute;left:7512;top:2859;width:57;height:70" coordorigin="7512,2859" coordsize="57,70" path="m7526,2905l7512,2906,7513,2914,7516,2919,7526,2927,7532,2929,7547,2929,7552,2928,7560,2925,7563,2923,7566,2918,7537,2918,7533,2917,7528,2913,7527,2909,7526,2905xe" filled="true" fillcolor="#231f20" stroked="false">
                <v:path arrowok="t"/>
                <v:fill type="solid"/>
              </v:shape>
              <v:shape style="position:absolute;left:7512;top:2859;width:57;height:70" coordorigin="7512,2859" coordsize="57,70" path="m7549,2859l7535,2859,7530,2860,7515,2884,7517,2888,7524,2895,7530,2897,7543,2900,7547,2901,7551,2902,7552,2903,7553,2904,7554,2906,7555,2907,7555,2911,7554,2913,7549,2917,7546,2918,7566,2918,7567,2916,7569,2913,7569,2904,7568,2901,7536,2884,7532,2883,7529,2880,7528,2879,7528,2876,7529,2874,7533,2872,7536,2871,7565,2871,7564,2869,7555,2861,7549,2859xe" filled="true" fillcolor="#231f20" stroked="false">
                <v:path arrowok="t"/>
                <v:fill type="solid"/>
              </v:shape>
              <v:shape style="position:absolute;left:7512;top:2859;width:57;height:70" coordorigin="7512,2859" coordsize="57,70" path="m7565,2871l7544,2871,7547,2872,7551,2875,7552,2877,7553,2881,7567,2880,7566,2874,7565,2871xe" filled="true" fillcolor="#231f20" stroked="false">
                <v:path arrowok="t"/>
                <v:fill type="solid"/>
              </v:shape>
            </v:group>
            <v:group style="position:absolute;left:7266;top:2576;width:498;height:418" coordorigin="7266,2576" coordsize="498,418">
              <v:shape style="position:absolute;left:7266;top:2576;width:498;height:418" coordorigin="7266,2576" coordsize="498,418" path="m7266,2576l7379,2582,7472,2600,7549,2626,7609,2655,7687,2709,7742,2770,7764,2832,7758,2890,7727,2940,7678,2975,7614,2993e" filled="false" stroked="true" strokeweight=".758pt" strokecolor="#231f20">
                <v:path arrowok="t"/>
              </v:shape>
            </v:group>
            <v:group style="position:absolute;left:7314;top:2665;width:427;height:265" coordorigin="7314,2665" coordsize="427,265">
              <v:shape style="position:absolute;left:7314;top:2665;width:427;height:265" coordorigin="7314,2665" coordsize="427,265" path="m7314,2665l7405,2678,7493,2705,7575,2743,7645,2787,7699,2836,7732,2884,7741,2930e" filled="false" stroked="true" strokeweight=".758pt" strokecolor="#231f20">
                <v:path arrowok="t"/>
              </v:shape>
            </v:group>
            <v:group style="position:absolute;left:7605;top:2696;width:53;height:51" coordorigin="7605,2696" coordsize="53,51">
              <v:shape style="position:absolute;left:7605;top:2696;width:53;height:51" coordorigin="7605,2696" coordsize="53,51" path="m7631,2696l7637,2715,7657,2715,7641,2727,7647,2746,7631,2734,7615,2746,7621,2727,7605,2715,7625,2715,7631,2696xe" filled="false" stroked="true" strokeweight=".258pt" strokecolor="#231f20">
                <v:path arrowok="t"/>
              </v:shape>
            </v:group>
            <v:group style="position:absolute;left:7374;top:2954;width:32;height:52" coordorigin="7374,2954" coordsize="32,52">
              <v:shape style="position:absolute;left:7374;top:2954;width:32;height:52" coordorigin="7374,2954" coordsize="32,52" path="m7402,2963l7387,2963,7388,2964,7391,2967,7392,2969,7392,2976,7391,2979,7388,2987,7382,2994,7374,3005,7374,3006,7402,3006,7404,2996,7384,2996,7392,2988,7397,2981,7400,2977,7402,2973,7402,2970,7402,2965,7402,2963xe" filled="true" fillcolor="#231f20" stroked="false">
                <v:path arrowok="t"/>
                <v:fill type="solid"/>
              </v:shape>
              <v:shape style="position:absolute;left:7374;top:2954;width:32;height:52" coordorigin="7374,2954" coordsize="32,52" path="m7405,2991l7403,2991,7403,2993,7402,2994,7401,2995,7400,2995,7399,2996,7384,2996,7404,2996,7405,2991xe" filled="true" fillcolor="#231f20" stroked="false">
                <v:path arrowok="t"/>
                <v:fill type="solid"/>
              </v:shape>
              <v:shape style="position:absolute;left:7374;top:2954;width:32;height:52" coordorigin="7374,2954" coordsize="32,52" path="m7392,2954l7386,2954,7383,2955,7378,2960,7376,2963,7374,2968,7376,2969,7378,2965,7381,2963,7402,2963,7400,2959,7398,2957,7394,2955,7392,2954xe" filled="true" fillcolor="#231f20" stroked="false">
                <v:path arrowok="t"/>
                <v:fill type="solid"/>
              </v:shape>
            </v:group>
            <v:group style="position:absolute;left:7411;top:2954;width:32;height:53" coordorigin="7411,2954" coordsize="32,53">
              <v:shape style="position:absolute;left:7411;top:2954;width:32;height:53" coordorigin="7411,2954" coordsize="32,53" path="m7429,2954l7424,2954,7421,2955,7411,2985,7411,2989,7424,3007,7428,3007,7430,3006,7434,3004,7434,3004,7425,3004,7425,3004,7422,2964,7422,2960,7423,2958,7425,2957,7425,2957,7434,2957,7432,2955,7429,2954xe" filled="true" fillcolor="#231f20" stroked="false">
                <v:path arrowok="t"/>
                <v:fill type="solid"/>
              </v:shape>
              <v:shape style="position:absolute;left:7411;top:2954;width:32;height:53" coordorigin="7411,2954" coordsize="32,53" path="m7434,2957l7428,2957,7429,2957,7430,2959,7431,2961,7431,2964,7431,2989,7431,2999,7430,3001,7429,3004,7428,3004,7434,3004,7442,2985,7442,2975,7441,2970,7439,2962,7437,2959,7434,2957xe" filled="true" fillcolor="#231f20" stroked="false">
                <v:path arrowok="t"/>
                <v:fill type="solid"/>
              </v:shape>
            </v:group>
            <v:group style="position:absolute;left:7450;top:2954;width:27;height:52" coordorigin="7450,2954" coordsize="27,52">
              <v:shape style="position:absolute;left:7450;top:2954;width:27;height:52" coordorigin="7450,2954" coordsize="27,52" path="m7476,3004l7450,3004,7450,3006,7476,3006,7476,3004xe" filled="true" fillcolor="#231f20" stroked="false">
                <v:path arrowok="t"/>
                <v:fill type="solid"/>
              </v:shape>
              <v:shape style="position:absolute;left:7450;top:2954;width:27;height:52" coordorigin="7450,2954" coordsize="27,52" path="m7468,2963l7455,2963,7456,2963,7457,2964,7458,2964,7458,2965,7458,3001,7457,3002,7457,3003,7455,3004,7453,3004,7473,3004,7469,3001,7468,2963xe" filled="true" fillcolor="#231f20" stroked="false">
                <v:path arrowok="t"/>
                <v:fill type="solid"/>
              </v:shape>
              <v:shape style="position:absolute;left:7450;top:2954;width:27;height:52" coordorigin="7450,2954" coordsize="27,52" path="m7468,2954l7467,2954,7450,2963,7450,2964,7452,2963,7453,2963,7468,2963,7468,2954xe" filled="true" fillcolor="#231f20" stroked="false">
                <v:path arrowok="t"/>
                <v:fill type="solid"/>
              </v:shape>
            </v:group>
            <v:group style="position:absolute;left:7484;top:2954;width:32;height:53" coordorigin="7484,2954" coordsize="32,53">
              <v:shape style="position:absolute;left:7484;top:2954;width:32;height:53" coordorigin="7484,2954" coordsize="32,53" path="m7502,2954l7497,2954,7494,2955,7484,2985,7484,2989,7497,3007,7501,3007,7503,3006,7507,3004,7507,3004,7498,3004,7497,3004,7495,2964,7495,2960,7496,2958,7497,2957,7498,2957,7507,2957,7505,2955,7502,2954xe" filled="true" fillcolor="#231f20" stroked="false">
                <v:path arrowok="t"/>
                <v:fill type="solid"/>
              </v:shape>
              <v:shape style="position:absolute;left:7484;top:2954;width:32;height:53" coordorigin="7484,2954" coordsize="32,53" path="m7507,2957l7501,2957,7502,2957,7503,2959,7504,2961,7504,2964,7504,2989,7504,2999,7503,3001,7502,3004,7501,3004,7507,3004,7515,2985,7515,2975,7514,2970,7511,2962,7510,2959,7507,2957xe" filled="true" fillcolor="#231f20" stroked="false">
                <v:path arrowok="t"/>
                <v:fill type="solid"/>
              </v:shape>
            </v:group>
            <v:group style="position:absolute;left:7742;top:2578;width:53;height:50" coordorigin="7742,2578" coordsize="53,50">
              <v:shape style="position:absolute;left:7742;top:2578;width:53;height:50" coordorigin="7742,2578" coordsize="53,50" path="m7768,2578l7774,2597,7794,2597,7778,2609,7784,2628,7768,2617,7752,2628,7758,2609,7742,2597,7762,2597,7768,2578xe" filled="false" stroked="true" strokeweight=".258pt" strokecolor="#231f20">
                <v:path arrowok="t"/>
              </v:shape>
            </v:group>
            <v:group style="position:absolute;left:7669;top:2463;width:53;height:51" coordorigin="7669,2463" coordsize="53,51">
              <v:shape style="position:absolute;left:7669;top:2463;width:53;height:51" coordorigin="7669,2463" coordsize="53,51" path="m7696,2463l7702,2482,7722,2482,7706,2494,7712,2513,7696,2501,7679,2513,7686,2494,7669,2482,7689,2482,7696,2463xe" filled="false" stroked="true" strokeweight=".258pt" strokecolor="#231f20">
                <v:path arrowok="t"/>
              </v:shape>
            </v:group>
            <v:group style="position:absolute;left:7581;top:2527;width:53;height:50" coordorigin="7581,2527" coordsize="53,50">
              <v:shape style="position:absolute;left:7581;top:2527;width:53;height:50" coordorigin="7581,2527" coordsize="53,50" path="m7608,2527l7614,2546,7634,2546,7618,2557,7624,2577,7608,2565,7591,2577,7598,2557,7581,2546,7601,2546,7608,2527xe" filled="false" stroked="true" strokeweight=".258pt" strokecolor="#231f20">
                <v:path arrowok="t"/>
              </v:shape>
            </v:group>
            <v:group style="position:absolute;left:7662;top:2604;width:43;height:41" coordorigin="7662,2604" coordsize="43,41">
              <v:shape style="position:absolute;left:7662;top:2604;width:43;height:41" coordorigin="7662,2604" coordsize="43,41" path="m7683,2604l7688,2620,7705,2620,7691,2629,7697,2645,7683,2635,7670,2645,7675,2629,7662,2620,7678,2620,7683,2604xe" filled="false" stroked="true" strokeweight=".209pt" strokecolor="#231f20">
                <v:path arrowok="t"/>
              </v:shape>
            </v:group>
            <v:group style="position:absolute;left:7532;top:2426;width:213;height:344" coordorigin="7532,2426" coordsize="213,344">
              <v:shape style="position:absolute;left:7532;top:2426;width:213;height:344" coordorigin="7532,2426" coordsize="213,344" path="m7532,2426l7594,2457,7650,2502,7695,2558,7728,2623,7744,2694,7741,2770e" filled="false" stroked="true" strokeweight=".758pt" strokecolor="#231f20">
                <v:path arrowok="t"/>
              </v:shape>
            </v:group>
            <v:group style="position:absolute;left:7233;top:2857;width:489;height:206" coordorigin="7233,2857" coordsize="489,206">
              <v:shape style="position:absolute;left:7233;top:2857;width:489;height:206" coordorigin="7233,2857" coordsize="489,206" path="m7722,2857l7683,2922,7631,2978,7569,3023,7497,3052,7420,3062,7370,3058,7322,3047,7276,3029,7233,3004e" filled="false" stroked="true" strokeweight=".758pt" strokecolor="#231f20">
                <v:path arrowok="t"/>
              </v:shape>
            </v:group>
            <v:group style="position:absolute;left:6978;top:2295;width:879;height:879" coordorigin="6978,2295" coordsize="879,879">
              <v:shape style="position:absolute;left:6978;top:2295;width:879;height:879" coordorigin="6978,2295" coordsize="879,879" path="m7417,2295l7489,2301,7556,2317,7619,2344,7677,2380,7728,2424,7772,2475,7808,2532,7834,2595,7851,2663,7857,2734,7851,2806,7834,2873,7808,2936,7772,2994,7728,3045,7677,3089,7619,3125,7556,3151,7489,3168,7417,3174,7346,3168,7279,3151,7216,3125,7158,3089,7107,3045,7063,2994,7027,2936,7000,2873,6984,2806,6978,2734,6984,2663,7000,2595,7027,2532,7063,2475,7107,2424,7158,2380,7216,2344,7279,2317,7346,2301,7417,2295xe" filled="false" stroked="true" strokeweight=".567pt" strokecolor="#231f20">
                <v:path arrowok="t"/>
              </v:shape>
              <v:shape style="position:absolute;left:7279;top:3017;width:288;height:118" type="#_x0000_t75" stroked="false">
                <v:imagedata r:id="rId165" o:title=""/>
              </v:shape>
            </v:group>
            <w10:wrap type="topAndBottom"/>
          </v:group>
        </w:pict>
      </w:r>
      <w:r>
        <w:rPr/>
        <w:pict>
          <v:group style="position:absolute;margin-left:397.493988pt;margin-top:114.447197pt;width:44.55pt;height:44.55pt;mso-position-horizontal-relative:page;mso-position-vertical-relative:paragraph;z-index:7264;mso-wrap-distance-left:0;mso-wrap-distance-right:0" coordorigin="7950,2289" coordsize="891,891">
            <v:group style="position:absolute;left:7956;top:2295;width:879;height:879" coordorigin="7956,2295" coordsize="879,879">
              <v:shape style="position:absolute;left:7956;top:2295;width:879;height:879" coordorigin="7956,2295" coordsize="879,879" path="m8395,2295l8324,2301,8256,2317,8193,2344,8136,2380,8085,2424,8041,2475,8005,2532,7978,2595,7962,2663,7956,2734,7962,2806,7978,2873,8005,2936,8041,2994,8085,3045,8136,3089,8193,3125,8256,3151,8324,3168,8395,3174,8467,3168,8534,3151,8597,3125,8655,3089,8706,3045,8750,2994,8786,2936,8812,2873,8829,2806,8835,2734,8829,2663,8812,2595,8786,2532,8750,2475,8706,2424,8655,2380,8597,2344,8534,2317,8467,2301,8395,2295xe" filled="true" fillcolor="#d1d3d4" stroked="false">
                <v:path arrowok="t"/>
                <v:fill type="solid"/>
              </v:shape>
            </v:group>
            <v:group style="position:absolute;left:7956;top:2295;width:879;height:879" coordorigin="7956,2295" coordsize="879,879">
              <v:shape style="position:absolute;left:7956;top:2295;width:879;height:879" coordorigin="7956,2295" coordsize="879,879" path="m8395,2295l8467,2301,8534,2317,8597,2344,8655,2380,8706,2424,8750,2475,8786,2532,8812,2595,8829,2663,8835,2734,8829,2806,8812,2873,8786,2936,8750,2994,8706,3045,8655,3089,8597,3125,8534,3151,8467,3168,8395,3174,8324,3168,8256,3151,8193,3125,8136,3089,8085,3045,8041,2994,8005,2936,7978,2873,7962,2806,7956,2734,7962,2663,7978,2595,8005,2532,8041,2475,8085,2424,8136,2380,8193,2344,8256,2317,8324,2301,8395,2295xe" filled="false" stroked="true" strokeweight=".425pt" strokecolor="#231f20">
                <v:path arrowok="t"/>
              </v:shape>
            </v:group>
            <v:group style="position:absolute;left:8159;top:2678;width:220;height:428" coordorigin="8159,2678" coordsize="220,428">
              <v:shape style="position:absolute;left:8159;top:2678;width:220;height:428" coordorigin="8159,2678" coordsize="220,428" path="m8159,3105l8379,2678e" filled="false" stroked="true" strokeweight=".292pt" strokecolor="#6d6e71">
                <v:path arrowok="t"/>
              </v:shape>
            </v:group>
            <v:group style="position:absolute;left:8422;top:2326;width:137;height:267" coordorigin="8422,2326" coordsize="137,267">
              <v:shape style="position:absolute;left:8422;top:2326;width:137;height:267" coordorigin="8422,2326" coordsize="137,267" path="m8422,2593l8559,2326e" filled="false" stroked="true" strokeweight=".292pt" strokecolor="#6d6e71">
                <v:path arrowok="t"/>
              </v:shape>
            </v:group>
            <v:group style="position:absolute;left:7965;top:2438;width:107;height:207" coordorigin="7965,2438" coordsize="107,207">
              <v:shape style="position:absolute;left:7965;top:2438;width:107;height:207" coordorigin="7965,2438" coordsize="107,207" path="m7965,2644l8071,2438e" filled="false" stroked="true" strokeweight=".292pt" strokecolor="#6d6e71">
                <v:path arrowok="t"/>
              </v:shape>
            </v:group>
            <v:group style="position:absolute;left:7958;top:2401;width:151;height:295" coordorigin="7958,2401" coordsize="151,295">
              <v:shape style="position:absolute;left:7958;top:2401;width:151;height:295" coordorigin="7958,2401" coordsize="151,295" path="m7958,2695l8109,2401e" filled="false" stroked="true" strokeweight=".292pt" strokecolor="#6d6e71">
                <v:path arrowok="t"/>
              </v:shape>
            </v:group>
            <v:group style="position:absolute;left:7956;top:2377;width:185;height:359" coordorigin="7956,2377" coordsize="185,359">
              <v:shape style="position:absolute;left:7956;top:2377;width:185;height:359" coordorigin="7956,2377" coordsize="185,359" path="m7956,2735l8140,2377e" filled="false" stroked="true" strokeweight=".292pt" strokecolor="#6d6e71">
                <v:path arrowok="t"/>
              </v:shape>
            </v:group>
            <v:group style="position:absolute;left:7957;top:2358;width:212;height:411" coordorigin="7957,2358" coordsize="212,411">
              <v:shape style="position:absolute;left:7957;top:2358;width:212;height:411" coordorigin="7957,2358" coordsize="212,411" path="m7957,2769l8168,2358e" filled="false" stroked="true" strokeweight=".292pt" strokecolor="#6d6e71">
                <v:path arrowok="t"/>
              </v:shape>
            </v:group>
            <v:group style="position:absolute;left:7961;top:2343;width:234;height:456" coordorigin="7961,2343" coordsize="234,456">
              <v:shape style="position:absolute;left:7961;top:2343;width:234;height:456" coordorigin="7961,2343" coordsize="234,456" path="m7961,2799l8195,2343e" filled="false" stroked="true" strokeweight=".292pt" strokecolor="#6d6e71">
                <v:path arrowok="t"/>
              </v:shape>
            </v:group>
            <v:group style="position:absolute;left:7965;top:2332;width:254;height:495" coordorigin="7965,2332" coordsize="254,495">
              <v:shape style="position:absolute;left:7965;top:2332;width:254;height:495" coordorigin="7965,2332" coordsize="254,495" path="m7965,2826l8219,2332e" filled="false" stroked="true" strokeweight=".292pt" strokecolor="#6d6e71">
                <v:path arrowok="t"/>
              </v:shape>
            </v:group>
            <v:group style="position:absolute;left:7971;top:2322;width:272;height:529" coordorigin="7971,2322" coordsize="272,529">
              <v:shape style="position:absolute;left:7971;top:2322;width:272;height:529" coordorigin="7971,2322" coordsize="272,529" path="m7971,2851l8243,2322e" filled="false" stroked="true" strokeweight=".292pt" strokecolor="#6d6e71">
                <v:path arrowok="t"/>
              </v:shape>
            </v:group>
            <v:group style="position:absolute;left:7978;top:2314;width:288;height:560" coordorigin="7978,2314" coordsize="288,560">
              <v:shape style="position:absolute;left:7978;top:2314;width:288;height:560" coordorigin="7978,2314" coordsize="288,560" path="m7978,2874l8266,2314e" filled="false" stroked="true" strokeweight=".292pt" strokecolor="#6d6e71">
                <v:path arrowok="t"/>
              </v:shape>
            </v:group>
            <v:group style="position:absolute;left:7986;top:2308;width:302;height:587" coordorigin="7986,2308" coordsize="302,587">
              <v:shape style="position:absolute;left:7986;top:2308;width:302;height:587" coordorigin="7986,2308" coordsize="302,587" path="m7986,2895l8287,2308e" filled="false" stroked="true" strokeweight=".292pt" strokecolor="#6d6e71">
                <v:path arrowok="t"/>
              </v:shape>
            </v:group>
            <v:group style="position:absolute;left:7995;top:2303;width:315;height:612" coordorigin="7995,2303" coordsize="315,612">
              <v:shape style="position:absolute;left:7995;top:2303;width:315;height:612" coordorigin="7995,2303" coordsize="315,612" path="m7995,2915l8309,2303e" filled="false" stroked="true" strokeweight=".292pt" strokecolor="#6d6e71">
                <v:path arrowok="t"/>
              </v:shape>
            </v:group>
            <v:group style="position:absolute;left:8004;top:2300;width:326;height:634" coordorigin="8004,2300" coordsize="326,634">
              <v:shape style="position:absolute;left:8004;top:2300;width:326;height:634" coordorigin="8004,2300" coordsize="326,634" path="m8004,2934l8329,2300e" filled="false" stroked="true" strokeweight=".292pt" strokecolor="#6d6e71">
                <v:path arrowok="t"/>
              </v:shape>
            </v:group>
            <v:group style="position:absolute;left:8013;top:2297;width:336;height:655" coordorigin="8013,2297" coordsize="336,655">
              <v:shape style="position:absolute;left:8013;top:2297;width:336;height:655" coordorigin="8013,2297" coordsize="336,655" path="m8013,2952l8349,2297e" filled="false" stroked="true" strokeweight=".292pt" strokecolor="#6d6e71">
                <v:path arrowok="t"/>
              </v:shape>
            </v:group>
            <v:group style="position:absolute;left:8023;top:2296;width:346;height:673" coordorigin="8023,2296" coordsize="346,673">
              <v:shape style="position:absolute;left:8023;top:2296;width:346;height:673" coordorigin="8023,2296" coordsize="346,673" path="m8023,2968l8369,2296e" filled="false" stroked="true" strokeweight=".292pt" strokecolor="#6d6e71">
                <v:path arrowok="t"/>
              </v:shape>
            </v:group>
            <v:group style="position:absolute;left:8034;top:2295;width:354;height:690" coordorigin="8034,2295" coordsize="354,690">
              <v:shape style="position:absolute;left:8034;top:2295;width:354;height:690" coordorigin="8034,2295" coordsize="354,690" path="m8034,2984l8388,2295e" filled="false" stroked="true" strokeweight=".292pt" strokecolor="#6d6e71">
                <v:path arrowok="t"/>
              </v:shape>
            </v:group>
            <v:group style="position:absolute;left:8045;top:2295;width:362;height:705" coordorigin="8045,2295" coordsize="362,705">
              <v:shape style="position:absolute;left:8045;top:2295;width:362;height:705" coordorigin="8045,2295" coordsize="362,705" path="m8045,2999l8407,2295e" filled="false" stroked="true" strokeweight=".292pt" strokecolor="#6d6e71">
                <v:path arrowok="t"/>
              </v:shape>
            </v:group>
            <v:group style="position:absolute;left:8056;top:2633;width:196;height:381" coordorigin="8056,2633" coordsize="196,381">
              <v:shape style="position:absolute;left:8056;top:2633;width:196;height:381" coordorigin="8056,2633" coordsize="196,381" path="m8056,3014l8252,2633e" filled="false" stroked="true" strokeweight=".292pt" strokecolor="#6d6e71">
                <v:path arrowok="t"/>
              </v:shape>
            </v:group>
            <v:group style="position:absolute;left:8281;top:2296;width:145;height:281" coordorigin="8281,2296" coordsize="145,281">
              <v:shape style="position:absolute;left:8281;top:2296;width:145;height:281" coordorigin="8281,2296" coordsize="145,281" path="m8281,2577l8425,2296e" filled="false" stroked="true" strokeweight=".292pt" strokecolor="#6d6e71">
                <v:path arrowok="t"/>
              </v:shape>
            </v:group>
            <v:group style="position:absolute;left:8068;top:2647;width:196;height:381" coordorigin="8068,2647" coordsize="196,381">
              <v:shape style="position:absolute;left:8068;top:2647;width:196;height:381" coordorigin="8068,2647" coordsize="196,381" path="m8068,3027l8263,2647e" filled="false" stroked="true" strokeweight=".292pt" strokecolor="#6d6e71">
                <v:path arrowok="t"/>
              </v:shape>
            </v:group>
            <v:group style="position:absolute;left:8298;top:2298;width:145;height:282" coordorigin="8298,2298" coordsize="145,282">
              <v:shape style="position:absolute;left:8298;top:2298;width:145;height:282" coordorigin="8298,2298" coordsize="145,282" path="m8298,2579l8443,2298e" filled="false" stroked="true" strokeweight=".292pt" strokecolor="#6d6e71">
                <v:path arrowok="t"/>
              </v:shape>
            </v:group>
            <v:group style="position:absolute;left:8080;top:2658;width:197;height:383" coordorigin="8080,2658" coordsize="197,383">
              <v:shape style="position:absolute;left:8080;top:2658;width:197;height:383" coordorigin="8080,2658" coordsize="197,383" path="m8080,3040l8276,2658e" filled="false" stroked="true" strokeweight=".292pt" strokecolor="#6d6e71">
                <v:path arrowok="t"/>
              </v:shape>
            </v:group>
            <v:group style="position:absolute;left:8317;top:2300;width:144;height:279" coordorigin="8317,2300" coordsize="144,279">
              <v:shape style="position:absolute;left:8317;top:2300;width:144;height:279" coordorigin="8317,2300" coordsize="144,279" path="m8317,2579l8460,2300e" filled="false" stroked="true" strokeweight=".292pt" strokecolor="#6d6e71">
                <v:path arrowok="t"/>
              </v:shape>
            </v:group>
            <v:group style="position:absolute;left:8092;top:2663;width:200;height:390" coordorigin="8092,2663" coordsize="200,390">
              <v:shape style="position:absolute;left:8092;top:2663;width:200;height:390" coordorigin="8092,2663" coordsize="200,390" path="m8092,3053l8292,2663e" filled="false" stroked="true" strokeweight=".292pt" strokecolor="#6d6e71">
                <v:path arrowok="t"/>
              </v:shape>
            </v:group>
            <v:group style="position:absolute;left:8335;top:2303;width:143;height:278" coordorigin="8335,2303" coordsize="143,278">
              <v:shape style="position:absolute;left:8335;top:2303;width:143;height:278" coordorigin="8335,2303" coordsize="143,278" path="m8335,2580l8478,2303e" filled="false" stroked="true" strokeweight=".292pt" strokecolor="#6d6e71">
                <v:path arrowok="t"/>
              </v:shape>
            </v:group>
            <v:group style="position:absolute;left:8105;top:2667;width:205;height:398" coordorigin="8105,2667" coordsize="205,398">
              <v:shape style="position:absolute;left:8105;top:2667;width:205;height:398" coordorigin="8105,2667" coordsize="205,398" path="m8105,3064l8309,2667e" filled="false" stroked="true" strokeweight=".292pt" strokecolor="#6d6e71">
                <v:path arrowok="t"/>
              </v:shape>
            </v:group>
            <v:group style="position:absolute;left:8353;top:2306;width:142;height:276" coordorigin="8353,2306" coordsize="142,276">
              <v:shape style="position:absolute;left:8353;top:2306;width:142;height:276" coordorigin="8353,2306" coordsize="142,276" path="m8353,2582l8494,2306e" filled="false" stroked="true" strokeweight=".292pt" strokecolor="#6d6e71">
                <v:path arrowok="t"/>
              </v:shape>
            </v:group>
            <v:group style="position:absolute;left:8118;top:2669;width:209;height:407" coordorigin="8118,2669" coordsize="209,407">
              <v:shape style="position:absolute;left:8118;top:2669;width:209;height:407" coordorigin="8118,2669" coordsize="209,407" path="m8118,3075l8327,2669e" filled="false" stroked="true" strokeweight=".292pt" strokecolor="#6d6e71">
                <v:path arrowok="t"/>
              </v:shape>
            </v:group>
            <v:group style="position:absolute;left:8371;top:2310;width:141;height:274" coordorigin="8371,2310" coordsize="141,274">
              <v:shape style="position:absolute;left:8371;top:2310;width:141;height:274" coordorigin="8371,2310" coordsize="141,274" path="m8371,2584l8511,2310e" filled="false" stroked="true" strokeweight=".292pt" strokecolor="#6d6e71">
                <v:path arrowok="t"/>
              </v:shape>
            </v:group>
            <v:group style="position:absolute;left:8132;top:2671;width:213;height:415" coordorigin="8132,2671" coordsize="213,415">
              <v:shape style="position:absolute;left:8132;top:2671;width:213;height:415" coordorigin="8132,2671" coordsize="213,415" path="m8132,3086l8345,2671e" filled="false" stroked="true" strokeweight=".292pt" strokecolor="#6d6e71">
                <v:path arrowok="t"/>
              </v:shape>
            </v:group>
            <v:group style="position:absolute;left:8388;top:2315;width:140;height:272" coordorigin="8388,2315" coordsize="140,272">
              <v:shape style="position:absolute;left:8388;top:2315;width:140;height:272" coordorigin="8388,2315" coordsize="140,272" path="m8388,2587l8527,2315e" filled="false" stroked="true" strokeweight=".292pt" strokecolor="#6d6e71">
                <v:path arrowok="t"/>
              </v:shape>
            </v:group>
            <v:group style="position:absolute;left:8145;top:2674;width:217;height:422" coordorigin="8145,2674" coordsize="217,422">
              <v:shape style="position:absolute;left:8145;top:2674;width:217;height:422" coordorigin="8145,2674" coordsize="217,422" path="m8145,3095l8362,2674e" filled="false" stroked="true" strokeweight=".292pt" strokecolor="#6d6e71">
                <v:path arrowok="t"/>
              </v:shape>
            </v:group>
            <v:group style="position:absolute;left:8405;top:2321;width:139;height:270" coordorigin="8405,2321" coordsize="139,270">
              <v:shape style="position:absolute;left:8405;top:2321;width:139;height:270" coordorigin="8405,2321" coordsize="139,270" path="m8405,2590l8543,2321e" filled="false" stroked="true" strokeweight=".292pt" strokecolor="#6d6e71">
                <v:path arrowok="t"/>
              </v:shape>
              <v:shape style="position:absolute;left:8064;top:2432;width:279;height:393" type="#_x0000_t75" stroked="false">
                <v:imagedata r:id="rId167" o:title=""/>
              </v:shape>
            </v:group>
            <v:group style="position:absolute;left:8034;top:2859;width:61;height:70" coordorigin="8034,2859" coordsize="61,70">
              <v:shape style="position:absolute;left:8034;top:2859;width:61;height:70" coordorigin="8034,2859" coordsize="61,70" path="m8075,2859l8057,2859,8049,2863,8037,2875,8034,2884,8034,2906,8037,2914,8049,2926,8056,2929,8073,2929,8079,2927,8089,2920,8090,2918,8060,2918,8056,2916,8050,2909,8048,2902,8048,2886,8050,2880,8056,2873,8061,2871,8091,2871,8090,2870,8082,2862,8075,2859xe" filled="true" fillcolor="#231f20" stroked="false">
                <v:path arrowok="t"/>
                <v:fill type="solid"/>
              </v:shape>
              <v:shape style="position:absolute;left:8034;top:2859;width:61;height:70" coordorigin="8034,2859" coordsize="61,70" path="m8081,2903l8080,2908,8078,2912,8072,2916,8069,2918,8090,2918,8092,2915,8094,2907,8081,2903xe" filled="true" fillcolor="#231f20" stroked="false">
                <v:path arrowok="t"/>
                <v:fill type="solid"/>
              </v:shape>
              <v:shape style="position:absolute;left:8034;top:2859;width:61;height:70" coordorigin="8034,2859" coordsize="61,70" path="m8091,2871l8069,2871,8073,2872,8078,2876,8079,2879,8080,2882,8094,2879,8092,2874,8091,2871xe" filled="true" fillcolor="#231f20" stroked="false">
                <v:path arrowok="t"/>
                <v:fill type="solid"/>
              </v:shape>
            </v:group>
            <v:group style="position:absolute;left:8106;top:2861;width:53;height:68" coordorigin="8106,2861" coordsize="53,68">
              <v:shape style="position:absolute;left:8106;top:2861;width:53;height:68" coordorigin="8106,2861" coordsize="53,68" path="m8157,2861l8106,2861,8106,2928,8159,2928,8159,2917,8120,2917,8120,2898,8155,2898,8155,2887,8120,2887,8120,2872,8157,2872,8157,2861xe" filled="true" fillcolor="#231f20" stroked="false">
                <v:path arrowok="t"/>
                <v:fill type="solid"/>
              </v:shape>
            </v:group>
            <v:group style="position:absolute;left:8171;top:2861;width:55;height:68" coordorigin="8171,2861" coordsize="55,68">
              <v:shape style="position:absolute;left:8171;top:2861;width:55;height:68" coordorigin="8171,2861" coordsize="55,68" path="m8184,2861l8171,2861,8171,2928,8184,2928,8184,2884,8199,2884,8184,2861xe" filled="true" fillcolor="#231f20" stroked="false">
                <v:path arrowok="t"/>
                <v:fill type="solid"/>
              </v:shape>
              <v:shape style="position:absolute;left:8171;top:2861;width:55;height:68" coordorigin="8171,2861" coordsize="55,68" path="m8199,2884l8184,2884,8211,2928,8225,2928,8225,2906,8212,2906,8199,2884xe" filled="true" fillcolor="#231f20" stroked="false">
                <v:path arrowok="t"/>
                <v:fill type="solid"/>
              </v:shape>
              <v:shape style="position:absolute;left:8171;top:2861;width:55;height:68" coordorigin="8171,2861" coordsize="55,68" path="m8225,2861l8212,2861,8212,2906,8225,2906,8225,2861xe" filled="true" fillcolor="#231f20" stroked="false">
                <v:path arrowok="t"/>
                <v:fill type="solid"/>
              </v:shape>
            </v:group>
            <v:group style="position:absolute;left:8235;top:2861;width:55;height:68" coordorigin="8235,2861" coordsize="55,68">
              <v:shape style="position:absolute;left:8235;top:2861;width:55;height:68" coordorigin="8235,2861" coordsize="55,68" path="m8270,2872l8256,2872,8256,2928,8270,2928,8270,2872xe" filled="true" fillcolor="#231f20" stroked="false">
                <v:path arrowok="t"/>
                <v:fill type="solid"/>
              </v:shape>
              <v:shape style="position:absolute;left:8235;top:2861;width:55;height:68" coordorigin="8235,2861" coordsize="55,68" path="m8290,2861l8235,2861,8235,2872,8290,2872,8290,2861xe" filled="true" fillcolor="#231f20" stroked="false">
                <v:path arrowok="t"/>
                <v:fill type="solid"/>
              </v:shape>
            </v:group>
            <v:group style="position:absolute;left:8285;top:2861;width:70;height:68" coordorigin="8285,2861" coordsize="70,68">
              <v:shape style="position:absolute;left:8285;top:2861;width:70;height:68" coordorigin="8285,2861" coordsize="70,68" path="m8327,2861l8312,2861,8285,2928,8300,2928,8305,2913,8348,2913,8343,2901,8310,2901,8319,2876,8333,2876,8327,2861xe" filled="true" fillcolor="#231f20" stroked="false">
                <v:path arrowok="t"/>
                <v:fill type="solid"/>
              </v:shape>
              <v:shape style="position:absolute;left:8285;top:2861;width:70;height:68" coordorigin="8285,2861" coordsize="70,68" path="m8348,2913l8333,2913,8339,2928,8354,2928,8348,2913xe" filled="true" fillcolor="#231f20" stroked="false">
                <v:path arrowok="t"/>
                <v:fill type="solid"/>
              </v:shape>
              <v:shape style="position:absolute;left:8285;top:2861;width:70;height:68" coordorigin="8285,2861" coordsize="70,68" path="m8333,2876l8319,2876,8328,2901,8343,2901,8333,2876xe" filled="true" fillcolor="#231f20" stroked="false">
                <v:path arrowok="t"/>
                <v:fill type="solid"/>
              </v:shape>
            </v:group>
            <v:group style="position:absolute;left:8347;top:2861;width:65;height:68" coordorigin="8347,2861" coordsize="65,68">
              <v:shape style="position:absolute;left:8347;top:2861;width:65;height:68" coordorigin="8347,2861" coordsize="65,68" path="m8362,2861l8347,2861,8372,2928,8387,2928,8393,2911,8380,2911,8362,2861xe" filled="true" fillcolor="#231f20" stroked="false">
                <v:path arrowok="t"/>
                <v:fill type="solid"/>
              </v:shape>
              <v:shape style="position:absolute;left:8347;top:2861;width:65;height:68" coordorigin="8347,2861" coordsize="65,68" path="m8412,2861l8397,2861,8380,2911,8393,2911,8412,2861xe" filled="true" fillcolor="#231f20" stroked="false">
                <v:path arrowok="t"/>
                <v:fill type="solid"/>
              </v:shape>
            </v:group>
            <v:group style="position:absolute;left:8416;top:2859;width:67;height:70" coordorigin="8416,2859" coordsize="67,70">
              <v:shape style="position:absolute;left:8416;top:2859;width:67;height:70" coordorigin="8416,2859" coordsize="67,70" path="m8459,2859l8444,2859,8439,2860,8416,2888,8416,2906,8419,2914,8431,2926,8439,2929,8460,2929,8468,2926,8476,2918,8444,2918,8439,2916,8432,2908,8430,2902,8430,2886,8432,2881,8439,2873,8444,2871,8476,2871,8468,2863,8459,2859xe" filled="true" fillcolor="#231f20" stroked="false">
                <v:path arrowok="t"/>
                <v:fill type="solid"/>
              </v:shape>
              <v:shape style="position:absolute;left:8416;top:2859;width:67;height:70" coordorigin="8416,2859" coordsize="67,70" path="m8476,2871l8455,2871,8460,2873,8467,2881,8468,2886,8468,2902,8467,2908,8460,2916,8455,2918,8476,2918,8480,2914,8483,2906,8483,2883,8480,2875,8476,2871xe" filled="true" fillcolor="#231f20" stroked="false">
                <v:path arrowok="t"/>
                <v:fill type="solid"/>
              </v:shape>
            </v:group>
            <v:group style="position:absolute;left:8490;top:2859;width:57;height:70" coordorigin="8490,2859" coordsize="57,70">
              <v:shape style="position:absolute;left:8490;top:2859;width:57;height:70" coordorigin="8490,2859" coordsize="57,70" path="m8504,2905l8490,2906,8491,2914,8494,2919,8503,2927,8510,2929,8525,2929,8530,2928,8538,2925,8541,2923,8544,2918,8515,2918,8511,2917,8506,2913,8505,2909,8504,2905xe" filled="true" fillcolor="#231f20" stroked="false">
                <v:path arrowok="t"/>
                <v:fill type="solid"/>
              </v:shape>
              <v:shape style="position:absolute;left:8490;top:2859;width:57;height:70" coordorigin="8490,2859" coordsize="57,70" path="m8527,2859l8513,2859,8508,2860,8493,2884,8495,2888,8502,2895,8507,2897,8521,2900,8524,2901,8528,2902,8530,2903,8531,2904,8532,2906,8532,2907,8532,2911,8531,2913,8527,2917,8523,2918,8544,2918,8545,2916,8546,2913,8546,2904,8545,2901,8514,2884,8510,2883,8507,2880,8506,2879,8506,2876,8507,2874,8511,2872,8514,2871,8543,2871,8542,2869,8533,2861,8527,2859xe" filled="true" fillcolor="#231f20" stroked="false">
                <v:path arrowok="t"/>
                <v:fill type="solid"/>
              </v:shape>
              <v:shape style="position:absolute;left:8490;top:2859;width:57;height:70" coordorigin="8490,2859" coordsize="57,70" path="m8543,2871l8522,2871,8525,2872,8529,2875,8530,2877,8530,2881,8544,2880,8544,2874,8543,2871xe" filled="true" fillcolor="#231f20" stroked="false">
                <v:path arrowok="t"/>
                <v:fill type="solid"/>
              </v:shape>
            </v:group>
            <v:group style="position:absolute;left:8244;top:2576;width:498;height:418" coordorigin="8244,2576" coordsize="498,418">
              <v:shape style="position:absolute;left:8244;top:2576;width:498;height:418" coordorigin="8244,2576" coordsize="498,418" path="m8244,2576l8356,2582,8450,2600,8526,2626,8587,2655,8665,2709,8720,2770,8742,2832,8735,2890,8705,2940,8656,2975,8591,2993e" filled="false" stroked="true" strokeweight=".758pt" strokecolor="#231f20">
                <v:path arrowok="t"/>
              </v:shape>
            </v:group>
            <v:group style="position:absolute;left:8291;top:2665;width:427;height:265" coordorigin="8291,2665" coordsize="427,265">
              <v:shape style="position:absolute;left:8291;top:2665;width:427;height:265" coordorigin="8291,2665" coordsize="427,265" path="m8291,2665l8383,2678,8471,2705,8553,2743,8623,2787,8676,2836,8710,2884,8718,2930e" filled="false" stroked="true" strokeweight=".758pt" strokecolor="#231f20">
                <v:path arrowok="t"/>
              </v:shape>
            </v:group>
            <v:group style="position:absolute;left:8583;top:2696;width:53;height:51" coordorigin="8583,2696" coordsize="53,51">
              <v:shape style="position:absolute;left:8583;top:2696;width:53;height:51" coordorigin="8583,2696" coordsize="53,51" path="m8609,2696l8615,2715,8635,2715,8619,2727,8625,2746,8609,2734,8593,2746,8599,2727,8583,2715,8603,2715,8609,2696xe" filled="false" stroked="true" strokeweight=".258pt" strokecolor="#231f20">
                <v:path arrowok="t"/>
              </v:shape>
            </v:group>
            <v:group style="position:absolute;left:8351;top:2954;width:32;height:52" coordorigin="8351,2954" coordsize="32,52">
              <v:shape style="position:absolute;left:8351;top:2954;width:32;height:52" coordorigin="8351,2954" coordsize="32,52" path="m8380,2963l8364,2963,8366,2964,8369,2967,8370,2969,8370,2976,8369,2979,8365,2987,8360,2994,8351,3005,8351,3006,8380,3006,8382,2996,8362,2996,8370,2988,8375,2981,8378,2977,8379,2973,8380,2970,8380,2965,8380,2963xe" filled="true" fillcolor="#231f20" stroked="false">
                <v:path arrowok="t"/>
                <v:fill type="solid"/>
              </v:shape>
              <v:shape style="position:absolute;left:8351;top:2954;width:32;height:52" coordorigin="8351,2954" coordsize="32,52" path="m8382,2991l8381,2991,8380,2993,8380,2994,8379,2995,8378,2995,8377,2996,8362,2996,8382,2996,8382,2991xe" filled="true" fillcolor="#231f20" stroked="false">
                <v:path arrowok="t"/>
                <v:fill type="solid"/>
              </v:shape>
              <v:shape style="position:absolute;left:8351;top:2954;width:32;height:52" coordorigin="8351,2954" coordsize="32,52" path="m8370,2954l8364,2954,8361,2955,8355,2960,8354,2963,8352,2968,8354,2969,8356,2965,8358,2963,8380,2963,8377,2959,8376,2957,8372,2955,8370,2954xe" filled="true" fillcolor="#231f20" stroked="false">
                <v:path arrowok="t"/>
                <v:fill type="solid"/>
              </v:shape>
            </v:group>
            <v:group style="position:absolute;left:8389;top:2954;width:32;height:53" coordorigin="8389,2954" coordsize="32,53">
              <v:shape style="position:absolute;left:8389;top:2954;width:32;height:53" coordorigin="8389,2954" coordsize="32,53" path="m8407,2954l8401,2954,8399,2955,8389,2985,8389,2989,8402,3007,8406,3007,8408,3006,8412,3004,8412,3004,8403,3004,8402,3004,8400,2964,8400,2960,8401,2958,8402,2957,8403,2957,8412,2957,8410,2955,8407,2954xe" filled="true" fillcolor="#231f20" stroked="false">
                <v:path arrowok="t"/>
                <v:fill type="solid"/>
              </v:shape>
              <v:shape style="position:absolute;left:8389;top:2954;width:32;height:53" coordorigin="8389,2954" coordsize="32,53" path="m8412,2957l8405,2957,8406,2957,8408,2959,8408,2961,8409,2964,8409,2989,8409,2999,8408,3001,8406,3004,8406,3004,8412,3004,8420,2985,8420,2975,8419,2970,8416,2962,8415,2959,8412,2957xe" filled="true" fillcolor="#231f20" stroked="false">
                <v:path arrowok="t"/>
                <v:fill type="solid"/>
              </v:shape>
            </v:group>
            <v:group style="position:absolute;left:8427;top:2954;width:27;height:52" coordorigin="8427,2954" coordsize="27,52">
              <v:shape style="position:absolute;left:8427;top:2954;width:27;height:52" coordorigin="8427,2954" coordsize="27,52" path="m8453,3004l8428,3004,8428,3006,8453,3006,8453,3004xe" filled="true" fillcolor="#231f20" stroked="false">
                <v:path arrowok="t"/>
                <v:fill type="solid"/>
              </v:shape>
              <v:shape style="position:absolute;left:8427;top:2954;width:27;height:52" coordorigin="8427,2954" coordsize="27,52" path="m8446,2963l8433,2963,8434,2963,8435,2964,8435,2964,8436,2965,8436,3001,8435,3002,8434,3003,8433,3004,8431,3004,8450,3004,8446,3001,8446,2963xe" filled="true" fillcolor="#231f20" stroked="false">
                <v:path arrowok="t"/>
                <v:fill type="solid"/>
              </v:shape>
              <v:shape style="position:absolute;left:8427;top:2954;width:27;height:52" coordorigin="8427,2954" coordsize="27,52" path="m8446,2954l8445,2954,8427,2963,8428,2964,8430,2963,8431,2963,8446,2963,8446,2954xe" filled="true" fillcolor="#231f20" stroked="false">
                <v:path arrowok="t"/>
                <v:fill type="solid"/>
              </v:shape>
            </v:group>
            <v:group style="position:absolute;left:8462;top:2954;width:32;height:53" coordorigin="8462,2954" coordsize="32,53">
              <v:shape style="position:absolute;left:8462;top:2954;width:32;height:53" coordorigin="8462,2954" coordsize="32,53" path="m8480,2954l8474,2954,8472,2955,8462,2985,8462,2989,8475,3007,8479,3007,8481,3006,8484,3004,8485,3004,8476,3004,8475,3004,8472,2964,8473,2960,8474,2958,8475,2957,8476,2957,8484,2957,8483,2955,8480,2954xe" filled="true" fillcolor="#231f20" stroked="false">
                <v:path arrowok="t"/>
                <v:fill type="solid"/>
              </v:shape>
              <v:shape style="position:absolute;left:8462;top:2954;width:32;height:53" coordorigin="8462,2954" coordsize="32,53" path="m8484,2957l8478,2957,8479,2957,8481,2959,8481,2961,8482,2964,8482,2989,8481,2999,8481,3001,8479,3004,8478,3004,8485,3004,8493,2985,8493,2975,8492,2970,8489,2962,8487,2959,8484,2957xe" filled="true" fillcolor="#231f20" stroked="false">
                <v:path arrowok="t"/>
                <v:fill type="solid"/>
              </v:shape>
            </v:group>
            <v:group style="position:absolute;left:8720;top:2578;width:53;height:50" coordorigin="8720,2578" coordsize="53,50">
              <v:shape style="position:absolute;left:8720;top:2578;width:53;height:50" coordorigin="8720,2578" coordsize="53,50" path="m8746,2578l8752,2597,8772,2597,8756,2609,8762,2628,8746,2617,8730,2628,8736,2609,8720,2597,8740,2597,8746,2578xe" filled="false" stroked="true" strokeweight=".258pt" strokecolor="#231f20">
                <v:path arrowok="t"/>
              </v:shape>
            </v:group>
            <v:group style="position:absolute;left:8647;top:2463;width:53;height:51" coordorigin="8647,2463" coordsize="53,51">
              <v:shape style="position:absolute;left:8647;top:2463;width:53;height:51" coordorigin="8647,2463" coordsize="53,51" path="m8673,2463l8680,2482,8700,2482,8683,2494,8690,2513,8673,2501,8657,2513,8663,2494,8647,2482,8667,2482,8673,2463xe" filled="false" stroked="true" strokeweight=".258pt" strokecolor="#231f20">
                <v:path arrowok="t"/>
              </v:shape>
            </v:group>
            <v:group style="position:absolute;left:8559;top:2527;width:53;height:50" coordorigin="8559,2527" coordsize="53,50">
              <v:shape style="position:absolute;left:8559;top:2527;width:53;height:50" coordorigin="8559,2527" coordsize="53,50" path="m8585,2527l8591,2546,8612,2546,8595,2557,8602,2577,8585,2565,8569,2577,8575,2557,8559,2546,8579,2546,8585,2527xe" filled="false" stroked="true" strokeweight=".258pt" strokecolor="#231f20">
                <v:path arrowok="t"/>
              </v:shape>
            </v:group>
            <v:group style="position:absolute;left:8640;top:2604;width:43;height:41" coordorigin="8640,2604" coordsize="43,41">
              <v:shape style="position:absolute;left:8640;top:2604;width:43;height:41" coordorigin="8640,2604" coordsize="43,41" path="m8661,2604l8666,2620,8682,2620,8669,2629,8674,2645,8661,2635,8648,2645,8653,2629,8640,2620,8656,2620,8661,2604xe" filled="false" stroked="true" strokeweight=".209pt" strokecolor="#231f20">
                <v:path arrowok="t"/>
              </v:shape>
            </v:group>
            <v:group style="position:absolute;left:8510;top:2426;width:213;height:344" coordorigin="8510,2426" coordsize="213,344">
              <v:shape style="position:absolute;left:8510;top:2426;width:213;height:344" coordorigin="8510,2426" coordsize="213,344" path="m8510,2426l8572,2457,8627,2502,8673,2558,8706,2623,8722,2694,8719,2770e" filled="false" stroked="true" strokeweight=".758pt" strokecolor="#231f20">
                <v:path arrowok="t"/>
              </v:shape>
            </v:group>
            <v:group style="position:absolute;left:8211;top:2857;width:489;height:206" coordorigin="8211,2857" coordsize="489,206">
              <v:shape style="position:absolute;left:8211;top:2857;width:489;height:206" coordorigin="8211,2857" coordsize="489,206" path="m8700,2857l8661,2922,8609,2978,8546,3023,8475,3052,8397,3062,8348,3058,8300,3047,8254,3029,8211,3004e" filled="false" stroked="true" strokeweight=".758pt" strokecolor="#231f20">
                <v:path arrowok="t"/>
              </v:shape>
            </v:group>
            <v:group style="position:absolute;left:7956;top:2295;width:879;height:879" coordorigin="7956,2295" coordsize="879,879">
              <v:shape style="position:absolute;left:7956;top:2295;width:879;height:879" coordorigin="7956,2295" coordsize="879,879" path="m8395,2295l8467,2301,8534,2317,8597,2344,8655,2380,8706,2424,8750,2475,8786,2532,8812,2595,8829,2663,8835,2734,8829,2806,8812,2873,8786,2936,8750,2994,8706,3045,8655,3089,8597,3125,8534,3151,8467,3168,8395,3174,8324,3168,8256,3151,8193,3125,8136,3089,8085,3045,8041,2994,8005,2936,7978,2873,7962,2806,7956,2734,7962,2663,7978,2595,8005,2532,8041,2475,8085,2424,8136,2380,8193,2344,8256,2317,8324,2301,8395,2295xe" filled="false" stroked="true" strokeweight=".567pt" strokecolor="#231f20">
                <v:path arrowok="t"/>
              </v:shape>
              <v:shape style="position:absolute;left:8256;top:3017;width:288;height:118" type="#_x0000_t75" stroked="false">
                <v:imagedata r:id="rId148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 w:before="1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109"/>
        <w:ind w:left="110" w:right="0"/>
        <w:jc w:val="left"/>
      </w:pPr>
      <w:r>
        <w:rPr>
          <w:color w:val="231F20"/>
        </w:rPr>
        <w:t>Quantas moedas ele colocou em cada</w:t>
      </w:r>
      <w:r>
        <w:rPr>
          <w:color w:val="231F20"/>
          <w:spacing w:val="-12"/>
        </w:rPr>
        <w:t> </w:t>
      </w:r>
      <w:r>
        <w:rPr>
          <w:color w:val="231F20"/>
        </w:rPr>
        <w:t>pote?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728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8pt;width:24.55pt;height:24.55pt;mso-position-horizontal-relative:page;mso-position-vertical-relative:paragraph;z-index:73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73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73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18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43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M031808E4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 relógio abaixo está marcando o horário em que Paulo sai do</w:t>
      </w:r>
      <w:r>
        <w:rPr>
          <w:color w:val="231F20"/>
          <w:spacing w:val="-22"/>
        </w:rPr>
        <w:t> </w:t>
      </w:r>
      <w:r>
        <w:rPr>
          <w:color w:val="231F20"/>
        </w:rPr>
        <w:t>trabalho.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215.666pt;margin-top:10.076197pt;width:163.95pt;height:163.95pt;mso-position-horizontal-relative:page;mso-position-vertical-relative:paragraph;z-index:7456;mso-wrap-distance-left:0;mso-wrap-distance-right:0" coordorigin="4313,202" coordsize="3279,3279">
            <v:group style="position:absolute;left:6850;top:2357;width:108;height:72" coordorigin="6850,2357" coordsize="108,72">
              <v:shape style="position:absolute;left:6850;top:2357;width:108;height:72" coordorigin="6850,2357" coordsize="108,72" path="m6850,2357l6957,2429e" filled="false" stroked="true" strokeweight="3.262pt" strokecolor="#c7c8ca">
                <v:path arrowok="t"/>
              </v:shape>
            </v:group>
            <v:group style="position:absolute;left:6834;top:1280;width:117;height:62" coordorigin="6834,1280" coordsize="117,62">
              <v:shape style="position:absolute;left:6834;top:1280;width:117;height:62" coordorigin="6834,1280" coordsize="117,62" path="m6834,1342l6950,1280e" filled="false" stroked="true" strokeweight="3.262pt" strokecolor="#c7c8ca">
                <v:path arrowok="t"/>
              </v:shape>
            </v:group>
            <v:group style="position:absolute;left:7039;top:1843;width:65;height:2" coordorigin="7039,1843" coordsize="65,2">
              <v:shape style="position:absolute;left:7039;top:1843;width:65;height:2" coordorigin="7039,1843" coordsize="65,0" path="m7039,1843l7103,1843e" filled="false" stroked="true" strokeweight="3.189pt" strokecolor="#c7c8ca">
                <v:path arrowok="t"/>
              </v:shape>
            </v:group>
            <v:group style="position:absolute;left:4480;top:374;width:2935;height:2935" coordorigin="4480,374" coordsize="2935,2935">
              <v:shape style="position:absolute;left:4480;top:374;width:2935;height:2935" coordorigin="4480,374" coordsize="2935,2935" path="m5947,374l5872,375,5797,381,5724,390,5651,403,5580,420,5511,439,5443,463,5376,489,5311,518,5248,551,5186,586,5127,624,5069,665,5014,709,4961,755,4910,803,4861,854,4815,907,4771,963,4730,1020,4692,1080,4657,1141,4625,1205,4595,1270,4569,1336,4546,1404,4526,1474,4510,1545,4497,1617,4487,1691,4482,1765,4480,1841,4482,1916,4487,1991,4497,2064,4510,2137,4526,2208,4546,2277,4569,2345,4595,2412,4625,2477,4657,2540,4692,2602,4730,2661,4771,2719,4815,2774,4861,2827,4910,2878,4961,2927,5014,2973,5069,3017,5127,3058,5186,3096,5248,3131,5311,3163,5376,3193,5443,3219,5511,3242,5580,3262,5651,3278,5724,3291,5797,3301,5872,3306,5947,3308,6023,3306,6097,3301,6171,3291,6243,3278,6314,3262,6383,3242,6452,3219,6518,3193,6583,3163,6646,3131,6708,3096,6767,3058,6825,3017,6880,2973,6934,2927,6985,2878,7033,2827,7079,2774,7123,2719,7164,2661,7202,2602,7237,2540,7270,2477,7299,2412,7325,2345,7348,2277,7368,2208,7385,2137,7397,2064,7407,1991,7412,1916,7414,1841,7412,1765,7407,1691,7397,1617,7385,1545,7368,1474,7348,1404,7325,1336,7299,1270,7270,1205,7237,1141,7202,1080,7164,1020,7123,963,7079,907,7033,854,6985,803,6934,755,6880,709,6825,665,6767,624,6708,586,6646,551,6583,518,6518,489,6452,463,6383,439,6314,420,6243,403,6171,390,6097,381,6023,375,5947,374xe" filled="true" fillcolor="#ffffff" stroked="false">
                <v:path arrowok="t"/>
                <v:fill type="solid"/>
              </v:shape>
            </v:group>
            <v:group style="position:absolute;left:4480;top:374;width:2935;height:2935" coordorigin="4480,374" coordsize="2935,2935">
              <v:shape style="position:absolute;left:4480;top:374;width:2935;height:2935" coordorigin="4480,374" coordsize="2935,2935" path="m7414,1841l7412,1916,7407,1991,7397,2064,7385,2137,7368,2208,7348,2277,7325,2345,7299,2412,7270,2477,7237,2540,7202,2602,7164,2661,7123,2719,7079,2774,7033,2827,6985,2878,6934,2927,6880,2973,6825,3017,6767,3058,6708,3096,6646,3131,6583,3163,6518,3193,6452,3219,6383,3242,6314,3262,6243,3278,6171,3291,6097,3301,6023,3306,5947,3308,5872,3306,5797,3301,5724,3291,5651,3278,5580,3262,5511,3242,5443,3219,5376,3193,5311,3163,5248,3131,5186,3096,5127,3058,5069,3017,5014,2973,4961,2927,4910,2878,4861,2827,4815,2774,4771,2719,4730,2661,4692,2602,4657,2540,4625,2477,4595,2412,4569,2345,4546,2277,4526,2208,4510,2137,4497,2064,4487,1991,4482,1916,4480,1841,4482,1765,4487,1691,4497,1617,4510,1545,4526,1474,4546,1404,4569,1336,4595,1270,4625,1205,4657,1141,4692,1080,4730,1020,4771,963,4815,907,4861,854,4910,803,4961,755,5014,709,5069,665,5127,624,5186,586,5248,551,5311,518,5376,489,5443,463,5511,439,5580,420,5651,403,5724,390,5797,381,5872,375,5947,374,6023,375,6097,381,6171,390,6243,403,6314,420,6383,439,6452,463,6518,489,6583,518,6646,551,6708,586,6767,624,6825,665,6880,709,6934,755,6985,803,7033,854,7079,907,7123,963,7164,1020,7202,1080,7237,1141,7270,1205,7299,1270,7325,1336,7348,1404,7368,1474,7385,1545,7397,1617,7407,1691,7412,1765,7414,1841xe" filled="false" stroked="true" strokeweight="1.682pt" strokecolor="#3d3c3e">
                <v:path arrowok="t"/>
              </v:shape>
            </v:group>
            <v:group style="position:absolute;left:4522;top:415;width:2851;height:2851" coordorigin="4522,415" coordsize="2851,2851">
              <v:shape style="position:absolute;left:4522;top:415;width:2851;height:2851" coordorigin="4522,415" coordsize="2851,2851" path="m5947,415l5871,417,5797,423,5723,433,5651,446,5580,463,5510,484,5442,507,5376,534,5311,565,5248,598,5187,635,5128,674,5071,716,5017,761,4964,808,4914,858,4867,910,4822,965,4780,1022,4741,1081,4704,1142,4671,1205,4641,1270,4614,1336,4590,1404,4569,1474,4552,1545,4539,1617,4529,1690,4524,1765,4522,1841,4524,1917,4529,1991,4539,2065,4552,2137,4569,2208,4590,2278,4614,2346,4641,2412,4671,2477,4704,2540,4741,2601,4780,2660,4822,2717,4867,2771,4914,2824,4964,2873,5017,2921,5071,2966,5128,3008,5187,3047,5248,3084,5311,3117,5376,3147,5442,3174,5510,3198,5580,3219,5651,3235,5723,3249,5797,3258,5871,3264,5947,3266,6023,3264,6097,3258,6171,3249,6243,3235,6314,3219,6384,3198,6452,3174,6518,3147,6583,3117,6646,3084,6707,3047,6766,3008,6823,2966,6877,2921,6930,2873,6980,2824,7027,2771,7072,2717,7114,2660,7153,2601,7190,2540,7223,2477,7253,2412,7281,2346,7304,2278,7325,2208,7342,2137,7355,2065,7365,1991,7371,1917,7373,1841,7371,1765,7365,1690,7355,1617,7342,1545,7325,1474,7304,1404,7281,1336,7253,1270,7223,1205,7190,1142,7153,1081,7114,1022,7072,965,7027,910,6980,858,6930,808,6877,761,6823,716,6766,674,6707,635,6646,598,6583,565,6518,534,6452,507,6384,484,6314,463,6243,446,6171,433,6097,423,6023,417,5947,415xe" filled="true" fillcolor="#e3e4e5" stroked="false">
                <v:path arrowok="t"/>
                <v:fill type="solid"/>
              </v:shape>
              <v:shape style="position:absolute;left:5736;top:511;width:400;height:241" type="#_x0000_t75" stroked="false">
                <v:imagedata r:id="rId168" o:title=""/>
              </v:shape>
              <v:shape style="position:absolute;left:6486;top:667;width:136;height:241" type="#_x0000_t75" stroked="false">
                <v:imagedata r:id="rId169" o:title=""/>
              </v:shape>
              <v:shape style="position:absolute;left:6893;top:1094;width:197;height:241" type="#_x0000_t75" stroked="false">
                <v:imagedata r:id="rId170" o:title=""/>
              </v:shape>
              <v:shape style="position:absolute;left:7075;top:1714;width:196;height:245" type="#_x0000_t75" stroked="false">
                <v:imagedata r:id="rId171" o:title=""/>
              </v:shape>
              <v:shape style="position:absolute;left:6901;top:2306;width:207;height:241" type="#_x0000_t75" stroked="false">
                <v:imagedata r:id="rId172" o:title=""/>
              </v:shape>
              <v:shape style="position:absolute;left:6473;top:2769;width:197;height:241" type="#_x0000_t75" stroked="false">
                <v:imagedata r:id="rId173" o:title=""/>
              </v:shape>
              <v:shape style="position:absolute;left:5840;top:2926;width:195;height:245" type="#_x0000_t75" stroked="false">
                <v:imagedata r:id="rId174" o:title=""/>
              </v:shape>
              <v:shape style="position:absolute;left:5251;top:2760;width:192;height:237" type="#_x0000_t75" stroked="false">
                <v:imagedata r:id="rId175" o:title=""/>
              </v:shape>
              <v:shape style="position:absolute;left:4800;top:2306;width:193;height:245" type="#_x0000_t75" stroked="false">
                <v:imagedata r:id="rId176" o:title=""/>
              </v:shape>
              <v:shape style="position:absolute;left:4623;top:1686;width:195;height:245" type="#_x0000_t75" stroked="false">
                <v:imagedata r:id="rId177" o:title=""/>
              </v:shape>
            </v:group>
            <v:group style="position:absolute;left:4783;top:1117;width:401;height:245" coordorigin="4783,1117" coordsize="401,245">
              <v:shape style="position:absolute;left:4783;top:1117;width:401;height:245" coordorigin="4783,1117" coordsize="401,245" path="m5104,1117l5088,1117,5065,1119,5003,1160,4990,1238,4990,1240,4998,1304,5038,1352,5086,1362,5111,1360,5132,1354,5149,1345,5161,1332,5170,1317,5076,1317,5068,1311,5055,1240,5055,1238,5055,1218,5075,1161,5169,1161,5164,1151,5159,1145,5152,1138,5146,1132,5138,1127,5117,1119,5104,1117xe" filled="true" fillcolor="#231f20" stroked="false">
                <v:path arrowok="t"/>
                <v:fill type="solid"/>
              </v:shape>
              <v:shape style="position:absolute;left:4783;top:1117;width:401;height:245" coordorigin="4783,1117" coordsize="401,245" path="m5169,1161l5097,1161,5104,1166,5110,1177,5118,1238,5118,1252,5103,1310,5099,1315,5093,1317,5170,1317,5171,1315,5178,1293,5182,1268,5183,1238,5183,1223,5171,1165,5169,1161xe" filled="true" fillcolor="#231f20" stroked="false">
                <v:path arrowok="t"/>
                <v:fill type="solid"/>
              </v:shape>
              <v:shape style="position:absolute;left:4783;top:1117;width:401;height:245" coordorigin="4783,1117" coordsize="401,245" path="m4918,1200l4852,1200,4852,1358,4918,1358,4918,1200xe" filled="true" fillcolor="#231f20" stroked="false">
                <v:path arrowok="t"/>
                <v:fill type="solid"/>
              </v:shape>
              <v:shape style="position:absolute;left:4783;top:1117;width:401;height:245" coordorigin="4783,1117" coordsize="401,245" path="m4918,1117l4864,1117,4858,1128,4851,1138,4799,1175,4783,1181,4783,1234,4841,1208,4852,1200,4918,1200,4918,1117xe" filled="true" fillcolor="#231f20" stroked="false">
                <v:path arrowok="t"/>
                <v:fill type="solid"/>
              </v:shape>
              <v:shape style="position:absolute;left:5144;top:696;width:356;height:241" type="#_x0000_t75" stroked="false">
                <v:imagedata r:id="rId178" o:title=""/>
              </v:shape>
              <v:shape style="position:absolute;left:5883;top:1780;width:106;height:106" type="#_x0000_t75" stroked="false">
                <v:imagedata r:id="rId179" o:title=""/>
              </v:shape>
            </v:group>
            <v:group style="position:absolute;left:5936;top:375;width:2;height:101" coordorigin="5936,375" coordsize="2,101">
              <v:shape style="position:absolute;left:5936;top:375;width:2;height:101" coordorigin="5936,375" coordsize="0,101" path="m5936,476l5936,375e" filled="false" stroked="true" strokeweight="1.682pt" strokecolor="#3d3c3e">
                <v:path arrowok="t"/>
              </v:shape>
            </v:group>
            <v:group style="position:absolute;left:5939;top:3200;width:2;height:101" coordorigin="5939,3200" coordsize="2,101">
              <v:shape style="position:absolute;left:5939;top:3200;width:2;height:101" coordorigin="5939,3200" coordsize="0,101" path="m5939,3301l5939,3200e" filled="false" stroked="true" strokeweight="1.682pt" strokecolor="#3d3c3e">
                <v:path arrowok="t"/>
              </v:shape>
            </v:group>
            <v:group style="position:absolute;left:7306;top:1834;width:101;height:2" coordorigin="7306,1834" coordsize="101,2">
              <v:shape style="position:absolute;left:7306;top:1834;width:101;height:2" coordorigin="7306,1834" coordsize="101,0" path="m7407,1834l7306,1834e" filled="false" stroked="true" strokeweight="1.682pt" strokecolor="#3d3c3e">
                <v:path arrowok="t"/>
              </v:shape>
            </v:group>
            <v:group style="position:absolute;left:4489;top:1830;width:101;height:2" coordorigin="4489,1830" coordsize="101,2">
              <v:shape style="position:absolute;left:4489;top:1830;width:101;height:2" coordorigin="4489,1830" coordsize="101,0" path="m4590,1830l4489,1830e" filled="false" stroked="true" strokeweight="1.682pt" strokecolor="#3d3c3e">
                <v:path arrowok="t"/>
              </v:shape>
            </v:group>
            <v:group style="position:absolute;left:5227;top:3023;width:51;height:88" coordorigin="5227,3023" coordsize="51,88">
              <v:shape style="position:absolute;left:5227;top:3023;width:51;height:88" coordorigin="5227,3023" coordsize="51,88" path="m5278,3023l5227,3111e" filled="false" stroked="true" strokeweight="1.682pt" strokecolor="#3d3c3e">
                <v:path arrowok="t"/>
              </v:shape>
            </v:group>
            <v:group style="position:absolute;left:6637;top:576;width:51;height:88" coordorigin="6637,576" coordsize="51,88">
              <v:shape style="position:absolute;left:6637;top:576;width:51;height:88" coordorigin="6637,576" coordsize="51,88" path="m6688,576l6637,663e" filled="false" stroked="true" strokeweight="1.682pt" strokecolor="#3d3c3e">
                <v:path arrowok="t"/>
              </v:shape>
            </v:group>
            <v:group style="position:absolute;left:4683;top:1112;width:88;height:51" coordorigin="4683,1112" coordsize="88,51">
              <v:shape style="position:absolute;left:4683;top:1112;width:88;height:51" coordorigin="4683,1112" coordsize="88,51" path="m4683,1112l4770,1163e" filled="false" stroked="true" strokeweight="1.682pt" strokecolor="#3d3c3e">
                <v:path arrowok="t"/>
              </v:shape>
            </v:group>
            <v:group style="position:absolute;left:7120;top:2524;width:88;height:51" coordorigin="7120,2524" coordsize="88,51">
              <v:shape style="position:absolute;left:7120;top:2524;width:88;height:51" coordorigin="7120,2524" coordsize="88,51" path="m7120,2524l7208,2575e" filled="false" stroked="true" strokeweight="1.682pt" strokecolor="#3d3c3e">
                <v:path arrowok="t"/>
              </v:shape>
            </v:group>
            <v:group style="position:absolute;left:6640;top:3011;width:51;height:88" coordorigin="6640,3011" coordsize="51,88">
              <v:shape style="position:absolute;left:6640;top:3011;width:51;height:88" coordorigin="6640,3011" coordsize="51,88" path="m6640,3011l6690,3099e" filled="false" stroked="true" strokeweight="1.682pt" strokecolor="#3d3c3e">
                <v:path arrowok="t"/>
              </v:shape>
            </v:group>
            <v:group style="position:absolute;left:5225;top:567;width:51;height:88" coordorigin="5225,567" coordsize="51,88">
              <v:shape style="position:absolute;left:5225;top:567;width:51;height:88" coordorigin="5225,567" coordsize="51,88" path="m5225,567l5275,654e" filled="false" stroked="true" strokeweight="1.682pt" strokecolor="#3d3c3e">
                <v:path arrowok="t"/>
              </v:shape>
            </v:group>
            <v:group style="position:absolute;left:4687;top:2521;width:88;height:51" coordorigin="4687,2521" coordsize="88,51">
              <v:shape style="position:absolute;left:4687;top:2521;width:88;height:51" coordorigin="4687,2521" coordsize="88,51" path="m4687,2571l4774,2521e" filled="false" stroked="true" strokeweight="1.682pt" strokecolor="#3d3c3e">
                <v:path arrowok="t"/>
              </v:shape>
            </v:group>
            <v:group style="position:absolute;left:7129;top:1116;width:88;height:51" coordorigin="7129,1116" coordsize="88,51">
              <v:shape style="position:absolute;left:7129;top:1116;width:88;height:51" coordorigin="7129,1116" coordsize="88,51" path="m7129,1166l7216,1116e" filled="false" stroked="true" strokeweight="1.682pt" strokecolor="#3d3c3e">
                <v:path arrowok="t"/>
              </v:shape>
            </v:group>
            <v:group style="position:absolute;left:4330;top:219;width:3245;height:3245" coordorigin="4330,219" coordsize="3245,3245">
              <v:shape style="position:absolute;left:4330;top:219;width:3245;height:3245" coordorigin="4330,219" coordsize="3245,3245" path="m7575,1841l7573,1917,7568,1993,7560,2067,7548,2141,7532,2213,7514,2284,7492,2354,7468,2422,7441,2489,7410,2554,7377,2618,7341,2680,7303,2741,7262,2799,7219,2856,7173,2910,7125,2963,7075,3013,7022,3061,6968,3107,6911,3150,6852,3191,6792,3230,6730,3265,6666,3299,6601,3329,6534,3356,6466,3381,6396,3402,6325,3421,6253,3436,6179,3448,6105,3456,6029,3462,5953,3463,5876,3462,5801,3456,5726,3448,5653,3436,5581,3421,5510,3402,5440,3381,5372,3356,5305,3329,5239,3299,5175,3265,5113,3230,5053,3191,4995,3150,4938,3107,4883,3061,4831,3013,4781,2963,4733,2910,4687,2856,4643,2799,4602,2741,4564,2680,4528,2618,4495,2554,4465,2489,4438,2422,4413,2354,4392,2284,4373,2213,4358,2141,4346,2067,4337,1993,4332,1917,4330,1841,4332,1765,4337,1689,4346,1615,4358,1541,4373,1469,4392,1398,4413,1328,4438,1260,4465,1193,4495,1127,4528,1064,4564,1002,4602,941,4643,883,4687,826,4733,772,4781,719,4831,669,4883,621,4938,575,4995,532,5053,491,5113,452,5175,416,5239,383,5305,353,5372,326,5440,301,5510,280,5581,261,5653,246,5726,234,5801,226,5876,220,5953,219,6029,220,6105,226,6179,234,6253,246,6325,261,6396,280,6466,301,6534,326,6601,353,6666,383,6730,416,6792,452,6852,491,6911,532,6968,575,7022,621,7075,669,7125,719,7173,772,7219,826,7262,883,7303,941,7341,1002,7377,1064,7410,1127,7441,1193,7468,1260,7492,1328,7514,1398,7532,1469,7548,1541,7560,1615,7568,1689,7573,1765,7575,1841xe" filled="false" stroked="true" strokeweight="1.682pt" strokecolor="#3d3c3e">
                <v:path arrowok="t"/>
              </v:shape>
            </v:group>
            <v:group style="position:absolute;left:5448;top:1550;width:497;height:280" coordorigin="5448,1550" coordsize="497,280">
              <v:shape style="position:absolute;left:5448;top:1550;width:497;height:280" coordorigin="5448,1550" coordsize="497,280" path="m5945,1830l5448,1550e" filled="false" stroked="true" strokeweight="3.363pt" strokecolor="#231f20">
                <v:path arrowok="t"/>
              </v:shape>
            </v:group>
            <v:group style="position:absolute;left:5322;top:1477;width:202;height:176" coordorigin="5322,1477" coordsize="202,176">
              <v:shape style="position:absolute;left:5322;top:1477;width:202;height:176" coordorigin="5322,1477" coordsize="202,176" path="m5523,1477l5322,1479,5424,1653,5523,1477xe" filled="true" fillcolor="#231f20" stroked="false">
                <v:path arrowok="t"/>
                <v:fill type="solid"/>
              </v:shape>
            </v:group>
            <v:group style="position:absolute;left:5935;top:999;width:2;height:833" coordorigin="5935,999" coordsize="2,833">
              <v:shape style="position:absolute;left:5935;top:999;width:2;height:833" coordorigin="5935,999" coordsize="1,833" path="m5935,1831l5935,999e" filled="false" stroked="true" strokeweight="3.985pt" strokecolor="#231f20">
                <v:path arrowok="t"/>
              </v:shape>
            </v:group>
            <v:group style="position:absolute;left:5815;top:828;width:239;height:207" coordorigin="5815,828" coordsize="239,207">
              <v:shape style="position:absolute;left:5815;top:828;width:239;height:207" coordorigin="5815,828" coordsize="239,207" path="m5935,828l5815,1034,6054,1034,5935,82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horário em que Paulo sai do</w:t>
      </w:r>
      <w:r>
        <w:rPr>
          <w:color w:val="231F20"/>
          <w:spacing w:val="-13"/>
        </w:rPr>
        <w:t> </w:t>
      </w:r>
      <w:r>
        <w:rPr>
          <w:color w:val="231F20"/>
        </w:rPr>
        <w:t>trabalho?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748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75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 horas e 12</w:t>
      </w:r>
      <w:r>
        <w:rPr>
          <w:color w:val="231F20"/>
          <w:spacing w:val="-6"/>
        </w:rPr>
        <w:t> </w:t>
      </w:r>
      <w:r>
        <w:rPr>
          <w:color w:val="231F20"/>
        </w:rPr>
        <w:t>minutos.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pt;width:24.55pt;height:24.55pt;mso-position-horizontal-relative:page;mso-position-vertical-relative:paragraph;z-index:75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>
          <w:color w:val="231F20"/>
          <w:spacing w:val="-7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4"/>
        </w:numPr>
        <w:tabs>
          <w:tab w:pos="1317" w:val="left" w:leader="none"/>
        </w:tabs>
        <w:spacing w:line="240" w:lineRule="auto" w:before="64" w:after="0"/>
        <w:ind w:left="1316" w:right="0" w:hanging="389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75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horas e 10</w:t>
      </w:r>
      <w:r>
        <w:rPr>
          <w:rFonts w:ascii="Arial"/>
          <w:color w:val="231F20"/>
          <w:spacing w:val="-5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62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estante que Marina</w:t>
      </w:r>
      <w:r>
        <w:rPr>
          <w:color w:val="231F20"/>
          <w:spacing w:val="-23"/>
        </w:rPr>
        <w:t> </w:t>
      </w:r>
      <w:r>
        <w:rPr>
          <w:color w:val="231F20"/>
        </w:rPr>
        <w:t>arrumou.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104.712997pt;margin-top:6.702149pt;width:199.3pt;height:201.85pt;mso-position-horizontal-relative:page;mso-position-vertical-relative:paragraph;z-index:7648;mso-wrap-distance-left:0;mso-wrap-distance-right:0" coordorigin="2094,134" coordsize="3986,4037">
            <v:group style="position:absolute;left:2797;top:3610;width:2528;height:2" coordorigin="2797,3610" coordsize="2528,2">
              <v:shape style="position:absolute;left:2797;top:3610;width:2528;height:2" coordorigin="2797,3610" coordsize="2528,0" path="m2797,3610l5324,3610e" filled="false" stroked="true" strokeweight="1pt" strokecolor="#231f20">
                <v:path arrowok="t"/>
              </v:shape>
            </v:group>
            <v:group style="position:absolute;left:2324;top:3610;width:485;height:292" coordorigin="2324,3610" coordsize="485,292">
              <v:shape style="position:absolute;left:2324;top:3610;width:485;height:292" coordorigin="2324,3610" coordsize="485,292" path="m2324,3901l2809,3610e" filled="false" stroked="true" strokeweight="1pt" strokecolor="#231f20">
                <v:path arrowok="t"/>
              </v:shape>
            </v:group>
            <v:group style="position:absolute;left:2814;top:771;width:8;height:405" coordorigin="2814,771" coordsize="8,405">
              <v:shape style="position:absolute;left:2814;top:771;width:8;height:405" coordorigin="2814,771" coordsize="8,405" path="m2814,771l2822,1176e" filled="false" stroked="true" strokeweight="1.0pt" strokecolor="#231f20">
                <v:path arrowok="t"/>
              </v:shape>
            </v:group>
            <v:group style="position:absolute;left:2822;top:1169;width:899;height:2" coordorigin="2822,1169" coordsize="899,2">
              <v:shape style="position:absolute;left:2822;top:1169;width:899;height:2" coordorigin="2822,1169" coordsize="899,0" path="m2822,1169l3720,1169e" filled="false" stroked="true" strokeweight="1pt" strokecolor="#231f20">
                <v:path arrowok="t"/>
              </v:shape>
            </v:group>
            <v:group style="position:absolute;left:2317;top:1560;width:3008;height:10" coordorigin="2317,1560" coordsize="3008,10">
              <v:shape style="position:absolute;left:2317;top:1560;width:3008;height:10" coordorigin="2317,1560" coordsize="3008,10" path="m2317,1560l5324,1570e" filled="false" stroked="true" strokeweight="1pt" strokecolor="#231f20">
                <v:path arrowok="t"/>
              </v:shape>
            </v:group>
            <v:group style="position:absolute;left:2334;top:1169;width:489;height:380" coordorigin="2334,1169" coordsize="489,380">
              <v:shape style="position:absolute;left:2334;top:1169;width:489;height:380" coordorigin="2334,1169" coordsize="489,380" path="m2334,1549l2822,1169e" filled="false" stroked="true" strokeweight="1pt" strokecolor="#231f20">
                <v:path arrowok="t"/>
              </v:shape>
            </v:group>
            <v:group style="position:absolute;left:2324;top:2084;width:477;height:371" coordorigin="2324,2084" coordsize="477,371">
              <v:shape style="position:absolute;left:2324;top:2084;width:477;height:371" coordorigin="2324,2084" coordsize="477,371" path="m2324,2454l2801,2084e" filled="false" stroked="true" strokeweight="1pt" strokecolor="#231f20">
                <v:path arrowok="t"/>
              </v:shape>
            </v:group>
            <v:group style="position:absolute;left:2593;top:144;width:3478;height:2" coordorigin="2593,144" coordsize="3478,2">
              <v:shape style="position:absolute;left:2593;top:144;width:3478;height:2" coordorigin="2593,144" coordsize="3478,0" path="m2593,144l6070,144e" filled="false" stroked="true" strokeweight="1pt" strokecolor="#231f20">
                <v:path arrowok="t"/>
              </v:shape>
            </v:group>
            <v:group style="position:absolute;left:2104;top:144;width:489;height:380" coordorigin="2104,144" coordsize="489,380">
              <v:shape style="position:absolute;left:2104;top:144;width:489;height:380" coordorigin="2104,144" coordsize="489,380" path="m2104,524l2593,144e" filled="false" stroked="true" strokeweight="1pt" strokecolor="#231f20">
                <v:path arrowok="t"/>
              </v:shape>
            </v:group>
            <v:group style="position:absolute;left:5544;top:144;width:526;height:390" coordorigin="5544,144" coordsize="526,390">
              <v:shape style="position:absolute;left:5544;top:144;width:526;height:390" coordorigin="5544,144" coordsize="526,390" path="m5544,533l6070,144e" filled="false" stroked="true" strokeweight="1pt" strokecolor="#231f20">
                <v:path arrowok="t"/>
              </v:shape>
            </v:group>
            <v:group style="position:absolute;left:6070;top:144;width:2;height:3492" coordorigin="6070,144" coordsize="2,3492">
              <v:shape style="position:absolute;left:6070;top:144;width:2;height:3492" coordorigin="6070,144" coordsize="0,3492" path="m6070,144l6070,3636e" filled="false" stroked="true" strokeweight="1pt" strokecolor="#231f20">
                <v:path arrowok="t"/>
              </v:shape>
            </v:group>
            <v:group style="position:absolute;left:5544;top:3629;width:526;height:532" coordorigin="5544,3629" coordsize="526,532">
              <v:shape style="position:absolute;left:5544;top:3629;width:526;height:532" coordorigin="5544,3629" coordsize="526,532" path="m5544,4161l6070,3629e" filled="false" stroked="true" strokeweight="1pt" strokecolor="#231f20">
                <v:path arrowok="t"/>
              </v:shape>
            </v:group>
            <v:group style="position:absolute;left:2797;top:1565;width:2;height:520" coordorigin="2797,1565" coordsize="2,520">
              <v:shape style="position:absolute;left:2797;top:1565;width:2;height:520" coordorigin="2797,1565" coordsize="2,520" path="m2799,1565l2797,2084e" filled="false" stroked="true" strokeweight="1.0pt" strokecolor="#231f20">
                <v:path arrowok="t"/>
              </v:shape>
            </v:group>
            <v:group style="position:absolute;left:2312;top:3220;width:3012;height:10" coordorigin="2312,3220" coordsize="3012,10">
              <v:shape style="position:absolute;left:2312;top:3220;width:3012;height:10" coordorigin="2312,3220" coordsize="3012,10" path="m2312,3220l5324,3230e" filled="false" stroked="true" strokeweight="1pt" strokecolor="#231f20">
                <v:path arrowok="t"/>
              </v:shape>
            </v:group>
            <v:group style="position:absolute;left:2312;top:2840;width:489;height:380" coordorigin="2312,2840" coordsize="489,380">
              <v:shape style="position:absolute;left:2312;top:2840;width:489;height:380" coordorigin="2312,2840" coordsize="489,380" path="m2312,3220l2801,2840e" filled="false" stroked="true" strokeweight="1pt" strokecolor="#231f20">
                <v:path arrowok="t"/>
              </v:shape>
            </v:group>
            <v:group style="position:absolute;left:2789;top:2840;width:344;height:2" coordorigin="2789,2840" coordsize="344,2">
              <v:shape style="position:absolute;left:2789;top:2840;width:344;height:2" coordorigin="2789,2840" coordsize="344,0" path="m2789,2840l3132,2840e" filled="false" stroked="true" strokeweight="1pt" strokecolor="#231f20">
                <v:path arrowok="t"/>
              </v:shape>
            </v:group>
            <v:group style="position:absolute;left:2821;top:3221;width:2;height:389" coordorigin="2821,3221" coordsize="2,389">
              <v:shape style="position:absolute;left:2821;top:3221;width:2;height:389" coordorigin="2821,3221" coordsize="2,389" path="m2823,3221l2821,3610e" filled="false" stroked="true" strokeweight="1pt" strokecolor="#231f20">
                <v:path arrowok="t"/>
              </v:shape>
            </v:group>
            <v:group style="position:absolute;left:4117;top:1169;width:1207;height:2" coordorigin="4117,1169" coordsize="1207,2">
              <v:shape style="position:absolute;left:4117;top:1169;width:1207;height:2" coordorigin="4117,1169" coordsize="1207,0" path="m4117,1169l5324,1169e" filled="false" stroked="true" strokeweight="1pt" strokecolor="#231f20">
                <v:path arrowok="t"/>
              </v:shape>
              <v:shape style="position:absolute;left:3637;top:935;width:294;height:505" type="#_x0000_t75" stroked="false">
                <v:imagedata r:id="rId180" o:title=""/>
              </v:shape>
              <v:shape style="position:absolute;left:3630;top:840;width:471;height:678" type="#_x0000_t75" stroked="false">
                <v:imagedata r:id="rId181" o:title=""/>
              </v:shape>
            </v:group>
            <v:group style="position:absolute;left:2104;top:533;width:3440;height:2" coordorigin="2104,533" coordsize="3440,2">
              <v:shape style="position:absolute;left:2104;top:533;width:3440;height:2" coordorigin="2104,533" coordsize="3440,0" path="m2104,533l5544,533e" filled="false" stroked="true" strokeweight="1pt" strokecolor="#231f20">
                <v:path arrowok="t"/>
              </v:shape>
            </v:group>
            <v:group style="position:absolute;left:2104;top:781;width:3440;height:2" coordorigin="2104,781" coordsize="3440,2">
              <v:shape style="position:absolute;left:2104;top:781;width:3440;height:2" coordorigin="2104,781" coordsize="3440,0" path="m2104,781l5544,781e" filled="false" stroked="true" strokeweight="1pt" strokecolor="#231f20">
                <v:path arrowok="t"/>
              </v:shape>
            </v:group>
            <v:group style="position:absolute;left:2104;top:533;width:2;height:3628" coordorigin="2104,533" coordsize="2,3628">
              <v:shape style="position:absolute;left:2104;top:533;width:2;height:3628" coordorigin="2104,533" coordsize="0,3628" path="m2104,533l2104,4161e" filled="false" stroked="true" strokeweight="1pt" strokecolor="#231f20">
                <v:path arrowok="t"/>
              </v:shape>
            </v:group>
            <v:group style="position:absolute;left:5544;top:533;width:2;height:3628" coordorigin="5544,533" coordsize="2,3628">
              <v:shape style="position:absolute;left:5544;top:533;width:2;height:3628" coordorigin="5544,533" coordsize="0,3628" path="m5544,533l5544,4161e" filled="false" stroked="true" strokeweight="1pt" strokecolor="#231f20">
                <v:path arrowok="t"/>
              </v:shape>
            </v:group>
            <v:group style="position:absolute;left:2324;top:781;width:2;height:3380" coordorigin="2324,781" coordsize="2,3380">
              <v:shape style="position:absolute;left:2324;top:781;width:2;height:3380" coordorigin="2324,781" coordsize="0,3380" path="m2324,781l2324,4161e" filled="false" stroked="true" strokeweight="1pt" strokecolor="#231f20">
                <v:path arrowok="t"/>
              </v:shape>
            </v:group>
            <v:group style="position:absolute;left:3718;top:2090;width:1609;height:2" coordorigin="3718,2090" coordsize="1609,2">
              <v:shape style="position:absolute;left:3718;top:2090;width:1609;height:2" coordorigin="3718,2090" coordsize="1609,0" path="m3718,2090l5327,2090e" filled="false" stroked="true" strokeweight="1pt" strokecolor="#231f20">
                <v:path arrowok="t"/>
              </v:shape>
            </v:group>
            <v:group style="position:absolute;left:5324;top:781;width:2;height:3380" coordorigin="5324,781" coordsize="2,3380">
              <v:shape style="position:absolute;left:5324;top:781;width:2;height:3380" coordorigin="5324,781" coordsize="0,3380" path="m5324,781l5324,4161e" filled="false" stroked="true" strokeweight="1pt" strokecolor="#231f20">
                <v:path arrowok="t"/>
              </v:shape>
            </v:group>
            <v:group style="position:absolute;left:2324;top:3901;width:3000;height:2" coordorigin="2324,3901" coordsize="3000,2">
              <v:shape style="position:absolute;left:2324;top:3901;width:3000;height:2" coordorigin="2324,3901" coordsize="3000,0" path="m2324,3901l5324,3901e" filled="false" stroked="true" strokeweight="1pt" strokecolor="#231f20">
                <v:path arrowok="t"/>
              </v:shape>
            </v:group>
            <v:group style="position:absolute;left:2324;top:2501;width:3000;height:2" coordorigin="2324,2501" coordsize="3000,2">
              <v:shape style="position:absolute;left:2324;top:2501;width:3000;height:2" coordorigin="2324,2501" coordsize="3000,0" path="m2324,2501l5324,2501e" filled="false" stroked="true" strokeweight="1pt" strokecolor="#231f20">
                <v:path arrowok="t"/>
              </v:shape>
            </v:group>
            <v:group style="position:absolute;left:2104;top:4161;width:220;height:2" coordorigin="2104,4161" coordsize="220,2">
              <v:shape style="position:absolute;left:2104;top:4161;width:220;height:2" coordorigin="2104,4161" coordsize="220,0" path="m2104,4161l2324,4161e" filled="false" stroked="true" strokeweight="1pt" strokecolor="#231f20">
                <v:path arrowok="t"/>
              </v:shape>
            </v:group>
            <v:group style="position:absolute;left:5314;top:4161;width:239;height:2" coordorigin="5314,4161" coordsize="239,2">
              <v:shape style="position:absolute;left:5314;top:4161;width:239;height:2" coordorigin="5314,4161" coordsize="239,0" path="m5314,4161l5553,4161e" filled="false" stroked="true" strokeweight="1pt" strokecolor="#231f20">
                <v:path arrowok="t"/>
              </v:shape>
            </v:group>
            <v:group style="position:absolute;left:2821;top:2501;width:2;height:328" coordorigin="2821,2501" coordsize="2,328">
              <v:shape style="position:absolute;left:2821;top:2501;width:2;height:328" coordorigin="2821,2501" coordsize="2,328" path="m2823,2501l2821,2829e" filled="false" stroked="true" strokeweight="1.0pt" strokecolor="#231f20">
                <v:path arrowok="t"/>
              </v:shape>
            </v:group>
            <v:group style="position:absolute;left:3184;top:2840;width:2131;height:2" coordorigin="3184,2840" coordsize="2131,2">
              <v:shape style="position:absolute;left:3184;top:2840;width:2131;height:2" coordorigin="3184,2840" coordsize="2131,0" path="m3184,2840l5314,2840e" filled="false" stroked="true" strokeweight="1pt" strokecolor="#231f20">
                <v:path arrowok="t"/>
              </v:shape>
            </v:group>
            <v:group style="position:absolute;left:2960;top:1764;width:810;height:654" coordorigin="2960,1764" coordsize="810,654">
              <v:shape style="position:absolute;left:2960;top:1764;width:810;height:654" coordorigin="2960,1764" coordsize="810,654" path="m3112,2046l3089,2046,3096,2054,3065,2060,3038,2064,3014,2072,2996,2088,2985,2118,2986,2154,3008,2220,3049,2248,3104,2286,3211,2358,3266,2396,3276,2402,3286,2410,3295,2416,3304,2418,3317,2418,3345,2406,3308,2406,3300,2404,3291,2398,3281,2390,3272,2382,3212,2342,3035,2224,3004,2172,2996,2134,2997,2114,3004,2096,3023,2082,3050,2074,3081,2070,3110,2064,3159,2064,3112,2046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19,2248l3711,2252,3688,2262,3642,2278,3620,2286,3325,2400,3312,2406,3345,2406,3359,2400,3430,2374,3570,2320,3639,2292,3708,2266,3717,2264,3727,2262,3734,2254,3734,2250,3720,2250,3719,2248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030,2088l3013,2114,3010,2148,3018,2180,3032,2204,3040,2212,3049,2218,3058,2222,3068,2228,3120,2264,3226,2334,3279,2370,3287,2376,3295,2382,3307,2390,3307,2392,3311,2392,3314,2396,3314,2390,3314,2388,3340,2378,3313,2378,3312,2374,3303,2374,3246,2336,3187,2298,3057,2210,3044,2204,3037,2196,3026,2174,3020,2146,3021,2120,3032,2100,3053,2100,3030,2088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22,2134l3704,2134,3694,2154,3690,2178,3692,2206,3700,2228,3313,2378,3340,2378,3386,2360,3458,2334,3681,2246,3687,2242,3708,2236,3719,2232,3731,2232,3726,2222,3712,2220,3707,2212,3707,2160,3714,2148,3721,2136,3722,213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053,2100l3032,2100,3103,2136,3172,2174,3241,2210,3311,2248,3302,2276,3298,2308,3298,2342,3303,2374,3312,2374,3308,2344,3308,2310,3312,2278,3321,2250,3353,2240,3320,2240,3053,210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31,2232l3719,2232,3720,2250,3734,2250,3734,2246,3734,2238,3731,223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30,2112l3718,2112,3717,2122,3704,2122,3622,2148,3546,2170,3470,2194,3395,2216,3320,2240,3353,2240,3397,2226,3473,2204,3625,2156,3701,2134,3722,2134,3727,2124,3730,211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159,2064l3121,2064,3155,2076,3212,2100,3383,2166,3393,2172,3404,2176,3414,2178,3422,2180,3440,2178,3460,2174,3479,2168,3434,2168,3424,2166,3414,2166,3403,2162,3380,2152,3233,2092,3159,206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39,1934l3688,1934,3701,1938,3722,1940,3732,1942,3738,1948,3753,1976,3755,2020,3747,2064,3731,2092,3715,2100,3695,2106,3674,2108,3655,2112,3606,2124,3511,2146,3462,2158,3448,2162,3434,2168,3479,2168,3497,2162,3572,2146,3608,2136,3718,2112,3730,2112,3731,2108,3757,2076,3770,2024,3765,1972,3739,193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170,1960l3128,1960,3126,1972,3125,1982,3123,1996,3117,2010,3110,2022,3103,2032,3265,2096,3346,2130,3427,2162,3431,2158,3432,2154,3440,2150,3449,2150,3458,2148,3418,2148,3120,2028,3126,2016,3132,2002,3135,1986,3135,1968,3211,1968,3187,1964,3170,196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376,1976l3333,1976,3346,1980,3359,1982,3372,1986,3385,1988,3397,1992,3422,1996,3432,2032,3433,2072,3427,2112,3418,2148,3458,2148,3476,2144,3429,2144,3437,2108,3442,2070,3442,2032,3434,1996,3497,1988,3413,1988,3400,1982,3389,1980,3376,1976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726,1962l3694,1962,3722,1974,3732,2010,3728,2052,3712,2084,3641,2098,3571,2114,3501,2128,3429,2144,3476,2144,3521,2134,3718,2092,3732,2070,3740,2040,3742,2008,3735,1978,3730,1966,3726,196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89,1764l3220,1764,3154,1768,3058,1778,2965,1790,2964,1796,2964,1808,2973,1820,2980,1822,2985,1824,2991,1828,2995,1832,2997,1838,2998,1850,2997,1866,2993,1880,2987,1892,2981,1902,2969,1906,2961,1914,2960,1922,2964,1928,2965,1934,2998,1942,3066,1954,3099,1962,3082,2022,3064,2030,3066,2048,3089,2046,3112,2046,3086,2036,3097,2022,3105,2004,3110,1986,3113,1962,3128,1960,3170,1960,3162,1958,3146,1956,3114,1950,3099,1948,3036,1936,3005,1928,2975,1922,2976,1916,2987,1916,2989,1912,3046,1912,3006,1904,3001,1902,3017,1864,3017,1852,3014,1840,3010,1830,3006,1822,3001,1814,3040,1810,2984,1810,2979,1800,3193,1776,3266,1774,3455,1774,3429,1772,3289,176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698,1950l3684,1954,3618,1964,3565,1970,3513,1978,3448,1986,3435,1988,3497,1988,3631,1972,3694,1962,3726,1962,3719,1954,3698,195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11,1968l3135,1968,3170,1974,3238,1982,3276,1980,3297,1976,3376,1976,3352,1972,3352,1970,3236,1970,3211,1968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455,1774l3266,1774,3269,1776,3268,1778,3279,1788,3290,1792,3297,1800,3308,1818,3315,1840,3319,1862,3318,1886,3310,1910,3296,1932,3279,1950,3262,1968,3236,1970,3353,1970,3353,1972,3441,1962,3284,1962,3280,1960,3320,1912,3329,1862,3322,1830,3309,1802,3290,1782,3305,1782,3325,1780,3531,1780,3455,177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531,1780l3347,1780,3365,1784,3378,1794,3389,1814,3396,1836,3400,1858,3398,1888,3390,1918,3378,1942,3362,1960,3342,1960,3323,1962,3441,1962,3515,1954,3383,1954,3402,1916,3409,1868,3402,1820,3380,1784,3380,1782,3577,1782,3531,178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577,1782l3380,1782,3382,1784,3463,1788,3508,1792,3581,1796,3652,1824,3663,1874,3656,1900,3642,1918,3638,1922,3630,1922,3628,1930,3383,1954,3515,1954,3572,1948,3645,1942,3658,1940,3672,1934,3739,1934,3729,1928,3645,1928,3653,1922,3660,1914,3664,1910,3666,1906,3674,1876,3670,1844,3657,1816,3636,1800,3683,1800,3663,1790,3623,1784,3577,178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046,1912l2989,1912,3031,1918,3076,1926,3122,1936,3166,1944,3196,1948,3211,1952,3248,1952,3267,1944,3227,1944,3213,1942,3199,1938,3170,1934,3130,1926,3088,1920,3046,1912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65,1794l3228,1794,3257,1798,3278,1814,3291,1838,3296,1866,3292,1896,3279,1922,3258,1938,3227,1944,3267,1944,3283,1934,3294,1920,3306,1878,3300,1834,3279,1800,3265,1794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683,1800l3636,1800,3675,1808,3702,1838,3694,1910,3649,1928,3729,1928,3717,1926,3703,1924,3719,1896,3721,1862,3713,1830,3694,1806,3683,1800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2987,1916l2976,1916,2986,1918,2987,1916xe" filled="true" fillcolor="#231f20" stroked="false">
                <v:path arrowok="t"/>
                <v:fill type="solid"/>
              </v:shape>
              <v:shape style="position:absolute;left:2960;top:1764;width:810;height:654" coordorigin="2960,1764" coordsize="810,654" path="m3242,1784l3226,1784,3175,1790,3048,1800,3006,1804,2997,1804,2984,1810,3040,1810,3060,1808,3170,1800,3228,1794,3265,1794,3242,1784xe" filled="true" fillcolor="#231f20" stroked="false">
                <v:path arrowok="t"/>
                <v:fill type="solid"/>
              </v:shape>
            </v:group>
            <v:group style="position:absolute;left:2801;top:2090;width:209;height:2" coordorigin="2801,2090" coordsize="209,2">
              <v:shape style="position:absolute;left:2801;top:2090;width:209;height:2" coordorigin="2801,2090" coordsize="209,0" path="m2801,2090l3009,2090e" filled="false" stroked="true" strokeweight="1pt" strokecolor="#231f20">
                <v:path arrowok="t"/>
              </v:shape>
              <v:shape style="position:absolute;left:2877;top:2568;width:614;height:612" type="#_x0000_t75" stroked="false">
                <v:imagedata r:id="rId182" o:title=""/>
              </v:shape>
              <v:shape style="position:absolute;left:2872;top:2563;width:624;height:623" type="#_x0000_t75" stroked="false">
                <v:imagedata r:id="rId183" o:title=""/>
              </v:shape>
            </v:group>
            <v:group style="position:absolute;left:4754;top:2584;width:284;height:351" coordorigin="4754,2584" coordsize="284,351">
              <v:shape style="position:absolute;left:4754;top:2584;width:284;height:351" coordorigin="4754,2584" coordsize="284,351" path="m4897,2584l4824,2586,4754,2592,4761,2638,4775,2732,4797,2821,4834,2903,4895,2935,4913,2934,4968,2885,5000,2804,5016,2736,5028,2666,5038,2594,4970,2587,4897,2584xe" filled="true" fillcolor="#ffffff" stroked="false">
                <v:path arrowok="t"/>
                <v:fill type="solid"/>
              </v:shape>
              <v:shape style="position:absolute;left:4816;top:3084;width:161;height:109" type="#_x0000_t75" stroked="false">
                <v:imagedata r:id="rId184" o:title=""/>
              </v:shape>
              <v:shape style="position:absolute;left:3949;top:2533;width:1184;height:1338" type="#_x0000_t75" stroked="false">
                <v:imagedata r:id="rId185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foi o objeto que Marina colocou mais distante da boneca nessa</w:t>
      </w:r>
      <w:r>
        <w:rPr>
          <w:color w:val="231F20"/>
          <w:spacing w:val="-37"/>
        </w:rPr>
        <w:t> </w:t>
      </w:r>
      <w:r>
        <w:rPr>
          <w:color w:val="231F20"/>
        </w:rPr>
        <w:t>estante?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48.688999pt;margin-top:18.663174pt;width:24.55pt;height:24.55pt;mso-position-horizontal-relative:page;mso-position-vertical-relative:paragraph;z-index:7672;mso-wrap-distance-left:0;mso-wrap-distance-right:0" coordorigin="974,373" coordsize="491,491">
            <v:shape style="position:absolute;left:974;top:373;width:491;height:491" coordorigin="974,373" coordsize="491,491" path="m974,864l1464,864,1464,373,974,373,974,864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70003pt;margin-top:14.607173pt;width:40.396634pt;height:32.625pt;mso-position-horizontal-relative:page;mso-position-vertical-relative:paragraph;z-index:7696;mso-wrap-distance-left:0;mso-wrap-distance-right:0" type="#_x0000_t75" stroked="false">
            <v:imagedata r:id="rId186" o:title=""/>
            <w10:wrap type="topAndBottom"/>
          </v:shape>
        </w:pict>
      </w:r>
      <w:r>
        <w:rPr/>
        <w:pict>
          <v:group style="position:absolute;margin-left:48.688999pt;margin-top:62.790173pt;width:24.55pt;height:24.55pt;mso-position-horizontal-relative:page;mso-position-vertical-relative:paragraph;z-index:7720;mso-wrap-distance-left:0;mso-wrap-distance-right:0" coordorigin="974,1256" coordsize="491,491">
            <v:shape style="position:absolute;left:974;top:1256;width:491;height:491" coordorigin="974,1256" coordsize="491,491" path="m974,1746l1464,1746,1464,1256,974,1256,974,174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6.620003pt;margin-top:59.567173pt;width:31.2pt;height:31.15pt;mso-position-horizontal-relative:page;mso-position-vertical-relative:paragraph;z-index:7744;mso-wrap-distance-left:0;mso-wrap-distance-right:0" coordorigin="1732,1191" coordsize="624,623">
            <v:shape style="position:absolute;left:1737;top:1197;width:614;height:612" type="#_x0000_t75" stroked="false">
              <v:imagedata r:id="rId187" o:title=""/>
            </v:shape>
            <v:shape style="position:absolute;left:1732;top:1191;width:624;height:623" type="#_x0000_t75" stroked="false">
              <v:imagedata r:id="rId188" o:title=""/>
            </v:shape>
            <w10:wrap type="topAndBottom"/>
          </v:group>
        </w:pict>
      </w:r>
      <w:r>
        <w:rPr/>
        <w:pict>
          <v:group style="position:absolute;margin-left:48.688999pt;margin-top:107.042175pt;width:24.55pt;height:24.55pt;mso-position-horizontal-relative:page;mso-position-vertical-relative:paragraph;z-index:7768;mso-wrap-distance-left:0;mso-wrap-distance-right:0" coordorigin="974,2141" coordsize="491,491">
            <v:shape style="position:absolute;left:974;top:2141;width:491;height:491" coordorigin="974,2141" coordsize="491,491" path="m974,2631l1464,2631,1464,2141,974,2141,974,2631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69797pt;margin-top:102.236641pt;width:23.7pt;height:34.1pt;mso-position-horizontal-relative:page;mso-position-vertical-relative:paragraph;z-index:7792;mso-wrap-distance-left:0;mso-wrap-distance-right:0" coordorigin="1667,2045" coordsize="474,682">
            <v:shape style="position:absolute;left:1822;top:2596;width:161;height:109" type="#_x0000_t75" stroked="false">
              <v:imagedata r:id="rId184" o:title=""/>
            </v:shape>
            <v:group style="position:absolute;left:1667;top:2045;width:474;height:682" coordorigin="1667,2045" coordsize="474,682">
              <v:shape style="position:absolute;left:1667;top:2045;width:474;height:682" coordorigin="1667,2045" coordsize="474,682" path="m1825,2387l1817,2387,1818,2393,1825,2407,1834,2421,1845,2435,1857,2445,1853,2447,1856,2455,1855,2459,1871,2475,1849,2537,1819,2543,1806,2549,1796,2557,1796,2705,1811,2715,1830,2721,1852,2725,1876,2727,1914,2727,1952,2725,1985,2719,1919,2719,1877,2717,1837,2713,1805,2703,1805,2577,1849,2577,1829,2573,1805,2565,1809,2553,1826,2553,1837,2549,1854,2549,1861,2539,1876,2515,1883,2487,1874,2457,1873,2457,1871,2455,1926,2455,1934,2453,1951,2453,1952,2449,1902,2449,1883,2447,1866,2441,1841,2417,1825,238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11,2575l2001,2575,2003,2605,2003,2637,2001,2699,1919,2719,1985,2719,2010,2705,2012,2669,2012,2631,2012,2593,2011,2575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849,2577l1805,2577,1851,2587,1904,2591,1957,2587,1972,2583,1892,2583,1859,2579,1849,257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00,2549l1970,2549,1981,2553,1993,2555,2001,2561,1988,2571,1969,2577,1947,2581,1926,2581,1892,2583,1972,2583,2001,2575,2011,2575,2010,2557,2000,2549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854,2549l1844,2549,1833,2553,1833,2557,1842,2565,1856,2569,1890,2573,1913,2573,1936,2571,1957,2567,1965,2563,1903,2563,1848,2559,1854,2549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51,2453l1934,2453,1938,2455,1930,2463,1925,2475,1923,2485,1924,2495,1930,2513,1939,2529,1950,2545,1959,2559,1903,2563,1965,2563,1973,2559,1976,2553,1962,2551,1970,2549,2000,2549,1987,2543,1972,2541,1956,2537,1947,2525,1938,2507,1933,2487,1937,2469,1940,2463,1947,2463,1951,2457,1951,245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47,2463l1940,2463,1946,2465,1947,246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26,2455l1884,2455,1901,2457,1917,2457,1926,2455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63,2097l1904,2097,1977,2099,2045,2107,2035,2179,2023,2249,2007,2317,1984,2379,1952,2433,1902,2449,1952,2449,1952,2447,1949,2443,1962,2433,1973,2421,1982,2407,1990,2391,1991,2387,2000,2387,2005,2369,2014,2353,2007,2353,2006,2349,2022,2327,2015,2327,2026,2277,2037,2225,2047,2169,2053,2111,2056,2105,2063,2105,2064,2099,2063,209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44,2047l1667,2047,1667,2053,1678,2125,1696,2189,1721,2245,1766,2319,1782,2339,1797,2361,1808,2385,1809,2391,1817,2387,1825,2387,1820,2377,1809,2349,1799,2349,1753,2289,1716,2221,1689,2143,1674,2053,1749,2053,1758,2051,1767,2051,1768,2049,1744,204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00,2387l1991,2387,1998,2391,2000,238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140,2051l2045,2051,2059,2053,2134,2053,2120,2139,2094,2215,2059,2283,2017,2341,2015,2343,2013,2347,2010,2349,2007,2353,2014,2353,2075,2271,2106,2205,2128,2133,2140,2051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57,2053l1750,2055,1678,2055,1687,2123,1705,2185,1757,2287,1778,2317,1799,2349,1809,2349,1804,2335,1801,2325,1793,2325,1782,2313,1730,2227,1694,2123,1685,2061,1752,2061,1757,205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54,2053l2054,2057,2054,2061,2123,2061,2110,2141,2086,2211,2053,2273,2015,2327,2022,2327,2050,2289,2087,2223,2115,2147,2130,2057,2113,2055,2059,2055,2054,205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85,2103l1751,2103,1754,2111,1760,2167,1769,2221,1779,2275,1793,2325,1801,2325,1793,2293,1782,2245,1774,2199,1768,2151,1761,2105,1785,2103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52,2061l1747,2061,1748,2071,1748,2081,1748,2089,1743,2095,1742,2105,1751,2103,1785,2103,1831,2099,1904,2097,2063,2097,2063,2095,1752,2095,1825,2087,1903,2085,2048,2085,2013,2081,1760,2081,1758,2071,1762,2065,1763,2063,1751,2063,1752,2061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19,2087l1871,2089,1840,2089,1809,2091,1780,2095,2054,2095,1966,2091,1919,208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2046,2045l2040,2051,2038,2059,2044,2061,2048,2065,2052,2071,2047,2077,2048,2085,1903,2085,1981,2087,2054,2095,2063,2095,2061,2089,2060,2077,2061,2061,2051,2061,2051,2057,2048,2057,2045,2051,2140,2051,2140,2047,2056,2047,2046,2045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978,2077l1829,2077,1760,2081,2013,2081,1978,2077xe" filled="true" fillcolor="#231f20" stroked="false">
                <v:path arrowok="t"/>
                <v:fill type="solid"/>
              </v:shape>
              <v:shape style="position:absolute;left:1667;top:2045;width:474;height:682" coordorigin="1667,2045" coordsize="474,682" path="m1767,2051l1758,2051,1761,2057,1757,2057,1756,2059,1755,2061,1751,2063,1763,2063,1766,2059,1767,2051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149.562180pt;width:24.55pt;height:24.55pt;mso-position-horizontal-relative:page;mso-position-vertical-relative:paragraph;z-index:7816;mso-wrap-distance-left:0;mso-wrap-distance-right:0" coordorigin="974,2991" coordsize="491,491">
            <v:shape style="position:absolute;left:974;top:2991;width:491;height:491" coordorigin="974,2991" coordsize="491,491" path="m974,3481l1464,3481,1464,2991,974,2991,974,3481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69797pt;margin-top:146.554169pt;width:41.377247pt;height:29.625pt;mso-position-horizontal-relative:page;mso-position-vertical-relative:paragraph;z-index:7840;mso-wrap-distance-left:0;mso-wrap-distance-right:0" type="#_x0000_t75" stroked="false">
            <v:imagedata r:id="rId189" o:title=""/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17"/>
          <w:szCs w:val="17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91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tabela das idades de algumas pessoas da família de</w:t>
      </w:r>
      <w:r>
        <w:rPr>
          <w:color w:val="231F20"/>
          <w:spacing w:val="-38"/>
        </w:rPr>
        <w:t> </w:t>
      </w:r>
      <w:r>
        <w:rPr>
          <w:color w:val="231F20"/>
        </w:rPr>
        <w:t>Luciana.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8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2693"/>
      </w:tblGrid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Parentesco</w:t>
            </w:r>
            <w:r>
              <w:rPr>
                <w:rFonts w:asci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829" w:right="83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Idade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Avô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9" w:right="83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80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188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4"/>
                <w:sz w:val="28"/>
              </w:rPr>
              <w:t>Tio</w:t>
            </w:r>
            <w:r>
              <w:rPr>
                <w:rFonts w:ascii="Arial"/>
                <w:spacing w:val="-4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9" w:right="83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52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Mãe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9" w:right="83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39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Pai</w:t>
            </w:r>
            <w:r>
              <w:rPr>
                <w:rFonts w:asci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9" w:right="83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41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98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266" w:right="261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Irmão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2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829" w:right="83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13</w:t>
            </w:r>
            <w:r>
              <w:rPr>
                <w:rFonts w:ascii="Arial"/>
                <w:color w:val="231F20"/>
                <w:spacing w:val="-5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anos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qual é a idade do pai de</w:t>
      </w:r>
      <w:r>
        <w:rPr>
          <w:color w:val="231F20"/>
          <w:spacing w:val="-29"/>
        </w:rPr>
        <w:t> </w:t>
      </w:r>
      <w:r>
        <w:rPr>
          <w:color w:val="231F20"/>
        </w:rPr>
        <w:t>Luciana?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4"/>
        </w:numPr>
        <w:tabs>
          <w:tab w:pos="1317" w:val="left" w:leader="none"/>
        </w:tabs>
        <w:spacing w:line="240" w:lineRule="auto" w:before="225" w:after="0"/>
        <w:ind w:left="1316" w:right="0" w:hanging="389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7.154837pt;width:24.55pt;height:24.55pt;mso-position-horizontal-relative:page;mso-position-vertical-relative:paragraph;z-index:793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anos.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2pt;width:24.55pt;height:24.55pt;mso-position-horizontal-relative:page;mso-position-vertical-relative:paragraph;z-index:79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41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5pt;width:24.55pt;height:24.55pt;mso-position-horizontal-relative:page;mso-position-vertical-relative:paragraph;z-index:79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52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4pt;width:24.55pt;height:24.55pt;mso-position-horizontal-relative:page;mso-position-vertical-relative:paragraph;z-index:80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80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0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M031840E4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  <w:r>
        <w:rPr/>
        <w:pict>
          <v:shape style="position:absolute;margin-left:99.462601pt;margin-top:16.283195pt;width:39.7pt;height:53.9pt;mso-position-horizontal-relative:page;mso-position-vertical-relative:paragraph;z-index:81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49"/>
                    <w:ind w:left="55" w:right="0"/>
                    <w:jc w:val="center"/>
                  </w:pPr>
                  <w:r>
                    <w:rPr>
                      <w:color w:val="231F20"/>
                    </w:rPr>
                    <w:t>8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74" w:val="left" w:leader="none"/>
                    </w:tabs>
                    <w:spacing w:line="240" w:lineRule="auto" w:before="78"/>
                    <w:ind w:left="0" w:right="90"/>
                    <w:jc w:val="center"/>
                  </w:pPr>
                  <w:r>
                    <w:rPr>
                      <w:color w:val="231F20"/>
                    </w:rPr>
                  </w:r>
                  <w:r>
                    <w:rPr>
                      <w:color w:val="231F20"/>
                      <w:u w:val="thick" w:color="231F20"/>
                    </w:rPr>
                    <w:t>+ 6</w:t>
                    <w:tab/>
                  </w:r>
                  <w:r>
                    <w:rPr>
                      <w:color w:val="231F20"/>
                    </w:rPr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pt;width:24.55pt;height:24.55pt;mso-position-horizontal-relative:page;mso-position-vertical-relative:paragraph;z-index:812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80pt;width:24.55pt;height:24.55pt;mso-position-horizontal-relative:page;mso-position-vertical-relative:paragraph;z-index:81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9pt;width:24.55pt;height:24.55pt;mso-position-horizontal-relative:page;mso-position-vertical-relative:paragraph;z-index:81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1pt;width:24.55pt;height:24.55pt;mso-position-horizontal-relative:page;mso-position-vertical-relative:paragraph;z-index:82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14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6"/>
          <w:szCs w:val="26"/>
        </w:rPr>
      </w:pPr>
      <w:r>
        <w:rPr/>
        <w:pict>
          <v:shape style="position:absolute;margin-left:327.303741pt;margin-top:251.842758pt;width:6.75pt;height:10pt;mso-position-horizontal-relative:page;mso-position-vertical-relative:page;z-index:8440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8"/>
            <w10:wrap type="none"/>
          </v:shape>
        </w:pict>
      </w:r>
      <w:r>
        <w:rPr/>
        <w:pict>
          <v:shape style="position:absolute;margin-left:214.010742pt;margin-top:210.840775pt;width:6.75pt;height:10pt;mso-position-horizontal-relative:page;mso-position-vertical-relative:page;z-index:8464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5"/>
            <w10:wrap type="none"/>
          </v:shape>
        </w:pict>
      </w:r>
      <w:r>
        <w:rPr/>
        <w:pict>
          <v:shape style="position:absolute;margin-left:191.658371pt;margin-top:271.164185pt;width:13.45pt;height:10pt;mso-position-horizontal-relative:page;mso-position-vertical-relative:page;z-index:8488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21"/>
            <w10:wrap type="none"/>
          </v:shape>
        </w:pict>
      </w:r>
      <w:r>
        <w:rPr/>
        <w:pict>
          <v:shape style="position:absolute;margin-left:266.458588pt;margin-top:223.297104pt;width:5.35pt;height:8pt;mso-position-horizontal-relative:page;mso-position-vertical-relative:page;z-index:8536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5"/>
            <w10:wrap type="none"/>
          </v:shape>
        </w:pict>
      </w:r>
      <w:r>
        <w:rPr/>
        <w:pict>
          <v:shape style="position:absolute;margin-left:379.751587pt;margin-top:264.299072pt;width:5.35pt;height:8pt;mso-position-horizontal-relative:page;mso-position-vertical-relative:page;z-index:8608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8"/>
            <w10:wrap type="none"/>
          </v:shape>
        </w:pict>
      </w:r>
    </w:p>
    <w:p>
      <w:pPr>
        <w:spacing w:before="79"/>
        <w:ind w:left="4619" w:right="4619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27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z w:val="16"/>
                        </w:rPr>
                        <w:t>M032015E4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850" w:right="554"/>
        <w:jc w:val="left"/>
      </w:pPr>
      <w:r>
        <w:rPr/>
        <w:pict>
          <v:group style="position:absolute;margin-left:100.877998pt;margin-top:49.11483pt;width:393.55pt;height:228.45pt;mso-position-horizontal-relative:page;mso-position-vertical-relative:paragraph;z-index:8296" coordorigin="2018,982" coordsize="7871,4569">
            <v:group style="position:absolute;left:4106;top:3499;width:805;height:383" coordorigin="4106,3499" coordsize="805,383">
              <v:shape style="position:absolute;left:4106;top:3499;width:805;height:383" coordorigin="4106,3499" coordsize="805,383" path="m4467,3499l4455,3502,4442,3507,4428,3514,4347,3553,4281,3589,4219,3629,4160,3669,4106,3708,4133,3732,4197,3770,4294,3811,4362,3833,4433,3850,4507,3863,4585,3873,4665,3879,4747,3881,4752,3872,4742,3872,4651,3868,4562,3861,4477,3849,4395,3832,4318,3811,4247,3784,4181,3751,4122,3713,4140,3697,4198,3653,4280,3600,4367,3551,4445,3518,4469,3511,4507,3511,4506,3511,4492,3505,4478,3501,4467,3499xe" filled="true" fillcolor="#231f20" stroked="false">
                <v:path arrowok="t"/>
                <v:fill type="solid"/>
              </v:shape>
              <v:shape style="position:absolute;left:4106;top:3499;width:805;height:383" coordorigin="4106,3499" coordsize="805,383" path="m4507,3511l4469,3511,4616,3549,4692,3568,4769,3585,4849,3599,4877,3601,4890,3605,4901,3613,4860,3677,4818,3739,4778,3804,4742,3872,4752,3872,4775,3829,4805,3779,4837,3729,4870,3680,4881,3666,4895,3647,4907,3626,4911,3611,4896,3597,4867,3590,4832,3586,4801,3582,4728,3568,4658,3552,4590,3535,4521,3516,4507,3511xe" filled="true" fillcolor="#231f20" stroked="false">
                <v:path arrowok="t"/>
                <v:fill type="solid"/>
              </v:shape>
            </v:group>
            <v:group style="position:absolute;left:4122;top:3511;width:779;height:361" coordorigin="4122,3511" coordsize="779,361">
              <v:shape style="position:absolute;left:4122;top:3511;width:779;height:361" coordorigin="4122,3511" coordsize="779,361" path="m4849,3599l4769,3585,4692,3568,4616,3549,4542,3530,4469,3511,4392,3539,4323,3575,4238,3627,4178,3667,4122,3713,4181,3751,4247,3784,4318,3811,4395,3832,4477,3849,4562,3861,4651,3868,4742,3872,4778,3804,4818,3739,4860,3677,4901,3613,4890,3605,4877,3601,4863,3600,4849,3599xe" filled="false" stroked="true" strokeweight=".5pt" strokecolor="#231f20">
                <v:path arrowok="t"/>
              </v:shape>
            </v:group>
            <v:group style="position:absolute;left:4106;top:3499;width:805;height:383" coordorigin="4106,3499" coordsize="805,383">
              <v:shape style="position:absolute;left:4106;top:3499;width:805;height:383" coordorigin="4106,3499" coordsize="805,383" path="m4747,3881l4665,3879,4585,3873,4507,3863,4433,3850,4362,3833,4294,3811,4232,3786,4164,3753,4106,3708,4160,3669,4219,3629,4281,3589,4347,3553,4414,3520,4428,3514,4442,3507,4455,3502,4467,3499,4478,3501,4492,3505,4506,3511,4521,3516,4590,3535,4658,3552,4728,3568,4801,3582,4867,3590,4896,3597,4911,3611,4907,3626,4895,3647,4881,3666,4870,3680,4837,3729,4805,3779,4775,3829,4747,3881xe" filled="false" stroked="true" strokeweight=".5pt" strokecolor="#231f20">
                <v:path arrowok="t"/>
              </v:shape>
            </v:group>
            <v:group style="position:absolute;left:4122;top:3511;width:779;height:361" coordorigin="4122,3511" coordsize="779,361">
              <v:shape style="position:absolute;left:4122;top:3511;width:779;height:361" coordorigin="4122,3511" coordsize="779,361" path="m4469,3511l4392,3539,4323,3575,4238,3627,4178,3667,4122,3713,4181,3751,4247,3784,4318,3811,4395,3832,4477,3849,4562,3861,4651,3868,4742,3872,4778,3804,4818,3739,4860,3677,4901,3613,4890,3605,4877,3601,4849,3599,4769,3585,4692,3568,4616,3549,4469,3511xe" filled="true" fillcolor="#ffffff" stroked="false">
                <v:path arrowok="t"/>
                <v:fill type="solid"/>
              </v:shape>
            </v:group>
            <v:group style="position:absolute;left:4122;top:3511;width:779;height:361" coordorigin="4122,3511" coordsize="779,361">
              <v:shape style="position:absolute;left:4122;top:3511;width:779;height:361" coordorigin="4122,3511" coordsize="779,361" path="m4901,3613l4860,3677,4818,3739,4778,3804,4742,3872,4651,3868,4562,3861,4477,3849,4395,3832,4318,3811,4247,3784,4181,3751,4122,3713,4140,3697,4198,3653,4280,3600,4367,3551,4445,3518,4469,3511,4542,3530,4616,3549,4692,3568,4769,3585,4849,3599,4863,3600,4877,3601,4890,3605,4901,3613xe" filled="false" stroked="true" strokeweight=".5pt" strokecolor="#231f20">
                <v:path arrowok="t"/>
              </v:shape>
              <v:shape style="position:absolute;left:5212;top:3536;width:328;height:196" type="#_x0000_t75" stroked="false">
                <v:imagedata r:id="rId190" o:title=""/>
              </v:shape>
            </v:group>
            <v:group style="position:absolute;left:4835;top:3551;width:490;height:335" coordorigin="4835,3551" coordsize="490,335">
              <v:shape style="position:absolute;left:4835;top:3551;width:490;height:335" coordorigin="4835,3551" coordsize="490,335" path="m5200,3551l5176,3556,5153,3561,5130,3567,5108,3573,5066,3583,4996,3623,4929,3709,4895,3766,4864,3824,4835,3886,4882,3872,4856,3872,4855,3860,4862,3848,4868,3836,4880,3812,4923,3739,4964,3675,5010,3623,5090,3586,5186,3563,5212,3563,5200,3551xe" filled="true" fillcolor="#231f20" stroked="false">
                <v:path arrowok="t"/>
                <v:fill type="solid"/>
              </v:shape>
              <v:shape style="position:absolute;left:4835;top:3551;width:490;height:335" coordorigin="4835,3551" coordsize="490,335" path="m5212,3563l5186,3563,5198,3565,5210,3574,5255,3623,5297,3687,5312,3725,5237,3750,4967,3836,4856,3872,4882,3872,5000,3836,5082,3811,5163,3784,5244,3757,5324,3729,5302,3675,5273,3630,5238,3589,5212,3563xe" filled="true" fillcolor="#231f20" stroked="false">
                <v:path arrowok="t"/>
                <v:fill type="solid"/>
              </v:shape>
            </v:group>
            <v:group style="position:absolute;left:4855;top:3563;width:458;height:309" coordorigin="4855,3563" coordsize="458,309">
              <v:shape style="position:absolute;left:4855;top:3563;width:458;height:309" coordorigin="4855,3563" coordsize="458,309" path="m5229,3594l5220,3585,5210,3574,5198,3565,5186,3563,5139,3574,5045,3602,4986,3647,4942,3707,4908,3763,4868,3836,4862,3848,4855,3860,4856,3872,4932,3847,5008,3823,5085,3799,5161,3775,5237,3750,5312,3725,5297,3687,5278,3653,5255,3623,5229,3594xe" filled="false" stroked="true" strokeweight=".5pt" strokecolor="#231f20">
                <v:path arrowok="t"/>
              </v:shape>
            </v:group>
            <v:group style="position:absolute;left:4835;top:3551;width:490;height:335" coordorigin="4835,3551" coordsize="490,335">
              <v:shape style="position:absolute;left:4835;top:3551;width:490;height:335" coordorigin="4835,3551" coordsize="490,335" path="m5324,3729l5244,3757,5163,3784,5082,3811,5000,3836,4918,3861,4835,3886,4864,3824,4895,3766,4929,3709,4968,3656,5012,3608,5087,3578,5108,3573,5130,3567,5153,3561,5176,3556,5200,3551,5238,3589,5273,3630,5302,3675,5324,3729xe" filled="false" stroked="true" strokeweight=".5pt" strokecolor="#231f20">
                <v:path arrowok="t"/>
              </v:shape>
            </v:group>
            <v:group style="position:absolute;left:4855;top:3563;width:458;height:309" coordorigin="4855,3563" coordsize="458,309">
              <v:shape style="position:absolute;left:4855;top:3563;width:458;height:309" coordorigin="4855,3563" coordsize="458,309" path="m5186,3563l5090,3586,5010,3623,4964,3675,4923,3739,4880,3812,4862,3848,4855,3860,4856,3872,5237,3750,5312,3725,5297,3687,5255,3623,5210,3574,5198,3565,5186,3563xe" filled="true" fillcolor="#ffffff" stroked="false">
                <v:path arrowok="t"/>
                <v:fill type="solid"/>
              </v:shape>
            </v:group>
            <v:group style="position:absolute;left:4855;top:3563;width:458;height:309" coordorigin="4855,3563" coordsize="458,309">
              <v:shape style="position:absolute;left:4855;top:3563;width:458;height:309" coordorigin="4855,3563" coordsize="458,309" path="m5312,3725l5237,3750,5161,3775,5085,3799,5008,3823,4932,3847,4856,3872,4855,3860,4862,3848,4868,3836,4908,3763,4942,3707,4986,3647,5045,3602,5139,3574,5186,3563,5198,3565,5255,3623,5297,3687,5312,3725xe" filled="false" stroked="true" strokeweight=".5pt" strokecolor="#231f20">
                <v:path arrowok="t"/>
              </v:shape>
            </v:group>
            <v:group style="position:absolute;left:5324;top:3611;width:450;height:352" coordorigin="5324,3611" coordsize="450,352">
              <v:shape style="position:absolute;left:5324;top:3611;width:450;height:352" coordorigin="5324,3611" coordsize="450,352" path="m5768,3611l5564,3678,5495,3699,5491,3706,5501,3709,5504,3713,5520,3745,5520,3779,5490,3839,5431,3888,5364,3929,5338,3940,5328,3949,5395,3930,5469,3893,5539,3850,5597,3801,5640,3730,5642,3701,5773,3656,5773,3643,5773,3631,5773,3620,5768,3611xe" filled="true" fillcolor="#ffffff" stroked="false">
                <v:path arrowok="t"/>
                <v:fill type="solid"/>
              </v:shape>
            </v:group>
            <v:group style="position:absolute;left:5324;top:3611;width:450;height:352" coordorigin="5324,3611" coordsize="450,352">
              <v:shape style="position:absolute;left:5324;top:3611;width:450;height:352" coordorigin="5324,3611" coordsize="450,352" path="m5773,3656l5740,3667,5707,3678,5675,3690,5642,3701,5614,3781,5539,3850,5469,3893,5395,3930,5324,3962,5328,3949,5338,3940,5351,3935,5364,3929,5397,3910,5463,3864,5509,3811,5520,3745,5504,3713,5501,3709,5491,3706,5495,3699,5564,3678,5632,3656,5700,3633,5768,3611,5773,3620,5773,3631,5773,3643,5773,3656xe" filled="false" stroked="true" strokeweight=".5pt" strokecolor="#231f20">
                <v:path arrowok="t"/>
              </v:shape>
              <v:shape style="position:absolute;left:5340;top:3701;width:144;height:213" type="#_x0000_t75" stroked="false">
                <v:imagedata r:id="rId191" o:title=""/>
              </v:shape>
            </v:group>
            <v:group style="position:absolute;left:3610;top:3734;width:462;height:233" coordorigin="3610,3734" coordsize="462,233">
              <v:shape style="position:absolute;left:3610;top:3734;width:462;height:233" coordorigin="3610,3734" coordsize="462,233" path="m4072,3734l3994,3751,3913,3779,3835,3814,3761,3853,3693,3896,3631,3943,3625,3948,3610,3956,3614,3967,3628,3959,3640,3950,3652,3941,3664,3931,3729,3886,3800,3843,3876,3804,3956,3771,4039,3746,4051,3743,4072,3743,4072,3734xe" filled="true" fillcolor="#231f20" stroked="false">
                <v:path arrowok="t"/>
                <v:fill type="solid"/>
              </v:shape>
              <v:shape style="position:absolute;left:3610;top:3734;width:462;height:233" coordorigin="3610,3734" coordsize="462,233" path="m4072,3743l4051,3743,4071,3746,4072,3743xe" filled="true" fillcolor="#231f20" stroked="false">
                <v:path arrowok="t"/>
                <v:fill type="solid"/>
              </v:shape>
            </v:group>
            <v:group style="position:absolute;left:3610;top:3734;width:462;height:233" coordorigin="3610,3734" coordsize="462,233">
              <v:shape style="position:absolute;left:3610;top:3734;width:462;height:233" coordorigin="3610,3734" coordsize="462,233" path="m4072,3734l4071,3746,4051,3743,4039,3746,3956,3771,3876,3804,3800,3843,3729,3886,3664,3931,3640,3950,3628,3959,3614,3967,3610,3956,3625,3948,3631,3943,3693,3896,3761,3853,3835,3814,3913,3779,3994,3751,4053,3734,4072,3734xe" filled="false" stroked="true" strokeweight=".5pt" strokecolor="#231f20">
                <v:path arrowok="t"/>
              </v:shape>
              <v:shape style="position:absolute;left:4086;top:3760;width:361;height:126" type="#_x0000_t75" stroked="false">
                <v:imagedata r:id="rId192" o:title=""/>
              </v:shape>
              <v:shape style="position:absolute;left:5569;top:3772;width:218;height:379" type="#_x0000_t75" stroked="false">
                <v:imagedata r:id="rId193" o:title=""/>
              </v:shape>
            </v:group>
            <v:group style="position:absolute;left:3904;top:3902;width:860;height:373" coordorigin="3904,3902" coordsize="860,373">
              <v:shape style="position:absolute;left:3904;top:3902;width:860;height:373" coordorigin="3904,3902" coordsize="860,373" path="m3983,4144l3980,4145,3961,4155,3945,4168,3930,4183,3916,4197,3913,4198,3909,4198,3907,4202,3906,4205,3904,4209,3907,4209,3909,4209,3922,4230,3948,4245,3983,4256,4020,4264,4084,4272,4150,4275,4214,4271,4254,4264,4117,4264,4042,4257,3973,4241,3918,4216,3930,4196,3946,4181,3964,4168,3982,4154,4157,4154,4121,4149,4111,4148,4001,4148,3998,4146,3984,4146,3983,4144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157,4154l3982,4154,4037,4155,4098,4157,4159,4164,4231,4189,4262,4252,4192,4262,4117,4264,4254,4264,4270,4261,4272,4237,4267,4216,4257,4198,4243,4185,4211,4168,4168,4156,4157,4154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144,4132l4076,4132,4094,4133,4129,4138,4163,4146,4193,4156,4220,4166,4240,4154,4220,4154,4209,4152,4193,4147,4175,4140,4160,4135,4144,413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704,3919l4629,3949,4555,3980,4483,4012,4413,4046,4343,4082,4274,4121,4246,4141,4231,4150,4220,4154,4240,4154,4287,4127,4356,4088,4427,4051,4500,4015,4574,3981,4650,3950,4728,3922,4733,3920,4708,3920,4704,3919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33,4136l3998,4136,4008,4138,4001,4148,4111,4148,4077,4145,4046,4145,4033,4144,4020,4140,4033,4136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3990,4142l3984,4146,3998,4146,3990,414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60,4145l4046,4145,4077,4145,4075,4145,4060,4145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97,4070l4084,4075,4077,4077,4073,4081,4069,4085,4065,4088,4043,4100,4020,4110,3998,4120,3980,4135,3983,4144,3989,4142,3990,4142,3998,4136,4033,4136,4037,4134,4056,4132,4144,4132,4127,4128,4107,4126,4013,4126,4079,4092,4119,4074,4094,4074,4095,4072,4096,4071,4097,4070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3990,4142l3989,4142,3990,4142,3990,414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055,4123l4013,4126,4107,4126,4092,4124,4055,4123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742,3902l4731,3903,4721,3905,4639,3916,4559,3929,4481,3946,4405,3964,4332,3985,4262,4007,4194,4032,4179,4042,4164,4051,4112,4065,4100,4071,4094,4074,4119,4074,4148,4061,4219,4032,4294,4006,4370,3983,4450,3963,4532,3945,4617,3930,4704,3917,4710,3917,4753,3917,4756,3916,4763,3905,4753,3902,4742,3902xe" filled="true" fillcolor="#231f20" stroked="false">
                <v:path arrowok="t"/>
                <v:fill type="solid"/>
              </v:shape>
              <v:shape style="position:absolute;left:3904;top:3902;width:860;height:373" coordorigin="3904,3902" coordsize="860,373" path="m4753,3917l4710,3917,4708,3920,4733,3920,4739,3918,4753,3917xe" filled="true" fillcolor="#231f20" stroked="false">
                <v:path arrowok="t"/>
                <v:fill type="solid"/>
              </v:shape>
            </v:group>
            <v:group style="position:absolute;left:4013;top:3917;width:697;height:238" coordorigin="4013,3917" coordsize="697,238">
              <v:shape style="position:absolute;left:4013;top:3917;width:697;height:238" coordorigin="4013,3917" coordsize="697,238" path="m4704,3919l4629,3949,4555,3980,4483,4012,4413,4046,4343,4082,4274,4121,4246,4141,4231,4150,4220,4154,4209,4152,4193,4147,4175,4140,4160,4135,4127,4128,4092,4124,4055,4123,4013,4126,4079,4092,4148,4061,4219,4032,4294,4006,4370,3983,4450,3963,4532,3945,4617,3930,4704,3917,4710,3917,4708,3920,4704,3919xe" filled="false" stroked="true" strokeweight=".5pt" strokecolor="#231f20">
                <v:path arrowok="t"/>
              </v:shape>
              <v:shape style="position:absolute;left:3913;top:4149;width:354;height:120" type="#_x0000_t75" stroked="false">
                <v:imagedata r:id="rId194" o:title=""/>
              </v:shape>
            </v:group>
            <v:group style="position:absolute;left:3904;top:3902;width:860;height:373" coordorigin="3904,3902" coordsize="860,373">
              <v:shape style="position:absolute;left:3904;top:3902;width:860;height:373" coordorigin="3904,3902" coordsize="860,373" path="m4721,3905l4639,3916,4559,3929,4481,3946,4405,3964,4332,3985,4262,4007,4194,4032,4179,4042,4164,4051,4112,4065,4106,4068,4100,4071,4094,4074,4095,4072,4096,4071,4097,4070,4091,4072,4084,4075,4077,4077,4073,4081,4069,4085,4065,4088,4043,4100,4020,4110,3998,4120,3980,4135,3984,4146,3998,4136,4008,4138,4001,4148,3989,4142,3980,4145,3961,4155,3945,4168,3930,4183,3916,4197,3913,4198,3911,4198,3909,4198,3907,4202,3906,4205,3904,4209,3905,4209,3907,4209,3909,4209,3922,4230,3983,4256,4084,4272,4150,4275,4214,4271,4270,4261,4272,4237,4267,4216,4211,4168,4121,4149,4060,4145,4046,4145,4033,4144,4020,4140,4037,4134,4056,4132,4076,4132,4094,4133,4129,4138,4163,4146,4193,4156,4220,4166,4287,4127,4356,4088,4427,4051,4500,4015,4574,3981,4650,3950,4728,3922,4756,3916,4763,3905,4753,3902,4742,3902,4731,3903,4721,3905xe" filled="false" stroked="true" strokeweight=".5pt" strokecolor="#231f20">
                <v:path arrowok="t"/>
              </v:shape>
              <v:shape style="position:absolute;left:5588;top:3834;width:182;height:274" type="#_x0000_t75" stroked="false">
                <v:imagedata r:id="rId195" o:title=""/>
              </v:shape>
            </v:group>
            <v:group style="position:absolute;left:4013;top:3917;width:697;height:238" coordorigin="4013,3917" coordsize="697,238">
              <v:shape style="position:absolute;left:4013;top:3917;width:697;height:238" coordorigin="4013,3917" coordsize="697,238" path="m4271,4123l4055,4123,4092,4124,4127,4128,4160,4135,4175,4140,4193,4147,4209,4152,4220,4154,4231,4150,4246,4141,4261,4130,4271,4123xe" filled="true" fillcolor="#ffffff" stroked="false">
                <v:path arrowok="t"/>
                <v:fill type="solid"/>
              </v:shape>
              <v:shape style="position:absolute;left:4013;top:3917;width:697;height:238" coordorigin="4013,3917" coordsize="697,238" path="m4710,3917l4617,3930,4532,3945,4450,3963,4370,3983,4294,4006,4219,4032,4148,4061,4079,4092,4013,4126,4055,4123,4271,4123,4343,4082,4413,4046,4483,4012,4555,3980,4629,3949,4704,3919,4708,3919,4710,3917xe" filled="true" fillcolor="#ffffff" stroked="false">
                <v:path arrowok="t"/>
                <v:fill type="solid"/>
              </v:shape>
              <v:shape style="position:absolute;left:4013;top:3917;width:697;height:238" coordorigin="4013,3917" coordsize="697,238" path="m4708,3919l4704,3919,4708,3920,4708,3919xe" filled="true" fillcolor="#ffffff" stroked="false">
                <v:path arrowok="t"/>
                <v:fill type="solid"/>
              </v:shape>
            </v:group>
            <v:group style="position:absolute;left:4013;top:3917;width:697;height:238" coordorigin="4013,3917" coordsize="697,238">
              <v:shape style="position:absolute;left:4013;top:3917;width:697;height:238" coordorigin="4013,3917" coordsize="697,238" path="m4704,3917l4710,3917,4708,3920,4704,3919,4629,3949,4555,3980,4483,4012,4413,4046,4343,4082,4274,4121,4246,4141,4231,4150,4220,4154,4209,4152,4193,4147,4175,4140,4160,4135,4127,4128,4092,4124,4055,4123,4013,4126,4079,4092,4148,4061,4219,4032,4294,4006,4370,3983,4450,3963,4532,3945,4617,3930,4704,3917xe" filled="false" stroked="true" strokeweight=".5pt" strokecolor="#231f20">
                <v:path arrowok="t"/>
              </v:shape>
            </v:group>
            <v:group style="position:absolute;left:3574;top:3981;width:55;height:105" coordorigin="3574,3981" coordsize="55,105">
              <v:shape style="position:absolute;left:3574;top:3981;width:55;height:105" coordorigin="3574,3981" coordsize="55,105" path="m3598,3981l3606,3990,3613,4000,3621,4009,3628,4019,3628,4036,3627,4052,3626,4068,3626,4086,3611,4078,3598,4069,3586,4059,3574,4050,3579,4032,3584,4014,3591,3997,3598,3981xe" filled="false" stroked="true" strokeweight=".5pt" strokecolor="#231f20">
                <v:path arrowok="t"/>
              </v:shape>
            </v:group>
            <v:group style="position:absolute;left:3535;top:4116;width:44;height:126" coordorigin="3535,4116" coordsize="44,126">
              <v:shape style="position:absolute;left:3535;top:4116;width:44;height:126" coordorigin="3535,4116" coordsize="44,126" path="m3536,4116l3549,4145,3564,4173,3575,4204,3579,4242,3568,4236,3558,4229,3548,4222,3538,4216,3537,4189,3535,4164,3535,4140,3536,4116xe" filled="false" stroked="true" strokeweight=".5pt" strokecolor="#231f20">
                <v:path arrowok="t"/>
              </v:shape>
            </v:group>
            <v:group style="position:absolute;left:5576;top:4138;width:22;height:13" coordorigin="5576,4138" coordsize="22,13">
              <v:shape style="position:absolute;left:5576;top:4138;width:22;height:13" coordorigin="5576,4138" coordsize="22,13" path="m5596,4146l5582,4146,5594,4150,5596,4146xe" filled="true" fillcolor="#ffffff" stroked="false">
                <v:path arrowok="t"/>
                <v:fill type="solid"/>
              </v:shape>
              <v:shape style="position:absolute;left:5576;top:4138;width:22;height:13" coordorigin="5576,4138" coordsize="22,13" path="m5576,4145l5576,4147,5582,4146,5596,4146,5597,4145,5580,4145,5576,4145xe" filled="true" fillcolor="#ffffff" stroked="false">
                <v:path arrowok="t"/>
                <v:fill type="solid"/>
              </v:shape>
              <v:shape style="position:absolute;left:5576;top:4138;width:22;height:13" coordorigin="5576,4138" coordsize="22,13" path="m5583,4138l5583,4145,5580,4145,5597,4145,5597,4145,5592,4143,5587,4140,5583,4138xe" filled="true" fillcolor="#ffffff" stroked="false">
                <v:path arrowok="t"/>
                <v:fill type="solid"/>
              </v:shape>
            </v:group>
            <v:group style="position:absolute;left:5576;top:4138;width:22;height:13" coordorigin="5576,4138" coordsize="22,13">
              <v:shape style="position:absolute;left:5576;top:4138;width:22;height:13" coordorigin="5576,4138" coordsize="22,13" path="m5583,4138l5587,4140,5592,4143,5597,4145,5594,4150,5582,4146,5576,4147,5576,4145,5580,4145,5583,4145,5583,4138xe" filled="false" stroked="true" strokeweight=".5pt" strokecolor="#231f20">
                <v:path arrowok="t"/>
              </v:shape>
            </v:group>
            <v:group style="position:absolute;left:3918;top:4154;width:345;height:110" coordorigin="3918,4154" coordsize="345,110">
              <v:shape style="position:absolute;left:3918;top:4154;width:345;height:110" coordorigin="3918,4154" coordsize="345,110" path="m3982,4154l3964,4168,3946,4181,3930,4196,3918,4216,3973,4241,4042,4257,4117,4264,4192,4262,4262,4252,4260,4226,4210,4178,4098,4157,4037,4155,3982,4154xe" filled="true" fillcolor="#ffffff" stroked="false">
                <v:path arrowok="t"/>
                <v:fill type="solid"/>
              </v:shape>
            </v:group>
            <v:group style="position:absolute;left:3918;top:4154;width:345;height:110" coordorigin="3918,4154" coordsize="345,110">
              <v:shape style="position:absolute;left:3918;top:4154;width:345;height:110" coordorigin="3918,4154" coordsize="345,110" path="m4262,4252l4192,4262,4117,4264,4042,4257,3973,4241,3918,4216,3930,4196,3946,4181,3964,4168,3982,4154,4037,4155,4098,4157,4159,4164,4231,4189,4262,4252xe" filled="false" stroked="true" strokeweight=".5pt" strokecolor="#231f20">
                <v:path arrowok="t"/>
              </v:shape>
              <v:shape style="position:absolute;left:4509;top:4159;width:271;height:352" type="#_x0000_t75" stroked="false">
                <v:imagedata r:id="rId196" o:title=""/>
              </v:shape>
            </v:group>
            <v:group style="position:absolute;left:3600;top:4221;width:314;height:193" coordorigin="3600,4221" coordsize="314,193">
              <v:shape style="position:absolute;left:3600;top:4221;width:314;height:193" coordorigin="3600,4221" coordsize="314,193" path="m3600,4221l3618,4282,3668,4343,3727,4372,3773,4387,3799,4397,3825,4406,3851,4413,3873,4413,3891,4404,3892,4404,3871,4404,3848,4403,3822,4396,3769,4375,3720,4359,3652,4315,3620,4261,3609,4235,3611,4235,3630,4235,3600,4221xe" filled="true" fillcolor="#231f20" stroked="false">
                <v:path arrowok="t"/>
                <v:fill type="solid"/>
              </v:shape>
              <v:shape style="position:absolute;left:3600;top:4221;width:314;height:193" coordorigin="3600,4221" coordsize="314,193" path="m3630,4235l3611,4235,3612,4236,3612,4238,3718,4282,3830,4321,3868,4330,3886,4337,3902,4349,3900,4366,3895,4383,3885,4396,3871,4404,3892,4404,3903,4388,3910,4369,3913,4349,3900,4334,3881,4324,3860,4319,3840,4313,3778,4293,3715,4271,3656,4246,3630,4235xe" filled="true" fillcolor="#231f20" stroked="false">
                <v:path arrowok="t"/>
                <v:fill type="solid"/>
              </v:shape>
            </v:group>
            <v:group style="position:absolute;left:3609;top:4235;width:293;height:169" coordorigin="3609,4235" coordsize="293,169">
              <v:shape style="position:absolute;left:3609;top:4235;width:293;height:169" coordorigin="3609,4235" coordsize="293,169" path="m3676,4337l3697,4349,3720,4359,3745,4367,3769,4375,3794,4385,3822,4396,3848,4403,3871,4404,3885,4396,3895,4383,3900,4366,3902,4349,3886,4337,3868,4330,3849,4325,3830,4321,3774,4302,3718,4282,3664,4260,3612,4238,3612,4236,3611,4235,3609,4235,3620,4261,3634,4288,3652,4315,3676,4337xe" filled="false" stroked="true" strokeweight=".5pt" strokecolor="#231f20">
                <v:path arrowok="t"/>
              </v:shape>
            </v:group>
            <v:group style="position:absolute;left:3600;top:4221;width:314;height:193" coordorigin="3600,4221" coordsize="314,193">
              <v:shape style="position:absolute;left:3600;top:4221;width:314;height:193" coordorigin="3600,4221" coordsize="314,193" path="m3600,4221l3656,4246,3715,4271,3778,4293,3840,4313,3860,4319,3881,4324,3900,4334,3913,4349,3910,4369,3903,4388,3891,4404,3873,4413,3851,4413,3825,4406,3799,4397,3773,4387,3751,4380,3683,4354,3631,4302,3600,4240,3600,4221xe" filled="false" stroked="true" strokeweight=".5pt" strokecolor="#231f20">
                <v:path arrowok="t"/>
              </v:shape>
            </v:group>
            <v:group style="position:absolute;left:3609;top:4235;width:293;height:170" coordorigin="3609,4235" coordsize="293,170">
              <v:shape style="position:absolute;left:3609;top:4235;width:293;height:170" coordorigin="3609,4235" coordsize="293,170" path="m3611,4235l3652,4315,3720,4359,3769,4375,3822,4396,3848,4403,3871,4404,3885,4396,3895,4383,3900,4366,3902,4349,3886,4337,3868,4330,3830,4321,3774,4302,3718,4282,3664,4260,3612,4238,3612,4236,3611,4235xe" filled="true" fillcolor="#ffffff" stroked="false">
                <v:path arrowok="t"/>
                <v:fill type="solid"/>
              </v:shape>
            </v:group>
            <v:group style="position:absolute;left:3609;top:4235;width:293;height:170" coordorigin="3609,4235" coordsize="293,170">
              <v:shape style="position:absolute;left:3609;top:4235;width:293;height:170" coordorigin="3609,4235" coordsize="293,170" path="m3609,4235l3611,4235,3612,4236,3612,4238,3664,4260,3718,4282,3774,4302,3830,4321,3849,4325,3868,4330,3886,4337,3902,4349,3900,4366,3895,4383,3885,4396,3871,4404,3848,4403,3822,4396,3794,4385,3769,4375,3745,4367,3676,4337,3634,4288,3620,4261,3609,4235xe" filled="false" stroked="true" strokeweight=".5pt" strokecolor="#231f20">
                <v:path arrowok="t"/>
              </v:shape>
            </v:group>
            <v:group style="position:absolute;left:3970;top:4361;width:194;height:74" coordorigin="3970,4361" coordsize="194,74">
              <v:shape style="position:absolute;left:3970;top:4361;width:194;height:74" coordorigin="3970,4361" coordsize="194,74" path="m4004,4361l3994,4373,3986,4386,3978,4400,3970,4413,4063,4430,4111,4434,4160,4430,4161,4425,4112,4425,4070,4421,4029,4414,3989,4408,3990,4400,3995,4390,4002,4381,4008,4373,4124,4373,4117,4371,4038,4365,4020,4363,4004,4361xe" filled="true" fillcolor="#231f20" stroked="false">
                <v:path arrowok="t"/>
                <v:fill type="solid"/>
              </v:shape>
              <v:shape style="position:absolute;left:3970;top:4361;width:194;height:74" coordorigin="3970,4361" coordsize="194,74" path="m4124,4373l4008,4373,4048,4376,4089,4378,4126,4383,4156,4397,4156,4400,4156,4408,4156,4414,4153,4420,4112,4425,4161,4425,4164,4396,4147,4378,4124,4373xe" filled="true" fillcolor="#231f20" stroked="false">
                <v:path arrowok="t"/>
                <v:fill type="solid"/>
              </v:shape>
            </v:group>
            <v:group style="position:absolute;left:3989;top:4373;width:167;height:52" coordorigin="3989,4373" coordsize="167,52">
              <v:shape style="position:absolute;left:3989;top:4373;width:167;height:52" coordorigin="3989,4373" coordsize="167,52" path="m4008,4373l4002,4381,3995,4390,3990,4400,3989,4408,4029,4414,4070,4421,4112,4425,4153,4420,4156,4414,4156,4406,4156,4397,4126,4383,4089,4378,4048,4376,4008,4373xe" filled="false" stroked="true" strokeweight=".5pt" strokecolor="#231f20">
                <v:path arrowok="t"/>
              </v:shape>
            </v:group>
            <v:group style="position:absolute;left:3970;top:4361;width:194;height:74" coordorigin="3970,4361" coordsize="194,74">
              <v:shape style="position:absolute;left:3970;top:4361;width:194;height:74" coordorigin="3970,4361" coordsize="194,74" path="m4160,4430l4111,4434,4063,4430,4015,4422,3970,4413,3978,4400,3986,4386,3994,4373,4004,4361,4020,4363,4038,4365,4058,4366,4080,4368,4117,4371,4147,4378,4164,4396,4160,4430xe" filled="false" stroked="true" strokeweight=".5pt" strokecolor="#231f20">
                <v:path arrowok="t"/>
              </v:shape>
            </v:group>
            <v:group style="position:absolute;left:3989;top:4373;width:167;height:52" coordorigin="3989,4373" coordsize="167,52">
              <v:shape style="position:absolute;left:3989;top:4373;width:167;height:52" coordorigin="3989,4373" coordsize="167,52" path="m4008,4373l4002,4381,3995,4390,3990,4400,3989,4408,4029,4414,4070,4421,4112,4425,4153,4420,4156,4414,4156,4406,4156,4397,4126,4383,4089,4378,4048,4376,4008,4373xe" filled="true" fillcolor="#ffffff" stroked="false">
                <v:path arrowok="t"/>
                <v:fill type="solid"/>
              </v:shape>
            </v:group>
            <v:group style="position:absolute;left:3989;top:4373;width:167;height:52" coordorigin="3989,4373" coordsize="167,52">
              <v:shape style="position:absolute;left:3989;top:4373;width:167;height:52" coordorigin="3989,4373" coordsize="167,52" path="m4156,4397l4156,4406,4156,4414,4153,4420,4112,4425,4070,4421,4029,4414,3989,4408,3990,4400,3995,4390,4002,4381,4008,4373,4048,4376,4089,4378,4126,4383,4156,4397xe" filled="false" stroked="true" strokeweight=".5pt" strokecolor="#231f20">
                <v:path arrowok="t"/>
              </v:shape>
            </v:group>
            <v:group style="position:absolute;left:5217;top:3449;width:231;height:67" coordorigin="5217,3449" coordsize="231,67">
              <v:shape style="position:absolute;left:5217;top:3449;width:231;height:67" coordorigin="5217,3449" coordsize="231,67" path="m5447,3516l5389,3505,5331,3490,5275,3471,5222,3452,5217,3452,5217,3449,5219,3449,5248,3456,5277,3463,5305,3471,5333,3478,5361,3488,5390,3497,5419,3506,5447,3516xe" filled="false" stroked="true" strokeweight=".5pt" strokecolor="#231f20">
                <v:path arrowok="t"/>
              </v:shape>
              <v:shape style="position:absolute;left:5062;top:3948;width:259;height:110" type="#_x0000_t75" stroked="false">
                <v:imagedata r:id="rId197" o:title=""/>
              </v:shape>
            </v:group>
            <v:group style="position:absolute;left:4450;top:4088;width:328;height:472" coordorigin="4450,4088" coordsize="328,472">
              <v:shape style="position:absolute;left:4450;top:4088;width:328;height:472" coordorigin="4450,4088" coordsize="328,472" path="m4619,4088l4552,4117,4493,4185,4464,4254,4450,4330,4452,4406,4472,4474,4512,4527,4591,4559,4626,4556,4661,4541,4691,4519,4695,4514,4617,4514,4586,4507,4562,4494,4533,4462,4514,4420,4505,4372,4505,4323,4544,4219,4621,4157,4679,4152,4748,4152,4747,4151,4728,4126,4707,4110,4681,4097,4651,4089,4619,4088xe" filled="true" fillcolor="#ffffff" stroked="false">
                <v:path arrowok="t"/>
                <v:fill type="solid"/>
              </v:shape>
              <v:shape style="position:absolute;left:4450;top:4088;width:328;height:472" coordorigin="4450,4088" coordsize="328,472" path="m4735,4461l4687,4501,4617,4514,4695,4514,4715,4491,4735,4461xe" filled="true" fillcolor="#ffffff" stroked="false">
                <v:path arrowok="t"/>
                <v:fill type="solid"/>
              </v:shape>
              <v:shape style="position:absolute;left:4450;top:4088;width:328;height:472" coordorigin="4450,4088" coordsize="328,472" path="m4748,4152l4679,4152,4724,4173,4756,4209,4778,4252,4771,4216,4762,4182,4748,4152xe" filled="true" fillcolor="#ffffff" stroked="false">
                <v:path arrowok="t"/>
                <v:fill type="solid"/>
              </v:shape>
            </v:group>
            <v:group style="position:absolute;left:4450;top:4088;width:328;height:472" coordorigin="4450,4088" coordsize="328,472">
              <v:shape style="position:absolute;left:4450;top:4088;width:328;height:472" coordorigin="4450,4088" coordsize="328,472" path="m4735,4461l4691,4519,4626,4556,4591,4559,4560,4554,4472,4474,4452,4406,4450,4330,4464,4254,4493,4185,4536,4131,4594,4093,4619,4088,4651,4089,4707,4110,4762,4182,4778,4252,4756,4209,4724,4173,4679,4152,4621,4157,4579,4180,4544,4219,4518,4269,4505,4323,4505,4372,4514,4420,4533,4462,4562,4494,4586,4507,4617,4514,4652,4513,4712,4485,4735,4461xe" filled="false" stroked="true" strokeweight=".5pt" strokecolor="#231f20">
                <v:path arrowok="t"/>
              </v:shape>
              <v:shape style="position:absolute;left:4374;top:4423;width:183;height:144" type="#_x0000_t75" stroked="false">
                <v:imagedata r:id="rId198" o:title=""/>
              </v:shape>
              <v:shape style="position:absolute;left:3509;top:3398;width:2317;height:1176" type="#_x0000_t75" stroked="false">
                <v:imagedata r:id="rId199" o:title=""/>
              </v:shape>
              <v:shape style="position:absolute;left:4913;top:3948;width:409;height:162" type="#_x0000_t75" stroked="false">
                <v:imagedata r:id="rId200" o:title=""/>
              </v:shape>
            </v:group>
            <v:group style="position:absolute;left:4790;top:3981;width:539;height:378" coordorigin="4790,3981" coordsize="539,378">
              <v:shape style="position:absolute;left:4790;top:3981;width:539;height:378" coordorigin="4790,3981" coordsize="539,378" path="m5243,4005l5258,3999,5273,3993,5288,3987,5302,3981,5307,3981,5306,4033,5311,4086,5320,4139,5329,4190,5256,4214,5184,4238,5113,4262,5041,4287,4969,4311,4897,4335,4825,4359,4829,4299,4824,4239,4811,4184,4790,4138,4816,4129,4845,4122,4874,4115,4901,4107e" filled="false" stroked="true" strokeweight=".5pt" strokecolor="#231f20">
                <v:path arrowok="t"/>
              </v:shape>
            </v:group>
            <v:group style="position:absolute;left:5324;top:3611;width:450;height:352" coordorigin="5324,3611" coordsize="450,352">
              <v:shape style="position:absolute;left:5324;top:3611;width:450;height:352" coordorigin="5324,3611" coordsize="450,352" path="m5773,3656l5740,3667,5707,3678,5675,3690,5642,3701,5614,3781,5539,3850,5469,3893,5395,3930,5324,3962,5328,3949,5338,3940,5351,3935,5364,3929,5397,3910,5463,3864,5509,3811,5520,3745,5504,3713,5501,3709,5491,3706,5495,3698,5564,3677,5632,3656,5700,3633,5768,3611,5773,3620,5773,3631,5773,3643,5773,3656xe" filled="false" stroked="true" strokeweight=".5pt" strokecolor="#231f20">
                <v:path arrowok="t"/>
              </v:shape>
            </v:group>
            <v:group style="position:absolute;left:4752;top:3758;width:587;height:366" coordorigin="4752,3758" coordsize="587,366">
              <v:shape style="position:absolute;left:4752;top:3758;width:587;height:366" coordorigin="4752,3758" coordsize="587,366" path="m4844,3910l4925,3885,5006,3860,5086,3834,5166,3809,5246,3783,5326,3758,5332,3766,5336,3777,5337,3789,5338,3801,5338,3835,5333,3872,5327,3907,5319,3941,5303,3947,5288,3954,5273,3961,5257,3967,5125,4013,5248,3972,5177,3999,5105,4025,5032,4050,4957,4072,4920,4086,4888,4096,4855,4106,4821,4115,4787,4124,4777,4115,4769,4105,4761,4094,4752,4086,4791,4054,4828,4016,4850,3969,4844,3910xe" filled="false" stroked="true" strokeweight=".5pt" strokecolor="#231f20">
                <v:path arrowok="t"/>
              </v:shape>
            </v:group>
            <v:group style="position:absolute;left:3519;top:3406;width:2295;height:1136" coordorigin="3519,3406" coordsize="2295,1136">
              <v:shape style="position:absolute;left:3519;top:3406;width:2295;height:1136" coordorigin="3519,3406" coordsize="2295,1136" path="m5813,3836l5812,3876,5809,3912,5802,3944,5792,3972,5790,3914,5780,3859,5761,3812,5730,3779,5711,3771,5691,3768,5670,3770,5610,3819,5582,3885,5568,3965,5565,4052,5573,4135,5520,4146,5468,4161,5417,4178,5367,4195,5292,4219,5217,4243,5143,4267,5069,4292,4996,4318,4923,4344,4850,4371,4778,4399,4791,4341,4793,4280,4784,4220,4762,4158,4755,4151,4756,4143,4801,4185,4818,4274,4818,4324,4813,4373,4889,4348,4964,4323,5039,4297,5114,4272,5189,4247,5264,4222,5340,4197,5335,4175,5331,4150,5327,4124,5324,4097,5319,4065,5314,4032,5314,4001,5319,3974,5390,3944,5461,3909,5528,3867,5587,3820,5633,3771,5654,3706,5687,3696,5719,3685,5750,3673,5782,3663,5784,3645,5783,3629,5781,3614,5777,3599,5700,3623,5622,3648,5546,3673,5469,3698,5486,3710,5501,3723,5511,3741,5514,3767,5511,3784,5448,3863,5367,3914,5333,3934,5340,3892,5346,3843,5347,3792,5338,3746,5265,3767,5192,3790,5120,3813,5048,3836,4976,3859,4904,3882,4832,3905,4841,3962,4819,4011,4780,4051,4737,4078,4743,4090,4754,4103,4766,4116,4771,4128,4759,4130,4756,4134,4749,4133,4740,4128,4730,4118,4720,4108,4711,4100,4681,4086,4644,4078,4605,4080,4513,4131,4473,4194,4446,4271,4433,4354,4433,4393,4436,4434,4439,4475,4440,4515,4383,4524,4325,4533,4265,4539,4205,4541,4153,4539,4050,4523,3919,4495,3840,4473,3763,4447,3691,4416,3625,4380,3567,4338,3519,4290,3519,4247,3525,4241,3535,4239,3536,4228,3550,4235,3562,4245,3574,4254,3588,4261,3588,4248,3588,4235,3588,4222,3590,4211,3576,4179,3562,4148,3547,4116,3533,4083,3543,4060,3554,4040,3567,4021,3579,4000,3574,4014,3569,4027,3564,4040,3564,4052,3569,4060,3578,4067,3588,4074,3598,4081,3608,4088,3617,4095,3626,4102,3633,4107,3634,4083,3637,4060,3640,4038,3638,4017,3630,4001,3618,3989,3606,3977,3598,3964,3652,3888,3705,3835,3762,3805,3842,3786,3871,3780,3901,3771,3932,3762,3963,3753,3995,3745,4026,3737,4056,3728,4082,3717,4095,3710,4108,3700,4121,3690,4134,3680,4194,3639,4257,3599,4323,3561,4392,3525,4463,3492,4535,3463,4603,3442,4675,3426,4750,3415,4828,3408,4907,3406,4989,3409,5071,3416,5153,3428,5157,3429,5156,3433,5156,3438,5160,3440,5208,3456,5256,3475,5306,3493,5357,3509,5410,3521,5464,3533,5518,3546,5571,3561,5570,3546,5550,3543,5540,3539,5477,3517,5410,3494,5343,3472,5279,3452,5309,3453,5342,3451,5375,3450,5409,3452,5488,3468,5571,3490,5630,3506,5700,3528,5776,3584,5792,3657,5790,3682,5788,3707,5792,3732,5794,3740,5807,3748,5811,3758,5814,3774,5814,3793,5813,3814,5813,3836xe" filled="false" stroked="true" strokeweight=".5pt" strokecolor="#231f20">
                <v:path arrowok="t"/>
              </v:shape>
              <v:shape style="position:absolute;left:5569;top:3772;width:218;height:383" type="#_x0000_t75" stroked="false">
                <v:imagedata r:id="rId201" o:title=""/>
              </v:shape>
              <v:shape style="position:absolute;left:4509;top:4159;width:271;height:352" type="#_x0000_t75" stroked="false">
                <v:imagedata r:id="rId202" o:title=""/>
              </v:shape>
            </v:group>
            <v:group style="position:absolute;left:4450;top:4088;width:328;height:472" coordorigin="4450,4088" coordsize="328,472">
              <v:shape style="position:absolute;left:4450;top:4088;width:328;height:472" coordorigin="4450,4088" coordsize="328,472" path="m4626,4556l4560,4554,4472,4474,4452,4406,4450,4330,4464,4254,4493,4185,4535,4131,4594,4093,4619,4088,4651,4089,4707,4110,4762,4182,4778,4252,4756,4209,4724,4173,4679,4152,4621,4157,4579,4180,4544,4219,4518,4269,4505,4323,4505,4372,4514,4420,4533,4462,4562,4494,4586,4507,4617,4514,4652,4513,4712,4485,4735,4461,4715,4491,4691,4519,4661,4541,4626,4556xe" filled="false" stroked="true" strokeweight=".5pt" strokecolor="#231f20">
                <v:path arrowok="t"/>
              </v:shape>
              <v:shape style="position:absolute;left:4374;top:4422;width:183;height:144" type="#_x0000_t75" stroked="false">
                <v:imagedata r:id="rId203" o:title=""/>
              </v:shape>
            </v:group>
            <v:group style="position:absolute;left:3574;top:3981;width:55;height:105" coordorigin="3574,3981" coordsize="55,105">
              <v:shape style="position:absolute;left:3574;top:3981;width:55;height:105" coordorigin="3574,3981" coordsize="55,105" path="m3598,3981l3606,3990,3613,4000,3621,4009,3628,4019,3628,4036,3627,4052,3626,4068,3626,4086,3611,4078,3598,4069,3586,4059,3574,4050,3579,4032,3584,4014,3591,3997,3598,3981xe" filled="false" stroked="true" strokeweight=".5pt" strokecolor="#231f20">
                <v:path arrowok="t"/>
              </v:shape>
            </v:group>
            <v:group style="position:absolute;left:5217;top:3449;width:231;height:67" coordorigin="5217,3449" coordsize="231,67">
              <v:shape style="position:absolute;left:5217;top:3449;width:231;height:67" coordorigin="5217,3449" coordsize="231,67" path="m5219,3449l5248,3456,5277,3463,5305,3471,5333,3478,5361,3488,5390,3497,5419,3506,5447,3516,5389,3505,5331,3490,5275,3471,5222,3452,5217,3452,5217,3449,5219,3449xe" filled="false" stroked="true" strokeweight=".5pt" strokecolor="#231f20">
                <v:path arrowok="t"/>
              </v:shape>
            </v:group>
            <v:group style="position:absolute;left:3509;top:3397;width:2318;height:1178" coordorigin="3509,3397" coordsize="2318,1178">
              <v:shape style="position:absolute;left:3509;top:3397;width:2318;height:1178" coordorigin="3509,3397" coordsize="2318,1178" path="m5822,3765l5821,3753,5814,3748,5811,3741,5806,3731,5802,3724,5801,3713,5800,3688,5800,3665,5801,3643,5781,3575,5708,3520,5615,3492,5529,3469,5485,3459,5462,3453,5439,3447,5415,3443,5393,3440,5367,3440,5343,3442,5318,3444,5293,3444,5266,3441,5239,3435,5212,3429,5186,3423,5100,3410,4988,3399,4903,3397,4819,3399,4738,3407,4661,3420,4590,3437,4493,3471,4403,3511,4338,3543,4274,3577,4212,3615,4153,3653,4115,3683,4097,3697,4077,3708,4056,3716,4033,3724,4009,3730,3985,3737,3913,3756,3838,3775,3790,3787,3745,3801,3683,3838,3633,3898,3622,3912,3581,3968,3569,3997,3562,4012,3553,4026,3544,4039,3535,4052,3518,4120,3517,4140,3518,4163,3521,4184,3523,4204,3524,4221,3523,4233,3518,4235,3510,4245,3510,4254,3509,4266,3509,4278,3558,4345,3644,4403,3716,4439,3792,4468,3868,4492,3948,4513,4031,4531,4115,4544,4201,4550,4289,4546,4305,4544,4321,4541,4337,4539,4353,4539,4362,4540,4375,4545,4386,4549,4447,4564,4520,4574,4594,4572,4659,4553,4728,4493,4773,4413,4846,4385,4919,4357,4991,4330,5064,4304,5137,4279,5211,4254,5286,4229,5361,4205,5438,4181,5463,4172,5489,4163,5514,4156,5538,4152,5568,4153,5600,4156,5633,4158,5692,4142,5741,4098,5774,4033,5781,4013,5789,3993,5815,3932,5826,3838,5825,3798,5822,3765xe" filled="false" stroked="true" strokeweight=".5pt" strokecolor="#231f20">
                <v:path arrowok="t"/>
              </v:shape>
            </v:group>
            <v:group style="position:absolute;left:4927;top:4013;width:198;height:68" coordorigin="4927,4013" coordsize="198,68">
              <v:shape style="position:absolute;left:4927;top:4013;width:198;height:68" coordorigin="4927,4013" coordsize="198,68" path="m5125,4013l4927,4081,4937,4078,4957,4072,5125,4013xe" filled="true" fillcolor="#231f20" stroked="false">
                <v:path arrowok="t"/>
                <v:fill type="solid"/>
              </v:shape>
            </v:group>
            <v:group style="position:absolute;left:4927;top:4013;width:198;height:68" coordorigin="4927,4013" coordsize="198,68">
              <v:shape style="position:absolute;left:4927;top:4013;width:198;height:68" coordorigin="4927,4013" coordsize="198,68" path="m4957,4072l5125,4013,4927,4081,4937,4078,4947,4075,4957,4072xe" filled="false" stroked="true" strokeweight=".5pt" strokecolor="#231f20">
                <v:path arrowok="t"/>
              </v:shape>
            </v:group>
            <v:group style="position:absolute;left:4465;top:2280;width:805;height:383" coordorigin="4465,2280" coordsize="805,383">
              <v:shape style="position:absolute;left:4465;top:2280;width:805;height:383" coordorigin="4465,2280" coordsize="805,383" path="m4825,2280l4814,2283,4801,2288,4787,2295,4706,2334,4640,2371,4578,2410,4519,2450,4465,2489,4492,2513,4556,2551,4653,2592,4720,2614,4791,2631,4866,2645,4943,2654,5024,2660,5106,2662,5111,2653,5101,2653,5010,2649,4921,2642,4836,2630,4754,2613,4677,2592,4606,2565,4540,2532,4481,2494,4498,2478,4557,2435,4639,2382,4726,2332,4804,2299,4828,2292,4866,2292,4865,2292,4851,2286,4837,2282,4825,2280xe" filled="true" fillcolor="#231f20" stroked="false">
                <v:path arrowok="t"/>
                <v:fill type="solid"/>
              </v:shape>
              <v:shape style="position:absolute;left:4465;top:2280;width:805;height:383" coordorigin="4465,2280" coordsize="805,383" path="m4866,2292l4828,2292,4975,2330,5051,2349,5128,2366,5208,2380,5236,2383,5249,2386,5260,2394,5219,2458,5177,2520,5137,2585,5101,2653,5111,2653,5134,2610,5164,2560,5196,2510,5229,2461,5239,2447,5254,2428,5266,2408,5270,2392,5255,2378,5226,2371,5191,2367,5160,2363,5087,2349,5017,2333,4949,2316,4880,2297,4866,2292xe" filled="true" fillcolor="#231f20" stroked="false">
                <v:path arrowok="t"/>
                <v:fill type="solid"/>
              </v:shape>
            </v:group>
            <v:group style="position:absolute;left:4481;top:2292;width:779;height:361" coordorigin="4481,2292" coordsize="779,361">
              <v:shape style="position:absolute;left:4481;top:2292;width:779;height:361" coordorigin="4481,2292" coordsize="779,361" path="m5208,2380l5128,2366,5051,2349,4975,2330,4901,2311,4828,2292,4751,2320,4682,2356,4597,2408,4537,2449,4481,2494,4540,2532,4606,2565,4677,2592,4754,2613,4836,2630,4921,2642,5010,2649,5101,2653,5137,2585,5177,2520,5219,2458,5260,2394,5249,2386,5236,2383,5222,2381,5208,2380xe" filled="false" stroked="true" strokeweight=".5pt" strokecolor="#231f20">
                <v:path arrowok="t"/>
              </v:shape>
            </v:group>
            <v:group style="position:absolute;left:4465;top:2280;width:805;height:383" coordorigin="4465,2280" coordsize="805,383">
              <v:shape style="position:absolute;left:4465;top:2280;width:805;height:383" coordorigin="4465,2280" coordsize="805,383" path="m5106,2662l5024,2660,4943,2654,4866,2645,4791,2631,4720,2614,4653,2592,4590,2567,4522,2534,4465,2489,4519,2450,4578,2410,4640,2371,4706,2334,4773,2302,4787,2295,4801,2288,4814,2283,4825,2280,4837,2282,4851,2286,4865,2292,4880,2297,4949,2316,5017,2333,5087,2349,5160,2363,5226,2371,5255,2378,5270,2392,5266,2408,5254,2428,5239,2447,5229,2461,5196,2510,5164,2560,5134,2610,5106,2662xe" filled="false" stroked="true" strokeweight=".5pt" strokecolor="#231f20">
                <v:path arrowok="t"/>
              </v:shape>
            </v:group>
            <v:group style="position:absolute;left:4481;top:2292;width:779;height:361" coordorigin="4481,2292" coordsize="779,361">
              <v:shape style="position:absolute;left:4481;top:2292;width:779;height:361" coordorigin="4481,2292" coordsize="779,361" path="m4828,2292l4751,2320,4682,2356,4597,2408,4537,2449,4481,2494,4540,2532,4606,2565,4677,2592,4754,2613,4836,2630,4921,2642,5010,2649,5101,2653,5137,2585,5177,2520,5219,2458,5260,2394,5249,2386,5236,2383,5208,2380,5128,2366,5051,2349,4975,2331,4828,2292xe" filled="true" fillcolor="#ffffff" stroked="false">
                <v:path arrowok="t"/>
                <v:fill type="solid"/>
              </v:shape>
            </v:group>
            <v:group style="position:absolute;left:4481;top:2292;width:779;height:361" coordorigin="4481,2292" coordsize="779,361">
              <v:shape style="position:absolute;left:4481;top:2292;width:779;height:361" coordorigin="4481,2292" coordsize="779,361" path="m5260,2394l5219,2458,5177,2520,5137,2585,5101,2653,5010,2649,4921,2642,4836,2630,4754,2613,4677,2592,4606,2565,4540,2532,4481,2494,4498,2478,4557,2435,4639,2382,4726,2332,4804,2299,4828,2292,4901,2311,4975,2331,5051,2349,5128,2366,5208,2380,5222,2381,5236,2383,5249,2386,5260,2394xe" filled="false" stroked="true" strokeweight=".5pt" strokecolor="#231f20">
                <v:path arrowok="t"/>
              </v:shape>
              <v:shape style="position:absolute;left:5571;top:2317;width:328;height:196" type="#_x0000_t75" stroked="false">
                <v:imagedata r:id="rId204" o:title=""/>
              </v:shape>
            </v:group>
            <v:group style="position:absolute;left:5194;top:2332;width:490;height:335" coordorigin="5194,2332" coordsize="490,335">
              <v:shape style="position:absolute;left:5194;top:2332;width:490;height:335" coordorigin="5194,2332" coordsize="490,335" path="m5559,2332l5535,2337,5511,2342,5489,2348,5467,2354,5425,2364,5355,2404,5288,2491,5254,2547,5223,2605,5194,2667,5241,2653,5215,2653,5214,2641,5221,2629,5227,2617,5239,2593,5281,2520,5323,2456,5369,2404,5449,2367,5545,2344,5571,2344,5559,2332xe" filled="true" fillcolor="#231f20" stroked="false">
                <v:path arrowok="t"/>
                <v:fill type="solid"/>
              </v:shape>
              <v:shape style="position:absolute;left:5194;top:2332;width:490;height:335" coordorigin="5194,2332" coordsize="490,335" path="m5571,2344l5545,2344,5557,2346,5568,2355,5614,2404,5656,2468,5671,2506,5596,2531,5325,2617,5215,2653,5241,2653,5359,2617,5441,2592,5522,2565,5603,2538,5683,2511,5661,2456,5632,2411,5596,2371,5571,2344xe" filled="true" fillcolor="#231f20" stroked="false">
                <v:path arrowok="t"/>
                <v:fill type="solid"/>
              </v:shape>
            </v:group>
            <v:group style="position:absolute;left:5214;top:2344;width:458;height:309" coordorigin="5214,2344" coordsize="458,309">
              <v:shape style="position:absolute;left:5214;top:2344;width:458;height:309" coordorigin="5214,2344" coordsize="458,309" path="m5588,2375l5579,2366,5568,2355,5557,2346,5545,2344,5498,2355,5404,2383,5345,2428,5301,2488,5267,2544,5227,2617,5221,2629,5214,2641,5215,2653,5291,2628,5367,2604,5444,2580,5520,2556,5596,2531,5671,2506,5656,2468,5637,2434,5614,2404,5588,2375xe" filled="false" stroked="true" strokeweight=".5pt" strokecolor="#231f20">
                <v:path arrowok="t"/>
              </v:shape>
            </v:group>
            <v:group style="position:absolute;left:5194;top:2332;width:490;height:335" coordorigin="5194,2332" coordsize="490,335">
              <v:shape style="position:absolute;left:5194;top:2332;width:490;height:335" coordorigin="5194,2332" coordsize="490,335" path="m5683,2511l5603,2538,5522,2565,5441,2592,5359,2617,5276,2643,5194,2667,5223,2605,5254,2547,5288,2491,5327,2437,5371,2389,5446,2359,5467,2354,5489,2348,5511,2342,5535,2337,5559,2332,5596,2371,5632,2411,5661,2456,5683,2511xe" filled="false" stroked="true" strokeweight=".5pt" strokecolor="#231f20">
                <v:path arrowok="t"/>
              </v:shape>
            </v:group>
            <v:group style="position:absolute;left:5214;top:2344;width:458;height:309" coordorigin="5214,2344" coordsize="458,309">
              <v:shape style="position:absolute;left:5214;top:2344;width:458;height:309" coordorigin="5214,2344" coordsize="458,309" path="m5545,2344l5449,2367,5369,2404,5323,2457,5281,2520,5239,2593,5221,2629,5214,2641,5215,2653,5596,2531,5671,2506,5656,2468,5614,2404,5568,2355,5557,2346,5545,2344xe" filled="true" fillcolor="#ffffff" stroked="false">
                <v:path arrowok="t"/>
                <v:fill type="solid"/>
              </v:shape>
            </v:group>
            <v:group style="position:absolute;left:5214;top:2344;width:458;height:309" coordorigin="5214,2344" coordsize="458,309">
              <v:shape style="position:absolute;left:5214;top:2344;width:458;height:309" coordorigin="5214,2344" coordsize="458,309" path="m5671,2506l5596,2531,5520,2556,5444,2580,5367,2604,5291,2628,5215,2653,5214,2641,5221,2629,5227,2617,5267,2544,5301,2488,5345,2428,5404,2383,5498,2355,5545,2344,5557,2346,5614,2404,5656,2468,5671,2506xe" filled="false" stroked="true" strokeweight=".5pt" strokecolor="#231f20">
                <v:path arrowok="t"/>
              </v:shape>
            </v:group>
            <v:group style="position:absolute;left:5683;top:2392;width:450;height:352" coordorigin="5683,2392" coordsize="450,352">
              <v:shape style="position:absolute;left:5683;top:2392;width:450;height:352" coordorigin="5683,2392" coordsize="450,352" path="m6127,2392l5923,2459,5854,2480,5850,2487,5860,2490,5863,2494,5879,2526,5879,2560,5849,2620,5790,2670,5723,2710,5697,2722,5687,2730,5754,2711,5828,2674,5898,2631,5956,2582,5999,2511,6001,2482,6131,2437,6131,2424,6132,2412,6132,2401,6127,2392xe" filled="true" fillcolor="#ffffff" stroked="false">
                <v:path arrowok="t"/>
                <v:fill type="solid"/>
              </v:shape>
            </v:group>
            <v:group style="position:absolute;left:5683;top:2392;width:450;height:352" coordorigin="5683,2392" coordsize="450,352">
              <v:shape style="position:absolute;left:5683;top:2392;width:450;height:352" coordorigin="5683,2392" coordsize="450,352" path="m6131,2437l6099,2448,6066,2459,6034,2471,6001,2482,5973,2562,5898,2631,5828,2674,5754,2711,5683,2743,5687,2730,5697,2722,5710,2716,5723,2710,5756,2691,5822,2646,5868,2592,5879,2526,5863,2494,5860,2490,5850,2487,5854,2480,5923,2459,5991,2437,6059,2414,6127,2392,6132,2401,6132,2412,6131,2424,6131,2437xe" filled="false" stroked="true" strokeweight=".5pt" strokecolor="#231f20">
                <v:path arrowok="t"/>
              </v:shape>
              <v:shape style="position:absolute;left:5699;top:2482;width:144;height:213" type="#_x0000_t75" stroked="false">
                <v:imagedata r:id="rId205" o:title=""/>
              </v:shape>
            </v:group>
            <v:group style="position:absolute;left:3969;top:2515;width:462;height:233" coordorigin="3969,2515" coordsize="462,233">
              <v:shape style="position:absolute;left:3969;top:2515;width:462;height:233" coordorigin="3969,2515" coordsize="462,233" path="m4431,2515l4353,2532,4271,2561,4194,2595,4120,2634,4052,2678,3990,2724,3984,2729,3969,2737,3973,2748,3986,2740,3999,2731,4011,2722,4023,2712,4088,2667,4159,2624,4235,2585,4315,2552,4398,2527,4410,2524,4430,2524,4431,2515xe" filled="true" fillcolor="#231f20" stroked="false">
                <v:path arrowok="t"/>
                <v:fill type="solid"/>
              </v:shape>
              <v:shape style="position:absolute;left:3969;top:2515;width:462;height:233" coordorigin="3969,2515" coordsize="462,233" path="m4430,2524l4410,2524,4430,2528,4430,2524xe" filled="true" fillcolor="#231f20" stroked="false">
                <v:path arrowok="t"/>
                <v:fill type="solid"/>
              </v:shape>
            </v:group>
            <v:group style="position:absolute;left:3969;top:2515;width:462;height:233" coordorigin="3969,2515" coordsize="462,233">
              <v:shape style="position:absolute;left:3969;top:2515;width:462;height:233" coordorigin="3969,2515" coordsize="462,233" path="m4431,2515l4430,2528,4410,2524,4398,2527,4315,2552,4235,2585,4159,2624,4088,2667,4023,2712,3999,2731,3986,2740,3973,2748,3969,2737,3984,2729,3990,2724,4052,2678,4120,2634,4194,2595,4271,2561,4353,2532,4412,2515,4431,2515xe" filled="false" stroked="true" strokeweight=".5pt" strokecolor="#231f20">
                <v:path arrowok="t"/>
              </v:shape>
              <v:shape style="position:absolute;left:4445;top:2541;width:361;height:126" type="#_x0000_t75" stroked="false">
                <v:imagedata r:id="rId206" o:title=""/>
              </v:shape>
              <v:shape style="position:absolute;left:5927;top:2553;width:218;height:379" type="#_x0000_t75" stroked="false">
                <v:imagedata r:id="rId207" o:title=""/>
              </v:shape>
            </v:group>
            <v:group style="position:absolute;left:4263;top:2683;width:860;height:373" coordorigin="4263,2683" coordsize="860,373">
              <v:shape style="position:absolute;left:4263;top:2683;width:860;height:373" coordorigin="4263,2683" coordsize="860,373" path="m4342,2925l4339,2926,4320,2936,4304,2949,4289,2964,4275,2978,4272,2979,4268,2979,4266,2983,4265,2986,4263,2990,4266,2990,4267,2990,4280,3011,4307,3027,4342,3037,4379,3045,4443,3053,4509,3056,4572,3053,4613,3045,4476,3045,4400,3038,4332,3022,4277,2997,4289,2978,4305,2962,4323,2949,4341,2936,4516,2936,4480,2930,4470,2929,4360,2929,4357,2927,4343,2927,4342,2925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516,2936l4341,2936,4396,2936,4457,2938,4518,2945,4590,2971,4621,3033,4551,3043,4476,3045,4613,3045,4628,3042,4631,3018,4626,2997,4616,2980,4602,2966,4570,2949,4527,2937,4516,2936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503,2913l4435,2913,4453,2914,4488,2919,4521,2927,4552,2937,4579,2947,4599,2936,4579,2936,4568,2933,4552,2928,4534,2921,4519,2917,4503,291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5063,2700l4988,2730,4914,2761,4842,2793,4772,2827,4702,2863,4633,2902,4605,2922,4590,2931,4579,2936,4599,2936,4646,2908,4715,2869,4786,2832,4859,2796,4933,2762,5009,2731,5087,2703,5092,2701,5067,2701,5063,2700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392,2917l4357,2917,4367,2919,4360,2929,4470,2929,4436,2926,4405,2926,4392,2925,4379,2921,4392,2917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349,2923l4343,2927,4357,2927,4349,292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419,2926l4405,2926,4436,2926,4434,2926,4419,2926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456,2851l4443,2856,4436,2858,4432,2863,4428,2866,4424,2869,4402,2881,4379,2891,4357,2902,4339,2917,4342,2925,4348,2923,4349,2923,4357,2917,4392,2917,4396,2915,4415,2913,4503,2913,4486,2909,4466,2907,4372,2907,4438,2873,4478,2855,4453,2855,4454,2853,4455,2852,4456,2851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349,2923l4348,2923,4349,2923,4349,292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4413,2904l4372,2907,4466,2907,4451,2905,4413,2904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5101,2683l5090,2685,5080,2686,4998,2697,4918,2711,4840,2727,4764,2745,4691,2766,4621,2788,4552,2813,4538,2824,4523,2832,4471,2847,4459,2852,4453,2855,4478,2855,4507,2842,4578,2813,4652,2788,4729,2764,4809,2744,4891,2726,4976,2711,5063,2698,5069,2698,5112,2698,5114,2698,5122,2686,5112,2683,5101,2683xe" filled="true" fillcolor="#231f20" stroked="false">
                <v:path arrowok="t"/>
                <v:fill type="solid"/>
              </v:shape>
              <v:shape style="position:absolute;left:4263;top:2683;width:860;height:373" coordorigin="4263,2683" coordsize="860,373" path="m5112,2698l5069,2698,5067,2701,5092,2701,5098,2699,5112,2698xe" filled="true" fillcolor="#231f20" stroked="false">
                <v:path arrowok="t"/>
                <v:fill type="solid"/>
              </v:shape>
            </v:group>
            <v:group style="position:absolute;left:4372;top:2698;width:697;height:238" coordorigin="4372,2698" coordsize="697,238">
              <v:shape style="position:absolute;left:4372;top:2698;width:697;height:238" coordorigin="4372,2698" coordsize="697,238" path="m5063,2700l4988,2730,4914,2761,4842,2793,4772,2827,4702,2863,4633,2902,4605,2922,4590,2931,4579,2936,4568,2933,4552,2928,4534,2921,4519,2917,4486,2909,4451,2905,4413,2904,4372,2907,4438,2873,4507,2842,4578,2813,4652,2788,4729,2764,4809,2744,4891,2726,4976,2711,5063,2698,5069,2698,5067,2701,5063,2700xe" filled="false" stroked="true" strokeweight=".5pt" strokecolor="#231f20">
                <v:path arrowok="t"/>
              </v:shape>
              <v:shape style="position:absolute;left:4272;top:2931;width:354;height:120" type="#_x0000_t75" stroked="false">
                <v:imagedata r:id="rId208" o:title=""/>
              </v:shape>
            </v:group>
            <v:group style="position:absolute;left:4263;top:2683;width:860;height:373" coordorigin="4263,2683" coordsize="860,373">
              <v:shape style="position:absolute;left:4263;top:2683;width:860;height:373" coordorigin="4263,2683" coordsize="860,373" path="m5080,2686l4998,2697,4918,2711,4840,2727,4764,2745,4691,2766,4621,2788,4552,2813,4538,2824,4523,2832,4471,2847,4465,2849,4459,2852,4453,2855,4454,2853,4455,2852,4456,2851,4449,2853,4443,2856,4436,2858,4432,2863,4428,2866,4424,2869,4402,2881,4379,2891,4357,2902,4339,2917,4343,2927,4357,2917,4367,2919,4360,2929,4348,2923,4339,2926,4320,2936,4304,2949,4289,2964,4275,2978,4272,2979,4270,2979,4268,2979,4266,2983,4265,2986,4263,2990,4264,2990,4266,2990,4267,2990,4280,3011,4342,3037,4443,3053,4509,3056,4572,3053,4628,3042,4631,3018,4626,2997,4570,2949,4480,2930,4419,2926,4405,2926,4392,2925,4379,2921,4396,2915,4415,2913,4435,2913,4453,2914,4488,2919,4521,2927,4552,2937,4579,2947,4646,2908,4715,2869,4786,2832,4859,2796,4933,2762,5009,2731,5087,2703,5114,2698,5122,2686,5112,2683,5101,2683,5090,2685,5080,2686xe" filled="false" stroked="true" strokeweight=".5pt" strokecolor="#231f20">
                <v:path arrowok="t"/>
              </v:shape>
              <v:shape style="position:absolute;left:5947;top:2615;width:182;height:274" type="#_x0000_t75" stroked="false">
                <v:imagedata r:id="rId209" o:title=""/>
              </v:shape>
            </v:group>
            <v:group style="position:absolute;left:4372;top:2698;width:697;height:238" coordorigin="4372,2698" coordsize="697,238">
              <v:shape style="position:absolute;left:4372;top:2698;width:697;height:238" coordorigin="4372,2698" coordsize="697,238" path="m4630,2904l4413,2904,4451,2905,4486,2909,4519,2917,4534,2921,4552,2928,4568,2933,4579,2936,4590,2931,4605,2922,4620,2911,4630,2904xe" filled="true" fillcolor="#ffffff" stroked="false">
                <v:path arrowok="t"/>
                <v:fill type="solid"/>
              </v:shape>
              <v:shape style="position:absolute;left:4372;top:2698;width:697;height:238" coordorigin="4372,2698" coordsize="697,238" path="m5069,2698l4976,2711,4891,2726,4809,2744,4729,2764,4652,2788,4578,2813,4507,2842,4438,2873,4372,2907,4413,2904,4630,2904,4702,2863,4772,2827,4842,2793,4914,2761,4988,2730,5063,2700,5067,2700,5069,2698xe" filled="true" fillcolor="#ffffff" stroked="false">
                <v:path arrowok="t"/>
                <v:fill type="solid"/>
              </v:shape>
              <v:shape style="position:absolute;left:4372;top:2698;width:697;height:238" coordorigin="4372,2698" coordsize="697,238" path="m5067,2700l5063,2700,5067,2701,5067,2700xe" filled="true" fillcolor="#ffffff" stroked="false">
                <v:path arrowok="t"/>
                <v:fill type="solid"/>
              </v:shape>
            </v:group>
            <v:group style="position:absolute;left:4372;top:2698;width:697;height:238" coordorigin="4372,2698" coordsize="697,238">
              <v:shape style="position:absolute;left:4372;top:2698;width:697;height:238" coordorigin="4372,2698" coordsize="697,238" path="m5063,2698l5069,2698,5067,2701,5063,2700,4988,2730,4914,2761,4842,2793,4772,2827,4702,2863,4633,2902,4605,2922,4590,2931,4579,2936,4568,2933,4552,2928,4534,2921,4519,2917,4486,2909,4451,2905,4413,2904,4372,2907,4438,2873,4507,2842,4578,2813,4652,2788,4729,2764,4809,2744,4891,2726,4976,2711,5063,2698xe" filled="false" stroked="true" strokeweight=".5pt" strokecolor="#231f20">
                <v:path arrowok="t"/>
              </v:shape>
            </v:group>
            <v:group style="position:absolute;left:3933;top:2762;width:55;height:105" coordorigin="3933,2762" coordsize="55,105">
              <v:shape style="position:absolute;left:3933;top:2762;width:55;height:105" coordorigin="3933,2762" coordsize="55,105" path="m3956,2762l3965,2771,3972,2781,3980,2790,3987,2800,3987,2817,3986,2833,3985,2849,3985,2867,3970,2860,3957,2850,3945,2841,3933,2831,3938,2813,3943,2795,3949,2778,3956,2762xe" filled="false" stroked="true" strokeweight=".5pt" strokecolor="#231f20">
                <v:path arrowok="t"/>
              </v:shape>
            </v:group>
            <v:group style="position:absolute;left:3894;top:2898;width:44;height:126" coordorigin="3894,2898" coordsize="44,126">
              <v:shape style="position:absolute;left:3894;top:2898;width:44;height:126" coordorigin="3894,2898" coordsize="44,126" path="m3895,2898l3908,2926,3922,2954,3934,2985,3937,3023,3927,3017,3917,3011,3907,3004,3897,2997,3896,2970,3894,2945,3894,2921,3895,2898xe" filled="false" stroked="true" strokeweight=".5pt" strokecolor="#231f20">
                <v:path arrowok="t"/>
              </v:shape>
            </v:group>
            <v:group style="position:absolute;left:5934;top:2919;width:22;height:13" coordorigin="5934,2919" coordsize="22,13">
              <v:shape style="position:absolute;left:5934;top:2919;width:22;height:13" coordorigin="5934,2919" coordsize="22,13" path="m5955,2927l5941,2927,5953,2931,5955,2927xe" filled="true" fillcolor="#ffffff" stroked="false">
                <v:path arrowok="t"/>
                <v:fill type="solid"/>
              </v:shape>
              <v:shape style="position:absolute;left:5934;top:2919;width:22;height:13" coordorigin="5934,2919" coordsize="22,13" path="m5935,2926l5934,2928,5941,2927,5955,2927,5956,2926,5939,2926,5935,2926xe" filled="true" fillcolor="#ffffff" stroked="false">
                <v:path arrowok="t"/>
                <v:fill type="solid"/>
              </v:shape>
              <v:shape style="position:absolute;left:5934;top:2919;width:22;height:13" coordorigin="5934,2919" coordsize="22,13" path="m5942,2919l5942,2926,5939,2926,5956,2926,5956,2926,5951,2924,5946,2921,5942,2919xe" filled="true" fillcolor="#ffffff" stroked="false">
                <v:path arrowok="t"/>
                <v:fill type="solid"/>
              </v:shape>
            </v:group>
            <v:group style="position:absolute;left:5934;top:2919;width:22;height:13" coordorigin="5934,2919" coordsize="22,13">
              <v:shape style="position:absolute;left:5934;top:2919;width:22;height:13" coordorigin="5934,2919" coordsize="22,13" path="m5942,2919l5946,2921,5951,2924,5956,2926,5953,2931,5941,2927,5934,2928,5935,2926,5939,2926,5942,2926,5942,2919xe" filled="false" stroked="true" strokeweight=".5pt" strokecolor="#231f20">
                <v:path arrowok="t"/>
              </v:shape>
            </v:group>
            <v:group style="position:absolute;left:4277;top:2936;width:345;height:110" coordorigin="4277,2936" coordsize="345,110">
              <v:shape style="position:absolute;left:4277;top:2936;width:345;height:110" coordorigin="4277,2936" coordsize="345,110" path="m4341,2936l4323,2949,4305,2962,4289,2978,4277,2997,4332,3022,4400,3038,4476,3045,4551,3043,4621,3033,4619,3008,4569,2959,4457,2938,4396,2936,4341,2936xe" filled="true" fillcolor="#ffffff" stroked="false">
                <v:path arrowok="t"/>
                <v:fill type="solid"/>
              </v:shape>
            </v:group>
            <v:group style="position:absolute;left:4277;top:2936;width:345;height:110" coordorigin="4277,2936" coordsize="345,110">
              <v:shape style="position:absolute;left:4277;top:2936;width:345;height:110" coordorigin="4277,2936" coordsize="345,110" path="m4621,3033l4551,3043,4476,3045,4400,3038,4332,3022,4277,2997,4289,2978,4305,2962,4323,2949,4341,2936,4396,2936,4457,2938,4518,2945,4590,2971,4621,3033xe" filled="false" stroked="true" strokeweight=".5pt" strokecolor="#231f20">
                <v:path arrowok="t"/>
              </v:shape>
              <v:shape style="position:absolute;left:4868;top:2940;width:271;height:352" type="#_x0000_t75" stroked="false">
                <v:imagedata r:id="rId210" o:title=""/>
              </v:shape>
            </v:group>
            <v:group style="position:absolute;left:3959;top:3002;width:314;height:193" coordorigin="3959,3002" coordsize="314,193">
              <v:shape style="position:absolute;left:3959;top:3002;width:314;height:193" coordorigin="3959,3002" coordsize="314,193" path="m3959,3002l3977,3064,4027,3125,4086,3154,4132,3168,4157,3178,4184,3187,4210,3194,4232,3194,4250,3185,4250,3185,4230,3185,4207,3184,4181,3177,4127,3156,4079,3140,4011,3096,3979,3042,3968,3016,3970,3016,3989,3016,3959,3002xe" filled="true" fillcolor="#231f20" stroked="false">
                <v:path arrowok="t"/>
                <v:fill type="solid"/>
              </v:shape>
              <v:shape style="position:absolute;left:3959;top:3002;width:314;height:193" coordorigin="3959,3002" coordsize="314,193" path="m3989,3016l3970,3016,3971,3017,3971,3019,4077,3063,4189,3102,4227,3111,4245,3119,4260,3130,4259,3147,4254,3164,4244,3177,4230,3185,4250,3185,4262,3169,4268,3150,4272,3130,4258,3115,4240,3106,4219,3100,4199,3095,4137,3075,4074,3052,4014,3027,3989,3016xe" filled="true" fillcolor="#231f20" stroked="false">
                <v:path arrowok="t"/>
                <v:fill type="solid"/>
              </v:shape>
            </v:group>
            <v:group style="position:absolute;left:3968;top:3016;width:293;height:169" coordorigin="3968,3016" coordsize="293,169">
              <v:shape style="position:absolute;left:3968;top:3016;width:293;height:169" coordorigin="3968,3016" coordsize="293,169" path="m4035,3118l4056,3131,4079,3140,4103,3148,4127,3156,4153,3166,4181,3177,4207,3184,4230,3185,4244,3177,4254,3164,4259,3147,4260,3130,4245,3119,4227,3111,4208,3107,4189,3102,4077,3063,3971,3019,3971,3017,3970,3016,3968,3016,3979,3042,3992,3070,4011,3096,4035,3118xe" filled="false" stroked="true" strokeweight=".5pt" strokecolor="#231f20">
                <v:path arrowok="t"/>
              </v:shape>
            </v:group>
            <v:group style="position:absolute;left:3959;top:3002;width:314;height:193" coordorigin="3959,3002" coordsize="314,193">
              <v:shape style="position:absolute;left:3959;top:3002;width:314;height:193" coordorigin="3959,3002" coordsize="314,193" path="m3959,3002l4014,3027,4074,3052,4137,3075,4199,3095,4219,3100,4240,3106,4258,3115,4272,3130,4268,3150,4262,3169,4250,3185,4232,3194,4210,3194,4184,3187,4157,3178,4132,3168,4109,3161,4042,3135,3990,3083,3959,3021,3959,3002xe" filled="false" stroked="true" strokeweight=".5pt" strokecolor="#231f20">
                <v:path arrowok="t"/>
              </v:shape>
            </v:group>
            <v:group style="position:absolute;left:3968;top:3016;width:293;height:169" coordorigin="3968,3016" coordsize="293,169">
              <v:shape style="position:absolute;left:3968;top:3016;width:293;height:169" coordorigin="3968,3016" coordsize="293,169" path="m3970,3016l4011,3096,4079,3140,4127,3156,4181,3177,4207,3184,4230,3185,4244,3177,4254,3164,4259,3147,4260,3130,4245,3119,4227,3111,4189,3102,4133,3084,4077,3063,4022,3042,3971,3019,3971,3017,3970,3016xe" filled="true" fillcolor="#ffffff" stroked="false">
                <v:path arrowok="t"/>
                <v:fill type="solid"/>
              </v:shape>
            </v:group>
            <v:group style="position:absolute;left:3968;top:3016;width:293;height:169" coordorigin="3968,3016" coordsize="293,169">
              <v:shape style="position:absolute;left:3968;top:3016;width:293;height:169" coordorigin="3968,3016" coordsize="293,169" path="m3968,3016l3970,3016,3971,3017,3971,3019,4022,3042,4133,3084,4208,3107,4227,3111,4245,3119,4260,3130,4259,3147,4254,3164,4244,3177,4230,3185,4207,3184,4181,3177,4153,3166,4127,3156,4103,3148,4035,3118,3992,3070,3979,3042,3968,3016xe" filled="false" stroked="true" strokeweight=".5pt" strokecolor="#231f20">
                <v:path arrowok="t"/>
              </v:shape>
            </v:group>
            <v:group style="position:absolute;left:4329;top:3142;width:194;height:74" coordorigin="4329,3142" coordsize="194,74">
              <v:shape style="position:absolute;left:4329;top:3142;width:194;height:74" coordorigin="4329,3142" coordsize="194,74" path="m4362,3142l4353,3154,4345,3167,4337,3181,4329,3194,4422,3211,4470,3215,4519,3211,4520,3206,4471,3206,4429,3202,4388,3195,4348,3190,4349,3181,4354,3171,4361,3162,4367,3154,4483,3154,4476,3152,4397,3146,4379,3144,4362,3142xe" filled="true" fillcolor="#231f20" stroked="false">
                <v:path arrowok="t"/>
                <v:fill type="solid"/>
              </v:shape>
              <v:shape style="position:absolute;left:4329;top:3142;width:194;height:74" coordorigin="4329,3142" coordsize="194,74" path="m4483,3154l4367,3154,4407,3157,4448,3159,4485,3164,4514,3178,4515,3181,4515,3190,4515,3195,4512,3201,4471,3206,4520,3206,4523,3177,4506,3159,4483,3154xe" filled="true" fillcolor="#231f20" stroked="false">
                <v:path arrowok="t"/>
                <v:fill type="solid"/>
              </v:shape>
            </v:group>
            <v:group style="position:absolute;left:4348;top:3154;width:167;height:52" coordorigin="4348,3154" coordsize="167,52">
              <v:shape style="position:absolute;left:4348;top:3154;width:167;height:52" coordorigin="4348,3154" coordsize="167,52" path="m4367,3154l4361,3162,4354,3171,4349,3181,4348,3190,4388,3195,4429,3202,4471,3206,4512,3201,4515,3195,4515,3187,4514,3178,4485,3164,4448,3159,4407,3157,4367,3154xe" filled="false" stroked="true" strokeweight=".5pt" strokecolor="#231f20">
                <v:path arrowok="t"/>
              </v:shape>
            </v:group>
            <v:group style="position:absolute;left:4329;top:3142;width:194;height:74" coordorigin="4329,3142" coordsize="194,74">
              <v:shape style="position:absolute;left:4329;top:3142;width:194;height:74" coordorigin="4329,3142" coordsize="194,74" path="m4519,3211l4470,3215,4422,3211,4374,3203,4329,3194,4337,3181,4345,3167,4353,3154,4362,3142,4379,3144,4397,3146,4417,3147,4438,3149,4476,3152,4506,3159,4523,3177,4519,3211xe" filled="false" stroked="true" strokeweight=".5pt" strokecolor="#231f20">
                <v:path arrowok="t"/>
              </v:shape>
            </v:group>
            <v:group style="position:absolute;left:4348;top:3154;width:167;height:52" coordorigin="4348,3154" coordsize="167,52">
              <v:shape style="position:absolute;left:4348;top:3154;width:167;height:52" coordorigin="4348,3154" coordsize="167,52" path="m4367,3154l4361,3162,4354,3171,4349,3181,4348,3190,4388,3195,4429,3202,4471,3206,4512,3201,4515,3195,4515,3187,4514,3178,4485,3164,4448,3159,4407,3157,4367,3154xe" filled="true" fillcolor="#ffffff" stroked="false">
                <v:path arrowok="t"/>
                <v:fill type="solid"/>
              </v:shape>
            </v:group>
            <v:group style="position:absolute;left:4348;top:3154;width:167;height:52" coordorigin="4348,3154" coordsize="167,52">
              <v:shape style="position:absolute;left:4348;top:3154;width:167;height:52" coordorigin="4348,3154" coordsize="167,52" path="m4514,3178l4515,3187,4515,3195,4512,3201,4471,3206,4429,3202,4388,3195,4348,3190,4349,3181,4354,3171,4361,3162,4367,3154,4407,3157,4448,3159,4485,3164,4514,3178xe" filled="false" stroked="true" strokeweight=".5pt" strokecolor="#231f20">
                <v:path arrowok="t"/>
              </v:shape>
            </v:group>
            <v:group style="position:absolute;left:5576;top:2230;width:231;height:67" coordorigin="5576,2230" coordsize="231,67">
              <v:shape style="position:absolute;left:5576;top:2230;width:231;height:67" coordorigin="5576,2230" coordsize="231,67" path="m5806,2297l5748,2287,5690,2271,5634,2252,5581,2233,5576,2233,5576,2230,5578,2230,5607,2237,5635,2244,5663,2252,5692,2259,5720,2269,5749,2278,5777,2288,5806,2297xe" filled="false" stroked="true" strokeweight=".5pt" strokecolor="#231f20">
                <v:path arrowok="t"/>
              </v:shape>
              <v:shape style="position:absolute;left:5421;top:2729;width:259;height:110" type="#_x0000_t75" stroked="false">
                <v:imagedata r:id="rId211" o:title=""/>
              </v:shape>
            </v:group>
            <v:group style="position:absolute;left:4809;top:2869;width:328;height:472" coordorigin="4809,2869" coordsize="328,472">
              <v:shape style="position:absolute;left:4809;top:2869;width:328;height:472" coordorigin="4809,2869" coordsize="328,472" path="m4977,2869l4911,2898,4852,2966,4823,3035,4809,3111,4811,3187,4831,3255,4871,3308,4950,3340,4985,3337,5020,3323,5050,3300,5054,3295,4976,3295,4945,3288,4920,3275,4892,3243,4873,3201,4863,3153,4863,3104,4903,3000,4980,2938,5038,2933,5107,2933,5106,2932,5087,2907,5066,2891,5040,2878,5010,2870,4977,2869xe" filled="true" fillcolor="#ffffff" stroked="false">
                <v:path arrowok="t"/>
                <v:fill type="solid"/>
              </v:shape>
              <v:shape style="position:absolute;left:4809;top:2869;width:328;height:472" coordorigin="4809,2869" coordsize="328,472" path="m5094,3242l5046,3282,4976,3295,5054,3295,5074,3272,5094,3242xe" filled="true" fillcolor="#ffffff" stroked="false">
                <v:path arrowok="t"/>
                <v:fill type="solid"/>
              </v:shape>
              <v:shape style="position:absolute;left:4809;top:2869;width:328;height:472" coordorigin="4809,2869" coordsize="328,472" path="m5107,2933l5038,2933,5083,2954,5115,2990,5137,3033,5130,2997,5120,2963,5107,2933xe" filled="true" fillcolor="#ffffff" stroked="false">
                <v:path arrowok="t"/>
                <v:fill type="solid"/>
              </v:shape>
            </v:group>
            <v:group style="position:absolute;left:4809;top:2869;width:328;height:472" coordorigin="4809,2869" coordsize="328,472">
              <v:shape style="position:absolute;left:4809;top:2869;width:328;height:472" coordorigin="4809,2869" coordsize="328,472" path="m5094,3242l5050,3300,4985,3337,4950,3340,4919,3335,4831,3255,4811,3187,4809,3111,4823,3035,4852,2966,4894,2912,4953,2875,4977,2869,5010,2870,5066,2891,5120,2963,5137,3033,5115,2990,5083,2954,5038,2933,4980,2938,4938,2961,4903,3000,4877,3050,4863,3104,4863,3153,4873,3201,4892,3243,4920,3275,4945,3288,4976,3295,5011,3294,5071,3266,5094,3242xe" filled="false" stroked="true" strokeweight=".5pt" strokecolor="#231f20">
                <v:path arrowok="t"/>
              </v:shape>
              <v:shape style="position:absolute;left:4733;top:3204;width:183;height:144" type="#_x0000_t75" stroked="false">
                <v:imagedata r:id="rId212" o:title=""/>
              </v:shape>
              <v:shape style="position:absolute;left:3868;top:2179;width:2317;height:1176" type="#_x0000_t75" stroked="false">
                <v:imagedata r:id="rId213" o:title=""/>
              </v:shape>
              <v:shape style="position:absolute;left:5272;top:2729;width:409;height:162" type="#_x0000_t75" stroked="false">
                <v:imagedata r:id="rId214" o:title=""/>
              </v:shape>
            </v:group>
            <v:group style="position:absolute;left:5148;top:2762;width:539;height:378" coordorigin="5148,2762" coordsize="539,378">
              <v:shape style="position:absolute;left:5148;top:2762;width:539;height:378" coordorigin="5148,2762" coordsize="539,378" path="m5602,2786l5617,2780,5632,2774,5647,2769,5661,2762,5666,2762,5665,2814,5670,2867,5679,2920,5687,2971,5615,2995,5543,3019,5472,3043,5400,3068,5328,3092,5256,3116,5184,3140,5188,3081,5183,3020,5170,2965,5148,2919,5175,2910,5204,2903,5233,2896,5260,2888e" filled="false" stroked="true" strokeweight=".5pt" strokecolor="#231f20">
                <v:path arrowok="t"/>
              </v:shape>
            </v:group>
            <v:group style="position:absolute;left:5683;top:2392;width:450;height:352" coordorigin="5683,2392" coordsize="450,352">
              <v:shape style="position:absolute;left:5683;top:2392;width:450;height:352" coordorigin="5683,2392" coordsize="450,352" path="m6131,2437l6099,2448,6066,2459,6034,2471,6001,2482,5973,2562,5898,2631,5828,2674,5754,2711,5683,2743,5687,2730,5697,2722,5710,2716,5723,2710,5756,2691,5822,2645,5868,2592,5879,2526,5863,2494,5860,2490,5850,2487,5854,2480,5923,2459,5991,2437,6059,2414,6127,2392,6132,2401,6132,2412,6131,2424,6131,2437xe" filled="false" stroked="true" strokeweight=".5pt" strokecolor="#231f20">
                <v:path arrowok="t"/>
              </v:shape>
            </v:group>
            <v:group style="position:absolute;left:5110;top:2539;width:587;height:366" coordorigin="5110,2539" coordsize="587,366">
              <v:shape style="position:absolute;left:5110;top:2539;width:587;height:366" coordorigin="5110,2539" coordsize="587,366" path="m5203,2691l5284,2666,5364,2641,5444,2615,5524,2590,5605,2564,5685,2539,5691,2548,5695,2558,5696,2570,5697,2582,5696,2617,5692,2653,5686,2688,5678,2722,5662,2728,5647,2735,5632,2742,5616,2748,5484,2795,5607,2753,5536,2780,5464,2806,5391,2831,5316,2854,5279,2867,5247,2877,5214,2887,5180,2896,5146,2905,5136,2897,5128,2886,5120,2875,5110,2867,5150,2836,5187,2797,5209,2750,5203,2691xe" filled="false" stroked="true" strokeweight=".5pt" strokecolor="#231f20">
                <v:path arrowok="t"/>
              </v:shape>
            </v:group>
            <v:group style="position:absolute;left:3878;top:2188;width:2295;height:1136" coordorigin="3878,2188" coordsize="2295,1136">
              <v:shape style="position:absolute;left:3878;top:2188;width:2295;height:1136" coordorigin="3878,2188" coordsize="2295,1136" path="m6172,2617l6171,2657,6167,2693,6161,2725,6150,2753,6149,2695,6139,2640,6120,2593,6089,2560,6070,2552,6050,2549,6029,2551,5969,2600,5941,2666,5926,2746,5924,2833,5932,2917,5878,2927,5827,2942,5776,2959,5725,2976,5650,3000,5576,3024,5502,3049,5428,3074,5355,3099,5282,3125,5209,3152,5137,3180,5150,3122,5152,3061,5143,3001,5121,2940,5114,2932,5115,2924,5160,2966,5177,3055,5177,3105,5172,3154,5248,3129,5323,3104,5398,3079,5473,3053,5548,3028,5623,3003,5699,2978,5694,2956,5690,2931,5686,2905,5683,2879,5678,2846,5673,2813,5672,2782,5678,2755,5749,2725,5820,2690,5887,2649,5946,2601,5991,2552,6013,2487,6046,2477,6077,2466,6109,2455,6141,2444,6142,2427,6142,2410,6140,2395,6136,2380,6059,2404,5981,2429,5904,2454,5828,2480,5845,2491,5860,2505,5870,2522,5873,2549,5869,2565,5807,2644,5726,2695,5692,2715,5699,2673,5705,2624,5706,2573,5697,2527,5623,2549,5551,2571,5479,2594,5407,2617,5335,2640,5263,2663,5191,2686,5200,2743,5178,2792,5139,2832,5096,2860,5102,2872,5113,2884,5124,2897,5129,2909,5118,2911,5115,2915,5108,2914,5099,2909,5089,2900,5079,2889,5070,2881,5040,2867,5003,2860,4963,2861,4872,2912,4832,2975,4805,3052,4792,3135,4792,3174,4795,3215,4798,3256,4799,3296,4742,3306,4683,3314,4624,3320,4564,3323,4512,3320,4409,3305,4278,3276,4199,3254,4122,3228,4050,3197,3984,3161,3926,3119,3878,3071,3878,3028,3884,3022,3894,3020,3895,3009,3909,3017,3921,3026,3933,3035,3947,3042,3947,3030,3947,3016,3947,3003,3949,2993,3935,2961,3921,2929,3906,2897,3892,2864,3901,2841,3913,2821,3926,2802,3937,2781,3933,2795,3928,2808,3923,2821,3923,2833,3928,2841,3937,2849,3947,2855,3956,2862,3967,2870,3976,2877,3984,2883,3992,2888,3993,2864,3996,2841,3999,2819,3997,2798,3989,2783,3977,2770,3965,2758,3956,2746,4011,2669,4064,2617,4121,2586,4201,2568,4230,2561,4260,2553,4291,2543,4322,2534,4354,2526,4385,2518,4414,2509,4441,2499,4454,2491,4467,2481,4480,2471,4493,2461,4553,2420,4616,2380,4682,2342,4751,2306,4821,2274,4894,2245,4962,2223,5034,2207,5109,2196,5187,2189,5266,2188,5348,2190,5430,2197,5512,2209,5516,2210,5515,2214,5515,2219,5519,2221,5567,2237,5615,2256,5665,2275,5716,2290,5769,2302,5823,2314,5877,2327,5930,2342,5929,2327,5909,2324,5899,2321,5836,2298,5769,2275,5701,2253,5638,2233,5668,2234,5700,2232,5734,2231,5768,2233,5847,2249,5930,2271,5989,2287,6059,2309,6135,2365,6151,2439,6148,2463,6147,2488,6150,2513,6153,2521,6166,2529,6169,2539,6173,2555,6173,2574,6172,2596,6172,2617xe" filled="false" stroked="true" strokeweight=".5pt" strokecolor="#231f20">
                <v:path arrowok="t"/>
              </v:shape>
              <v:shape style="position:absolute;left:5927;top:2553;width:218;height:383" type="#_x0000_t75" stroked="false">
                <v:imagedata r:id="rId215" o:title=""/>
              </v:shape>
              <v:shape style="position:absolute;left:4868;top:2940;width:271;height:352" type="#_x0000_t75" stroked="false">
                <v:imagedata r:id="rId216" o:title=""/>
              </v:shape>
            </v:group>
            <v:group style="position:absolute;left:4809;top:2869;width:328;height:472" coordorigin="4809,2869" coordsize="328,472">
              <v:shape style="position:absolute;left:4809;top:2869;width:328;height:472" coordorigin="4809,2869" coordsize="328,472" path="m4985,3337l4919,3335,4831,3255,4811,3187,4809,3111,4823,3035,4852,2966,4894,2912,4953,2875,4977,2869,5010,2870,5066,2891,5120,2963,5137,3033,5115,2990,5083,2954,5038,2933,4980,2938,4938,2961,4903,3000,4877,3050,4863,3104,4863,3153,4873,3201,4892,3243,4920,3275,4945,3288,4976,3295,5011,3294,5071,3266,5094,3242,5074,3272,5050,3300,5020,3323,4985,3337xe" filled="false" stroked="true" strokeweight=".5pt" strokecolor="#231f20">
                <v:path arrowok="t"/>
              </v:shape>
              <v:shape style="position:absolute;left:4733;top:3204;width:183;height:144" type="#_x0000_t75" stroked="false">
                <v:imagedata r:id="rId217" o:title=""/>
              </v:shape>
            </v:group>
            <v:group style="position:absolute;left:3933;top:2762;width:55;height:105" coordorigin="3933,2762" coordsize="55,105">
              <v:shape style="position:absolute;left:3933;top:2762;width:55;height:105" coordorigin="3933,2762" coordsize="55,105" path="m3956,2762l3965,2771,3972,2781,3980,2790,3987,2800,3987,2817,3986,2833,3985,2849,3985,2867,3970,2860,3957,2850,3945,2841,3933,2831,3938,2813,3943,2795,3949,2778,3956,2762xe" filled="false" stroked="true" strokeweight=".5pt" strokecolor="#231f20">
                <v:path arrowok="t"/>
              </v:shape>
            </v:group>
            <v:group style="position:absolute;left:5576;top:2230;width:231;height:67" coordorigin="5576,2230" coordsize="231,67">
              <v:shape style="position:absolute;left:5576;top:2230;width:231;height:67" coordorigin="5576,2230" coordsize="231,67" path="m5578,2230l5607,2237,5635,2244,5663,2252,5692,2259,5720,2269,5749,2278,5777,2288,5806,2297,5748,2287,5690,2271,5634,2252,5581,2233,5576,2233,5576,2230,5578,2230xe" filled="false" stroked="true" strokeweight=".5pt" strokecolor="#231f20">
                <v:path arrowok="t"/>
              </v:shape>
            </v:group>
            <v:group style="position:absolute;left:3868;top:2178;width:2318;height:1178" coordorigin="3868,2178" coordsize="2318,1178">
              <v:shape style="position:absolute;left:3868;top:2178;width:2318;height:1178" coordorigin="3868,2178" coordsize="2318,1178" path="m6181,2546l6179,2534,6173,2529,6169,2522,6165,2513,6161,2505,6160,2494,6159,2469,6159,2446,6160,2425,6140,2356,6067,2301,5974,2273,5888,2250,5844,2240,5821,2234,5798,2228,5774,2224,5752,2221,5726,2221,5701,2223,5677,2225,5652,2226,5625,2222,5598,2216,5571,2210,5545,2204,5459,2191,5347,2180,5262,2178,5178,2181,5097,2188,5020,2201,4949,2218,4852,2252,4761,2292,4697,2324,4633,2359,4571,2396,4512,2435,4474,2464,4456,2478,4436,2489,4415,2498,4392,2505,4368,2511,4343,2518,4272,2537,4197,2556,4149,2568,4104,2582,4042,2619,3992,2679,3981,2694,3940,2749,3928,2779,3921,2793,3912,2807,3903,2820,3894,2833,3877,2901,3876,2921,3877,2944,3880,2965,3882,2985,3883,3002,3882,3014,3877,3016,3869,3026,3869,3035,3868,3047,3868,3059,3917,3126,4003,3185,4075,3220,4150,3249,4227,3273,4307,3294,4389,3312,4473,3325,4559,3331,4647,3327,4664,3325,4680,3322,4696,3320,4712,3320,4721,3321,4734,3326,4745,3330,4806,3345,4879,3355,4953,3353,5018,3334,5087,3274,5132,3194,5205,3166,5277,3138,5350,3111,5423,3085,5496,3060,5570,3035,5645,3010,5720,2986,5797,2962,5822,2953,5848,2944,5873,2937,5896,2933,5926,2934,5959,2937,5992,2939,6051,2923,6100,2879,6133,2815,6140,2794,6148,2774,6174,2713,6185,2619,6184,2579,6181,2546xe" filled="false" stroked="true" strokeweight=".5pt" strokecolor="#231f20">
                <v:path arrowok="t"/>
              </v:shape>
            </v:group>
            <v:group style="position:absolute;left:5286;top:2795;width:198;height:68" coordorigin="5286,2795" coordsize="198,68">
              <v:shape style="position:absolute;left:5286;top:2795;width:198;height:68" coordorigin="5286,2795" coordsize="198,68" path="m5484,2795l5286,2862,5296,2859,5316,2854,5484,2795xe" filled="true" fillcolor="#231f20" stroked="false">
                <v:path arrowok="t"/>
                <v:fill type="solid"/>
              </v:shape>
            </v:group>
            <v:group style="position:absolute;left:5286;top:2795;width:198;height:68" coordorigin="5286,2795" coordsize="198,68">
              <v:shape style="position:absolute;left:5286;top:2795;width:198;height:68" coordorigin="5286,2795" coordsize="198,68" path="m5316,2854l5484,2795,5286,2862,5296,2859,5306,2856,5316,2854xe" filled="false" stroked="true" strokeweight=".5pt" strokecolor="#231f20">
                <v:path arrowok="t"/>
              </v:shape>
            </v:group>
            <v:group style="position:absolute;left:6710;top:3104;width:805;height:383" coordorigin="6710,3104" coordsize="805,383">
              <v:shape style="position:absolute;left:6710;top:3104;width:805;height:383" coordorigin="6710,3104" coordsize="805,383" path="m7071,3104l7060,3106,7046,3112,7033,3119,6951,3157,6886,3194,6824,3233,6765,3273,6710,3313,6737,3337,6801,3375,6899,3416,6966,3437,7037,3455,7112,3468,7189,3478,7269,3484,7351,3486,7357,3476,7347,3476,7255,3473,7167,3465,7081,3453,7000,3437,6923,3415,6851,3388,6786,3356,6727,3317,6744,3301,6803,3258,6885,3205,6971,3156,7050,3123,7074,3116,7112,3116,7111,3115,7096,3110,7083,3105,7071,3104xe" filled="true" fillcolor="#231f20" stroked="false">
                <v:path arrowok="t"/>
                <v:fill type="solid"/>
              </v:shape>
              <v:shape style="position:absolute;left:6710;top:3104;width:805;height:383" coordorigin="6710,3104" coordsize="805,383" path="m7112,3116l7074,3116,7221,3154,7296,3173,7374,3190,7454,3203,7481,3206,7494,3210,7506,3218,7465,3281,7423,3344,7383,3408,7347,3476,7357,3476,7380,3434,7410,3383,7442,3334,7475,3284,7485,3270,7500,3251,7512,3231,7515,3215,7501,3202,7471,3194,7437,3190,7406,3187,7332,3172,7263,3156,7195,3139,7126,3120,7112,3116xe" filled="true" fillcolor="#231f20" stroked="false">
                <v:path arrowok="t"/>
                <v:fill type="solid"/>
              </v:shape>
            </v:group>
            <v:group style="position:absolute;left:6727;top:3116;width:779;height:361" coordorigin="6727,3116" coordsize="779,361">
              <v:shape style="position:absolute;left:6727;top:3116;width:779;height:361" coordorigin="6727,3116" coordsize="779,361" path="m7454,3203l7374,3190,7296,3173,7221,3154,7147,3134,7074,3116,6997,3144,6927,3180,6843,3231,6783,3272,6727,3317,6786,3356,6851,3388,6923,3415,7000,3437,7081,3453,7167,3465,7255,3473,7347,3476,7383,3408,7423,3344,7465,3281,7506,3218,7494,3210,7481,3206,7467,3205,7454,3203xe" filled="false" stroked="true" strokeweight=".5pt" strokecolor="#231f20">
                <v:path arrowok="t"/>
              </v:shape>
            </v:group>
            <v:group style="position:absolute;left:6710;top:3104;width:805;height:383" coordorigin="6710,3104" coordsize="805,383">
              <v:shape style="position:absolute;left:6710;top:3104;width:805;height:383" coordorigin="6710,3104" coordsize="805,383" path="m7351,3486l7269,3484,7189,3478,7112,3468,7037,3455,6966,3437,6899,3416,6836,3391,6768,3357,6710,3313,6765,3273,6824,3233,6886,3194,6951,3157,7019,3125,7033,3119,7046,3112,7060,3106,7071,3104,7083,3105,7096,3110,7111,3115,7126,3120,7195,3139,7263,3156,7332,3172,7406,3187,7471,3194,7501,3202,7515,3215,7512,3231,7500,3251,7485,3270,7475,3284,7442,3334,7410,3383,7380,3434,7351,3486xe" filled="false" stroked="true" strokeweight=".5pt" strokecolor="#231f20">
                <v:path arrowok="t"/>
              </v:shape>
            </v:group>
            <v:group style="position:absolute;left:6727;top:3116;width:779;height:361" coordorigin="6727,3116" coordsize="779,361">
              <v:shape style="position:absolute;left:6727;top:3116;width:779;height:361" coordorigin="6727,3116" coordsize="779,361" path="m7074,3116l6997,3144,6927,3180,6843,3231,6783,3272,6727,3317,6786,3356,6852,3388,6923,3415,7000,3437,7081,3453,7167,3465,7256,3473,7347,3476,7383,3408,7423,3344,7465,3281,7506,3218,7494,3210,7481,3206,7454,3203,7374,3190,7296,3173,7221,3154,7074,3116xe" filled="true" fillcolor="#ffffff" stroked="false">
                <v:path arrowok="t"/>
                <v:fill type="solid"/>
              </v:shape>
            </v:group>
            <v:group style="position:absolute;left:6727;top:3116;width:779;height:361" coordorigin="6727,3116" coordsize="779,361">
              <v:shape style="position:absolute;left:6727;top:3116;width:779;height:361" coordorigin="6727,3116" coordsize="779,361" path="m7506,3218l7465,3281,7423,3344,7383,3408,7347,3476,7256,3473,7167,3465,7081,3453,7000,3437,6923,3415,6852,3388,6786,3356,6727,3317,6744,3301,6803,3258,6885,3205,6972,3156,7050,3123,7074,3116,7147,3134,7221,3154,7296,3173,7374,3190,7454,3203,7467,3205,7481,3206,7494,3210,7506,3218xe" filled="false" stroked="true" strokeweight=".5pt" strokecolor="#231f20">
                <v:path arrowok="t"/>
              </v:shape>
              <v:shape style="position:absolute;left:7817;top:3140;width:328;height:196" type="#_x0000_t75" stroked="false">
                <v:imagedata r:id="rId218" o:title=""/>
              </v:shape>
            </v:group>
            <v:group style="position:absolute;left:7439;top:3156;width:490;height:335" coordorigin="7439,3156" coordsize="490,335">
              <v:shape style="position:absolute;left:7439;top:3156;width:490;height:335" coordorigin="7439,3156" coordsize="490,335" path="m7805,3156l7781,3160,7757,3166,7734,3171,7712,3177,7671,3188,7601,3227,7534,3314,7500,3370,7469,3429,7439,3491,7487,3476,7461,3476,7459,3465,7467,3452,7473,3441,7485,3417,7527,3344,7568,3280,7615,3227,7694,3191,7791,3168,7817,3168,7805,3156xe" filled="true" fillcolor="#231f20" stroked="false">
                <v:path arrowok="t"/>
                <v:fill type="solid"/>
              </v:shape>
              <v:shape style="position:absolute;left:7439;top:3156;width:490;height:335" coordorigin="7439,3156" coordsize="490,335" path="m7817,3168l7791,3168,7802,3170,7814,3178,7859,3227,7902,3291,7917,3329,7841,3355,7571,3441,7461,3476,7487,3476,7605,3441,7687,3415,7768,3389,7849,3362,7928,3334,7907,3280,7877,3234,7842,3194,7817,3168xe" filled="true" fillcolor="#231f20" stroked="false">
                <v:path arrowok="t"/>
                <v:fill type="solid"/>
              </v:shape>
            </v:group>
            <v:group style="position:absolute;left:7459;top:3168;width:458;height:309" coordorigin="7459,3168" coordsize="458,309">
              <v:shape style="position:absolute;left:7459;top:3168;width:458;height:309" coordorigin="7459,3168" coordsize="458,309" path="m7833,3199l7825,3189,7814,3178,7802,3170,7791,3168,7743,3178,7650,3206,7591,3251,7547,3311,7513,3368,7473,3441,7467,3452,7459,3465,7461,3476,7537,3452,7613,3428,7689,3404,7766,3379,7841,3355,7917,3329,7902,3291,7882,3258,7859,3227,7833,3199xe" filled="false" stroked="true" strokeweight=".5pt" strokecolor="#231f20">
                <v:path arrowok="t"/>
              </v:shape>
            </v:group>
            <v:group style="position:absolute;left:7439;top:3156;width:490;height:335" coordorigin="7439,3156" coordsize="490,335">
              <v:shape style="position:absolute;left:7439;top:3156;width:490;height:335" coordorigin="7439,3156" coordsize="490,335" path="m7928,3334l7849,3362,7768,3389,7687,3415,7605,3441,7522,3466,7439,3491,7469,3429,7500,3370,7534,3314,7572,3260,7617,3212,7691,3183,7712,3177,7734,3171,7757,3166,7781,3160,7805,3156,7842,3194,7877,3234,7907,3280,7928,3334xe" filled="false" stroked="true" strokeweight=".5pt" strokecolor="#231f20">
                <v:path arrowok="t"/>
              </v:shape>
            </v:group>
            <v:group style="position:absolute;left:7459;top:3168;width:458;height:309" coordorigin="7459,3168" coordsize="458,309">
              <v:shape style="position:absolute;left:7459;top:3168;width:458;height:309" coordorigin="7459,3168" coordsize="458,309" path="m7791,3168l7695,3191,7615,3227,7568,3280,7527,3344,7485,3417,7467,3452,7459,3465,7461,3476,7841,3355,7917,3329,7902,3291,7859,3227,7814,3178,7802,3170,7791,3168xe" filled="true" fillcolor="#ffffff" stroked="false">
                <v:path arrowok="t"/>
                <v:fill type="solid"/>
              </v:shape>
            </v:group>
            <v:group style="position:absolute;left:7459;top:3168;width:458;height:309" coordorigin="7459,3168" coordsize="458,309">
              <v:shape style="position:absolute;left:7459;top:3168;width:458;height:309" coordorigin="7459,3168" coordsize="458,309" path="m7917,3329l7841,3355,7766,3379,7689,3404,7613,3428,7537,3452,7461,3476,7459,3465,7467,3452,7473,3441,7513,3368,7547,3311,7591,3251,7650,3206,7743,3178,7791,3168,7802,3170,7859,3227,7902,3291,7917,3329xe" filled="false" stroked="true" strokeweight=".5pt" strokecolor="#231f20">
                <v:path arrowok="t"/>
              </v:shape>
            </v:group>
            <v:group style="position:absolute;left:7928;top:3215;width:450;height:352" coordorigin="7928,3215" coordsize="450,352">
              <v:shape style="position:absolute;left:7928;top:3215;width:450;height:352" coordorigin="7928,3215" coordsize="450,352" path="m8372,3215l8169,3282,8099,3303,8096,3310,8106,3314,8109,3317,8125,3349,8125,3383,8095,3443,8036,3493,7969,3533,7942,3545,7932,3553,8000,3535,8074,3497,8143,3454,8202,3405,8245,3334,8247,3306,8377,3260,8377,3247,8378,3235,8377,3225,8372,3215xe" filled="true" fillcolor="#ffffff" stroked="false">
                <v:path arrowok="t"/>
                <v:fill type="solid"/>
              </v:shape>
            </v:group>
            <v:group style="position:absolute;left:7928;top:3215;width:450;height:352" coordorigin="7928,3215" coordsize="450,352">
              <v:shape style="position:absolute;left:7928;top:3215;width:450;height:352" coordorigin="7928,3215" coordsize="450,352" path="m8377,3260l8344,3271,8312,3283,8279,3294,8247,3306,8219,3385,8143,3454,8074,3497,8000,3535,7928,3567,7932,3553,7942,3545,7956,3539,7969,3533,8002,3515,8068,3469,8113,3416,8125,3349,8109,3317,8106,3314,8096,3310,8099,3303,8169,3282,8237,3260,8305,3238,8372,3215,8377,3225,8378,3235,8377,3247,8377,3260xe" filled="false" stroked="true" strokeweight=".5pt" strokecolor="#231f20">
                <v:path arrowok="t"/>
              </v:shape>
              <v:shape style="position:absolute;left:7945;top:3305;width:144;height:213" type="#_x0000_t75" stroked="false">
                <v:imagedata r:id="rId219" o:title=""/>
              </v:shape>
            </v:group>
            <v:group style="position:absolute;left:6215;top:3339;width:463;height:233" coordorigin="6215,3339" coordsize="463,233">
              <v:shape style="position:absolute;left:6215;top:3339;width:463;height:233" coordorigin="6215,3339" coordsize="463,233" path="m6677,3339l6599,3355,6517,3384,6439,3418,6366,3458,6297,3501,6235,3548,6230,3553,6215,3561,6219,3571,6232,3564,6245,3555,6257,3545,6269,3536,6334,3491,6405,3448,6481,3409,6561,3376,6644,3351,6656,3348,6676,3348,6677,3339xe" filled="true" fillcolor="#231f20" stroked="false">
                <v:path arrowok="t"/>
                <v:fill type="solid"/>
              </v:shape>
              <v:shape style="position:absolute;left:6215;top:3339;width:463;height:233" coordorigin="6215,3339" coordsize="463,233" path="m6676,3348l6656,3348,6676,3351,6676,3348xe" filled="true" fillcolor="#231f20" stroked="false">
                <v:path arrowok="t"/>
                <v:fill type="solid"/>
              </v:shape>
            </v:group>
            <v:group style="position:absolute;left:6215;top:3339;width:463;height:233" coordorigin="6215,3339" coordsize="463,233">
              <v:shape style="position:absolute;left:6215;top:3339;width:463;height:233" coordorigin="6215,3339" coordsize="463,233" path="m6677,3339l6676,3351,6656,3348,6644,3351,6561,3376,6481,3409,6405,3448,6334,3491,6269,3536,6245,3555,6232,3564,6219,3571,6215,3561,6230,3553,6235,3548,6297,3501,6366,3458,6439,3418,6517,3384,6599,3355,6657,3339,6677,3339xe" filled="false" stroked="true" strokeweight=".5pt" strokecolor="#231f20">
                <v:path arrowok="t"/>
              </v:shape>
              <v:shape style="position:absolute;left:6691;top:3365;width:361;height:126" type="#_x0000_t75" stroked="false">
                <v:imagedata r:id="rId220" o:title=""/>
              </v:shape>
              <v:shape style="position:absolute;left:8173;top:3376;width:218;height:379" type="#_x0000_t75" stroked="false">
                <v:imagedata r:id="rId221" o:title=""/>
              </v:shape>
            </v:group>
            <v:group style="position:absolute;left:6508;top:3506;width:860;height:373" coordorigin="6508,3506" coordsize="860,373">
              <v:shape style="position:absolute;left:6508;top:3506;width:860;height:373" coordorigin="6508,3506" coordsize="860,373" path="m6588,3748l6584,3750,6566,3759,6549,3773,6535,3788,6520,3802,6518,3802,6513,3802,6512,3806,6510,3810,6508,3813,6512,3814,6513,3814,6526,3835,6553,3850,6588,3861,6625,3868,6689,3877,6755,3879,6818,3876,6858,3869,6721,3869,6646,3862,6578,3846,6523,3821,6535,3801,6550,3786,6569,3772,6587,3759,6761,3759,6726,3753,6716,3752,6606,3752,6602,3751,6589,3751,6588,3748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761,3759l6587,3759,6641,3759,6703,3762,6764,3769,6836,3794,6867,3856,6797,3867,6721,3869,6858,3869,6874,3866,6876,3842,6871,3820,6861,3803,6848,3790,6815,3773,6773,3761,6761,3759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749,3737l6680,3737,6698,3738,6734,3742,6767,3750,6798,3760,6824,3771,6845,3759,6824,3759,6814,3757,6797,3751,6780,3745,6765,3740,6749,3737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7309,3524l7233,3553,7160,3584,7088,3616,7018,3650,6948,3687,6879,3726,6851,3745,6836,3755,6824,3759,6845,3759,6892,3731,6961,3693,7032,3655,7104,3620,7179,3586,7255,3555,7332,3526,7338,3524,7313,3524,7309,3524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637,3740l6603,3740,6613,3742,6606,3752,6716,3752,6682,3750,6651,3750,6637,3749,6625,3745,6637,3740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594,3747l6589,3751,6602,3751,6594,3747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665,3750l6651,3750,6682,3750,6679,3750,6665,3750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702,3674l6682,3682,6678,3686,6674,3690,6670,3693,6648,3705,6625,3714,6603,3725,6584,3740,6588,3748,6593,3746,6595,3746,6603,3740,6637,3740,6642,3739,6661,3737,6749,3737,6731,3733,6711,3731,6618,3731,6684,3697,6724,3678,6698,3678,6700,3677,6701,3676,6702,3674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595,3746l6593,3746,6594,3747,6595,3746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6659,3728l6618,3731,6711,3731,6697,3729,6659,3728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7347,3506l7336,3508,7325,3510,7243,3521,7163,3534,7086,3550,7010,3569,6937,3589,6866,3612,6798,3637,6784,3647,6769,3656,6717,3670,6704,3676,6698,3678,6724,3678,6753,3665,6824,3637,6898,3611,6975,3588,7055,3567,7137,3550,7221,3534,7309,3522,7315,3521,7357,3521,7360,3521,7368,3510,7358,3506,7347,3506xe" filled="true" fillcolor="#231f20" stroked="false">
                <v:path arrowok="t"/>
                <v:fill type="solid"/>
              </v:shape>
              <v:shape style="position:absolute;left:6508;top:3506;width:860;height:373" coordorigin="6508,3506" coordsize="860,373" path="m7357,3521l7315,3521,7313,3524,7338,3524,7344,3522,7357,3521xe" filled="true" fillcolor="#231f20" stroked="false">
                <v:path arrowok="t"/>
                <v:fill type="solid"/>
              </v:shape>
            </v:group>
            <v:group style="position:absolute;left:6618;top:3521;width:697;height:238" coordorigin="6618,3521" coordsize="697,238">
              <v:shape style="position:absolute;left:6618;top:3521;width:697;height:238" coordorigin="6618,3521" coordsize="697,238" path="m7309,3524l7233,3553,7160,3584,7088,3616,7018,3650,6948,3687,6879,3726,6851,3745,6836,3755,6824,3759,6814,3757,6797,3751,6780,3745,6765,3740,6731,3733,6697,3729,6659,3728,6618,3731,6684,3697,6753,3665,6824,3637,6898,3611,6975,3588,7055,3567,7137,3550,7221,3534,7309,3522,7315,3521,7313,3524,7309,3524xe" filled="false" stroked="true" strokeweight=".5pt" strokecolor="#231f20">
                <v:path arrowok="t"/>
              </v:shape>
              <v:shape style="position:absolute;left:6518;top:3754;width:354;height:120" type="#_x0000_t75" stroked="false">
                <v:imagedata r:id="rId222" o:title=""/>
              </v:shape>
            </v:group>
            <v:group style="position:absolute;left:6508;top:3506;width:860;height:373" coordorigin="6508,3506" coordsize="860,373">
              <v:shape style="position:absolute;left:6508;top:3506;width:860;height:373" coordorigin="6508,3506" coordsize="860,373" path="m7325,3510l7243,3521,7163,3534,7086,3550,7010,3569,6937,3589,6866,3612,6798,3637,6784,3647,6769,3656,6717,3670,6711,3673,6705,3676,6698,3678,6700,3677,6701,3676,6702,3674,6695,3677,6688,3679,6682,3682,6678,3686,6674,3690,6670,3693,6648,3705,6625,3714,6603,3725,6584,3740,6589,3751,6603,3740,6613,3742,6606,3752,6593,3746,6584,3750,6566,3759,6549,3773,6535,3788,6520,3802,6518,3802,6516,3802,6513,3802,6512,3806,6510,3810,6508,3813,6510,3813,6512,3814,6513,3814,6526,3835,6588,3861,6689,3877,6755,3879,6818,3876,6874,3866,6876,3842,6871,3820,6815,3773,6726,3753,6665,3750,6651,3750,6637,3749,6625,3745,6642,3739,6661,3737,6680,3737,6698,3738,6734,3742,6767,3750,6798,3760,6824,3771,6892,3731,6961,3693,7032,3655,7104,3620,7179,3586,7255,3555,7332,3526,7360,3521,7368,3510,7358,3506,7347,3506,7336,3508,7325,3510xe" filled="false" stroked="true" strokeweight=".5pt" strokecolor="#231f20">
                <v:path arrowok="t"/>
              </v:shape>
              <v:shape style="position:absolute;left:8193;top:3438;width:182;height:274" type="#_x0000_t75" stroked="false">
                <v:imagedata r:id="rId223" o:title=""/>
              </v:shape>
            </v:group>
            <v:group style="position:absolute;left:6618;top:3521;width:697;height:238" coordorigin="6618,3521" coordsize="697,238">
              <v:shape style="position:absolute;left:6618;top:3521;width:697;height:238" coordorigin="6618,3521" coordsize="697,238" path="m6876,3728l6659,3728,6697,3729,6731,3733,6765,3740,6780,3745,6797,3751,6814,3757,6824,3759,6836,3755,6851,3745,6866,3735,6876,3728xe" filled="true" fillcolor="#ffffff" stroked="false">
                <v:path arrowok="t"/>
                <v:fill type="solid"/>
              </v:shape>
              <v:shape style="position:absolute;left:6618;top:3521;width:697;height:238" coordorigin="6618,3521" coordsize="697,238" path="m7315,3521l7221,3534,7137,3550,7055,3567,6975,3588,6898,3611,6824,3637,6753,3665,6684,3697,6618,3731,6659,3728,6876,3728,6948,3687,7018,3650,7088,3616,7160,3584,7233,3553,7309,3524,7313,3524,7315,3521xe" filled="true" fillcolor="#ffffff" stroked="false">
                <v:path arrowok="t"/>
                <v:fill type="solid"/>
              </v:shape>
              <v:shape style="position:absolute;left:6618;top:3521;width:697;height:238" coordorigin="6618,3521" coordsize="697,238" path="m7313,3524l7309,3524,7313,3524,7313,3524xe" filled="true" fillcolor="#ffffff" stroked="false">
                <v:path arrowok="t"/>
                <v:fill type="solid"/>
              </v:shape>
            </v:group>
            <v:group style="position:absolute;left:6618;top:3521;width:697;height:238" coordorigin="6618,3521" coordsize="697,238">
              <v:shape style="position:absolute;left:6618;top:3521;width:697;height:238" coordorigin="6618,3521" coordsize="697,238" path="m7309,3522l7315,3521,7313,3524,7309,3524,7233,3553,7160,3584,7088,3616,7018,3650,6948,3687,6879,3726,6851,3745,6836,3755,6824,3759,6814,3757,6797,3751,6780,3745,6765,3740,6731,3733,6697,3729,6659,3728,6618,3731,6684,3697,6753,3665,6824,3637,6898,3611,6975,3588,7055,3567,7137,3550,7221,3534,7309,3522xe" filled="false" stroked="true" strokeweight=".5pt" strokecolor="#231f20">
                <v:path arrowok="t"/>
              </v:shape>
            </v:group>
            <v:group style="position:absolute;left:6178;top:3586;width:55;height:105" coordorigin="6178,3586" coordsize="55,105">
              <v:shape style="position:absolute;left:6178;top:3586;width:55;height:105" coordorigin="6178,3586" coordsize="55,105" path="m6202,3586l6210,3595,6218,3604,6226,3614,6233,3624,6233,3641,6231,3656,6230,3673,6231,3690,6216,3683,6203,3674,6191,3664,6178,3655,6183,3636,6189,3619,6195,3602,6202,3586xe" filled="false" stroked="true" strokeweight=".5pt" strokecolor="#231f20">
                <v:path arrowok="t"/>
              </v:shape>
            </v:group>
            <v:group style="position:absolute;left:6140;top:3721;width:44;height:126" coordorigin="6140,3721" coordsize="44,126">
              <v:shape style="position:absolute;left:6140;top:3721;width:44;height:126" coordorigin="6140,3721" coordsize="44,126" path="m6140,3721l6154,3750,6168,3778,6179,3809,6183,3847,6173,3841,6163,3834,6153,3827,6143,3821,6141,3794,6140,3769,6140,3745,6140,3721xe" filled="false" stroked="true" strokeweight=".5pt" strokecolor="#231f20">
                <v:path arrowok="t"/>
              </v:shape>
            </v:group>
            <v:group style="position:absolute;left:8180;top:3742;width:22;height:13" coordorigin="8180,3742" coordsize="22,13">
              <v:shape style="position:absolute;left:8180;top:3742;width:22;height:13" coordorigin="8180,3742" coordsize="22,13" path="m8201,3750l8187,3750,8199,3755,8201,3750xe" filled="true" fillcolor="#ffffff" stroked="false">
                <v:path arrowok="t"/>
                <v:fill type="solid"/>
              </v:shape>
              <v:shape style="position:absolute;left:8180;top:3742;width:22;height:13" coordorigin="8180,3742" coordsize="22,13" path="m8181,3749l8180,3752,8187,3750,8201,3750,8201,3750,8184,3750,8181,3749xe" filled="true" fillcolor="#ffffff" stroked="false">
                <v:path arrowok="t"/>
                <v:fill type="solid"/>
              </v:shape>
              <v:shape style="position:absolute;left:8180;top:3742;width:22;height:13" coordorigin="8180,3742" coordsize="22,13" path="m8187,3742l8187,3750,8184,3750,8201,3750,8201,3750,8197,3747,8192,3745,8187,3742xe" filled="true" fillcolor="#ffffff" stroked="false">
                <v:path arrowok="t"/>
                <v:fill type="solid"/>
              </v:shape>
            </v:group>
            <v:group style="position:absolute;left:8180;top:3742;width:22;height:13" coordorigin="8180,3742" coordsize="22,13">
              <v:shape style="position:absolute;left:8180;top:3742;width:22;height:13" coordorigin="8180,3742" coordsize="22,13" path="m8187,3742l8192,3745,8197,3747,8201,3750,8199,3755,8187,3750,8180,3752,8181,3749,8184,3750,8187,3750,8187,3742xe" filled="false" stroked="true" strokeweight=".5pt" strokecolor="#231f20">
                <v:path arrowok="t"/>
              </v:shape>
            </v:group>
            <v:group style="position:absolute;left:6523;top:3759;width:345;height:110" coordorigin="6523,3759" coordsize="345,110">
              <v:shape style="position:absolute;left:6523;top:3759;width:345;height:110" coordorigin="6523,3759" coordsize="345,110" path="m6587,3759l6569,3772,6550,3786,6535,3801,6523,3821,6578,3846,6646,3862,6721,3869,6797,3867,6867,3856,6865,3831,6815,3783,6703,3762,6641,3759,6587,3759xe" filled="true" fillcolor="#ffffff" stroked="false">
                <v:path arrowok="t"/>
                <v:fill type="solid"/>
              </v:shape>
            </v:group>
            <v:group style="position:absolute;left:6523;top:3759;width:345;height:110" coordorigin="6523,3759" coordsize="345,110">
              <v:shape style="position:absolute;left:6523;top:3759;width:345;height:110" coordorigin="6523,3759" coordsize="345,110" path="m6867,3856l6797,3867,6721,3869,6646,3862,6578,3846,6523,3821,6535,3801,6550,3786,6569,3772,6587,3759,6641,3759,6703,3762,6764,3769,6836,3794,6867,3856xe" filled="false" stroked="true" strokeweight=".5pt" strokecolor="#231f20">
                <v:path arrowok="t"/>
              </v:shape>
              <v:shape style="position:absolute;left:7114;top:3764;width:271;height:352" type="#_x0000_t75" stroked="false">
                <v:imagedata r:id="rId224" o:title=""/>
              </v:shape>
            </v:group>
            <v:group style="position:absolute;left:6205;top:3826;width:314;height:193" coordorigin="6205,3826" coordsize="314,193">
              <v:shape style="position:absolute;left:6205;top:3826;width:314;height:193" coordorigin="6205,3826" coordsize="314,193" path="m6205,3826l6223,3887,6273,3948,6332,3977,6378,3992,6403,4001,6430,4011,6456,4017,6478,4018,6496,4009,6496,4008,6475,4008,6453,4008,6427,4000,6373,3980,6325,3964,6257,3919,6224,3866,6214,3840,6216,3839,6235,3839,6205,3826xe" filled="true" fillcolor="#231f20" stroked="false">
                <v:path arrowok="t"/>
                <v:fill type="solid"/>
              </v:shape>
              <v:shape style="position:absolute;left:6205;top:3826;width:314;height:193" coordorigin="6205,3826" coordsize="314,193" path="m6235,3839l6216,3839,6216,3841,6216,3842,6322,3887,6435,3925,6473,3935,6491,3942,6506,3954,6505,3970,6499,3987,6490,4001,6475,4008,6496,4008,6507,3993,6514,3973,6518,3954,6504,3938,6486,3929,6465,3923,6444,3918,6382,3898,6320,3875,6260,3851,6235,3839xe" filled="true" fillcolor="#231f20" stroked="false">
                <v:path arrowok="t"/>
                <v:fill type="solid"/>
              </v:shape>
            </v:group>
            <v:group style="position:absolute;left:6214;top:3839;width:293;height:170" coordorigin="6214,3839" coordsize="293,170">
              <v:shape style="position:absolute;left:6214;top:3839;width:293;height:170" coordorigin="6214,3839" coordsize="293,170" path="m6281,3942l6301,3954,6325,3964,6349,3972,6373,3980,6399,3990,6427,4000,6453,4008,6475,4008,6490,4001,6499,3987,6505,3970,6506,3954,6491,3942,6473,3935,6454,3930,6435,3925,6378,3907,6322,3887,6268,3865,6216,3842,6216,3841,6216,3839,6214,3840,6224,3866,6238,3893,6257,3919,6281,3942xe" filled="false" stroked="true" strokeweight=".5pt" strokecolor="#231f20">
                <v:path arrowok="t"/>
              </v:shape>
            </v:group>
            <v:group style="position:absolute;left:6205;top:3826;width:314;height:193" coordorigin="6205,3826" coordsize="314,193">
              <v:shape style="position:absolute;left:6205;top:3826;width:314;height:193" coordorigin="6205,3826" coordsize="314,193" path="m6205,3826l6260,3851,6320,3875,6382,3898,6444,3918,6465,3923,6486,3929,6504,3938,6518,3954,6514,3973,6507,3993,6496,4009,6478,4018,6456,4017,6430,4011,6403,4001,6378,3992,6355,3984,6288,3959,6235,3906,6205,3844,6205,3826xe" filled="false" stroked="true" strokeweight=".5pt" strokecolor="#231f20">
                <v:path arrowok="t"/>
              </v:shape>
            </v:group>
            <v:group style="position:absolute;left:6214;top:3839;width:293;height:170" coordorigin="6214,3839" coordsize="293,170">
              <v:shape style="position:absolute;left:6214;top:3839;width:293;height:170" coordorigin="6214,3839" coordsize="293,170" path="m6216,3839l6257,3919,6325,3964,6373,3980,6427,4000,6453,4008,6475,4008,6490,4001,6499,3987,6505,3970,6506,3954,6491,3942,6473,3935,6435,3925,6378,3907,6322,3887,6268,3865,6216,3842,6216,3841,6216,3839xe" filled="true" fillcolor="#ffffff" stroked="false">
                <v:path arrowok="t"/>
                <v:fill type="solid"/>
              </v:shape>
            </v:group>
            <v:group style="position:absolute;left:6214;top:3839;width:293;height:170" coordorigin="6214,3839" coordsize="293,170">
              <v:shape style="position:absolute;left:6214;top:3839;width:293;height:170" coordorigin="6214,3839" coordsize="293,170" path="m6214,3840l6216,3839,6216,3841,6216,3842,6268,3865,6322,3887,6378,3907,6435,3925,6454,3930,6473,3935,6491,3942,6506,3954,6505,3970,6499,3987,6490,4001,6475,4008,6453,4008,6427,4000,6399,3990,6373,3980,6349,3972,6281,3942,6238,3893,6224,3866,6214,3840xe" filled="false" stroked="true" strokeweight=".5pt" strokecolor="#231f20">
                <v:path arrowok="t"/>
              </v:shape>
            </v:group>
            <v:group style="position:absolute;left:6575;top:3966;width:194;height:74" coordorigin="6575,3966" coordsize="194,74">
              <v:shape style="position:absolute;left:6575;top:3966;width:194;height:74" coordorigin="6575,3966" coordsize="194,74" path="m6608,3966l6599,3978,6591,3991,6583,4004,6575,4018,6667,4035,6716,4039,6765,4034,6765,4029,6717,4029,6675,4026,6634,4019,6594,4013,6595,4004,6600,3995,6606,3985,6613,3977,6728,3977,6721,3976,6643,3969,6624,3967,6608,3966xe" filled="true" fillcolor="#231f20" stroked="false">
                <v:path arrowok="t"/>
                <v:fill type="solid"/>
              </v:shape>
              <v:shape style="position:absolute;left:6575;top:3966;width:194;height:74" coordorigin="6575,3966" coordsize="194,74" path="m6728,3977l6613,3977,6653,3980,6694,3982,6731,3988,6760,4001,6760,4004,6761,4013,6760,4019,6758,4025,6717,4029,6765,4029,6768,4000,6752,3983,6728,3977xe" filled="true" fillcolor="#231f20" stroked="false">
                <v:path arrowok="t"/>
                <v:fill type="solid"/>
              </v:shape>
            </v:group>
            <v:group style="position:absolute;left:6594;top:3977;width:167;height:52" coordorigin="6594,3977" coordsize="167,52">
              <v:shape style="position:absolute;left:6594;top:3977;width:167;height:52" coordorigin="6594,3977" coordsize="167,52" path="m6613,3977l6606,3985,6600,3995,6595,4004,6594,4013,6634,4019,6675,4026,6717,4029,6758,4025,6760,4019,6761,4010,6760,4001,6731,3988,6694,3982,6653,3980,6613,3977xe" filled="false" stroked="true" strokeweight=".5pt" strokecolor="#231f20">
                <v:path arrowok="t"/>
              </v:shape>
            </v:group>
            <v:group style="position:absolute;left:6575;top:3966;width:194;height:74" coordorigin="6575,3966" coordsize="194,74">
              <v:shape style="position:absolute;left:6575;top:3966;width:194;height:74" coordorigin="6575,3966" coordsize="194,74" path="m6765,4034l6716,4039,6667,4035,6620,4026,6575,4018,6583,4004,6591,3991,6599,3978,6608,3966,6624,3967,6643,3969,6663,3971,6684,3973,6721,3976,6752,3983,6768,4000,6765,4034xe" filled="false" stroked="true" strokeweight=".5pt" strokecolor="#231f20">
                <v:path arrowok="t"/>
              </v:shape>
            </v:group>
            <v:group style="position:absolute;left:6594;top:3977;width:167;height:52" coordorigin="6594,3977" coordsize="167,52">
              <v:shape style="position:absolute;left:6594;top:3977;width:167;height:52" coordorigin="6594,3977" coordsize="167,52" path="m6613,3977l6606,3985,6600,3995,6595,4004,6594,4013,6634,4019,6675,4026,6717,4029,6758,4025,6760,4019,6761,4010,6760,4001,6731,3988,6694,3982,6653,3980,6613,3977xe" filled="true" fillcolor="#ffffff" stroked="false">
                <v:path arrowok="t"/>
                <v:fill type="solid"/>
              </v:shape>
            </v:group>
            <v:group style="position:absolute;left:6594;top:3977;width:167;height:52" coordorigin="6594,3977" coordsize="167,52">
              <v:shape style="position:absolute;left:6594;top:3977;width:167;height:52" coordorigin="6594,3977" coordsize="167,52" path="m6760,4001l6761,4010,6760,4019,6758,4025,6717,4029,6675,4026,6634,4019,6594,4013,6595,4004,6600,3995,6606,3985,6613,3977,6653,3980,6694,3982,6731,3988,6760,4001xe" filled="false" stroked="true" strokeweight=".5pt" strokecolor="#231f20">
                <v:path arrowok="t"/>
              </v:shape>
            </v:group>
            <v:group style="position:absolute;left:7821;top:3054;width:231;height:67" coordorigin="7821,3054" coordsize="231,67">
              <v:shape style="position:absolute;left:7821;top:3054;width:231;height:67" coordorigin="7821,3054" coordsize="231,67" path="m8052,3120l7994,3110,7936,3094,7880,3076,7826,3056,7822,3057,7821,3054,7824,3054,7853,3060,7881,3068,7909,3075,7938,3082,7966,3092,7994,3102,8023,3111,8052,3120xe" filled="false" stroked="true" strokeweight=".5pt" strokecolor="#231f20">
                <v:path arrowok="t"/>
              </v:shape>
              <v:shape style="position:absolute;left:7667;top:3552;width:259;height:110" type="#_x0000_t75" stroked="false">
                <v:imagedata r:id="rId225" o:title=""/>
              </v:shape>
            </v:group>
            <v:group style="position:absolute;left:7054;top:3693;width:328;height:472" coordorigin="7054,3693" coordsize="328,472">
              <v:shape style="position:absolute;left:7054;top:3693;width:328;height:472" coordorigin="7054,3693" coordsize="328,472" path="m7223,3693l7157,3722,7097,3789,7068,3858,7054,3934,7057,4010,7077,4078,7116,4132,7196,4164,7230,4160,7265,4146,7295,4124,7300,4119,7222,4119,7191,4112,7166,4099,7138,4067,7119,4025,7109,3977,7109,3928,7148,3824,7226,3761,7284,3757,7352,3757,7352,3756,7332,3731,7312,3715,7286,3702,7256,3694,7223,3693xe" filled="true" fillcolor="#ffffff" stroked="false">
                <v:path arrowok="t"/>
                <v:fill type="solid"/>
              </v:shape>
              <v:shape style="position:absolute;left:7054;top:3693;width:328;height:472" coordorigin="7054,3693" coordsize="328,472" path="m7340,4065l7292,4106,7222,4119,7300,4119,7320,4096,7340,4065xe" filled="true" fillcolor="#ffffff" stroked="false">
                <v:path arrowok="t"/>
                <v:fill type="solid"/>
              </v:shape>
              <v:shape style="position:absolute;left:7054;top:3693;width:328;height:472" coordorigin="7054,3693" coordsize="328,472" path="m7352,3757l7284,3757,7329,3777,7361,3814,7382,3856,7376,3820,7366,3786,7352,3757xe" filled="true" fillcolor="#ffffff" stroked="false">
                <v:path arrowok="t"/>
                <v:fill type="solid"/>
              </v:shape>
            </v:group>
            <v:group style="position:absolute;left:7054;top:3693;width:328;height:472" coordorigin="7054,3693" coordsize="328,472">
              <v:shape style="position:absolute;left:7054;top:3693;width:328;height:472" coordorigin="7054,3693" coordsize="328,472" path="m7340,4065l7295,4124,7230,4160,7196,4164,7165,4158,7077,4078,7057,4010,7054,3934,7068,3858,7097,3789,7140,3735,7199,3698,7223,3693,7256,3694,7312,3715,7366,3786,7382,3856,7361,3814,7329,3777,7284,3757,7226,3761,7184,3785,7148,3824,7122,3873,7109,3928,7109,3977,7119,4025,7138,4067,7166,4099,7191,4112,7222,4119,7257,4118,7317,4089,7340,4065xe" filled="false" stroked="true" strokeweight=".5pt" strokecolor="#231f20">
                <v:path arrowok="t"/>
              </v:shape>
              <v:shape style="position:absolute;left:6978;top:4027;width:183;height:144" type="#_x0000_t75" stroked="false">
                <v:imagedata r:id="rId226" o:title=""/>
              </v:shape>
              <v:shape style="position:absolute;left:6113;top:3003;width:2317;height:1176" type="#_x0000_t75" stroked="false">
                <v:imagedata r:id="rId227" o:title=""/>
              </v:shape>
              <v:shape style="position:absolute;left:7517;top:3552;width:409;height:162" type="#_x0000_t75" stroked="false">
                <v:imagedata r:id="rId228" o:title=""/>
              </v:shape>
            </v:group>
            <v:group style="position:absolute;left:7394;top:3586;width:539;height:378" coordorigin="7394,3586" coordsize="539,378">
              <v:shape style="position:absolute;left:7394;top:3586;width:539;height:378" coordorigin="7394,3586" coordsize="539,378" path="m7848,3609l7862,3603,7878,3598,7893,3592,7907,3586,7912,3586,7910,3638,7916,3691,7925,3744,7933,3795,7861,3818,7789,3843,7717,3867,7646,3891,7574,3915,7502,3940,7430,3963,7434,3904,7429,3844,7416,3788,7394,3742,7421,3733,7450,3727,7479,3720,7506,3712e" filled="false" stroked="true" strokeweight=".5pt" strokecolor="#231f20">
                <v:path arrowok="t"/>
              </v:shape>
            </v:group>
            <v:group style="position:absolute;left:7928;top:3215;width:450;height:352" coordorigin="7928,3215" coordsize="450,352">
              <v:shape style="position:absolute;left:7928;top:3215;width:450;height:352" coordorigin="7928,3215" coordsize="450,352" path="m8377,3260l8344,3272,8312,3283,8279,3294,8247,3306,8219,3385,8143,3454,8074,3497,8000,3535,7928,3567,7932,3553,7942,3545,7956,3539,7969,3533,8002,3515,8068,3469,8113,3416,8125,3349,8109,3317,8106,3314,8096,3311,8099,3303,8169,3282,8237,3260,8305,3238,8372,3215,8377,3225,8378,3235,8377,3247,8377,3260xe" filled="false" stroked="true" strokeweight=".5pt" strokecolor="#231f20">
                <v:path arrowok="t"/>
              </v:shape>
            </v:group>
            <v:group style="position:absolute;left:7356;top:3362;width:587;height:366" coordorigin="7356,3362" coordsize="587,366">
              <v:shape style="position:absolute;left:7356;top:3362;width:587;height:366" coordorigin="7356,3362" coordsize="587,366" path="m7449,3514l7530,3490,7610,3465,7690,3439,7770,3413,7850,3388,7931,3362,7937,3371,7940,3382,7942,3394,7943,3405,7942,3440,7938,3476,7931,3512,7924,3545,7908,3551,7893,3558,7878,3565,7862,3571,7730,3618,7852,3576,7782,3603,7710,3629,7637,3654,7562,3677,7525,3690,7493,3701,7459,3710,7426,3719,7392,3728,7381,3720,7374,3710,7366,3699,7356,3690,7396,3659,7432,3621,7454,3574,7449,3514xe" filled="false" stroked="true" strokeweight=".5pt" strokecolor="#231f20">
                <v:path arrowok="t"/>
              </v:shape>
            </v:group>
            <v:group style="position:absolute;left:6124;top:3011;width:2295;height:1136" coordorigin="6124,3011" coordsize="2295,1136">
              <v:shape style="position:absolute;left:6124;top:3011;width:2295;height:1136" coordorigin="6124,3011" coordsize="2295,1136" path="m8418,3441l8417,3480,8413,3517,8407,3549,8396,3576,8395,3519,8385,3463,8366,3416,8334,3384,8316,3376,8295,3373,8275,3374,8215,3424,8187,3490,8172,3570,8169,3656,8178,3740,8124,3750,8072,3765,8021,3783,7971,3799,7896,3823,7822,3847,7748,3872,7674,3897,7601,3923,7527,3949,7455,3976,7382,4004,7395,3946,7398,3884,7389,3824,7367,3763,7360,3756,7361,3747,7406,3790,7422,3879,7423,3929,7418,3977,7494,3953,7569,3928,7644,3902,7719,3877,7794,3851,7869,3826,7945,3802,7940,3779,7936,3755,7932,3729,7928,3702,7923,3669,7919,3637,7918,3606,7924,3579,7995,3549,8066,3513,8133,3472,8192,3424,8237,3375,8258,3310,8291,3301,8323,3289,8355,3278,8387,3268,8388,3250,8388,3234,8386,3218,8382,3203,8304,3228,8227,3253,8150,3278,8073,3303,8091,3315,8106,3328,8116,3346,8118,3372,8115,3389,8053,3467,7972,3518,7938,3538,7944,3496,7951,3447,7951,3397,7943,3351,7869,3372,7796,3394,7724,3417,7652,3440,7581,3464,7509,3487,7437,3510,7446,3566,7424,3615,7385,3655,7342,3683,7348,3695,7359,3708,7370,3720,7375,3733,7363,3734,7361,3739,7354,3738,7345,3733,7335,3723,7325,3712,7316,3704,7286,3690,7249,3683,7209,3684,7117,3735,7077,3798,7051,3876,7038,3959,7038,3998,7041,4038,7044,4080,7045,4120,6988,4129,6929,4137,6870,4144,6810,4146,6758,4144,6654,4128,6524,4099,6445,4077,6368,4052,6296,4021,6230,3985,6172,3943,6124,3894,6124,3852,6129,3845,6139,3844,6140,3833,6154,3840,6167,3849,6179,3858,6193,3866,6193,3853,6192,3839,6193,3827,6195,3816,6181,3784,6166,3752,6152,3720,6138,3688,6147,3665,6159,3645,6172,3625,6183,3605,6179,3619,6173,3632,6169,3645,6169,3657,6174,3665,6182,3672,6193,3679,6202,3685,6212,3693,6222,3700,6230,3706,6238,3712,6239,3688,6242,3665,6244,3643,6243,3621,6235,3606,6223,3594,6211,3582,6202,3569,6257,3492,6310,3440,6367,3409,6447,3391,6476,3385,6506,3376,6537,3367,6568,3358,6599,3349,6631,3341,6660,3332,6687,3322,6700,3314,6713,3305,6726,3294,6739,3284,6799,3243,6862,3203,6928,3165,6996,3130,7067,3097,7140,3068,7208,3047,7280,3031,7355,3019,7432,3013,7512,3011,7593,3014,7675,3021,7757,3032,7762,3034,7761,3038,7760,3042,7765,3044,7813,3061,7861,3080,7911,3098,7962,3113,8015,3126,8069,3138,8122,3151,8175,3165,8175,3150,8155,3148,8145,3144,8082,3121,8015,3098,7947,3076,7883,3056,7914,3058,7946,3056,7980,3054,8014,3056,8092,3073,8175,3094,8235,3110,8305,3132,8380,3189,8396,3262,8394,3287,8393,3312,8396,3336,8399,3345,8412,3353,8415,3362,8418,3378,8419,3398,8418,3419,8418,3441xe" filled="false" stroked="true" strokeweight=".5pt" strokecolor="#231f20">
                <v:path arrowok="t"/>
              </v:shape>
              <v:shape style="position:absolute;left:8173;top:3376;width:218;height:383" type="#_x0000_t75" stroked="false">
                <v:imagedata r:id="rId229" o:title=""/>
              </v:shape>
              <v:shape style="position:absolute;left:7114;top:3764;width:271;height:352" type="#_x0000_t75" stroked="false">
                <v:imagedata r:id="rId230" o:title=""/>
              </v:shape>
            </v:group>
            <v:group style="position:absolute;left:7054;top:3693;width:328;height:472" coordorigin="7054,3693" coordsize="328,472">
              <v:shape style="position:absolute;left:7054;top:3693;width:328;height:472" coordorigin="7054,3693" coordsize="328,472" path="m7230,4160l7165,4158,7077,4078,7057,4010,7054,3934,7068,3858,7097,3789,7140,3735,7199,3698,7223,3693,7256,3694,7312,3715,7366,3786,7382,3856,7361,3814,7329,3777,7284,3757,7226,3761,7184,3785,7148,3824,7122,3873,7109,3928,7109,3977,7119,4025,7138,4067,7166,4099,7191,4112,7222,4119,7257,4118,7317,4089,7340,4065,7320,4096,7295,4124,7265,4146,7230,4160xe" filled="false" stroked="true" strokeweight=".5pt" strokecolor="#231f20">
                <v:path arrowok="t"/>
              </v:shape>
              <v:shape style="position:absolute;left:6978;top:4027;width:183;height:144" type="#_x0000_t75" stroked="false">
                <v:imagedata r:id="rId231" o:title=""/>
              </v:shape>
            </v:group>
            <v:group style="position:absolute;left:6178;top:3586;width:55;height:105" coordorigin="6178,3586" coordsize="55,105">
              <v:shape style="position:absolute;left:6178;top:3586;width:55;height:105" coordorigin="6178,3586" coordsize="55,105" path="m6202,3586l6210,3595,6218,3604,6226,3614,6233,3624,6233,3641,6231,3657,6230,3673,6231,3690,6216,3683,6203,3674,6191,3664,6178,3655,6183,3636,6189,3619,6195,3602,6202,3586xe" filled="false" stroked="true" strokeweight=".5pt" strokecolor="#231f20">
                <v:path arrowok="t"/>
              </v:shape>
            </v:group>
            <v:group style="position:absolute;left:7821;top:3054;width:231;height:67" coordorigin="7821,3054" coordsize="231,67">
              <v:shape style="position:absolute;left:7821;top:3054;width:231;height:67" coordorigin="7821,3054" coordsize="231,67" path="m7824,3054l7853,3060,7881,3068,7909,3075,7938,3082,7966,3092,7994,3102,8023,3111,8052,3120,7994,3110,7936,3094,7880,3076,7826,3056,7822,3057,7821,3054,7824,3054xe" filled="false" stroked="true" strokeweight=".5pt" strokecolor="#231f20">
                <v:path arrowok="t"/>
              </v:shape>
            </v:group>
            <v:group style="position:absolute;left:6113;top:3001;width:2318;height:1178" coordorigin="6113,3001" coordsize="2318,1178">
              <v:shape style="position:absolute;left:6113;top:3001;width:2318;height:1178" coordorigin="6113,3001" coordsize="2318,1178" path="m8427,3370l8425,3358,8419,3353,8415,3346,8410,3336,8407,3329,8406,3317,8404,3293,8405,3270,8405,3248,8386,3180,8313,3125,8220,3096,8133,3074,8090,3063,8067,3058,8043,3052,8020,3047,7997,3044,7972,3044,7947,3046,7922,3049,7898,3049,7871,3046,7844,3040,7817,3033,7791,3028,7705,3015,7593,3004,7508,3001,7424,3004,7342,3012,7265,3024,7195,3042,7098,3076,7007,3116,6943,3147,6879,3182,6817,3219,6758,3258,6720,3287,6701,3301,6682,3313,6661,3321,6637,3328,6613,3335,6589,3341,6518,3361,6443,3380,6395,3391,6350,3406,6288,3443,6238,3503,6227,3517,6186,3573,6174,3602,6167,3617,6158,3631,6148,3644,6140,3656,6123,3725,6121,3745,6122,3767,6125,3789,6128,3809,6129,3826,6128,3838,6123,3839,6114,3849,6115,3859,6114,3870,6113,3883,6163,3950,6248,4008,6320,4043,6396,4072,6473,4096,6553,4118,6635,4136,6719,4149,6805,4154,6893,4151,6909,4149,6926,4146,6942,4144,6957,4144,6967,4145,6980,4150,6991,4153,7052,4169,7125,4179,7198,4177,7264,4158,7333,4097,7378,4018,7450,3989,7523,3962,7596,3935,7669,3909,7742,3884,7816,3859,7890,3834,7966,3810,8042,3785,8068,3776,8094,3767,8119,3760,8142,3757,8172,3758,8205,3761,8238,3762,8296,3747,8345,3703,8378,3638,8385,3618,8394,3598,8420,3537,8430,3443,8430,3403,8427,3370xe" filled="false" stroked="true" strokeweight=".5pt" strokecolor="#231f20">
                <v:path arrowok="t"/>
              </v:shape>
            </v:group>
            <v:group style="position:absolute;left:7532;top:3618;width:198;height:68" coordorigin="7532,3618" coordsize="198,68">
              <v:shape style="position:absolute;left:7532;top:3618;width:198;height:68" coordorigin="7532,3618" coordsize="198,68" path="m7730,3618l7532,3685,7542,3683,7562,3677,7730,3618xe" filled="true" fillcolor="#231f20" stroked="false">
                <v:path arrowok="t"/>
                <v:fill type="solid"/>
              </v:shape>
            </v:group>
            <v:group style="position:absolute;left:7532;top:3618;width:198;height:68" coordorigin="7532,3618" coordsize="198,68">
              <v:shape style="position:absolute;left:7532;top:3618;width:198;height:68" coordorigin="7532,3618" coordsize="198,68" path="m7562,3677l7730,3618,7532,3685,7542,3683,7552,3680,7562,3677xe" filled="false" stroked="true" strokeweight=".5pt" strokecolor="#231f20">
                <v:path arrowok="t"/>
              </v:shape>
            </v:group>
            <v:group style="position:absolute;left:7003;top:1744;width:805;height:383" coordorigin="7003,1744" coordsize="805,383">
              <v:shape style="position:absolute;left:7003;top:1744;width:805;height:383" coordorigin="7003,1744" coordsize="805,383" path="m7364,1744l7353,1746,7340,1752,7326,1758,7244,1797,7179,1834,7117,1873,7058,1913,7003,1953,7031,1977,7095,2015,7192,2056,7259,2077,7330,2094,7405,2108,7482,2118,7562,2124,7645,2126,7650,2116,7640,2116,7549,2113,7460,2105,7375,2093,7293,2077,7216,2055,7145,2028,7079,1996,7020,1957,7037,1941,7096,1898,7178,1845,7265,1796,7343,1762,7367,1755,7405,1755,7404,1755,7389,1750,7376,1745,7364,1744xe" filled="true" fillcolor="#231f20" stroked="false">
                <v:path arrowok="t"/>
                <v:fill type="solid"/>
              </v:shape>
              <v:shape style="position:absolute;left:7003;top:1744;width:805;height:383" coordorigin="7003,1744" coordsize="805,383" path="m7405,1755l7367,1755,7514,1794,7590,1813,7667,1830,7747,1843,7774,1846,7788,1850,7799,1858,7758,1921,7716,1984,7676,2048,7640,2116,7650,2116,7673,2074,7703,2023,7735,1974,7768,1924,7778,1910,7793,1891,7805,1871,7808,1855,7794,1841,7765,1834,7730,1830,7699,1827,7626,1812,7556,1796,7488,1779,7419,1760,7405,1755xe" filled="true" fillcolor="#231f20" stroked="false">
                <v:path arrowok="t"/>
                <v:fill type="solid"/>
              </v:shape>
            </v:group>
            <v:group style="position:absolute;left:7020;top:1755;width:779;height:361" coordorigin="7020,1755" coordsize="779,361">
              <v:shape style="position:absolute;left:7020;top:1755;width:779;height:361" coordorigin="7020,1755" coordsize="779,361" path="m7747,1843l7667,1830,7590,1813,7514,1794,7440,1774,7367,1755,7290,1784,7221,1820,7136,1871,7076,1912,7020,1957,7079,1996,7145,2028,7216,2055,7293,2077,7375,2093,7460,2105,7549,2113,7640,2116,7676,2048,7716,1984,7758,1921,7799,1858,7788,1850,7774,1846,7761,1845,7747,1843xe" filled="false" stroked="true" strokeweight=".5pt" strokecolor="#231f20">
                <v:path arrowok="t"/>
              </v:shape>
            </v:group>
            <v:group style="position:absolute;left:7003;top:1744;width:805;height:383" coordorigin="7003,1744" coordsize="805,383">
              <v:shape style="position:absolute;left:7003;top:1744;width:805;height:383" coordorigin="7003,1744" coordsize="805,383" path="m7645,2126l7562,2124,7482,2118,7405,2108,7330,2094,7259,2077,7192,2056,7129,2031,7061,1997,7003,1953,7058,1913,7117,1873,7179,1834,7244,1797,7312,1765,7326,1758,7340,1752,7353,1746,7364,1744,7376,1745,7389,1750,7404,1755,7419,1760,7488,1779,7556,1796,7626,1812,7699,1827,7765,1834,7794,1841,7808,1855,7805,1871,7793,1891,7778,1910,7768,1924,7735,1974,7703,2023,7673,2074,7645,2126xe" filled="false" stroked="true" strokeweight=".5pt" strokecolor="#231f20">
                <v:path arrowok="t"/>
              </v:shape>
            </v:group>
            <v:group style="position:absolute;left:7020;top:1755;width:779;height:361" coordorigin="7020,1755" coordsize="779,361">
              <v:shape style="position:absolute;left:7020;top:1755;width:779;height:361" coordorigin="7020,1755" coordsize="779,361" path="m7367,1755l7290,1784,7221,1820,7136,1871,7076,1912,7020,1957,7079,1996,7145,2028,7216,2055,7293,2077,7375,2093,7460,2105,7549,2113,7640,2116,7676,2048,7716,1984,7758,1921,7799,1858,7788,1850,7774,1846,7747,1843,7667,1830,7590,1813,7514,1794,7367,1755xe" filled="true" fillcolor="#ffffff" stroked="false">
                <v:path arrowok="t"/>
                <v:fill type="solid"/>
              </v:shape>
            </v:group>
            <v:group style="position:absolute;left:7020;top:1755;width:779;height:361" coordorigin="7020,1755" coordsize="779,361">
              <v:shape style="position:absolute;left:7020;top:1755;width:779;height:361" coordorigin="7020,1755" coordsize="779,361" path="m7799,1858l7758,1921,7716,1984,7676,2048,7640,2116,7549,2113,7460,2105,7375,2093,7293,2077,7216,2055,7145,2028,7079,1996,7020,1957,7037,1941,7096,1898,7178,1845,7265,1796,7343,1762,7367,1755,7440,1774,7514,1794,7590,1813,7667,1830,7747,1843,7761,1845,7774,1846,7788,1850,7799,1858xe" filled="false" stroked="true" strokeweight=".5pt" strokecolor="#231f20">
                <v:path arrowok="t"/>
              </v:shape>
              <v:shape style="position:absolute;left:8110;top:1780;width:328;height:196" type="#_x0000_t75" stroked="false">
                <v:imagedata r:id="rId232" o:title=""/>
              </v:shape>
            </v:group>
            <v:group style="position:absolute;left:7732;top:1796;width:490;height:335" coordorigin="7732,1796" coordsize="490,335">
              <v:shape style="position:absolute;left:7732;top:1796;width:490;height:335" coordorigin="7732,1796" coordsize="490,335" path="m8098,1796l8074,1800,8050,1806,8028,1811,8006,1817,7964,1828,7894,1867,7827,1954,7793,2010,7762,2069,7732,2131,7780,2116,7754,2116,7753,2105,7760,2092,7766,2081,7778,2057,7820,1983,7861,1920,7908,1867,7988,1831,8084,1808,8110,1808,8098,1796xe" filled="true" fillcolor="#231f20" stroked="false">
                <v:path arrowok="t"/>
                <v:fill type="solid"/>
              </v:shape>
              <v:shape style="position:absolute;left:7732;top:1796;width:490;height:335" coordorigin="7732,1796" coordsize="490,335" path="m8110,1808l8084,1808,8096,1810,8107,1818,8152,1867,8195,1931,8210,1969,8135,1995,7864,2081,7754,2116,7780,2116,7898,2081,7980,2055,8061,2029,8142,2002,8222,1974,8200,1920,8171,1874,8135,1834,8110,1808xe" filled="true" fillcolor="#231f20" stroked="false">
                <v:path arrowok="t"/>
                <v:fill type="solid"/>
              </v:shape>
            </v:group>
            <v:group style="position:absolute;left:7753;top:1808;width:458;height:309" coordorigin="7753,1808" coordsize="458,309">
              <v:shape style="position:absolute;left:7753;top:1808;width:458;height:309" coordorigin="7753,1808" coordsize="458,309" path="m8127,1839l8118,1829,8107,1818,8096,1810,8084,1808,8036,1818,7943,1846,7884,1891,7840,1951,7806,2008,7766,2081,7760,2092,7753,2105,7754,2116,7830,2092,7906,2068,7982,2043,8059,2019,8135,1995,8210,1969,8195,1931,8176,1898,8152,1867,8127,1839xe" filled="false" stroked="true" strokeweight=".5pt" strokecolor="#231f20">
                <v:path arrowok="t"/>
              </v:shape>
            </v:group>
            <v:group style="position:absolute;left:7732;top:1796;width:490;height:335" coordorigin="7732,1796" coordsize="490,335">
              <v:shape style="position:absolute;left:7732;top:1796;width:490;height:335" coordorigin="7732,1796" coordsize="490,335" path="m8222,1974l8142,2002,8061,2029,7980,2055,7898,2081,7815,2106,7732,2131,7762,2069,7793,2010,7827,1954,7865,1900,7910,1852,7985,1823,8006,1817,8028,1811,8050,1806,8074,1800,8098,1796,8135,1834,8171,1874,8200,1920,8222,1974xe" filled="false" stroked="true" strokeweight=".5pt" strokecolor="#231f20">
                <v:path arrowok="t"/>
              </v:shape>
            </v:group>
            <v:group style="position:absolute;left:7753;top:1808;width:458;height:309" coordorigin="7753,1808" coordsize="458,309">
              <v:shape style="position:absolute;left:7753;top:1808;width:458;height:309" coordorigin="7753,1808" coordsize="458,309" path="m8084,1808l7988,1831,7908,1867,7861,1920,7820,1983,7778,2057,7760,2092,7753,2105,7754,2116,8135,1995,8210,1969,8195,1931,8152,1867,8107,1818,8096,1810,8084,1808xe" filled="true" fillcolor="#ffffff" stroked="false">
                <v:path arrowok="t"/>
                <v:fill type="solid"/>
              </v:shape>
            </v:group>
            <v:group style="position:absolute;left:7753;top:1808;width:458;height:309" coordorigin="7753,1808" coordsize="458,309">
              <v:shape style="position:absolute;left:7753;top:1808;width:458;height:309" coordorigin="7753,1808" coordsize="458,309" path="m8210,1969l8135,1995,8059,2019,7982,2043,7906,2068,7830,2092,7754,2116,7753,2105,7760,2092,7766,2081,7806,2008,7840,1951,7884,1891,7943,1846,8036,1818,8084,1808,8096,1810,8152,1867,8195,1931,8210,1969xe" filled="false" stroked="true" strokeweight=".5pt" strokecolor="#231f20">
                <v:path arrowok="t"/>
              </v:shape>
            </v:group>
            <v:group style="position:absolute;left:8222;top:1855;width:450;height:352" coordorigin="8222,1855" coordsize="450,352">
              <v:shape style="position:absolute;left:8222;top:1855;width:450;height:352" coordorigin="8222,1855" coordsize="450,352" path="m8666,1855l8462,1922,8393,1943,8389,1950,8399,1954,8402,1957,8418,1989,8418,2023,8388,2083,8329,2133,8262,2173,8236,2185,8225,2193,8293,2175,8367,2137,8437,2094,8495,2045,8538,1974,8540,1945,8670,1900,8670,1887,8671,1875,8671,1865,8666,1855xe" filled="true" fillcolor="#ffffff" stroked="false">
                <v:path arrowok="t"/>
                <v:fill type="solid"/>
              </v:shape>
            </v:group>
            <v:group style="position:absolute;left:8222;top:1855;width:450;height:352" coordorigin="8222,1855" coordsize="450,352">
              <v:shape style="position:absolute;left:8222;top:1855;width:450;height:352" coordorigin="8222,1855" coordsize="450,352" path="m8670,1900l8638,1911,8605,1923,8573,1934,8540,1945,8512,2025,8437,2094,8367,2137,8293,2175,8222,2207,8225,2193,8236,2185,8249,2179,8262,2173,8295,2155,8361,2109,8406,2056,8418,1989,8402,1957,8399,1954,8389,1950,8393,1943,8462,1922,8530,1900,8598,1878,8666,1855,8671,1865,8671,1875,8670,1887,8670,1900xe" filled="false" stroked="true" strokeweight=".5pt" strokecolor="#231f20">
                <v:path arrowok="t"/>
              </v:shape>
              <v:shape style="position:absolute;left:8238;top:1945;width:144;height:213" type="#_x0000_t75" stroked="false">
                <v:imagedata r:id="rId233" o:title=""/>
              </v:shape>
            </v:group>
            <v:group style="position:absolute;left:6508;top:1979;width:463;height:233" coordorigin="6508,1979" coordsize="463,233">
              <v:shape style="position:absolute;left:6508;top:1979;width:463;height:233" coordorigin="6508,1979" coordsize="463,233" path="m6970,1979l6892,1995,6810,2024,6732,2058,6659,2098,6591,2141,6529,2188,6523,2192,6508,2201,6512,2211,6525,2204,6538,2195,6550,2185,6562,2176,6627,2131,6698,2088,6774,2049,6854,2016,6937,1991,6949,1988,6969,1988,6970,1979xe" filled="true" fillcolor="#231f20" stroked="false">
                <v:path arrowok="t"/>
                <v:fill type="solid"/>
              </v:shape>
              <v:shape style="position:absolute;left:6508;top:1979;width:463;height:233" coordorigin="6508,1979" coordsize="463,233" path="m6969,1988l6949,1988,6969,1991,6969,1988xe" filled="true" fillcolor="#231f20" stroked="false">
                <v:path arrowok="t"/>
                <v:fill type="solid"/>
              </v:shape>
            </v:group>
            <v:group style="position:absolute;left:6508;top:1979;width:463;height:233" coordorigin="6508,1979" coordsize="463,233">
              <v:shape style="position:absolute;left:6508;top:1979;width:463;height:233" coordorigin="6508,1979" coordsize="463,233" path="m6970,1979l6969,1991,6949,1988,6937,1991,6854,2016,6774,2049,6698,2088,6627,2131,6562,2176,6538,2195,6525,2204,6512,2211,6508,2201,6523,2192,6529,2188,6591,2141,6659,2098,6732,2058,6810,2024,6892,1995,6951,1979,6970,1979xe" filled="false" stroked="true" strokeweight=".5pt" strokecolor="#231f20">
                <v:path arrowok="t"/>
              </v:shape>
              <v:shape style="position:absolute;left:6984;top:2005;width:361;height:126" type="#_x0000_t75" stroked="false">
                <v:imagedata r:id="rId234" o:title=""/>
              </v:shape>
              <v:shape style="position:absolute;left:8466;top:2016;width:218;height:379" type="#_x0000_t75" stroked="false">
                <v:imagedata r:id="rId235" o:title=""/>
              </v:shape>
            </v:group>
            <v:group style="position:absolute;left:6802;top:2146;width:860;height:373" coordorigin="6802,2146" coordsize="860,373">
              <v:shape style="position:absolute;left:6802;top:2146;width:860;height:373" coordorigin="6802,2146" coordsize="860,373" path="m6881,2388l6878,2389,6859,2399,6842,2413,6828,2428,6814,2442,6811,2442,6807,2442,6805,2446,6804,2450,6802,2453,6805,2454,6806,2454,6819,2475,6846,2490,6881,2501,6918,2508,6982,2517,7048,2519,7111,2516,7151,2509,7015,2509,6939,2502,6871,2486,6816,2461,6828,2441,6844,2425,6862,2412,6880,2399,7054,2399,7019,2393,7009,2392,6899,2392,6896,2391,6882,2391,6881,2388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054,2399l6880,2399,6935,2399,6996,2402,7057,2409,7129,2434,7160,2496,7090,2507,7015,2509,7151,2509,7167,2506,7169,2481,7165,2460,7155,2443,7141,2430,7108,2413,7066,2401,7054,2399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042,2377l6973,2377,6992,2378,7027,2382,7060,2390,7091,2400,7117,2411,7138,2399,7117,2399,7107,2397,7091,2391,7073,2385,7058,2380,7042,2377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602,2164l7526,2193,7453,2224,7381,2256,7311,2290,7241,2327,7172,2366,7144,2385,7129,2395,7117,2399,7138,2399,7185,2371,7254,2332,7325,2295,7398,2259,7472,2226,7548,2195,7626,2166,7631,2164,7606,2164,7602,2164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31,2380l6896,2380,6906,2382,6899,2392,7009,2392,6975,2390,6944,2390,6930,2389,6918,2385,6931,2380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887,2387l6882,2391,6896,2391,6887,2387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58,2389l6944,2390,6975,2390,6973,2389,6958,2389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95,2314l6982,2319,6975,2322,6971,2326,6967,2330,6963,2332,6941,2345,6918,2354,6896,2365,6878,2380,6881,2388,6887,2386,6888,2386,6896,2380,6931,2380,6935,2379,6954,2377,7042,2377,7025,2373,7005,2370,6911,2370,6977,2336,7017,2318,6992,2318,6993,2317,6994,2315,6995,2314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888,2386l6887,2386,6887,2387,6888,2386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6952,2368l6911,2370,7005,2370,6990,2369,6952,2368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640,2146l7629,2148,7618,2150,7536,2160,7456,2174,7379,2190,7303,2208,7230,2229,7159,2252,7091,2276,7077,2287,7062,2296,7010,2310,7004,2313,6998,2315,6992,2318,7017,2318,7046,2305,7117,2277,7191,2251,7268,2228,7348,2207,7430,2189,7515,2174,7602,2161,7608,2161,7651,2161,7653,2161,7661,2150,7651,2146,7640,2146xe" filled="true" fillcolor="#231f20" stroked="false">
                <v:path arrowok="t"/>
                <v:fill type="solid"/>
              </v:shape>
              <v:shape style="position:absolute;left:6802;top:2146;width:860;height:373" coordorigin="6802,2146" coordsize="860,373" path="m7651,2161l7608,2161,7606,2164,7631,2164,7637,2162,7651,2161xe" filled="true" fillcolor="#231f20" stroked="false">
                <v:path arrowok="t"/>
                <v:fill type="solid"/>
              </v:shape>
            </v:group>
            <v:group style="position:absolute;left:6911;top:2161;width:697;height:238" coordorigin="6911,2161" coordsize="697,238">
              <v:shape style="position:absolute;left:6911;top:2161;width:697;height:238" coordorigin="6911,2161" coordsize="697,238" path="m7602,2164l7526,2193,7453,2224,7381,2256,7311,2290,7241,2327,7172,2366,7144,2385,7129,2395,7117,2399,7107,2397,7091,2391,7073,2385,7058,2380,7025,2373,6990,2369,6952,2368,6911,2370,6977,2336,7046,2305,7117,2277,7191,2251,7268,2228,7348,2207,7430,2189,7515,2174,7602,2161,7608,2161,7606,2164,7602,2164xe" filled="false" stroked="true" strokeweight=".5pt" strokecolor="#231f20">
                <v:path arrowok="t"/>
              </v:shape>
              <v:shape style="position:absolute;left:6811;top:2394;width:354;height:120" type="#_x0000_t75" stroked="false">
                <v:imagedata r:id="rId236" o:title=""/>
              </v:shape>
            </v:group>
            <v:group style="position:absolute;left:6802;top:2146;width:860;height:373" coordorigin="6802,2146" coordsize="860,373">
              <v:shape style="position:absolute;left:6802;top:2146;width:860;height:373" coordorigin="6802,2146" coordsize="860,373" path="m7618,2150l7536,2160,7456,2174,7379,2190,7303,2208,7230,2229,7159,2252,7091,2276,7077,2287,7062,2296,7010,2310,7004,2313,6998,2315,6992,2318,6993,2317,6994,2315,6995,2314,6988,2317,6982,2319,6975,2322,6971,2326,6967,2330,6963,2332,6941,2345,6918,2354,6896,2365,6878,2380,6882,2391,6896,2380,6906,2382,6899,2392,6887,2386,6878,2389,6859,2399,6842,2413,6828,2428,6814,2442,6811,2442,6809,2442,6807,2442,6805,2446,6804,2450,6802,2453,6803,2453,6805,2454,6806,2454,6819,2475,6881,2501,6982,2517,7048,2519,7111,2516,7167,2506,7169,2481,7165,2460,7108,2413,7019,2393,6958,2389,6944,2390,6930,2389,6918,2385,6935,2379,6954,2377,6973,2377,6992,2378,7027,2382,7060,2390,7091,2400,7117,2411,7185,2371,7254,2332,7325,2295,7398,2259,7472,2226,7548,2195,7626,2166,7653,2161,7661,2150,7651,2146,7640,2146,7629,2148,7618,2150xe" filled="false" stroked="true" strokeweight=".5pt" strokecolor="#231f20">
                <v:path arrowok="t"/>
              </v:shape>
              <v:shape style="position:absolute;left:8486;top:2078;width:182;height:274" type="#_x0000_t75" stroked="false">
                <v:imagedata r:id="rId237" o:title=""/>
              </v:shape>
            </v:group>
            <v:group style="position:absolute;left:6911;top:2161;width:697;height:238" coordorigin="6911,2161" coordsize="697,238">
              <v:shape style="position:absolute;left:6911;top:2161;width:697;height:238" coordorigin="6911,2161" coordsize="697,238" path="m7169,2368l6952,2368,6990,2369,7025,2373,7058,2380,7073,2385,7091,2391,7107,2397,7117,2399,7129,2395,7144,2385,7159,2375,7169,2368xe" filled="true" fillcolor="#ffffff" stroked="false">
                <v:path arrowok="t"/>
                <v:fill type="solid"/>
              </v:shape>
              <v:shape style="position:absolute;left:6911;top:2161;width:697;height:238" coordorigin="6911,2161" coordsize="697,238" path="m7608,2161l7515,2174,7430,2189,7348,2207,7268,2228,7191,2251,7117,2277,7046,2305,6977,2336,6911,2370,6952,2368,7169,2368,7241,2327,7311,2290,7381,2256,7453,2224,7526,2193,7602,2164,7606,2164,7608,2161xe" filled="true" fillcolor="#ffffff" stroked="false">
                <v:path arrowok="t"/>
                <v:fill type="solid"/>
              </v:shape>
              <v:shape style="position:absolute;left:6911;top:2161;width:697;height:238" coordorigin="6911,2161" coordsize="697,238" path="m7606,2164l7602,2164,7606,2164,7606,2164xe" filled="true" fillcolor="#ffffff" stroked="false">
                <v:path arrowok="t"/>
                <v:fill type="solid"/>
              </v:shape>
            </v:group>
            <v:group style="position:absolute;left:6911;top:2161;width:697;height:238" coordorigin="6911,2161" coordsize="697,238">
              <v:shape style="position:absolute;left:6911;top:2161;width:697;height:238" coordorigin="6911,2161" coordsize="697,238" path="m7602,2161l7608,2161,7606,2164,7602,2164,7526,2193,7453,2224,7381,2256,7311,2290,7241,2327,7172,2366,7144,2385,7129,2395,7117,2399,7107,2397,7091,2391,7073,2385,7058,2380,7025,2373,6990,2369,6952,2368,6911,2370,6977,2336,7046,2305,7117,2277,7191,2251,7268,2228,7348,2207,7430,2189,7515,2174,7602,2161xe" filled="false" stroked="true" strokeweight=".5pt" strokecolor="#231f20">
                <v:path arrowok="t"/>
              </v:shape>
            </v:group>
            <v:group style="position:absolute;left:6472;top:2226;width:55;height:105" coordorigin="6472,2226" coordsize="55,105">
              <v:shape style="position:absolute;left:6472;top:2226;width:55;height:105" coordorigin="6472,2226" coordsize="55,105" path="m6495,2226l6504,2235,6511,2244,6519,2254,6526,2264,6526,2280,6525,2296,6524,2313,6524,2330,6509,2323,6496,2314,6484,2304,6472,2294,6477,2276,6482,2259,6488,2242,6495,2226xe" filled="false" stroked="true" strokeweight=".5pt" strokecolor="#231f20">
                <v:path arrowok="t"/>
              </v:shape>
            </v:group>
            <v:group style="position:absolute;left:6433;top:2361;width:44;height:126" coordorigin="6433,2361" coordsize="44,126">
              <v:shape style="position:absolute;left:6433;top:2361;width:44;height:126" coordorigin="6433,2361" coordsize="44,126" path="m6434,2361l6447,2390,6461,2417,6473,2448,6476,2487,6466,2481,6456,2474,6446,2467,6436,2461,6434,2434,6433,2408,6433,2385,6434,2361xe" filled="false" stroked="true" strokeweight=".5pt" strokecolor="#231f20">
                <v:path arrowok="t"/>
              </v:shape>
            </v:group>
            <v:group style="position:absolute;left:8473;top:2382;width:22;height:13" coordorigin="8473,2382" coordsize="22,13">
              <v:shape style="position:absolute;left:8473;top:2382;width:22;height:13" coordorigin="8473,2382" coordsize="22,13" path="m8494,2390l8480,2390,8492,2395,8494,2390xe" filled="true" fillcolor="#ffffff" stroked="false">
                <v:path arrowok="t"/>
                <v:fill type="solid"/>
              </v:shape>
              <v:shape style="position:absolute;left:8473;top:2382;width:22;height:13" coordorigin="8473,2382" coordsize="22,13" path="m8474,2389l8473,2392,8480,2390,8494,2390,8495,2390,8478,2390,8474,2389xe" filled="true" fillcolor="#ffffff" stroked="false">
                <v:path arrowok="t"/>
                <v:fill type="solid"/>
              </v:shape>
              <v:shape style="position:absolute;left:8473;top:2382;width:22;height:13" coordorigin="8473,2382" coordsize="22,13" path="m8480,2382l8480,2389,8478,2390,8495,2390,8495,2389,8490,2387,8485,2385,8480,2382xe" filled="true" fillcolor="#ffffff" stroked="false">
                <v:path arrowok="t"/>
                <v:fill type="solid"/>
              </v:shape>
            </v:group>
            <v:group style="position:absolute;left:8473;top:2382;width:22;height:13" coordorigin="8473,2382" coordsize="22,13">
              <v:shape style="position:absolute;left:8473;top:2382;width:22;height:13" coordorigin="8473,2382" coordsize="22,13" path="m8480,2382l8485,2385,8490,2387,8495,2389,8492,2395,8480,2390,8473,2392,8474,2389,8478,2390,8480,2389,8480,2382xe" filled="false" stroked="true" strokeweight=".5pt" strokecolor="#231f20">
                <v:path arrowok="t"/>
              </v:shape>
            </v:group>
            <v:group style="position:absolute;left:6816;top:2399;width:345;height:110" coordorigin="6816,2399" coordsize="345,110">
              <v:shape style="position:absolute;left:6816;top:2399;width:345;height:110" coordorigin="6816,2399" coordsize="345,110" path="m6880,2399l6862,2412,6844,2425,6828,2441,6816,2461,6871,2486,6939,2502,7015,2509,7090,2507,7160,2496,7158,2471,7108,2423,6996,2402,6935,2399,6880,2399xe" filled="true" fillcolor="#ffffff" stroked="false">
                <v:path arrowok="t"/>
                <v:fill type="solid"/>
              </v:shape>
            </v:group>
            <v:group style="position:absolute;left:6816;top:2399;width:345;height:110" coordorigin="6816,2399" coordsize="345,110">
              <v:shape style="position:absolute;left:6816;top:2399;width:345;height:110" coordorigin="6816,2399" coordsize="345,110" path="m7160,2496l7090,2507,7015,2509,6939,2502,6871,2486,6816,2461,6828,2441,6844,2425,6862,2412,6880,2399,6935,2399,6996,2402,7057,2409,7129,2434,7160,2496xe" filled="false" stroked="true" strokeweight=".5pt" strokecolor="#231f20">
                <v:path arrowok="t"/>
              </v:shape>
              <v:shape style="position:absolute;left:7407;top:2403;width:271;height:352" type="#_x0000_t75" stroked="false">
                <v:imagedata r:id="rId238" o:title=""/>
              </v:shape>
            </v:group>
            <v:group style="position:absolute;left:6498;top:2465;width:314;height:193" coordorigin="6498,2465" coordsize="314,193">
              <v:shape style="position:absolute;left:6498;top:2465;width:314;height:193" coordorigin="6498,2465" coordsize="314,193" path="m6498,2465l6516,2527,6566,2588,6625,2617,6671,2632,6696,2641,6723,2651,6749,2657,6771,2658,6789,2649,6789,2648,6768,2648,6746,2647,6720,2640,6666,2620,6618,2604,6550,2559,6518,2505,6507,2480,6509,2479,6528,2479,6498,2465xe" filled="true" fillcolor="#231f20" stroked="false">
                <v:path arrowok="t"/>
                <v:fill type="solid"/>
              </v:shape>
              <v:shape style="position:absolute;left:6498;top:2465;width:314;height:193" coordorigin="6498,2465" coordsize="314,193" path="m6528,2479l6509,2479,6510,2481,6510,2482,6616,2527,6728,2565,6766,2575,6784,2582,6799,2594,6798,2610,6793,2627,6783,2641,6768,2648,6789,2648,6801,2633,6807,2613,6811,2594,6797,2578,6779,2569,6758,2563,6738,2558,6675,2538,6613,2515,6553,2491,6528,2479xe" filled="true" fillcolor="#231f20" stroked="false">
                <v:path arrowok="t"/>
                <v:fill type="solid"/>
              </v:shape>
            </v:group>
            <v:group style="position:absolute;left:6507;top:2479;width:293;height:170" coordorigin="6507,2479" coordsize="293,170">
              <v:shape style="position:absolute;left:6507;top:2479;width:293;height:170" coordorigin="6507,2479" coordsize="293,170" path="m6574,2582l6595,2594,6618,2604,6642,2612,6666,2620,6692,2630,6720,2640,6746,2647,6768,2648,6783,2641,6793,2627,6798,2610,6799,2594,6784,2582,6766,2575,6747,2570,6728,2565,6672,2547,6616,2527,6561,2505,6510,2482,6509,2481,6509,2479,6507,2480,6518,2505,6531,2533,6550,2559,6574,2582xe" filled="false" stroked="true" strokeweight=".5pt" strokecolor="#231f20">
                <v:path arrowok="t"/>
              </v:shape>
            </v:group>
            <v:group style="position:absolute;left:6498;top:2465;width:314;height:193" coordorigin="6498,2465" coordsize="314,193">
              <v:shape style="position:absolute;left:6498;top:2465;width:314;height:193" coordorigin="6498,2465" coordsize="314,193" path="m6498,2465l6553,2491,6613,2515,6675,2538,6738,2558,6758,2563,6779,2569,6797,2578,6811,2594,6807,2613,6801,2633,6789,2649,6771,2658,6749,2657,6723,2651,6696,2641,6671,2632,6648,2624,6581,2598,6529,2546,6498,2484,6498,2465xe" filled="false" stroked="true" strokeweight=".5pt" strokecolor="#231f20">
                <v:path arrowok="t"/>
              </v:shape>
            </v:group>
            <v:group style="position:absolute;left:6507;top:2479;width:293;height:170" coordorigin="6507,2479" coordsize="293,170">
              <v:shape style="position:absolute;left:6507;top:2479;width:293;height:170" coordorigin="6507,2479" coordsize="293,170" path="m6509,2479l6550,2559,6618,2604,6666,2620,6720,2640,6746,2647,6768,2648,6783,2641,6793,2627,6798,2610,6799,2594,6784,2582,6766,2575,6728,2565,6672,2547,6616,2527,6561,2505,6510,2482,6509,2481,6509,2479xe" filled="true" fillcolor="#ffffff" stroked="false">
                <v:path arrowok="t"/>
                <v:fill type="solid"/>
              </v:shape>
            </v:group>
            <v:group style="position:absolute;left:6507;top:2479;width:293;height:170" coordorigin="6507,2479" coordsize="293,170">
              <v:shape style="position:absolute;left:6507;top:2479;width:293;height:170" coordorigin="6507,2479" coordsize="293,170" path="m6507,2480l6509,2479,6509,2481,6510,2482,6561,2505,6616,2527,6672,2547,6728,2565,6747,2570,6766,2575,6784,2582,6799,2594,6798,2610,6793,2627,6783,2641,6768,2648,6746,2647,6720,2640,6692,2630,6666,2620,6642,2612,6574,2582,6531,2533,6518,2505,6507,2480xe" filled="false" stroked="true" strokeweight=".5pt" strokecolor="#231f20">
                <v:path arrowok="t"/>
              </v:shape>
            </v:group>
            <v:group style="position:absolute;left:6868;top:2605;width:194;height:74" coordorigin="6868,2605" coordsize="194,74">
              <v:shape style="position:absolute;left:6868;top:2605;width:194;height:74" coordorigin="6868,2605" coordsize="194,74" path="m6901,2605l6892,2618,6884,2631,6876,2644,6868,2658,6961,2674,7009,2679,7058,2674,7059,2669,7010,2669,6968,2666,6927,2659,6887,2653,6888,2644,6893,2634,6900,2625,6906,2617,7021,2617,7015,2616,6936,2609,6918,2607,6901,2605xe" filled="true" fillcolor="#231f20" stroked="false">
                <v:path arrowok="t"/>
                <v:fill type="solid"/>
              </v:shape>
              <v:shape style="position:absolute;left:6868;top:2605;width:194;height:74" coordorigin="6868,2605" coordsize="194,74" path="m7021,2617l6906,2617,6946,2620,6987,2622,7024,2628,7053,2641,7054,2644,7054,2653,7053,2659,7051,2665,7010,2669,7059,2669,7062,2640,7045,2623,7021,2617xe" filled="true" fillcolor="#231f20" stroked="false">
                <v:path arrowok="t"/>
                <v:fill type="solid"/>
              </v:shape>
            </v:group>
            <v:group style="position:absolute;left:6887;top:2617;width:167;height:52" coordorigin="6887,2617" coordsize="167,52">
              <v:shape style="position:absolute;left:6887;top:2617;width:167;height:52" coordorigin="6887,2617" coordsize="167,52" path="m6906,2617l6900,2625,6893,2634,6888,2644,6887,2653,6927,2659,6968,2666,7010,2669,7051,2665,7053,2659,7054,2650,7053,2641,7024,2628,6987,2622,6946,2620,6906,2617xe" filled="false" stroked="true" strokeweight=".5pt" strokecolor="#231f20">
                <v:path arrowok="t"/>
              </v:shape>
            </v:group>
            <v:group style="position:absolute;left:6868;top:2605;width:194;height:74" coordorigin="6868,2605" coordsize="194,74">
              <v:shape style="position:absolute;left:6868;top:2605;width:194;height:74" coordorigin="6868,2605" coordsize="194,74" path="m7058,2674l7009,2679,6961,2674,6913,2666,6868,2658,6876,2644,6884,2631,6892,2618,6901,2605,6918,2607,6936,2609,6956,2611,6977,2613,7015,2616,7045,2623,7062,2640,7058,2674xe" filled="false" stroked="true" strokeweight=".5pt" strokecolor="#231f20">
                <v:path arrowok="t"/>
              </v:shape>
            </v:group>
            <v:group style="position:absolute;left:6887;top:2617;width:167;height:52" coordorigin="6887,2617" coordsize="167,52">
              <v:shape style="position:absolute;left:6887;top:2617;width:167;height:52" coordorigin="6887,2617" coordsize="167,52" path="m6906,2617l6900,2625,6893,2634,6888,2644,6887,2653,6927,2659,6968,2666,7010,2669,7051,2665,7053,2659,7054,2650,7053,2641,7024,2628,6987,2622,6946,2620,6906,2617xe" filled="true" fillcolor="#ffffff" stroked="false">
                <v:path arrowok="t"/>
                <v:fill type="solid"/>
              </v:shape>
            </v:group>
            <v:group style="position:absolute;left:6887;top:2617;width:167;height:52" coordorigin="6887,2617" coordsize="167,52">
              <v:shape style="position:absolute;left:6887;top:2617;width:167;height:52" coordorigin="6887,2617" coordsize="167,52" path="m7053,2641l7054,2650,7053,2659,7051,2665,7010,2669,6968,2666,6927,2659,6887,2653,6888,2644,6893,2634,6900,2625,6906,2617,6946,2620,6987,2622,7024,2628,7053,2641xe" filled="false" stroked="true" strokeweight=".5pt" strokecolor="#231f20">
                <v:path arrowok="t"/>
              </v:shape>
            </v:group>
            <v:group style="position:absolute;left:8115;top:1694;width:231;height:67" coordorigin="8115,1694" coordsize="231,67">
              <v:shape style="position:absolute;left:8115;top:1694;width:231;height:67" coordorigin="8115,1694" coordsize="231,67" path="m8345,1760l8287,1750,8229,1734,8173,1716,8120,1696,8115,1697,8115,1694,8117,1694,8146,1700,8174,1708,8202,1715,8231,1722,8259,1732,8288,1742,8316,1751,8345,1760xe" filled="false" stroked="true" strokeweight=".5pt" strokecolor="#231f20">
                <v:path arrowok="t"/>
              </v:shape>
              <v:shape style="position:absolute;left:7960;top:2192;width:259;height:110" type="#_x0000_t75" stroked="false">
                <v:imagedata r:id="rId239" o:title=""/>
              </v:shape>
            </v:group>
            <v:group style="position:absolute;left:7348;top:2332;width:328;height:472" coordorigin="7348,2332" coordsize="328,472">
              <v:shape style="position:absolute;left:7348;top:2332;width:328;height:472" coordorigin="7348,2332" coordsize="328,472" path="m7516,2332l7450,2362,7390,2429,7361,2498,7348,2574,7350,2650,7370,2718,7410,2772,7489,2804,7524,2800,7559,2786,7589,2763,7593,2759,7515,2759,7484,2752,7459,2738,7431,2707,7412,2665,7402,2617,7402,2568,7442,2464,7519,2401,7577,2396,7646,2396,7645,2396,7626,2370,7605,2355,7579,2342,7549,2334,7516,2332xe" filled="true" fillcolor="#ffffff" stroked="false">
                <v:path arrowok="t"/>
                <v:fill type="solid"/>
              </v:shape>
              <v:shape style="position:absolute;left:7348;top:2332;width:328;height:472" coordorigin="7348,2332" coordsize="328,472" path="m7633,2705l7585,2746,7515,2759,7593,2759,7613,2736,7633,2705xe" filled="true" fillcolor="#ffffff" stroked="false">
                <v:path arrowok="t"/>
                <v:fill type="solid"/>
              </v:shape>
              <v:shape style="position:absolute;left:7348;top:2332;width:328;height:472" coordorigin="7348,2332" coordsize="328,472" path="m7646,2396l7577,2396,7622,2417,7654,2454,7676,2496,7669,2460,7659,2426,7646,2396xe" filled="true" fillcolor="#ffffff" stroked="false">
                <v:path arrowok="t"/>
                <v:fill type="solid"/>
              </v:shape>
            </v:group>
            <v:group style="position:absolute;left:7348;top:2332;width:328;height:472" coordorigin="7348,2332" coordsize="328,472">
              <v:shape style="position:absolute;left:7348;top:2332;width:328;height:472" coordorigin="7348,2332" coordsize="328,472" path="m7633,2705l7589,2763,7524,2800,7489,2804,7458,2798,7370,2718,7350,2650,7348,2574,7361,2498,7390,2429,7433,2375,7492,2338,7516,2332,7549,2334,7605,2355,7659,2426,7676,2496,7654,2454,7622,2417,7577,2396,7519,2401,7477,2425,7442,2464,7416,2513,7402,2568,7402,2617,7412,2665,7431,2707,7459,2738,7484,2752,7515,2759,7550,2758,7610,2729,7633,2705xe" filled="false" stroked="true" strokeweight=".5pt" strokecolor="#231f20">
                <v:path arrowok="t"/>
              </v:shape>
              <v:shape style="position:absolute;left:7272;top:2667;width:183;height:144" type="#_x0000_t75" stroked="false">
                <v:imagedata r:id="rId240" o:title=""/>
              </v:shape>
              <v:shape style="position:absolute;left:6406;top:1642;width:2317;height:1176" type="#_x0000_t75" stroked="false">
                <v:imagedata r:id="rId241" o:title=""/>
              </v:shape>
              <v:shape style="position:absolute;left:7811;top:2192;width:409;height:162" type="#_x0000_t75" stroked="false">
                <v:imagedata r:id="rId242" o:title=""/>
              </v:shape>
            </v:group>
            <v:group style="position:absolute;left:7687;top:2226;width:539;height:378" coordorigin="7687,2226" coordsize="539,378">
              <v:shape style="position:absolute;left:7687;top:2226;width:539;height:378" coordorigin="7687,2226" coordsize="539,378" path="m8141,2249l8156,2243,8171,2238,8186,2232,8200,2226,8205,2226,8203,2277,8209,2331,8218,2384,8226,2435,8154,2458,8082,2482,8011,2507,7939,2531,7867,2555,7795,2579,7723,2603,7727,2544,7722,2484,7709,2428,7687,2382,7714,2373,7743,2366,7772,2360,7799,2351e" filled="false" stroked="true" strokeweight=".5pt" strokecolor="#231f20">
                <v:path arrowok="t"/>
              </v:shape>
            </v:group>
            <v:group style="position:absolute;left:8222;top:1855;width:450;height:352" coordorigin="8222,1855" coordsize="450,352">
              <v:shape style="position:absolute;left:8222;top:1855;width:450;height:352" coordorigin="8222,1855" coordsize="450,352" path="m8670,1900l8638,1911,8605,1923,8573,1934,8540,1945,8512,2025,8437,2094,8367,2137,8293,2175,8222,2207,8225,2193,8236,2185,8249,2179,8262,2173,8295,2155,8361,2109,8406,2056,8418,1989,8402,1957,8399,1954,8389,1950,8393,1943,8462,1922,8530,1900,8598,1878,8666,1855,8671,1865,8671,1875,8670,1887,8670,1900xe" filled="false" stroked="true" strokeweight=".5pt" strokecolor="#231f20">
                <v:path arrowok="t"/>
              </v:shape>
            </v:group>
            <v:group style="position:absolute;left:7649;top:2002;width:587;height:366" coordorigin="7649,2002" coordsize="587,366">
              <v:shape style="position:absolute;left:7649;top:2002;width:587;height:366" coordorigin="7649,2002" coordsize="587,366" path="m7742,2154l7823,2130,7903,2104,7983,2079,8063,2053,8143,2027,8224,2002,8230,2011,8234,2022,8235,2034,8236,2045,8235,2080,8231,2116,8225,2152,8217,2185,8201,2191,8186,2198,8171,2205,8155,2211,8023,2258,8146,2216,8075,2243,8003,2269,7930,2294,7855,2317,7818,2330,7786,2341,7753,2350,7719,2359,7685,2368,7675,2360,7667,2349,7659,2339,7649,2330,7689,2299,7726,2261,7747,2213,7742,2154xe" filled="false" stroked="true" strokeweight=".5pt" strokecolor="#231f20">
                <v:path arrowok="t"/>
              </v:shape>
            </v:group>
            <v:group style="position:absolute;left:6417;top:1651;width:2295;height:1136" coordorigin="6417,1651" coordsize="2295,1136">
              <v:shape style="position:absolute;left:6417;top:1651;width:2295;height:1136" coordorigin="6417,1651" coordsize="2295,1136" path="m8711,2081l8710,2120,8706,2156,8700,2189,8689,2216,8688,2159,8678,2103,8659,2056,8628,2024,8609,2016,8589,2012,8568,2014,8508,2064,8480,2130,8465,2210,8463,2296,8471,2380,8417,2390,8365,2405,8315,2422,8264,2439,8189,2463,8115,2487,8041,2512,7967,2537,7894,2563,7821,2589,7748,2616,7675,2643,7689,2586,7691,2524,7682,2464,7660,2403,7653,2396,7654,2387,7699,2430,7715,2519,7716,2569,7711,2617,7787,2593,7862,2567,7937,2542,8012,2516,8087,2491,8162,2466,8238,2442,8233,2419,8229,2395,8225,2369,8222,2342,8216,2309,8212,2276,8211,2246,8217,2218,8288,2189,8359,2153,8426,2112,8485,2064,8530,2015,8552,1950,8585,1940,8616,1929,8648,1918,8680,1907,8681,1890,8681,1874,8679,1858,8675,1843,8597,1868,8520,1893,8443,1918,8366,1943,8384,1955,8399,1968,8409,1986,8412,2012,8408,2029,8346,2107,8265,2158,8231,2178,8238,2136,8244,2087,8245,2037,8236,1991,8162,2012,8090,2034,8017,2057,7946,2080,7874,2103,7802,2127,7730,2150,7739,2206,7717,2255,7678,2295,7635,2323,7641,2335,7652,2347,7663,2360,7668,2373,7656,2374,7654,2379,7647,2378,7638,2373,7628,2363,7618,2352,7609,2344,7579,2330,7542,2323,7502,2324,7411,2375,7370,2438,7344,2515,7331,2598,7331,2638,7334,2678,7337,2720,7338,2760,7281,2769,7222,2777,7163,2784,7103,2786,7051,2784,6948,2768,6817,2739,6738,2717,6661,2691,6589,2661,6523,2625,6465,2583,6417,2534,6417,2492,6422,2485,6433,2483,6434,2473,6448,2480,6460,2489,6472,2498,6486,2506,6486,2493,6486,2479,6486,2467,6488,2456,6474,2424,6459,2392,6445,2360,6431,2328,6440,2305,6452,2284,6465,2265,6476,2245,6472,2259,6467,2272,6462,2284,6462,2297,6467,2305,6476,2312,6486,2319,6495,2325,6505,2333,6515,2340,6523,2346,6531,2351,6532,2328,6535,2305,6538,2282,6536,2261,6528,2246,6516,2233,6504,2222,6495,2209,6550,2132,6603,2080,6660,2049,6740,2031,6769,2024,6799,2016,6830,2007,6861,1998,6893,1989,6924,1981,6953,1972,6980,1962,6993,1954,7006,1945,7019,1934,7032,1924,7092,1883,7155,1843,7221,1805,7290,1770,7360,1737,7433,1708,7501,1687,7573,1670,7648,1659,7726,1653,7805,1651,7886,1654,7968,1661,8051,1672,8055,1674,8054,1678,8054,1682,8058,1684,8106,1701,8154,1720,8204,1738,8255,1753,8308,1766,8362,1778,8415,1791,8469,1805,8468,1790,8448,1788,8438,1784,8375,1761,8308,1738,8240,1716,8177,1696,8207,1698,8239,1696,8273,1694,8307,1696,8386,1713,8469,1734,8528,1750,8598,1772,8673,1829,8690,1902,8687,1927,8686,1952,8689,1976,8692,1985,8705,1993,8708,2002,8711,2018,8712,2038,8711,2059,8711,2081xe" filled="false" stroked="true" strokeweight=".5pt" strokecolor="#231f20">
                <v:path arrowok="t"/>
              </v:shape>
              <v:shape style="position:absolute;left:8466;top:2016;width:218;height:383" type="#_x0000_t75" stroked="false">
                <v:imagedata r:id="rId243" o:title=""/>
              </v:shape>
              <v:shape style="position:absolute;left:7407;top:2403;width:271;height:352" type="#_x0000_t75" stroked="false">
                <v:imagedata r:id="rId244" o:title=""/>
              </v:shape>
            </v:group>
            <v:group style="position:absolute;left:7348;top:2332;width:328;height:472" coordorigin="7348,2332" coordsize="328,472">
              <v:shape style="position:absolute;left:7348;top:2332;width:328;height:472" coordorigin="7348,2332" coordsize="328,472" path="m7524,2800l7458,2798,7370,2718,7350,2650,7348,2574,7361,2498,7390,2429,7433,2375,7492,2338,7516,2332,7549,2334,7605,2355,7659,2426,7676,2496,7654,2454,7622,2417,7577,2396,7519,2401,7477,2425,7442,2464,7416,2513,7402,2568,7402,2617,7412,2664,7431,2707,7459,2738,7484,2752,7515,2759,7550,2758,7610,2729,7633,2705,7613,2736,7589,2763,7559,2786,7524,2800xe" filled="false" stroked="true" strokeweight=".5pt" strokecolor="#231f20">
                <v:path arrowok="t"/>
              </v:shape>
              <v:shape style="position:absolute;left:7272;top:2667;width:183;height:144" type="#_x0000_t75" stroked="false">
                <v:imagedata r:id="rId245" o:title=""/>
              </v:shape>
            </v:group>
            <v:group style="position:absolute;left:6472;top:2226;width:55;height:105" coordorigin="6472,2226" coordsize="55,105">
              <v:shape style="position:absolute;left:6472;top:2226;width:55;height:105" coordorigin="6472,2226" coordsize="55,105" path="m6495,2226l6504,2235,6511,2244,6519,2254,6526,2264,6526,2280,6525,2296,6524,2313,6524,2330,6509,2323,6496,2314,6484,2304,6472,2294,6477,2276,6482,2259,6488,2242,6495,2226xe" filled="false" stroked="true" strokeweight=".5pt" strokecolor="#231f20">
                <v:path arrowok="t"/>
              </v:shape>
            </v:group>
            <v:group style="position:absolute;left:8115;top:1694;width:231;height:67" coordorigin="8115,1694" coordsize="231,67">
              <v:shape style="position:absolute;left:8115;top:1694;width:231;height:67" coordorigin="8115,1694" coordsize="231,67" path="m8117,1694l8146,1700,8174,1708,8202,1715,8231,1722,8259,1732,8288,1742,8316,1751,8345,1760,8287,1750,8229,1734,8173,1716,8120,1696,8115,1697,8115,1694,8117,1694xe" filled="false" stroked="true" strokeweight=".5pt" strokecolor="#231f20">
                <v:path arrowok="t"/>
              </v:shape>
            </v:group>
            <v:group style="position:absolute;left:6406;top:1641;width:2318;height:1178" coordorigin="6406,1641" coordsize="2318,1178">
              <v:shape style="position:absolute;left:6406;top:1641;width:2318;height:1178" coordorigin="6406,1641" coordsize="2318,1178" path="m8720,2010l8718,1998,8712,1993,8708,1986,8704,1976,8700,1969,8699,1957,8698,1933,8698,1910,8698,1888,8679,1820,8606,1765,8513,1736,8427,1714,8383,1703,8360,1698,8336,1692,8313,1687,8290,1684,8265,1684,8240,1686,8216,1689,8191,1689,8164,1686,8137,1680,8110,1673,8084,1668,7998,1655,7886,1644,7801,1641,7717,1644,7636,1652,7559,1664,7488,1682,7391,1716,7300,1755,7236,1787,7172,1822,7110,1859,7051,1898,7013,1927,6995,1941,6975,1953,6954,1961,6931,1968,6907,1974,6882,1981,6811,2001,6736,2020,6688,2031,6643,2046,6581,2083,6531,2142,6520,2157,6479,2213,6467,2242,6460,2256,6451,2271,6441,2284,6433,2296,6416,2365,6415,2385,6416,2407,6419,2429,6421,2449,6422,2465,6421,2478,6416,2479,6407,2489,6408,2499,6407,2510,6406,2523,6456,2590,6542,2648,6614,2683,6689,2712,6766,2736,6846,2757,6928,2776,7012,2788,7098,2794,7186,2791,7203,2788,7219,2786,7235,2784,7250,2784,7260,2784,7273,2790,7284,2793,7345,2809,7418,2818,7491,2817,7557,2798,7626,2737,7671,2658,7744,2629,7816,2602,7889,2575,7962,2549,8035,2523,8109,2498,8183,2474,8259,2449,8336,2425,8361,2416,8387,2407,8412,2400,8435,2397,8465,2397,8498,2401,8531,2402,8590,2387,8638,2342,8671,2278,8679,2258,8687,2237,8713,2177,8724,2083,8723,2043,8720,2010xe" filled="false" stroked="true" strokeweight=".5pt" strokecolor="#231f20">
                <v:path arrowok="t"/>
              </v:shape>
            </v:group>
            <v:group style="position:absolute;left:7825;top:2258;width:198;height:68" coordorigin="7825,2258" coordsize="198,68">
              <v:shape style="position:absolute;left:7825;top:2258;width:198;height:68" coordorigin="7825,2258" coordsize="198,68" path="m8023,2258l7825,2325,7835,2323,7855,2317,8023,2258xe" filled="true" fillcolor="#231f20" stroked="false">
                <v:path arrowok="t"/>
                <v:fill type="solid"/>
              </v:shape>
            </v:group>
            <v:group style="position:absolute;left:7825;top:2258;width:198;height:68" coordorigin="7825,2258" coordsize="198,68">
              <v:shape style="position:absolute;left:7825;top:2258;width:198;height:68" coordorigin="7825,2258" coordsize="198,68" path="m7855,2317l8023,2258,7825,2325,7835,2323,7845,2320,7855,2317xe" filled="false" stroked="true" strokeweight=".5pt" strokecolor="#231f20">
                <v:path arrowok="t"/>
              </v:shape>
            </v:group>
            <v:group style="position:absolute;left:2088;top:1052;width:5875;height:1872" coordorigin="2088,1052" coordsize="5875,1872">
              <v:shape style="position:absolute;left:2088;top:1052;width:5875;height:1872" coordorigin="2088,1052" coordsize="5875,1872" path="m7962,1052l2088,2924e" filled="false" stroked="true" strokeweight="1.0pt" strokecolor="#231f20">
                <v:path arrowok="t"/>
              </v:shape>
            </v:group>
            <v:group style="position:absolute;left:2028;top:992;width:5875;height:1872" coordorigin="2028,992" coordsize="5875,1872">
              <v:shape style="position:absolute;left:2028;top:992;width:5875;height:1872" coordorigin="2028,992" coordsize="5875,1872" path="m7902,992l2028,2864e" filled="false" stroked="true" strokeweight="1.0pt" strokecolor="#231f20">
                <v:path arrowok="t"/>
              </v:shape>
            </v:group>
            <v:group style="position:absolute;left:4004;top:3669;width:5875;height:1872" coordorigin="4004,3669" coordsize="5875,1872">
              <v:shape style="position:absolute;left:4004;top:3669;width:5875;height:1872" coordorigin="4004,3669" coordsize="5875,1872" path="m9878,3669l4004,5541e" filled="false" stroked="true" strokeweight="1.0pt" strokecolor="#231f20">
                <v:path arrowok="t"/>
              </v:shape>
            </v:group>
            <v:group style="position:absolute;left:3944;top:3609;width:5875;height:1872" coordorigin="3944,3609" coordsize="5875,1872">
              <v:shape style="position:absolute;left:3944;top:3609;width:5875;height:1872" coordorigin="3944,3609" coordsize="5875,1872" path="m9818,3609l3944,5481e" filled="false" stroked="true" strokeweight="1.0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6.318359pt;margin-top:104.877998pt;width:13.45pt;height:10pt;mso-position-horizontal-relative:page;mso-position-vertical-relative:paragraph;z-index:8416;rotation:41" type="#_x0000_t136" fillcolor="#231f20" stroked="f">
            <o:extrusion v:ext="view" autorotationcenter="t"/>
            <v:textpath style="font-family:&amp;quot;Arial Black&amp;quot;;font-size:10pt;v-text-kern:t;mso-text-shadow:auto;font-weight:bold" string="11"/>
            <w10:wrap type="none"/>
          </v:shape>
        </w:pict>
      </w:r>
      <w:r>
        <w:rPr/>
        <w:pict>
          <v:shape style="position:absolute;margin-left:393.243103pt;margin-top:117.752068pt;width:10.7pt;height:8pt;mso-position-horizontal-relative:page;mso-position-vertical-relative:paragraph;z-index:8560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11"/>
            <w10:wrap type="none"/>
          </v:shape>
        </w:pict>
      </w:r>
      <w:r>
        <w:rPr>
          <w:color w:val="231F20"/>
        </w:rPr>
        <w:t>Observe abaixo a chegada de uma corrida de</w:t>
      </w:r>
      <w:r>
        <w:rPr>
          <w:color w:val="231F20"/>
          <w:spacing w:val="-12"/>
        </w:rPr>
        <w:t> </w:t>
      </w:r>
      <w:r>
        <w:rPr>
          <w:color w:val="231F20"/>
        </w:rPr>
        <w:t>carros.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850" w:right="554"/>
        <w:jc w:val="left"/>
      </w:pPr>
      <w:r>
        <w:rPr/>
        <w:pict>
          <v:shape style="position:absolute;margin-left:102.662881pt;margin-top:-102.973672pt;width:76.55pt;height:14pt;mso-position-horizontal-relative:page;mso-position-vertical-relative:paragraph;z-index:8512;rotation:56" type="#_x0000_t136" fillcolor="#231f20" stroked="f">
            <o:extrusion v:ext="view" autorotationcenter="t"/>
            <v:textpath style="font-family:&amp;quot;Arial Black&amp;quot;;font-size:14pt;v-text-kern:t;mso-text-shadow:auto;font-weight:bold" string="CHEGADA"/>
            <w10:wrap type="none"/>
          </v:shape>
        </w:pict>
      </w:r>
      <w:r>
        <w:rPr/>
        <w:pict>
          <v:shape style="position:absolute;margin-left:248.583115pt;margin-top:-100.826965pt;width:10.7pt;height:8pt;mso-position-horizontal-relative:page;mso-position-vertical-relative:paragraph;z-index:8584;rotation:340" type="#_x0000_t136" fillcolor="#231f20" stroked="f">
            <o:extrusion v:ext="view" autorotationcenter="t"/>
            <v:textpath style="font-family:&amp;quot;Arial Black&amp;quot;;font-size:8pt;v-text-kern:t;mso-text-shadow:auto;font-weight:bold" string="21"/>
            <w10:wrap type="none"/>
          </v:shape>
        </w:pict>
      </w:r>
      <w:r>
        <w:rPr>
          <w:color w:val="231F20"/>
        </w:rPr>
        <w:t>Qual é o número do carro que chegou em último lugar nessa</w:t>
      </w:r>
      <w:r>
        <w:rPr>
          <w:color w:val="231F20"/>
          <w:spacing w:val="-25"/>
        </w:rPr>
        <w:t> </w:t>
      </w:r>
      <w:r>
        <w:rPr>
          <w:color w:val="231F20"/>
        </w:rPr>
        <w:t>corrida?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left="1667"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832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667"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83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667" w:right="554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83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21"/>
        </w:rPr>
        <w:t>11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667" w:right="554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83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21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0" w:bottom="720" w:left="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6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M020424E4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desenho de uma</w:t>
      </w:r>
      <w:r>
        <w:rPr>
          <w:color w:val="231F20"/>
          <w:spacing w:val="-24"/>
        </w:rPr>
        <w:t> </w:t>
      </w:r>
      <w:r>
        <w:rPr>
          <w:color w:val="231F20"/>
        </w:rPr>
        <w:t>pirâmide.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9"/>
          <w:szCs w:val="29"/>
        </w:rPr>
      </w:pPr>
      <w:r>
        <w:rPr/>
        <w:pict>
          <v:group style="position:absolute;margin-left:99.783997pt;margin-top:17.773197pt;width:79.8pt;height:79.25pt;mso-position-horizontal-relative:page;mso-position-vertical-relative:paragraph;z-index:8704;mso-wrap-distance-left:0;mso-wrap-distance-right:0" coordorigin="1996,355" coordsize="1596,1585">
            <v:group style="position:absolute;left:2006;top:377;width:1576;height:1554" coordorigin="2006,377" coordsize="1576,1554">
              <v:shape style="position:absolute;left:2006;top:377;width:1576;height:1554" coordorigin="2006,377" coordsize="1576,1554" path="m2006,1930l3102,1930,3581,1472,2652,377,2006,1930xe" filled="false" stroked="true" strokeweight="1pt" strokecolor="#231f20">
                <v:path arrowok="t"/>
              </v:shape>
            </v:group>
            <v:group style="position:absolute;left:2652;top:377;width:450;height:1554" coordorigin="2652,377" coordsize="450,1554">
              <v:shape style="position:absolute;left:2652;top:377;width:450;height:1554" coordorigin="2652,377" coordsize="450,1554" path="m2652,377l3102,1930e" filled="false" stroked="true" strokeweight="1pt" strokecolor="#231f20">
                <v:path arrowok="t"/>
              </v:shape>
            </v:group>
            <v:group style="position:absolute;left:2434;top:365;width:1147;height:1107" coordorigin="2434,365" coordsize="1147,1107">
              <v:shape style="position:absolute;left:2434;top:365;width:1147;height:1107" coordorigin="2434,365" coordsize="1147,1107" path="m2652,365l2434,1472,3581,1472e" filled="false" stroked="true" strokeweight="1pt" strokecolor="#231f20">
                <v:path arrowok="t"/>
                <v:stroke dashstyle="dash"/>
              </v:shape>
            </v:group>
            <v:group style="position:absolute;left:2006;top:1472;width:429;height:459" coordorigin="2006,1472" coordsize="429,459">
              <v:shape style="position:absolute;left:2006;top:1472;width:429;height:459" coordorigin="2006,1472" coordsize="429,459" path="m2434,1472l2006,1930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desenho que lembra o formato dessa</w:t>
      </w:r>
      <w:r>
        <w:rPr>
          <w:color w:val="231F20"/>
          <w:spacing w:val="-28"/>
        </w:rPr>
        <w:t> </w:t>
      </w:r>
      <w:r>
        <w:rPr>
          <w:color w:val="231F20"/>
        </w:rPr>
        <w:t>pirâmide?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48.688999pt;margin-top:45.140125pt;width:24.55pt;height:24.55pt;mso-position-horizontal-relative:page;mso-position-vertical-relative:paragraph;z-index:8728;mso-wrap-distance-left:0;mso-wrap-distance-right:0" coordorigin="974,903" coordsize="491,491">
            <v:shape style="position:absolute;left:974;top:903;width:491;height:491" coordorigin="974,903" coordsize="491,491" path="m974,1393l1464,1393,1464,903,974,903,974,139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5433pt;margin-top:8.321126pt;width:94.45pt;height:98pt;mso-position-horizontal-relative:page;mso-position-vertical-relative:paragraph;z-index:8752;mso-wrap-distance-left:0;mso-wrap-distance-right:0" coordorigin="1669,166" coordsize="1889,1960">
            <v:shape style="position:absolute;left:1669;top:166;width:1889;height:1960" type="#_x0000_t75" stroked="false">
              <v:imagedata r:id="rId246" o:title=""/>
            </v:shape>
            <v:shape style="position:absolute;left:2417;top:1200;width:158;height:302" type="#_x0000_t75" stroked="false">
              <v:imagedata r:id="rId247" o:title=""/>
            </v:shape>
            <v:shape style="position:absolute;left:2335;top:1747;width:176;height:103" type="#_x0000_t75" stroked="false">
              <v:imagedata r:id="rId248" o:title=""/>
            </v:shape>
            <v:shape style="position:absolute;left:3105;top:195;width:224;height:149" type="#_x0000_t75" stroked="false">
              <v:imagedata r:id="rId249" o:title=""/>
            </v:shape>
            <v:group style="position:absolute;left:1924;top:1242;width:92;height:463" coordorigin="1924,1242" coordsize="92,463">
              <v:shape style="position:absolute;left:1924;top:1242;width:92;height:463" coordorigin="1924,1242" coordsize="92,463" path="m1944,1242l1938,1246,1929,1250,1929,1254,1928,1265,1928,1276,1929,1288,1933,1299,1943,1322,1954,1346,1978,1400,1981,1407,1988,1436,1999,1501,2002,1537,2002,1555,1985,1614,1942,1663,1933,1669,1924,1676,1946,1702,1951,1705,1953,1701,1954,1697,1963,1685,1997,1635,2015,1558,2014,1540,2012,1522,2009,1504,2006,1486,2006,1482,2005,1479,2002,1463,1982,1391,1968,1351,1959,1326,1952,1302,1948,1276,1947,1266,1948,1255,1948,1245,1944,1242xe" filled="true" fillcolor="#ffffff" stroked="false">
                <v:path arrowok="t"/>
                <v:fill type="solid"/>
              </v:shape>
            </v:group>
            <v:group style="position:absolute;left:1978;top:893;width:115;height:113" coordorigin="1978,893" coordsize="115,113">
              <v:shape style="position:absolute;left:1978;top:893;width:115;height:113" coordorigin="1978,893" coordsize="115,113" path="m2090,893l2085,896,2079,897,2076,901,2062,916,2049,931,2022,960,2005,979,1990,994,1984,999,1978,1006,2047,984,2060,961,2064,947,2064,946,2065,944,2069,931,2075,918,2083,906,2092,895,2090,893xe" filled="true" fillcolor="#ffffff" stroked="false">
                <v:path arrowok="t"/>
                <v:fill type="solid"/>
              </v:shape>
            </v:group>
            <v:group style="position:absolute;left:2517;top:1000;width:54;height:149" coordorigin="2517,1000" coordsize="54,149">
              <v:shape style="position:absolute;left:2517;top:1000;width:54;height:149" coordorigin="2517,1000" coordsize="54,149" path="m2568,1000l2561,1007,2554,1014,2548,1021,2537,1034,2528,1048,2521,1063,2517,1080,2517,1099,2523,1118,2533,1136,2546,1148,2542,1129,2537,1111,2535,1091,2537,1072,2542,1053,2549,1035,2559,1018,2570,1002,2568,1000xe" filled="true" fillcolor="#ffffff" stroked="false">
                <v:path arrowok="t"/>
                <v:fill type="solid"/>
              </v:shape>
            </v:group>
            <v:group style="position:absolute;left:1941;top:1066;width:101;height:135" coordorigin="1941,1066" coordsize="101,135">
              <v:shape style="position:absolute;left:1941;top:1066;width:101;height:135" coordorigin="1941,1066" coordsize="101,135" path="m2039,1066l2009,1095,1983,1127,1960,1161,1941,1197,1951,1200,1957,1198,1959,1185,1960,1182,2009,1116,2037,1088,2042,1080,2039,1066xe" filled="true" fillcolor="#ffffff" stroked="false">
                <v:path arrowok="t"/>
                <v:fill type="solid"/>
              </v:shape>
            </v:group>
            <v:group style="position:absolute;left:3436;top:1585;width:82;height:130" coordorigin="3436,1585" coordsize="82,130">
              <v:shape style="position:absolute;left:3436;top:1585;width:82;height:130" coordorigin="3436,1585" coordsize="82,130" path="m3517,1585l3506,1597,3496,1609,3486,1620,3446,1667,3436,1691,3436,1699,3440,1707,3449,1715,3461,1680,3479,1648,3498,1617,3517,1585xe" filled="true" fillcolor="#ffffff" stroked="false">
                <v:path arrowok="t"/>
                <v:fill type="solid"/>
              </v:shape>
            </v:group>
            <v:group style="position:absolute;left:1972;top:1100;width:65;height:92" coordorigin="1972,1100" coordsize="65,92">
              <v:shape style="position:absolute;left:1972;top:1100;width:65;height:92" coordorigin="1972,1100" coordsize="65,92" path="m2036,1100l2018,1121,2001,1142,1985,1165,1972,1191,1998,1177,2019,1154,2034,1126,2036,1100xe" filled="true" fillcolor="#ffffff" stroked="false">
                <v:path arrowok="t"/>
                <v:fill type="solid"/>
              </v:shape>
            </v:group>
            <v:group style="position:absolute;left:2081;top:926;width:57;height:96" coordorigin="2081,926" coordsize="57,96">
              <v:shape style="position:absolute;left:2081;top:926;width:57;height:96" coordorigin="2081,926" coordsize="57,96" path="m2137,926l2117,946,2102,969,2090,994,2081,1021,2083,1020,2085,1019,2120,973,2135,954,2138,951,2137,945,2136,939,2137,932,2137,926xe" filled="true" fillcolor="#ffffff" stroked="false">
                <v:path arrowok="t"/>
                <v:fill type="solid"/>
              </v:shape>
            </v:group>
            <v:group style="position:absolute;left:3468;top:1762;width:23;height:83" coordorigin="3468,1762" coordsize="23,83">
              <v:shape style="position:absolute;left:3468;top:1762;width:23;height:83" coordorigin="3468,1762" coordsize="23,83" path="m3468,1762l3475,1782,3481,1802,3486,1823,3487,1844,3491,1828,3488,1805,3480,1781,3468,1762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40.886978pt;width:24.55pt;height:24.55pt;mso-position-horizontal-relative:page;mso-position-vertical-relative:paragraph;z-index:8776;mso-wrap-distance-left:0;mso-wrap-distance-right:0" coordorigin="974,818" coordsize="491,491">
            <v:shape style="position:absolute;left:974;top:818;width:491;height:491" coordorigin="974,818" coordsize="491,491" path="m974,1308l1464,1308,1464,818,974,818,974,1308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4.931099pt;margin-top:17.272852pt;width:86.05pt;height:72.95pt;mso-position-horizontal-relative:page;mso-position-vertical-relative:paragraph;z-index:8800;mso-wrap-distance-left:0;mso-wrap-distance-right:0" coordorigin="1699,345" coordsize="1721,1459">
            <v:group style="position:absolute;left:2321;top:345;width:1099;height:1026" coordorigin="2321,345" coordsize="1099,1026">
              <v:shape style="position:absolute;left:2321;top:345;width:1099;height:1026" coordorigin="2321,345" coordsize="1099,1026" path="m3393,442l3341,442,3347,521,3351,602,3356,685,3359,769,3362,855,3364,941,3365,1026,3365,1110,3365,1193,3364,1273,3362,1350,3379,1357,3392,1371,3409,1370,3410,1367,3413,1350,3419,1276,3419,1197,3415,1115,3410,1031,3405,945,3402,861,3402,774,3400,689,3398,602,3395,521,3393,453,3393,442xe" filled="true" fillcolor="#231f20" stroked="false">
                <v:path arrowok="t"/>
                <v:fill type="solid"/>
              </v:shape>
              <v:shape style="position:absolute;left:2321;top:345;width:1099;height:1026" coordorigin="2321,345" coordsize="1099,1026" path="m3392,397l2557,397,2634,398,2713,400,3260,422,3252,433,3226,442,3219,453,3234,464,3229,483,3261,477,3288,465,3313,452,3341,442,3393,442,3392,397xe" filled="true" fillcolor="#231f20" stroked="false">
                <v:path arrowok="t"/>
                <v:fill type="solid"/>
              </v:shape>
              <v:shape style="position:absolute;left:2321;top:345;width:1099;height:1026" coordorigin="2321,345" coordsize="1099,1026" path="m2449,345l2376,348,2321,371,2336,383,2331,402,2405,399,2480,397,3392,397,3392,381,3320,377,3246,374,3093,370,2780,366,2703,364,2627,361,2449,345xe" filled="true" fillcolor="#231f20" stroked="false">
                <v:path arrowok="t"/>
                <v:fill type="solid"/>
              </v:shape>
            </v:group>
            <v:group style="position:absolute;left:1699;top:565;width:1194;height:1240" coordorigin="1699,565" coordsize="1194,1240">
              <v:shape style="position:absolute;left:1699;top:565;width:1194;height:1240" coordorigin="1699,565" coordsize="1194,1240" path="m1801,565l1771,568,1747,578,1725,588,1699,595,1703,665,1706,738,1708,814,1709,892,1710,972,1710,1137,1710,1220,1709,1304,1709,1389,1708,1473,1708,1519,1708,1679,1708,1720,1709,1799,2556,1799,2722,1804,2797,1802,2857,1788,2892,1758,1750,1758,1751,1679,1751,1639,1751,1519,1750,1439,1750,1358,1749,1277,1748,1196,1748,1137,1748,1035,1749,956,1750,877,1752,799,1755,722,1760,646,2862,646,2862,636,2838,630,2841,606,1811,606,1811,595,1796,583,1801,565xe" filled="true" fillcolor="#231f20" stroked="false">
                <v:path arrowok="t"/>
                <v:fill type="solid"/>
              </v:shape>
              <v:shape style="position:absolute;left:1699;top:565;width:1194;height:1240" coordorigin="1699,565" coordsize="1194,1240" path="m2862,646l2821,646,2821,1758,2892,1758,2877,1747,2882,1728,2862,1728,2862,646xe" filled="true" fillcolor="#231f20" stroked="false">
                <v:path arrowok="t"/>
                <v:fill type="solid"/>
              </v:shape>
            </v:group>
            <v:group style="position:absolute;left:2443;top:438;width:225;height:91" coordorigin="2443,438" coordsize="225,91">
              <v:shape style="position:absolute;left:2443;top:438;width:225;height:91" coordorigin="2443,438" coordsize="225,91" path="m2545,438l2476,451,2443,493,2492,519,2566,528,2635,515,2668,473,2619,448,2545,438xe" filled="true" fillcolor="#231f20" stroked="false">
                <v:path arrowok="t"/>
                <v:fill type="solid"/>
              </v:shape>
              <v:shape style="position:absolute;left:2910;top:704;width:146;height:166" type="#_x0000_t75" stroked="false">
                <v:imagedata r:id="rId250" o:title=""/>
              </v:shape>
              <v:shape style="position:absolute;left:1850;top:769;width:184;height:205" type="#_x0000_t75" stroked="false">
                <v:imagedata r:id="rId251" o:title=""/>
              </v:shape>
              <v:shape style="position:absolute;left:2138;top:1066;width:223;height:227" type="#_x0000_t75" stroked="false">
                <v:imagedata r:id="rId252" o:title=""/>
              </v:shape>
              <v:shape style="position:absolute;left:3158;top:1125;width:162;height:184" type="#_x0000_t75" stroked="false">
                <v:imagedata r:id="rId253" o:title=""/>
              </v:shape>
              <v:shape style="position:absolute;left:2472;top:1370;width:187;height:226" type="#_x0000_t75" stroked="false">
                <v:imagedata r:id="rId254" o:title=""/>
              </v:shape>
            </v:group>
            <v:group style="position:absolute;left:1796;top:383;width:541;height:201" coordorigin="1796,383" coordsize="541,201">
              <v:shape style="position:absolute;left:1796;top:383;width:541;height:201" coordorigin="1796,383" coordsize="541,201" path="m1796,583l1873,555,1950,526,2027,497,2104,468,2181,439,2259,411,2336,383e" filled="false" stroked="true" strokeweight="2.824pt" strokecolor="#231f20">
                <v:path arrowok="t"/>
              </v:shape>
            </v:group>
            <v:group style="position:absolute;left:2838;top:464;width:396;height:166" coordorigin="2838,464" coordsize="396,166">
              <v:shape style="position:absolute;left:2838;top:464;width:396;height:166" coordorigin="2838,464" coordsize="396,166" path="m3234,464l3154,496,3075,529,2996,561,2917,595,2838,630e" filled="false" stroked="true" strokeweight="2.779pt" strokecolor="#231f20">
                <v:path arrowok="t"/>
              </v:shape>
            </v:group>
            <v:group style="position:absolute;left:2877;top:1358;width:502;height:390" coordorigin="2877,1358" coordsize="502,390">
              <v:shape style="position:absolute;left:2877;top:1358;width:502;height:390" coordorigin="2877,1358" coordsize="502,390" path="m2877,1747l2941,1700,3004,1652,3067,1604,3130,1555,3193,1506,3255,1457,3317,1407,3379,1358e" filled="false" stroked="true" strokeweight="2.73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140.701981pt;width:24.55pt;height:24.55pt;mso-position-horizontal-relative:page;mso-position-vertical-relative:paragraph;z-index:8824;mso-wrap-distance-left:0;mso-wrap-distance-right:0" coordorigin="974,2814" coordsize="491,491">
            <v:shape style="position:absolute;left:974;top:2814;width:491;height:491" coordorigin="974,2814" coordsize="491,491" path="m974,3304l1464,3304,1464,2814,974,2814,974,3304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889801pt;margin-top:101.6791pt;width:74.150pt;height:101.55pt;mso-position-horizontal-relative:page;mso-position-vertical-relative:paragraph;z-index:8848;mso-wrap-distance-left:0;mso-wrap-distance-right:0" coordorigin="1678,2034" coordsize="1483,2031">
            <v:group style="position:absolute;left:1678;top:2034;width:1483;height:2031" coordorigin="1678,2034" coordsize="1483,2031">
              <v:shape style="position:absolute;left:1678;top:2034;width:1483;height:2031" coordorigin="1678,2034" coordsize="1483,2031" path="m3004,4060l2745,4060,2916,4065,3000,4061,3004,4060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1925,3243l1818,3259,1768,3300,1738,3361,1721,3439,1712,3528,1703,3623,1699,3662,1695,3700,1692,3736,1689,3772,1682,3828,1678,3879,1679,3925,1724,4014,1838,4058,1912,4063,2082,4060,3004,4060,3066,4046,3095,4028,2894,4028,2893,4028,1940,4028,1859,4027,1794,4017,1745,3981,1713,3910,1713,3874,1717,3833,1722,3791,1730,3722,1739,3648,1748,3573,1756,3499,1764,3421,1780,3355,1812,3308,1871,3283,1913,3280,2084,3280,2092,3245,1986,3245,1925,3243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3047,3282l2923,3282,2978,3286,3023,3307,3059,3360,3077,3439,3084,3528,3090,3609,3094,3646,3104,3728,3109,3772,3115,3816,3121,3860,3123,3901,3119,3935,3065,4004,2977,4027,2894,4028,3095,4028,3145,3971,3161,3909,3158,3873,3148,3791,3139,3707,3130,3632,3122,3559,3114,3479,3111,3439,3107,3399,3101,3362,3090,3331,3054,3285,3047,328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730,4022l2101,4022,2024,4024,1940,4028,2893,4028,2808,4024,2730,402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083,3283l2044,3283,2013,3416,1997,3482,1981,3551,1971,3610,1970,3661,1984,3708,2064,3795,2124,3829,2191,3855,2266,3873,2344,3883,2423,3885,2503,3879,2579,3865,2633,3849,2371,3849,2280,3839,2196,3818,2125,3789,2068,3753,2026,3708,2001,3652,2004,3609,2016,3557,2032,3504,2044,3460,2083,3283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517,2115l2475,2115,2476,2118,2476,2121,2493,2194,2511,2268,2528,2344,2546,2421,2564,2500,2581,2579,2599,2658,2617,2739,2689,3063,2707,3143,2725,3224,2742,3303,2760,3382,2778,3460,2805,3563,2815,3611,2796,3708,2751,3755,2688,3792,2615,3821,2538,3840,2466,3849,2371,3849,2633,3849,2716,3815,2810,3747,2855,3652,2853,3607,2842,3559,2829,3510,2817,3465,2807,3420,2797,3375,2787,3330,2778,3283,2884,3283,2923,3282,3047,3282,3001,3258,2934,3245,2910,3244,2769,3244,2752,3168,2717,3012,2680,2851,2625,2606,2533,2203,2526,2162,2518,2119,2517,2115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084,3280l1913,3280,1997,3284,2044,3283,2083,3283,2084,3280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884,3283l2778,3283,2856,3283,2884,3283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410,2034l2337,2053,2300,2141,2289,2203,2271,2282,2253,2364,2234,2446,2215,2529,2196,2613,2176,2696,2157,2779,2138,2861,2049,3244,1986,3245,2092,3245,2166,2910,2200,2756,2217,2679,2235,2602,2252,2524,2270,2446,2287,2368,2305,2290,2323,2211,2341,2131,2347,2122,2467,2122,2471,2116,2475,2115,2517,2115,2517,2115,2413,2115,2394,2111,2380,2102,2388,2086,2405,2079,2506,2079,2495,2059,2472,2045,2441,2037,2410,2034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856,3242l2769,3244,2910,3244,2856,324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467,2122l2347,2122,2356,2127,2364,2137,2370,2145,2401,2150,2432,2148,2458,2137,2467,2122xe" filled="true" fillcolor="#231f20" stroked="false">
                <v:path arrowok="t"/>
                <v:fill type="solid"/>
              </v:shape>
              <v:shape style="position:absolute;left:1678;top:2034;width:1483;height:2031" coordorigin="1678,2034" coordsize="1483,2031" path="m2506,2079l2405,2079,2424,2082,2437,2092,2430,2109,2413,2115,2517,2115,2508,2083,2506,2079xe" filled="true" fillcolor="#231f20" stroked="false">
                <v:path arrowok="t"/>
                <v:fill type="solid"/>
              </v:shape>
            </v:group>
            <v:group style="position:absolute;left:2380;top:2079;width:58;height:36" coordorigin="2380,2079" coordsize="58,36">
              <v:shape style="position:absolute;left:2380;top:2079;width:58;height:36" coordorigin="2380,2079" coordsize="58,36" path="m2405,2079l2388,2086,2380,2102,2394,2111,2413,2115,2430,2109,2437,2092,2424,2082,2405,2079xe" filled="true" fillcolor="#ffffff" stroked="false">
                <v:path arrowok="t"/>
                <v:fill type="solid"/>
              </v:shape>
            </v:group>
            <v:group style="position:absolute;left:2001;top:2115;width:816;height:1735" coordorigin="2001,2115" coordsize="816,1735">
              <v:shape style="position:absolute;left:2001;top:2115;width:816;height:1735" coordorigin="2001,2115" coordsize="816,1735" path="m2347,2122l2323,2211,2305,2290,2287,2368,2269,2446,2252,2524,2235,2602,2217,2679,2200,2756,2166,2910,2079,3300,2044,3460,2032,3504,2016,3557,2004,3609,2009,3680,2047,3733,2125,3789,2196,3818,2280,3839,2371,3849,2466,3849,2538,3840,2615,3821,2688,3792,2751,3755,2796,3708,2817,3652,2815,3611,2805,3563,2791,3511,2778,3460,2760,3382,2742,3303,2725,3224,2707,3143,2689,3063,2617,2739,2599,2658,2581,2579,2564,2500,2546,2421,2528,2344,2511,2268,2493,2194,2483,2150,2401,2150,2370,2145,2364,2137,2356,2127,2347,2122xe" filled="true" fillcolor="#ffffff" stroked="false">
                <v:path arrowok="t"/>
                <v:fill type="solid"/>
              </v:shape>
              <v:shape style="position:absolute;left:2001;top:2115;width:816;height:1735" coordorigin="2001,2115" coordsize="816,1735" path="m2475,2115l2471,2116,2458,2137,2432,2148,2401,2150,2483,2150,2476,2121,2476,2118,2475,2115xe" filled="true" fillcolor="#ffffff" stroked="false">
                <v:path arrowok="t"/>
                <v:fill type="solid"/>
              </v:shape>
            </v:group>
            <v:group style="position:absolute;left:1713;top:3280;width:1411;height:749" coordorigin="1713,3280" coordsize="1411,749">
              <v:shape style="position:absolute;left:1713;top:3280;width:1411;height:749" coordorigin="1713,3280" coordsize="1411,749" path="m3012,4022l2730,4022,2808,4024,2894,4028,2977,4027,3012,4022xe" filled="true" fillcolor="#ffffff" stroked="false">
                <v:path arrowok="t"/>
                <v:fill type="solid"/>
              </v:shape>
              <v:shape style="position:absolute;left:1713;top:3280;width:1411;height:749" coordorigin="1713,3280" coordsize="1411,749" path="m1913,3280l1812,3308,1764,3421,1748,3573,1739,3648,1730,3722,1717,3833,1713,3874,1713,3910,1717,3940,1769,4003,1859,4027,1940,4028,2024,4024,2101,4022,3012,4022,3042,4017,3108,3959,3123,3901,3122,3885,2423,3885,2344,3883,2266,3873,2191,3855,2124,3829,2064,3795,2015,3753,1970,3661,1971,3610,1981,3551,1997,3482,2013,3416,2043,3284,1997,3284,1913,3280xe" filled="true" fillcolor="#ffffff" stroked="false">
                <v:path arrowok="t"/>
                <v:fill type="solid"/>
              </v:shape>
              <v:shape style="position:absolute;left:1713;top:3280;width:1411;height:749" coordorigin="1713,3280" coordsize="1411,749" path="m2923,3282l2856,3283,2778,3283,2787,3330,2807,3420,2829,3510,2842,3559,2853,3607,2841,3703,2766,3784,2651,3844,2580,3865,2503,3879,2423,3885,3122,3885,3121,3860,3115,3815,3109,3772,3104,3728,3094,3646,3090,3609,3084,3527,3077,3439,3059,3360,3023,3307,2978,3286,2942,3283,2856,3283,2934,3283,2923,3282xe" filled="true" fillcolor="#ffffff" stroked="false">
                <v:path arrowok="t"/>
                <v:fill type="solid"/>
              </v:shape>
              <v:shape style="position:absolute;left:1713;top:3280;width:1411;height:749" coordorigin="1713,3280" coordsize="1411,749" path="m2044,3283l1997,3284,2043,3284,2044,328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258.609985pt;width:24.55pt;height:24.55pt;mso-position-horizontal-relative:page;mso-position-vertical-relative:paragraph;z-index:8872;mso-wrap-distance-left:0;mso-wrap-distance-right:0" coordorigin="974,5172" coordsize="491,491">
            <v:shape style="position:absolute;left:974;top:5172;width:491;height:491" coordorigin="974,5172" coordsize="491,491" path="m974,5662l1464,5662,1464,5172,974,5172,974,5662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7948pt;margin-top:212.74498pt;width:101.15pt;height:116.85pt;mso-position-horizontal-relative:page;mso-position-vertical-relative:paragraph;z-index:8920;mso-wrap-distance-left:0;mso-wrap-distance-right:0" coordorigin="1676,4255" coordsize="2023,2337">
            <v:group style="position:absolute;left:1992;top:5018;width:1344;height:1554" coordorigin="1992,5018" coordsize="1344,1554">
              <v:shape style="position:absolute;left:1992;top:5018;width:1344;height:1554" coordorigin="1992,5018" coordsize="1344,1554" path="m1992,6571l3088,6571,3335,6113,2638,5018,1992,6571xe" filled="false" stroked="true" strokeweight="1pt" strokecolor="#231f20">
                <v:path arrowok="t"/>
              </v:shape>
            </v:group>
            <v:group style="position:absolute;left:2638;top:5018;width:450;height:1554" coordorigin="2638,5018" coordsize="450,1554">
              <v:shape style="position:absolute;left:2638;top:5018;width:450;height:1554" coordorigin="2638,5018" coordsize="450,1554" path="m2638,5018l3088,6571e" filled="false" stroked="true" strokeweight="1pt" strokecolor="#231f20">
                <v:path arrowok="t"/>
              </v:shape>
            </v:group>
            <v:group style="position:absolute;left:2638;top:5018;width:697;height:1554" coordorigin="2638,5018" coordsize="697,1554">
              <v:shape style="position:absolute;left:2638;top:5018;width:697;height:1554" coordorigin="2638,5018" coordsize="697,1554" path="m2638,5018l3088,6571,3335,6113,2638,5018xe" filled="true" fillcolor="#231f20" stroked="false">
                <v:path arrowok="t"/>
                <v:fill type="solid"/>
              </v:shape>
            </v:group>
            <v:group style="position:absolute;left:2638;top:5018;width:697;height:1554" coordorigin="2638,5018" coordsize="697,1554">
              <v:shape style="position:absolute;left:2638;top:5018;width:697;height:1554" coordorigin="2638,5018" coordsize="697,1554" path="m3335,6113l2638,5018,3088,6571,3335,6113xe" filled="false" stroked="true" strokeweight=".567pt" strokecolor="#231f20">
                <v:path arrowok="t"/>
              </v:shape>
            </v:group>
            <v:group style="position:absolute;left:2068;top:5126;width:602;height:1446" coordorigin="2068,5126" coordsize="602,1446">
              <v:shape style="position:absolute;left:2068;top:5126;width:602;height:1446" coordorigin="2068,5126" coordsize="602,1446" path="m2068,6571l2669,5126e" filled="false" stroked="true" strokeweight="2pt" strokecolor="#231f20">
                <v:path arrowok="t"/>
              </v:shape>
            </v:group>
            <v:group style="position:absolute;left:2184;top:5273;width:541;height:1298" coordorigin="2184,5273" coordsize="541,1298">
              <v:shape style="position:absolute;left:2184;top:5273;width:541;height:1298" coordorigin="2184,5273" coordsize="541,1298" path="m2184,6571l2724,5273e" filled="false" stroked="true" strokeweight="1.8pt" strokecolor="#231f20">
                <v:path arrowok="t"/>
              </v:shape>
            </v:group>
            <v:group style="position:absolute;left:2308;top:5350;width:509;height:1222" coordorigin="2308,5350" coordsize="509,1222">
              <v:shape style="position:absolute;left:2308;top:5350;width:509;height:1222" coordorigin="2308,5350" coordsize="509,1222" path="m2308,6571l2816,5350e" filled="false" stroked="true" strokeweight="1.5pt" strokecolor="#231f20">
                <v:path arrowok="t"/>
              </v:shape>
            </v:group>
            <v:group style="position:absolute;left:2415;top:5513;width:441;height:1058" coordorigin="2415,5513" coordsize="441,1058">
              <v:shape style="position:absolute;left:2415;top:5513;width:441;height:1058" coordorigin="2415,5513" coordsize="441,1058" path="m2415,6571l2855,5513e" filled="false" stroked="true" strokeweight="1pt" strokecolor="#231f20">
                <v:path arrowok="t"/>
              </v:shape>
            </v:group>
            <v:group style="position:absolute;left:2533;top:5562;width:420;height:1010" coordorigin="2533,5562" coordsize="420,1010">
              <v:shape style="position:absolute;left:2533;top:5562;width:420;height:1010" coordorigin="2533,5562" coordsize="420,1010" path="m2533,6571l2953,5562e" filled="false" stroked="true" strokeweight=".5pt" strokecolor="#231f20">
                <v:path arrowok="t"/>
              </v:shape>
            </v:group>
            <v:group style="position:absolute;left:1704;top:4283;width:731;height:1224" coordorigin="1704,4283" coordsize="731,1224">
              <v:shape style="position:absolute;left:1704;top:4283;width:731;height:1224" coordorigin="1704,4283" coordsize="731,1224" path="m2435,5507l1704,4283e" filled="false" stroked="true" strokeweight="1pt" strokecolor="#231f20">
                <v:path arrowok="t"/>
              </v:shape>
            </v:group>
            <v:group style="position:absolute;left:1682;top:4261;width:45;height:45" coordorigin="1682,4261" coordsize="45,45">
              <v:shape style="position:absolute;left:1682;top:4261;width:45;height:45" coordorigin="1682,4261" coordsize="45,45" path="m1717,4261l1692,4261,1682,4271,1682,4296,1692,4306,1717,4306,1727,4296,1727,4271,1717,4261xe" filled="true" fillcolor="#231f20" stroked="false">
                <v:path arrowok="t"/>
                <v:fill type="solid"/>
              </v:shape>
            </v:group>
            <v:group style="position:absolute;left:1682;top:4261;width:45;height:45" coordorigin="1682,4261" coordsize="45,45">
              <v:shape style="position:absolute;left:1682;top:4261;width:45;height:45" coordorigin="1682,4261" coordsize="45,45" path="m1704,4261l1717,4261,1727,4271,1727,4283,1727,4296,1717,4306,1704,4306,1692,4306,1682,4296,1682,4283,1682,4271,1692,4261,1704,4261xe" filled="false" stroked="true" strokeweight=".567pt" strokecolor="#231f20">
                <v:path arrowok="t"/>
              </v:shape>
            </v:group>
            <v:group style="position:absolute;left:2939;top:4283;width:731;height:1224" coordorigin="2939,4283" coordsize="731,1224">
              <v:shape style="position:absolute;left:2939;top:4283;width:731;height:1224" coordorigin="2939,4283" coordsize="731,1224" path="m2939,5507l3669,4283e" filled="false" stroked="true" strokeweight="1pt" strokecolor="#231f20">
                <v:path arrowok="t"/>
              </v:shape>
            </v:group>
            <v:group style="position:absolute;left:3647;top:4261;width:45;height:45" coordorigin="3647,4261" coordsize="45,45">
              <v:shape style="position:absolute;left:3647;top:4261;width:45;height:45" coordorigin="3647,4261" coordsize="45,45" path="m3682,4261l3657,4261,3647,4271,3647,4296,3657,4306,3682,4306,3692,4296,3692,4271,3682,4261xe" filled="true" fillcolor="#231f20" stroked="false">
                <v:path arrowok="t"/>
                <v:fill type="solid"/>
              </v:shape>
            </v:group>
            <v:group style="position:absolute;left:3647;top:4261;width:45;height:45" coordorigin="3647,4261" coordsize="45,45">
              <v:shape style="position:absolute;left:3647;top:4261;width:45;height:45" coordorigin="3647,4261" coordsize="45,45" path="m3669,4261l3657,4261,3647,4271,3647,4283,3647,4296,3657,4306,3669,4306,3682,4306,3692,4296,3692,4283,3692,4271,3682,4261,3669,4261xe" filled="false" stroked="true" strokeweight=".567pt" strokecolor="#231f20">
                <v:path arrowok="t"/>
              </v:shape>
              <v:shape style="position:absolute;left:2783;top:6470;width:244;height:60" type="#_x0000_t202" filled="false" stroked="false">
                <v:textbox inset="0,0,0,0">
                  <w:txbxContent>
                    <w:p>
                      <w:pPr>
                        <w:spacing w:line="56" w:lineRule="exact" w:before="3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231F20"/>
                          <w:sz w:val="6"/>
                        </w:rPr>
                        <w:t>ANTENA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 w:hint="default"/>
          <w:sz w:val="12"/>
          <w:szCs w:val="12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99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432"/>
        <w:jc w:val="left"/>
      </w:pPr>
      <w:r>
        <w:rPr>
          <w:color w:val="231F20"/>
        </w:rPr>
        <w:t>Lorena foi visitar sua tia que mora na Rua das Flores, número cinquenta e seis. Qual é o número da casa da tia de</w:t>
      </w:r>
      <w:r>
        <w:rPr>
          <w:color w:val="231F20"/>
          <w:spacing w:val="-18"/>
        </w:rPr>
        <w:t> </w:t>
      </w:r>
      <w:r>
        <w:rPr>
          <w:color w:val="231F20"/>
        </w:rPr>
        <w:t>Lorena?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9016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90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90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256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90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506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2428" w:right="3166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M0303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916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848"/>
        <w:jc w:val="both"/>
      </w:pP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sala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Lucas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estuda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foi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feita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uma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pesquisa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verificar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preferência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dos </w:t>
      </w:r>
      <w:r>
        <w:rPr>
          <w:rFonts w:ascii="Arial" w:hAnsi="Arial"/>
          <w:color w:val="231F20"/>
        </w:rPr>
      </w:r>
      <w:r>
        <w:rPr>
          <w:color w:val="231F20"/>
        </w:rPr>
        <w:t>alunos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alguns</w:t>
      </w:r>
      <w:r>
        <w:rPr>
          <w:color w:val="231F20"/>
          <w:spacing w:val="-20"/>
        </w:rPr>
        <w:t> </w:t>
      </w:r>
      <w:r>
        <w:rPr>
          <w:color w:val="231F20"/>
        </w:rPr>
        <w:t>tipos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frutas.</w:t>
      </w:r>
      <w:r>
        <w:rPr>
          <w:color w:val="231F20"/>
          <w:spacing w:val="-21"/>
        </w:rPr>
        <w:t> </w:t>
      </w:r>
      <w:r>
        <w:rPr>
          <w:color w:val="231F20"/>
        </w:rPr>
        <w:t>Nessa</w:t>
      </w:r>
      <w:r>
        <w:rPr>
          <w:color w:val="231F20"/>
          <w:spacing w:val="-20"/>
        </w:rPr>
        <w:t> </w:t>
      </w:r>
      <w:r>
        <w:rPr>
          <w:color w:val="231F20"/>
        </w:rPr>
        <w:t>pesquisa,</w:t>
      </w:r>
      <w:r>
        <w:rPr>
          <w:color w:val="231F20"/>
          <w:spacing w:val="-20"/>
        </w:rPr>
        <w:t> </w:t>
      </w:r>
      <w:r>
        <w:rPr>
          <w:color w:val="231F20"/>
        </w:rPr>
        <w:t>cada</w:t>
      </w:r>
      <w:r>
        <w:rPr>
          <w:color w:val="231F20"/>
          <w:spacing w:val="-21"/>
        </w:rPr>
        <w:t> </w:t>
      </w:r>
      <w:r>
        <w:rPr>
          <w:color w:val="231F20"/>
        </w:rPr>
        <w:t>aluno</w:t>
      </w:r>
      <w:r>
        <w:rPr>
          <w:color w:val="231F20"/>
          <w:spacing w:val="-20"/>
        </w:rPr>
        <w:t> </w:t>
      </w:r>
      <w:r>
        <w:rPr>
          <w:color w:val="231F20"/>
        </w:rPr>
        <w:t>indicou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preferência </w:t>
      </w:r>
      <w:r>
        <w:rPr>
          <w:color w:val="231F20"/>
        </w:rPr>
        <w:t>por uma única</w:t>
      </w:r>
      <w:r>
        <w:rPr>
          <w:color w:val="231F20"/>
          <w:spacing w:val="-8"/>
        </w:rPr>
        <w:t> </w:t>
      </w:r>
      <w:r>
        <w:rPr>
          <w:color w:val="231F20"/>
        </w:rPr>
        <w:t>fruta.</w:t>
      </w:r>
      <w:r>
        <w:rPr/>
      </w:r>
    </w:p>
    <w:p>
      <w:pPr>
        <w:spacing w:before="37"/>
        <w:ind w:left="2428" w:right="847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73.362pt;margin-top:7.197854pt;width:284.9pt;height:159.450pt;mso-position-horizontal-relative:page;mso-position-vertical-relative:paragraph;z-index:9184" coordorigin="3467,144" coordsize="5698,3189">
            <v:group style="position:absolute;left:3477;top:3244;width:5678;height:2" coordorigin="3477,3244" coordsize="5678,2">
              <v:shape style="position:absolute;left:3477;top:3244;width:5678;height:2" coordorigin="3477,3244" coordsize="5678,0" path="m3477,3244l9155,3244e" filled="false" stroked="true" strokeweight="1pt" strokecolor="#231f20">
                <v:path arrowok="t"/>
              </v:shape>
            </v:group>
            <v:group style="position:absolute;left:3477;top:2854;width:518;height:2" coordorigin="3477,2854" coordsize="518,2">
              <v:shape style="position:absolute;left:3477;top:2854;width:518;height:2" coordorigin="3477,2854" coordsize="518,0" path="m3477,2854l3995,2854e" filled="false" stroked="true" strokeweight="1pt" strokecolor="#231f20">
                <v:path arrowok="t"/>
              </v:shape>
            </v:group>
            <v:group style="position:absolute;left:3477;top:2471;width:518;height:2" coordorigin="3477,2471" coordsize="518,2">
              <v:shape style="position:absolute;left:3477;top:2471;width:518;height:2" coordorigin="3477,2471" coordsize="518,0" path="m3477,2471l3995,2471e" filled="false" stroked="true" strokeweight="1pt" strokecolor="#231f20">
                <v:path arrowok="t"/>
              </v:shape>
            </v:group>
            <v:group style="position:absolute;left:3477;top:2081;width:518;height:2" coordorigin="3477,2081" coordsize="518,2">
              <v:shape style="position:absolute;left:3477;top:2081;width:518;height:2" coordorigin="3477,2081" coordsize="518,0" path="m3477,2081l3995,2081e" filled="false" stroked="true" strokeweight="1pt" strokecolor="#231f20">
                <v:path arrowok="t"/>
              </v:shape>
            </v:group>
            <v:group style="position:absolute;left:3477;top:1691;width:1928;height:2" coordorigin="3477,1691" coordsize="1928,2">
              <v:shape style="position:absolute;left:3477;top:1691;width:1928;height:2" coordorigin="3477,1691" coordsize="1928,0" path="m3477,1691l5405,1691e" filled="false" stroked="true" strokeweight="1pt" strokecolor="#231f20">
                <v:path arrowok="t"/>
              </v:shape>
            </v:group>
            <v:group style="position:absolute;left:3477;top:1301;width:1928;height:2" coordorigin="3477,1301" coordsize="1928,2">
              <v:shape style="position:absolute;left:3477;top:1301;width:1928;height:2" coordorigin="3477,1301" coordsize="1928,0" path="m3477,1301l5405,1301e" filled="false" stroked="true" strokeweight="1pt" strokecolor="#231f20">
                <v:path arrowok="t"/>
              </v:shape>
            </v:group>
            <v:group style="position:absolute;left:3477;top:919;width:1928;height:2" coordorigin="3477,919" coordsize="1928,2">
              <v:shape style="position:absolute;left:3477;top:919;width:1928;height:2" coordorigin="3477,919" coordsize="1928,0" path="m3477,919l5405,919e" filled="false" stroked="true" strokeweight="1pt" strokecolor="#231f20">
                <v:path arrowok="t"/>
              </v:shape>
            </v:group>
            <v:group style="position:absolute;left:3477;top:529;width:5678;height:2" coordorigin="3477,529" coordsize="5678,2">
              <v:shape style="position:absolute;left:3477;top:529;width:5678;height:2" coordorigin="3477,529" coordsize="5678,0" path="m3477,529l9155,529e" filled="false" stroked="true" strokeweight="1pt" strokecolor="#231f20">
                <v:path arrowok="t"/>
              </v:shape>
            </v:group>
            <v:group style="position:absolute;left:3477;top:154;width:5678;height:2" coordorigin="3477,154" coordsize="5678,2">
              <v:shape style="position:absolute;left:3477;top:154;width:5678;height:2" coordorigin="3477,154" coordsize="5678,0" path="m3477,154l9155,154e" filled="false" stroked="true" strokeweight="1pt" strokecolor="#231f20">
                <v:path arrowok="t"/>
              </v:shape>
            </v:group>
            <v:group style="position:absolute;left:3530;top:154;width:2;height:3154" coordorigin="3530,154" coordsize="2,3154">
              <v:shape style="position:absolute;left:3530;top:154;width:2;height:3154" coordorigin="3530,154" coordsize="0,3154" path="m3530,154l3530,3308e" filled="false" stroked="true" strokeweight="1pt" strokecolor="#231f20">
                <v:path arrowok="t"/>
              </v:shape>
            </v:group>
            <v:group style="position:absolute;left:4940;top:3244;width:2;height:79" coordorigin="4940,3244" coordsize="2,79">
              <v:shape style="position:absolute;left:4940;top:3244;width:2;height:79" coordorigin="4940,3244" coordsize="0,79" path="m4940,3244l4940,3323e" filled="false" stroked="true" strokeweight="1pt" strokecolor="#231f20">
                <v:path arrowok="t"/>
              </v:shape>
            </v:group>
            <v:group style="position:absolute;left:6342;top:3244;width:2;height:79" coordorigin="6342,3244" coordsize="2,79">
              <v:shape style="position:absolute;left:6342;top:3244;width:2;height:79" coordorigin="6342,3244" coordsize="0,79" path="m6342,3244l6342,3323e" filled="false" stroked="true" strokeweight="1pt" strokecolor="#231f20">
                <v:path arrowok="t"/>
              </v:shape>
            </v:group>
            <v:group style="position:absolute;left:7760;top:3244;width:2;height:79" coordorigin="7760,3244" coordsize="2,79">
              <v:shape style="position:absolute;left:7760;top:3244;width:2;height:79" coordorigin="7760,3244" coordsize="0,79" path="m7760,3244l7760,3323e" filled="false" stroked="true" strokeweight="1pt" strokecolor="#231f20">
                <v:path arrowok="t"/>
              </v:shape>
            </v:group>
            <v:group style="position:absolute;left:9147;top:3244;width:2;height:79" coordorigin="9147,3244" coordsize="2,79">
              <v:shape style="position:absolute;left:9147;top:3244;width:2;height:79" coordorigin="9147,3244" coordsize="0,79" path="m9147,3244l9147,3323e" filled="false" stroked="true" strokeweight="1pt" strokecolor="#231f20">
                <v:path arrowok="t"/>
              </v:shape>
            </v:group>
            <v:group style="position:absolute;left:4467;top:2854;width:938;height:2" coordorigin="4467,2854" coordsize="938,2">
              <v:shape style="position:absolute;left:4467;top:2854;width:938;height:2" coordorigin="4467,2854" coordsize="938,0" path="m4467,2854l5405,2854e" filled="false" stroked="true" strokeweight="1pt" strokecolor="#231f20">
                <v:path arrowok="t"/>
              </v:shape>
            </v:group>
            <v:group style="position:absolute;left:4467;top:2471;width:938;height:2" coordorigin="4467,2471" coordsize="938,2">
              <v:shape style="position:absolute;left:4467;top:2471;width:938;height:2" coordorigin="4467,2471" coordsize="938,0" path="m4467,2471l5405,2471e" filled="false" stroked="true" strokeweight="1pt" strokecolor="#231f20">
                <v:path arrowok="t"/>
              </v:shape>
            </v:group>
            <v:group style="position:absolute;left:4467;top:2081;width:938;height:2" coordorigin="4467,2081" coordsize="938,2">
              <v:shape style="position:absolute;left:4467;top:2081;width:938;height:2" coordorigin="4467,2081" coordsize="938,0" path="m4467,2081l5405,2081e" filled="false" stroked="true" strokeweight="1pt" strokecolor="#231f20">
                <v:path arrowok="t"/>
              </v:shape>
            </v:group>
            <v:group style="position:absolute;left:3995;top:1691;width:473;height:1553" coordorigin="3995,1691" coordsize="473,1553">
              <v:shape style="position:absolute;left:3995;top:1691;width:473;height:1553" coordorigin="3995,1691" coordsize="473,1553" path="m3995,3244l4467,3244,4467,1691,3995,1691,3995,3244xe" filled="true" fillcolor="#939598" stroked="false">
                <v:path arrowok="t"/>
                <v:fill type="solid"/>
              </v:shape>
            </v:group>
            <v:group style="position:absolute;left:3995;top:1691;width:473;height:1553" coordorigin="3995,1691" coordsize="473,1553">
              <v:shape style="position:absolute;left:3995;top:1691;width:473;height:1553" coordorigin="3995,1691" coordsize="473,1553" path="m3995,3244l4467,3244,4467,1691,3995,1691,3995,3244xe" filled="false" stroked="true" strokeweight="1pt" strokecolor="#231f20">
                <v:path arrowok="t"/>
              </v:shape>
            </v:group>
            <v:group style="position:absolute;left:5877;top:2854;width:2374;height:2" coordorigin="5877,2854" coordsize="2374,2">
              <v:shape style="position:absolute;left:5877;top:2854;width:2374;height:2" coordorigin="5877,2854" coordsize="2374,0" path="m5877,2854l8251,2854e" filled="false" stroked="true" strokeweight="1pt" strokecolor="#231f20">
                <v:path arrowok="t"/>
              </v:shape>
            </v:group>
            <v:group style="position:absolute;left:5877;top:2471;width:3278;height:2" coordorigin="5877,2471" coordsize="3278,2">
              <v:shape style="position:absolute;left:5877;top:2471;width:3278;height:2" coordorigin="5877,2471" coordsize="3278,0" path="m5877,2471l9155,2471e" filled="false" stroked="true" strokeweight="1pt" strokecolor="#231f20">
                <v:path arrowok="t"/>
              </v:shape>
            </v:group>
            <v:group style="position:absolute;left:5877;top:2081;width:3278;height:2" coordorigin="5877,2081" coordsize="3278,2">
              <v:shape style="position:absolute;left:5877;top:2081;width:3278;height:2" coordorigin="5877,2081" coordsize="3278,0" path="m5877,2081l9155,2081e" filled="false" stroked="true" strokeweight="1pt" strokecolor="#231f20">
                <v:path arrowok="t"/>
              </v:shape>
            </v:group>
            <v:group style="position:absolute;left:5877;top:1691;width:3278;height:2" coordorigin="5877,1691" coordsize="3278,2">
              <v:shape style="position:absolute;left:5877;top:1691;width:3278;height:2" coordorigin="5877,1691" coordsize="3278,0" path="m5877,1691l9155,1691e" filled="false" stroked="true" strokeweight="1pt" strokecolor="#231f20">
                <v:path arrowok="t"/>
              </v:shape>
            </v:group>
            <v:group style="position:absolute;left:5877;top:1301;width:3278;height:2" coordorigin="5877,1301" coordsize="3278,2">
              <v:shape style="position:absolute;left:5877;top:1301;width:3278;height:2" coordorigin="5877,1301" coordsize="3278,0" path="m5877,1301l9155,1301e" filled="false" stroked="true" strokeweight="1pt" strokecolor="#231f20">
                <v:path arrowok="t"/>
              </v:shape>
            </v:group>
            <v:group style="position:absolute;left:5877;top:919;width:3278;height:2" coordorigin="5877,919" coordsize="3278,2">
              <v:shape style="position:absolute;left:5877;top:919;width:3278;height:2" coordorigin="5877,919" coordsize="3278,0" path="m5877,919l9155,919e" filled="false" stroked="true" strokeweight="1pt" strokecolor="#231f20">
                <v:path arrowok="t"/>
              </v:shape>
            </v:group>
            <v:group style="position:absolute;left:5405;top:529;width:473;height:2715" coordorigin="5405,529" coordsize="473,2715">
              <v:shape style="position:absolute;left:5405;top:529;width:473;height:2715" coordorigin="5405,529" coordsize="473,2715" path="m5405,3244l5877,3244,5877,529,5405,529,5405,3244xe" filled="true" fillcolor="#939598" stroked="false">
                <v:path arrowok="t"/>
                <v:fill type="solid"/>
              </v:shape>
            </v:group>
            <v:group style="position:absolute;left:5405;top:529;width:473;height:2715" coordorigin="5405,529" coordsize="473,2715">
              <v:shape style="position:absolute;left:5405;top:529;width:473;height:2715" coordorigin="5405,529" coordsize="473,2715" path="m5405,3244l5877,3244,5877,529,5405,529,5405,3244xe" filled="false" stroked="true" strokeweight="1pt" strokecolor="#231f20">
                <v:path arrowok="t"/>
              </v:shape>
            </v:group>
            <v:group style="position:absolute;left:6785;top:2854;width:473;height:390" coordorigin="6785,2854" coordsize="473,390">
              <v:shape style="position:absolute;left:6785;top:2854;width:473;height:390" coordorigin="6785,2854" coordsize="473,390" path="m6785,3244l7257,3244,7257,2854,6785,2854,6785,3244xe" filled="true" fillcolor="#939598" stroked="false">
                <v:path arrowok="t"/>
                <v:fill type="solid"/>
              </v:shape>
            </v:group>
            <v:group style="position:absolute;left:6785;top:2854;width:473;height:390" coordorigin="6785,2854" coordsize="473,390">
              <v:shape style="position:absolute;left:6785;top:2854;width:473;height:390" coordorigin="6785,2854" coordsize="473,390" path="m6785,3244l7257,3244,7257,2854,6785,2854,6785,3244xe" filled="false" stroked="true" strokeweight="1pt" strokecolor="#231f20">
                <v:path arrowok="t"/>
              </v:shape>
            </v:group>
            <v:group style="position:absolute;left:8723;top:2854;width:432;height:2" coordorigin="8723,2854" coordsize="432,2">
              <v:shape style="position:absolute;left:8723;top:2854;width:432;height:2" coordorigin="8723,2854" coordsize="432,0" path="m8723,2854l9155,2854e" filled="false" stroked="true" strokeweight="1pt" strokecolor="#231f20">
                <v:path arrowok="t"/>
              </v:shape>
            </v:group>
            <v:group style="position:absolute;left:8251;top:2471;width:473;height:773" coordorigin="8251,2471" coordsize="473,773">
              <v:shape style="position:absolute;left:8251;top:2471;width:473;height:773" coordorigin="8251,2471" coordsize="473,773" path="m8251,3244l8723,3244,8723,2471,8251,2471,8251,3244xe" filled="true" fillcolor="#939598" stroked="false">
                <v:path arrowok="t"/>
                <v:fill type="solid"/>
              </v:shape>
            </v:group>
            <v:group style="position:absolute;left:8251;top:2471;width:473;height:773" coordorigin="8251,2471" coordsize="473,773">
              <v:shape style="position:absolute;left:8251;top:2471;width:473;height:773" coordorigin="8251,2471" coordsize="473,773" path="m8251,3244l8723,3244,8723,2471,8251,2471,8251,3244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16</w:t>
      </w:r>
      <w:r>
        <w:rPr>
          <w:rFonts w:ascii="Arial"/>
          <w:sz w:val="20"/>
        </w:rPr>
      </w:r>
    </w:p>
    <w:p>
      <w:pPr>
        <w:spacing w:before="159"/>
        <w:ind w:left="2428" w:right="847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36.330292pt;margin-top:18.697662pt;width:12.05pt;height:108.7pt;mso-position-horizontal-relative:page;mso-position-vertical-relative:paragraph;z-index:9304" type="#_x0000_t202" filled="false" stroked="false">
            <v:textbox inset="0,0,0,0" style="layout-flow:vertical;mso-layout-flow-alt:bottom-to-top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Número de indicações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14</w:t>
      </w:r>
      <w:r>
        <w:rPr>
          <w:rFonts w:ascii="Arial"/>
          <w:sz w:val="20"/>
        </w:rPr>
      </w:r>
    </w:p>
    <w:p>
      <w:pPr>
        <w:spacing w:before="159"/>
        <w:ind w:left="2428" w:right="847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12</w:t>
      </w:r>
      <w:r>
        <w:rPr>
          <w:rFonts w:ascii="Arial"/>
          <w:sz w:val="20"/>
        </w:rPr>
      </w:r>
    </w:p>
    <w:p>
      <w:pPr>
        <w:spacing w:before="159"/>
        <w:ind w:left="2428" w:right="847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8</w:t>
      </w:r>
      <w:r>
        <w:rPr>
          <w:rFonts w:ascii="Arial"/>
          <w:sz w:val="20"/>
        </w:rPr>
      </w:r>
    </w:p>
    <w:p>
      <w:pPr>
        <w:spacing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6</w:t>
      </w:r>
      <w:r>
        <w:rPr>
          <w:rFonts w:ascii="Arial"/>
          <w:sz w:val="20"/>
        </w:rPr>
      </w:r>
    </w:p>
    <w:p>
      <w:pPr>
        <w:spacing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4</w:t>
      </w:r>
      <w:r>
        <w:rPr>
          <w:rFonts w:ascii="Arial"/>
          <w:sz w:val="20"/>
        </w:rPr>
      </w:r>
    </w:p>
    <w:p>
      <w:pPr>
        <w:spacing w:before="158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2</w:t>
      </w:r>
      <w:r>
        <w:rPr>
          <w:rFonts w:ascii="Arial"/>
          <w:sz w:val="20"/>
        </w:rPr>
      </w:r>
    </w:p>
    <w:p>
      <w:pPr>
        <w:spacing w:line="205" w:lineRule="exact" w:before="159"/>
        <w:ind w:left="0" w:right="594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732" w:val="left" w:leader="none"/>
          <w:tab w:pos="5989" w:val="left" w:leader="none"/>
          <w:tab w:pos="7267" w:val="left" w:leader="none"/>
        </w:tabs>
        <w:spacing w:line="197" w:lineRule="exact" w:before="0"/>
        <w:ind w:left="315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banana</w:t>
        <w:tab/>
        <w:t>uva</w:t>
        <w:tab/>
        <w:t>maçã</w:t>
        <w:tab/>
        <w:t>laranja</w:t>
      </w:r>
      <w:r>
        <w:rPr>
          <w:rFonts w:ascii="Arial" w:hAnsi="Arial"/>
          <w:sz w:val="20"/>
        </w:rPr>
      </w:r>
    </w:p>
    <w:p>
      <w:pPr>
        <w:spacing w:before="117"/>
        <w:ind w:left="2428" w:right="2437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Frutas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quantos alunos preferem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laranja?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920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92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92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92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after="0" w:line="240" w:lineRule="auto"/>
        <w:jc w:val="left"/>
        <w:sectPr>
          <w:footerReference w:type="default" r:id="rId255"/>
          <w:pgSz w:w="11910" w:h="16840"/>
          <w:pgMar w:footer="524" w:header="0" w:top="320" w:bottom="720" w:left="74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default" r:id="rId256"/>
          <w:pgSz w:w="11910" w:h="16840"/>
          <w:pgMar w:footer="0" w:head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5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5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footerReference w:type="default" r:id="rId257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5009pt;margin-top:814.215881pt;width:8.450pt;height:10pt;mso-position-horizontal-relative:page;mso-position-vertical-relative:page;z-index:-993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99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992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991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99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990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99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2"/>
      <w:numFmt w:val="decimal"/>
      <w:lvlText w:val="%1"/>
      <w:lvlJc w:val="left"/>
      <w:pPr>
        <w:ind w:left="1316" w:hanging="390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230" w:hanging="3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1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1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2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2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3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3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4" w:hanging="390"/>
      </w:pPr>
      <w:rPr>
        <w:rFonts w:hint="default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08" w:hanging="234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743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7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1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5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18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2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6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50" w:hanging="234"/>
      </w:pPr>
      <w:rPr>
        <w:rFonts w:hint="default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1160" w:hanging="234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86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13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9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6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2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9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23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4"/>
      <w:ind w:left="927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footer" Target="footer2.xml"/><Relationship Id="rId74" Type="http://schemas.openxmlformats.org/officeDocument/2006/relationships/image" Target="media/image68.png"/><Relationship Id="rId75" Type="http://schemas.openxmlformats.org/officeDocument/2006/relationships/footer" Target="footer3.xml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footer" Target="footer4.xml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footer" Target="footer5.xml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footer" Target="footer6.xml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image" Target="media/image207.png"/><Relationship Id="rId218" Type="http://schemas.openxmlformats.org/officeDocument/2006/relationships/image" Target="media/image208.png"/><Relationship Id="rId219" Type="http://schemas.openxmlformats.org/officeDocument/2006/relationships/image" Target="media/image209.png"/><Relationship Id="rId220" Type="http://schemas.openxmlformats.org/officeDocument/2006/relationships/image" Target="media/image210.png"/><Relationship Id="rId221" Type="http://schemas.openxmlformats.org/officeDocument/2006/relationships/image" Target="media/image211.png"/><Relationship Id="rId222" Type="http://schemas.openxmlformats.org/officeDocument/2006/relationships/image" Target="media/image212.png"/><Relationship Id="rId223" Type="http://schemas.openxmlformats.org/officeDocument/2006/relationships/image" Target="media/image213.png"/><Relationship Id="rId224" Type="http://schemas.openxmlformats.org/officeDocument/2006/relationships/image" Target="media/image214.png"/><Relationship Id="rId225" Type="http://schemas.openxmlformats.org/officeDocument/2006/relationships/image" Target="media/image215.png"/><Relationship Id="rId226" Type="http://schemas.openxmlformats.org/officeDocument/2006/relationships/image" Target="media/image216.png"/><Relationship Id="rId227" Type="http://schemas.openxmlformats.org/officeDocument/2006/relationships/image" Target="media/image217.png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image" Target="media/image222.png"/><Relationship Id="rId233" Type="http://schemas.openxmlformats.org/officeDocument/2006/relationships/image" Target="media/image223.png"/><Relationship Id="rId234" Type="http://schemas.openxmlformats.org/officeDocument/2006/relationships/image" Target="media/image224.png"/><Relationship Id="rId235" Type="http://schemas.openxmlformats.org/officeDocument/2006/relationships/image" Target="media/image225.png"/><Relationship Id="rId236" Type="http://schemas.openxmlformats.org/officeDocument/2006/relationships/image" Target="media/image226.png"/><Relationship Id="rId237" Type="http://schemas.openxmlformats.org/officeDocument/2006/relationships/image" Target="media/image227.png"/><Relationship Id="rId238" Type="http://schemas.openxmlformats.org/officeDocument/2006/relationships/image" Target="media/image228.png"/><Relationship Id="rId239" Type="http://schemas.openxmlformats.org/officeDocument/2006/relationships/image" Target="media/image229.png"/><Relationship Id="rId240" Type="http://schemas.openxmlformats.org/officeDocument/2006/relationships/image" Target="media/image230.png"/><Relationship Id="rId241" Type="http://schemas.openxmlformats.org/officeDocument/2006/relationships/image" Target="media/image231.png"/><Relationship Id="rId242" Type="http://schemas.openxmlformats.org/officeDocument/2006/relationships/image" Target="media/image232.png"/><Relationship Id="rId243" Type="http://schemas.openxmlformats.org/officeDocument/2006/relationships/image" Target="media/image233.png"/><Relationship Id="rId244" Type="http://schemas.openxmlformats.org/officeDocument/2006/relationships/image" Target="media/image234.png"/><Relationship Id="rId245" Type="http://schemas.openxmlformats.org/officeDocument/2006/relationships/image" Target="media/image235.png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image" Target="media/image239.png"/><Relationship Id="rId250" Type="http://schemas.openxmlformats.org/officeDocument/2006/relationships/image" Target="media/image240.png"/><Relationship Id="rId251" Type="http://schemas.openxmlformats.org/officeDocument/2006/relationships/image" Target="media/image241.png"/><Relationship Id="rId252" Type="http://schemas.openxmlformats.org/officeDocument/2006/relationships/image" Target="media/image242.png"/><Relationship Id="rId253" Type="http://schemas.openxmlformats.org/officeDocument/2006/relationships/image" Target="media/image243.png"/><Relationship Id="rId254" Type="http://schemas.openxmlformats.org/officeDocument/2006/relationships/image" Target="media/image244.png"/><Relationship Id="rId255" Type="http://schemas.openxmlformats.org/officeDocument/2006/relationships/footer" Target="footer7.xml"/><Relationship Id="rId256" Type="http://schemas.openxmlformats.org/officeDocument/2006/relationships/footer" Target="footer8.xml"/><Relationship Id="rId257" Type="http://schemas.openxmlformats.org/officeDocument/2006/relationships/footer" Target="footer9.xml"/><Relationship Id="rId258" Type="http://schemas.openxmlformats.org/officeDocument/2006/relationships/image" Target="media/image245.png"/><Relationship Id="rId259" Type="http://schemas.openxmlformats.org/officeDocument/2006/relationships/image" Target="media/image246.png"/><Relationship Id="rId260" Type="http://schemas.openxmlformats.org/officeDocument/2006/relationships/image" Target="media/image247.png"/><Relationship Id="rId2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M0303.indb</dc:title>
  <dcterms:created xsi:type="dcterms:W3CDTF">2016-02-07T03:12:54Z</dcterms:created>
  <dcterms:modified xsi:type="dcterms:W3CDTF">2016-02-07T03:12:54Z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