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6.xml" ContentType="application/vnd.openxmlformats-officedocument.wordprocessingml.footer+xml"/>
  <Override PartName="/word/header16.xml" ContentType="application/vnd.openxmlformats-officedocument.wordprocessingml.header+xml"/>
  <Override PartName="/word/footer7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8.xml" ContentType="application/vnd.openxmlformats-officedocument.wordprocessingml.footer+xml"/>
  <Override PartName="/word/header19.xml" ContentType="application/vnd.openxmlformats-officedocument.wordprocessingml.header+xml"/>
  <Override PartName="/word/footer9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10.xml" ContentType="application/vnd.openxmlformats-officedocument.wordprocessingml.footer+xml"/>
  <Override PartName="/word/header22.xml" ContentType="application/vnd.openxmlformats-officedocument.wordprocessingml.header+xml"/>
  <Override PartName="/word/footer11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12.xml" ContentType="application/vnd.openxmlformats-officedocument.wordprocessingml.footer+xml"/>
  <Override PartName="/word/header26.xml" ContentType="application/vnd.openxmlformats-officedocument.wordprocessingml.header+xml"/>
  <Override PartName="/word/footer13.xml" ContentType="application/vnd.openxmlformats-officedocument.wordprocessingml.footer+xml"/>
  <Override PartName="/word/header27.xml" ContentType="application/vnd.openxmlformats-officedocument.wordprocessingml.header+xml"/>
  <Override PartName="/word/footer1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590" w:lineRule="exact" w:before="0"/>
        <w:ind w:left="2405" w:right="554" w:firstLine="0"/>
        <w:jc w:val="left"/>
        <w:rPr>
          <w:rFonts w:ascii="Lucida Sans Unicode" w:hAnsi="Lucida Sans Unicode" w:cs="Lucida Sans Unicode" w:eastAsia="Lucida Sans Unicode" w:hint="default"/>
          <w:sz w:val="40"/>
          <w:szCs w:val="40"/>
        </w:rPr>
      </w:pPr>
      <w:r>
        <w:rPr/>
        <w:pict>
          <v:group style="position:absolute;margin-left:0pt;margin-top:-209.646622pt;width:595.3pt;height:184pt;mso-position-horizontal-relative:page;mso-position-vertical-relative:paragraph;z-index:1120" coordorigin="0,-4193" coordsize="11906,3680"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07,-4193l3684,-4193,0,-613,0,-513,10,-513,3807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3972,-4193l3848,-4193,51,-513,175,-513,397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4136,-4193l4013,-4193,216,-513,339,-513,413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4301,-4193l4178,-4193,381,-513,504,-513,430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4466,-4193l4342,-4193,545,-513,669,-513,446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4630,-4193l4507,-4193,710,-513,833,-513,463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4795,-4193l4671,-4193,874,-513,998,-513,479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4959,-4193l4836,-4193,1039,-513,1162,-513,495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124,-4193l5001,-4193,1204,-513,1327,-513,5124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289,-4193l5165,-4193,1368,-513,1492,-513,528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453,-4193l5330,-4193,1533,-513,1656,-513,545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618,-4193l5494,-4193,1697,-513,1821,-513,561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782,-4193l5659,-4193,1862,-513,1985,-513,578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947,-4193l5824,-4193,2026,-513,2150,-513,5947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112,-4193l5988,-4193,2191,-513,2315,-513,611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276,-4193l6153,-4193,2356,-513,2479,-513,627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441,-4193l6317,-4193,2520,-513,2644,-513,644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605,-4193l6482,-4193,2685,-513,2808,-513,660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770,-4193l6647,-4193,2849,-513,2973,-513,677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935,-4193l6811,-4193,3014,-513,3137,-513,693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7099,-4193l6976,-4193,3179,-513,3302,-513,709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7264,-4193l7140,-4193,3343,-513,3467,-513,7264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7428,-4193l7305,-4193,3508,-513,3631,-513,742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7593,-4193l7469,-4193,3672,-513,3796,-513,759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7758,-4193l7634,-4193,3837,-513,3960,-513,775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7922,-4193l7799,-4193,4002,-513,4125,-513,792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087,-4193l7963,-4193,4166,-513,4290,-513,8087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251,-4193l8128,-4193,4331,-513,4454,-513,825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416,-4193l8292,-4193,4495,-513,4619,-513,841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580,-4193l8457,-4193,4660,-513,4783,-513,858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745,-4193l8622,-4193,4825,-513,4948,-513,874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910,-4193l8786,-4193,4989,-513,5113,-513,891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9074,-4193l8951,-4193,5154,-513,5277,-513,9074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9239,-4193l9115,-4193,5318,-513,5442,-513,923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9403,-4193l9280,-4193,5483,-513,5606,-513,940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9568,-4193l9445,-4193,5648,-513,5771,-513,956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9733,-4193l9609,-4193,5812,-513,5936,-513,973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9897,-4193l9774,-4193,5977,-513,6100,-513,9897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062,-4193l9938,-4193,6141,-513,6265,-513,1006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226,-4193l10103,-4193,6306,-513,6429,-513,1022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391,-4193l10268,-4193,6471,-513,6594,-513,1039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556,-4193l10432,-4193,6635,-513,6759,-513,1055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720,-4193l10597,-4193,6800,-513,6923,-513,1072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885,-4193l10761,-4193,6964,-513,7088,-513,1088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049,-4193l10926,-4193,7129,-513,7252,-513,1104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214,-4193l11091,-4193,7293,-513,7417,-513,11214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379,-4193l11255,-4193,7458,-513,7582,-513,1137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543,-4193l11420,-4193,7623,-513,7746,-513,1154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708,-4193l11584,-4193,7787,-513,7911,-513,1170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872,-4193l11749,-4193,7952,-513,8075,-513,1187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4193l8116,-513,8240,-513,11906,-4073,1190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4033l8281,-513,8404,-513,11906,-3913,11906,-403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3873l8446,-513,8569,-513,11906,-3753,11906,-387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3713l8610,-513,8734,-513,11906,-3593,11906,-371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3553l8775,-513,8898,-513,11906,-3433,11906,-355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3393l8939,-513,9063,-513,11906,-3273,11906,-33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3233l9104,-513,9227,-513,11906,-3113,11906,-323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3073l9269,-513,9392,-513,11906,-2953,11906,-307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2913l9433,-513,9557,-513,11906,-2793,11906,-291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2753l9598,-513,9721,-513,11906,-2633,11906,-275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2593l9762,-513,9886,-513,11906,-2473,11906,-25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2433l9927,-513,10050,-513,11906,-2313,11906,-243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2273l10092,-513,10215,-513,11906,-2153,11906,-227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2113l10256,-513,10380,-513,11906,-1993,11906,-211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1953l10421,-513,10544,-513,11906,-1833,11906,-195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1793l10585,-513,10709,-513,11906,-1673,11906,-17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1633l10750,-513,10873,-513,11906,-1513,11906,-163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1473l10915,-513,11038,-513,11906,-1353,11906,-147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1313l11079,-513,11203,-513,11906,-1193,11906,-131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1153l11244,-513,11367,-513,11906,-1033,11906,-115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993l11408,-513,11532,-513,11906,-873,11906,-9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833l11573,-513,11696,-513,11906,-713,11906,-83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673l11738,-513,11861,-513,11906,-553,11906,-67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3643,-4193l3519,-4193,0,-773,0,-653,364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3478,-4193l3355,-4193,0,-933,0,-813,347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3313,-4193l3190,-4193,0,-1093,0,-973,331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3149,-4193l3025,-4193,0,-1253,0,-1133,314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984,-4193l2861,-4193,0,-1413,0,-1293,2984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820,-4193l2696,-4193,0,-1573,0,-1453,282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655,-4193l2532,-4193,0,-1733,0,-1613,265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491,-4193l2367,-4193,0,-1893,0,-1773,249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326,-4193l2202,-4193,0,-2053,0,-1933,232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161,-4193l2038,-4193,0,-2213,0,-2093,216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997,-4193l1873,-4193,0,-2373,0,-2253,1997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832,-4193l1709,-4193,0,-2533,0,-2413,183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668,-4193l1544,-4193,0,-2693,0,-2573,166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503,-4193l1379,-4193,0,-2853,0,-2733,150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338,-4193l1215,-4193,0,-3013,0,-2893,133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74,-4193l1050,-4193,0,-3173,0,-3053,1174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09,-4193l886,-4193,0,-3333,0,-3213,100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45,-4193l721,-4193,0,-3493,0,-3373,84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80,-4193l557,-4193,0,-3653,0,-3533,68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15,-4193l392,-4193,0,-3813,0,-3693,51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351,-4193l227,-4193,0,-3973,0,-3853,35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86,-4193l63,-4193,0,-4133,0,-4013,18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2,-4193l0,-4193,0,-4173,22,-4193xe" filled="true" fillcolor="#fddfd0" stroked="false">
                <v:path arrowok="t"/>
                <v:fill type="solid"/>
              </v:shape>
            </v:group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48,-4193l3807,-4193,10,-513,51,-513,384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013,-4193l3972,-4193,175,-513,216,-513,401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178,-4193l4136,-4193,339,-513,381,-513,417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342,-4193l4301,-4193,504,-513,545,-513,434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507,-4193l4466,-4193,669,-513,710,-513,450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671,-4193l4630,-4193,833,-513,874,-513,467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836,-4193l4795,-4193,998,-513,1039,-513,483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001,-4193l4959,-4193,1162,-513,1204,-513,500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165,-4193l5124,-4193,1327,-513,1368,-513,516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330,-4193l5289,-4193,1492,-513,1533,-513,533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494,-4193l5453,-4193,1656,-513,1697,-513,549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659,-4193l5618,-4193,1821,-513,1862,-513,565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824,-4193l5782,-4193,1985,-513,2026,-513,582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988,-4193l5947,-4193,2150,-513,2191,-513,598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153,-4193l6112,-4193,2315,-513,2356,-513,615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17,-4193l6276,-4193,2479,-513,2520,-513,631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482,-4193l6441,-4193,2644,-513,2685,-513,648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647,-4193l6605,-4193,2808,-513,2849,-513,664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811,-4193l6770,-4193,2973,-513,3014,-513,681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976,-4193l6935,-4193,3137,-513,3179,-513,697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140,-4193l7099,-4193,3302,-513,3343,-513,714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305,-4193l7264,-4193,3467,-513,3508,-513,730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469,-4193l7428,-4193,3631,-513,3672,-513,746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634,-4193l7593,-4193,3796,-513,3837,-513,763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799,-4193l7758,-4193,3960,-513,4002,-513,779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963,-4193l7922,-4193,4125,-513,4166,-513,796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128,-4193l8087,-4193,4290,-513,4331,-513,812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292,-4193l8251,-4193,4454,-513,4495,-513,82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457,-4193l8416,-4193,4619,-513,4660,-513,84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622,-4193l8580,-4193,4783,-513,4825,-513,862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786,-4193l8745,-4193,4948,-513,4989,-513,87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951,-4193l8910,-4193,5113,-513,5154,-513,895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115,-4193l9074,-4193,5277,-513,5318,-513,91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280,-4193l9239,-4193,5442,-513,5483,-513,928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445,-4193l9403,-4193,5606,-513,5648,-513,944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609,-4193l9568,-4193,5771,-513,5812,-513,96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774,-4193l9733,-4193,5936,-513,5977,-513,977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938,-4193l9897,-4193,6100,-513,6141,-513,99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103,-4193l10062,-4193,6265,-513,6306,-513,1010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268,-4193l10226,-4193,6429,-513,6471,-513,1026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432,-4193l10391,-4193,6594,-513,6635,-513,104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97,-4193l10556,-4193,6759,-513,6800,-513,1059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761,-4193l10720,-4193,6923,-513,6964,-513,107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926,-4193l10885,-4193,7088,-513,7129,-513,1092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091,-4193l11049,-4193,7252,-513,7293,-513,1109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255,-4193l11214,-4193,7417,-513,7458,-513,112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420,-4193l11379,-4193,7582,-513,7623,-513,1142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584,-4193l11543,-4193,7746,-513,7787,-513,115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749,-4193l11708,-4193,7911,-513,7952,-513,1174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193l11872,-4193,8075,-513,8116,-513,1190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073l8240,-513,8281,-513,11906,-4033,11906,-40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913l8404,-513,8446,-513,11906,-3873,11906,-39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753l8569,-513,8610,-513,11906,-3713,11906,-37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593l8734,-513,8775,-513,11906,-3553,11906,-35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433l8898,-513,8939,-513,11906,-3393,11906,-34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273l9063,-513,9104,-513,11906,-3233,11906,-32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113l9227,-513,9269,-513,11906,-3073,11906,-31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953l9392,-513,9433,-513,11906,-2913,11906,-29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793l9557,-513,9598,-513,11906,-2753,11906,-27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633l9721,-513,9762,-513,11906,-2593,11906,-26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473l9886,-513,9927,-513,11906,-2433,11906,-24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313l10050,-513,10092,-513,11906,-2273,11906,-23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153l10215,-513,10256,-513,11906,-2113,11906,-21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993l10380,-513,10421,-513,11906,-1953,11906,-19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833l10544,-513,10585,-513,11906,-1793,11906,-18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673l10709,-513,10750,-513,11906,-1633,11906,-16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513l10873,-513,10915,-513,11906,-1473,11906,-15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353l11038,-513,11079,-513,11906,-1313,11906,-13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193l11203,-513,11244,-513,11906,-1153,11906,-1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033l11367,-513,11408,-513,11906,-993,11906,-10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873l11532,-513,11573,-513,11906,-833,11906,-8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713l11696,-513,11738,-513,11906,-673,11906,-7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553l11861,-513,11906,-513,11906,-5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684,-4193l3643,-4193,0,-653,0,-613,36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519,-4193l3478,-4193,0,-813,0,-773,351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355,-4193l3313,-4193,0,-973,0,-933,33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190,-4193l3149,-4193,0,-1133,0,-1093,319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025,-4193l2984,-4193,0,-1293,0,-1253,302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861,-4193l2820,-4193,0,-1453,0,-1413,28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696,-4193l2655,-4193,0,-1613,0,-1573,269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532,-4193l2490,-4193,0,-1773,0,-1733,25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367,-4193l2326,-4193,0,-1933,0,-1893,236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02,-4193l2161,-4193,0,-2093,0,-2053,220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038,-4193l1997,-4193,0,-2253,0,-2213,20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873,-4193l1832,-4193,0,-2413,0,-2373,187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709,-4193l1668,-4193,0,-2573,0,-2533,17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544,-4193l1503,-4193,0,-2733,0,-2693,154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379,-4193l1338,-4193,0,-2893,0,-2853,137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215,-4193l1174,-4193,0,-3053,0,-3013,12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0,-4193l1009,-4193,0,-3213,0,-3173,105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86,-4193l845,-4193,0,-3373,0,-3333,8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21,-4193l680,-4193,0,-3533,0,-3493,72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57,-4193l515,-4193,0,-3693,0,-3653,5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92,-4193l351,-4193,0,-3853,0,-3813,3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7,-4193l186,-4193,0,-4013,0,-3973,22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,-4193l22,-4193,0,-4173,0,-4133,63,-4193xe" filled="true" fillcolor="#ffffff" stroked="false">
                <v:path arrowok="t"/>
                <v:fill type="solid"/>
              </v:shape>
            </v:group>
            <v:group style="position:absolute;left:11180;top:-1115;width:726;height:398" coordorigin="11180,-1115" coordsize="726,398">
              <v:shape style="position:absolute;left:11180;top:-1115;width:726;height:398" coordorigin="11180,-1115" coordsize="726,398" path="m11180,-717l11906,-717,11906,-1115,11180,-1115,11180,-717xe" filled="true" fillcolor="#ee3527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847;top:-3328;width:7059;height:1785" type="#_x0000_t202" filled="false" stroked="false">
                <v:textbox inset="0,0,0,0">
                  <w:txbxContent>
                    <w:p>
                      <w:pPr>
                        <w:spacing w:line="143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4"/>
                          <w:szCs w:val="144"/>
                        </w:rPr>
                      </w:pPr>
                      <w:r>
                        <w:rPr>
                          <w:rFonts w:ascii="Arial"/>
                          <w:b/>
                          <w:color w:val="EE3527"/>
                          <w:spacing w:val="14"/>
                          <w:sz w:val="144"/>
                        </w:rPr>
                        <w:t>SAEMI</w:t>
                      </w:r>
                      <w:r>
                        <w:rPr>
                          <w:rFonts w:ascii="Arial"/>
                          <w:sz w:val="144"/>
                        </w:rPr>
                      </w:r>
                    </w:p>
                    <w:p>
                      <w:pPr>
                        <w:spacing w:line="280" w:lineRule="exact" w:before="69"/>
                        <w:ind w:left="0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EE3527"/>
                          <w:w w:val="110"/>
                          <w:sz w:val="24"/>
                        </w:rPr>
                        <w:t>SISTEMA DE AVALIAÇÃO EDUCACIONAL MUNICIPAL DO </w:t>
                      </w:r>
                      <w:r>
                        <w:rPr>
                          <w:rFonts w:ascii="Calibri" w:hAnsi="Calibri"/>
                          <w:color w:val="EE3527"/>
                          <w:spacing w:val="5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EE3527"/>
                          <w:w w:val="110"/>
                          <w:sz w:val="24"/>
                        </w:rPr>
                        <w:t>IPOJUCA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835;top:-1125;width:1190;height:520" type="#_x0000_t202" filled="false" stroked="false">
                <v:textbox inset="0,0,0,0">
                  <w:txbxContent>
                    <w:p>
                      <w:pPr>
                        <w:spacing w:line="520" w:lineRule="exact" w:before="0"/>
                        <w:ind w:left="0" w:right="-14" w:firstLine="0"/>
                        <w:jc w:val="left"/>
                        <w:rPr>
                          <w:rFonts w:ascii="Lucida Sans Unicode" w:hAnsi="Lucida Sans Unicode" w:cs="Lucida Sans Unicode" w:eastAsia="Lucida Sans Unicode" w:hint="default"/>
                          <w:sz w:val="52"/>
                          <w:szCs w:val="52"/>
                        </w:rPr>
                      </w:pPr>
                      <w:r>
                        <w:rPr>
                          <w:rFonts w:ascii="Lucida Sans Unicode"/>
                          <w:color w:val="EE3527"/>
                          <w:w w:val="90"/>
                          <w:sz w:val="52"/>
                        </w:rPr>
                        <w:t>2014</w:t>
                      </w:r>
                      <w:r>
                        <w:rPr>
                          <w:rFonts w:ascii="Lucida Sans Unicode"/>
                          <w:sz w:val="5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90.377991pt;margin-top:61.957382pt;width:.1pt;height:70.9pt;mso-position-horizontal-relative:page;mso-position-vertical-relative:paragraph;z-index:1192" coordorigin="5808,1239" coordsize="2,1418">
            <v:shape style="position:absolute;left:5808;top:1239;width:2;height:1418" coordorigin="5808,1239" coordsize="0,1418" path="m5808,1239l5808,2656e" filled="false" stroked="true" strokeweight="2pt" strokecolor="#ee3527">
              <v:path arrowok="t"/>
            </v:shape>
            <w10:wrap type="none"/>
          </v:group>
        </w:pict>
      </w:r>
      <w:r>
        <w:rPr>
          <w:rFonts w:ascii="Lucida Sans Unicode" w:hAnsi="Lucida Sans Unicode"/>
          <w:color w:val="EE3527"/>
          <w:sz w:val="40"/>
        </w:rPr>
        <w:t>LÍNGUA</w:t>
      </w:r>
      <w:r>
        <w:rPr>
          <w:rFonts w:ascii="Lucida Sans Unicode" w:hAnsi="Lucida Sans Unicode"/>
          <w:color w:val="EE3527"/>
          <w:spacing w:val="-70"/>
          <w:sz w:val="40"/>
        </w:rPr>
        <w:t> </w:t>
      </w:r>
      <w:r>
        <w:rPr>
          <w:rFonts w:ascii="Lucida Sans Unicode" w:hAnsi="Lucida Sans Unicode"/>
          <w:color w:val="EE3527"/>
          <w:sz w:val="40"/>
        </w:rPr>
        <w:t>PORTUGUESA</w:t>
      </w:r>
      <w:r>
        <w:rPr>
          <w:rFonts w:ascii="Lucida Sans Unicode" w:hAnsi="Lucida Sans Unicode"/>
          <w:color w:val="EE3527"/>
          <w:spacing w:val="-70"/>
          <w:sz w:val="40"/>
        </w:rPr>
        <w:t> </w:t>
      </w:r>
      <w:r>
        <w:rPr>
          <w:rFonts w:ascii="Lucida Sans Unicode" w:hAnsi="Lucida Sans Unicode"/>
          <w:color w:val="EE3527"/>
          <w:sz w:val="40"/>
        </w:rPr>
        <w:t>E</w:t>
      </w:r>
      <w:r>
        <w:rPr>
          <w:rFonts w:ascii="Lucida Sans Unicode" w:hAnsi="Lucida Sans Unicode"/>
          <w:color w:val="EE3527"/>
          <w:spacing w:val="-70"/>
          <w:sz w:val="40"/>
        </w:rPr>
        <w:t> </w:t>
      </w:r>
      <w:r>
        <w:rPr>
          <w:rFonts w:ascii="Lucida Sans Unicode" w:hAnsi="Lucida Sans Unicode"/>
          <w:color w:val="EE3527"/>
          <w:sz w:val="40"/>
        </w:rPr>
        <w:t>MATEMÁTICA</w:t>
      </w:r>
      <w:r>
        <w:rPr>
          <w:rFonts w:ascii="Lucida Sans Unicode" w:hAnsi="Lucida Sans Unicode"/>
          <w:sz w:val="40"/>
        </w:rPr>
      </w:r>
    </w:p>
    <w:p>
      <w:pPr>
        <w:spacing w:line="240" w:lineRule="auto" w:before="0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line="240" w:lineRule="auto" w:before="11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after="0" w:line="240" w:lineRule="auto"/>
        <w:rPr>
          <w:rFonts w:ascii="Lucida Sans Unicode" w:hAnsi="Lucida Sans Unicode" w:cs="Lucida Sans Unicode" w:eastAsia="Lucida Sans Unicode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300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color w:val="EE3527"/>
          <w:sz w:val="36"/>
        </w:rPr>
        <w:t>4º ano</w:t>
      </w:r>
      <w:r>
        <w:rPr>
          <w:rFonts w:ascii="Arial" w:hAnsi="Arial"/>
          <w:b/>
          <w:color w:val="EE3527"/>
          <w:spacing w:val="16"/>
          <w:sz w:val="36"/>
        </w:rPr>
        <w:t> </w:t>
      </w:r>
      <w:r>
        <w:rPr>
          <w:rFonts w:ascii="Arial" w:hAnsi="Arial"/>
          <w:b/>
          <w:color w:val="EE3527"/>
          <w:sz w:val="36"/>
        </w:rPr>
        <w:t>do</w:t>
      </w:r>
      <w:r>
        <w:rPr>
          <w:rFonts w:ascii="Arial" w:hAnsi="Arial"/>
          <w:sz w:val="36"/>
        </w:rPr>
      </w:r>
    </w:p>
    <w:p>
      <w:pPr>
        <w:spacing w:before="49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/>
          <w:b/>
          <w:color w:val="EE3527"/>
          <w:sz w:val="36"/>
        </w:rPr>
        <w:t>Ensino</w:t>
      </w:r>
      <w:r>
        <w:rPr>
          <w:rFonts w:ascii="Arial"/>
          <w:b/>
          <w:color w:val="EE3527"/>
          <w:spacing w:val="2"/>
          <w:sz w:val="36"/>
        </w:rPr>
        <w:t> </w:t>
      </w:r>
      <w:r>
        <w:rPr>
          <w:rFonts w:ascii="Arial"/>
          <w:b/>
          <w:color w:val="EE3527"/>
          <w:sz w:val="36"/>
        </w:rPr>
        <w:t>Fundamental</w:t>
      </w:r>
      <w:r>
        <w:rPr>
          <w:rFonts w:ascii="Arial"/>
          <w:sz w:val="36"/>
        </w:rPr>
      </w:r>
    </w:p>
    <w:p>
      <w:pPr>
        <w:spacing w:before="19"/>
        <w:ind w:left="1195" w:right="0" w:firstLine="0"/>
        <w:jc w:val="left"/>
        <w:rPr>
          <w:rFonts w:ascii="Calibri" w:hAnsi="Calibri" w:cs="Calibri" w:eastAsia="Calibri" w:hint="default"/>
          <w:sz w:val="48"/>
          <w:szCs w:val="48"/>
        </w:rPr>
      </w:pPr>
      <w:r>
        <w:rPr>
          <w:w w:val="110"/>
        </w:rPr>
        <w:br w:type="column"/>
      </w:r>
      <w:r>
        <w:rPr>
          <w:rFonts w:ascii="Calibri"/>
          <w:color w:val="EE3527"/>
          <w:w w:val="110"/>
          <w:sz w:val="48"/>
        </w:rPr>
        <w:t>Caderno</w:t>
      </w:r>
      <w:r>
        <w:rPr>
          <w:rFonts w:ascii="Calibri"/>
          <w:sz w:val="48"/>
        </w:rPr>
      </w:r>
    </w:p>
    <w:p>
      <w:pPr>
        <w:spacing w:before="146"/>
        <w:ind w:left="1179" w:right="0" w:firstLine="0"/>
        <w:jc w:val="left"/>
        <w:rPr>
          <w:rFonts w:ascii="Trebuchet MS" w:hAnsi="Trebuchet MS" w:cs="Trebuchet MS" w:eastAsia="Trebuchet MS" w:hint="default"/>
          <w:sz w:val="64"/>
          <w:szCs w:val="64"/>
        </w:rPr>
      </w:pPr>
      <w:r>
        <w:rPr>
          <w:rFonts w:ascii="Trebuchet MS"/>
          <w:b/>
          <w:color w:val="EE3527"/>
          <w:sz w:val="64"/>
        </w:rPr>
        <w:t>C0401</w:t>
      </w:r>
      <w:r>
        <w:rPr>
          <w:rFonts w:ascii="Trebuchet MS"/>
          <w:sz w:val="64"/>
        </w:rPr>
      </w:r>
    </w:p>
    <w:p>
      <w:pPr>
        <w:spacing w:after="0"/>
        <w:jc w:val="left"/>
        <w:rPr>
          <w:rFonts w:ascii="Trebuchet MS" w:hAnsi="Trebuchet MS" w:cs="Trebuchet MS" w:eastAsia="Trebuchet MS" w:hint="default"/>
          <w:sz w:val="64"/>
          <w:szCs w:val="64"/>
        </w:rPr>
        <w:sectPr>
          <w:type w:val="continuous"/>
          <w:pgSz w:w="11910" w:h="16840"/>
          <w:pgMar w:top="0" w:bottom="0" w:left="0" w:right="0"/>
          <w:cols w:num="2" w:equalWidth="0">
            <w:col w:w="4738" w:space="1610"/>
            <w:col w:w="5562"/>
          </w:cols>
        </w:sectPr>
      </w:pPr>
    </w:p>
    <w:p>
      <w:pPr>
        <w:spacing w:line="240" w:lineRule="auto" w:before="2"/>
        <w:rPr>
          <w:rFonts w:ascii="Trebuchet MS" w:hAnsi="Trebuchet MS" w:cs="Trebuchet MS" w:eastAsia="Trebuchet MS" w:hint="default"/>
          <w:b/>
          <w:bCs/>
          <w:sz w:val="27"/>
          <w:szCs w:val="27"/>
        </w:rPr>
      </w:pPr>
    </w:p>
    <w:p>
      <w:pPr>
        <w:spacing w:line="240" w:lineRule="auto"/>
        <w:ind w:left="863" w:right="0" w:firstLine="0"/>
        <w:rPr>
          <w:rFonts w:ascii="Trebuchet MS" w:hAnsi="Trebuchet MS" w:cs="Trebuchet MS" w:eastAsia="Trebuchet MS" w:hint="default"/>
          <w:sz w:val="20"/>
          <w:szCs w:val="20"/>
        </w:rPr>
      </w:pPr>
      <w:r>
        <w:rPr>
          <w:rFonts w:ascii="Trebuchet MS" w:hAnsi="Trebuchet MS" w:cs="Trebuchet MS" w:eastAsia="Trebuchet MS" w:hint="default"/>
          <w:sz w:val="20"/>
          <w:szCs w:val="20"/>
        </w:rPr>
        <w:pict>
          <v:group style="width:509.65pt;height:50.25pt;mso-position-horizontal-relative:char;mso-position-vertical-relative:line" coordorigin="0,0" coordsize="10193,1005">
            <v:group style="position:absolute;left:5;top:138;width:10183;height:862" coordorigin="5,138" coordsize="10183,862">
              <v:shape style="position:absolute;left:5;top:138;width:10183;height:862" coordorigin="5,138" coordsize="10183,862" path="m5,999l10187,999,10187,138,5,138,5,999xe" filled="false" stroked="true" strokeweight=".5pt" strokecolor="#ee3527">
                <v:path arrowok="t"/>
              </v:shape>
            </v:group>
            <v:group style="position:absolute;left:0;top:4;width:2202;height:169" coordorigin="0,4" coordsize="2202,169">
              <v:shape style="position:absolute;left:0;top:4;width:2202;height:169" coordorigin="0,4" coordsize="2202,169" path="m0,173l2202,173,2202,4,0,4,0,173xe" filled="true" fillcolor="#ffffff" stroked="false">
                <v:path arrowok="t"/>
                <v:fill type="solid"/>
              </v:shape>
              <v:shape style="position:absolute;left:113;top:0;width:197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4" w:firstLine="0"/>
                        <w:jc w:val="left"/>
                        <w:rPr>
                          <w:rFonts w:ascii="Calibri" w:hAnsi="Calibri" w:cs="Calibri" w:eastAsia="Calibri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EE3527"/>
                          <w:w w:val="110"/>
                          <w:sz w:val="22"/>
                        </w:rPr>
                        <w:t>Nome do</w:t>
                      </w:r>
                      <w:r>
                        <w:rPr>
                          <w:rFonts w:ascii="Calibri"/>
                          <w:color w:val="EE3527"/>
                          <w:spacing w:val="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EE3527"/>
                          <w:w w:val="110"/>
                          <w:sz w:val="22"/>
                        </w:rPr>
                        <w:t>estudante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 w:hAnsi="Trebuchet MS" w:cs="Trebuchet MS" w:eastAsia="Trebuchet MS" w:hint="default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 w:hint="default"/>
          <w:b/>
          <w:bCs/>
          <w:sz w:val="20"/>
          <w:szCs w:val="20"/>
        </w:rPr>
      </w:pPr>
    </w:p>
    <w:p>
      <w:pPr>
        <w:spacing w:before="175"/>
        <w:ind w:left="3931" w:right="554" w:firstLine="0"/>
        <w:jc w:val="left"/>
        <w:rPr>
          <w:rFonts w:ascii="Tahoma" w:hAnsi="Tahoma" w:cs="Tahoma" w:eastAsia="Tahoma" w:hint="default"/>
          <w:sz w:val="22"/>
          <w:szCs w:val="22"/>
        </w:rPr>
      </w:pPr>
      <w:r>
        <w:rPr/>
        <w:pict>
          <v:shape style="position:absolute;margin-left:371.088989pt;margin-top:-.566617pt;width:182.2pt;height:26.05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>
                    <w:trPr>
                      <w:trHeight w:val="510" w:hRule="exact"/>
                    </w:trPr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2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2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2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2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ahoma"/>
          <w:color w:val="EE3527"/>
          <w:w w:val="105"/>
          <w:sz w:val="22"/>
        </w:rPr>
        <w:t>Data</w:t>
      </w:r>
      <w:r>
        <w:rPr>
          <w:rFonts w:ascii="Tahoma"/>
          <w:color w:val="EE3527"/>
          <w:spacing w:val="-21"/>
          <w:w w:val="105"/>
          <w:sz w:val="22"/>
        </w:rPr>
        <w:t> </w:t>
      </w:r>
      <w:r>
        <w:rPr>
          <w:rFonts w:ascii="Tahoma"/>
          <w:color w:val="EE3527"/>
          <w:w w:val="105"/>
          <w:sz w:val="22"/>
        </w:rPr>
        <w:t>de</w:t>
      </w:r>
      <w:r>
        <w:rPr>
          <w:rFonts w:ascii="Tahoma"/>
          <w:color w:val="EE3527"/>
          <w:spacing w:val="-21"/>
          <w:w w:val="105"/>
          <w:sz w:val="22"/>
        </w:rPr>
        <w:t> </w:t>
      </w:r>
      <w:r>
        <w:rPr>
          <w:rFonts w:ascii="Tahoma"/>
          <w:color w:val="EE3527"/>
          <w:w w:val="105"/>
          <w:sz w:val="22"/>
        </w:rPr>
        <w:t>Nascimento</w:t>
      </w:r>
      <w:r>
        <w:rPr>
          <w:rFonts w:ascii="Tahoma"/>
          <w:color w:val="EE3527"/>
          <w:spacing w:val="-21"/>
          <w:w w:val="105"/>
          <w:sz w:val="22"/>
        </w:rPr>
        <w:t> </w:t>
      </w:r>
      <w:r>
        <w:rPr>
          <w:rFonts w:ascii="Tahoma"/>
          <w:color w:val="EE3527"/>
          <w:w w:val="105"/>
          <w:sz w:val="22"/>
        </w:rPr>
        <w:t>do</w:t>
      </w:r>
      <w:r>
        <w:rPr>
          <w:rFonts w:ascii="Tahoma"/>
          <w:color w:val="EE3527"/>
          <w:spacing w:val="-21"/>
          <w:w w:val="105"/>
          <w:sz w:val="22"/>
        </w:rPr>
        <w:t> </w:t>
      </w:r>
      <w:r>
        <w:rPr>
          <w:rFonts w:ascii="Tahoma"/>
          <w:color w:val="EE3527"/>
          <w:w w:val="105"/>
          <w:sz w:val="22"/>
        </w:rPr>
        <w:t>estudante</w:t>
      </w:r>
      <w:r>
        <w:rPr>
          <w:rFonts w:ascii="Tahoma"/>
          <w:sz w:val="22"/>
        </w:rPr>
      </w: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10"/>
        <w:rPr>
          <w:rFonts w:ascii="Tahoma" w:hAnsi="Tahoma" w:cs="Tahoma" w:eastAsia="Tahoma" w:hint="default"/>
          <w:sz w:val="29"/>
          <w:szCs w:val="29"/>
        </w:rPr>
      </w:pPr>
    </w:p>
    <w:p>
      <w:pPr>
        <w:spacing w:before="66"/>
        <w:ind w:left="846" w:right="554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b/>
          <w:color w:val="231F20"/>
          <w:sz w:val="22"/>
        </w:rPr>
        <w:t>Caro(a)</w:t>
      </w:r>
      <w:r>
        <w:rPr>
          <w:rFonts w:ascii="Arial"/>
          <w:b/>
          <w:color w:val="231F20"/>
          <w:spacing w:val="14"/>
          <w:sz w:val="22"/>
        </w:rPr>
        <w:t> </w:t>
      </w:r>
      <w:r>
        <w:rPr>
          <w:rFonts w:ascii="Arial"/>
          <w:b/>
          <w:color w:val="231F20"/>
          <w:sz w:val="22"/>
        </w:rPr>
        <w:t>estudante,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64" w:lineRule="exact" w:before="0"/>
        <w:ind w:left="846" w:right="554" w:firstLine="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Você está participando do Sistema de Avaliação Educacional Municipal do Ipojuca - SAEMI. Sua participação é muito importante para sabermos como está a educação em nosso</w:t>
      </w:r>
      <w:r>
        <w:rPr>
          <w:rFonts w:ascii="Calibri" w:hAnsi="Calibri"/>
          <w:color w:val="231F20"/>
          <w:spacing w:val="39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município.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40" w:lineRule="auto" w:before="171" w:after="0"/>
        <w:ind w:left="846" w:right="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Hoje,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você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vai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fazer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atividades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Língua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Portuguesa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Matemática.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336" w:lineRule="auto" w:before="108" w:after="0"/>
        <w:ind w:left="846" w:right="295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Responda com calma, procurando não deixar nenhuma questão em branco. Bom</w:t>
      </w:r>
      <w:r>
        <w:rPr>
          <w:rFonts w:ascii="Calibri" w:hAnsi="Calibri"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teste!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155"/>
        <w:ind w:left="0" w:right="0" w:firstLine="0"/>
        <w:jc w:val="right"/>
        <w:rPr>
          <w:rFonts w:ascii="Calibri" w:hAnsi="Calibri" w:cs="Calibri" w:eastAsia="Calibri" w:hint="default"/>
          <w:sz w:val="51"/>
          <w:szCs w:val="51"/>
        </w:rPr>
      </w:pPr>
      <w:r>
        <w:rPr/>
        <w:pict>
          <v:group style="position:absolute;margin-left:49.6059pt;margin-top:21.962709pt;width:94.55pt;height:37.2pt;mso-position-horizontal-relative:page;mso-position-vertical-relative:paragraph;z-index:1216" coordorigin="992,439" coordsize="1891,744">
            <v:shape style="position:absolute;left:992;top:439;width:465;height:462" type="#_x0000_t75" stroked="false">
              <v:imagedata r:id="rId5" o:title=""/>
            </v:shape>
            <v:shape style="position:absolute;left:1078;top:967;width:1805;height:215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79.803802pt;margin-top:24.622187pt;width:64.6500pt;height:17.75pt;mso-position-horizontal-relative:page;mso-position-vertical-relative:paragraph;z-index:1240" coordorigin="1596,492" coordsize="1293,355">
            <v:shape style="position:absolute;left:1596;top:492;width:1293;height:355" coordorigin="1596,492" coordsize="1293,355" path="m1903,492l1775,492,1748,493,1683,507,1626,554,1598,637,1596,671,1597,699,1615,771,1655,819,1714,844,1771,847,1903,847,1903,784,1787,784,1765,783,1703,751,1685,664,1686,637,1720,571,1784,556,1903,556,1903,492xe" filled="true" fillcolor="#231f20" stroked="false">
              <v:path arrowok="t"/>
              <v:fill type="solid"/>
            </v:shape>
            <v:shape style="position:absolute;left:1596;top:492;width:1293;height:355" coordorigin="1596,492" coordsize="1293,355" path="m2161,492l2069,492,1913,847,2007,847,2043,765,2281,765,2253,702,2061,702,2115,578,2199,578,2161,492xe" filled="true" fillcolor="#231f20" stroked="false">
              <v:path arrowok="t"/>
              <v:fill type="solid"/>
            </v:shape>
            <v:shape style="position:absolute;left:1596;top:492;width:1293;height:355" coordorigin="1596,492" coordsize="1293,355" path="m2281,765l2187,765,2223,847,2317,847,2281,765xe" filled="true" fillcolor="#231f20" stroked="false">
              <v:path arrowok="t"/>
              <v:fill type="solid"/>
            </v:shape>
            <v:shape style="position:absolute;left:1596;top:492;width:1293;height:355" coordorigin="1596,492" coordsize="1293,355" path="m2589,492l2454,492,2435,493,2368,509,2320,552,2290,624,2286,668,2289,708,2310,774,2364,828,2427,845,2485,847,2589,847,2589,784,2488,784,2461,783,2395,756,2377,702,2589,702,2589,639,2377,639,2379,622,2381,610,2383,603,2385,596,2436,559,2485,556,2589,556,2589,492xe" filled="true" fillcolor="#231f20" stroked="false">
              <v:path arrowok="t"/>
              <v:fill type="solid"/>
            </v:shape>
            <v:shape style="position:absolute;left:1596;top:492;width:1293;height:355" coordorigin="1596,492" coordsize="1293,355" path="m2199,578l2115,578,2169,702,2253,702,2199,578xe" filled="true" fillcolor="#231f20" stroked="false">
              <v:path arrowok="t"/>
              <v:fill type="solid"/>
            </v:shape>
            <v:shape style="position:absolute;left:1596;top:492;width:1293;height:355" coordorigin="1596,492" coordsize="1293,355" path="m2889,492l2813,492,2813,588,2742,588,2675,602,2622,657,2610,716,2611,736,2640,805,2699,842,2758,847,2889,847,2889,792,2758,792,2746,791,2694,754,2687,716,2688,702,2726,649,2758,644,2889,644,2889,492xe" filled="true" fillcolor="#231f20" stroked="false">
              <v:path arrowok="t"/>
              <v:fill type="solid"/>
            </v:shape>
            <v:shape style="position:absolute;left:1596;top:492;width:1293;height:355" coordorigin="1596,492" coordsize="1293,355" path="m2889,644l2813,644,2813,792,2889,792,2889,644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color w:val="566CA0"/>
          <w:w w:val="83"/>
          <w:sz w:val="51"/>
        </w:rPr>
      </w:r>
      <w:r>
        <w:rPr>
          <w:rFonts w:ascii="Calibri"/>
          <w:b/>
          <w:color w:val="566CA0"/>
          <w:spacing w:val="35"/>
          <w:w w:val="83"/>
          <w:sz w:val="51"/>
          <w:u w:val="single" w:color="0C9C4A"/>
        </w:rPr>
        <w:t>S</w:t>
      </w:r>
      <w:r>
        <w:rPr>
          <w:rFonts w:ascii="Calibri"/>
          <w:b/>
          <w:color w:val="566CA0"/>
          <w:spacing w:val="25"/>
          <w:w w:val="85"/>
          <w:sz w:val="51"/>
          <w:u w:val="single" w:color="0C9C4A"/>
        </w:rPr>
        <w:t>aem</w:t>
      </w:r>
      <w:r>
        <w:rPr>
          <w:rFonts w:ascii="Calibri"/>
          <w:b/>
          <w:color w:val="566CA0"/>
          <w:spacing w:val="44"/>
          <w:w w:val="85"/>
          <w:sz w:val="51"/>
          <w:u w:val="single" w:color="0C9C4A"/>
        </w:rPr>
        <w:t>i</w:t>
      </w:r>
      <w:r>
        <w:rPr>
          <w:rFonts w:ascii="Calibri"/>
          <w:b/>
          <w:color w:val="566CA0"/>
          <w:spacing w:val="44"/>
          <w:w w:val="85"/>
          <w:sz w:val="51"/>
        </w:rPr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  <w:drawing>
          <wp:inline distT="0" distB="0" distL="0" distR="0">
            <wp:extent cx="180567" cy="325128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7" cy="3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</w:r>
      <w:r>
        <w:rPr>
          <w:rFonts w:ascii="Calibri"/>
          <w:sz w:val="51"/>
        </w:rPr>
      </w:r>
    </w:p>
    <w:p>
      <w:pPr>
        <w:spacing w:line="254" w:lineRule="auto" w:before="33"/>
        <w:ind w:left="5180" w:right="344" w:firstLine="0"/>
        <w:jc w:val="left"/>
        <w:rPr>
          <w:rFonts w:ascii="Calibri" w:hAnsi="Calibri" w:cs="Calibri" w:eastAsia="Calibri" w:hint="default"/>
          <w:sz w:val="9"/>
          <w:szCs w:val="9"/>
        </w:rPr>
      </w:pPr>
      <w:r>
        <w:rPr>
          <w:rFonts w:ascii="Calibri" w:hAnsi="Calibri"/>
          <w:color w:val="0C9C4A"/>
          <w:spacing w:val="4"/>
          <w:w w:val="85"/>
          <w:sz w:val="9"/>
        </w:rPr>
        <w:t>Sistema </w:t>
      </w:r>
      <w:r>
        <w:rPr>
          <w:rFonts w:ascii="Calibri" w:hAnsi="Calibri"/>
          <w:color w:val="0C9C4A"/>
          <w:spacing w:val="2"/>
          <w:w w:val="85"/>
          <w:sz w:val="9"/>
        </w:rPr>
        <w:t>de </w:t>
      </w:r>
      <w:r>
        <w:rPr>
          <w:rFonts w:ascii="Calibri" w:hAnsi="Calibri"/>
          <w:color w:val="0C9C4A"/>
          <w:spacing w:val="4"/>
          <w:w w:val="85"/>
          <w:sz w:val="9"/>
        </w:rPr>
        <w:t>Avaliação </w:t>
      </w:r>
      <w:r>
        <w:rPr>
          <w:rFonts w:ascii="Calibri" w:hAnsi="Calibri"/>
          <w:color w:val="0C9C4A"/>
          <w:spacing w:val="5"/>
          <w:w w:val="85"/>
          <w:sz w:val="9"/>
        </w:rPr>
        <w:t>Educacional </w:t>
      </w:r>
      <w:r>
        <w:rPr>
          <w:rFonts w:ascii="Calibri" w:hAnsi="Calibri"/>
          <w:color w:val="0C9C4A"/>
          <w:spacing w:val="5"/>
          <w:w w:val="85"/>
          <w:sz w:val="9"/>
        </w:rPr>
      </w:r>
      <w:r>
        <w:rPr>
          <w:rFonts w:ascii="Calibri" w:hAnsi="Calibri"/>
          <w:color w:val="0C9C4A"/>
          <w:spacing w:val="4"/>
          <w:w w:val="85"/>
          <w:sz w:val="9"/>
        </w:rPr>
        <w:t>Municipal </w:t>
      </w:r>
      <w:r>
        <w:rPr>
          <w:rFonts w:ascii="Calibri" w:hAnsi="Calibri"/>
          <w:color w:val="0C9C4A"/>
          <w:spacing w:val="2"/>
          <w:w w:val="85"/>
          <w:sz w:val="9"/>
        </w:rPr>
        <w:t>do</w:t>
      </w:r>
      <w:r>
        <w:rPr>
          <w:rFonts w:ascii="Calibri" w:hAnsi="Calibri"/>
          <w:color w:val="0C9C4A"/>
          <w:spacing w:val="-6"/>
          <w:w w:val="85"/>
          <w:sz w:val="9"/>
        </w:rPr>
        <w:t> </w:t>
      </w:r>
      <w:r>
        <w:rPr>
          <w:rFonts w:ascii="Calibri" w:hAnsi="Calibri"/>
          <w:color w:val="0C9C4A"/>
          <w:spacing w:val="4"/>
          <w:w w:val="85"/>
          <w:sz w:val="9"/>
        </w:rPr>
        <w:t>Ipojuca</w:t>
      </w:r>
      <w:r>
        <w:rPr>
          <w:rFonts w:ascii="Calibri" w:hAnsi="Calibri"/>
          <w:spacing w:val="4"/>
          <w:sz w:val="9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before="0"/>
        <w:ind w:left="2044" w:right="0" w:firstLine="0"/>
        <w:jc w:val="left"/>
        <w:rPr>
          <w:rFonts w:ascii="Arial Black" w:hAnsi="Arial Black" w:cs="Arial Black" w:eastAsia="Arial Black" w:hint="default"/>
          <w:sz w:val="14"/>
          <w:szCs w:val="14"/>
        </w:rPr>
      </w:pPr>
      <w:r>
        <w:rPr/>
        <w:pict>
          <v:group style="position:absolute;margin-left:469.690125pt;margin-top:-72.845695pt;width:53pt;height:67.75pt;mso-position-horizontal-relative:page;mso-position-vertical-relative:paragraph;z-index:1264" coordorigin="9394,-1457" coordsize="1060,1355">
            <v:group style="position:absolute;left:9492;top:-321;width:2;height:176" coordorigin="9492,-321" coordsize="2,176">
              <v:shape style="position:absolute;left:9492;top:-321;width:2;height:176" coordorigin="9492,-321" coordsize="0,176" path="m9492,-321l9492,-145e" filled="false" stroked="true" strokeweight="2.021pt" strokecolor="#07509f">
                <v:path arrowok="t"/>
              </v:shape>
              <v:shape style="position:absolute;left:9545;top:-322;width:359;height:220" type="#_x0000_t75" stroked="false">
                <v:imagedata r:id="rId8" o:title=""/>
              </v:shape>
              <v:shape style="position:absolute;left:9937;top:-322;width:438;height:180" type="#_x0000_t75" stroked="false">
                <v:imagedata r:id="rId9" o:title=""/>
              </v:shape>
              <v:shape style="position:absolute;left:9494;top:-1457;width:959;height:1100" type="#_x0000_t75" stroked="false">
                <v:imagedata r:id="rId10" o:title=""/>
              </v:shape>
              <v:shape style="position:absolute;left:9734;top:-1188;width:383;height:388" type="#_x0000_t75" stroked="false">
                <v:imagedata r:id="rId11" o:title=""/>
              </v:shape>
            </v:group>
            <v:group style="position:absolute;left:9652;top:-1347;width:530;height:645" coordorigin="9652,-1347" coordsize="530,645">
              <v:shape style="position:absolute;left:9652;top:-1347;width:530;height:645" coordorigin="9652,-1347" coordsize="530,645" path="m9992,-1347l9836,-1347,9826,-1342,9818,-1333,9816,-1328,9815,-1327,9799,-1303,9779,-1285,9754,-1271,9727,-1264,9722,-1263,9715,-1261,9667,-1179,9665,-1173,9665,-1166,9665,-1162,9669,-1157,9673,-1152,9673,-1152,9691,-1126,9702,-1097,9707,-1066,9705,-1032,9683,-965,9676,-952,9668,-935,9660,-915,9655,-895,9653,-877,9652,-863,9653,-852,9685,-781,9746,-738,9846,-708,9904,-703,9914,-702,9930,-702,9930,-703,9987,-708,10088,-738,10149,-781,10179,-840,9917,-840,9856,-853,9807,-889,9774,-942,9761,-1006,9774,-1071,9807,-1124,9856,-1160,9917,-1173,10169,-1173,10168,-1176,10167,-1179,10167,-1180,10129,-1251,10109,-1263,10081,-1270,10057,-1284,10035,-1302,10019,-1326,10019,-1327,10017,-1329,10015,-1333,10014,-1335,10010,-1339,10005,-1343,9992,-1347xe" filled="true" fillcolor="#07509f" stroked="false">
                <v:path arrowok="t"/>
                <v:fill type="solid"/>
              </v:shape>
              <v:shape style="position:absolute;left:9652;top:-1347;width:530;height:645" coordorigin="9652,-1347" coordsize="530,645" path="m10169,-1173l9917,-1173,9977,-1160,10027,-1124,10060,-1071,10072,-1006,10060,-942,10027,-889,9977,-853,9917,-840,10179,-840,10181,-848,10181,-852,10182,-863,10181,-877,10158,-952,10151,-965,10144,-978,10138,-993,10133,-1011,10129,-1032,10127,-1067,10132,-1099,10144,-1129,10163,-1155,10164,-1155,10166,-1158,10166,-1159,10168,-1162,10169,-1166,10169,-1173xe" filled="true" fillcolor="#07509f" stroked="false">
                <v:path arrowok="t"/>
                <v:fill type="solid"/>
              </v:shape>
            </v:group>
            <v:group style="position:absolute;left:9651;top:-1348;width:532;height:647" coordorigin="9651,-1348" coordsize="532,647">
              <v:shape style="position:absolute;left:9651;top:-1348;width:532;height:647" coordorigin="9651,-1348" coordsize="532,647" path="m9835,-1348l9825,-1343,9819,-1335,9817,-1333,9815,-1328,9814,-1327,9798,-1304,9778,-1285,9754,-1272,9727,-1265,9722,-1264,9715,-1262,9666,-1179,9664,-1166,9664,-1162,9664,-1162,9667,-1158,9668,-1156,9672,-1151,9690,-1126,9701,-1097,9706,-1065,9704,-1033,9682,-965,9675,-953,9667,-936,9659,-916,9654,-895,9652,-879,9651,-864,9651,-854,9684,-780,9745,-737,9845,-707,9914,-701,9930,-701,9931,-702,9952,-704,9929,-704,9905,-704,9904,-704,9847,-709,9746,-739,9686,-781,9654,-848,9653,-864,9654,-879,9677,-952,9684,-964,9691,-977,9697,-993,9702,-1011,9706,-1032,9708,-1065,9708,-1067,9703,-1097,9692,-1127,9674,-1152,9673,-1153,9670,-1158,9667,-1163,9666,-1166,9666,-1173,9667,-1176,9706,-1250,9727,-1263,9755,-1270,9779,-1284,9800,-1303,9816,-1326,9817,-1327,9819,-1332,9821,-1334,9827,-1341,9836,-1345,10002,-1345,9997,-1347,9992,-1348,9835,-1348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10002,-1345l9836,-1345,9992,-1345,10003,-1343,10018,-1325,10035,-1302,10056,-1283,10081,-1269,10109,-1262,10114,-1261,10118,-1260,10166,-1179,10168,-1166,10168,-1165,10167,-1162,10165,-1158,10163,-1156,10162,-1155,10143,-1129,10131,-1099,10126,-1067,10127,-1032,10150,-964,10157,-952,10165,-935,10172,-915,10178,-895,10180,-878,10180,-864,10180,-854,10148,-781,10087,-739,9987,-709,9930,-704,9929,-704,9952,-704,9988,-707,10089,-737,10150,-780,10182,-848,10183,-864,10182,-879,10159,-953,10152,-965,10145,-978,10128,-1065,10128,-1067,10133,-1099,10145,-1128,10164,-1154,10165,-1155,10167,-1157,10167,-1159,10169,-1162,10170,-1165,10129,-1251,10109,-1265,10082,-1272,10057,-1285,10036,-1303,10020,-1326,10018,-1330,10015,-1335,10010,-1341,10004,-1345,10002,-1345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17,-1174l9856,-1161,9806,-1125,9773,-1072,9760,-1006,9773,-941,9806,-888,9856,-852,9917,-839,9928,-841,9917,-841,9857,-854,9808,-890,9775,-942,9762,-1006,9775,-1071,9808,-1123,9857,-1159,9917,-1172,9928,-1172,9917,-1174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28,-1172l9917,-1172,9977,-1159,10026,-1123,10059,-1071,10071,-1006,10059,-942,10026,-890,9977,-854,9917,-841,9928,-841,9978,-852,10028,-888,10061,-941,10074,-1006,10061,-1072,10028,-1125,9978,-1161,9928,-1172xe" filled="true" fillcolor="#231f20" stroked="false">
                <v:path arrowok="t"/>
                <v:fill type="solid"/>
              </v:shape>
              <v:shape style="position:absolute;left:9738;top:-1273;width:366;height:115" type="#_x0000_t75" stroked="false">
                <v:imagedata r:id="rId12" o:title=""/>
              </v:shape>
              <v:shape style="position:absolute;left:9689;top:-903;width:450;height:159" type="#_x0000_t75" stroked="false">
                <v:imagedata r:id="rId13" o:title=""/>
              </v:shape>
              <v:shape style="position:absolute;left:9394;top:-1405;width:327;height:644" type="#_x0000_t75" stroked="false">
                <v:imagedata r:id="rId14" o:title=""/>
              </v:shape>
              <v:shape style="position:absolute;left:9624;top:-787;width:496;height:311" type="#_x0000_t75" stroked="false">
                <v:imagedata r:id="rId15" o:title=""/>
              </v:shape>
              <v:shape style="position:absolute;left:9567;top:-1409;width:747;height:871" type="#_x0000_t75" stroked="false">
                <v:imagedata r:id="rId16" o:title=""/>
              </v:shape>
            </v:group>
            <v:group style="position:absolute;left:9529;top:-1216;width:61;height:349" coordorigin="9529,-1216" coordsize="61,349">
              <v:shape style="position:absolute;left:9529;top:-1216;width:61;height:349" coordorigin="9529,-1216" coordsize="61,349" path="m9531,-1074l9529,-1073,9530,-1068,9531,-1065,9538,-1047,9552,-992,9556,-976,9559,-960,9562,-949,9568,-930,9574,-914,9578,-904,9587,-874,9589,-868,9589,-868,9588,-876,9584,-904,9580,-904,9579,-908,9578,-912,9576,-915,9573,-923,9570,-931,9564,-949,9561,-962,9557,-982,9554,-993,9548,-1015,9545,-1026,9541,-1047,9533,-1066,9531,-1074xe" filled="true" fillcolor="#231f20" stroked="false">
                <v:path arrowok="t"/>
                <v:fill type="solid"/>
              </v:shape>
              <v:shape style="position:absolute;left:9529;top:-1216;width:61;height:349" coordorigin="9529,-1216" coordsize="61,349" path="m9579,-1216l9579,-1209,9579,-1200,9579,-1191,9580,-1178,9580,-1065,9577,-1002,9576,-990,9576,-976,9576,-960,9577,-947,9577,-941,9580,-912,9580,-904,9584,-904,9582,-915,9581,-928,9580,-935,9580,-941,9579,-947,9578,-960,9578,-976,9579,-990,9580,-1005,9581,-1020,9581,-1028,9582,-1049,9582,-1065,9582,-1178,9582,-1185,9582,-1191,9581,-1200,9581,-1209,9581,-1216,9579,-121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 w:hAnsi="Arial Black"/>
          <w:b/>
          <w:color w:val="07509F"/>
          <w:w w:val="105"/>
          <w:sz w:val="14"/>
        </w:rPr>
        <w:t>SECRETARIA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DE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EDUCAÇÃO</w:t>
      </w:r>
      <w:r>
        <w:rPr>
          <w:rFonts w:ascii="Arial Black" w:hAnsi="Arial Black"/>
          <w:sz w:val="14"/>
        </w:rPr>
      </w:r>
    </w:p>
    <w:p>
      <w:pPr>
        <w:spacing w:after="0"/>
        <w:jc w:val="left"/>
        <w:rPr>
          <w:rFonts w:ascii="Arial Black" w:hAnsi="Arial Black" w:cs="Arial Black" w:eastAsia="Arial Black" w:hint="default"/>
          <w:sz w:val="14"/>
          <w:szCs w:val="14"/>
        </w:rPr>
        <w:sectPr>
          <w:type w:val="continuous"/>
          <w:pgSz w:w="11910" w:h="16840"/>
          <w:pgMar w:top="0" w:bottom="0" w:left="0" w:right="0"/>
          <w:cols w:num="2" w:equalWidth="0">
            <w:col w:w="6719" w:space="40"/>
            <w:col w:w="515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823.789917pt;width:595.3pt;height:18.1pt;mso-position-horizontal-relative:page;mso-position-vertical-relative:page;z-index:-114472" coordorigin="0,16476" coordsize="11906,362">
            <v:group style="position:absolute;left:0;top:16476;width:11906;height:362" coordorigin="0,16476" coordsize="11906,362">
              <v:shape style="position:absolute;left:0;top:16476;width:11906;height:362" coordorigin="0,16476" coordsize="11906,362" path="m429,16476l306,16476,0,16776,0,16838,58,16838,42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93,16476l470,16476,99,16838,222,16838,59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58,16476l635,16476,263,16838,387,16838,75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22,16476l799,16476,428,16838,551,16838,92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86,16476l963,16476,592,16838,715,16838,108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250,16476l1127,16476,756,16838,879,16838,125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415,16476l1292,16476,920,16838,1044,16838,141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579,16476l1456,16476,1085,16838,1208,16838,157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743,16476l1620,16476,1249,16838,1372,16838,174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908,16476l1784,16476,1413,16838,1536,16838,190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072,16476l1949,16476,1577,16838,1701,16838,207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236,16476l2113,16476,1742,16838,1865,16838,223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400,16476l2277,16476,1906,16838,2029,16838,240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565,16476l2441,16476,2070,16838,2193,16838,256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729,16476l2606,16476,2235,16838,2358,16838,272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893,16476l2770,16476,2399,16838,2522,16838,289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057,16476l2934,16476,2563,16838,2686,16838,3057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222,16476l3098,16476,2727,16838,2850,16838,322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386,16476l3263,16476,2892,16838,3015,16838,338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550,16476l3427,16476,3056,16838,3179,16838,355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714,16476l3591,16476,3220,16838,3343,16838,371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879,16476l3756,16476,3384,16838,3508,16838,387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043,16476l3920,16476,3549,16838,3672,16838,404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207,16476l4084,16476,3713,16838,3836,16838,4207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372,16476l4248,16476,3877,16838,4000,16838,437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536,16476l4413,16476,4041,16838,4165,16838,453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700,16476l4577,16476,4206,16838,4329,16838,470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864,16476l4741,16476,4370,16838,4493,16838,486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029,16476l4905,16476,4534,16838,4657,16838,502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193,16476l5070,16476,4698,16838,4822,16838,519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357,16476l5234,16476,4863,16838,4986,16838,5357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521,16476l5398,16476,5027,16838,5150,16838,5521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686,16476l5562,16476,5191,16838,5314,16838,568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850,16476l5727,16476,5356,16838,5479,16838,585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014,16476l5891,16476,5520,16838,5643,16838,601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178,16476l6055,16476,5684,16838,5807,16838,617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343,16476l6219,16476,5848,16838,5972,16838,634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507,16476l6384,16476,6013,16838,6136,16838,6507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671,16476l6548,16476,6177,16838,6300,16838,6671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835,16476l6712,16476,6341,16838,6464,16838,683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000,16476l6877,16476,6505,16838,6629,16838,700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164,16476l7041,16476,6670,16838,6793,16838,716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328,16476l7205,16476,6834,16838,6957,16838,732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493,16476l7369,16476,6998,16838,7121,16838,749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657,16476l7534,16476,7162,16838,7286,16838,7657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821,16476l7698,16476,7327,16838,7450,16838,7821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985,16476l7862,16476,7491,16838,7614,16838,798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150,16476l8026,16476,7655,16838,7778,16838,815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314,16476l8191,16476,7819,16838,7943,16838,831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478,16476l8355,16476,7984,16838,8107,16838,847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642,16476l8519,16476,8148,16838,8271,16838,864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807,16476l8683,16476,8312,16838,8435,16838,8807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971,16476l8848,16476,8477,16838,8600,16838,8971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135,16476l9012,16476,8641,16838,8764,16838,913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299,16476l9176,16476,8805,16838,8928,16838,929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464,16476l9340,16476,8969,16838,9093,16838,946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628,16476l9505,16476,9134,16838,9257,16838,962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792,16476l9669,16476,9298,16838,9421,16838,979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956,16476l9833,16476,9462,16838,9585,16838,995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121,16476l9998,16476,9626,16838,9750,16838,10121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285,16476l10162,16476,9791,16838,9914,16838,1028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449,16476l10326,16476,9955,16838,10078,16838,1044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614,16476l10490,16476,10119,16838,10242,16838,1061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778,16476l10655,16476,10283,16838,10407,16838,1077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942,16476l10819,16476,10448,16838,10571,16838,1094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106,16476l10983,16476,10612,16838,10735,16838,1110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271,16476l11147,16476,10776,16838,10899,16838,11271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435,16476l11312,16476,10940,16838,11064,16838,1143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599,16476l11476,16476,11105,16838,11228,16838,1159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763,16476l11640,16476,11269,16838,11392,16838,1176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906,16476l11804,16476,11433,16838,11556,16838,11906,16498,1190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906,16538l11598,16838,11721,16838,11906,16658,11906,16538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906,16698l11762,16838,11885,16838,11906,16818,11906,16698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1,16736l0,16736,0,16776,4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04,16736l163,16736,122,16776,163,16776,20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68,16736l327,16736,286,16776,327,16776,36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32,16736l491,16736,450,16776,491,16776,53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96,16736l655,16736,614,16776,655,16776,69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61,16736l820,16736,779,16776,820,16776,86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25,16736l984,16736,943,16776,984,16776,102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89,16736l1148,16736,1107,16776,1148,16776,118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354,16736l1312,16736,1271,16776,1313,16776,135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518,16736l1477,16736,1436,16776,1477,16776,151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682,16736l1641,16736,1600,16776,1641,16776,168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846,16736l1805,16736,1764,16776,1805,16776,184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011,16736l1970,16736,1928,16776,1970,16776,201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175,16736l2134,16736,2093,16776,2134,16776,217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339,16736l2298,16736,2257,16776,2298,16776,233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503,16736l2462,16736,2421,16776,2462,16776,2503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668,16736l2627,16736,2586,16776,2627,16776,266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832,16736l2791,16736,2750,16776,2791,16776,283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996,16736l2955,16736,2914,16776,2955,16776,299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160,16736l3119,16736,3078,16776,3119,16776,3160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325,16736l3284,16736,3243,16776,3284,16776,332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489,16736l3448,16736,3407,16776,3448,16776,348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653,16736l3612,16736,3571,16776,3612,16776,3653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817,16736l3776,16736,3735,16776,3776,16776,381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982,16736l3941,16736,3900,16776,3941,16776,398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146,16736l4105,16736,4064,16776,4105,16776,414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310,16736l4269,16736,4228,16776,4269,16776,4310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475,16736l4433,16736,4392,16776,4434,16776,447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639,16736l4598,16736,4557,16776,4598,16776,463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803,16736l4762,16736,4721,16776,4762,16776,4803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967,16736l4926,16736,4885,16776,4926,16776,496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132,16736l5091,16736,5050,16776,5091,16776,513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296,16736l5255,16736,5214,16776,5255,16776,529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460,16736l5419,16736,5378,16776,5419,16776,5460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624,16736l5583,16736,5542,16776,5583,16776,562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789,16736l5748,16736,5707,16776,5748,16776,578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953,16736l5912,16736,5871,16776,5912,16776,5953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117,16736l6076,16736,6035,16776,6076,16776,611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281,16736l6240,16736,6199,16776,6240,16776,628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446,16736l6405,16736,6364,16776,6405,16776,644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610,16736l6569,16736,6528,16776,6569,16776,6610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774,16736l6733,16736,6692,16776,6733,16776,677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938,16736l6897,16736,6856,16776,6897,16776,693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103,16736l7062,16736,7021,16776,7062,16776,7103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267,16736l7226,16736,7185,16776,7226,16776,726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431,16736l7390,16736,7349,16776,7390,16776,743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596,16736l7554,16736,7513,16776,7555,16776,759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760,16736l7719,16736,7678,16776,7719,16776,7760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924,16736l7883,16736,7842,16776,7883,16776,792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088,16736l8047,16736,8006,16776,8047,16776,808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253,16736l8212,16736,8171,16776,8212,16776,8253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417,16736l8376,16736,8335,16776,8376,16776,841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581,16736l8540,16736,8499,16776,8540,16776,858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745,16736l8704,16736,8663,16776,8704,16776,874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910,16736l8869,16736,8828,16776,8869,16776,8910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074,16736l9033,16736,8992,16776,9033,16776,907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238,16736l9197,16736,9156,16776,9197,16776,923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402,16736l9361,16736,9320,16776,9361,16776,940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567,16736l9526,16736,9485,16776,9526,16776,956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731,16736l9690,16736,9649,16776,9690,16776,973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895,16736l9854,16736,9813,16776,9854,16776,989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059,16736l10018,16736,9977,16776,10018,16776,1005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224,16736l10183,16736,10142,16776,10183,16776,1022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388,16736l10347,16736,10306,16776,10347,16776,1038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552,16736l10511,16736,10470,16776,10511,16776,1055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717,16736l10675,16736,10634,16776,10676,16776,1071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881,16736l10840,16736,10799,16776,10840,16776,1088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045,16736l11004,16736,10963,16776,11004,16776,1104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209,16736l11168,16736,11127,16776,11168,16776,1120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374,16736l11333,16736,11292,16776,11333,16776,1137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538,16736l11497,16736,11456,16776,11497,16776,1153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702,16736l11661,16736,11620,16776,11661,16776,1170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866,16736l11825,16736,11784,16776,11825,16776,1186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65,16476l142,16476,0,16616,0,16736,26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3,16574l0,16574,0,16616,4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06,16574l165,16574,122,16616,163,16616,20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70,16574l329,16574,286,16616,327,16616,37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34,16574l493,16574,450,16616,491,16616,53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98,16574l657,16574,614,16616,655,16616,69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63,16574l822,16574,778,16616,819,16616,86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27,16574l986,16574,943,16616,984,16616,102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91,16574l1150,16574,1107,16616,1148,16616,119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355,16574l1314,16574,1271,16616,1312,16616,135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520,16574l1479,16574,1435,16616,1477,16616,152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684,16574l1643,16574,1600,16616,1641,16616,168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848,16574l1807,16574,1764,16616,1805,16616,184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012,16574l1971,16574,1928,16616,1969,16616,2012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177,16574l2136,16574,2093,16616,2134,16616,217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341,16574l2300,16574,2257,16616,2298,16616,234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505,16574l2464,16574,2421,16616,2462,16616,250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669,16574l2628,16574,2585,16616,2626,16616,266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834,16574l2793,16574,2750,16616,2791,16616,283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998,16574l2957,16574,2914,16616,2955,16616,299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162,16574l3121,16574,3078,16616,3119,16616,3162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327,16574l3285,16574,3242,16616,3283,16616,332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491,16574l3450,16574,3407,16616,3448,16616,349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655,16574l3614,16574,3571,16616,3612,16616,365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819,16574l3778,16574,3735,16616,3776,16616,381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984,16574l3943,16574,3899,16616,3940,16616,398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148,16574l4107,16574,4064,16616,4105,16616,414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312,16574l4271,16574,4228,16616,4269,16616,4312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476,16574l4435,16574,4392,16616,4433,16616,447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641,16574l4600,16574,4556,16616,4598,16616,464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805,16574l4764,16574,4721,16616,4762,16616,480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969,16574l4928,16574,4885,16616,4926,16616,496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133,16574l5092,16574,5049,16616,5090,16616,513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298,16574l5257,16574,5214,16616,5255,16616,529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462,16574l5421,16574,5378,16616,5419,16616,5462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626,16574l5585,16574,5542,16616,5583,16616,562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790,16574l5749,16574,5706,16616,5747,16616,579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955,16574l5914,16574,5871,16616,5912,16616,595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119,16574l6078,16574,6035,16616,6076,16616,611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283,16574l6242,16574,6199,16616,6240,16616,628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448,16574l6406,16574,6363,16616,6404,16616,644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612,16574l6571,16574,6528,16616,6569,16616,6612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776,16574l6735,16574,6692,16616,6733,16616,677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940,16574l6899,16574,6856,16616,6897,16616,694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105,16574l7064,16574,7020,16616,7061,16616,710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269,16574l7228,16574,7185,16616,7226,16616,726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433,16574l7392,16574,7349,16616,7390,16616,743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597,16574l7556,16574,7513,16616,7554,16616,759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762,16574l7721,16574,7677,16616,7719,16616,7762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926,16574l7885,16574,7842,16616,7883,16616,792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090,16574l8049,16574,8006,16616,8047,16616,809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254,16574l8213,16574,8170,16616,8211,16616,825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419,16574l8378,16574,8335,16616,8376,16616,841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583,16574l8542,16574,8499,16616,8540,16616,858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747,16574l8706,16574,8663,16616,8704,16616,874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911,16574l8870,16574,8827,16616,8868,16616,891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076,16574l9035,16574,8992,16616,9033,16616,907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240,16574l9199,16574,9156,16616,9197,16616,924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404,16574l9363,16574,9320,16616,9361,16616,940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569,16574l9527,16574,9484,16616,9525,16616,956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733,16574l9692,16574,9649,16616,9690,16616,973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897,16574l9856,16574,9813,16616,9854,16616,989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061,16574l10020,16574,9977,16616,10018,16616,1006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226,16574l10185,16574,10141,16616,10182,16616,1022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390,16574l10349,16574,10306,16616,10347,16616,1039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554,16574l10513,16574,10470,16616,10511,16616,1055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718,16574l10677,16574,10634,16616,10675,16616,1071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883,16574l10842,16574,10798,16616,10840,16616,1088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047,16574l11006,16574,10963,16616,11004,16616,1104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211,16574l11170,16574,11127,16616,11168,16616,1121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375,16574l11334,16574,11291,16616,11332,16616,1137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540,16574l11499,16574,11456,16616,11497,16616,1154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704,16574l11663,16574,11620,16616,11661,16616,1170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869,16574l11827,16574,11784,16616,11825,16616,1186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1,16476l0,16476,0,16574,101,16476xe" filled="true" fillcolor="#fddfd0" stroked="false">
                <v:path arrowok="t"/>
                <v:fill type="solid"/>
              </v:shape>
            </v:group>
            <v:group style="position:absolute;left:0;top:16476;width:11906;height:362" coordorigin="0,16476" coordsize="11906,362">
              <v:shape style="position:absolute;left:0;top:16476;width:11906;height:362" coordorigin="0,16476" coordsize="11906,362" path="m470,16476l429,16476,58,16838,99,16838,4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5,16476l593,16476,222,16838,263,16838,63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99,16476l758,16476,387,16838,428,16838,79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3,16476l922,16476,551,16838,592,16838,9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27,16476l1086,16476,715,16838,756,16838,11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292,16476l1250,16476,879,16838,920,16838,129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56,16476l1415,16476,1044,16838,1085,16838,14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620,16476l1579,16476,1208,16838,1249,16838,16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784,16476l1743,16476,1372,16838,1413,16838,17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949,16476l1908,16476,1536,16838,1577,16838,194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113,16476l2072,16476,1701,16838,1742,16838,21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277,16476l2236,16476,1865,16838,1906,16838,22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441,16476l2400,16476,2029,16838,2070,16838,24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606,16476l2565,16476,2193,16838,2235,16838,26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770,16476l2729,16476,2358,16838,2399,16838,27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934,16476l2893,16476,2522,16838,2563,16838,29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98,16476l3057,16476,2686,16838,2727,16838,30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263,16476l3222,16476,2851,16838,2892,16838,32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427,16476l3386,16476,3015,16838,3056,16838,34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591,16476l3550,16476,3179,16838,3220,16838,35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756,16476l3714,16476,3343,16838,3384,16838,37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920,16476l3879,16476,3508,16838,3549,16838,39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084,16476l4043,16476,3672,16838,3713,16838,40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248,16476l4207,16476,3836,16838,3877,16838,42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413,16476l4372,16476,4000,16838,4041,16838,44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577,16476l4536,16476,4165,16838,4206,16838,45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741,16476l4700,16476,4329,16838,4370,16838,47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905,16476l4864,16476,4493,16838,4534,16838,49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070,16476l5029,16476,4657,16838,4698,16838,50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234,16476l5193,16476,4822,16838,4863,16838,52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398,16476l5357,16476,4986,16838,5027,16838,53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562,16476l5521,16476,5150,16838,5191,16838,55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727,16476l5686,16476,5314,16838,5356,16838,57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891,16476l5850,16476,5479,16838,5520,16838,58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055,16476l6014,16476,5643,16838,5684,16838,60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219,16476l6178,16476,5807,16838,5848,16838,62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84,16476l6343,16476,5972,16838,6013,16838,63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548,16476l6507,16476,6136,16838,6177,16838,65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712,16476l6671,16476,6300,16838,6341,16838,67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877,16476l6835,16476,6464,16838,6505,16838,68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041,16476l7000,16476,6629,16838,6670,16838,70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205,16476l7164,16476,6793,16838,6834,16838,72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369,16476l7328,16476,6957,16838,6998,16838,73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534,16476l7493,16476,7121,16838,7162,16838,75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698,16476l7657,16476,7286,16838,7327,16838,76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862,16476l7821,16476,7450,16838,7491,16838,78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026,16476l7985,16476,7614,16838,7655,16838,80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191,16476l8150,16476,7778,16838,7819,16838,81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355,16476l8314,16476,7943,16838,7984,16838,83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519,16476l8478,16476,8107,16838,8148,16838,85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683,16476l8642,16476,8271,16838,8312,16838,86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848,16476l8807,16476,8435,16838,8477,16838,88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012,16476l8971,16476,8600,16838,8641,16838,90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176,16476l9135,16476,8764,16838,8805,16838,91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340,16476l9299,16476,8928,16838,8969,16838,93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505,16476l9464,16476,9093,16838,9134,16838,95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69,16476l9628,16476,9257,16838,9298,16838,96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833,16476l9792,16476,9421,16838,9462,16838,983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998,16476l9956,16476,9585,16838,9626,16838,99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162,16476l10121,16476,9750,16838,9791,16838,101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326,16476l10285,16476,9914,16838,9955,16838,103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490,16476l10449,16476,10078,16838,10119,16838,1049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655,16476l10614,16476,10242,16838,10283,16838,106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819,16476l10778,16476,10407,16838,10448,16838,108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983,16476l10942,16476,10571,16838,10612,16838,109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147,16476l11106,16476,10735,16838,10776,16838,1114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312,16476l11271,16476,10899,16838,10940,16838,113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476,16476l11435,16476,11064,16838,11105,16838,114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640,16476l11599,16476,11228,16838,11269,16838,116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804,16476l11763,16476,11392,16838,11433,16838,1180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498l11556,16838,11598,16838,11906,16538,11906,1649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658l11721,16838,11762,16838,11906,16698,11906,1665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818l11885,16838,11906,16838,11906,1681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6,16476l265,16476,0,16736,0,16776,3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2,16476l101,16476,0,16574,0,16616,142,16476xe" filled="true" fillcolor="#ffffff" stroked="false">
                <v:path arrowok="t"/>
                <v:fill type="solid"/>
              </v:shape>
              <v:shape style="position:absolute;left:11247;top:16608;width:37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2"/>
                        </w:rPr>
                        <w:t>LM4EF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tabs>
          <w:tab w:pos="3017" w:val="left" w:leader="none"/>
          <w:tab w:pos="10596" w:val="left" w:leader="none"/>
        </w:tabs>
        <w:spacing w:before="48"/>
        <w:ind w:left="108" w:right="0" w:firstLine="0"/>
        <w:jc w:val="left"/>
        <w:rPr>
          <w:rFonts w:ascii="Arial" w:hAnsi="Arial" w:cs="Arial" w:eastAsia="Arial" w:hint="default"/>
          <w:sz w:val="26"/>
          <w:szCs w:val="26"/>
        </w:rPr>
      </w:pPr>
      <w:r>
        <w:rPr>
          <w:rFonts w:ascii="Arial" w:hAnsi="Arial"/>
          <w:b/>
          <w:color w:val="231F20"/>
          <w:sz w:val="26"/>
        </w:rPr>
      </w:r>
      <w:r>
        <w:rPr>
          <w:rFonts w:ascii="Arial" w:hAnsi="Arial"/>
          <w:b/>
          <w:color w:val="231F20"/>
          <w:sz w:val="26"/>
          <w:shd w:fill="D1D3D4" w:color="auto" w:val="clear"/>
        </w:rPr>
        <w:t> </w:t>
        <w:tab/>
        <w:t>EXEMPLO DE LÍNGUA</w:t>
      </w:r>
      <w:r>
        <w:rPr>
          <w:rFonts w:ascii="Arial" w:hAnsi="Arial"/>
          <w:b/>
          <w:color w:val="231F20"/>
          <w:spacing w:val="-11"/>
          <w:sz w:val="26"/>
          <w:shd w:fill="D1D3D4" w:color="auto" w:val="clear"/>
        </w:rPr>
        <w:t> </w:t>
      </w:r>
      <w:r>
        <w:rPr>
          <w:rFonts w:ascii="Arial" w:hAnsi="Arial"/>
          <w:b/>
          <w:color w:val="231F20"/>
          <w:sz w:val="26"/>
          <w:shd w:fill="D1D3D4" w:color="auto" w:val="clear"/>
        </w:rPr>
        <w:t>PORTUGUESA</w:t>
        <w:tab/>
      </w:r>
      <w:r>
        <w:rPr>
          <w:rFonts w:ascii="Arial" w:hAnsi="Arial"/>
          <w:b/>
          <w:color w:val="231F20"/>
          <w:sz w:val="26"/>
        </w:rPr>
      </w:r>
      <w:r>
        <w:rPr>
          <w:rFonts w:ascii="Arial" w:hAnsi="Arial"/>
          <w:sz w:val="26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Heading1"/>
        <w:spacing w:line="240" w:lineRule="auto" w:before="0"/>
        <w:ind w:left="108" w:right="0"/>
        <w:jc w:val="left"/>
        <w:rPr>
          <w:b w:val="0"/>
          <w:bCs w:val="0"/>
        </w:rPr>
      </w:pPr>
      <w:r>
        <w:rPr>
          <w:color w:val="231F20"/>
          <w:spacing w:val="-4"/>
        </w:rPr>
        <w:t>Veja </w:t>
      </w:r>
      <w:r>
        <w:rPr>
          <w:color w:val="231F20"/>
        </w:rPr>
        <w:t>a figura</w:t>
      </w:r>
      <w:r>
        <w:rPr>
          <w:color w:val="231F20"/>
          <w:spacing w:val="3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229.481003pt;margin-top:9.535209pt;width:136.071882pt;height:115.125pt;mso-position-horizontal-relative:page;mso-position-vertical-relative:paragraph;z-index:1312;mso-wrap-distance-left:0;mso-wrap-distance-right:0" type="#_x0000_t75" stroked="false">
            <v:imagedata r:id="rId17" o:title=""/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202"/>
        <w:ind w:left="108" w:right="0"/>
        <w:jc w:val="left"/>
      </w:pPr>
      <w:r>
        <w:rPr>
          <w:color w:val="231F20"/>
        </w:rPr>
        <w:t>Qual é o nome dessa</w:t>
      </w:r>
      <w:r>
        <w:rPr>
          <w:color w:val="231F20"/>
          <w:spacing w:val="-1"/>
        </w:rPr>
        <w:t> </w:t>
      </w:r>
      <w:r>
        <w:rPr>
          <w:color w:val="231F20"/>
        </w:rPr>
        <w:t>figura?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2"/>
        </w:numPr>
        <w:tabs>
          <w:tab w:pos="671" w:val="left" w:leader="none"/>
        </w:tabs>
        <w:spacing w:line="240" w:lineRule="auto" w:before="0" w:after="0"/>
        <w:ind w:left="670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CABELO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"/>
        </w:numPr>
        <w:tabs>
          <w:tab w:pos="671" w:val="left" w:leader="none"/>
        </w:tabs>
        <w:spacing w:line="240" w:lineRule="auto" w:before="206" w:after="0"/>
        <w:ind w:left="670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CAMELO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"/>
        </w:numPr>
        <w:tabs>
          <w:tab w:pos="671" w:val="left" w:leader="none"/>
        </w:tabs>
        <w:spacing w:line="240" w:lineRule="auto" w:before="206" w:after="0"/>
        <w:ind w:left="670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GALEGO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"/>
        </w:numPr>
        <w:tabs>
          <w:tab w:pos="671" w:val="left" w:leader="none"/>
        </w:tabs>
        <w:spacing w:line="240" w:lineRule="auto" w:before="206" w:after="0"/>
        <w:ind w:left="670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GAMADO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18"/>
          <w:szCs w:val="18"/>
        </w:rPr>
      </w:pPr>
    </w:p>
    <w:p>
      <w:pPr>
        <w:tabs>
          <w:tab w:pos="3600" w:val="left" w:leader="none"/>
          <w:tab w:pos="10596" w:val="left" w:leader="none"/>
        </w:tabs>
        <w:spacing w:before="67"/>
        <w:ind w:left="108" w:right="0" w:firstLine="0"/>
        <w:jc w:val="left"/>
        <w:rPr>
          <w:rFonts w:ascii="Arial" w:hAnsi="Arial" w:cs="Arial" w:eastAsia="Arial" w:hint="default"/>
          <w:sz w:val="26"/>
          <w:szCs w:val="26"/>
        </w:rPr>
      </w:pPr>
      <w:r>
        <w:rPr>
          <w:rFonts w:ascii="Arial" w:hAnsi="Arial"/>
          <w:b/>
          <w:color w:val="231F20"/>
          <w:sz w:val="26"/>
        </w:rPr>
      </w:r>
      <w:r>
        <w:rPr>
          <w:rFonts w:ascii="Arial" w:hAnsi="Arial"/>
          <w:b/>
          <w:color w:val="231F20"/>
          <w:sz w:val="26"/>
          <w:shd w:fill="D1D3D4" w:color="auto" w:val="clear"/>
        </w:rPr>
        <w:t> </w:t>
        <w:tab/>
        <w:t>EXEMPLO DE</w:t>
      </w:r>
      <w:r>
        <w:rPr>
          <w:rFonts w:ascii="Arial" w:hAnsi="Arial"/>
          <w:b/>
          <w:color w:val="231F20"/>
          <w:spacing w:val="-21"/>
          <w:sz w:val="26"/>
          <w:shd w:fill="D1D3D4" w:color="auto" w:val="clear"/>
        </w:rPr>
        <w:t> </w:t>
      </w:r>
      <w:r>
        <w:rPr>
          <w:rFonts w:ascii="Arial" w:hAnsi="Arial"/>
          <w:b/>
          <w:color w:val="231F20"/>
          <w:sz w:val="26"/>
          <w:shd w:fill="D1D3D4" w:color="auto" w:val="clear"/>
        </w:rPr>
        <w:t>MATEMÁTICA</w:t>
        <w:tab/>
      </w:r>
      <w:r>
        <w:rPr>
          <w:rFonts w:ascii="Arial" w:hAnsi="Arial"/>
          <w:b/>
          <w:color w:val="231F20"/>
          <w:sz w:val="26"/>
        </w:rPr>
      </w:r>
      <w:r>
        <w:rPr>
          <w:rFonts w:ascii="Arial" w:hAnsi="Arial"/>
          <w:sz w:val="26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0"/>
        <w:ind w:left="108" w:right="0"/>
        <w:jc w:val="left"/>
      </w:pPr>
      <w:r>
        <w:rPr>
          <w:color w:val="231F20"/>
        </w:rPr>
        <w:t>Observe abaixo a conta que a professora Ana escreveu no</w:t>
      </w:r>
      <w:r>
        <w:rPr>
          <w:color w:val="231F20"/>
          <w:spacing w:val="-17"/>
        </w:rPr>
        <w:t> </w:t>
      </w:r>
      <w:r>
        <w:rPr>
          <w:color w:val="231F20"/>
        </w:rPr>
        <w:t>quadro.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sz w:val="14"/>
          <w:szCs w:val="14"/>
        </w:rPr>
      </w:pPr>
      <w:r>
        <w:rPr/>
        <w:pict>
          <v:shape style="position:absolute;margin-left:254.908997pt;margin-top:9.784180pt;width:85.5pt;height:28.35pt;mso-position-horizontal-relative:page;mso-position-vertical-relative:paragraph;z-index:1336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117"/>
                    <w:ind w:left="444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4 X</w:t>
                  </w:r>
                  <w:r>
                    <w:rPr>
                      <w:rFonts w:ascii="Arial"/>
                      <w:color w:val="231F20"/>
                      <w:spacing w:val="-2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20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08" w:right="0"/>
        <w:jc w:val="left"/>
      </w:pPr>
      <w:r>
        <w:rPr>
          <w:color w:val="231F20"/>
        </w:rPr>
        <w:t>Qual é o resultado dessa</w:t>
      </w:r>
      <w:r>
        <w:rPr>
          <w:color w:val="231F20"/>
          <w:spacing w:val="-1"/>
        </w:rPr>
        <w:t> </w:t>
      </w:r>
      <w:r>
        <w:rPr>
          <w:color w:val="231F20"/>
        </w:rPr>
        <w:t>conta?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3"/>
        </w:numPr>
        <w:tabs>
          <w:tab w:pos="671" w:val="left" w:leader="none"/>
        </w:tabs>
        <w:spacing w:line="240" w:lineRule="auto" w:before="0" w:after="0"/>
        <w:ind w:left="670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24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"/>
        </w:numPr>
        <w:tabs>
          <w:tab w:pos="671" w:val="left" w:leader="none"/>
        </w:tabs>
        <w:spacing w:line="240" w:lineRule="auto" w:before="206" w:after="0"/>
        <w:ind w:left="670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60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"/>
        </w:numPr>
        <w:tabs>
          <w:tab w:pos="671" w:val="left" w:leader="none"/>
        </w:tabs>
        <w:spacing w:line="240" w:lineRule="auto" w:before="206" w:after="0"/>
        <w:ind w:left="670" w:right="0" w:hanging="468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80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"/>
        </w:numPr>
        <w:tabs>
          <w:tab w:pos="671" w:val="left" w:leader="none"/>
        </w:tabs>
        <w:spacing w:line="240" w:lineRule="auto" w:before="206" w:after="0"/>
        <w:ind w:left="670" w:right="0" w:hanging="468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84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pgSz w:w="11910" w:h="16840"/>
          <w:pgMar w:top="720" w:bottom="280" w:left="600" w:right="6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10"/>
          <w:szCs w:val="10"/>
        </w:rPr>
      </w:pPr>
      <w:r>
        <w:rPr/>
        <w:pict>
          <v:group style="position:absolute;margin-left:42.52pt;margin-top:7.248977pt;width:510.25pt;height:22.7pt;mso-position-horizontal-relative:page;mso-position-vertical-relative:paragraph;z-index:1480;mso-wrap-distance-left:0;mso-wrap-distance-right:0" coordorigin="850,145" coordsize="10205,454">
            <v:group style="position:absolute;left:850;top:145;width:2098;height:454" coordorigin="850,145" coordsize="2098,454">
              <v:shape style="position:absolute;left:850;top:145;width:2098;height:454" coordorigin="850,145" coordsize="2098,454" path="m2948,145l850,145,850,599,2948,599,2948,145xe" filled="true" fillcolor="#d1d3d4" stroked="false">
                <v:path arrowok="t"/>
                <v:fill type="solid"/>
              </v:shape>
            </v:group>
            <v:group style="position:absolute;left:2948;top:145;width:8108;height:454" coordorigin="2948,145" coordsize="8108,454">
              <v:shape style="position:absolute;left:2948;top:145;width:8108;height:454" coordorigin="2948,145" coordsize="8108,454" path="m11055,145l2948,145,2948,599,11055,599,11055,145xe" filled="true" fillcolor="#d1d3d4" stroked="false">
                <v:path arrowok="t"/>
                <v:fill type="solid"/>
              </v:shape>
              <v:shape style="position:absolute;left:930;top:256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01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0;top:300;width:846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P030036D3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pStyle w:val="Heading1"/>
        <w:spacing w:line="240" w:lineRule="auto" w:before="198"/>
        <w:ind w:right="0"/>
        <w:jc w:val="left"/>
        <w:rPr>
          <w:b w:val="0"/>
          <w:bCs w:val="0"/>
        </w:rPr>
      </w:pPr>
      <w:r>
        <w:rPr>
          <w:color w:val="231F20"/>
        </w:rPr>
        <w:t>Faça um X na placa onde aparecem somente</w:t>
      </w:r>
      <w:r>
        <w:rPr>
          <w:color w:val="231F20"/>
          <w:spacing w:val="-1"/>
        </w:rPr>
        <w:t> </w:t>
      </w:r>
      <w:r>
        <w:rPr>
          <w:color w:val="231F20"/>
        </w:rPr>
        <w:t>letras.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8"/>
          <w:szCs w:val="28"/>
        </w:rPr>
      </w:pPr>
    </w:p>
    <w:p>
      <w:pPr>
        <w:pStyle w:val="BodyText"/>
        <w:spacing w:line="240" w:lineRule="auto" w:before="178"/>
        <w:ind w:left="211"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613998pt;margin-top:57.633999pt;width:124.387pt;height:132.421pt;mso-position-horizontal-relative:page;mso-position-vertical-relative:paragraph;z-index:1504" type="#_x0000_t75" stroked="false">
            <v:imagedata r:id="rId20" o:title=""/>
            <w10:wrap type="none"/>
          </v:shape>
        </w:pict>
      </w:r>
      <w:r>
        <w:rPr>
          <w:rFonts w:ascii="Arial"/>
          <w:color w:val="231F20"/>
        </w:rPr>
        <w:t>A) </w:t>
      </w:r>
      <w:r>
        <w:rPr>
          <w:rFonts w:ascii="Arial"/>
          <w:color w:val="231F20"/>
          <w:spacing w:val="25"/>
          <w:position w:val="-30"/>
        </w:rPr>
        <w:drawing>
          <wp:inline distT="0" distB="0" distL="0" distR="0">
            <wp:extent cx="1615286" cy="517321"/>
            <wp:effectExtent l="0" t="0" r="0" b="0"/>
            <wp:docPr id="3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286" cy="51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color w:val="231F20"/>
          <w:spacing w:val="25"/>
          <w:position w:val="-30"/>
        </w:rPr>
      </w:r>
      <w:r>
        <w:rPr>
          <w:rFonts w:ascii="Arial"/>
        </w:rPr>
      </w:r>
    </w:p>
    <w:p>
      <w:pPr>
        <w:spacing w:line="240" w:lineRule="auto" w:before="1"/>
        <w:rPr>
          <w:rFonts w:ascii="Arial" w:hAnsi="Arial" w:cs="Arial" w:eastAsia="Arial" w:hint="default"/>
          <w:sz w:val="115"/>
          <w:szCs w:val="115"/>
        </w:rPr>
      </w:pPr>
    </w:p>
    <w:p>
      <w:pPr>
        <w:pStyle w:val="BodyText"/>
        <w:spacing w:line="240" w:lineRule="auto" w:before="0"/>
        <w:ind w:left="211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 w:hint="default"/>
          <w:sz w:val="34"/>
          <w:szCs w:val="34"/>
        </w:rPr>
      </w:pPr>
    </w:p>
    <w:p>
      <w:pPr>
        <w:pStyle w:val="BodyText"/>
        <w:spacing w:line="240" w:lineRule="auto" w:before="0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613998pt;margin-top:-34.189178pt;width:128.012pt;height:84.451pt;mso-position-horizontal-relative:page;mso-position-vertical-relative:paragraph;z-index:1528" type="#_x0000_t75" stroked="false">
            <v:imagedata r:id="rId22" o:title=""/>
            <w10:wrap type="none"/>
          </v:shape>
        </w:pict>
      </w:r>
      <w:r>
        <w:rPr/>
        <w:pict>
          <v:shape style="position:absolute;margin-left:70.613998pt;margin-top:58.260822pt;width:127.827pt;height:156.451pt;mso-position-horizontal-relative:page;mso-position-vertical-relative:paragraph;z-index:1552" type="#_x0000_t75" stroked="false">
            <v:imagedata r:id="rId23" o:title=""/>
            <w10:wrap type="none"/>
          </v:shape>
        </w:pict>
      </w:r>
      <w:r>
        <w:rPr>
          <w:rFonts w:ascii="Arial"/>
          <w:color w:val="231F20"/>
        </w:rPr>
        <w:t>C)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5"/>
        <w:rPr>
          <w:rFonts w:ascii="Arial" w:hAnsi="Arial" w:cs="Arial" w:eastAsia="Arial" w:hint="default"/>
          <w:sz w:val="27"/>
          <w:szCs w:val="27"/>
        </w:rPr>
      </w:pPr>
    </w:p>
    <w:p>
      <w:pPr>
        <w:pStyle w:val="BodyText"/>
        <w:spacing w:line="240" w:lineRule="auto" w:before="0"/>
        <w:ind w:left="203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18"/>
          <w:footerReference w:type="default" r:id="rId19"/>
          <w:pgSz w:w="11910" w:h="16840"/>
          <w:pgMar w:header="377" w:footer="524" w:top="560" w:bottom="720" w:left="740" w:right="740"/>
          <w:pgNumType w:start="1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pStyle w:val="Heading1"/>
        <w:spacing w:line="240" w:lineRule="auto" w:before="64"/>
        <w:ind w:right="0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 w:hint="default"/>
          <w:b/>
          <w:bCs/>
          <w:sz w:val="17"/>
          <w:szCs w:val="17"/>
        </w:rPr>
      </w:pPr>
      <w:r>
        <w:rPr/>
        <w:pict>
          <v:shape style="position:absolute;margin-left:170.328995pt;margin-top:11.283196pt;width:254.65pt;height:448.2pt;mso-position-horizontal-relative:page;mso-position-vertical-relative:paragraph;z-index:1576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16"/>
                    <w:ind w:left="1760" w:right="0" w:firstLine="0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color w:val="231F20"/>
                      <w:sz w:val="28"/>
                    </w:rPr>
                    <w:t>A</w:t>
                  </w:r>
                  <w:r>
                    <w:rPr>
                      <w:rFonts w:ascii="Arial"/>
                      <w:b/>
                      <w:color w:val="231F20"/>
                      <w:spacing w:val="-12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8"/>
                    </w:rPr>
                    <w:t>orquestra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pStyle w:val="BodyText"/>
                    <w:spacing w:line="276" w:lineRule="auto" w:before="248"/>
                    <w:ind w:left="936" w:right="934"/>
                    <w:jc w:val="center"/>
                  </w:pPr>
                  <w:r>
                    <w:rPr>
                      <w:color w:val="231F20"/>
                    </w:rPr>
                    <w:t>Passarinhos voam no céu com sua bela cantoria... O mar faz chuá... chuá...</w:t>
                  </w:r>
                  <w:r>
                    <w:rPr/>
                  </w:r>
                </w:p>
                <w:p>
                  <w:pPr>
                    <w:pStyle w:val="BodyText"/>
                    <w:spacing w:line="276" w:lineRule="auto" w:before="1"/>
                    <w:ind w:left="1280" w:right="1279"/>
                    <w:jc w:val="center"/>
                  </w:pPr>
                  <w:r>
                    <w:rPr>
                      <w:color w:val="231F20"/>
                    </w:rPr>
                    <w:t>E preso parece ficar Plim, plim... é o som da chuva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fininha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1"/>
                    <w:ind w:left="749" w:right="750"/>
                    <w:jc w:val="center"/>
                  </w:pPr>
                  <w:r>
                    <w:rPr>
                      <w:color w:val="231F20"/>
                    </w:rPr>
                    <w:t>que completa 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orquestra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248"/>
                    <w:ind w:left="1279" w:right="1279"/>
                    <w:jc w:val="center"/>
                  </w:pPr>
                  <w:r>
                    <w:rPr>
                      <w:color w:val="231F20"/>
                    </w:rPr>
                    <w:t>A orquestra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que</w:t>
                  </w:r>
                  <w:r>
                    <w:rPr/>
                  </w:r>
                </w:p>
                <w:p>
                  <w:pPr>
                    <w:pStyle w:val="BodyText"/>
                    <w:spacing w:line="276" w:lineRule="auto" w:before="48"/>
                    <w:ind w:left="750" w:right="750"/>
                    <w:jc w:val="center"/>
                  </w:pPr>
                  <w:r>
                    <w:rPr>
                      <w:color w:val="231F20"/>
                    </w:rPr>
                    <w:t>com a cantoria dos pássaros com o chuá... chuá... do mar com o plim, plim... da chuva faz lindas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melodias</w:t>
                  </w:r>
                  <w:r>
                    <w:rPr/>
                  </w:r>
                </w:p>
                <w:p>
                  <w:pPr>
                    <w:pStyle w:val="BodyText"/>
                    <w:spacing w:line="570" w:lineRule="exact" w:before="8"/>
                    <w:ind w:left="105" w:right="104" w:firstLine="1"/>
                    <w:jc w:val="center"/>
                  </w:pPr>
                  <w:r>
                    <w:rPr>
                      <w:color w:val="231F20"/>
                    </w:rPr>
                    <w:t>Ó Ó Ó ... chuá... chuá... plim... plim... Mas o maestro chega sempre atrasado O maestro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trovão</w:t>
                  </w:r>
                  <w:r>
                    <w:rPr/>
                  </w:r>
                </w:p>
                <w:p>
                  <w:pPr>
                    <w:pStyle w:val="BodyText"/>
                    <w:spacing w:line="276" w:lineRule="auto" w:before="0"/>
                    <w:ind w:left="1116" w:right="1115"/>
                    <w:jc w:val="center"/>
                  </w:pPr>
                  <w:r>
                    <w:rPr>
                      <w:color w:val="231F20"/>
                    </w:rPr>
                    <w:t>Com seu vozeirão Chega depois do início Lá pro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meio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1"/>
                    <w:ind w:left="1279" w:right="1279"/>
                    <w:jc w:val="center"/>
                  </w:pPr>
                  <w:r>
                    <w:rPr>
                      <w:color w:val="231F20"/>
                    </w:rPr>
                    <w:t>Lá pro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fim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248"/>
                    <w:ind w:left="301" w:right="301"/>
                    <w:jc w:val="center"/>
                  </w:pPr>
                  <w:r>
                    <w:rPr>
                      <w:color w:val="231F20"/>
                    </w:rPr>
                    <w:t>Ó Ó Ó ... chuá...chuá... plim...plim...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6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25">
        <w:r>
          <w:rPr>
            <w:rFonts w:ascii="Arial" w:hAnsi="Arial"/>
            <w:color w:val="231F20"/>
            <w:sz w:val="16"/>
          </w:rPr>
          <w:t>em: &lt;http://www.blocosonline.com.br/literatura/poesia/pinf/pinf0094.htm&gt;.</w:t>
        </w:r>
      </w:hyperlink>
      <w:r>
        <w:rPr>
          <w:rFonts w:ascii="Arial" w:hAnsi="Arial"/>
          <w:color w:val="231F20"/>
          <w:sz w:val="16"/>
        </w:rPr>
        <w:t> Acesso em: 2 ago. 2012.</w:t>
      </w:r>
      <w:r>
        <w:rPr>
          <w:rFonts w:ascii="Arial" w:hAnsi="Arial"/>
          <w:color w:val="231F20"/>
          <w:spacing w:val="-19"/>
          <w:sz w:val="16"/>
        </w:rPr>
        <w:t> </w:t>
      </w:r>
      <w:r>
        <w:rPr>
          <w:rFonts w:ascii="Arial" w:hAnsi="Arial"/>
          <w:color w:val="231F20"/>
          <w:sz w:val="16"/>
        </w:rPr>
        <w:t>(P040219E4_SUP)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1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spacing w:line="240" w:lineRule="auto" w:before="0"/>
        <w:ind w:left="110" w:right="0"/>
        <w:jc w:val="left"/>
      </w:pPr>
      <w:r>
        <w:rPr>
          <w:color w:val="231F20"/>
        </w:rPr>
        <w:t>De acordo com esse texto, quem se</w:t>
      </w:r>
      <w:r>
        <w:rPr>
          <w:color w:val="231F20"/>
          <w:spacing w:val="-1"/>
        </w:rPr>
        <w:t> </w:t>
      </w:r>
      <w:r>
        <w:rPr>
          <w:color w:val="231F20"/>
        </w:rPr>
        <w:t>atrasa?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0"/>
        <w:rPr>
          <w:rFonts w:ascii="Arial" w:hAnsi="Arial" w:cs="Arial" w:eastAsia="Arial" w:hint="default"/>
          <w:sz w:val="22"/>
          <w:szCs w:val="22"/>
        </w:rPr>
      </w:pPr>
    </w:p>
    <w:p>
      <w:pPr>
        <w:pStyle w:val="ListParagraph"/>
        <w:numPr>
          <w:ilvl w:val="0"/>
          <w:numId w:val="4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</w:t>
      </w:r>
      <w:r>
        <w:rPr>
          <w:rFonts w:ascii="Arial"/>
          <w:color w:val="231F20"/>
          <w:spacing w:val="-16"/>
          <w:sz w:val="28"/>
        </w:rPr>
        <w:t> </w:t>
      </w:r>
      <w:r>
        <w:rPr>
          <w:rFonts w:ascii="Arial"/>
          <w:color w:val="231F20"/>
          <w:sz w:val="28"/>
        </w:rPr>
        <w:t>chuva.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4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</w:t>
      </w:r>
      <w:r>
        <w:rPr>
          <w:rFonts w:ascii="Arial"/>
          <w:color w:val="231F20"/>
          <w:spacing w:val="-16"/>
          <w:sz w:val="28"/>
        </w:rPr>
        <w:t> </w:t>
      </w:r>
      <w:r>
        <w:rPr>
          <w:rFonts w:ascii="Arial"/>
          <w:color w:val="231F20"/>
          <w:sz w:val="28"/>
        </w:rPr>
        <w:t>orquestra.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4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 maestro.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4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 </w:t>
      </w:r>
      <w:r>
        <w:rPr>
          <w:rFonts w:ascii="Arial"/>
          <w:color w:val="231F20"/>
          <w:spacing w:val="-4"/>
          <w:sz w:val="28"/>
        </w:rPr>
        <w:t>mar.</w:t>
      </w:r>
      <w:r>
        <w:rPr>
          <w:rFonts w:ascii="Arial"/>
          <w:spacing w:val="-4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24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56.692902pt;margin-top:9.784173pt;width:481.9pt;height:301.55pt;mso-position-horizontal-relative:page;mso-position-vertical-relative:paragraph;z-index:1600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49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Meu irmão chegou em casa com um embrulho. Gritou da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porta:</w:t>
                  </w:r>
                  <w:r>
                    <w:rPr/>
                  </w:r>
                </w:p>
                <w:p>
                  <w:pPr>
                    <w:pStyle w:val="ListParagraph"/>
                    <w:numPr>
                      <w:ilvl w:val="0"/>
                      <w:numId w:val="5"/>
                    </w:numPr>
                    <w:tabs>
                      <w:tab w:pos="626" w:val="left" w:leader="none"/>
                    </w:tabs>
                    <w:spacing w:line="240" w:lineRule="auto" w:before="78" w:after="0"/>
                    <w:ind w:left="625" w:right="0" w:hanging="234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color w:val="231F20"/>
                      <w:sz w:val="28"/>
                    </w:rPr>
                    <w:t>Pacote da tia</w:t>
                  </w:r>
                  <w:r>
                    <w:rPr>
                      <w:rFonts w:ascii="Arial"/>
                      <w:color w:val="231F20"/>
                      <w:spacing w:val="-1"/>
                      <w:sz w:val="28"/>
                    </w:rPr>
                    <w:t> </w:t>
                  </w:r>
                  <w:r>
                    <w:rPr>
                      <w:rFonts w:ascii="Arial"/>
                      <w:color w:val="231F20"/>
                      <w:sz w:val="28"/>
                    </w:rPr>
                    <w:t>Brunilda!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pStyle w:val="BodyText"/>
                    <w:spacing w:line="240" w:lineRule="auto" w:before="78"/>
                    <w:ind w:left="391" w:right="0"/>
                    <w:jc w:val="left"/>
                  </w:pPr>
                  <w:r>
                    <w:rPr>
                      <w:color w:val="231F20"/>
                      <w:spacing w:val="-8"/>
                    </w:rPr>
                    <w:t>Todo </w:t>
                  </w:r>
                  <w:r>
                    <w:rPr>
                      <w:color w:val="231F20"/>
                    </w:rPr>
                    <w:t>mundo correu, minha irmã</w:t>
                  </w:r>
                  <w:r>
                    <w:rPr>
                      <w:color w:val="231F20"/>
                      <w:spacing w:val="7"/>
                    </w:rPr>
                    <w:t> </w:t>
                  </w:r>
                  <w:r>
                    <w:rPr>
                      <w:color w:val="231F20"/>
                    </w:rPr>
                    <w:t>falou:</w:t>
                  </w:r>
                  <w:r>
                    <w:rPr/>
                  </w:r>
                </w:p>
                <w:p>
                  <w:pPr>
                    <w:pStyle w:val="ListParagraph"/>
                    <w:numPr>
                      <w:ilvl w:val="0"/>
                      <w:numId w:val="5"/>
                    </w:numPr>
                    <w:tabs>
                      <w:tab w:pos="626" w:val="left" w:leader="none"/>
                    </w:tabs>
                    <w:spacing w:line="240" w:lineRule="auto" w:before="78" w:after="0"/>
                    <w:ind w:left="625" w:right="0" w:hanging="234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color w:val="231F20"/>
                      <w:sz w:val="28"/>
                    </w:rPr>
                    <w:t>Olha como vem</w:t>
                  </w:r>
                  <w:r>
                    <w:rPr>
                      <w:rFonts w:ascii="Arial"/>
                      <w:color w:val="231F20"/>
                      <w:spacing w:val="-1"/>
                      <w:sz w:val="28"/>
                    </w:rPr>
                    <w:t> </w:t>
                  </w:r>
                  <w:r>
                    <w:rPr>
                      <w:rFonts w:ascii="Arial"/>
                      <w:color w:val="231F20"/>
                      <w:sz w:val="28"/>
                    </w:rPr>
                    <w:t>coisa.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pStyle w:val="BodyText"/>
                    <w:spacing w:line="240" w:lineRule="auto" w:before="78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Arrebentaram o barbante, rasgaram o papel, tudo se espalhou na </w:t>
                  </w:r>
                  <w:r>
                    <w:rPr>
                      <w:color w:val="231F20"/>
                      <w:spacing w:val="60"/>
                    </w:rPr>
                    <w:t> </w:t>
                  </w:r>
                  <w:r>
                    <w:rPr>
                      <w:color w:val="231F20"/>
                    </w:rPr>
                    <w:t>mesa.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78"/>
                    <w:ind w:left="108" w:right="0"/>
                    <w:jc w:val="left"/>
                  </w:pPr>
                  <w:r>
                    <w:rPr>
                      <w:color w:val="231F20"/>
                    </w:rPr>
                    <w:t>Aí foi aquela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confusão:</w:t>
                  </w:r>
                  <w:r>
                    <w:rPr/>
                  </w:r>
                </w:p>
                <w:p>
                  <w:pPr>
                    <w:pStyle w:val="ListParagraph"/>
                    <w:numPr>
                      <w:ilvl w:val="0"/>
                      <w:numId w:val="5"/>
                    </w:numPr>
                    <w:tabs>
                      <w:tab w:pos="626" w:val="left" w:leader="none"/>
                    </w:tabs>
                    <w:spacing w:line="240" w:lineRule="auto" w:before="78" w:after="0"/>
                    <w:ind w:left="625" w:right="0" w:hanging="234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231F20"/>
                      <w:sz w:val="28"/>
                    </w:rPr>
                    <w:t>O vestido vermelho é</w:t>
                  </w:r>
                  <w:r>
                    <w:rPr>
                      <w:rFonts w:ascii="Arial" w:hAnsi="Arial"/>
                      <w:color w:val="231F20"/>
                      <w:spacing w:val="-1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meu.</w:t>
                  </w:r>
                  <w:r>
                    <w:rPr>
                      <w:rFonts w:ascii="Arial" w:hAnsi="Arial"/>
                      <w:sz w:val="28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5"/>
                    </w:numPr>
                    <w:tabs>
                      <w:tab w:pos="626" w:val="left" w:leader="none"/>
                    </w:tabs>
                    <w:spacing w:line="240" w:lineRule="auto" w:before="78" w:after="0"/>
                    <w:ind w:left="625" w:right="0" w:hanging="234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231F20"/>
                      <w:sz w:val="28"/>
                    </w:rPr>
                    <w:t>Ih, que colar bacana! </w:t>
                  </w:r>
                  <w:r>
                    <w:rPr>
                      <w:rFonts w:ascii="Arial" w:hAnsi="Arial"/>
                      <w:color w:val="231F20"/>
                      <w:spacing w:val="-7"/>
                      <w:sz w:val="28"/>
                    </w:rPr>
                    <w:t>Vai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combinar com o meu</w:t>
                  </w:r>
                  <w:r>
                    <w:rPr>
                      <w:rFonts w:ascii="Arial" w:hAnsi="Arial"/>
                      <w:color w:val="231F20"/>
                      <w:spacing w:val="11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pacing w:val="-3"/>
                      <w:sz w:val="28"/>
                    </w:rPr>
                    <w:t>suéter.</w:t>
                  </w:r>
                  <w:r>
                    <w:rPr>
                      <w:rFonts w:ascii="Arial" w:hAnsi="Arial"/>
                      <w:spacing w:val="-3"/>
                      <w:sz w:val="28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5"/>
                    </w:numPr>
                    <w:tabs>
                      <w:tab w:pos="626" w:val="left" w:leader="none"/>
                    </w:tabs>
                    <w:spacing w:line="240" w:lineRule="auto" w:before="78" w:after="0"/>
                    <w:ind w:left="625" w:right="0" w:hanging="234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231F20"/>
                      <w:sz w:val="28"/>
                    </w:rPr>
                    <w:t>Vê se veio alguma camisa do tio Júlio pra</w:t>
                  </w:r>
                  <w:r>
                    <w:rPr>
                      <w:rFonts w:ascii="Arial" w:hAnsi="Arial"/>
                      <w:color w:val="231F20"/>
                      <w:spacing w:val="-1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mim.</w:t>
                  </w:r>
                  <w:r>
                    <w:rPr>
                      <w:rFonts w:ascii="Arial" w:hAnsi="Arial"/>
                      <w:sz w:val="28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5"/>
                    </w:numPr>
                    <w:tabs>
                      <w:tab w:pos="626" w:val="left" w:leader="none"/>
                    </w:tabs>
                    <w:spacing w:line="240" w:lineRule="auto" w:before="78" w:after="0"/>
                    <w:ind w:left="625" w:right="0" w:hanging="234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231F20"/>
                      <w:sz w:val="28"/>
                    </w:rPr>
                    <w:t>Que sapato alinhado, tá com jeito de ser meu</w:t>
                  </w:r>
                  <w:r>
                    <w:rPr>
                      <w:rFonts w:ascii="Arial" w:hAnsi="Arial"/>
                      <w:color w:val="231F20"/>
                      <w:spacing w:val="-1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número.</w:t>
                  </w:r>
                  <w:r>
                    <w:rPr>
                      <w:rFonts w:ascii="Arial" w:hAnsi="Arial"/>
                      <w:sz w:val="28"/>
                    </w:rPr>
                  </w:r>
                </w:p>
                <w:p>
                  <w:pPr>
                    <w:pStyle w:val="BodyText"/>
                    <w:spacing w:line="297" w:lineRule="auto" w:before="78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Eu fico boba de ver como a tia Brunilda compra roupa. Compra e enjoa. Enjoa tudo: vestido, bolsa, sapato, blusa. Usa três, quatro vezes e pronto: enjoa. Outro dia eu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perguntei:</w:t>
                  </w:r>
                  <w:r>
                    <w:rPr/>
                  </w:r>
                </w:p>
                <w:p>
                  <w:pPr>
                    <w:pStyle w:val="ListParagraph"/>
                    <w:numPr>
                      <w:ilvl w:val="0"/>
                      <w:numId w:val="5"/>
                    </w:numPr>
                    <w:tabs>
                      <w:tab w:pos="613" w:val="left" w:leader="none"/>
                    </w:tabs>
                    <w:spacing w:line="240" w:lineRule="auto" w:before="3" w:after="0"/>
                    <w:ind w:left="612" w:right="0" w:hanging="221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231F20"/>
                      <w:sz w:val="28"/>
                    </w:rPr>
                    <w:t>Se</w:t>
                  </w:r>
                  <w:r>
                    <w:rPr>
                      <w:rFonts w:ascii="Arial" w:hAnsi="Arial"/>
                      <w:color w:val="231F20"/>
                      <w:spacing w:val="-1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ela</w:t>
                  </w:r>
                  <w:r>
                    <w:rPr>
                      <w:rFonts w:ascii="Arial" w:hAnsi="Arial"/>
                      <w:color w:val="231F20"/>
                      <w:spacing w:val="-1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enjoa</w:t>
                  </w:r>
                  <w:r>
                    <w:rPr>
                      <w:rFonts w:ascii="Arial" w:hAnsi="Arial"/>
                      <w:color w:val="231F20"/>
                      <w:spacing w:val="-1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tão</w:t>
                  </w:r>
                  <w:r>
                    <w:rPr>
                      <w:rFonts w:ascii="Arial" w:hAnsi="Arial"/>
                      <w:color w:val="231F20"/>
                      <w:spacing w:val="-1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depressa,</w:t>
                  </w:r>
                  <w:r>
                    <w:rPr>
                      <w:rFonts w:ascii="Arial" w:hAnsi="Arial"/>
                      <w:color w:val="231F20"/>
                      <w:spacing w:val="-1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pra</w:t>
                  </w:r>
                  <w:r>
                    <w:rPr>
                      <w:rFonts w:ascii="Arial" w:hAnsi="Arial"/>
                      <w:color w:val="231F20"/>
                      <w:spacing w:val="-1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que</w:t>
                  </w:r>
                  <w:r>
                    <w:rPr>
                      <w:rFonts w:ascii="Arial" w:hAnsi="Arial"/>
                      <w:color w:val="231F20"/>
                      <w:spacing w:val="-1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ela</w:t>
                  </w:r>
                  <w:r>
                    <w:rPr>
                      <w:rFonts w:ascii="Arial" w:hAnsi="Arial"/>
                      <w:color w:val="231F20"/>
                      <w:spacing w:val="-1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compra</w:t>
                  </w:r>
                  <w:r>
                    <w:rPr>
                      <w:rFonts w:ascii="Arial" w:hAnsi="Arial"/>
                      <w:color w:val="231F20"/>
                      <w:spacing w:val="-1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tanto?</w:t>
                  </w:r>
                  <w:r>
                    <w:rPr>
                      <w:rFonts w:ascii="Arial" w:hAnsi="Arial"/>
                      <w:color w:val="231F20"/>
                      <w:spacing w:val="-1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É</w:t>
                  </w:r>
                  <w:r>
                    <w:rPr>
                      <w:rFonts w:ascii="Arial" w:hAnsi="Arial"/>
                      <w:color w:val="231F20"/>
                      <w:spacing w:val="-1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pra</w:t>
                  </w:r>
                  <w:r>
                    <w:rPr>
                      <w:rFonts w:ascii="Arial" w:hAnsi="Arial"/>
                      <w:color w:val="231F20"/>
                      <w:spacing w:val="-1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poder</w:t>
                  </w:r>
                  <w:r>
                    <w:rPr>
                      <w:rFonts w:ascii="Arial" w:hAnsi="Arial"/>
                      <w:color w:val="231F20"/>
                      <w:spacing w:val="-1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enjoar</w:t>
                  </w:r>
                  <w:r>
                    <w:rPr>
                      <w:rFonts w:ascii="Arial" w:hAnsi="Arial"/>
                      <w:sz w:val="28"/>
                    </w:rPr>
                  </w:r>
                </w:p>
                <w:p>
                  <w:pPr>
                    <w:pStyle w:val="BodyText"/>
                    <w:spacing w:line="240" w:lineRule="auto" w:before="78"/>
                    <w:ind w:left="108" w:right="0"/>
                    <w:jc w:val="left"/>
                  </w:pPr>
                  <w:r>
                    <w:rPr>
                      <w:color w:val="231F20"/>
                    </w:rPr>
                    <w:t>mais?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278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BOJUNGA,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Lygia.</w:t>
      </w:r>
      <w:r>
        <w:rPr>
          <w:rFonts w:ascii="Arial"/>
          <w:color w:val="231F20"/>
          <w:spacing w:val="-11"/>
          <w:sz w:val="16"/>
        </w:rPr>
        <w:t> </w:t>
      </w:r>
      <w:r>
        <w:rPr>
          <w:rFonts w:ascii="Arial"/>
          <w:color w:val="231F20"/>
          <w:sz w:val="16"/>
        </w:rPr>
        <w:t>A</w:t>
      </w:r>
      <w:r>
        <w:rPr>
          <w:rFonts w:ascii="Arial"/>
          <w:color w:val="231F20"/>
          <w:spacing w:val="-11"/>
          <w:sz w:val="16"/>
        </w:rPr>
        <w:t> </w:t>
      </w:r>
      <w:r>
        <w:rPr>
          <w:rFonts w:ascii="Arial"/>
          <w:color w:val="231F20"/>
          <w:sz w:val="16"/>
        </w:rPr>
        <w:t>bolsa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amarela.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Rio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de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Janeiro: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Editora</w:t>
      </w:r>
      <w:r>
        <w:rPr>
          <w:rFonts w:ascii="Arial"/>
          <w:color w:val="231F20"/>
          <w:spacing w:val="-11"/>
          <w:sz w:val="16"/>
        </w:rPr>
        <w:t> </w:t>
      </w:r>
      <w:r>
        <w:rPr>
          <w:rFonts w:ascii="Arial"/>
          <w:color w:val="231F20"/>
          <w:sz w:val="16"/>
        </w:rPr>
        <w:t>Agir,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1993.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Fragmento.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(P041964E4_SUP)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97" w:lineRule="auto" w:before="135"/>
        <w:ind w:left="110" w:right="0"/>
        <w:jc w:val="left"/>
      </w:pPr>
      <w:r>
        <w:rPr>
          <w:color w:val="231F20"/>
        </w:rPr>
        <w:t>No trecho “Eu </w:t>
      </w:r>
      <w:r>
        <w:rPr>
          <w:rFonts w:ascii="Arial" w:hAnsi="Arial" w:cs="Arial" w:eastAsia="Arial" w:hint="default"/>
          <w:b/>
          <w:bCs/>
          <w:color w:val="231F20"/>
        </w:rPr>
      </w:r>
      <w:r>
        <w:rPr>
          <w:rFonts w:ascii="Arial" w:hAnsi="Arial" w:cs="Arial" w:eastAsia="Arial" w:hint="default"/>
          <w:b/>
          <w:bCs/>
          <w:color w:val="231F20"/>
          <w:u w:val="thick" w:color="231F20"/>
        </w:rPr>
        <w:t>fico boba </w:t>
      </w:r>
      <w:r>
        <w:rPr>
          <w:rFonts w:ascii="Arial" w:hAnsi="Arial" w:cs="Arial" w:eastAsia="Arial" w:hint="default"/>
          <w:b/>
          <w:bCs/>
          <w:color w:val="231F20"/>
        </w:rPr>
      </w:r>
      <w:r>
        <w:rPr>
          <w:color w:val="231F20"/>
        </w:rPr>
        <w:t>de ver como a tia Brunilda compra roupa.”, a expressão “fico boba” quer dizer que a menina</w:t>
      </w:r>
      <w:r>
        <w:rPr>
          <w:color w:val="231F20"/>
          <w:spacing w:val="-1"/>
        </w:rPr>
        <w:t> </w:t>
      </w:r>
      <w:r>
        <w:rPr>
          <w:color w:val="231F20"/>
        </w:rPr>
        <w:t>fica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1"/>
        <w:rPr>
          <w:rFonts w:ascii="Arial" w:hAnsi="Arial" w:cs="Arial" w:eastAsia="Arial" w:hint="default"/>
          <w:sz w:val="29"/>
          <w:szCs w:val="29"/>
        </w:rPr>
      </w:pPr>
    </w:p>
    <w:p>
      <w:pPr>
        <w:pStyle w:val="ListParagraph"/>
        <w:numPr>
          <w:ilvl w:val="0"/>
          <w:numId w:val="6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admirada.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6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cansada.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6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curiosa.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6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espantada.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26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4"/>
        </w:rPr>
        <w:t>Veja </w:t>
      </w:r>
      <w:r>
        <w:rPr>
          <w:color w:val="231F20"/>
        </w:rPr>
        <w:t>a figura</w:t>
      </w:r>
      <w:r>
        <w:rPr>
          <w:color w:val="231F20"/>
          <w:spacing w:val="3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10"/>
          <w:szCs w:val="10"/>
        </w:rPr>
      </w:pPr>
      <w:r>
        <w:rPr/>
        <w:pict>
          <v:group style="position:absolute;margin-left:251.311646pt;margin-top:7.087266pt;width:92.7pt;height:89.8pt;mso-position-horizontal-relative:page;mso-position-vertical-relative:paragraph;z-index:1624;mso-wrap-distance-left:0;mso-wrap-distance-right:0" coordorigin="5026,142" coordsize="1854,1796">
            <v:shape style="position:absolute;left:5271;top:496;width:321;height:732" type="#_x0000_t75" stroked="false">
              <v:imagedata r:id="rId28" o:title=""/>
            </v:shape>
            <v:group style="position:absolute;left:5580;top:388;width:549;height:120" coordorigin="5580,388" coordsize="549,120">
              <v:shape style="position:absolute;left:5580;top:388;width:549;height:120" coordorigin="5580,388" coordsize="549,120" path="m5580,508l5654,461,5736,425,5822,401,5910,389,5955,388,5999,390,6043,396,6086,405,6128,418e" filled="false" stroked="true" strokeweight="1.859782pt" strokecolor="#231f20">
                <v:path arrowok="t"/>
              </v:shape>
            </v:group>
            <v:group style="position:absolute;left:6128;top:418;width:315;height:206" coordorigin="6128,418" coordsize="315,206">
              <v:shape style="position:absolute;left:6128;top:418;width:315;height:206" coordorigin="6128,418" coordsize="315,206" path="m6128,418l6208,443,6285,481,6355,531,6417,591,6443,624e" filled="false" stroked="true" strokeweight="1.997557pt" strokecolor="#231f20">
                <v:path arrowok="t"/>
              </v:shape>
            </v:group>
            <v:group style="position:absolute;left:6443;top:624;width:117;height:189" coordorigin="6443,624" coordsize="117,189">
              <v:shape style="position:absolute;left:6443;top:624;width:117;height:189" coordorigin="6443,624" coordsize="117,189" path="m6443,624l6473,656,6500,692,6524,730,6543,771,6559,812e" filled="false" stroked="true" strokeweight="2.152235pt" strokecolor="#231f20">
                <v:path arrowok="t"/>
              </v:shape>
            </v:group>
            <v:group style="position:absolute;left:6559;top:812;width:45;height:192" coordorigin="6559,812" coordsize="45,192">
              <v:shape style="position:absolute;left:6559;top:812;width:45;height:192" coordorigin="6559,812" coordsize="45,192" path="m6559,812l6579,858,6594,905,6602,955,6604,1004e" filled="false" stroked="true" strokeweight="1.948728pt" strokecolor="#231f20">
                <v:path arrowok="t"/>
              </v:shape>
            </v:group>
            <v:group style="position:absolute;left:6590;top:1004;width:22;height:225" coordorigin="6590,1004" coordsize="22,225">
              <v:shape style="position:absolute;left:6590;top:1004;width:22;height:225" coordorigin="6590,1004" coordsize="22,225" path="m6604,1004l6610,1049,6611,1094,6608,1140,6601,1185,6590,1228e" filled="false" stroked="true" strokeweight="1.763954pt" strokecolor="#231f20">
                <v:path arrowok="t"/>
              </v:shape>
            </v:group>
            <v:group style="position:absolute;left:5308;top:1221;width:152;height:285" coordorigin="5308,1221" coordsize="152,285">
              <v:shape style="position:absolute;left:5308;top:1221;width:152;height:285" coordorigin="5308,1221" coordsize="152,285" path="m5460,1506l5400,1436,5356,1353,5323,1265,5308,1221e" filled="false" stroked="true" strokeweight="2.172610pt" strokecolor="#231f20">
                <v:path arrowok="t"/>
              </v:shape>
            </v:group>
            <v:group style="position:absolute;left:5580;top:508;width:7;height:41" coordorigin="5580,508" coordsize="7,41">
              <v:shape style="position:absolute;left:5580;top:508;width:7;height:41" coordorigin="5580,508" coordsize="7,41" path="m5580,508l5583,518,5585,528,5586,538,5587,549e" filled="false" stroked="true" strokeweight="1.708085pt" strokecolor="#231f20">
                <v:path arrowok="t"/>
              </v:shape>
            </v:group>
            <v:group style="position:absolute;left:5587;top:549;width:112;height:54" coordorigin="5587,549" coordsize="112,54">
              <v:shape style="position:absolute;left:5587;top:549;width:112;height:54" coordorigin="5587,549" coordsize="112,54" path="m5587,549l5617,559,5645,571,5672,586,5699,602e" filled="false" stroked="true" strokeweight="1.428982pt" strokecolor="#231f20">
                <v:path arrowok="t"/>
              </v:shape>
            </v:group>
            <v:group style="position:absolute;left:5699;top:532;width:275;height:70" coordorigin="5699,532" coordsize="275,70">
              <v:shape style="position:absolute;left:5699;top:532;width:275;height:70" coordorigin="5699,532" coordsize="275,70" path="m5699,602l5786,566,5879,544,5926,537,5973,532e" filled="false" stroked="true" strokeweight="1.50259pt" strokecolor="#231f20">
                <v:path arrowok="t"/>
              </v:shape>
            </v:group>
            <v:group style="position:absolute;left:5973;top:532;width:126;height:207" coordorigin="5973,532" coordsize="126,207">
              <v:shape style="position:absolute;left:5973;top:532;width:126;height:207" coordorigin="5973,532" coordsize="126,207" path="m5973,532l5997,574,6022,615,6048,656,6074,697,6099,739e" filled="false" stroked="true" strokeweight="1.594034pt" strokecolor="#231f20">
                <v:path arrowok="t"/>
              </v:shape>
            </v:group>
            <v:group style="position:absolute;left:6099;top:739;width:274;height:88" coordorigin="6099,739" coordsize="274,88">
              <v:shape style="position:absolute;left:6099;top:739;width:274;height:88" coordorigin="6099,739" coordsize="274,88" path="m6099,739l6193,755,6284,786,6328,805,6372,827e" filled="false" stroked="true" strokeweight="1.714874pt" strokecolor="#231f20">
                <v:path arrowok="t"/>
              </v:shape>
            </v:group>
            <v:group style="position:absolute;left:5973;top:418;width:155;height:115" coordorigin="5973,418" coordsize="155,115">
              <v:shape style="position:absolute;left:5973;top:418;width:155;height:115" coordorigin="5973,418" coordsize="155,115" path="m6128,418l6087,442,6047,469,6009,499,5973,532e" filled="false" stroked="true" strokeweight="1.657148pt" strokecolor="#231f20">
                <v:path arrowok="t"/>
              </v:shape>
            </v:group>
            <v:group style="position:absolute;left:5429;top:549;width:159;height:106" coordorigin="5429,549" coordsize="159,106">
              <v:shape style="position:absolute;left:5429;top:549;width:159;height:106" coordorigin="5429,549" coordsize="159,106" path="m5429,654l5469,630,5508,602,5546,574,5587,549e" filled="false" stroked="true" strokeweight="1.176591pt" strokecolor="#231f20">
                <v:path arrowok="t"/>
              </v:shape>
            </v:group>
            <v:group style="position:absolute;left:5668;top:846;width:257;height:80" coordorigin="5668,846" coordsize="257,80">
              <v:shape style="position:absolute;left:5668;top:846;width:257;height:80" coordorigin="5668,846" coordsize="257,80" path="m5668,846l5755,866,5840,894,5882,910,5924,925e" filled="false" stroked="true" strokeweight="2.113176pt" strokecolor="#231f20">
                <v:path arrowok="t"/>
              </v:shape>
            </v:group>
            <v:group style="position:absolute;left:5924;top:739;width:175;height:186" coordorigin="5924,739" coordsize="175,186">
              <v:shape style="position:absolute;left:5924;top:739;width:175;height:186" coordorigin="5924,739" coordsize="175,186" path="m5924,925l5980,861,6037,798,6068,768,6099,739e" filled="false" stroked="true" strokeweight="1.611834pt" strokecolor="#231f20">
                <v:path arrowok="t"/>
              </v:shape>
            </v:group>
            <v:group style="position:absolute;left:5319;top:881;width:31;height:136" coordorigin="5319,881" coordsize="31,136">
              <v:shape style="position:absolute;left:5319;top:881;width:31;height:136" coordorigin="5319,881" coordsize="31,136" path="m5319,881l5320,881,5321,882,5322,883,5330,916,5337,949,5344,983,5350,1016e" filled="false" stroked="true" strokeweight="1.898645pt" strokecolor="#231f20">
                <v:path arrowok="t"/>
              </v:shape>
            </v:group>
            <v:group style="position:absolute;left:5350;top:1016;width:133;height:26" coordorigin="5350,1016" coordsize="133,26">
              <v:shape style="position:absolute;left:5350;top:1016;width:133;height:26" coordorigin="5350,1016" coordsize="133,26" path="m5350,1016l5381,1030,5414,1037,5448,1040,5482,1042e" filled="false" stroked="true" strokeweight="1.907843pt" strokecolor="#231f20">
                <v:path arrowok="t"/>
              </v:shape>
            </v:group>
            <v:group style="position:absolute;left:5482;top:846;width:187;height:196" coordorigin="5482,846" coordsize="187,196">
              <v:shape style="position:absolute;left:5482;top:846;width:187;height:196" coordorigin="5482,846" coordsize="187,196" path="m5482,1042l5538,970,5598,903,5632,873,5668,846e" filled="false" stroked="true" strokeweight="1.634497pt" strokecolor="#231f20">
                <v:path arrowok="t"/>
              </v:shape>
            </v:group>
            <v:group style="position:absolute;left:5668;top:602;width:32;height:244" coordorigin="5668,602" coordsize="32,244">
              <v:shape style="position:absolute;left:5668;top:602;width:32;height:244" coordorigin="5668,602" coordsize="32,244" path="m5668,846l5668,797,5672,747,5679,699,5688,650,5699,602e" filled="false" stroked="true" strokeweight="1.549279pt" strokecolor="#231f20">
                <v:path arrowok="t"/>
              </v:shape>
            </v:group>
            <v:group style="position:absolute;left:6457;top:731;width:103;height:82" coordorigin="6457,731" coordsize="103,82">
              <v:shape style="position:absolute;left:6457;top:731;width:103;height:82" coordorigin="6457,731" coordsize="103,82" path="m6457,731l6482,752,6506,775,6531,797,6559,812e" filled="false" stroked="true" strokeweight="1.199593pt" strokecolor="#231f20">
                <v:path arrowok="t"/>
              </v:shape>
            </v:group>
            <v:group style="position:absolute;left:6443;top:624;width:15;height:108" coordorigin="6443,624" coordsize="15,108">
              <v:shape style="position:absolute;left:6443;top:624;width:15;height:108" coordorigin="6443,624" coordsize="15,108" path="m6443,624l6443,649,6449,676,6455,704,6457,731e" filled="false" stroked="true" strokeweight="1.435305pt" strokecolor="#231f20">
                <v:path arrowok="t"/>
              </v:shape>
            </v:group>
            <v:group style="position:absolute;left:6372;top:827;width:66;height:282" coordorigin="6372,827" coordsize="66,282">
              <v:shape style="position:absolute;left:6372;top:827;width:66;height:282" coordorigin="6372,827" coordsize="66,282" path="m6372,827l6406,918,6427,1012,6434,1060,6437,1108e" filled="false" stroked="true" strokeweight="1.492191pt" strokecolor="#231f20">
                <v:path arrowok="t"/>
              </v:shape>
            </v:group>
            <v:group style="position:absolute;left:6437;top:1108;width:119;height:33" coordorigin="6437,1108" coordsize="119,33">
              <v:shape style="position:absolute;left:6437;top:1108;width:119;height:33" coordorigin="6437,1108" coordsize="119,33" path="m6437,1108l6468,1111,6498,1119,6527,1130,6556,1141e" filled="false" stroked="true" strokeweight="1.50169pt" strokecolor="#231f20">
                <v:path arrowok="t"/>
              </v:shape>
            </v:group>
            <v:group style="position:absolute;left:6372;top:731;width:86;height:96" coordorigin="6372,731" coordsize="86,96">
              <v:shape style="position:absolute;left:6372;top:731;width:86;height:96" coordorigin="6372,731" coordsize="86,96" path="m6457,731l6438,757,6418,781,6395,805,6372,827e" filled="false" stroked="true" strokeweight="1.391769pt" strokecolor="#231f20">
                <v:path arrowok="t"/>
              </v:shape>
            </v:group>
            <v:group style="position:absolute;left:5924;top:925;width:77;height:307" coordorigin="5924,925" coordsize="77,307">
              <v:shape style="position:absolute;left:5924;top:925;width:77;height:307" coordorigin="5924,925" coordsize="77,307" path="m5924,925l5935,1015,5956,1103,5985,1189,6001,1232e" filled="false" stroked="true" strokeweight="2.217692pt" strokecolor="#231f20">
                <v:path arrowok="t"/>
              </v:shape>
            </v:group>
            <v:group style="position:absolute;left:6001;top:1232;width:258;height:73" coordorigin="6001,1232" coordsize="258,73">
              <v:shape style="position:absolute;left:6001;top:1232;width:258;height:73" coordorigin="6001,1232" coordsize="258,73" path="m6001,1232l6085,1261,6171,1285,6215,1296,6258,1304e" filled="false" stroked="true" strokeweight="1.71399pt" strokecolor="#231f20">
                <v:path arrowok="t"/>
              </v:shape>
            </v:group>
            <v:group style="position:absolute;left:6258;top:1108;width:179;height:196" coordorigin="6258,1108" coordsize="179,196">
              <v:shape style="position:absolute;left:6258;top:1108;width:179;height:196" coordorigin="6258,1108" coordsize="179,196" path="m6258,1304l6322,1243,6381,1176,6409,1142,6437,1108e" filled="false" stroked="true" strokeweight="1.649181pt" strokecolor="#231f20">
                <v:path arrowok="t"/>
              </v:shape>
            </v:group>
            <v:group style="position:absolute;left:5480;top:1042;width:65;height:292" coordorigin="5480,1042" coordsize="65,292">
              <v:shape style="position:absolute;left:5480;top:1042;width:65;height:292" coordorigin="5480,1042" coordsize="65,292" path="m5482,1042l5484,1128,5501,1212,5529,1293,5545,1333e" filled="false" stroked="true" strokeweight="1.60841pt" strokecolor="#231f20">
                <v:path arrowok="t"/>
              </v:shape>
            </v:group>
            <v:group style="position:absolute;left:5545;top:1333;width:277;height:90" coordorigin="5545,1333" coordsize="277,90">
              <v:shape style="position:absolute;left:5545;top:1333;width:277;height:90" coordorigin="5545,1333" coordsize="277,90" path="m5545,1333l5620,1372,5699,1400,5780,1418,5822,1423e" filled="false" stroked="true" strokeweight="1.723501pt" strokecolor="#231f20">
                <v:path arrowok="t"/>
              </v:shape>
            </v:group>
            <v:group style="position:absolute;left:5822;top:1232;width:179;height:191" coordorigin="5822,1232" coordsize="179,191">
              <v:shape style="position:absolute;left:5822;top:1232;width:179;height:191" coordorigin="5822,1232" coordsize="179,191" path="m5822,1423l5884,1362,5944,1298,5973,1265,6001,1232e" filled="false" stroked="true" strokeweight="1.748386pt" strokecolor="#231f20">
                <v:path arrowok="t"/>
              </v:shape>
            </v:group>
            <v:group style="position:absolute;left:6556;top:1141;width:34;height:88" coordorigin="6556,1141" coordsize="34,88">
              <v:shape style="position:absolute;left:6556;top:1141;width:34;height:88" coordorigin="6556,1141" coordsize="34,88" path="m6556,1141l6564,1163,6570,1186,6578,1209,6590,1228e" filled="false" stroked="true" strokeweight="1.202190pt" strokecolor="#231f20">
                <v:path arrowok="t"/>
              </v:shape>
            </v:group>
            <v:group style="position:absolute;left:6556;top:1004;width:49;height:138" coordorigin="6556,1004" coordsize="49,138">
              <v:shape style="position:absolute;left:6556;top:1004;width:49;height:138" coordorigin="6556,1004" coordsize="49,138" path="m6604,1004l6589,1036,6578,1071,6568,1107,6556,1141e" filled="false" stroked="true" strokeweight="1.215179pt" strokecolor="#231f20">
                <v:path arrowok="t"/>
              </v:shape>
            </v:group>
            <v:group style="position:absolute;left:5310;top:1016;width:40;height:158" coordorigin="5310,1016" coordsize="40,158">
              <v:shape style="position:absolute;left:5310;top:1016;width:40;height:158" coordorigin="5310,1016" coordsize="40,158" path="m5350,1016l5334,1054,5325,1094,5318,1134,5310,1173e" filled="false" stroked="true" strokeweight="1.175594pt" strokecolor="#231f20">
                <v:path arrowok="t"/>
              </v:shape>
            </v:group>
            <v:group style="position:absolute;left:6230;top:1540;width:144;height:39" coordorigin="6230,1540" coordsize="144,39">
              <v:shape style="position:absolute;left:6230;top:1540;width:144;height:39" coordorigin="6230,1540" coordsize="144,39" path="m6230,1540l6266,1549,6302,1558,6338,1566,6373,1578e" filled="false" stroked="true" strokeweight="1.711324pt" strokecolor="#231f20">
                <v:path arrowok="t"/>
              </v:shape>
            </v:group>
            <v:group style="position:absolute;left:6373;top:1228;width:217;height:350" coordorigin="6373,1228" coordsize="217,350">
              <v:shape style="position:absolute;left:6373;top:1228;width:217;height:350" coordorigin="6373,1228" coordsize="217,350" path="m6373,1578l6442,1517,6499,1444,6544,1361,6578,1273,6590,1228e" filled="false" stroked="true" strokeweight="1.666356pt" strokecolor="#231f20">
                <v:path arrowok="t"/>
              </v:shape>
            </v:group>
            <v:group style="position:absolute;left:5318;top:1216;width:131;height:217" coordorigin="5318,1216" coordsize="131,217">
              <v:shape style="position:absolute;left:5318;top:1216;width:131;height:217" coordorigin="5318,1216" coordsize="131,217" path="m5449,1433l5398,1365,5356,1291,5337,1253,5318,1216e" filled="false" stroked="true" strokeweight="1.076702pt" strokecolor="#231f20">
                <v:path arrowok="t"/>
              </v:shape>
            </v:group>
            <v:group style="position:absolute;left:5822;top:1423;width:111;height:185" coordorigin="5822,1423" coordsize="111,185">
              <v:shape style="position:absolute;left:5822;top:1423;width:111;height:185" coordorigin="5822,1423" coordsize="111,185" path="m5822,1423l5835,1464,5854,1504,5877,1540,5904,1575,5932,1607e" filled="false" stroked="true" strokeweight="1.541911pt" strokecolor="#231f20">
                <v:path arrowok="t"/>
              </v:shape>
            </v:group>
            <v:group style="position:absolute;left:5932;top:1540;width:298;height:68" coordorigin="5932,1540" coordsize="298,68">
              <v:shape style="position:absolute;left:5932;top:1540;width:298;height:68" coordorigin="5932,1540" coordsize="298,68" path="m5932,1607l6019,1599,6105,1581,6188,1555,6230,1540e" filled="false" stroked="true" strokeweight="1.688877pt" strokecolor="#231f20">
                <v:path arrowok="t"/>
              </v:shape>
            </v:group>
            <v:group style="position:absolute;left:6230;top:1304;width:29;height:236" coordorigin="6230,1304" coordsize="29,236">
              <v:shape style="position:absolute;left:6230;top:1304;width:29;height:236" coordorigin="6230,1304" coordsize="29,236" path="m6230,1540l6236,1493,6244,1446,6251,1399,6256,1352,6258,1304e" filled="false" stroked="true" strokeweight="1.749465pt" strokecolor="#231f20">
                <v:path arrowok="t"/>
              </v:shape>
            </v:group>
            <v:group style="position:absolute;left:5449;top:1433;width:12;height:73" coordorigin="5449,1433" coordsize="12,73">
              <v:shape style="position:absolute;left:5449;top:1433;width:12;height:73" coordorigin="5449,1433" coordsize="12,73" path="m5449,1433l5452,1451,5457,1469,5460,1488,5460,1506e" filled="false" stroked="true" strokeweight="1.691457pt" strokecolor="#231f20">
                <v:path arrowok="t"/>
              </v:shape>
            </v:group>
            <v:group style="position:absolute;left:5460;top:1506;width:398;height:224" coordorigin="5460,1506" coordsize="398,224">
              <v:shape style="position:absolute;left:5460;top:1506;width:398;height:224" coordorigin="5460,1506" coordsize="398,224" path="m5460,1506l5516,1569,5582,1623,5656,1667,5734,1701,5816,1723,5857,1730e" filled="false" stroked="true" strokeweight="2.17443pt" strokecolor="#231f20">
                <v:path arrowok="t"/>
              </v:shape>
            </v:group>
            <v:group style="position:absolute;left:5449;top:1333;width:97;height:100" coordorigin="5449,1333" coordsize="97,100">
              <v:shape style="position:absolute;left:5449;top:1333;width:97;height:100" coordorigin="5449,1333" coordsize="97,100" path="m5545,1333l5520,1356,5496,1382,5473,1409,5449,1433e" filled="false" stroked="true" strokeweight="1.522914pt" strokecolor="#231f20">
                <v:path arrowok="t"/>
              </v:shape>
            </v:group>
            <v:group style="position:absolute;left:5857;top:1607;width:76;height:123" coordorigin="5857,1607" coordsize="76,123">
              <v:shape style="position:absolute;left:5857;top:1607;width:76;height:123" coordorigin="5857,1607" coordsize="76,123" path="m5932,1607l5915,1639,5896,1669,5875,1699,5857,1730e" filled="false" stroked="true" strokeweight="1.687487pt" strokecolor="#231f20">
                <v:path arrowok="t"/>
              </v:shape>
            </v:group>
            <v:group style="position:absolute;left:5857;top:1578;width:517;height:162" coordorigin="5857,1578" coordsize="517,162">
              <v:shape style="position:absolute;left:5857;top:1578;width:517;height:162" coordorigin="5857,1578" coordsize="517,162" path="m5857,1730l5899,1736,5942,1739,5985,1739,6028,1736,6113,1721,6195,1694,6272,1656,6342,1607,6373,1578e" filled="false" stroked="true" strokeweight="1.58743pt" strokecolor="#231f20">
                <v:path arrowok="t"/>
              </v:shape>
            </v:group>
            <v:group style="position:absolute;left:5032;top:148;width:1842;height:1784" coordorigin="5032,148" coordsize="1842,1784">
              <v:shape style="position:absolute;left:5032;top:148;width:1842;height:1784" coordorigin="5032,148" coordsize="1842,1784" path="m6873,1931l5032,1931,5032,148,6873,148,6873,1931xe" filled="false" stroked="true" strokeweight=".5745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222"/>
        <w:ind w:left="110" w:right="0"/>
        <w:jc w:val="left"/>
      </w:pPr>
      <w:r>
        <w:rPr/>
        <w:pict>
          <v:group style="position:absolute;margin-left:73.793999pt;margin-top:55.411831pt;width:94.8pt;height:89.55pt;mso-position-horizontal-relative:page;mso-position-vertical-relative:paragraph;z-index:1648" coordorigin="1476,1108" coordsize="1896,1791">
            <v:group style="position:absolute;left:1482;top:1114;width:1884;height:1779" coordorigin="1482,1114" coordsize="1884,1779">
              <v:shape style="position:absolute;left:1482;top:1114;width:1884;height:1779" coordorigin="1482,1114" coordsize="1884,1779" path="m3365,2893l1482,2893,1482,1114,3365,1114,3365,2893xe" filled="false" stroked="true" strokeweight=".580pt" strokecolor="#231f20">
                <v:path arrowok="t"/>
              </v:shape>
            </v:group>
            <v:group style="position:absolute;left:2741;top:1322;width:15;height:20" coordorigin="2741,1322" coordsize="15,20">
              <v:shape style="position:absolute;left:2741;top:1322;width:15;height:20" coordorigin="2741,1322" coordsize="15,20" path="m2746,1322l2745,1326,2741,1329,2741,1332,2744,1336,2744,1341,2748,1342,2749,1339,2753,1339,2752,1334,2756,1332,2754,1327,2751,1324,2746,1322xe" filled="true" fillcolor="#231f20" stroked="false">
                <v:path arrowok="t"/>
                <v:fill type="solid"/>
              </v:shape>
              <v:shape style="position:absolute;left:2741;top:1322;width:15;height:20" coordorigin="2741,1322" coordsize="15,20" path="m2753,1339l2749,1339,2753,1339,2753,1339xe" filled="true" fillcolor="#231f20" stroked="false">
                <v:path arrowok="t"/>
                <v:fill type="solid"/>
              </v:shape>
            </v:group>
            <v:group style="position:absolute;left:2799;top:2033;width:15;height:22" coordorigin="2799,2033" coordsize="15,22">
              <v:shape style="position:absolute;left:2799;top:2033;width:15;height:22" coordorigin="2799,2033" coordsize="15,22" path="m2813,2052l2808,2052,2809,2055,2813,2053,2813,2052xe" filled="true" fillcolor="#231f20" stroked="false">
                <v:path arrowok="t"/>
                <v:fill type="solid"/>
              </v:shape>
              <v:shape style="position:absolute;left:2799;top:2033;width:15;height:22" coordorigin="2799,2033" coordsize="15,22" path="m2809,2033l2805,2037,2799,2038,2799,2046,2803,2048,2802,2053,2804,2053,2808,2052,2813,2052,2814,2048,2814,2046,2814,2041,2811,2038,2809,2033xe" filled="true" fillcolor="#231f20" stroked="false">
                <v:path arrowok="t"/>
                <v:fill type="solid"/>
              </v:shape>
            </v:group>
            <v:group style="position:absolute;left:2558;top:2521;width:27;height:54" coordorigin="2558,2521" coordsize="27,54">
              <v:shape style="position:absolute;left:2558;top:2521;width:27;height:54" coordorigin="2558,2521" coordsize="27,54" path="m2561,2523l2558,2533,2558,2545,2559,2556,2561,2567,2564,2569,2563,2574,2570,2574,2569,2569,2573,2567,2574,2559,2578,2549,2582,2538,2583,2535,2569,2535,2573,2530,2570,2524,2565,2524,2561,2523xe" filled="true" fillcolor="#231f20" stroked="false">
                <v:path arrowok="t"/>
                <v:fill type="solid"/>
              </v:shape>
              <v:shape style="position:absolute;left:2558;top:2521;width:27;height:54" coordorigin="2558,2521" coordsize="27,54" path="m2577,2526l2569,2535,2583,2535,2584,2529,2580,2529,2577,2526xe" filled="true" fillcolor="#231f20" stroked="false">
                <v:path arrowok="t"/>
                <v:fill type="solid"/>
              </v:shape>
              <v:shape style="position:absolute;left:2558;top:2521;width:27;height:54" coordorigin="2558,2521" coordsize="27,54" path="m2585,2528l2580,2529,2584,2529,2585,2528xe" filled="true" fillcolor="#231f20" stroked="false">
                <v:path arrowok="t"/>
                <v:fill type="solid"/>
              </v:shape>
              <v:shape style="position:absolute;left:2558;top:2521;width:27;height:54" coordorigin="2558,2521" coordsize="27,54" path="m2568,2521l2565,2524,2570,2524,2568,2521xe" filled="true" fillcolor="#231f20" stroked="false">
                <v:path arrowok="t"/>
                <v:fill type="solid"/>
              </v:shape>
            </v:group>
            <v:group style="position:absolute;left:2561;top:2704;width:17;height:29" coordorigin="2561,2704" coordsize="17,29">
              <v:shape style="position:absolute;left:2561;top:2704;width:17;height:29" coordorigin="2561,2704" coordsize="17,29" path="m2574,2729l2565,2729,2568,2733,2575,2733,2574,2729xe" filled="true" fillcolor="#231f20" stroked="false">
                <v:path arrowok="t"/>
                <v:fill type="solid"/>
              </v:shape>
              <v:shape style="position:absolute;left:2561;top:2704;width:17;height:29" coordorigin="2561,2704" coordsize="17,29" path="m2561,2706l2561,2731,2565,2729,2574,2729,2574,2729,2577,2726,2577,2716,2570,2713,2568,2708,2565,2708,2561,2706xe" filled="true" fillcolor="#231f20" stroked="false">
                <v:path arrowok="t"/>
                <v:fill type="solid"/>
              </v:shape>
              <v:shape style="position:absolute;left:2561;top:2704;width:17;height:29" coordorigin="2561,2704" coordsize="17,29" path="m2568,2704l2565,2708,2568,2708,2568,2704xe" filled="true" fillcolor="#231f20" stroked="false">
                <v:path arrowok="t"/>
                <v:fill type="solid"/>
              </v:shape>
            </v:group>
            <v:group style="position:absolute;left:2184;top:2482;width:136;height:90" coordorigin="2184,2482" coordsize="136,90">
              <v:shape style="position:absolute;left:2184;top:2482;width:136;height:90" coordorigin="2184,2482" coordsize="136,90" path="m2261,2571l2212,2571,2235,2572,2258,2571,2261,2571xe" filled="true" fillcolor="#231f20" stroked="false">
                <v:path arrowok="t"/>
                <v:fill type="solid"/>
              </v:shape>
              <v:shape style="position:absolute;left:2184;top:2482;width:136;height:90" coordorigin="2184,2482" coordsize="136,90" path="m2275,2566l2190,2566,2189,2571,2212,2571,2261,2571,2278,2569,2275,2566,2275,2566xe" filled="true" fillcolor="#231f20" stroked="false">
                <v:path arrowok="t"/>
                <v:fill type="solid"/>
              </v:shape>
              <v:shape style="position:absolute;left:2184;top:2482;width:136;height:90" coordorigin="2184,2482" coordsize="136,90" path="m2187,2557l2184,2564,2184,2567,2190,2566,2275,2566,2276,2562,2206,2562,2195,2561,2187,2557xe" filled="true" fillcolor="#231f20" stroked="false">
                <v:path arrowok="t"/>
                <v:fill type="solid"/>
              </v:shape>
              <v:shape style="position:absolute;left:2184;top:2482;width:136;height:90" coordorigin="2184,2482" coordsize="136,90" path="m2232,2485l2232,2516,2228,2516,2229,2520,2225,2523,2228,2535,2230,2547,2230,2562,2206,2562,2276,2562,2245,2562,2245,2543,2245,2526,2247,2511,2249,2497,2317,2497,2316,2492,2317,2491,2315,2491,2312,2487,2240,2487,2239,2486,2236,2486,2232,2485xe" filled="true" fillcolor="#231f20" stroked="false">
                <v:path arrowok="t"/>
                <v:fill type="solid"/>
              </v:shape>
              <v:shape style="position:absolute;left:2184;top:2482;width:136;height:90" coordorigin="2184,2482" coordsize="136,90" path="m2319,2489l2315,2491,2317,2491,2319,2489xe" filled="true" fillcolor="#231f20" stroked="false">
                <v:path arrowok="t"/>
                <v:fill type="solid"/>
              </v:shape>
              <v:shape style="position:absolute;left:2184;top:2482;width:136;height:90" coordorigin="2184,2482" coordsize="136,90" path="m2237,2482l2236,2486,2239,2486,2239,2485,2240,2482,2237,2482xe" filled="true" fillcolor="#231f20" stroked="false">
                <v:path arrowok="t"/>
                <v:fill type="solid"/>
              </v:shape>
            </v:group>
            <v:group style="position:absolute;left:1933;top:1865;width:44;height:97" coordorigin="1933,1865" coordsize="44,97">
              <v:shape style="position:absolute;left:1933;top:1865;width:44;height:97" coordorigin="1933,1865" coordsize="44,97" path="m1941,1865l1938,1868,1934,1868,1937,1891,1945,1915,1955,1939,1965,1961,1966,1957,1972,1957,1973,1955,1977,1954,1966,1934,1957,1911,1949,1888,1942,1868,1938,1868,1933,1867,1941,1867,1941,1865xe" filled="true" fillcolor="#231f20" stroked="false">
                <v:path arrowok="t"/>
                <v:fill type="solid"/>
              </v:shape>
              <v:shape style="position:absolute;left:1933;top:1865;width:44;height:97" coordorigin="1933,1865" coordsize="44,97" path="m1972,1957l1966,1957,1970,1959,1972,1959,1972,1957xe" filled="true" fillcolor="#231f20" stroked="false">
                <v:path arrowok="t"/>
                <v:fill type="solid"/>
              </v:shape>
            </v:group>
            <v:group style="position:absolute;left:2013;top:1426;width:167;height:97" coordorigin="2013,1426" coordsize="167,97">
              <v:shape style="position:absolute;left:2013;top:1426;width:167;height:97" coordorigin="2013,1426" coordsize="167,97" path="m2013,1428l2017,1450,2023,1470,2030,1489,2037,1508,2158,1508,2157,1513,2151,1513,2150,1517,2155,1519,2158,1522,2170,1521,2172,1513,2157,1513,2151,1512,2172,1512,2173,1510,2179,1503,2166,1496,2158,1496,2112,1496,2092,1495,2073,1495,2042,1493,2037,1475,2032,1458,2027,1442,2022,1429,2017,1429,2013,1428xe" filled="true" fillcolor="#231f20" stroked="false">
                <v:path arrowok="t"/>
                <v:fill type="solid"/>
              </v:shape>
              <v:shape style="position:absolute;left:2013;top:1426;width:167;height:97" coordorigin="2013,1426" coordsize="167,97" path="m2149,1495l2131,1495,2112,1496,2158,1496,2149,1495xe" filled="true" fillcolor="#231f20" stroked="false">
                <v:path arrowok="t"/>
                <v:fill type="solid"/>
              </v:shape>
              <v:shape style="position:absolute;left:2013;top:1426;width:167;height:97" coordorigin="2013,1426" coordsize="167,97" path="m2020,1426l2017,1429,2022,1429,2020,1426xe" filled="true" fillcolor="#231f20" stroked="false">
                <v:path arrowok="t"/>
                <v:fill type="solid"/>
              </v:shape>
            </v:group>
            <v:group style="position:absolute;left:2093;top:1708;width:23;height:26" coordorigin="2093,1708" coordsize="23,26">
              <v:shape style="position:absolute;left:2093;top:1708;width:23;height:26" coordorigin="2093,1708" coordsize="23,26" path="m2095,1715l2096,1719,2093,1722,2097,1727,2099,1733,2109,1732,2115,1727,2112,1716,2099,1716,2095,1715xe" filled="true" fillcolor="#231f20" stroked="false">
                <v:path arrowok="t"/>
                <v:fill type="solid"/>
              </v:shape>
              <v:shape style="position:absolute;left:2093;top:1708;width:23;height:26" coordorigin="2093,1708" coordsize="23,26" path="m2100,1710l2100,1713,2099,1716,2112,1716,2111,1711,2104,1711,2100,1710xe" filled="true" fillcolor="#231f20" stroked="false">
                <v:path arrowok="t"/>
                <v:fill type="solid"/>
              </v:shape>
              <v:shape style="position:absolute;left:2093;top:1708;width:23;height:26" coordorigin="2093,1708" coordsize="23,26" path="m2107,1708l2104,1711,2111,1711,2111,1711,2107,1708xe" filled="true" fillcolor="#231f20" stroked="false">
                <v:path arrowok="t"/>
                <v:fill type="solid"/>
              </v:shape>
            </v:group>
            <v:group style="position:absolute;left:2720;top:1681;width:32;height:50" coordorigin="2720,1681" coordsize="32,50">
              <v:shape style="position:absolute;left:2720;top:1681;width:32;height:50" coordorigin="2720,1681" coordsize="32,50" path="m2734,1681l2729,1692,2725,1703,2722,1716,2720,1730,2737,1731,2743,1721,2751,1713,2747,1711,2746,1710,2739,1710,2731,1703,2744,1695,2742,1685,2737,1685,2734,1681xe" filled="true" fillcolor="#231f20" stroked="false">
                <v:path arrowok="t"/>
                <v:fill type="solid"/>
              </v:shape>
              <v:shape style="position:absolute;left:2720;top:1681;width:32;height:50" coordorigin="2720,1681" coordsize="32,50" path="m2739,1708l2739,1710,2746,1710,2744,1708,2742,1708,2739,1708xe" filled="true" fillcolor="#231f20" stroked="false">
                <v:path arrowok="t"/>
                <v:fill type="solid"/>
              </v:shape>
              <v:shape style="position:absolute;left:2720;top:1681;width:32;height:50" coordorigin="2720,1681" coordsize="32,50" path="m2744,1708l2742,1708,2744,1708,2744,1708xe" filled="true" fillcolor="#231f20" stroked="false">
                <v:path arrowok="t"/>
                <v:fill type="solid"/>
              </v:shape>
              <v:shape style="position:absolute;left:2720;top:1681;width:32;height:50" coordorigin="2720,1681" coordsize="32,50" path="m2741,1684l2737,1685,2742,1685,2741,1684xe" filled="true" fillcolor="#231f20" stroked="false">
                <v:path arrowok="t"/>
                <v:fill type="solid"/>
              </v:shape>
            </v:group>
            <v:group style="position:absolute;left:2667;top:1496;width:152;height:22" coordorigin="2667,1496" coordsize="152,22">
              <v:shape style="position:absolute;left:2667;top:1496;width:152;height:22" coordorigin="2667,1496" coordsize="152,22" path="m2699,1498l2667,1503,2667,1512,2673,1515,2681,1517,2684,1514,2688,1514,2688,1510,2717,1508,2813,1508,2818,1505,2817,1500,2807,1500,2771,1500,2734,1498,2699,1498xe" filled="true" fillcolor="#231f20" stroked="false">
                <v:path arrowok="t"/>
                <v:fill type="solid"/>
              </v:shape>
              <v:shape style="position:absolute;left:2667;top:1496;width:152;height:22" coordorigin="2667,1496" coordsize="152,22" path="m2688,1514l2684,1514,2688,1515,2688,1514xe" filled="true" fillcolor="#231f20" stroked="false">
                <v:path arrowok="t"/>
                <v:fill type="solid"/>
              </v:shape>
              <v:shape style="position:absolute;left:2667;top:1496;width:152;height:22" coordorigin="2667,1496" coordsize="152,22" path="m2813,1508l2717,1508,2751,1511,2783,1514,2809,1510,2813,1509,2813,1508xe" filled="true" fillcolor="#231f20" stroked="false">
                <v:path arrowok="t"/>
                <v:fill type="solid"/>
              </v:shape>
              <v:shape style="position:absolute;left:2667;top:1496;width:152;height:22" coordorigin="2667,1496" coordsize="152,22" path="m2809,1496l2807,1496,2806,1498,2806,1498,2807,1500,2817,1500,2816,1499,2812,1499,2809,1496xe" filled="true" fillcolor="#231f20" stroked="false">
                <v:path arrowok="t"/>
                <v:fill type="solid"/>
              </v:shape>
              <v:shape style="position:absolute;left:2667;top:1496;width:152;height:22" coordorigin="2667,1496" coordsize="152,22" path="m2816,1498l2812,1499,2816,1499,2816,1498xe" filled="true" fillcolor="#231f20" stroked="false">
                <v:path arrowok="t"/>
                <v:fill type="solid"/>
              </v:shape>
            </v:group>
            <v:group style="position:absolute;left:2274;top:2183;width:41;height:29" coordorigin="2274,2183" coordsize="41,29">
              <v:shape style="position:absolute;left:2274;top:2183;width:41;height:29" coordorigin="2274,2183" coordsize="41,29" path="m2281,2183l2282,2187,2278,2190,2278,2192,2276,2193,2274,2193,2275,2196,2274,2200,2282,2204,2292,2207,2302,2210,2312,2212,2311,2208,2315,2207,2314,2196,2309,2193,2276,2193,2274,2193,2309,2193,2305,2190,2292,2187,2281,2183xe" filled="true" fillcolor="#231f20" stroked="false">
                <v:path arrowok="t"/>
                <v:fill type="solid"/>
              </v:shape>
            </v:group>
            <v:group style="position:absolute;left:2397;top:2210;width:25;height:20" coordorigin="2397,2210" coordsize="25,20">
              <v:shape style="position:absolute;left:2397;top:2210;width:25;height:20" coordorigin="2397,2210" coordsize="25,20" path="m2413,2210l2411,2210,2397,2214,2397,2220,2398,2223,2397,2226,2399,2226,2406,2229,2408,2225,2412,2224,2418,2224,2417,2220,2421,2217,2421,2216,2415,2216,2413,2210xe" filled="true" fillcolor="#231f20" stroked="false">
                <v:path arrowok="t"/>
                <v:fill type="solid"/>
              </v:shape>
              <v:shape style="position:absolute;left:2397;top:2210;width:25;height:20" coordorigin="2397,2210" coordsize="25,20" path="m2418,2224l2412,2224,2418,2224,2418,2224xe" filled="true" fillcolor="#231f20" stroked="false">
                <v:path arrowok="t"/>
                <v:fill type="solid"/>
              </v:shape>
              <v:shape style="position:absolute;left:2397;top:2210;width:25;height:20" coordorigin="2397,2210" coordsize="25,20" path="m2421,2214l2415,2216,2421,2216,2421,2214xe" filled="true" fillcolor="#231f20" stroked="false">
                <v:path arrowok="t"/>
                <v:fill type="solid"/>
              </v:shape>
            </v:group>
            <v:group style="position:absolute;left:2476;top:2190;width:66;height:29" coordorigin="2476,2190" coordsize="66,29">
              <v:shape style="position:absolute;left:2476;top:2190;width:66;height:29" coordorigin="2476,2190" coordsize="66,29" path="m2536,2190l2521,2195,2491,2207,2476,2212,2480,2215,2479,2219,2512,2217,2528,2214,2541,2210,2540,2206,2541,2202,2539,2202,2538,2200,2539,2197,2535,2195,2536,2190xe" filled="true" fillcolor="#231f20" stroked="false">
                <v:path arrowok="t"/>
                <v:fill type="solid"/>
              </v:shape>
            </v:group>
            <v:group style="position:absolute;left:2345;top:2557;width:31;height:20" coordorigin="2345,2557" coordsize="31,20">
              <v:shape style="position:absolute;left:2345;top:2557;width:31;height:20" coordorigin="2345,2557" coordsize="31,20" path="m2345,2560l2346,2567,2350,2569,2351,2574,2360,2574,2368,2576,2368,2573,2370,2572,2372,2571,2372,2568,2359,2568,2345,2560xe" filled="true" fillcolor="#231f20" stroked="false">
                <v:path arrowok="t"/>
                <v:fill type="solid"/>
              </v:shape>
              <v:shape style="position:absolute;left:2345;top:2557;width:31;height:20" coordorigin="2345,2557" coordsize="31,20" path="m2365,2557l2363,2561,2358,2562,2359,2568,2372,2568,2371,2567,2375,2564,2372,2561,2368,2559,2365,2557xe" filled="true" fillcolor="#231f20" stroked="false">
                <v:path arrowok="t"/>
                <v:fill type="solid"/>
              </v:shape>
            </v:group>
            <v:group style="position:absolute;left:2413;top:1370;width:20;height:22" coordorigin="2413,1370" coordsize="20,22">
              <v:shape style="position:absolute;left:2413;top:1370;width:20;height:22" coordorigin="2413,1370" coordsize="20,22" path="m2432,1386l2418,1386,2421,1389,2423,1389,2423,1391,2425,1392,2428,1388,2432,1388,2432,1386xe" filled="true" fillcolor="#231f20" stroked="false">
                <v:path arrowok="t"/>
                <v:fill type="solid"/>
              </v:shape>
              <v:shape style="position:absolute;left:2413;top:1370;width:20;height:22" coordorigin="2413,1370" coordsize="20,22" path="m2432,1388l2428,1388,2433,1389,2432,1388xe" filled="true" fillcolor="#231f20" stroked="false">
                <v:path arrowok="t"/>
                <v:fill type="solid"/>
              </v:shape>
              <v:shape style="position:absolute;left:2413;top:1370;width:20;height:22" coordorigin="2413,1370" coordsize="20,22" path="m2423,1370l2415,1370,2416,1381,2413,1387,2418,1386,2432,1386,2431,1382,2432,1371,2423,1370xe" filled="true" fillcolor="#231f20" stroked="false">
                <v:path arrowok="t"/>
                <v:fill type="solid"/>
              </v:shape>
              <v:shape style="position:absolute;left:2411;top:1493;width:206;height:239" type="#_x0000_t75" stroked="false">
                <v:imagedata r:id="rId29" o:title=""/>
              </v:shape>
            </v:group>
            <v:group style="position:absolute;left:2287;top:1710;width:18;height:22" coordorigin="2287,1710" coordsize="18,22">
              <v:shape style="position:absolute;left:2287;top:1710;width:18;height:22" coordorigin="2287,1710" coordsize="18,22" path="m2295,1710l2291,1715,2287,1728,2290,1732,2296,1730,2304,1730,2305,1725,2304,1721,2305,1717,2303,1717,2302,1715,2302,1714,2298,1714,2295,1710xe" filled="true" fillcolor="#231f20" stroked="false">
                <v:path arrowok="t"/>
                <v:fill type="solid"/>
              </v:shape>
              <v:shape style="position:absolute;left:2287;top:1710;width:18;height:22" coordorigin="2287,1710" coordsize="18,22" path="m2304,1730l2296,1730,2303,1731,2304,1730xe" filled="true" fillcolor="#231f20" stroked="false">
                <v:path arrowok="t"/>
                <v:fill type="solid"/>
              </v:shape>
              <v:shape style="position:absolute;left:2287;top:1710;width:18;height:22" coordorigin="2287,1710" coordsize="18,22" path="m2302,1713l2298,1714,2302,1714,2302,1713xe" filled="true" fillcolor="#231f20" stroked="false">
                <v:path arrowok="t"/>
                <v:fill type="solid"/>
              </v:shape>
            </v:group>
            <v:group style="position:absolute;left:2212;top:1498;width:166;height:22" coordorigin="2212,1498" coordsize="166,22">
              <v:shape style="position:absolute;left:2212;top:1498;width:166;height:22" coordorigin="2212,1498" coordsize="166,22" path="m2370,1498l2216,1498,2212,1506,2223,1517,2232,1520,2236,1517,2240,1515,2240,1512,2237,1512,2237,1508,2265,1508,2286,1507,2369,1507,2376,1501,2373,1501,2370,1498xe" filled="true" fillcolor="#231f20" stroked="false">
                <v:path arrowok="t"/>
                <v:fill type="solid"/>
              </v:shape>
              <v:shape style="position:absolute;left:2212;top:1498;width:166;height:22" coordorigin="2212,1498" coordsize="166,22" path="m2369,1507l2286,1507,2302,1508,2325,1510,2348,1511,2367,1509,2369,1507xe" filled="true" fillcolor="#231f20" stroked="false">
                <v:path arrowok="t"/>
                <v:fill type="solid"/>
              </v:shape>
              <v:shape style="position:absolute;left:2212;top:1498;width:166;height:22" coordorigin="2212,1498" coordsize="166,22" path="m2265,1508l2237,1508,2253,1508,2265,1508xe" filled="true" fillcolor="#231f20" stroked="false">
                <v:path arrowok="t"/>
                <v:fill type="solid"/>
              </v:shape>
              <v:shape style="position:absolute;left:2212;top:1498;width:166;height:22" coordorigin="2212,1498" coordsize="166,22" path="m2377,1500l2373,1501,2376,1501,2377,1500xe" filled="true" fillcolor="#231f20" stroked="false">
                <v:path arrowok="t"/>
                <v:fill type="solid"/>
              </v:shape>
            </v:group>
            <v:group style="position:absolute;left:2811;top:1763;width:110;height:275" coordorigin="2811,1763" coordsize="110,275">
              <v:shape style="position:absolute;left:2811;top:1763;width:110;height:275" coordorigin="2811,1763" coordsize="110,275" path="m2920,1763l2908,1837,2885,1908,2852,1976,2811,2038e" filled="false" stroked="true" strokeweight=".857pt" strokecolor="#231f20">
                <v:path arrowok="t"/>
              </v:shape>
            </v:group>
            <v:group style="position:absolute;left:2561;top:2497;width:4;height:27" coordorigin="2561,2497" coordsize="4,27">
              <v:shape style="position:absolute;left:2561;top:2497;width:4;height:27" coordorigin="2561,2497" coordsize="4,27" path="m2564,2497l2565,2506,2561,2516,2565,2524e" filled="false" stroked="true" strokeweight="1.013000pt" strokecolor="#231f20">
                <v:path arrowok="t"/>
              </v:shape>
            </v:group>
            <v:group style="position:absolute;left:2574;top:2601;width:86;height:143" coordorigin="2574,2601" coordsize="86,143">
              <v:shape style="position:absolute;left:2574;top:2601;width:86;height:143" coordorigin="2574,2601" coordsize="86,143" path="m2606,2601l2615,2616,2631,2630,2647,2647,2659,2668,2660,2704,2643,2732,2612,2743,2574,2729e" filled="false" stroked="true" strokeweight=".818pt" strokecolor="#231f20">
                <v:path arrowok="t"/>
              </v:shape>
            </v:group>
            <v:group style="position:absolute;left:2151;top:2595;width:84;height:135" coordorigin="2151,2595" coordsize="84,135">
              <v:shape style="position:absolute;left:2151;top:2595;width:84;height:135" coordorigin="2151,2595" coordsize="84,135" path="m2234,2720l2206,2730,2177,2724,2155,2703,2151,2668,2157,2650,2168,2635,2181,2620,2192,2604,2193,2601,2193,2598,2193,2595e" filled="false" stroked="true" strokeweight=".841pt" strokecolor="#231f20">
                <v:path arrowok="t"/>
              </v:shape>
            </v:group>
            <v:group style="position:absolute;left:2179;top:2566;width:15;height:30" coordorigin="2179,2566" coordsize="15,30">
              <v:shape style="position:absolute;left:2179;top:2566;width:15;height:30" coordorigin="2179,2566" coordsize="15,30" path="m2193,2595l2189,2592,2183,2591,2180,2586,2179,2582,2182,2577,2182,2573,2184,2571,2187,2569,2190,2566e" filled="false" stroked="true" strokeweight=".689pt" strokecolor="#231f20">
                <v:path arrowok="t"/>
              </v:shape>
            </v:group>
            <v:group style="position:absolute;left:2174;top:2516;width:55;height:45" coordorigin="2174,2516" coordsize="55,45">
              <v:shape style="position:absolute;left:2174;top:2516;width:55;height:45" coordorigin="2174,2516" coordsize="55,45" path="m2185,2560l2177,2557,2174,2548,2177,2540,2178,2538,2181,2535,2182,2534,2194,2532,2203,2525,2212,2518,2224,2516,2225,2517,2227,2519,2229,2520e" filled="false" stroked="true" strokeweight=".766pt" strokecolor="#231f20">
                <v:path arrowok="t"/>
              </v:shape>
            </v:group>
            <v:group style="position:absolute;left:1966;top:1957;width:271;height:529" coordorigin="1966,1957" coordsize="271,529">
              <v:shape style="position:absolute;left:1966;top:1957;width:271;height:529" coordorigin="1966,1957" coordsize="271,529" path="m2236,2486l2194,2412,2153,2338,2113,2263,2075,2187,2037,2111,2001,2035,1966,1957e" filled="false" stroked="true" strokeweight=".586pt" strokecolor="#231f20">
                <v:path arrowok="t"/>
              </v:shape>
              <v:shape style="position:absolute;left:1903;top:1324;width:200;height:443" type="#_x0000_t75" stroked="false">
                <v:imagedata r:id="rId30" o:title=""/>
              </v:shape>
            </v:group>
            <v:group style="position:absolute;left:2097;top:1210;width:648;height:121" coordorigin="2097,1210" coordsize="648,121">
              <v:shape style="position:absolute;left:2097;top:1210;width:648;height:121" coordorigin="2097,1210" coordsize="648,121" path="m2097,1330l2153,1288,2214,1255,2281,1230,2350,1216,2421,1210,2491,1214,2561,1228,2627,1251,2689,1283,2745,1326e" filled="false" stroked="true" strokeweight=".69pt" strokecolor="#231f20">
                <v:path arrowok="t"/>
              </v:shape>
            </v:group>
            <v:group style="position:absolute;left:2097;top:1334;width:647;height:2" coordorigin="2097,1334" coordsize="647,2">
              <v:shape style="position:absolute;left:2097;top:1334;width:647;height:2" coordorigin="2097,1334" coordsize="647,0" path="m2097,1334l2744,1334e" filled="false" stroked="true" strokeweight=".321553pt" strokecolor="#231f20">
                <v:path arrowok="t"/>
              </v:shape>
            </v:group>
            <v:group style="position:absolute;left:1917;top:1757;width:134;height:5" coordorigin="1917,1757" coordsize="134,5">
              <v:shape style="position:absolute;left:1917;top:1757;width:134;height:5" coordorigin="1917,1757" coordsize="134,5" path="m1917,1757l1950,1760,1983,1760,2017,1761,2050,1762e" filled="false" stroked="true" strokeweight="1.042pt" strokecolor="#231f20">
                <v:path arrowok="t"/>
              </v:shape>
            </v:group>
            <v:group style="position:absolute;left:2050;top:1761;width:160;height:2" coordorigin="2050,1761" coordsize="160,2">
              <v:shape style="position:absolute;left:2050;top:1761;width:160;height:2" coordorigin="2050,1761" coordsize="160,0" path="m2050,1761l2210,1761e" filled="false" stroked="true" strokeweight=".041625pt" strokecolor="#231f20">
                <v:path arrowok="t"/>
              </v:shape>
            </v:group>
            <v:group style="position:absolute;left:2210;top:1762;width:197;height:3" coordorigin="2210,1762" coordsize="197,3">
              <v:shape style="position:absolute;left:2210;top:1762;width:197;height:3" coordorigin="2210,1762" coordsize="197,3" path="m2210,1762l2259,1762,2308,1763,2357,1764,2406,1765e" filled="false" stroked="true" strokeweight=".969pt" strokecolor="#231f20">
                <v:path arrowok="t"/>
              </v:shape>
            </v:group>
            <v:group style="position:absolute;left:2406;top:1764;width:215;height:2" coordorigin="2406,1764" coordsize="215,2">
              <v:shape style="position:absolute;left:2406;top:1764;width:215;height:2" coordorigin="2406,1764" coordsize="215,0" path="m2406,1764l2621,1764e" filled="false" stroked="true" strokeweight=".085125pt" strokecolor="#231f20">
                <v:path arrowok="t"/>
              </v:shape>
            </v:group>
            <v:group style="position:absolute;left:2621;top:1761;width:166;height:4" coordorigin="2621,1761" coordsize="166,4">
              <v:shape style="position:absolute;left:2621;top:1761;width:166;height:4" coordorigin="2621,1761" coordsize="166,4" path="m2621,1765l2662,1762,2703,1761,2745,1762,2786,1763e" filled="false" stroked="true" strokeweight=".943pt" strokecolor="#231f20">
                <v:path arrowok="t"/>
              </v:shape>
            </v:group>
            <v:group style="position:absolute;left:2786;top:1760;width:134;height:4" coordorigin="2786,1760" coordsize="134,4">
              <v:shape style="position:absolute;left:2786;top:1760;width:134;height:4" coordorigin="2786,1760" coordsize="134,4" path="m2786,1763l2819,1761,2853,1760,2886,1761,2920,1763e" filled="false" stroked="true" strokeweight="1.145pt" strokecolor="#231f20">
                <v:path arrowok="t"/>
              </v:shape>
            </v:group>
            <v:group style="position:absolute;left:2920;top:1702;width:6;height:62" coordorigin="2920,1702" coordsize="6,62">
              <v:shape style="position:absolute;left:2920;top:1702;width:6;height:62" coordorigin="2920,1702" coordsize="6,62" path="m2920,1763l2924,1749,2926,1733,2926,1717,2924,1702e" filled="false" stroked="true" strokeweight=".882pt" strokecolor="#231f20">
                <v:path arrowok="t"/>
              </v:shape>
            </v:group>
            <v:group style="position:absolute;left:2747;top:1645;width:178;height:66" coordorigin="2747,1645" coordsize="178,66">
              <v:shape style="position:absolute;left:2747;top:1645;width:178;height:66" coordorigin="2747,1645" coordsize="178,66" path="m2924,1702l2905,1689,2887,1675,2869,1659,2850,1645,2849,1645,2848,1645,2847,1645,2822,1661,2797,1678,2772,1694,2747,1711e" filled="false" stroked="true" strokeweight=".943pt" strokecolor="#231f20">
                <v:path arrowok="t"/>
              </v:shape>
            </v:group>
            <v:group style="position:absolute;left:2684;top:1514;width:89;height:172" coordorigin="2684,1514" coordsize="89,172">
              <v:shape style="position:absolute;left:2684;top:1514;width:89;height:172" coordorigin="2684,1514" coordsize="89,172" path="m2737,1685l2746,1661,2755,1637,2764,1613,2773,1589,2752,1568,2729,1550,2706,1533,2684,1514e" filled="false" stroked="true" strokeweight=".987pt" strokecolor="#231f20">
                <v:path arrowok="t"/>
              </v:shape>
            </v:group>
            <v:group style="position:absolute;left:2752;top:1334;width:87;height:102" coordorigin="2752,1334" coordsize="87,102">
              <v:shape style="position:absolute;left:2752;top:1334;width:87;height:102" coordorigin="2752,1334" coordsize="87,102" path="m2839,1436l2822,1407,2801,1380,2777,1356,2752,1334e" filled="false" stroked="true" strokeweight=".645pt" strokecolor="#231f20">
                <v:path arrowok="t"/>
              </v:shape>
            </v:group>
            <v:group style="position:absolute;left:2012;top:1418;width:6;height:12" coordorigin="2012,1418" coordsize="6,12">
              <v:shape style="position:absolute;left:2012;top:1418;width:6;height:12" coordorigin="2012,1418" coordsize="6,12" path="m2012,1418l2015,1423,2016,1426,2017,1429e" filled="false" stroked="true" strokeweight=".944pt" strokecolor="#231f20">
                <v:path arrowok="t"/>
              </v:shape>
            </v:group>
            <v:group style="position:absolute;left:2067;top:1519;width:88;height:193" coordorigin="2067,1519" coordsize="88,193">
              <v:shape style="position:absolute;left:2067;top:1519;width:88;height:193" coordorigin="2067,1519" coordsize="88,193" path="m2104,1711l2095,1680,2085,1649,2075,1618,2067,1587,2087,1568,2109,1552,2132,1536,2155,1519e" filled="false" stroked="true" strokeweight="1.155pt" strokecolor="#231f20">
                <v:path arrowok="t"/>
              </v:shape>
            </v:group>
            <v:group style="position:absolute;left:1915;top:1642;width:181;height:78" coordorigin="1915,1642" coordsize="181,78">
              <v:shape style="position:absolute;left:1915;top:1642;width:181;height:78" coordorigin="1915,1642" coordsize="181,78" path="m1915,1693l1935,1683,1952,1668,1970,1653,1990,1642,2016,1662,2043,1682,2069,1702,2096,1719e" filled="false" stroked="true" strokeweight=".909pt" strokecolor="#231f20">
                <v:path arrowok="t"/>
              </v:shape>
            </v:group>
            <v:group style="position:absolute;left:2839;top:1436;width:86;height:266" coordorigin="2839,1436" coordsize="86,266">
              <v:shape style="position:absolute;left:2839;top:1436;width:86;height:266" coordorigin="2839,1436" coordsize="86,266" path="m2924,1702l2921,1631,2905,1561,2877,1495,2839,1436e" filled="false" stroked="true" strokeweight=".787pt" strokecolor="#231f20">
                <v:path arrowok="t"/>
              </v:shape>
            </v:group>
            <v:group style="position:absolute;left:2812;top:1436;width:28;height:64" coordorigin="2812,1436" coordsize="28,64">
              <v:shape style="position:absolute;left:2812;top:1436;width:28;height:64" coordorigin="2812,1436" coordsize="28,64" path="m2839,1436l2830,1451,2823,1466,2817,1483,2812,1499e" filled="false" stroked="true" strokeweight="1.021000pt" strokecolor="#231f20">
                <v:path arrowok="t"/>
              </v:shape>
            </v:group>
            <v:group style="position:absolute;left:2250;top:2189;width:25;height:9" coordorigin="2250,2189" coordsize="25,9">
              <v:shape style="position:absolute;left:2250;top:2189;width:25;height:9" coordorigin="2250,2189" coordsize="25,9" path="m2250,2193l2259,2189,2266,2197,2275,2196e" filled="false" stroked="true" strokeweight=".883pt" strokecolor="#231f20">
                <v:path arrowok="t"/>
              </v:shape>
            </v:group>
            <v:group style="position:absolute;left:1917;top:1757;width:21;height:111" coordorigin="1917,1757" coordsize="21,111">
              <v:shape style="position:absolute;left:1917;top:1757;width:21;height:111" coordorigin="1917,1757" coordsize="21,111" path="m1917,1757l1919,1786,1923,1814,1930,1841,1938,1868e" filled="false" stroked="true" strokeweight=".927pt" strokecolor="#231f20">
                <v:path arrowok="t"/>
              </v:shape>
            </v:group>
            <v:group style="position:absolute;left:2050;top:1762;width:232;height:426" coordorigin="2050,1762" coordsize="232,426">
              <v:shape style="position:absolute;left:2050;top:1762;width:232;height:426" coordorigin="2050,1762" coordsize="232,426" path="m2050,1762l2059,1832,2075,1903,2098,1972,2130,2037,2171,2096,2222,2147,2282,2187e" filled="false" stroked="true" strokeweight=".738pt" strokecolor="#231f20">
                <v:path arrowok="t"/>
              </v:shape>
            </v:group>
            <v:group style="position:absolute;left:2406;top:1765;width:2;height:448" coordorigin="2406,1765" coordsize="2,448">
              <v:shape style="position:absolute;left:2406;top:1765;width:2;height:448" coordorigin="2406,1765" coordsize="0,448" path="m2406,1765l2406,2212e" filled="false" stroked="true" strokeweight=".221148pt" strokecolor="#231f20">
                <v:path arrowok="t"/>
              </v:shape>
            </v:group>
            <v:group style="position:absolute;left:2210;top:1762;width:195;height:451" coordorigin="2210,1762" coordsize="195,451">
              <v:shape style="position:absolute;left:2210;top:1762;width:195;height:451" coordorigin="2210,1762" coordsize="195,451" path="m2210,1762l2214,1833,2224,1906,2242,1977,2268,2045,2303,2109,2348,2165,2404,2212e" filled="false" stroked="true" strokeweight=".852pt" strokecolor="#231f20">
                <v:path arrowok="t"/>
              </v:shape>
            </v:group>
            <v:group style="position:absolute;left:2415;top:1765;width:207;height:452" coordorigin="2415,1765" coordsize="207,452">
              <v:shape style="position:absolute;left:2415;top:1765;width:207;height:452" coordorigin="2415,1765" coordsize="207,452" path="m2621,1765l2613,1832,2595,1906,2569,1982,2538,2056,2503,2123,2463,2176,2440,2198,2415,2216e" filled="false" stroked="true" strokeweight=".825pt" strokecolor="#231f20">
                <v:path arrowok="t"/>
              </v:shape>
            </v:group>
            <v:group style="position:absolute;left:2579;top:2048;width:224;height:152" coordorigin="2579,2048" coordsize="224,152">
              <v:shape style="position:absolute;left:2579;top:2048;width:224;height:152" coordorigin="2579,2048" coordsize="224,152" path="m2579,2200l2642,2174,2701,2140,2755,2098,2803,2048e" filled="false" stroked="true" strokeweight=".851pt" strokecolor="#231f20">
                <v:path arrowok="t"/>
              </v:shape>
            </v:group>
            <v:group style="position:absolute;left:2535;top:1763;width:251;height:432" coordorigin="2535,1763" coordsize="251,432">
              <v:shape style="position:absolute;left:2535;top:1763;width:251;height:432" coordorigin="2535,1763" coordsize="251,432" path="m2786,1763l2776,1830,2757,1901,2730,1973,2695,2041,2650,2104,2597,2156,2535,2195e" filled="false" stroked="true" strokeweight=".864pt" strokecolor="#231f20">
                <v:path arrowok="t"/>
              </v:shape>
              <v:shape style="position:absolute;left:2271;top:2201;width:140;height:302" type="#_x0000_t75" stroked="false">
                <v:imagedata r:id="rId31" o:title=""/>
              </v:shape>
            </v:group>
            <v:group style="position:absolute;left:2250;top:2193;width:24;height:115" coordorigin="2250,2193" coordsize="24,115">
              <v:shape style="position:absolute;left:2250;top:2193;width:24;height:115" coordorigin="2250,2193" coordsize="24,115" path="m2250,2193l2255,2221,2262,2250,2269,2278,2274,2307e" filled="false" stroked="true" strokeweight=".756pt" strokecolor="#231f20">
                <v:path arrowok="t"/>
              </v:shape>
            </v:group>
            <v:group style="position:absolute;left:1973;top:1955;width:277;height:238" coordorigin="1973,1955" coordsize="277,238">
              <v:shape style="position:absolute;left:1973;top:1955;width:277;height:238" coordorigin="1973,1955" coordsize="277,238" path="m2250,2193l2182,2161,2119,2120,2063,2073,2014,2017,1973,1955e" filled="false" stroked="true" strokeweight=".704pt" strokecolor="#231f20">
                <v:path arrowok="t"/>
              </v:shape>
            </v:group>
            <v:group style="position:absolute;left:2483;top:2493;width:81;height:5" coordorigin="2483,2493" coordsize="81,5">
              <v:shape style="position:absolute;left:2483;top:2493;width:81;height:5" coordorigin="2483,2493" coordsize="81,5" path="m2483,2493l2503,2495,2523,2494,2544,2494,2564,2497e" filled="false" stroked="true" strokeweight=".657pt" strokecolor="#231f20">
                <v:path arrowok="t"/>
              </v:shape>
            </v:group>
            <v:group style="position:absolute;left:2564;top:2052;width:245;height:446" coordorigin="2564,2052" coordsize="245,446">
              <v:shape style="position:absolute;left:2564;top:2052;width:245;height:446" coordorigin="2564,2052" coordsize="245,446" path="m2564,2497l2606,2425,2647,2351,2687,2276,2726,2201,2766,2126,2808,2052e" filled="false" stroked="true" strokeweight=".578pt" strokecolor="#231f20">
                <v:path arrowok="t"/>
              </v:shape>
              <v:shape style="position:absolute;left:2184;top:2191;width:466;height:661" type="#_x0000_t75" stroked="false">
                <v:imagedata r:id="rId32" o:title=""/>
              </v:shape>
            </v:group>
            <v:group style="position:absolute;left:2522;top:1687;width:2;height:5" coordorigin="2522,1687" coordsize="2,5">
              <v:shape style="position:absolute;left:2522;top:1687;width:2;height:5" coordorigin="2522,1687" coordsize="2,5" path="m2522,1687l2523,1689,2523,1691,2524,1692e" filled="false" stroked="true" strokeweight=".88pt" strokecolor="#231f20">
                <v:path arrowok="t"/>
              </v:shape>
              <v:shape style="position:absolute;left:2226;top:1378;width:377;height:351" type="#_x0000_t75" stroked="false">
                <v:imagedata r:id="rId33" o:title=""/>
              </v:shape>
            </v:group>
            <w10:wrap type="none"/>
          </v:group>
        </w:pict>
      </w:r>
      <w:r>
        <w:rPr>
          <w:color w:val="231F20"/>
          <w:spacing w:val="-5"/>
        </w:rPr>
        <w:t>Faça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um</w:t>
      </w:r>
      <w:r>
        <w:rPr>
          <w:color w:val="231F20"/>
          <w:spacing w:val="-16"/>
        </w:rPr>
        <w:t> </w:t>
      </w:r>
      <w:r>
        <w:rPr>
          <w:color w:val="231F20"/>
        </w:rPr>
        <w:t>X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na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figura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tem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primeira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sílaba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(pedaço)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igual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da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figura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você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viu.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1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 w:before="0"/>
        <w:ind w:left="211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64"/>
        <w:ind w:left="211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3.778pt;margin-top:-33.329159pt;width:94.35pt;height:89.15pt;mso-position-horizontal-relative:page;mso-position-vertical-relative:paragraph;z-index:1672" coordorigin="1476,-667" coordsize="1887,1783">
            <v:group style="position:absolute;left:1482;top:-661;width:1875;height:1771" coordorigin="1482,-661" coordsize="1875,1771">
              <v:shape style="position:absolute;left:1482;top:-661;width:1875;height:1771" coordorigin="1482,-661" coordsize="1875,1771" path="m3356,1110l1482,1110,1482,-661,3356,-661,3356,1110xe" filled="false" stroked="true" strokeweight=".577pt" strokecolor="#231f20">
                <v:path arrowok="t"/>
              </v:shape>
            </v:group>
            <v:group style="position:absolute;left:2040;top:-551;width:1004;height:1589" coordorigin="2040,-551" coordsize="1004,1589">
              <v:shape style="position:absolute;left:2040;top:-551;width:1004;height:1589" coordorigin="2040,-551" coordsize="1004,1589" path="m2367,918l2312,918,2359,953,2402,986,2454,1015,2516,1033,2582,1037,2647,1035,2782,1024,2844,1022,2917,1019,2983,1009,2988,1007,2605,1007,2525,1002,2465,983,2410,953,2387,935,2367,918xe" filled="true" fillcolor="#231f20" stroked="false">
                <v:path arrowok="t"/>
                <v:fill type="solid"/>
              </v:shape>
              <v:shape style="position:absolute;left:2040;top:-551;width:1004;height:1589" coordorigin="2040,-551" coordsize="1004,1589" path="m3039,958l3004,958,2968,975,2925,983,2879,986,2831,989,2683,1003,2605,1007,2988,1007,3026,989,3039,958xe" filled="true" fillcolor="#231f20" stroked="false">
                <v:path arrowok="t"/>
                <v:fill type="solid"/>
              </v:shape>
              <v:shape style="position:absolute;left:2040;top:-551;width:1004;height:1589" coordorigin="2040,-551" coordsize="1004,1589" path="m2362,857l2284,857,2321,864,2345,880,2368,903,2391,927,2418,949,2480,977,2549,991,2622,995,2699,991,2777,982,2856,971,2932,962,2985,959,2597,959,2526,953,2463,935,2421,908,2382,873,2362,857xe" filled="true" fillcolor="#231f20" stroked="false">
                <v:path arrowok="t"/>
                <v:fill type="solid"/>
              </v:shape>
              <v:shape style="position:absolute;left:2040;top:-551;width:1004;height:1589" coordorigin="2040,-551" coordsize="1004,1589" path="m2583,-551l2050,-551,2045,-550,2046,-538,2043,-457,2041,-378,2041,-315,2040,-262,2041,-222,2042,-146,2044,-70,2048,4,2052,78,2057,150,2064,221,2084,336,2095,392,2104,447,2105,466,2105,486,2105,505,2104,523,2089,597,2070,674,2051,754,2041,839,2046,931,2111,953,2185,959,2255,948,2290,929,2174,929,2126,925,2088,908,2077,873,2224,873,2254,862,2284,857,2362,857,2356,852,2131,852,2081,829,2082,743,2100,665,2124,589,2139,509,2137,453,2127,393,2114,332,2104,270,2096,197,2089,123,2083,48,2078,-28,2075,-105,2072,-183,2071,-262,2072,-343,2074,-424,2077,-506,2076,-519,2081,-520,2582,-520,2583,-551xe" filled="true" fillcolor="#231f20" stroked="false">
                <v:path arrowok="t"/>
                <v:fill type="solid"/>
              </v:shape>
              <v:shape style="position:absolute;left:2040;top:-551;width:1004;height:1589" coordorigin="2040,-551" coordsize="1004,1589" path="m2582,-520l2552,-520,2549,-444,2546,-368,2544,-292,2541,-216,2539,-139,2537,-63,2536,14,2535,91,2534,169,2534,248,2532,312,2529,378,2528,443,2534,505,2558,577,2602,645,2656,703,2711,745,2796,781,2889,802,2933,812,2972,829,3001,860,3013,913,2950,930,2883,941,2813,948,2742,953,2670,958,2597,959,2985,959,3004,958,3039,958,3044,946,3026,840,2966,784,2873,767,2822,758,2755,731,2690,688,2633,632,2589,567,2565,496,2559,431,2560,364,2563,296,2565,230,2565,149,2566,70,2568,-8,2570,-85,2572,-162,2577,-315,2579,-392,2581,-471,2582,-520xe" filled="true" fillcolor="#231f20" stroked="false">
                <v:path arrowok="t"/>
                <v:fill type="solid"/>
              </v:shape>
              <v:shape style="position:absolute;left:2040;top:-551;width:1004;height:1589" coordorigin="2040,-551" coordsize="1004,1589" path="m2316,887l2290,890,2268,903,2246,917,2219,926,2174,929,2290,929,2312,918,2367,918,2362,914,2339,895,2316,887xe" filled="true" fillcolor="#231f20" stroked="false">
                <v:path arrowok="t"/>
                <v:fill type="solid"/>
              </v:shape>
              <v:shape style="position:absolute;left:2040;top:-551;width:1004;height:1589" coordorigin="2040,-551" coordsize="1004,1589" path="m2224,873l2077,873,2101,875,2127,879,2155,883,2188,882,2223,874,2224,873xe" filled="true" fillcolor="#231f20" stroked="false">
                <v:path arrowok="t"/>
                <v:fill type="solid"/>
              </v:shape>
              <v:shape style="position:absolute;left:2040;top:-551;width:1004;height:1589" coordorigin="2040,-551" coordsize="1004,1589" path="m2294,824l2238,831,2184,847,2131,852,2356,852,2341,841,2294,824xe" filled="true" fillcolor="#231f20" stroked="false">
                <v:path arrowok="t"/>
                <v:fill type="solid"/>
              </v:shape>
            </v:group>
            <v:group style="position:absolute;left:2071;top:-520;width:942;height:1479" coordorigin="2071,-520" coordsize="942,1479">
              <v:shape style="position:absolute;left:2071;top:-520;width:942;height:1479" coordorigin="2071,-520" coordsize="942,1479" path="m2962,824l2294,824,2341,841,2382,873,2421,908,2463,935,2526,953,2597,959,2670,958,2742,953,2813,948,2883,941,2950,930,3013,913,3001,860,2972,829,2962,824xe" filled="true" fillcolor="#ffffff" stroked="false">
                <v:path arrowok="t"/>
                <v:fill type="solid"/>
              </v:shape>
              <v:shape style="position:absolute;left:2071;top:-520;width:942;height:1479" coordorigin="2071,-520" coordsize="942,1479" path="m2552,-520l2081,-520,2076,-519,2077,-506,2074,-424,2072,-343,2071,-262,2072,-183,2075,-105,2078,-28,2083,48,2089,123,2096,197,2104,270,2114,332,2127,393,2137,453,2139,509,2124,589,2100,665,2082,743,2081,829,2131,852,2184,847,2238,831,2294,824,2962,824,2933,812,2889,802,2842,793,2796,781,2711,745,2656,703,2602,645,2558,577,2534,505,2528,444,2529,378,2532,312,2534,248,2534,169,2535,92,2536,14,2537,-63,2539,-139,2541,-216,2544,-292,2546,-368,2549,-444,2552,-520xe" filled="true" fillcolor="#ffffff" stroked="false">
                <v:path arrowok="t"/>
                <v:fill type="solid"/>
              </v:shape>
            </v:group>
            <v:group style="position:absolute;left:2077;top:857;width:928;height:151" coordorigin="2077,857" coordsize="928,151">
              <v:shape style="position:absolute;left:2077;top:857;width:928;height:151" coordorigin="2077,857" coordsize="928,151" path="m2352,887l2316,887,2339,895,2362,914,2410,953,2465,983,2525,1002,2605,1007,2683,1003,2770,995,2622,995,2549,991,2480,977,2418,949,2391,927,2368,903,2352,887xe" filled="true" fillcolor="#ffffff" stroked="false">
                <v:path arrowok="t"/>
                <v:fill type="solid"/>
              </v:shape>
              <v:shape style="position:absolute;left:2077;top:857;width:928;height:151" coordorigin="2077,857" coordsize="928,151" path="m3004,958l2932,962,2856,971,2777,982,2699,991,2622,995,2770,995,2831,989,2879,986,2925,983,2968,975,3004,958xe" filled="true" fillcolor="#ffffff" stroked="false">
                <v:path arrowok="t"/>
                <v:fill type="solid"/>
              </v:shape>
              <v:shape style="position:absolute;left:2077;top:857;width:928;height:151" coordorigin="2077,857" coordsize="928,151" path="m2077,873l2088,908,2126,925,2174,929,2219,926,2246,917,2268,903,2290,890,2316,887,2352,887,2348,883,2155,883,2127,879,2101,875,2077,873xe" filled="true" fillcolor="#ffffff" stroked="false">
                <v:path arrowok="t"/>
                <v:fill type="solid"/>
              </v:shape>
              <v:shape style="position:absolute;left:2077;top:857;width:928;height:151" coordorigin="2077,857" coordsize="928,151" path="m2284,857l2254,862,2223,874,2188,882,2155,883,2348,883,2345,880,2321,864,2284,857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64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3.785004pt;margin-top:-33.420158pt;width:94.55pt;height:89.35pt;mso-position-horizontal-relative:page;mso-position-vertical-relative:paragraph;z-index:1696" coordorigin="1476,-668" coordsize="1891,1787">
            <v:group style="position:absolute;left:1482;top:-662;width:1879;height:1775" coordorigin="1482,-662" coordsize="1879,1775">
              <v:shape style="position:absolute;left:1482;top:-662;width:1879;height:1775" coordorigin="1482,-662" coordsize="1879,1775" path="m3360,1112l1482,1112,1482,-662,3360,-662,3360,1112xe" filled="false" stroked="true" strokeweight=".579pt" strokecolor="#231f20">
                <v:path arrowok="t"/>
              </v:shape>
            </v:group>
            <v:group style="position:absolute;left:2098;top:-480;width:28;height:18" coordorigin="2098,-480" coordsize="28,18">
              <v:shape style="position:absolute;left:2098;top:-480;width:28;height:18" coordorigin="2098,-480" coordsize="28,18" path="m2119,-480l2114,-475,2098,-471,2103,-462,2114,-464,2122,-468,2125,-474,2119,-480xe" filled="true" fillcolor="#231f20" stroked="false">
                <v:path arrowok="t"/>
                <v:fill type="solid"/>
              </v:shape>
              <v:shape style="position:absolute;left:2159;top:-454;width:203;height:166" type="#_x0000_t75" stroked="false">
                <v:imagedata r:id="rId34" o:title=""/>
              </v:shape>
              <v:shape style="position:absolute;left:1946;top:-555;width:1124;height:1560" type="#_x0000_t75" stroked="false">
                <v:imagedata r:id="rId35" o:title=""/>
              </v:shape>
            </v:group>
            <w10:wrap type="none"/>
          </v:group>
        </w:pict>
      </w:r>
      <w:r>
        <w:rPr>
          <w:rFonts w:ascii="Arial"/>
          <w:color w:val="231F20"/>
        </w:rPr>
        <w:t>C)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 w:before="64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3.845001pt;margin-top:-34.182171pt;width:96.15pt;height:90.85pt;mso-position-horizontal-relative:page;mso-position-vertical-relative:paragraph;z-index:1720" coordorigin="1477,-684" coordsize="1923,1817">
            <v:group style="position:absolute;left:1483;top:-678;width:1911;height:1805" coordorigin="1483,-678" coordsize="1911,1805">
              <v:shape style="position:absolute;left:1483;top:-678;width:1911;height:1805" coordorigin="1483,-678" coordsize="1911,1805" path="m3394,1127l1483,1127,1483,-678,3394,-678,3394,1127xe" filled="false" stroked="true" strokeweight=".589pt" strokecolor="#231f20">
                <v:path arrowok="t"/>
              </v:shape>
            </v:group>
            <v:group style="position:absolute;left:1569;top:-270;width:1739;height:1128" coordorigin="1569,-270" coordsize="1739,1128">
              <v:shape style="position:absolute;left:1569;top:-270;width:1739;height:1128" coordorigin="1569,-270" coordsize="1739,1128" path="m2387,646l2129,646,2185,652,2242,656,2364,656,2368,678,2395,756,2437,818,2496,858,2522,858,2550,854,2575,846,2588,832,2503,832,2479,820,2460,800,2442,776,2433,766,2401,710,2388,650,2387,646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1810,-36l1775,-36,1770,-26,1764,-18,1759,-8,1755,2,1687,2,1700,8,1731,16,1745,22,1715,94,1705,180,1711,268,1731,346,1743,370,1757,394,1770,416,1782,436,1791,460,1797,484,1799,508,1795,528,1784,540,1771,548,1758,552,1748,560,1745,568,1741,580,1739,590,1738,602,1743,642,1781,744,1830,818,1907,854,1950,850,1980,828,1981,826,1930,826,1876,816,1810,744,1778,670,1766,612,1768,584,1782,570,1798,560,1812,548,1822,528,1824,496,1819,464,1790,398,1772,372,1765,358,1747,318,1735,276,1728,228,1728,176,1738,110,1759,48,1790,-10,1810,-36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529,786l2524,796,2529,808,2536,822,2536,830,2503,832,2588,832,2590,830,2591,820,2552,820,2547,806,2542,792,2529,786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1923,780l1920,792,1922,804,1927,816,1930,826,1981,826,1983,816,1953,816,1944,814,1939,802,1934,786,1923,780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513,524l2485,624,2490,672,2502,716,2519,750,2534,766,2550,782,2562,800,2563,820,2591,820,2592,800,2575,772,2552,746,2533,722,2524,702,2519,682,2515,662,2513,634,2528,632,2545,626,2561,622,2602,622,2600,608,2509,608,2510,584,2515,562,2517,540,2513,524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058,506l2044,514,2037,526,2033,540,2028,554,2004,582,1974,602,1936,614,1889,618,1869,640,1900,716,1926,738,1940,748,1950,760,1958,772,1963,786,1963,802,1953,816,1983,816,1960,732,1918,700,1901,680,1893,648,1911,642,1933,640,1954,636,1974,632,2000,632,1997,624,1996,620,2000,620,2001,614,2104,614,2034,592,2044,570,2058,548,2066,528,2058,506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000,632l1974,632,2000,698,2036,754,2090,792,2169,806,2179,798,2187,790,2192,780,2139,780,2083,762,2046,724,2019,678,2000,632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602,622l2573,622,2580,658,2591,692,2605,722,2620,750,2646,764,2675,784,2708,798,2745,800,2758,796,2771,788,2782,778,2783,776,2735,776,2678,758,2637,722,2610,674,2602,622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132,746l2126,754,2129,762,2135,770,2139,780,2192,780,2193,778,2194,776,2166,776,2156,770,2149,760,2142,752,2132,746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104,614l2024,614,2068,630,2092,634,2108,672,2135,704,2159,734,2166,776,2194,776,2196,766,2188,732,2165,702,2141,672,2129,646,2387,646,2386,632,2271,632,2184,626,2104,614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728,746l2725,756,2730,764,2736,770,2735,776,2783,776,2789,766,2758,766,2750,762,2745,754,2739,748,2728,746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705,574l2678,574,2680,576,2681,578,2684,638,2720,700,2742,718,2758,738,2758,766,2789,766,2786,732,2766,706,2740,684,2718,658,2709,636,2706,614,2706,590,2705,574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381,524l2366,528,2359,544,2358,562,2358,576,2358,586,2358,596,2361,618,2361,628,2271,632,2386,632,2385,622,2384,602,2385,592,2385,574,2385,548,2381,524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710,420l2694,422,2698,440,2716,450,2739,454,2762,460,2717,514,2658,556,2588,586,2509,608,2600,608,2621,602,2640,594,2657,584,2674,574,2705,574,2705,560,2716,548,2730,536,2746,522,2762,506,2771,496,2779,484,2788,472,2799,466,2889,466,2920,460,2954,448,2958,446,2803,446,2758,440,2741,434,2725,426,2710,420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889,466l2807,466,2829,470,2859,470,2879,468,2889,466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3039,200l2966,214,2902,246,2858,290,2846,348,2856,378,2876,400,2902,416,2934,430,2894,440,2849,446,2958,446,2971,440,2988,436,3031,436,3088,424,3113,412,2991,412,2951,408,2912,394,2882,370,2870,338,2875,314,2927,258,2988,234,3065,228,3157,228,3154,226,3136,210,3136,208,3109,208,3039,200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3157,228l3065,228,3116,236,3157,258,3176,294,3161,346,3113,384,3051,406,2991,412,3113,412,3175,368,3201,300,3200,284,3196,268,3186,250,3172,238,3157,228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936,-148l2825,-148,2898,-134,2963,-106,3018,-66,3062,-12,3093,52,3109,124,3109,208,3136,208,3138,176,3138,138,3135,104,3129,72,3122,54,3115,36,3108,20,3105,6,3177,4,3217,-16,3136,-16,3108,-18,3085,-26,3075,-34,3066,-46,3058,-60,3048,-72,3032,-88,3015,-100,2998,-112,2981,-122,2990,-140,2957,-140,2936,-148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444,-240l2281,-240,2360,-234,2438,-218,2434,-202,2428,-188,2422,-170,2422,-146,2436,-94,2460,-38,2482,16,2489,62,2485,74,2478,84,2472,94,2469,106,2488,110,2507,104,2527,94,2546,82,2573,70,2513,70,2508,30,2499,-6,2486,-38,2472,-72,2462,-96,2453,-120,2446,-144,2445,-166,2454,-190,2473,-208,2496,-220,2523,-228,2653,-228,2639,-234,2465,-234,2444,-240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653,-228l2523,-228,2599,-222,2671,-192,2718,-140,2718,-72,2684,-24,2633,14,2573,44,2513,70,2573,70,2661,26,2709,-14,2746,-80,2748,-100,2748,-122,2745,-146,2825,-148,2936,-148,2909,-158,2862,-170,2732,-170,2684,-214,2653,-228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1581,-50l1569,-48,1579,-6,1609,16,1649,18,1687,2,1755,2,1747,0,1620,0,1604,-8,1593,-22,1611,-22,1632,-24,1674,-24,1649,-42,1604,-42,1592,-46,1581,-50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1674,-24l1632,-24,1650,-20,1660,-6,1640,0,1747,0,1716,-8,1677,-22,1674,-24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3177,-244l3088,-244,3142,-238,3154,-232,3166,-224,3179,-214,3190,-204,3224,-164,3247,-150,3281,-146,3266,-110,3248,-76,3223,-46,3190,-26,3165,-18,3136,-16,3217,-16,3233,-24,3274,-68,3299,-126,3305,-174,3260,-174,3236,-186,3211,-210,3184,-238,3177,-244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1709,-104l1695,-96,1682,-82,1670,-70,1688,-50,1713,-38,1743,-34,1775,-36,1810,-36,1822,-52,1751,-52,1753,-56,1715,-56,1709,-64,1697,-66,1702,-76,1712,-82,1721,-88,1724,-100,1709,-104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1725,-142l1641,-118,1619,-66,1619,-62,1619,-54,1620,-42,1649,-42,1647,-44,1637,-76,1649,-100,1677,-116,1713,-122,1765,-122,1765,-126,1725,-142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293,-268l2207,-266,2124,-252,2045,-230,1973,-200,1909,-164,1856,-122,1833,-100,1810,-78,1783,-60,1751,-52,1822,-52,1877,-108,1932,-150,1993,-182,2060,-210,2131,-228,2205,-238,2281,-240,2444,-240,2380,-258,2293,-268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1765,-122l1713,-122,1748,-112,1748,-94,1742,-80,1735,-68,1728,-56,1753,-56,1759,-68,1766,-86,1768,-106,1765,-122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3090,-270l3034,-244,2990,-196,2957,-140,2990,-140,3007,-174,3043,-218,3088,-244,3177,-244,3159,-258,3090,-270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793,-176l2732,-170,2862,-170,2854,-172,2793,-176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3307,-190l3295,-188,3273,-176,3260,-174,3305,-174,3307,-190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540,-252l2465,-234,2639,-234,2617,-244,2540,-252xe" filled="true" fillcolor="#231f20" stroked="false">
                <v:path arrowok="t"/>
                <v:fill type="solid"/>
              </v:shape>
              <v:shape style="position:absolute;left:2981;top:-245;width:300;height:227" type="#_x0000_t75" stroked="false">
                <v:imagedata r:id="rId36" o:title=""/>
              </v:shape>
            </v:group>
            <v:group style="position:absolute;left:1728;top:-242;width:1382;height:1073" coordorigin="1728,-242" coordsize="1382,1073">
              <v:shape style="position:absolute;left:1728;top:-242;width:1382;height:1073" coordorigin="1728,-242" coordsize="1382,1073" path="m2513,522l2381,522,2385,546,2385,573,2384,595,2385,620,2388,649,2401,708,2433,765,2442,775,2460,799,2479,818,2503,830,2536,829,2536,820,2529,807,2524,795,2529,785,2553,785,2550,781,2502,714,2485,623,2486,573,2487,557,2490,540,2498,526,2513,522xe" filled="true" fillcolor="#ffffff" stroked="false">
                <v:path arrowok="t"/>
                <v:fill type="solid"/>
              </v:shape>
              <v:shape style="position:absolute;left:1728;top:-242;width:1382;height:1073" coordorigin="1728,-242" coordsize="1382,1073" path="m2281,-242l2205,-240,2131,-230,2060,-211,1993,-184,1932,-151,1877,-110,1829,-64,1790,-11,1759,46,1738,109,1728,175,1728,226,1747,317,1781,383,1790,396,1799,411,1809,435,1819,463,1824,494,1822,525,1822,526,1812,546,1798,558,1782,568,1768,583,1778,668,1810,743,1876,814,1930,825,1927,814,1922,802,1920,790,1923,778,1961,778,1958,770,1950,758,1940,747,1926,737,1912,726,1900,714,1880,690,1868,664,1869,638,1889,617,1936,612,1974,600,2004,580,2028,553,2033,539,2037,525,2044,513,2058,505,2723,505,2762,458,2740,453,2716,448,2698,438,2694,421,2710,419,2912,419,2902,415,2876,399,2856,377,2846,347,2858,289,2902,244,2960,216,2809,216,2787,199,2779,164,2790,130,2822,118,3034,118,3036,109,2488,109,2469,105,2472,92,2478,82,2485,73,2489,61,2482,14,2460,-39,2436,-95,2422,-148,2422,-172,2428,-189,2434,-203,2438,-219,2360,-235,2281,-242xe" filled="true" fillcolor="#ffffff" stroked="false">
                <v:path arrowok="t"/>
                <v:fill type="solid"/>
              </v:shape>
              <v:shape style="position:absolute;left:1728;top:-242;width:1382;height:1073" coordorigin="1728,-242" coordsize="1382,1073" path="m2553,785l2529,785,2542,791,2547,805,2552,818,2563,819,2562,798,2553,785xe" filled="true" fillcolor="#ffffff" stroked="false">
                <v:path arrowok="t"/>
                <v:fill type="solid"/>
              </v:shape>
              <v:shape style="position:absolute;left:1728;top:-242;width:1382;height:1073" coordorigin="1728,-242" coordsize="1382,1073" path="m1961,778l1923,778,1934,785,1940,800,1944,813,1953,815,1963,800,1963,785,1961,778xe" filled="true" fillcolor="#ffffff" stroked="false">
                <v:path arrowok="t"/>
                <v:fill type="solid"/>
              </v:shape>
              <v:shape style="position:absolute;left:1728;top:-242;width:1382;height:1073" coordorigin="1728,-242" coordsize="1382,1073" path="m2723,505l2058,505,2066,526,2058,547,2044,569,2034,590,2104,612,2184,626,2271,631,2361,627,2361,620,2361,617,2358,595,2358,585,2358,580,2357,562,2359,542,2366,527,2381,522,2704,522,2717,513,2723,505xe" filled="true" fillcolor="#ffffff" stroked="false">
                <v:path arrowok="t"/>
                <v:fill type="solid"/>
              </v:shape>
              <v:shape style="position:absolute;left:1728;top:-242;width:1382;height:1073" coordorigin="1728,-242" coordsize="1382,1073" path="m2704,522l2513,522,2517,539,2515,560,2510,583,2509,606,2588,585,2658,555,2704,522xe" filled="true" fillcolor="#ffffff" stroked="false">
                <v:path arrowok="t"/>
                <v:fill type="solid"/>
              </v:shape>
              <v:shape style="position:absolute;left:1728;top:-242;width:1382;height:1073" coordorigin="1728,-242" coordsize="1382,1073" path="m2912,419l2710,419,2725,424,2741,432,2758,438,2803,445,2849,445,2894,439,2934,428,2912,419xe" filled="true" fillcolor="#ffffff" stroked="false">
                <v:path arrowok="t"/>
                <v:fill type="solid"/>
              </v:shape>
              <v:shape style="position:absolute;left:1728;top:-242;width:1382;height:1073" coordorigin="1728,-242" coordsize="1382,1073" path="m3034,118l2822,118,2836,143,2839,176,2831,204,2809,216,2960,216,2966,213,3039,199,3109,199,3109,185,3062,185,3038,172,3029,137,3034,118xe" filled="true" fillcolor="#ffffff" stroked="false">
                <v:path arrowok="t"/>
                <v:fill type="solid"/>
              </v:shape>
              <v:shape style="position:absolute;left:1728;top:-242;width:1382;height:1073" coordorigin="1728,-242" coordsize="1382,1073" path="m3109,199l3039,199,3109,206,3109,199xe" filled="true" fillcolor="#ffffff" stroked="false">
                <v:path arrowok="t"/>
                <v:fill type="solid"/>
              </v:shape>
              <v:shape style="position:absolute;left:1728;top:-242;width:1382;height:1073" coordorigin="1728,-242" coordsize="1382,1073" path="m3101,88l3068,88,3082,110,3085,142,3079,171,3062,185,3109,185,3109,123,3101,88xe" filled="true" fillcolor="#ffffff" stroked="false">
                <v:path arrowok="t"/>
                <v:fill type="solid"/>
              </v:shape>
              <v:shape style="position:absolute;left:1728;top:-242;width:1382;height:1073" coordorigin="1728,-242" coordsize="1382,1073" path="m2825,-149l2745,-148,2748,-124,2748,-101,2709,-15,2661,24,2604,55,2546,81,2527,92,2507,103,2488,109,3036,109,3038,102,3068,88,3101,88,3093,50,3062,-14,3018,-67,2963,-108,2898,-135,2825,-149xe" filled="true" fillcolor="#ffffff" stroked="false">
                <v:path arrowok="t"/>
                <v:fill type="solid"/>
              </v:shape>
              <v:shape style="position:absolute;left:2445;top:-229;width:273;height:296" type="#_x0000_t75" stroked="false">
                <v:imagedata r:id="rId37" o:title=""/>
              </v:shape>
            </v:group>
            <v:group style="position:absolute;left:1637;top:-124;width:139;height:125" coordorigin="1637,-124" coordsize="139,125">
              <v:shape style="position:absolute;left:1637;top:-124;width:139;height:125" coordorigin="1637,-124" coordsize="139,125" path="m1713,-124l1677,-118,1649,-101,1637,-77,1647,-45,1677,-24,1716,-10,1755,0,1759,-10,1764,-19,1770,-27,1774,-35,1743,-35,1713,-40,1688,-52,1670,-71,1682,-83,1695,-97,1709,-105,1748,-105,1748,-114,1713,-124xe" filled="true" fillcolor="#ffffff" stroked="false">
                <v:path arrowok="t"/>
                <v:fill type="solid"/>
              </v:shape>
              <v:shape style="position:absolute;left:1637;top:-124;width:139;height:125" coordorigin="1637,-124" coordsize="139,125" path="m1775,-37l1743,-35,1774,-35,1775,-37xe" filled="true" fillcolor="#ffffff" stroked="false">
                <v:path arrowok="t"/>
                <v:fill type="solid"/>
              </v:shape>
              <v:shape style="position:absolute;left:1637;top:-124;width:139;height:125" coordorigin="1637,-124" coordsize="139,125" path="m1748,-105l1709,-105,1724,-101,1721,-89,1712,-83,1702,-78,1697,-67,1709,-65,1715,-58,1728,-57,1735,-69,1742,-81,1748,-95,1748,-105xe" filled="true" fillcolor="#ffffff" stroked="false">
                <v:path arrowok="t"/>
                <v:fill type="solid"/>
              </v:shape>
            </v:group>
            <v:group style="position:absolute;left:3029;top:88;width:57;height:98" coordorigin="3029,88" coordsize="57,98">
              <v:shape style="position:absolute;left:3029;top:88;width:57;height:98" coordorigin="3029,88" coordsize="57,98" path="m3068,88l3038,102,3029,137,3038,172,3062,185,3078,171,3085,142,3082,110,3068,88xe" filled="true" fillcolor="#231f20" stroked="false">
                <v:path arrowok="t"/>
                <v:fill type="solid"/>
              </v:shape>
            </v:group>
            <v:group style="position:absolute;left:2779;top:118;width:60;height:98" coordorigin="2779,118" coordsize="60,98">
              <v:shape style="position:absolute;left:2779;top:118;width:60;height:98" coordorigin="2779,118" coordsize="60,98" path="m2822,118l2790,130,2779,164,2787,199,2809,216,2831,204,2839,176,2836,143,2822,118xe" filled="true" fillcolor="#231f20" stroked="false">
                <v:path arrowok="t"/>
                <v:fill type="solid"/>
              </v:shape>
              <v:shape style="position:absolute;left:2870;top:227;width:306;height:184" type="#_x0000_t75" stroked="false">
                <v:imagedata r:id="rId38" o:title=""/>
              </v:shape>
              <v:shape style="position:absolute;left:2600;top:572;width:158;height:203" type="#_x0000_t75" stroked="false">
                <v:imagedata r:id="rId39" o:title=""/>
              </v:shape>
              <v:shape style="position:absolute;left:1996;top:613;width:169;height:166" type="#_x0000_t75" stroked="false">
                <v:imagedata r:id="rId40" o:title=""/>
              </v:shape>
            </v:group>
            <v:group style="position:absolute;left:1593;top:-25;width:68;height:24" coordorigin="1593,-25" coordsize="68,24">
              <v:shape style="position:absolute;left:1593;top:-25;width:68;height:24" coordorigin="1593,-25" coordsize="68,24" path="m1632,-25l1611,-24,1593,-23,1604,-9,1620,-2,1640,-1,1660,-7,1650,-21,1632,-25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27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56.692902pt;margin-top:9.784173pt;width:481.9pt;height:241.55pt;mso-position-horizontal-relative:page;mso-position-vertical-relative:paragraph;z-index:1744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97" w:lineRule="auto" w:before="49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Uma das maiores invenções da humanidade não foi a roda, o avião ou o raio </w:t>
                  </w:r>
                  <w:r>
                    <w:rPr>
                      <w:color w:val="231F20"/>
                      <w:spacing w:val="-3"/>
                    </w:rPr>
                    <w:t>laser, </w:t>
                  </w:r>
                  <w:r>
                    <w:rPr>
                      <w:color w:val="231F20"/>
                    </w:rPr>
                    <w:t>mas o</w:t>
                  </w:r>
                  <w:r>
                    <w:rPr>
                      <w:color w:val="231F20"/>
                      <w:spacing w:val="4"/>
                    </w:rPr>
                    <w:t> </w:t>
                  </w:r>
                  <w:r>
                    <w:rPr>
                      <w:color w:val="231F20"/>
                    </w:rPr>
                    <w:t>sanduíche.</w:t>
                  </w:r>
                  <w:r>
                    <w:rPr/>
                  </w:r>
                </w:p>
                <w:p>
                  <w:pPr>
                    <w:pStyle w:val="BodyText"/>
                    <w:spacing w:line="297" w:lineRule="auto" w:before="3"/>
                    <w:ind w:left="108" w:right="110" w:firstLine="283"/>
                    <w:jc w:val="both"/>
                  </w:pP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sanduíche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nasceu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quando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quarto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Conde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Sandwittch,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ainda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no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século </w:t>
                  </w:r>
                  <w:r>
                    <w:rPr>
                      <w:color w:val="231F20"/>
                      <w:spacing w:val="-3"/>
                    </w:rPr>
                    <w:t>XVIII, </w:t>
                  </w:r>
                  <w:r>
                    <w:rPr>
                      <w:color w:val="231F20"/>
                    </w:rPr>
                    <w:t>em vez de </w:t>
                  </w:r>
                  <w:r>
                    <w:rPr>
                      <w:color w:val="231F20"/>
                      <w:spacing w:val="-3"/>
                    </w:rPr>
                    <w:t>enfrentar </w:t>
                  </w:r>
                  <w:r>
                    <w:rPr>
                      <w:color w:val="231F20"/>
                    </w:rPr>
                    <w:t>a </w:t>
                  </w:r>
                  <w:r>
                    <w:rPr>
                      <w:color w:val="231F20"/>
                      <w:spacing w:val="-3"/>
                    </w:rPr>
                    <w:t>preguiça </w:t>
                  </w:r>
                  <w:r>
                    <w:rPr>
                      <w:color w:val="231F20"/>
                    </w:rPr>
                    <w:t>de um </w:t>
                  </w:r>
                  <w:r>
                    <w:rPr>
                      <w:color w:val="231F20"/>
                      <w:spacing w:val="-3"/>
                    </w:rPr>
                    <w:t>jantar formal, ordenou </w:t>
                  </w:r>
                  <w:r>
                    <w:rPr>
                      <w:color w:val="231F20"/>
                    </w:rPr>
                    <w:t>a </w:t>
                  </w:r>
                  <w:r>
                    <w:rPr>
                      <w:color w:val="231F20"/>
                      <w:spacing w:val="-3"/>
                    </w:rPr>
                    <w:t>seu </w:t>
                  </w:r>
                  <w:r>
                    <w:rPr>
                      <w:color w:val="231F20"/>
                      <w:spacing w:val="-3"/>
                    </w:rPr>
                    <w:t>criado </w:t>
                  </w:r>
                  <w:r>
                    <w:rPr>
                      <w:color w:val="231F20"/>
                    </w:rPr>
                    <w:t>que </w:t>
                  </w:r>
                  <w:r>
                    <w:rPr>
                      <w:color w:val="231F20"/>
                      <w:spacing w:val="-3"/>
                    </w:rPr>
                    <w:t>fizesse “qualquer coisa” simples </w:t>
                  </w:r>
                  <w:r>
                    <w:rPr>
                      <w:color w:val="231F20"/>
                    </w:rPr>
                    <w:t>e </w:t>
                  </w:r>
                  <w:r>
                    <w:rPr>
                      <w:color w:val="231F20"/>
                      <w:spacing w:val="-3"/>
                    </w:rPr>
                    <w:t>rápida. </w:t>
                  </w:r>
                  <w:r>
                    <w:rPr>
                      <w:color w:val="231F20"/>
                    </w:rPr>
                    <w:t>Ele </w:t>
                  </w:r>
                  <w:r>
                    <w:rPr>
                      <w:color w:val="231F20"/>
                      <w:spacing w:val="-3"/>
                    </w:rPr>
                    <w:t>queria matar </w:t>
                  </w:r>
                  <w:r>
                    <w:rPr>
                      <w:color w:val="231F20"/>
                    </w:rPr>
                    <w:t>a </w:t>
                  </w:r>
                  <w:r>
                    <w:rPr>
                      <w:color w:val="231F20"/>
                      <w:spacing w:val="-3"/>
                    </w:rPr>
                    <w:t>fome </w:t>
                  </w:r>
                  <w:r>
                    <w:rPr>
                      <w:color w:val="231F20"/>
                      <w:spacing w:val="-3"/>
                    </w:rPr>
                  </w:r>
                  <w:r>
                    <w:rPr>
                      <w:color w:val="231F20"/>
                    </w:rPr>
                    <w:t>sem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abandonar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que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estava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fazendo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dizem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que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jogava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cartas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baralho.</w:t>
                  </w:r>
                  <w:r>
                    <w:rPr/>
                  </w:r>
                </w:p>
                <w:p>
                  <w:pPr>
                    <w:pStyle w:val="BodyText"/>
                    <w:spacing w:line="297" w:lineRule="auto" w:before="3"/>
                    <w:ind w:left="108" w:right="106" w:firstLine="283"/>
                    <w:jc w:val="right"/>
                  </w:pPr>
                  <w:r>
                    <w:rPr>
                      <w:color w:val="231F20"/>
                    </w:rPr>
                    <w:t>Quase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em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pânico,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criado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apanhou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duas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fatias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pão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enfiou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entre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elas</w:t>
                  </w:r>
                  <w:r>
                    <w:rPr>
                      <w:color w:val="231F20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um naco de presunto. O Conde nunca mais jantou – só comeu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sanduíches.</w:t>
                  </w:r>
                  <w:r>
                    <w:rPr/>
                  </w:r>
                </w:p>
                <w:p>
                  <w:pPr>
                    <w:pStyle w:val="BodyText"/>
                    <w:spacing w:line="297" w:lineRule="auto" w:before="3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lá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cá,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as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pessoas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ficaram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muito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mais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ocupadas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que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nobre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inglês </w:t>
                  </w:r>
                  <w:r>
                    <w:rPr>
                      <w:color w:val="231F20"/>
                    </w:rPr>
                    <w:t>e a criação do criado virou mania universal. Atraente pelo visual, simples, o sanduíche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viu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passar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dois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séculos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incorporando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à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sua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fórmula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básica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tudo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3"/>
                    <w:ind w:left="108" w:right="0"/>
                    <w:jc w:val="left"/>
                  </w:pPr>
                  <w:r>
                    <w:rPr>
                      <w:color w:val="231F20"/>
                    </w:rPr>
                    <w:t>que se possa imaginar de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comestível.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2908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em: &lt;</w:t>
      </w:r>
      <w:hyperlink r:id="rId42">
        <w:r>
          <w:rPr>
            <w:rFonts w:ascii="Arial" w:hAnsi="Arial"/>
            <w:color w:val="231F20"/>
            <w:sz w:val="16"/>
          </w:rPr>
          <w:t>www.sanduicheprimavera.com.br</w:t>
        </w:r>
      </w:hyperlink>
      <w:r>
        <w:rPr>
          <w:rFonts w:ascii="Arial" w:hAnsi="Arial"/>
          <w:color w:val="231F20"/>
          <w:sz w:val="16"/>
        </w:rPr>
        <w:t>&gt;. Acesso em: 31  maio  2012.</w:t>
      </w:r>
      <w:r>
        <w:rPr>
          <w:rFonts w:ascii="Arial" w:hAnsi="Arial"/>
          <w:color w:val="231F20"/>
          <w:spacing w:val="-20"/>
          <w:sz w:val="16"/>
        </w:rPr>
        <w:t> </w:t>
      </w:r>
      <w:r>
        <w:rPr>
          <w:rFonts w:ascii="Arial" w:hAnsi="Arial"/>
          <w:color w:val="231F20"/>
          <w:sz w:val="16"/>
        </w:rPr>
        <w:t>(P030096D3_SUP)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135"/>
        <w:ind w:left="110" w:right="0"/>
        <w:jc w:val="left"/>
      </w:pPr>
      <w:r>
        <w:rPr>
          <w:color w:val="231F20"/>
        </w:rPr>
        <w:t>Qual é o assunto desse</w:t>
      </w:r>
      <w:r>
        <w:rPr>
          <w:color w:val="231F20"/>
          <w:spacing w:val="-1"/>
        </w:rPr>
        <w:t> </w:t>
      </w:r>
      <w:r>
        <w:rPr>
          <w:color w:val="231F20"/>
        </w:rPr>
        <w:t>texto?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7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 origem do</w:t>
      </w:r>
      <w:r>
        <w:rPr>
          <w:rFonts w:ascii="Arial" w:hAnsi="Arial"/>
          <w:color w:val="231F20"/>
          <w:spacing w:val="-17"/>
          <w:sz w:val="28"/>
        </w:rPr>
        <w:t> </w:t>
      </w:r>
      <w:r>
        <w:rPr>
          <w:rFonts w:ascii="Arial" w:hAnsi="Arial"/>
          <w:color w:val="231F20"/>
          <w:sz w:val="28"/>
        </w:rPr>
        <w:t>sanduíche.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7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As receitas de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sanduíche.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7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O jantar no século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XVIII.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7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Os jogos de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baralho.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41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1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0.25pt;height:22.7pt;mso-position-horizontal-relative:char;mso-position-vertical-relative:line" coordorigin="0,0" coordsize="10205,454">
            <v:group style="position:absolute;left:0;top:0;width:2098;height:454" coordorigin="0,0" coordsize="2098,454">
              <v:shape style="position:absolute;left:0;top:0;width:2098;height:454" coordorigin="0,0" coordsize="2098,454" path="m2098,0l0,0,0,454,2098,454,2098,0xe" filled="true" fillcolor="#d1d3d4" stroked="false">
                <v:path arrowok="t"/>
                <v:fill type="solid"/>
              </v:shape>
            </v:group>
            <v:group style="position:absolute;left:2098;top:0;width:8108;height:454" coordorigin="2098,0" coordsize="8108,454">
              <v:shape style="position:absolute;left:2098;top:0;width:8108;height:454" coordorigin="2098,0" coordsize="8108,454" path="m10205,0l2098,0,2098,454,10205,454,10205,0xe" filled="true" fillcolor="#d1d3d4" stroked="false">
                <v:path arrowok="t"/>
                <v:fill type="solid"/>
              </v:shape>
              <v:shape style="position:absolute;left:80;top:11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06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9288;top:155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P041913E4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191"/>
        <w:ind w:right="0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group style="position:absolute;margin-left:103.686996pt;margin-top:9.534173pt;width:387.95pt;height:124.25pt;mso-position-horizontal-relative:page;mso-position-vertical-relative:paragraph;z-index:1840;mso-wrap-distance-left:0;mso-wrap-distance-right:0" coordorigin="2074,191" coordsize="7759,2485">
            <v:group style="position:absolute;left:2079;top:196;width:7749;height:2" coordorigin="2079,196" coordsize="7749,2">
              <v:shape style="position:absolute;left:2079;top:196;width:7749;height:2" coordorigin="2079,196" coordsize="7749,0" path="m2079,196l9827,196e" filled="false" stroked="true" strokeweight=".5pt" strokecolor="#231f20">
                <v:path arrowok="t"/>
              </v:shape>
            </v:group>
            <v:group style="position:absolute;left:2084;top:201;width:2;height:2465" coordorigin="2084,201" coordsize="2,2465">
              <v:shape style="position:absolute;left:2084;top:201;width:2;height:2465" coordorigin="2084,201" coordsize="0,2465" path="m2084,2665l2084,201e" filled="false" stroked="true" strokeweight=".5pt" strokecolor="#231f20">
                <v:path arrowok="t"/>
              </v:shape>
            </v:group>
            <v:group style="position:absolute;left:9822;top:201;width:2;height:2465" coordorigin="9822,201" coordsize="2,2465">
              <v:shape style="position:absolute;left:9822;top:201;width:2;height:2465" coordorigin="9822,201" coordsize="0,2465" path="m9822,2665l9822,201e" filled="false" stroked="true" strokeweight=".5pt" strokecolor="#231f20">
                <v:path arrowok="t"/>
              </v:shape>
            </v:group>
            <v:group style="position:absolute;left:2079;top:2670;width:7749;height:2" coordorigin="2079,2670" coordsize="7749,2">
              <v:shape style="position:absolute;left:2079;top:2670;width:7749;height:2" coordorigin="2079,2670" coordsize="7749,0" path="m2079,2670l9827,2670e" filled="false" stroked="true" strokeweight=".5pt" strokecolor="#231f20">
                <v:path arrowok="t"/>
              </v:shape>
              <v:shape style="position:absolute;left:2166;top:276;width:7574;height:2362" type="#_x0000_t75" stroked="false">
                <v:imagedata r:id="rId44" o:title=""/>
              </v:shape>
            </v:group>
            <w10:wrap type="topAndBottom"/>
          </v:group>
        </w:pict>
      </w:r>
    </w:p>
    <w:p>
      <w:pPr>
        <w:spacing w:before="21"/>
        <w:ind w:left="983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SOUSA, Maurício de. Turma da Mônica. </w:t>
      </w:r>
      <w:r>
        <w:rPr>
          <w:rFonts w:ascii="Arial" w:hAnsi="Arial"/>
          <w:i/>
          <w:color w:val="231F20"/>
          <w:sz w:val="16"/>
        </w:rPr>
        <w:t>De quem é esse coelho? </w:t>
      </w:r>
      <w:r>
        <w:rPr>
          <w:rFonts w:ascii="Arial" w:hAnsi="Arial"/>
          <w:color w:val="231F20"/>
          <w:sz w:val="16"/>
        </w:rPr>
        <w:t>Porto Alegre. L&amp;PM. 2010. p. 41.</w:t>
      </w:r>
      <w:r>
        <w:rPr>
          <w:rFonts w:ascii="Arial" w:hAnsi="Arial"/>
          <w:color w:val="231F20"/>
          <w:spacing w:val="-26"/>
          <w:sz w:val="16"/>
        </w:rPr>
        <w:t> </w:t>
      </w:r>
      <w:r>
        <w:rPr>
          <w:rFonts w:ascii="Arial" w:hAnsi="Arial"/>
          <w:color w:val="231F20"/>
          <w:sz w:val="16"/>
        </w:rPr>
        <w:t>(P041913E4_SUP)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135"/>
        <w:ind w:left="110" w:right="0"/>
        <w:jc w:val="left"/>
      </w:pPr>
      <w:r>
        <w:rPr>
          <w:color w:val="231F20"/>
        </w:rPr>
        <w:t>Esse texto é engraçado porque o</w:t>
      </w:r>
      <w:r>
        <w:rPr>
          <w:color w:val="231F20"/>
          <w:spacing w:val="-1"/>
        </w:rPr>
        <w:t> </w:t>
      </w:r>
      <w:r>
        <w:rPr>
          <w:color w:val="231F20"/>
        </w:rPr>
        <w:t>menino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8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deixa o carrinho no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estacionamento.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8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entra sozinho no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supermercado.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8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faz um favor para sua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mãe.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8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puxa o carrinho pela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rua.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42.52pt;margin-top:10.202145pt;width:510.25pt;height:22.7pt;mso-position-horizontal-relative:page;mso-position-vertical-relative:paragraph;z-index:1912;mso-wrap-distance-left:0;mso-wrap-distance-right:0" coordorigin="850,204" coordsize="10205,454">
            <v:group style="position:absolute;left:850;top:204;width:2098;height:454" coordorigin="850,204" coordsize="2098,454">
              <v:shape style="position:absolute;left:850;top:204;width:2098;height:454" coordorigin="850,204" coordsize="2098,454" path="m2948,204l850,204,850,658,2948,658,2948,204xe" filled="true" fillcolor="#d1d3d4" stroked="false">
                <v:path arrowok="t"/>
                <v:fill type="solid"/>
              </v:shape>
            </v:group>
            <v:group style="position:absolute;left:2948;top:204;width:8108;height:454" coordorigin="2948,204" coordsize="8108,454">
              <v:shape style="position:absolute;left:2948;top:204;width:8108;height:454" coordorigin="2948,204" coordsize="8108,454" path="m11055,204l2948,204,2948,658,11055,658,11055,204xe" filled="true" fillcolor="#d1d3d4" stroked="false">
                <v:path arrowok="t"/>
                <v:fill type="solid"/>
              </v:shape>
              <v:shape style="position:absolute;left:930;top:31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07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0;top:359;width:846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P030064D3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198"/>
        <w:ind w:right="0"/>
        <w:jc w:val="left"/>
        <w:rPr>
          <w:b w:val="0"/>
          <w:bCs w:val="0"/>
        </w:rPr>
      </w:pPr>
      <w:r>
        <w:rPr>
          <w:color w:val="231F20"/>
        </w:rPr>
        <w:t>Faça um X no quadradinho da frase que está escrita</w:t>
      </w:r>
      <w:r>
        <w:rPr>
          <w:color w:val="231F20"/>
          <w:spacing w:val="-1"/>
        </w:rPr>
        <w:t> </w:t>
      </w:r>
      <w:r>
        <w:rPr>
          <w:color w:val="231F20"/>
        </w:rPr>
        <w:t>corretamente.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31"/>
          <w:szCs w:val="31"/>
        </w:rPr>
      </w:pPr>
    </w:p>
    <w:p>
      <w:pPr>
        <w:pStyle w:val="ListParagraph"/>
        <w:numPr>
          <w:ilvl w:val="0"/>
          <w:numId w:val="9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QUEM  TEMUMAMIGO</w:t>
      </w:r>
      <w:r>
        <w:rPr>
          <w:rFonts w:ascii="Arial"/>
          <w:color w:val="231F20"/>
          <w:spacing w:val="-12"/>
          <w:sz w:val="28"/>
        </w:rPr>
        <w:t> </w:t>
      </w:r>
      <w:r>
        <w:rPr>
          <w:rFonts w:ascii="Arial"/>
          <w:color w:val="231F20"/>
          <w:sz w:val="28"/>
        </w:rPr>
        <w:t>TEMUMTESOURO.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9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QUEMTEM UMAMIGO</w:t>
      </w:r>
      <w:r>
        <w:rPr>
          <w:rFonts w:ascii="Arial"/>
          <w:color w:val="231F20"/>
          <w:spacing w:val="-6"/>
          <w:sz w:val="28"/>
        </w:rPr>
        <w:t> </w:t>
      </w:r>
      <w:r>
        <w:rPr>
          <w:rFonts w:ascii="Arial"/>
          <w:color w:val="231F20"/>
          <w:sz w:val="28"/>
        </w:rPr>
        <w:t>TEMUMTESOURO.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9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QUEM  TEM UM AMIGO TEM UM</w:t>
      </w:r>
      <w:r>
        <w:rPr>
          <w:rFonts w:ascii="Arial"/>
          <w:color w:val="231F20"/>
          <w:spacing w:val="-34"/>
          <w:sz w:val="28"/>
        </w:rPr>
        <w:t> </w:t>
      </w:r>
      <w:r>
        <w:rPr>
          <w:rFonts w:ascii="Arial"/>
          <w:color w:val="231F20"/>
          <w:sz w:val="28"/>
        </w:rPr>
        <w:t>TESOURO.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9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QUEMTEMUMAMIGO TEMUM</w:t>
      </w:r>
      <w:r>
        <w:rPr>
          <w:rFonts w:ascii="Arial"/>
          <w:color w:val="231F20"/>
          <w:spacing w:val="-12"/>
          <w:sz w:val="28"/>
        </w:rPr>
        <w:t> </w:t>
      </w:r>
      <w:r>
        <w:rPr>
          <w:rFonts w:ascii="Arial"/>
          <w:color w:val="231F20"/>
          <w:sz w:val="28"/>
        </w:rPr>
        <w:t>TESOURO.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43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1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 w:before="64"/>
        <w:ind w:right="0"/>
        <w:jc w:val="left"/>
        <w:rPr>
          <w:b w:val="0"/>
          <w:bCs w:val="0"/>
        </w:rPr>
      </w:pPr>
      <w:r>
        <w:rPr>
          <w:color w:val="231F20"/>
        </w:rPr>
        <w:t>Leia o texto abaixo para responder às questões a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seguir.</w:t>
      </w:r>
      <w:r>
        <w:rPr>
          <w:b w:val="0"/>
          <w:spacing w:val="-3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pStyle w:val="BodyText"/>
        <w:spacing w:line="297" w:lineRule="auto" w:before="64"/>
        <w:ind w:left="790" w:right="4422"/>
        <w:jc w:val="left"/>
      </w:pPr>
      <w:r>
        <w:rPr/>
        <w:pict>
          <v:group style="position:absolute;margin-left:56.192902pt;margin-top:.219815pt;width:482.9pt;height:382.05pt;mso-position-horizontal-relative:page;mso-position-vertical-relative:paragraph;z-index:-113632" coordorigin="1124,4" coordsize="9658,7641">
            <v:group style="position:absolute;left:1129;top:9;width:9648;height:2" coordorigin="1129,9" coordsize="9648,2">
              <v:shape style="position:absolute;left:1129;top:9;width:9648;height:2" coordorigin="1129,9" coordsize="9648,0" path="m1129,9l10777,9e" filled="false" stroked="true" strokeweight=".5pt" strokecolor="#231f20">
                <v:path arrowok="t"/>
              </v:shape>
            </v:group>
            <v:group style="position:absolute;left:1134;top:14;width:2;height:7621" coordorigin="1134,14" coordsize="2,7621">
              <v:shape style="position:absolute;left:1134;top:14;width:2;height:7621" coordorigin="1134,14" coordsize="0,7621" path="m1134,7635l1134,14e" filled="false" stroked="true" strokeweight=".5pt" strokecolor="#231f20">
                <v:path arrowok="t"/>
              </v:shape>
            </v:group>
            <v:group style="position:absolute;left:10772;top:14;width:2;height:7621" coordorigin="10772,14" coordsize="2,7621">
              <v:shape style="position:absolute;left:10772;top:14;width:2;height:7621" coordorigin="10772,14" coordsize="0,7621" path="m10772,7635l10772,14e" filled="false" stroked="true" strokeweight=".5pt" strokecolor="#231f20">
                <v:path arrowok="t"/>
              </v:shape>
            </v:group>
            <v:group style="position:absolute;left:1129;top:7640;width:9648;height:2" coordorigin="1129,7640" coordsize="9648,2">
              <v:shape style="position:absolute;left:1129;top:7640;width:9648;height:2" coordorigin="1129,7640" coordsize="9648,0" path="m1129,7640l10777,7640e" filled="false" stroked="true" strokeweight=".5pt" strokecolor="#231f20">
                <v:path arrowok="t"/>
              </v:shape>
            </v:group>
            <w10:wrap type="none"/>
          </v:group>
        </w:pict>
      </w:r>
      <w:r>
        <w:rPr>
          <w:color w:val="231F20"/>
        </w:rPr>
        <w:t>A Lulu estava muito contente naquele</w:t>
      </w:r>
      <w:r>
        <w:rPr>
          <w:color w:val="231F20"/>
          <w:spacing w:val="-17"/>
        </w:rPr>
        <w:t> </w:t>
      </w:r>
      <w:r>
        <w:rPr>
          <w:color w:val="231F20"/>
        </w:rPr>
        <w:t>dia. </w:t>
      </w:r>
      <w:r>
        <w:rPr>
          <w:color w:val="231F20"/>
        </w:rPr>
        <w:t>É que era o dia do aniversário</w:t>
      </w:r>
      <w:r>
        <w:rPr>
          <w:color w:val="231F20"/>
          <w:spacing w:val="-1"/>
        </w:rPr>
        <w:t> </w:t>
      </w:r>
      <w:r>
        <w:rPr>
          <w:color w:val="231F20"/>
        </w:rPr>
        <w:t>dela.</w:t>
      </w:r>
      <w:r>
        <w:rPr/>
      </w:r>
    </w:p>
    <w:p>
      <w:pPr>
        <w:pStyle w:val="BodyText"/>
        <w:spacing w:line="297" w:lineRule="auto" w:before="3"/>
        <w:ind w:left="790" w:right="529"/>
        <w:jc w:val="left"/>
      </w:pPr>
      <w:r>
        <w:rPr>
          <w:color w:val="231F20"/>
        </w:rPr>
        <w:t>Quando ela chegou da escola já encontrou a mamãe preparando a festa. O bolo já estava pronto, os brigadeiros, as balas e os</w:t>
      </w:r>
      <w:r>
        <w:rPr>
          <w:color w:val="231F20"/>
          <w:spacing w:val="-2"/>
        </w:rPr>
        <w:t> </w:t>
      </w:r>
      <w:r>
        <w:rPr>
          <w:color w:val="231F20"/>
        </w:rPr>
        <w:t>pirulitos.</w:t>
      </w:r>
      <w:r>
        <w:rPr/>
      </w:r>
    </w:p>
    <w:p>
      <w:pPr>
        <w:pStyle w:val="BodyText"/>
        <w:spacing w:line="297" w:lineRule="auto" w:before="3"/>
        <w:ind w:left="790" w:right="0"/>
        <w:jc w:val="left"/>
      </w:pPr>
      <w:r>
        <w:rPr>
          <w:color w:val="231F20"/>
        </w:rPr>
        <w:t>O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papai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estava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enchendo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as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bolas</w:t>
      </w:r>
      <w:r>
        <w:rPr>
          <w:color w:val="231F20"/>
          <w:spacing w:val="-21"/>
        </w:rPr>
        <w:t> </w:t>
      </w:r>
      <w:r>
        <w:rPr>
          <w:color w:val="231F20"/>
        </w:rPr>
        <w:t>e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tia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Mari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estava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botando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mesa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na</w:t>
      </w:r>
      <w:r>
        <w:rPr>
          <w:color w:val="231F20"/>
          <w:spacing w:val="-21"/>
        </w:rPr>
        <w:t> </w:t>
      </w:r>
      <w:r>
        <w:rPr>
          <w:color w:val="231F20"/>
          <w:spacing w:val="-9"/>
        </w:rPr>
        <w:t>sala. </w:t>
      </w:r>
      <w:r>
        <w:rPr>
          <w:color w:val="231F20"/>
          <w:spacing w:val="-9"/>
        </w:rPr>
      </w:r>
      <w:r>
        <w:rPr>
          <w:color w:val="231F20"/>
          <w:spacing w:val="-7"/>
        </w:rPr>
        <w:t>Todos </w:t>
      </w:r>
      <w:r>
        <w:rPr>
          <w:color w:val="231F20"/>
        </w:rPr>
        <w:t>almoçaram na cozinha para não atrapalhar as</w:t>
      </w:r>
      <w:r>
        <w:rPr>
          <w:color w:val="231F20"/>
          <w:spacing w:val="8"/>
        </w:rPr>
        <w:t> </w:t>
      </w:r>
      <w:r>
        <w:rPr>
          <w:color w:val="231F20"/>
        </w:rPr>
        <w:t>arrumações.</w:t>
      </w:r>
      <w:r>
        <w:rPr/>
      </w:r>
    </w:p>
    <w:p>
      <w:pPr>
        <w:pStyle w:val="BodyText"/>
        <w:spacing w:line="297" w:lineRule="auto" w:before="3"/>
        <w:ind w:left="507" w:right="505" w:firstLine="283"/>
        <w:jc w:val="both"/>
      </w:pPr>
      <w:r>
        <w:rPr>
          <w:color w:val="231F20"/>
        </w:rPr>
        <w:t>Então Lulu tomou banho e vestiu sua roupa nova, que a mamãe tinha comprado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ela.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arrumou</w:t>
      </w:r>
      <w:r>
        <w:rPr>
          <w:color w:val="231F20"/>
          <w:spacing w:val="-9"/>
        </w:rPr>
        <w:t> </w:t>
      </w:r>
      <w:r>
        <w:rPr>
          <w:color w:val="231F20"/>
        </w:rPr>
        <w:t>toda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mamãe</w:t>
      </w:r>
      <w:r>
        <w:rPr>
          <w:color w:val="231F20"/>
          <w:spacing w:val="-9"/>
        </w:rPr>
        <w:t> </w:t>
      </w:r>
      <w:r>
        <w:rPr>
          <w:color w:val="231F20"/>
        </w:rPr>
        <w:t>botou</w:t>
      </w:r>
      <w:r>
        <w:rPr>
          <w:color w:val="231F20"/>
          <w:spacing w:val="-9"/>
        </w:rPr>
        <w:t> </w:t>
      </w:r>
      <w:r>
        <w:rPr>
          <w:color w:val="231F20"/>
        </w:rPr>
        <w:t>nela</w:t>
      </w:r>
      <w:r>
        <w:rPr>
          <w:color w:val="231F20"/>
          <w:spacing w:val="-9"/>
        </w:rPr>
        <w:t> </w:t>
      </w:r>
      <w:r>
        <w:rPr>
          <w:color w:val="231F20"/>
        </w:rPr>
        <w:t>um</w:t>
      </w:r>
      <w:r>
        <w:rPr>
          <w:color w:val="231F20"/>
          <w:spacing w:val="-9"/>
        </w:rPr>
        <w:t> </w:t>
      </w:r>
      <w:r>
        <w:rPr>
          <w:color w:val="231F20"/>
        </w:rPr>
        <w:t>pouquinho </w:t>
      </w:r>
      <w:r>
        <w:rPr>
          <w:color w:val="231F20"/>
        </w:rPr>
        <w:t>de água de</w:t>
      </w:r>
      <w:r>
        <w:rPr>
          <w:color w:val="231F20"/>
          <w:spacing w:val="-1"/>
        </w:rPr>
        <w:t> </w:t>
      </w:r>
      <w:r>
        <w:rPr>
          <w:color w:val="231F20"/>
        </w:rPr>
        <w:t>colônia.</w:t>
      </w:r>
      <w:r>
        <w:rPr/>
      </w:r>
    </w:p>
    <w:p>
      <w:pPr>
        <w:pStyle w:val="BodyText"/>
        <w:spacing w:line="297" w:lineRule="auto" w:before="3"/>
        <w:ind w:left="790" w:right="834"/>
        <w:jc w:val="left"/>
      </w:pPr>
      <w:r>
        <w:rPr>
          <w:color w:val="231F20"/>
        </w:rPr>
        <w:t>O primeiro convidado que chegou foi o priminho da Lulu, o Miguel. Depois chegou a </w:t>
      </w:r>
      <w:r>
        <w:rPr>
          <w:color w:val="231F20"/>
          <w:spacing w:val="-7"/>
        </w:rPr>
        <w:t>Taís, </w:t>
      </w:r>
      <w:r>
        <w:rPr>
          <w:color w:val="231F20"/>
        </w:rPr>
        <w:t>o Arthur e o Caiã e todos os colegas do</w:t>
      </w:r>
      <w:r>
        <w:rPr>
          <w:color w:val="231F20"/>
          <w:spacing w:val="-13"/>
        </w:rPr>
        <w:t> </w:t>
      </w:r>
      <w:r>
        <w:rPr>
          <w:color w:val="231F20"/>
        </w:rPr>
        <w:t>colégio. </w:t>
      </w:r>
      <w:r>
        <w:rPr>
          <w:color w:val="231F20"/>
        </w:rPr>
        <w:t>E ficaram todos brincando no</w:t>
      </w:r>
      <w:r>
        <w:rPr>
          <w:color w:val="231F20"/>
          <w:spacing w:val="-1"/>
        </w:rPr>
        <w:t> </w:t>
      </w:r>
      <w:r>
        <w:rPr>
          <w:color w:val="231F20"/>
        </w:rPr>
        <w:t>jardim.</w:t>
      </w:r>
      <w:r>
        <w:rPr/>
      </w:r>
    </w:p>
    <w:p>
      <w:pPr>
        <w:pStyle w:val="BodyText"/>
        <w:spacing w:line="240" w:lineRule="auto" w:before="3"/>
        <w:ind w:left="790" w:right="0"/>
        <w:jc w:val="left"/>
      </w:pPr>
      <w:r>
        <w:rPr>
          <w:color w:val="231F20"/>
        </w:rPr>
        <w:t>Aí todos entraram para abrir os</w:t>
      </w:r>
      <w:r>
        <w:rPr>
          <w:color w:val="231F20"/>
          <w:spacing w:val="-1"/>
        </w:rPr>
        <w:t> </w:t>
      </w:r>
      <w:r>
        <w:rPr>
          <w:color w:val="231F20"/>
        </w:rPr>
        <w:t>presentes.</w:t>
      </w:r>
      <w:r>
        <w:rPr/>
      </w:r>
    </w:p>
    <w:p>
      <w:pPr>
        <w:pStyle w:val="BodyText"/>
        <w:spacing w:line="240" w:lineRule="auto" w:before="78"/>
        <w:ind w:left="790" w:right="0"/>
        <w:jc w:val="left"/>
      </w:pPr>
      <w:r>
        <w:rPr>
          <w:color w:val="231F20"/>
        </w:rPr>
        <w:t>Depois foram soprar as velinhas e cantar</w:t>
      </w:r>
      <w:r>
        <w:rPr>
          <w:color w:val="231F20"/>
          <w:spacing w:val="-2"/>
        </w:rPr>
        <w:t> </w:t>
      </w:r>
      <w:r>
        <w:rPr>
          <w:color w:val="231F20"/>
        </w:rPr>
        <w:t>parabéns.</w:t>
      </w:r>
      <w:r>
        <w:rPr/>
      </w:r>
    </w:p>
    <w:p>
      <w:pPr>
        <w:pStyle w:val="BodyText"/>
        <w:spacing w:line="297" w:lineRule="auto" w:before="78"/>
        <w:ind w:left="507" w:right="505" w:firstLine="283"/>
        <w:jc w:val="both"/>
      </w:pPr>
      <w:r>
        <w:rPr>
          <w:color w:val="231F20"/>
        </w:rPr>
        <w:t>Lulu</w:t>
      </w:r>
      <w:r>
        <w:rPr>
          <w:color w:val="231F20"/>
          <w:spacing w:val="-12"/>
        </w:rPr>
        <w:t> </w:t>
      </w:r>
      <w:r>
        <w:rPr>
          <w:color w:val="231F20"/>
        </w:rPr>
        <w:t>gostou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todos</w:t>
      </w:r>
      <w:r>
        <w:rPr>
          <w:color w:val="231F20"/>
          <w:spacing w:val="-12"/>
        </w:rPr>
        <w:t> </w:t>
      </w:r>
      <w:r>
        <w:rPr>
          <w:color w:val="231F20"/>
        </w:rPr>
        <w:t>os</w:t>
      </w:r>
      <w:r>
        <w:rPr>
          <w:color w:val="231F20"/>
          <w:spacing w:val="-12"/>
        </w:rPr>
        <w:t> </w:t>
      </w:r>
      <w:r>
        <w:rPr>
          <w:color w:val="231F20"/>
        </w:rPr>
        <w:t>presentes,</w:t>
      </w:r>
      <w:r>
        <w:rPr>
          <w:color w:val="231F20"/>
          <w:spacing w:val="-12"/>
        </w:rPr>
        <w:t> </w:t>
      </w:r>
      <w:r>
        <w:rPr>
          <w:color w:val="231F20"/>
        </w:rPr>
        <w:t>mas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ela</w:t>
      </w:r>
      <w:r>
        <w:rPr>
          <w:color w:val="231F20"/>
          <w:spacing w:val="-12"/>
        </w:rPr>
        <w:t> </w:t>
      </w:r>
      <w:r>
        <w:rPr>
          <w:color w:val="231F20"/>
        </w:rPr>
        <w:t>mais</w:t>
      </w:r>
      <w:r>
        <w:rPr>
          <w:color w:val="231F20"/>
          <w:spacing w:val="-12"/>
        </w:rPr>
        <w:t> </w:t>
      </w:r>
      <w:r>
        <w:rPr>
          <w:color w:val="231F20"/>
        </w:rPr>
        <w:t>gostou</w:t>
      </w:r>
      <w:r>
        <w:rPr>
          <w:color w:val="231F20"/>
          <w:spacing w:val="-12"/>
        </w:rPr>
        <w:t> </w:t>
      </w:r>
      <w:r>
        <w:rPr>
          <w:color w:val="231F20"/>
        </w:rPr>
        <w:t>foi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12"/>
        </w:rPr>
        <w:t> </w:t>
      </w:r>
      <w:r>
        <w:rPr>
          <w:color w:val="231F20"/>
        </w:rPr>
        <w:t>caixa </w:t>
      </w:r>
      <w:r>
        <w:rPr>
          <w:color w:val="231F20"/>
        </w:rPr>
        <w:t>grande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lápis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cor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abria</w:t>
      </w:r>
      <w:r>
        <w:rPr>
          <w:color w:val="231F20"/>
          <w:spacing w:val="-14"/>
        </w:rPr>
        <w:t> </w:t>
      </w:r>
      <w:r>
        <w:rPr>
          <w:color w:val="231F20"/>
        </w:rPr>
        <w:t>feito</w:t>
      </w:r>
      <w:r>
        <w:rPr>
          <w:color w:val="231F20"/>
          <w:spacing w:val="-14"/>
        </w:rPr>
        <w:t> </w:t>
      </w:r>
      <w:r>
        <w:rPr>
          <w:color w:val="231F20"/>
        </w:rPr>
        <w:t>uma</w:t>
      </w:r>
      <w:r>
        <w:rPr>
          <w:color w:val="231F20"/>
          <w:spacing w:val="-14"/>
        </w:rPr>
        <w:t> </w:t>
      </w:r>
      <w:r>
        <w:rPr>
          <w:color w:val="231F20"/>
        </w:rPr>
        <w:t>sanfona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tinha</w:t>
      </w:r>
      <w:r>
        <w:rPr>
          <w:color w:val="231F20"/>
          <w:spacing w:val="-14"/>
        </w:rPr>
        <w:t> </w:t>
      </w:r>
      <w:r>
        <w:rPr>
          <w:color w:val="231F20"/>
        </w:rPr>
        <w:t>todas,</w:t>
      </w:r>
      <w:r>
        <w:rPr>
          <w:color w:val="231F20"/>
          <w:spacing w:val="-14"/>
        </w:rPr>
        <w:t> </w:t>
      </w:r>
      <w:r>
        <w:rPr>
          <w:color w:val="231F20"/>
        </w:rPr>
        <w:t>mas </w:t>
      </w:r>
      <w:r>
        <w:rPr>
          <w:color w:val="231F20"/>
        </w:rPr>
        <w:t>todas as cores,</w:t>
      </w:r>
      <w:r>
        <w:rPr>
          <w:color w:val="231F20"/>
          <w:spacing w:val="-1"/>
        </w:rPr>
        <w:t> </w:t>
      </w:r>
      <w:r>
        <w:rPr>
          <w:color w:val="231F20"/>
        </w:rPr>
        <w:t>mesmo.</w:t>
      </w:r>
      <w:r>
        <w:rPr/>
      </w:r>
    </w:p>
    <w:p>
      <w:pPr>
        <w:pStyle w:val="BodyText"/>
        <w:spacing w:line="297" w:lineRule="auto" w:before="3"/>
        <w:ind w:left="507" w:right="505" w:firstLine="283"/>
        <w:jc w:val="both"/>
      </w:pPr>
      <w:r>
        <w:rPr>
          <w:color w:val="231F20"/>
        </w:rPr>
        <w:t>Depois que todos foram embora a Lulu foi dormir e ela até botou a caixa de lápis de cor do lado da caminha</w:t>
      </w:r>
      <w:r>
        <w:rPr>
          <w:color w:val="231F20"/>
          <w:spacing w:val="-2"/>
        </w:rPr>
        <w:t> </w:t>
      </w:r>
      <w:r>
        <w:rPr>
          <w:color w:val="231F20"/>
        </w:rPr>
        <w:t>dela.</w:t>
      </w:r>
      <w:r>
        <w:rPr/>
      </w:r>
    </w:p>
    <w:p>
      <w:pPr>
        <w:spacing w:before="31"/>
        <w:ind w:left="16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ROCHA, Ruth. Disponível </w:t>
      </w:r>
      <w:hyperlink r:id="rId45">
        <w:r>
          <w:rPr>
            <w:rFonts w:ascii="Arial" w:hAnsi="Arial"/>
            <w:color w:val="231F20"/>
            <w:sz w:val="16"/>
          </w:rPr>
          <w:t>em: &lt;http://www2.uol.com.br/ruthrocha/historias_01.htm&gt;.</w:t>
        </w:r>
      </w:hyperlink>
      <w:r>
        <w:rPr>
          <w:rFonts w:ascii="Arial" w:hAnsi="Arial"/>
          <w:color w:val="231F20"/>
          <w:sz w:val="16"/>
        </w:rPr>
        <w:t> Acesso em: </w:t>
      </w:r>
      <w:r>
        <w:rPr>
          <w:rFonts w:ascii="Arial" w:hAnsi="Arial"/>
          <w:color w:val="231F20"/>
          <w:spacing w:val="-6"/>
          <w:sz w:val="16"/>
        </w:rPr>
        <w:t>11 </w:t>
      </w:r>
      <w:r>
        <w:rPr>
          <w:rFonts w:ascii="Arial" w:hAnsi="Arial"/>
          <w:color w:val="231F20"/>
          <w:sz w:val="16"/>
        </w:rPr>
        <w:t>set. 2012. Fragmento.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(P041962E4_SUP)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17"/>
          <w:szCs w:val="17"/>
        </w:rPr>
      </w:pPr>
      <w:r>
        <w:rPr/>
        <w:pict>
          <v:group style="position:absolute;margin-left:42.52pt;margin-top:10.805667pt;width:510.25pt;height:22.7pt;mso-position-horizontal-relative:page;mso-position-vertical-relative:paragraph;z-index:1984;mso-wrap-distance-left:0;mso-wrap-distance-right:0" coordorigin="850,216" coordsize="10205,454">
            <v:group style="position:absolute;left:850;top:216;width:2098;height:454" coordorigin="850,216" coordsize="2098,454">
              <v:shape style="position:absolute;left:850;top:216;width:2098;height:454" coordorigin="850,216" coordsize="2098,454" path="m2948,216l850,216,850,670,2948,670,2948,216xe" filled="true" fillcolor="#d1d3d4" stroked="false">
                <v:path arrowok="t"/>
                <v:fill type="solid"/>
              </v:shape>
            </v:group>
            <v:group style="position:absolute;left:2948;top:216;width:8108;height:454" coordorigin="2948,216" coordsize="8108,454">
              <v:shape style="position:absolute;left:2948;top:216;width:8108;height:454" coordorigin="2948,216" coordsize="8108,454" path="m11055,216l2948,216,2948,670,11055,670,11055,216xe" filled="true" fillcolor="#d1d3d4" stroked="false">
                <v:path arrowok="t"/>
                <v:fill type="solid"/>
              </v:shape>
              <v:shape style="position:absolute;left:930;top:327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08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9;top:371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P041979E4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Nesse texto, qual é o trecho que dá ideia de</w:t>
      </w:r>
      <w:r>
        <w:rPr>
          <w:color w:val="231F20"/>
          <w:spacing w:val="-2"/>
        </w:rPr>
        <w:t> </w:t>
      </w:r>
      <w:r>
        <w:rPr>
          <w:color w:val="231F20"/>
        </w:rPr>
        <w:t>tempo?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10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 w:cs="Arial" w:eastAsia="Arial" w:hint="default"/>
          <w:color w:val="231F20"/>
          <w:sz w:val="28"/>
          <w:szCs w:val="28"/>
        </w:rPr>
        <w:t>“Depois que todos foram</w:t>
      </w:r>
      <w:r>
        <w:rPr>
          <w:rFonts w:ascii="Arial" w:hAnsi="Arial" w:cs="Arial" w:eastAsia="Arial" w:hint="default"/>
          <w:color w:val="231F20"/>
          <w:spacing w:val="-1"/>
          <w:sz w:val="28"/>
          <w:szCs w:val="28"/>
        </w:rPr>
        <w:t> </w:t>
      </w:r>
      <w:r>
        <w:rPr>
          <w:rFonts w:ascii="Arial" w:hAnsi="Arial" w:cs="Arial" w:eastAsia="Arial" w:hint="default"/>
          <w:color w:val="231F20"/>
          <w:sz w:val="28"/>
          <w:szCs w:val="28"/>
        </w:rPr>
        <w:t>embora...”.</w:t>
      </w:r>
      <w:r>
        <w:rPr>
          <w:rFonts w:ascii="Arial" w:hAnsi="Arial" w:cs="Arial" w:eastAsia="Arial" w:hint="default"/>
          <w:sz w:val="28"/>
          <w:szCs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0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 w:cs="Arial" w:eastAsia="Arial" w:hint="default"/>
          <w:color w:val="231F20"/>
          <w:sz w:val="28"/>
          <w:szCs w:val="28"/>
        </w:rPr>
        <w:t>“E ficaram todos brincando no</w:t>
      </w:r>
      <w:r>
        <w:rPr>
          <w:rFonts w:ascii="Arial" w:hAnsi="Arial" w:cs="Arial" w:eastAsia="Arial" w:hint="default"/>
          <w:color w:val="231F20"/>
          <w:spacing w:val="-1"/>
          <w:sz w:val="28"/>
          <w:szCs w:val="28"/>
        </w:rPr>
        <w:t> </w:t>
      </w:r>
      <w:r>
        <w:rPr>
          <w:rFonts w:ascii="Arial" w:hAnsi="Arial" w:cs="Arial" w:eastAsia="Arial" w:hint="default"/>
          <w:color w:val="231F20"/>
          <w:sz w:val="28"/>
          <w:szCs w:val="28"/>
        </w:rPr>
        <w:t>jardim.”.</w:t>
      </w:r>
      <w:r>
        <w:rPr>
          <w:rFonts w:ascii="Arial" w:hAnsi="Arial" w:cs="Arial" w:eastAsia="Arial" w:hint="default"/>
          <w:sz w:val="28"/>
          <w:szCs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0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 w:cs="Arial" w:eastAsia="Arial" w:hint="default"/>
          <w:color w:val="231F20"/>
          <w:sz w:val="28"/>
          <w:szCs w:val="28"/>
        </w:rPr>
        <w:t>“O papai estava enchendo as</w:t>
      </w:r>
      <w:r>
        <w:rPr>
          <w:rFonts w:ascii="Arial" w:hAnsi="Arial" w:cs="Arial" w:eastAsia="Arial" w:hint="default"/>
          <w:color w:val="231F20"/>
          <w:spacing w:val="-1"/>
          <w:sz w:val="28"/>
          <w:szCs w:val="28"/>
        </w:rPr>
        <w:t> </w:t>
      </w:r>
      <w:r>
        <w:rPr>
          <w:rFonts w:ascii="Arial" w:hAnsi="Arial" w:cs="Arial" w:eastAsia="Arial" w:hint="default"/>
          <w:color w:val="231F20"/>
          <w:sz w:val="28"/>
          <w:szCs w:val="28"/>
        </w:rPr>
        <w:t>bolas...”.</w:t>
      </w:r>
      <w:r>
        <w:rPr>
          <w:rFonts w:ascii="Arial" w:hAnsi="Arial" w:cs="Arial" w:eastAsia="Arial" w:hint="default"/>
          <w:sz w:val="28"/>
          <w:szCs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0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 w:cs="Arial" w:eastAsia="Arial" w:hint="default"/>
          <w:color w:val="231F20"/>
          <w:spacing w:val="-6"/>
          <w:sz w:val="28"/>
          <w:szCs w:val="28"/>
        </w:rPr>
        <w:t>“Todos </w:t>
      </w:r>
      <w:r>
        <w:rPr>
          <w:rFonts w:ascii="Arial" w:hAnsi="Arial" w:cs="Arial" w:eastAsia="Arial" w:hint="default"/>
          <w:color w:val="231F20"/>
          <w:sz w:val="28"/>
          <w:szCs w:val="28"/>
        </w:rPr>
        <w:t>almoçaram na</w:t>
      </w:r>
      <w:r>
        <w:rPr>
          <w:rFonts w:ascii="Arial" w:hAnsi="Arial" w:cs="Arial" w:eastAsia="Arial" w:hint="default"/>
          <w:color w:val="231F20"/>
          <w:spacing w:val="9"/>
          <w:sz w:val="28"/>
          <w:szCs w:val="28"/>
        </w:rPr>
        <w:t> </w:t>
      </w:r>
      <w:r>
        <w:rPr>
          <w:rFonts w:ascii="Arial" w:hAnsi="Arial" w:cs="Arial" w:eastAsia="Arial" w:hint="default"/>
          <w:color w:val="231F20"/>
          <w:sz w:val="28"/>
          <w:szCs w:val="28"/>
        </w:rPr>
        <w:t>cozinha...”.</w:t>
      </w:r>
      <w:r>
        <w:rPr>
          <w:rFonts w:ascii="Arial" w:hAnsi="Arial" w:cs="Arial" w:eastAsia="Arial" w:hint="default"/>
          <w:sz w:val="28"/>
          <w:szCs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1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0.25pt;height:22.7pt;mso-position-horizontal-relative:char;mso-position-vertical-relative:line" coordorigin="0,0" coordsize="10205,454">
            <v:group style="position:absolute;left:0;top:0;width:2098;height:454" coordorigin="0,0" coordsize="2098,454">
              <v:shape style="position:absolute;left:0;top:0;width:2098;height:454" coordorigin="0,0" coordsize="2098,454" path="m2098,0l0,0,0,454,2098,454,2098,0xe" filled="true" fillcolor="#d1d3d4" stroked="false">
                <v:path arrowok="t"/>
                <v:fill type="solid"/>
              </v:shape>
            </v:group>
            <v:group style="position:absolute;left:2098;top:0;width:8108;height:454" coordorigin="2098,0" coordsize="8108,454">
              <v:shape style="position:absolute;left:2098;top:0;width:8108;height:454" coordorigin="2098,0" coordsize="8108,454" path="m10205,0l2098,0,2098,454,10205,454,10205,0xe" filled="true" fillcolor="#d1d3d4" stroked="false">
                <v:path arrowok="t"/>
                <v:fill type="solid"/>
              </v:shape>
              <v:shape style="position:absolute;left:80;top:11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09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9288;top:155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P041977E4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1"/>
        <w:ind w:left="110" w:right="0"/>
        <w:jc w:val="left"/>
      </w:pPr>
      <w:r>
        <w:rPr>
          <w:color w:val="231F20"/>
        </w:rPr>
        <w:t>Esse texto</w:t>
      </w:r>
      <w:r>
        <w:rPr>
          <w:color w:val="231F20"/>
          <w:spacing w:val="-1"/>
        </w:rPr>
        <w:t> </w:t>
      </w:r>
      <w:r>
        <w:rPr>
          <w:color w:val="231F20"/>
        </w:rPr>
        <w:t>é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11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um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conto.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1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um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convite.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1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uma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carta.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1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uma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notícia.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42.52pt;margin-top:10.202162pt;width:510.25pt;height:22.7pt;mso-position-horizontal-relative:page;mso-position-vertical-relative:paragraph;z-index:2152;mso-wrap-distance-left:0;mso-wrap-distance-right:0" coordorigin="850,204" coordsize="10205,454">
            <v:group style="position:absolute;left:850;top:204;width:2098;height:454" coordorigin="850,204" coordsize="2098,454">
              <v:shape style="position:absolute;left:850;top:204;width:2098;height:454" coordorigin="850,204" coordsize="2098,454" path="m2948,204l850,204,850,658,2948,658,2948,204xe" filled="true" fillcolor="#d1d3d4" stroked="false">
                <v:path arrowok="t"/>
                <v:fill type="solid"/>
              </v:shape>
            </v:group>
            <v:group style="position:absolute;left:2948;top:204;width:8108;height:454" coordorigin="2948,204" coordsize="8108,454">
              <v:shape style="position:absolute;left:2948;top:204;width:8108;height:454" coordorigin="2948,204" coordsize="8108,454" path="m11055,204l2948,204,2948,658,11055,658,11055,204xe" filled="true" fillcolor="#d1d3d4" stroked="false">
                <v:path arrowok="t"/>
                <v:fill type="solid"/>
              </v:shape>
              <v:shape style="position:absolute;left:930;top:31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10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9;top:359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P041972E4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Esse texto serve</w:t>
      </w:r>
      <w:r>
        <w:rPr>
          <w:color w:val="231F20"/>
          <w:spacing w:val="-1"/>
        </w:rPr>
        <w:t> </w:t>
      </w:r>
      <w:r>
        <w:rPr>
          <w:color w:val="231F20"/>
        </w:rPr>
        <w:t>para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12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apresentar uma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informação.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2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contar uma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história.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2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convidar para uma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festa.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2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ensinar uma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brincadeira.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1"/>
        <w:rPr>
          <w:rFonts w:ascii="Arial" w:hAnsi="Arial" w:cs="Arial" w:eastAsia="Arial" w:hint="default"/>
          <w:sz w:val="10"/>
          <w:szCs w:val="10"/>
        </w:rPr>
      </w:pPr>
      <w:r>
        <w:rPr/>
        <w:pict>
          <v:group style="position:absolute;margin-left:42.52pt;margin-top:6.748pt;width:510.25pt;height:22.7pt;mso-position-horizontal-relative:page;mso-position-vertical-relative:paragraph;z-index:2296;mso-wrap-distance-left:0;mso-wrap-distance-right:0" coordorigin="850,135" coordsize="10205,454">
            <v:group style="position:absolute;left:850;top:135;width:2098;height:454" coordorigin="850,135" coordsize="2098,454">
              <v:shape style="position:absolute;left:850;top:135;width:2098;height:454" coordorigin="850,135" coordsize="2098,454" path="m2948,135l850,135,850,589,2948,589,2948,135xe" filled="true" fillcolor="#d1d3d4" stroked="false">
                <v:path arrowok="t"/>
                <v:fill type="solid"/>
              </v:shape>
            </v:group>
            <v:group style="position:absolute;left:2948;top:135;width:8108;height:454" coordorigin="2948,135" coordsize="8108,454">
              <v:shape style="position:absolute;left:2948;top:135;width:8108;height:454" coordorigin="2948,135" coordsize="8108,454" path="m11055,135l2948,135,2948,589,11055,589,11055,135xe" filled="true" fillcolor="#d1d3d4" stroked="false">
                <v:path arrowok="t"/>
                <v:fill type="solid"/>
              </v:shape>
              <v:shape style="position:absolute;left:930;top:246;width:1388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8"/>
                          <w:sz w:val="26"/>
                        </w:rPr>
                        <w:t>11</w:t>
                      </w:r>
                      <w:r>
                        <w:rPr>
                          <w:rFonts w:ascii="Arial" w:hAnsi="Arial"/>
                          <w:spacing w:val="-8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290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M031966E4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7"/>
        <w:rPr>
          <w:rFonts w:ascii="Arial" w:hAnsi="Arial" w:cs="Arial" w:eastAsia="Arial" w:hint="default"/>
          <w:sz w:val="5"/>
          <w:szCs w:val="5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Observe abaixo as 18 moedas que Ronaldo distribuiu igualmente em dois</w:t>
      </w:r>
      <w:r>
        <w:rPr>
          <w:color w:val="231F20"/>
          <w:spacing w:val="-2"/>
        </w:rPr>
        <w:t> </w:t>
      </w:r>
      <w:r>
        <w:rPr>
          <w:color w:val="231F20"/>
        </w:rPr>
        <w:t>potes.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153.044998pt;margin-top:13.44721pt;width:44.55pt;height:44.55pt;mso-position-horizontal-relative:page;mso-position-vertical-relative:paragraph;z-index:2320;mso-wrap-distance-left:0;mso-wrap-distance-right:0" coordorigin="3061,269" coordsize="891,891">
            <v:group style="position:absolute;left:3067;top:275;width:879;height:879" coordorigin="3067,275" coordsize="879,879">
              <v:shape style="position:absolute;left:3067;top:275;width:879;height:879" coordorigin="3067,275" coordsize="879,879" path="m3506,275l3435,281,3367,297,3304,324,3247,360,3196,404,3152,455,3116,512,3089,575,3073,643,3067,714,3073,786,3089,853,3116,916,3152,974,3196,1025,3247,1069,3304,1105,3367,1131,3435,1148,3506,1154,3578,1148,3645,1131,3708,1105,3766,1069,3817,1025,3861,974,3897,916,3923,853,3940,786,3946,714,3940,643,3923,575,3897,512,3861,455,3817,404,3766,360,3708,324,3645,297,3578,281,3506,275xe" filled="true" fillcolor="#d1d3d4" stroked="false">
                <v:path arrowok="t"/>
                <v:fill type="solid"/>
              </v:shape>
            </v:group>
            <v:group style="position:absolute;left:3067;top:275;width:879;height:879" coordorigin="3067,275" coordsize="879,879">
              <v:shape style="position:absolute;left:3067;top:275;width:879;height:879" coordorigin="3067,275" coordsize="879,879" path="m3506,275l3578,281,3645,297,3708,324,3766,360,3817,404,3861,455,3897,512,3923,575,3940,643,3946,714,3940,786,3923,853,3897,916,3861,974,3817,1025,3766,1069,3708,1105,3645,1131,3578,1148,3506,1154,3435,1148,3367,1131,3304,1105,3247,1069,3196,1025,3152,974,3116,916,3089,853,3073,786,3067,714,3073,643,3089,575,3116,512,3152,455,3196,404,3247,360,3304,324,3367,297,3435,281,3506,275xe" filled="false" stroked="true" strokeweight=".425pt" strokecolor="#231f20">
                <v:path arrowok="t"/>
              </v:shape>
            </v:group>
            <v:group style="position:absolute;left:3270;top:658;width:220;height:428" coordorigin="3270,658" coordsize="220,428">
              <v:shape style="position:absolute;left:3270;top:658;width:220;height:428" coordorigin="3270,658" coordsize="220,428" path="m3270,1085l3490,658e" filled="false" stroked="true" strokeweight=".292pt" strokecolor="#6d6e71">
                <v:path arrowok="t"/>
              </v:shape>
            </v:group>
            <v:group style="position:absolute;left:3533;top:306;width:137;height:267" coordorigin="3533,306" coordsize="137,267">
              <v:shape style="position:absolute;left:3533;top:306;width:137;height:267" coordorigin="3533,306" coordsize="137,267" path="m3533,573l3670,306e" filled="false" stroked="true" strokeweight=".292pt" strokecolor="#6d6e71">
                <v:path arrowok="t"/>
              </v:shape>
            </v:group>
            <v:group style="position:absolute;left:3076;top:418;width:107;height:207" coordorigin="3076,418" coordsize="107,207">
              <v:shape style="position:absolute;left:3076;top:418;width:107;height:207" coordorigin="3076,418" coordsize="107,207" path="m3076,624l3182,418e" filled="false" stroked="true" strokeweight=".292pt" strokecolor="#6d6e71">
                <v:path arrowok="t"/>
              </v:shape>
            </v:group>
            <v:group style="position:absolute;left:3069;top:381;width:151;height:295" coordorigin="3069,381" coordsize="151,295">
              <v:shape style="position:absolute;left:3069;top:381;width:151;height:295" coordorigin="3069,381" coordsize="151,295" path="m3069,675l3220,381e" filled="false" stroked="true" strokeweight=".292pt" strokecolor="#6d6e71">
                <v:path arrowok="t"/>
              </v:shape>
            </v:group>
            <v:group style="position:absolute;left:3067;top:357;width:185;height:359" coordorigin="3067,357" coordsize="185,359">
              <v:shape style="position:absolute;left:3067;top:357;width:185;height:359" coordorigin="3067,357" coordsize="185,359" path="m3067,715l3251,357e" filled="false" stroked="true" strokeweight=".292pt" strokecolor="#6d6e71">
                <v:path arrowok="t"/>
              </v:shape>
            </v:group>
            <v:group style="position:absolute;left:3068;top:338;width:212;height:411" coordorigin="3068,338" coordsize="212,411">
              <v:shape style="position:absolute;left:3068;top:338;width:212;height:411" coordorigin="3068,338" coordsize="212,411" path="m3068,749l3279,338e" filled="false" stroked="true" strokeweight=".292pt" strokecolor="#6d6e71">
                <v:path arrowok="t"/>
              </v:shape>
            </v:group>
            <v:group style="position:absolute;left:3072;top:323;width:234;height:456" coordorigin="3072,323" coordsize="234,456">
              <v:shape style="position:absolute;left:3072;top:323;width:234;height:456" coordorigin="3072,323" coordsize="234,456" path="m3072,779l3306,323e" filled="false" stroked="true" strokeweight=".292pt" strokecolor="#6d6e71">
                <v:path arrowok="t"/>
              </v:shape>
            </v:group>
            <v:group style="position:absolute;left:3076;top:312;width:254;height:495" coordorigin="3076,312" coordsize="254,495">
              <v:shape style="position:absolute;left:3076;top:312;width:254;height:495" coordorigin="3076,312" coordsize="254,495" path="m3076,806l3330,312e" filled="false" stroked="true" strokeweight=".292pt" strokecolor="#6d6e71">
                <v:path arrowok="t"/>
              </v:shape>
            </v:group>
            <v:group style="position:absolute;left:3082;top:302;width:272;height:529" coordorigin="3082,302" coordsize="272,529">
              <v:shape style="position:absolute;left:3082;top:302;width:272;height:529" coordorigin="3082,302" coordsize="272,529" path="m3082,831l3354,302e" filled="false" stroked="true" strokeweight=".292pt" strokecolor="#6d6e71">
                <v:path arrowok="t"/>
              </v:shape>
            </v:group>
            <v:group style="position:absolute;left:3089;top:294;width:288;height:560" coordorigin="3089,294" coordsize="288,560">
              <v:shape style="position:absolute;left:3089;top:294;width:288;height:560" coordorigin="3089,294" coordsize="288,560" path="m3089,854l3377,294e" filled="false" stroked="true" strokeweight=".292pt" strokecolor="#6d6e71">
                <v:path arrowok="t"/>
              </v:shape>
            </v:group>
            <v:group style="position:absolute;left:3097;top:288;width:302;height:587" coordorigin="3097,288" coordsize="302,587">
              <v:shape style="position:absolute;left:3097;top:288;width:302;height:587" coordorigin="3097,288" coordsize="302,587" path="m3097,875l3399,288e" filled="false" stroked="true" strokeweight=".292pt" strokecolor="#6d6e71">
                <v:path arrowok="t"/>
              </v:shape>
            </v:group>
            <v:group style="position:absolute;left:3106;top:283;width:315;height:612" coordorigin="3106,283" coordsize="315,612">
              <v:shape style="position:absolute;left:3106;top:283;width:315;height:612" coordorigin="3106,283" coordsize="315,612" path="m3106,895l3420,283e" filled="false" stroked="true" strokeweight=".292pt" strokecolor="#6d6e71">
                <v:path arrowok="t"/>
              </v:shape>
            </v:group>
            <v:group style="position:absolute;left:3115;top:280;width:326;height:634" coordorigin="3115,280" coordsize="326,634">
              <v:shape style="position:absolute;left:3115;top:280;width:326;height:634" coordorigin="3115,280" coordsize="326,634" path="m3115,914l3440,280e" filled="false" stroked="true" strokeweight=".292pt" strokecolor="#6d6e71">
                <v:path arrowok="t"/>
              </v:shape>
            </v:group>
            <v:group style="position:absolute;left:3124;top:277;width:336;height:655" coordorigin="3124,277" coordsize="336,655">
              <v:shape style="position:absolute;left:3124;top:277;width:336;height:655" coordorigin="3124,277" coordsize="336,655" path="m3124,932l3460,277e" filled="false" stroked="true" strokeweight=".292pt" strokecolor="#6d6e71">
                <v:path arrowok="t"/>
              </v:shape>
            </v:group>
            <v:group style="position:absolute;left:3134;top:276;width:346;height:673" coordorigin="3134,276" coordsize="346,673">
              <v:shape style="position:absolute;left:3134;top:276;width:346;height:673" coordorigin="3134,276" coordsize="346,673" path="m3134,948l3480,276e" filled="false" stroked="true" strokeweight=".292pt" strokecolor="#6d6e71">
                <v:path arrowok="t"/>
              </v:shape>
            </v:group>
            <v:group style="position:absolute;left:3145;top:275;width:354;height:690" coordorigin="3145,275" coordsize="354,690">
              <v:shape style="position:absolute;left:3145;top:275;width:354;height:690" coordorigin="3145,275" coordsize="354,690" path="m3145,964l3499,275e" filled="false" stroked="true" strokeweight=".292pt" strokecolor="#6d6e71">
                <v:path arrowok="t"/>
              </v:shape>
            </v:group>
            <v:group style="position:absolute;left:3156;top:275;width:362;height:705" coordorigin="3156,275" coordsize="362,705">
              <v:shape style="position:absolute;left:3156;top:275;width:362;height:705" coordorigin="3156,275" coordsize="362,705" path="m3156,979l3518,275e" filled="false" stroked="true" strokeweight=".292pt" strokecolor="#6d6e71">
                <v:path arrowok="t"/>
              </v:shape>
            </v:group>
            <v:group style="position:absolute;left:3167;top:613;width:196;height:381" coordorigin="3167,613" coordsize="196,381">
              <v:shape style="position:absolute;left:3167;top:613;width:196;height:381" coordorigin="3167,613" coordsize="196,381" path="m3167,994l3363,613e" filled="false" stroked="true" strokeweight=".292pt" strokecolor="#6d6e71">
                <v:path arrowok="t"/>
              </v:shape>
            </v:group>
            <v:group style="position:absolute;left:3392;top:276;width:145;height:281" coordorigin="3392,276" coordsize="145,281">
              <v:shape style="position:absolute;left:3392;top:276;width:145;height:281" coordorigin="3392,276" coordsize="145,281" path="m3392,557l3536,276e" filled="false" stroked="true" strokeweight=".292pt" strokecolor="#6d6e71">
                <v:path arrowok="t"/>
              </v:shape>
            </v:group>
            <v:group style="position:absolute;left:3179;top:627;width:196;height:381" coordorigin="3179,627" coordsize="196,381">
              <v:shape style="position:absolute;left:3179;top:627;width:196;height:381" coordorigin="3179,627" coordsize="196,381" path="m3179,1007l3374,627e" filled="false" stroked="true" strokeweight=".292pt" strokecolor="#6d6e71">
                <v:path arrowok="t"/>
              </v:shape>
            </v:group>
            <v:group style="position:absolute;left:3409;top:278;width:145;height:282" coordorigin="3409,278" coordsize="145,282">
              <v:shape style="position:absolute;left:3409;top:278;width:145;height:282" coordorigin="3409,278" coordsize="145,282" path="m3409,559l3554,278e" filled="false" stroked="true" strokeweight=".292pt" strokecolor="#6d6e71">
                <v:path arrowok="t"/>
              </v:shape>
            </v:group>
            <v:group style="position:absolute;left:3191;top:638;width:197;height:383" coordorigin="3191,638" coordsize="197,383">
              <v:shape style="position:absolute;left:3191;top:638;width:197;height:383" coordorigin="3191,638" coordsize="197,383" path="m3191,1020l3387,638e" filled="false" stroked="true" strokeweight=".292pt" strokecolor="#6d6e71">
                <v:path arrowok="t"/>
              </v:shape>
            </v:group>
            <v:group style="position:absolute;left:3428;top:280;width:144;height:279" coordorigin="3428,280" coordsize="144,279">
              <v:shape style="position:absolute;left:3428;top:280;width:144;height:279" coordorigin="3428,280" coordsize="144,279" path="m3428,559l3571,280e" filled="false" stroked="true" strokeweight=".292pt" strokecolor="#6d6e71">
                <v:path arrowok="t"/>
              </v:shape>
            </v:group>
            <v:group style="position:absolute;left:3203;top:643;width:200;height:390" coordorigin="3203,643" coordsize="200,390">
              <v:shape style="position:absolute;left:3203;top:643;width:200;height:390" coordorigin="3203,643" coordsize="200,390" path="m3203,1033l3403,643e" filled="false" stroked="true" strokeweight=".292pt" strokecolor="#6d6e71">
                <v:path arrowok="t"/>
              </v:shape>
            </v:group>
            <v:group style="position:absolute;left:3446;top:283;width:143;height:278" coordorigin="3446,283" coordsize="143,278">
              <v:shape style="position:absolute;left:3446;top:283;width:143;height:278" coordorigin="3446,283" coordsize="143,278" path="m3446,560l3589,283e" filled="false" stroked="true" strokeweight=".292pt" strokecolor="#6d6e71">
                <v:path arrowok="t"/>
              </v:shape>
            </v:group>
            <v:group style="position:absolute;left:3216;top:647;width:205;height:398" coordorigin="3216,647" coordsize="205,398">
              <v:shape style="position:absolute;left:3216;top:647;width:205;height:398" coordorigin="3216,647" coordsize="205,398" path="m3216,1044l3420,647e" filled="false" stroked="true" strokeweight=".292pt" strokecolor="#6d6e71">
                <v:path arrowok="t"/>
              </v:shape>
            </v:group>
            <v:group style="position:absolute;left:3464;top:286;width:142;height:276" coordorigin="3464,286" coordsize="142,276">
              <v:shape style="position:absolute;left:3464;top:286;width:142;height:276" coordorigin="3464,286" coordsize="142,276" path="m3464,562l3606,286e" filled="false" stroked="true" strokeweight=".292pt" strokecolor="#6d6e71">
                <v:path arrowok="t"/>
              </v:shape>
            </v:group>
            <v:group style="position:absolute;left:3229;top:649;width:209;height:407" coordorigin="3229,649" coordsize="209,407">
              <v:shape style="position:absolute;left:3229;top:649;width:209;height:407" coordorigin="3229,649" coordsize="209,407" path="m3229,1055l3438,649e" filled="false" stroked="true" strokeweight=".292pt" strokecolor="#6d6e71">
                <v:path arrowok="t"/>
              </v:shape>
            </v:group>
            <v:group style="position:absolute;left:3482;top:290;width:141;height:274" coordorigin="3482,290" coordsize="141,274">
              <v:shape style="position:absolute;left:3482;top:290;width:141;height:274" coordorigin="3482,290" coordsize="141,274" path="m3482,564l3622,290e" filled="false" stroked="true" strokeweight=".292pt" strokecolor="#6d6e71">
                <v:path arrowok="t"/>
              </v:shape>
            </v:group>
            <v:group style="position:absolute;left:3243;top:651;width:213;height:415" coordorigin="3243,651" coordsize="213,415">
              <v:shape style="position:absolute;left:3243;top:651;width:213;height:415" coordorigin="3243,651" coordsize="213,415" path="m3243,1066l3456,651e" filled="false" stroked="true" strokeweight=".292pt" strokecolor="#6d6e71">
                <v:path arrowok="t"/>
              </v:shape>
            </v:group>
            <v:group style="position:absolute;left:3499;top:295;width:140;height:272" coordorigin="3499,295" coordsize="140,272">
              <v:shape style="position:absolute;left:3499;top:295;width:140;height:272" coordorigin="3499,295" coordsize="140,272" path="m3499,567l3638,295e" filled="false" stroked="true" strokeweight=".292pt" strokecolor="#6d6e71">
                <v:path arrowok="t"/>
              </v:shape>
            </v:group>
            <v:group style="position:absolute;left:3256;top:654;width:217;height:422" coordorigin="3256,654" coordsize="217,422">
              <v:shape style="position:absolute;left:3256;top:654;width:217;height:422" coordorigin="3256,654" coordsize="217,422" path="m3256,1075l3473,654e" filled="false" stroked="true" strokeweight=".292pt" strokecolor="#6d6e71">
                <v:path arrowok="t"/>
              </v:shape>
            </v:group>
            <v:group style="position:absolute;left:3516;top:301;width:139;height:270" coordorigin="3516,301" coordsize="139,270">
              <v:shape style="position:absolute;left:3516;top:301;width:139;height:270" coordorigin="3516,301" coordsize="139,270" path="m3516,570l3654,301e" filled="false" stroked="true" strokeweight=".292pt" strokecolor="#6d6e71">
                <v:path arrowok="t"/>
              </v:shape>
              <v:shape style="position:absolute;left:3175;top:412;width:279;height:393" type="#_x0000_t75" stroked="false">
                <v:imagedata r:id="rId47" o:title=""/>
              </v:shape>
            </v:group>
            <v:group style="position:absolute;left:3145;top:839;width:61;height:70" coordorigin="3145,839" coordsize="61,70">
              <v:shape style="position:absolute;left:3145;top:839;width:61;height:70" coordorigin="3145,839" coordsize="61,70" path="m3186,839l3168,839,3160,843,3148,855,3145,864,3145,886,3148,894,3160,906,3167,909,3184,909,3190,907,3200,900,3201,898,3171,898,3167,896,3161,889,3159,882,3159,866,3161,860,3167,853,3172,851,3202,851,3201,850,3193,842,3186,839xe" filled="true" fillcolor="#231f20" stroked="false">
                <v:path arrowok="t"/>
                <v:fill type="solid"/>
              </v:shape>
              <v:shape style="position:absolute;left:3145;top:839;width:61;height:70" coordorigin="3145,839" coordsize="61,70" path="m3192,883l3191,888,3189,892,3183,896,3180,898,3201,898,3203,895,3205,887,3192,883xe" filled="true" fillcolor="#231f20" stroked="false">
                <v:path arrowok="t"/>
                <v:fill type="solid"/>
              </v:shape>
              <v:shape style="position:absolute;left:3145;top:839;width:61;height:70" coordorigin="3145,839" coordsize="61,70" path="m3202,851l3180,851,3184,852,3189,856,3190,859,3191,862,3205,859,3203,854,3202,851xe" filled="true" fillcolor="#231f20" stroked="false">
                <v:path arrowok="t"/>
                <v:fill type="solid"/>
              </v:shape>
            </v:group>
            <v:group style="position:absolute;left:3217;top:841;width:53;height:68" coordorigin="3217,841" coordsize="53,68">
              <v:shape style="position:absolute;left:3217;top:841;width:53;height:68" coordorigin="3217,841" coordsize="53,68" path="m3268,841l3217,841,3217,908,3270,908,3270,897,3231,897,3231,878,3266,878,3266,867,3231,867,3231,852,3268,852,3268,841xe" filled="true" fillcolor="#231f20" stroked="false">
                <v:path arrowok="t"/>
                <v:fill type="solid"/>
              </v:shape>
            </v:group>
            <v:group style="position:absolute;left:3282;top:841;width:55;height:68" coordorigin="3282,841" coordsize="55,68">
              <v:shape style="position:absolute;left:3282;top:841;width:55;height:68" coordorigin="3282,841" coordsize="55,68" path="m3295,841l3282,841,3282,908,3295,908,3295,864,3310,864,3295,841xe" filled="true" fillcolor="#231f20" stroked="false">
                <v:path arrowok="t"/>
                <v:fill type="solid"/>
              </v:shape>
              <v:shape style="position:absolute;left:3282;top:841;width:55;height:68" coordorigin="3282,841" coordsize="55,68" path="m3310,864l3295,864,3322,908,3336,908,3336,886,3323,886,3310,864xe" filled="true" fillcolor="#231f20" stroked="false">
                <v:path arrowok="t"/>
                <v:fill type="solid"/>
              </v:shape>
              <v:shape style="position:absolute;left:3282;top:841;width:55;height:68" coordorigin="3282,841" coordsize="55,68" path="m3336,841l3323,841,3323,886,3336,886,3336,841xe" filled="true" fillcolor="#231f20" stroked="false">
                <v:path arrowok="t"/>
                <v:fill type="solid"/>
              </v:shape>
            </v:group>
            <v:group style="position:absolute;left:3346;top:841;width:55;height:68" coordorigin="3346,841" coordsize="55,68">
              <v:shape style="position:absolute;left:3346;top:841;width:55;height:68" coordorigin="3346,841" coordsize="55,68" path="m3381,852l3367,852,3367,908,3381,908,3381,852xe" filled="true" fillcolor="#231f20" stroked="false">
                <v:path arrowok="t"/>
                <v:fill type="solid"/>
              </v:shape>
              <v:shape style="position:absolute;left:3346;top:841;width:55;height:68" coordorigin="3346,841" coordsize="55,68" path="m3401,841l3346,841,3346,852,3401,852,3401,841xe" filled="true" fillcolor="#231f20" stroked="false">
                <v:path arrowok="t"/>
                <v:fill type="solid"/>
              </v:shape>
            </v:group>
            <v:group style="position:absolute;left:3396;top:841;width:70;height:68" coordorigin="3396,841" coordsize="70,68">
              <v:shape style="position:absolute;left:3396;top:841;width:70;height:68" coordorigin="3396,841" coordsize="70,68" path="m3438,841l3423,841,3396,908,3411,908,3416,893,3459,893,3454,881,3421,881,3430,856,3444,856,3438,841xe" filled="true" fillcolor="#231f20" stroked="false">
                <v:path arrowok="t"/>
                <v:fill type="solid"/>
              </v:shape>
              <v:shape style="position:absolute;left:3396;top:841;width:70;height:68" coordorigin="3396,841" coordsize="70,68" path="m3459,893l3444,893,3450,908,3465,908,3459,893xe" filled="true" fillcolor="#231f20" stroked="false">
                <v:path arrowok="t"/>
                <v:fill type="solid"/>
              </v:shape>
              <v:shape style="position:absolute;left:3396;top:841;width:70;height:68" coordorigin="3396,841" coordsize="70,68" path="m3444,856l3430,856,3440,881,3454,881,3444,856xe" filled="true" fillcolor="#231f20" stroked="false">
                <v:path arrowok="t"/>
                <v:fill type="solid"/>
              </v:shape>
            </v:group>
            <v:group style="position:absolute;left:3458;top:841;width:65;height:68" coordorigin="3458,841" coordsize="65,68">
              <v:shape style="position:absolute;left:3458;top:841;width:65;height:68" coordorigin="3458,841" coordsize="65,68" path="m3474,841l3458,841,3483,908,3498,908,3504,891,3491,891,3474,841xe" filled="true" fillcolor="#231f20" stroked="false">
                <v:path arrowok="t"/>
                <v:fill type="solid"/>
              </v:shape>
              <v:shape style="position:absolute;left:3458;top:841;width:65;height:68" coordorigin="3458,841" coordsize="65,68" path="m3523,841l3508,841,3491,891,3504,891,3523,841xe" filled="true" fillcolor="#231f20" stroked="false">
                <v:path arrowok="t"/>
                <v:fill type="solid"/>
              </v:shape>
            </v:group>
            <v:group style="position:absolute;left:3527;top:839;width:67;height:70" coordorigin="3527,839" coordsize="67,70">
              <v:shape style="position:absolute;left:3527;top:839;width:67;height:70" coordorigin="3527,839" coordsize="67,70" path="m3571,839l3555,839,3550,840,3527,868,3527,886,3530,894,3542,906,3550,909,3571,909,3579,906,3587,898,3555,898,3550,896,3543,888,3541,882,3541,866,3543,861,3550,853,3555,851,3587,851,3579,843,3571,839xe" filled="true" fillcolor="#231f20" stroked="false">
                <v:path arrowok="t"/>
                <v:fill type="solid"/>
              </v:shape>
              <v:shape style="position:absolute;left:3527;top:839;width:67;height:70" coordorigin="3527,839" coordsize="67,70" path="m3587,851l3566,851,3571,853,3578,861,3579,866,3579,882,3578,888,3571,896,3566,898,3587,898,3591,894,3594,886,3594,863,3591,855,3587,851xe" filled="true" fillcolor="#231f20" stroked="false">
                <v:path arrowok="t"/>
                <v:fill type="solid"/>
              </v:shape>
            </v:group>
            <v:group style="position:absolute;left:3601;top:839;width:57;height:70" coordorigin="3601,839" coordsize="57,70">
              <v:shape style="position:absolute;left:3601;top:839;width:57;height:70" coordorigin="3601,839" coordsize="57,70" path="m3615,885l3601,886,3602,894,3605,899,3614,907,3621,909,3636,909,3641,908,3649,905,3652,903,3655,898,3626,898,3622,897,3617,893,3616,889,3615,885xe" filled="true" fillcolor="#231f20" stroked="false">
                <v:path arrowok="t"/>
                <v:fill type="solid"/>
              </v:shape>
              <v:shape style="position:absolute;left:3601;top:839;width:57;height:70" coordorigin="3601,839" coordsize="57,70" path="m3638,839l3624,839,3619,840,3604,864,3606,868,3613,875,3618,877,3632,880,3635,881,3639,882,3641,883,3642,884,3643,886,3643,887,3643,891,3642,893,3638,897,3634,898,3655,898,3656,896,3657,893,3657,884,3656,881,3625,864,3621,863,3618,860,3617,859,3617,856,3618,854,3622,852,3625,851,3654,851,3653,849,3644,841,3638,839xe" filled="true" fillcolor="#231f20" stroked="false">
                <v:path arrowok="t"/>
                <v:fill type="solid"/>
              </v:shape>
              <v:shape style="position:absolute;left:3601;top:839;width:57;height:70" coordorigin="3601,839" coordsize="57,70" path="m3654,851l3633,851,3636,852,3640,855,3641,857,3641,861,3655,860,3655,854,3654,851xe" filled="true" fillcolor="#231f20" stroked="false">
                <v:path arrowok="t"/>
                <v:fill type="solid"/>
              </v:shape>
            </v:group>
            <v:group style="position:absolute;left:3355;top:556;width:498;height:418" coordorigin="3355,556" coordsize="498,418">
              <v:shape style="position:absolute;left:3355;top:556;width:498;height:418" coordorigin="3355,556" coordsize="498,418" path="m3355,556l3467,562,3561,580,3637,606,3698,635,3776,689,3831,750,3853,812,3846,870,3816,920,3767,955,3702,973e" filled="false" stroked="true" strokeweight=".758pt" strokecolor="#231f20">
                <v:path arrowok="t"/>
              </v:shape>
            </v:group>
            <v:group style="position:absolute;left:3402;top:645;width:427;height:265" coordorigin="3402,645" coordsize="427,265">
              <v:shape style="position:absolute;left:3402;top:645;width:427;height:265" coordorigin="3402,645" coordsize="427,265" path="m3402,645l3494,658,3582,685,3664,723,3734,767,3787,816,3821,864,3829,910e" filled="false" stroked="true" strokeweight=".758pt" strokecolor="#231f20">
                <v:path arrowok="t"/>
              </v:shape>
            </v:group>
            <v:group style="position:absolute;left:3694;top:676;width:53;height:51" coordorigin="3694,676" coordsize="53,51">
              <v:shape style="position:absolute;left:3694;top:676;width:53;height:51" coordorigin="3694,676" coordsize="53,51" path="m3720,676l3726,695,3746,695,3730,707,3736,726,3720,714,3704,726,3710,707,3694,695,3714,695,3720,676xe" filled="false" stroked="true" strokeweight=".258pt" strokecolor="#231f20">
                <v:path arrowok="t"/>
              </v:shape>
            </v:group>
            <v:group style="position:absolute;left:3462;top:934;width:32;height:52" coordorigin="3462,934" coordsize="32,52">
              <v:shape style="position:absolute;left:3462;top:934;width:32;height:52" coordorigin="3462,934" coordsize="32,52" path="m3491,943l3475,943,3477,944,3480,947,3481,949,3481,956,3480,959,3476,967,3471,974,3462,985,3462,986,3491,986,3493,976,3473,976,3481,968,3486,961,3489,957,3490,953,3491,950,3491,945,3491,943xe" filled="true" fillcolor="#231f20" stroked="false">
                <v:path arrowok="t"/>
                <v:fill type="solid"/>
              </v:shape>
              <v:shape style="position:absolute;left:3462;top:934;width:32;height:52" coordorigin="3462,934" coordsize="32,52" path="m3494,971l3492,971,3491,973,3491,974,3490,975,3489,975,3488,976,3473,976,3493,976,3494,971xe" filled="true" fillcolor="#231f20" stroked="false">
                <v:path arrowok="t"/>
                <v:fill type="solid"/>
              </v:shape>
              <v:shape style="position:absolute;left:3462;top:934;width:32;height:52" coordorigin="3462,934" coordsize="32,52" path="m3481,934l3475,934,3472,935,3466,940,3465,943,3463,948,3465,949,3467,945,3469,943,3491,943,3488,939,3487,937,3483,935,3481,934xe" filled="true" fillcolor="#231f20" stroked="false">
                <v:path arrowok="t"/>
                <v:fill type="solid"/>
              </v:shape>
            </v:group>
            <v:group style="position:absolute;left:3500;top:934;width:32;height:53" coordorigin="3500,934" coordsize="32,53">
              <v:shape style="position:absolute;left:3500;top:934;width:32;height:53" coordorigin="3500,934" coordsize="32,53" path="m3518,934l3513,934,3510,935,3500,965,3500,969,3513,987,3517,987,3519,986,3523,984,3523,984,3514,984,3513,984,3511,944,3511,940,3512,938,3513,937,3514,937,3523,937,3521,935,3518,934xe" filled="true" fillcolor="#231f20" stroked="false">
                <v:path arrowok="t"/>
                <v:fill type="solid"/>
              </v:shape>
              <v:shape style="position:absolute;left:3500;top:934;width:32;height:53" coordorigin="3500,934" coordsize="32,53" path="m3523,937l3516,937,3517,937,3519,939,3519,941,3520,944,3520,969,3520,979,3519,981,3517,984,3517,984,3523,984,3531,965,3531,955,3530,950,3527,942,3526,939,3523,937xe" filled="true" fillcolor="#231f20" stroked="false">
                <v:path arrowok="t"/>
                <v:fill type="solid"/>
              </v:shape>
            </v:group>
            <v:group style="position:absolute;left:3538;top:934;width:27;height:52" coordorigin="3538,934" coordsize="27,52">
              <v:shape style="position:absolute;left:3538;top:934;width:27;height:52" coordorigin="3538,934" coordsize="27,52" path="m3564,984l3539,984,3539,986,3564,986,3564,984xe" filled="true" fillcolor="#231f20" stroked="false">
                <v:path arrowok="t"/>
                <v:fill type="solid"/>
              </v:shape>
              <v:shape style="position:absolute;left:3538;top:934;width:27;height:52" coordorigin="3538,934" coordsize="27,52" path="m3557,943l3544,943,3545,943,3546,944,3546,944,3547,945,3547,981,3546,982,3546,983,3544,984,3542,984,3561,984,3557,981,3557,943xe" filled="true" fillcolor="#231f20" stroked="false">
                <v:path arrowok="t"/>
                <v:fill type="solid"/>
              </v:shape>
              <v:shape style="position:absolute;left:3538;top:934;width:27;height:52" coordorigin="3538,934" coordsize="27,52" path="m3557,934l3556,934,3538,943,3539,944,3541,943,3542,943,3557,943,3557,934xe" filled="true" fillcolor="#231f20" stroked="false">
                <v:path arrowok="t"/>
                <v:fill type="solid"/>
              </v:shape>
            </v:group>
            <v:group style="position:absolute;left:3573;top:934;width:32;height:53" coordorigin="3573,934" coordsize="32,53">
              <v:shape style="position:absolute;left:3573;top:934;width:32;height:53" coordorigin="3573,934" coordsize="32,53" path="m3591,934l3585,934,3583,935,3573,965,3573,969,3586,987,3590,987,3592,986,3596,984,3596,984,3587,984,3586,984,3584,944,3584,940,3585,938,3586,937,3587,937,3595,937,3594,935,3591,934xe" filled="true" fillcolor="#231f20" stroked="false">
                <v:path arrowok="t"/>
                <v:fill type="solid"/>
              </v:shape>
              <v:shape style="position:absolute;left:3573;top:934;width:32;height:53" coordorigin="3573,934" coordsize="32,53" path="m3595,937l3589,937,3590,937,3592,939,3592,941,3593,944,3593,969,3592,979,3592,981,3590,984,3589,984,3596,984,3604,965,3604,955,3603,950,3600,942,3598,939,3595,937xe" filled="true" fillcolor="#231f20" stroked="false">
                <v:path arrowok="t"/>
                <v:fill type="solid"/>
              </v:shape>
            </v:group>
            <v:group style="position:absolute;left:3831;top:558;width:53;height:50" coordorigin="3831,558" coordsize="53,50">
              <v:shape style="position:absolute;left:3831;top:558;width:53;height:50" coordorigin="3831,558" coordsize="53,50" path="m3857,558l3863,577,3883,577,3867,589,3873,608,3857,597,3841,608,3847,589,3831,577,3851,577,3857,558xe" filled="false" stroked="true" strokeweight=".258pt" strokecolor="#231f20">
                <v:path arrowok="t"/>
              </v:shape>
            </v:group>
            <v:group style="position:absolute;left:3758;top:443;width:53;height:51" coordorigin="3758,443" coordsize="53,51">
              <v:shape style="position:absolute;left:3758;top:443;width:53;height:51" coordorigin="3758,443" coordsize="53,51" path="m3784,443l3791,462,3811,462,3794,474,3801,493,3784,481,3768,493,3774,474,3758,462,3778,462,3784,443xe" filled="false" stroked="true" strokeweight=".258pt" strokecolor="#231f20">
                <v:path arrowok="t"/>
              </v:shape>
            </v:group>
            <v:group style="position:absolute;left:3670;top:507;width:53;height:50" coordorigin="3670,507" coordsize="53,50">
              <v:shape style="position:absolute;left:3670;top:507;width:53;height:50" coordorigin="3670,507" coordsize="53,50" path="m3696,507l3702,526,3723,526,3706,537,3713,557,3696,545,3680,557,3686,537,3670,526,3690,526,3696,507xe" filled="false" stroked="true" strokeweight=".258pt" strokecolor="#231f20">
                <v:path arrowok="t"/>
              </v:shape>
            </v:group>
            <v:group style="position:absolute;left:3751;top:584;width:43;height:41" coordorigin="3751,584" coordsize="43,41">
              <v:shape style="position:absolute;left:3751;top:584;width:43;height:41" coordorigin="3751,584" coordsize="43,41" path="m3772,584l3777,600,3793,600,3780,609,3785,625,3772,615,3759,625,3764,609,3751,600,3767,600,3772,584xe" filled="false" stroked="true" strokeweight=".209pt" strokecolor="#231f20">
                <v:path arrowok="t"/>
              </v:shape>
            </v:group>
            <v:group style="position:absolute;left:3621;top:406;width:213;height:344" coordorigin="3621,406" coordsize="213,344">
              <v:shape style="position:absolute;left:3621;top:406;width:213;height:344" coordorigin="3621,406" coordsize="213,344" path="m3621,406l3683,437,3739,482,3784,538,3817,603,3833,674,3830,750e" filled="false" stroked="true" strokeweight=".758pt" strokecolor="#231f20">
                <v:path arrowok="t"/>
              </v:shape>
            </v:group>
            <v:group style="position:absolute;left:3322;top:837;width:489;height:206" coordorigin="3322,837" coordsize="489,206">
              <v:shape style="position:absolute;left:3322;top:837;width:489;height:206" coordorigin="3322,837" coordsize="489,206" path="m3811,837l3772,902,3720,958,3657,1003,3586,1032,3508,1042,3459,1038,3411,1027,3365,1009,3322,984e" filled="false" stroked="true" strokeweight=".758pt" strokecolor="#231f20">
                <v:path arrowok="t"/>
              </v:shape>
            </v:group>
            <v:group style="position:absolute;left:3067;top:275;width:879;height:879" coordorigin="3067,275" coordsize="879,879">
              <v:shape style="position:absolute;left:3067;top:275;width:879;height:879" coordorigin="3067,275" coordsize="879,879" path="m3506,275l3578,281,3645,297,3708,324,3766,360,3817,404,3861,455,3897,512,3923,575,3940,643,3946,714,3940,786,3923,853,3897,916,3861,974,3817,1025,3766,1069,3708,1105,3645,1131,3578,1148,3506,1154,3435,1148,3367,1131,3304,1105,3247,1069,3196,1025,3152,974,3116,916,3089,853,3073,786,3067,714,3073,643,3089,575,3116,512,3152,455,3196,404,3247,360,3304,324,3367,297,3435,281,3506,275xe" filled="false" stroked="true" strokeweight=".567pt" strokecolor="#231f20">
                <v:path arrowok="t"/>
              </v:shape>
              <v:shape style="position:absolute;left:3367;top:997;width:288;height:118" type="#_x0000_t75" stroked="false">
                <v:imagedata r:id="rId48" o:title=""/>
              </v:shape>
            </v:group>
            <w10:wrap type="topAndBottom"/>
          </v:group>
        </w:pict>
      </w:r>
      <w:r>
        <w:rPr/>
        <w:pict>
          <v:group style="position:absolute;margin-left:201.934998pt;margin-top:13.44721pt;width:44.55pt;height:44.55pt;mso-position-horizontal-relative:page;mso-position-vertical-relative:paragraph;z-index:2344;mso-wrap-distance-left:0;mso-wrap-distance-right:0" coordorigin="4039,269" coordsize="891,891">
            <v:group style="position:absolute;left:4045;top:275;width:879;height:879" coordorigin="4045,275" coordsize="879,879">
              <v:shape style="position:absolute;left:4045;top:275;width:879;height:879" coordorigin="4045,275" coordsize="879,879" path="m4484,275l4413,281,4345,297,4282,324,4225,360,4173,404,4129,455,4094,512,4067,575,4050,643,4045,714,4050,786,4067,853,4094,916,4129,974,4173,1025,4225,1069,4282,1105,4345,1131,4413,1148,4484,1154,4555,1148,4623,1131,4686,1105,4744,1069,4795,1025,4839,974,4874,916,4901,853,4918,786,4923,714,4918,643,4901,575,4874,512,4839,455,4795,404,4744,360,4686,324,4623,297,4555,281,4484,275xe" filled="true" fillcolor="#d1d3d4" stroked="false">
                <v:path arrowok="t"/>
                <v:fill type="solid"/>
              </v:shape>
            </v:group>
            <v:group style="position:absolute;left:4045;top:275;width:879;height:879" coordorigin="4045,275" coordsize="879,879">
              <v:shape style="position:absolute;left:4045;top:275;width:879;height:879" coordorigin="4045,275" coordsize="879,879" path="m4484,275l4555,281,4623,297,4686,324,4744,360,4795,404,4839,455,4874,512,4901,575,4918,643,4923,714,4918,786,4901,853,4874,916,4839,974,4795,1025,4744,1069,4686,1105,4623,1131,4555,1148,4484,1154,4413,1148,4345,1131,4282,1105,4225,1069,4173,1025,4129,974,4094,916,4067,853,4050,786,4045,714,4050,643,4067,575,4094,512,4129,455,4173,404,4225,360,4282,324,4345,297,4413,281,4484,275xe" filled="false" stroked="true" strokeweight=".425pt" strokecolor="#231f20">
                <v:path arrowok="t"/>
              </v:shape>
            </v:group>
            <v:group style="position:absolute;left:4248;top:658;width:220;height:428" coordorigin="4248,658" coordsize="220,428">
              <v:shape style="position:absolute;left:4248;top:658;width:220;height:428" coordorigin="4248,658" coordsize="220,428" path="m4248,1085l4467,658e" filled="false" stroked="true" strokeweight=".292pt" strokecolor="#6d6e71">
                <v:path arrowok="t"/>
              </v:shape>
            </v:group>
            <v:group style="position:absolute;left:4511;top:306;width:137;height:267" coordorigin="4511,306" coordsize="137,267">
              <v:shape style="position:absolute;left:4511;top:306;width:137;height:267" coordorigin="4511,306" coordsize="137,267" path="m4511,573l4648,306e" filled="false" stroked="true" strokeweight=".292pt" strokecolor="#6d6e71">
                <v:path arrowok="t"/>
              </v:shape>
            </v:group>
            <v:group style="position:absolute;left:4054;top:418;width:107;height:207" coordorigin="4054,418" coordsize="107,207">
              <v:shape style="position:absolute;left:4054;top:418;width:107;height:207" coordorigin="4054,418" coordsize="107,207" path="m4054,624l4160,418e" filled="false" stroked="true" strokeweight=".292pt" strokecolor="#6d6e71">
                <v:path arrowok="t"/>
              </v:shape>
            </v:group>
            <v:group style="position:absolute;left:4046;top:381;width:151;height:295" coordorigin="4046,381" coordsize="151,295">
              <v:shape style="position:absolute;left:4046;top:381;width:151;height:295" coordorigin="4046,381" coordsize="151,295" path="m4046,675l4197,381e" filled="false" stroked="true" strokeweight=".292pt" strokecolor="#6d6e71">
                <v:path arrowok="t"/>
              </v:shape>
            </v:group>
            <v:group style="position:absolute;left:4045;top:357;width:185;height:359" coordorigin="4045,357" coordsize="185,359">
              <v:shape style="position:absolute;left:4045;top:357;width:185;height:359" coordorigin="4045,357" coordsize="185,359" path="m4045,715l4229,357e" filled="false" stroked="true" strokeweight=".292pt" strokecolor="#6d6e71">
                <v:path arrowok="t"/>
              </v:shape>
            </v:group>
            <v:group style="position:absolute;left:4046;top:338;width:212;height:411" coordorigin="4046,338" coordsize="212,411">
              <v:shape style="position:absolute;left:4046;top:338;width:212;height:411" coordorigin="4046,338" coordsize="212,411" path="m4046,749l4257,338e" filled="false" stroked="true" strokeweight=".292pt" strokecolor="#6d6e71">
                <v:path arrowok="t"/>
              </v:shape>
            </v:group>
            <v:group style="position:absolute;left:4049;top:323;width:234;height:456" coordorigin="4049,323" coordsize="234,456">
              <v:shape style="position:absolute;left:4049;top:323;width:234;height:456" coordorigin="4049,323" coordsize="234,456" path="m4049,779l4283,323e" filled="false" stroked="true" strokeweight=".292pt" strokecolor="#6d6e71">
                <v:path arrowok="t"/>
              </v:shape>
            </v:group>
            <v:group style="position:absolute;left:4054;top:312;width:254;height:495" coordorigin="4054,312" coordsize="254,495">
              <v:shape style="position:absolute;left:4054;top:312;width:254;height:495" coordorigin="4054,312" coordsize="254,495" path="m4054,806l4308,312e" filled="false" stroked="true" strokeweight=".292pt" strokecolor="#6d6e71">
                <v:path arrowok="t"/>
              </v:shape>
            </v:group>
            <v:group style="position:absolute;left:4060;top:302;width:272;height:529" coordorigin="4060,302" coordsize="272,529">
              <v:shape style="position:absolute;left:4060;top:302;width:272;height:529" coordorigin="4060,302" coordsize="272,529" path="m4060,831l4332,302e" filled="false" stroked="true" strokeweight=".292pt" strokecolor="#6d6e71">
                <v:path arrowok="t"/>
              </v:shape>
            </v:group>
            <v:group style="position:absolute;left:4067;top:294;width:288;height:560" coordorigin="4067,294" coordsize="288,560">
              <v:shape style="position:absolute;left:4067;top:294;width:288;height:560" coordorigin="4067,294" coordsize="288,560" path="m4067,854l4354,294e" filled="false" stroked="true" strokeweight=".292pt" strokecolor="#6d6e71">
                <v:path arrowok="t"/>
              </v:shape>
            </v:group>
            <v:group style="position:absolute;left:4075;top:288;width:302;height:587" coordorigin="4075,288" coordsize="302,587">
              <v:shape style="position:absolute;left:4075;top:288;width:302;height:587" coordorigin="4075,288" coordsize="302,587" path="m4075,875l4376,288e" filled="false" stroked="true" strokeweight=".292pt" strokecolor="#6d6e71">
                <v:path arrowok="t"/>
              </v:shape>
            </v:group>
            <v:group style="position:absolute;left:4083;top:283;width:315;height:612" coordorigin="4083,283" coordsize="315,612">
              <v:shape style="position:absolute;left:4083;top:283;width:315;height:612" coordorigin="4083,283" coordsize="315,612" path="m4083,895l4397,283e" filled="false" stroked="true" strokeweight=".292pt" strokecolor="#6d6e71">
                <v:path arrowok="t"/>
              </v:shape>
            </v:group>
            <v:group style="position:absolute;left:4092;top:280;width:326;height:634" coordorigin="4092,280" coordsize="326,634">
              <v:shape style="position:absolute;left:4092;top:280;width:326;height:634" coordorigin="4092,280" coordsize="326,634" path="m4092,914l4418,280e" filled="false" stroked="true" strokeweight=".292pt" strokecolor="#6d6e71">
                <v:path arrowok="t"/>
              </v:shape>
            </v:group>
            <v:group style="position:absolute;left:4102;top:277;width:336;height:655" coordorigin="4102,277" coordsize="336,655">
              <v:shape style="position:absolute;left:4102;top:277;width:336;height:655" coordorigin="4102,277" coordsize="336,655" path="m4102,932l4438,277e" filled="false" stroked="true" strokeweight=".292pt" strokecolor="#6d6e71">
                <v:path arrowok="t"/>
              </v:shape>
            </v:group>
            <v:group style="position:absolute;left:4112;top:276;width:346;height:673" coordorigin="4112,276" coordsize="346,673">
              <v:shape style="position:absolute;left:4112;top:276;width:346;height:673" coordorigin="4112,276" coordsize="346,673" path="m4112,948l4458,276e" filled="false" stroked="true" strokeweight=".292pt" strokecolor="#6d6e71">
                <v:path arrowok="t"/>
              </v:shape>
            </v:group>
            <v:group style="position:absolute;left:4123;top:275;width:354;height:690" coordorigin="4123,275" coordsize="354,690">
              <v:shape style="position:absolute;left:4123;top:275;width:354;height:690" coordorigin="4123,275" coordsize="354,690" path="m4123,964l4477,275e" filled="false" stroked="true" strokeweight=".292pt" strokecolor="#6d6e71">
                <v:path arrowok="t"/>
              </v:shape>
            </v:group>
            <v:group style="position:absolute;left:4134;top:275;width:362;height:705" coordorigin="4134,275" coordsize="362,705">
              <v:shape style="position:absolute;left:4134;top:275;width:362;height:705" coordorigin="4134,275" coordsize="362,705" path="m4134,979l4495,275e" filled="false" stroked="true" strokeweight=".292pt" strokecolor="#6d6e71">
                <v:path arrowok="t"/>
              </v:shape>
            </v:group>
            <v:group style="position:absolute;left:4145;top:613;width:196;height:381" coordorigin="4145,613" coordsize="196,381">
              <v:shape style="position:absolute;left:4145;top:613;width:196;height:381" coordorigin="4145,613" coordsize="196,381" path="m4145,994l4341,613e" filled="false" stroked="true" strokeweight=".292pt" strokecolor="#6d6e71">
                <v:path arrowok="t"/>
              </v:shape>
            </v:group>
            <v:group style="position:absolute;left:4369;top:276;width:145;height:281" coordorigin="4369,276" coordsize="145,281">
              <v:shape style="position:absolute;left:4369;top:276;width:145;height:281" coordorigin="4369,276" coordsize="145,281" path="m4369,557l4514,276e" filled="false" stroked="true" strokeweight=".292pt" strokecolor="#6d6e71">
                <v:path arrowok="t"/>
              </v:shape>
            </v:group>
            <v:group style="position:absolute;left:4157;top:627;width:196;height:381" coordorigin="4157,627" coordsize="196,381">
              <v:shape style="position:absolute;left:4157;top:627;width:196;height:381" coordorigin="4157,627" coordsize="196,381" path="m4157,1007l4352,627e" filled="false" stroked="true" strokeweight=".292pt" strokecolor="#6d6e71">
                <v:path arrowok="t"/>
              </v:shape>
            </v:group>
            <v:group style="position:absolute;left:4387;top:278;width:145;height:282" coordorigin="4387,278" coordsize="145,282">
              <v:shape style="position:absolute;left:4387;top:278;width:145;height:282" coordorigin="4387,278" coordsize="145,282" path="m4387,559l4532,278e" filled="false" stroked="true" strokeweight=".292pt" strokecolor="#6d6e71">
                <v:path arrowok="t"/>
              </v:shape>
            </v:group>
            <v:group style="position:absolute;left:4169;top:638;width:197;height:383" coordorigin="4169,638" coordsize="197,383">
              <v:shape style="position:absolute;left:4169;top:638;width:197;height:383" coordorigin="4169,638" coordsize="197,383" path="m4169,1020l4365,638e" filled="false" stroked="true" strokeweight=".292pt" strokecolor="#6d6e71">
                <v:path arrowok="t"/>
              </v:shape>
            </v:group>
            <v:group style="position:absolute;left:4406;top:280;width:144;height:279" coordorigin="4406,280" coordsize="144,279">
              <v:shape style="position:absolute;left:4406;top:280;width:144;height:279" coordorigin="4406,280" coordsize="144,279" path="m4406,559l4549,280e" filled="false" stroked="true" strokeweight=".292pt" strokecolor="#6d6e71">
                <v:path arrowok="t"/>
              </v:shape>
            </v:group>
            <v:group style="position:absolute;left:4181;top:643;width:200;height:390" coordorigin="4181,643" coordsize="200,390">
              <v:shape style="position:absolute;left:4181;top:643;width:200;height:390" coordorigin="4181,643" coordsize="200,390" path="m4181,1033l4381,643e" filled="false" stroked="true" strokeweight=".292pt" strokecolor="#6d6e71">
                <v:path arrowok="t"/>
              </v:shape>
            </v:group>
            <v:group style="position:absolute;left:4424;top:283;width:143;height:278" coordorigin="4424,283" coordsize="143,278">
              <v:shape style="position:absolute;left:4424;top:283;width:143;height:278" coordorigin="4424,283" coordsize="143,278" path="m4424,560l4566,283e" filled="false" stroked="true" strokeweight=".292pt" strokecolor="#6d6e71">
                <v:path arrowok="t"/>
              </v:shape>
            </v:group>
            <v:group style="position:absolute;left:4194;top:647;width:205;height:398" coordorigin="4194,647" coordsize="205,398">
              <v:shape style="position:absolute;left:4194;top:647;width:205;height:398" coordorigin="4194,647" coordsize="205,398" path="m4194,1044l4398,647e" filled="false" stroked="true" strokeweight=".292pt" strokecolor="#6d6e71">
                <v:path arrowok="t"/>
              </v:shape>
            </v:group>
            <v:group style="position:absolute;left:4441;top:286;width:142;height:276" coordorigin="4441,286" coordsize="142,276">
              <v:shape style="position:absolute;left:4441;top:286;width:142;height:276" coordorigin="4441,286" coordsize="142,276" path="m4441,562l4583,286e" filled="false" stroked="true" strokeweight=".292pt" strokecolor="#6d6e71">
                <v:path arrowok="t"/>
              </v:shape>
            </v:group>
            <v:group style="position:absolute;left:4207;top:649;width:209;height:407" coordorigin="4207,649" coordsize="209,407">
              <v:shape style="position:absolute;left:4207;top:649;width:209;height:407" coordorigin="4207,649" coordsize="209,407" path="m4207,1055l4416,649e" filled="false" stroked="true" strokeweight=".292pt" strokecolor="#6d6e71">
                <v:path arrowok="t"/>
              </v:shape>
            </v:group>
            <v:group style="position:absolute;left:4460;top:290;width:141;height:274" coordorigin="4460,290" coordsize="141,274">
              <v:shape style="position:absolute;left:4460;top:290;width:141;height:274" coordorigin="4460,290" coordsize="141,274" path="m4460,564l4600,290e" filled="false" stroked="true" strokeweight=".292pt" strokecolor="#6d6e71">
                <v:path arrowok="t"/>
              </v:shape>
            </v:group>
            <v:group style="position:absolute;left:4220;top:651;width:213;height:415" coordorigin="4220,651" coordsize="213,415">
              <v:shape style="position:absolute;left:4220;top:651;width:213;height:415" coordorigin="4220,651" coordsize="213,415" path="m4220,1066l4433,651e" filled="false" stroked="true" strokeweight=".292pt" strokecolor="#6d6e71">
                <v:path arrowok="t"/>
              </v:shape>
            </v:group>
            <v:group style="position:absolute;left:4476;top:295;width:140;height:272" coordorigin="4476,295" coordsize="140,272">
              <v:shape style="position:absolute;left:4476;top:295;width:140;height:272" coordorigin="4476,295" coordsize="140,272" path="m4476,567l4616,295e" filled="false" stroked="true" strokeweight=".292pt" strokecolor="#6d6e71">
                <v:path arrowok="t"/>
              </v:shape>
            </v:group>
            <v:group style="position:absolute;left:4234;top:654;width:217;height:422" coordorigin="4234,654" coordsize="217,422">
              <v:shape style="position:absolute;left:4234;top:654;width:217;height:422" coordorigin="4234,654" coordsize="217,422" path="m4234,1075l4451,654e" filled="false" stroked="true" strokeweight=".292pt" strokecolor="#6d6e71">
                <v:path arrowok="t"/>
              </v:shape>
            </v:group>
            <v:group style="position:absolute;left:4494;top:301;width:139;height:270" coordorigin="4494,301" coordsize="139,270">
              <v:shape style="position:absolute;left:4494;top:301;width:139;height:270" coordorigin="4494,301" coordsize="139,270" path="m4494,570l4632,301e" filled="false" stroked="true" strokeweight=".292pt" strokecolor="#6d6e71">
                <v:path arrowok="t"/>
              </v:shape>
              <v:shape style="position:absolute;left:4153;top:412;width:279;height:393" type="#_x0000_t75" stroked="false">
                <v:imagedata r:id="rId49" o:title=""/>
              </v:shape>
            </v:group>
            <v:group style="position:absolute;left:4123;top:839;width:61;height:70" coordorigin="4123,839" coordsize="61,70">
              <v:shape style="position:absolute;left:4123;top:839;width:61;height:70" coordorigin="4123,839" coordsize="61,70" path="m4164,839l4146,839,4138,843,4126,855,4123,864,4123,886,4126,894,4138,906,4145,909,4162,909,4168,907,4178,900,4179,898,4149,898,4145,896,4139,889,4137,882,4137,866,4139,860,4145,853,4149,851,4180,851,4179,850,4170,842,4164,839xe" filled="true" fillcolor="#231f20" stroked="false">
                <v:path arrowok="t"/>
                <v:fill type="solid"/>
              </v:shape>
              <v:shape style="position:absolute;left:4123;top:839;width:61;height:70" coordorigin="4123,839" coordsize="61,70" path="m4170,883l4168,888,4166,892,4161,896,4158,898,4179,898,4181,895,4183,887,4170,883xe" filled="true" fillcolor="#231f20" stroked="false">
                <v:path arrowok="t"/>
                <v:fill type="solid"/>
              </v:shape>
              <v:shape style="position:absolute;left:4123;top:839;width:61;height:70" coordorigin="4123,839" coordsize="61,70" path="m4180,851l4158,851,4161,852,4167,856,4168,859,4169,862,4183,859,4181,854,4180,851xe" filled="true" fillcolor="#231f20" stroked="false">
                <v:path arrowok="t"/>
                <v:fill type="solid"/>
              </v:shape>
            </v:group>
            <v:group style="position:absolute;left:4195;top:841;width:53;height:68" coordorigin="4195,841" coordsize="53,68">
              <v:shape style="position:absolute;left:4195;top:841;width:53;height:68" coordorigin="4195,841" coordsize="53,68" path="m4246,841l4195,841,4195,908,4247,908,4247,897,4209,897,4209,878,4244,878,4244,867,4209,867,4209,852,4246,852,4246,841xe" filled="true" fillcolor="#231f20" stroked="false">
                <v:path arrowok="t"/>
                <v:fill type="solid"/>
              </v:shape>
            </v:group>
            <v:group style="position:absolute;left:4259;top:841;width:55;height:68" coordorigin="4259,841" coordsize="55,68">
              <v:shape style="position:absolute;left:4259;top:841;width:55;height:68" coordorigin="4259,841" coordsize="55,68" path="m4273,841l4259,841,4259,908,4272,908,4272,864,4288,864,4273,841xe" filled="true" fillcolor="#231f20" stroked="false">
                <v:path arrowok="t"/>
                <v:fill type="solid"/>
              </v:shape>
              <v:shape style="position:absolute;left:4259;top:841;width:55;height:68" coordorigin="4259,841" coordsize="55,68" path="m4288,864l4272,864,4300,908,4314,908,4314,886,4301,886,4288,864xe" filled="true" fillcolor="#231f20" stroked="false">
                <v:path arrowok="t"/>
                <v:fill type="solid"/>
              </v:shape>
              <v:shape style="position:absolute;left:4259;top:841;width:55;height:68" coordorigin="4259,841" coordsize="55,68" path="m4314,841l4301,841,4301,886,4314,886,4314,841xe" filled="true" fillcolor="#231f20" stroked="false">
                <v:path arrowok="t"/>
                <v:fill type="solid"/>
              </v:shape>
            </v:group>
            <v:group style="position:absolute;left:4324;top:841;width:55;height:68" coordorigin="4324,841" coordsize="55,68">
              <v:shape style="position:absolute;left:4324;top:841;width:55;height:68" coordorigin="4324,841" coordsize="55,68" path="m4358,852l4345,852,4345,908,4358,908,4358,852xe" filled="true" fillcolor="#231f20" stroked="false">
                <v:path arrowok="t"/>
                <v:fill type="solid"/>
              </v:shape>
              <v:shape style="position:absolute;left:4324;top:841;width:55;height:68" coordorigin="4324,841" coordsize="55,68" path="m4379,841l4324,841,4324,852,4379,852,4379,841xe" filled="true" fillcolor="#231f20" stroked="false">
                <v:path arrowok="t"/>
                <v:fill type="solid"/>
              </v:shape>
            </v:group>
            <v:group style="position:absolute;left:4374;top:841;width:70;height:68" coordorigin="4374,841" coordsize="70,68">
              <v:shape style="position:absolute;left:4374;top:841;width:70;height:68" coordorigin="4374,841" coordsize="70,68" path="m4415,841l4401,841,4374,908,4388,908,4394,893,4437,893,4432,881,4398,881,4408,856,4422,856,4415,841xe" filled="true" fillcolor="#231f20" stroked="false">
                <v:path arrowok="t"/>
                <v:fill type="solid"/>
              </v:shape>
              <v:shape style="position:absolute;left:4374;top:841;width:70;height:68" coordorigin="4374,841" coordsize="70,68" path="m4437,893l4422,893,4428,908,4443,908,4437,893xe" filled="true" fillcolor="#231f20" stroked="false">
                <v:path arrowok="t"/>
                <v:fill type="solid"/>
              </v:shape>
              <v:shape style="position:absolute;left:4374;top:841;width:70;height:68" coordorigin="4374,841" coordsize="70,68" path="m4422,856l4408,856,4417,881,4432,881,4422,856xe" filled="true" fillcolor="#231f20" stroked="false">
                <v:path arrowok="t"/>
                <v:fill type="solid"/>
              </v:shape>
            </v:group>
            <v:group style="position:absolute;left:4436;top:841;width:65;height:68" coordorigin="4436,841" coordsize="65,68">
              <v:shape style="position:absolute;left:4436;top:841;width:65;height:68" coordorigin="4436,841" coordsize="65,68" path="m4451,841l4436,841,4461,908,4476,908,4482,891,4469,891,4451,841xe" filled="true" fillcolor="#231f20" stroked="false">
                <v:path arrowok="t"/>
                <v:fill type="solid"/>
              </v:shape>
              <v:shape style="position:absolute;left:4436;top:841;width:65;height:68" coordorigin="4436,841" coordsize="65,68" path="m4500,841l4486,841,4469,891,4482,891,4500,841xe" filled="true" fillcolor="#231f20" stroked="false">
                <v:path arrowok="t"/>
                <v:fill type="solid"/>
              </v:shape>
            </v:group>
            <v:group style="position:absolute;left:4505;top:839;width:67;height:70" coordorigin="4505,839" coordsize="67,70">
              <v:shape style="position:absolute;left:4505;top:839;width:67;height:70" coordorigin="4505,839" coordsize="67,70" path="m4548,839l4532,839,4528,840,4505,868,4505,886,4508,894,4520,906,4528,909,4548,909,4557,906,4565,898,4533,898,4528,896,4521,888,4519,882,4519,866,4521,861,4528,853,4533,851,4565,851,4556,843,4548,839xe" filled="true" fillcolor="#231f20" stroked="false">
                <v:path arrowok="t"/>
                <v:fill type="solid"/>
              </v:shape>
              <v:shape style="position:absolute;left:4505;top:839;width:67;height:70" coordorigin="4505,839" coordsize="67,70" path="m4565,851l4544,851,4549,853,4556,861,4557,866,4557,882,4555,888,4548,896,4544,898,4565,898,4569,894,4572,886,4572,863,4569,855,4565,851xe" filled="true" fillcolor="#231f20" stroked="false">
                <v:path arrowok="t"/>
                <v:fill type="solid"/>
              </v:shape>
            </v:group>
            <v:group style="position:absolute;left:4579;top:839;width:57;height:70" coordorigin="4579,839" coordsize="57,70">
              <v:shape style="position:absolute;left:4579;top:839;width:57;height:70" coordorigin="4579,839" coordsize="57,70" path="m4593,885l4579,886,4580,894,4583,899,4592,907,4599,909,4614,909,4619,908,4627,905,4630,903,4633,898,4603,898,4600,897,4595,893,4593,889,4593,885xe" filled="true" fillcolor="#231f20" stroked="false">
                <v:path arrowok="t"/>
                <v:fill type="solid"/>
              </v:shape>
              <v:shape style="position:absolute;left:4579;top:839;width:57;height:70" coordorigin="4579,839" coordsize="57,70" path="m4615,839l4601,839,4597,840,4582,864,4584,868,4591,875,4596,877,4609,880,4613,881,4617,882,4619,883,4620,884,4621,886,4621,887,4621,891,4620,893,4616,897,4612,898,4633,898,4634,896,4635,893,4635,884,4634,881,4603,864,4599,863,4596,860,4595,859,4595,856,4596,854,4599,852,4603,851,4632,851,4631,849,4622,841,4615,839xe" filled="true" fillcolor="#231f20" stroked="false">
                <v:path arrowok="t"/>
                <v:fill type="solid"/>
              </v:shape>
              <v:shape style="position:absolute;left:4579;top:839;width:57;height:70" coordorigin="4579,839" coordsize="57,70" path="m4632,851l4611,851,4613,852,4617,855,4619,857,4619,861,4633,860,4633,854,4632,851xe" filled="true" fillcolor="#231f20" stroked="false">
                <v:path arrowok="t"/>
                <v:fill type="solid"/>
              </v:shape>
            </v:group>
            <v:group style="position:absolute;left:4332;top:556;width:498;height:418" coordorigin="4332,556" coordsize="498,418">
              <v:shape style="position:absolute;left:4332;top:556;width:498;height:418" coordorigin="4332,556" coordsize="498,418" path="m4332,556l4445,562,4539,580,4615,606,4675,635,4754,689,4808,750,4830,812,4824,870,4794,920,4745,955,4680,973e" filled="false" stroked="true" strokeweight=".758pt" strokecolor="#231f20">
                <v:path arrowok="t"/>
              </v:shape>
            </v:group>
            <v:group style="position:absolute;left:4380;top:645;width:427;height:265" coordorigin="4380,645" coordsize="427,265">
              <v:shape style="position:absolute;left:4380;top:645;width:427;height:265" coordorigin="4380,645" coordsize="427,265" path="m4380,645l4471,658,4560,685,4641,723,4711,767,4765,816,4799,864,4807,910e" filled="false" stroked="true" strokeweight=".758pt" strokecolor="#231f20">
                <v:path arrowok="t"/>
              </v:shape>
            </v:group>
            <v:group style="position:absolute;left:4671;top:676;width:53;height:51" coordorigin="4671,676" coordsize="53,51">
              <v:shape style="position:absolute;left:4671;top:676;width:53;height:51" coordorigin="4671,676" coordsize="53,51" path="m4698,676l4704,695,4724,695,4708,707,4714,726,4698,714,4681,726,4688,707,4671,695,4692,695,4698,676xe" filled="false" stroked="true" strokeweight=".258pt" strokecolor="#231f20">
                <v:path arrowok="t"/>
              </v:shape>
            </v:group>
            <v:group style="position:absolute;left:4440;top:934;width:32;height:52" coordorigin="4440,934" coordsize="32,52">
              <v:shape style="position:absolute;left:4440;top:934;width:32;height:52" coordorigin="4440,934" coordsize="32,52" path="m4468,943l4453,943,4455,944,4458,947,4459,949,4459,956,4458,959,4454,967,4449,974,4440,985,4440,986,4469,986,4470,976,4451,976,4459,968,4464,961,4466,957,4468,953,4469,950,4469,945,4468,943xe" filled="true" fillcolor="#231f20" stroked="false">
                <v:path arrowok="t"/>
                <v:fill type="solid"/>
              </v:shape>
              <v:shape style="position:absolute;left:4440;top:934;width:32;height:52" coordorigin="4440,934" coordsize="32,52" path="m4471,971l4470,971,4469,973,4469,974,4468,975,4467,975,4465,976,4451,976,4470,976,4471,971xe" filled="true" fillcolor="#231f20" stroked="false">
                <v:path arrowok="t"/>
                <v:fill type="solid"/>
              </v:shape>
              <v:shape style="position:absolute;left:4440;top:934;width:32;height:52" coordorigin="4440,934" coordsize="32,52" path="m4458,934l4453,934,4449,935,4444,940,4442,943,4441,948,4442,949,4444,945,4447,943,4468,943,4466,939,4465,937,4461,935,4458,934xe" filled="true" fillcolor="#231f20" stroked="false">
                <v:path arrowok="t"/>
                <v:fill type="solid"/>
              </v:shape>
            </v:group>
            <v:group style="position:absolute;left:4478;top:934;width:32;height:53" coordorigin="4478,934" coordsize="32,53">
              <v:shape style="position:absolute;left:4478;top:934;width:32;height:53" coordorigin="4478,934" coordsize="32,53" path="m4496,934l4490,934,4488,935,4478,965,4478,969,4491,987,4495,987,4497,986,4500,984,4501,984,4492,984,4491,984,4488,944,4489,940,4490,938,4491,937,4492,937,4500,937,4498,935,4496,934xe" filled="true" fillcolor="#231f20" stroked="false">
                <v:path arrowok="t"/>
                <v:fill type="solid"/>
              </v:shape>
              <v:shape style="position:absolute;left:4478;top:934;width:32;height:53" coordorigin="4478,934" coordsize="32,53" path="m4500,937l4494,937,4495,937,4497,939,4497,941,4498,944,4498,969,4497,979,4497,981,4495,984,4494,984,4501,984,4509,965,4509,955,4508,950,4505,942,4503,939,4500,937xe" filled="true" fillcolor="#231f20" stroked="false">
                <v:path arrowok="t"/>
                <v:fill type="solid"/>
              </v:shape>
            </v:group>
            <v:group style="position:absolute;left:4516;top:934;width:27;height:52" coordorigin="4516,934" coordsize="27,52">
              <v:shape style="position:absolute;left:4516;top:934;width:27;height:52" coordorigin="4516,934" coordsize="27,52" path="m4542,984l4517,984,4517,986,4542,986,4542,984xe" filled="true" fillcolor="#231f20" stroked="false">
                <v:path arrowok="t"/>
                <v:fill type="solid"/>
              </v:shape>
              <v:shape style="position:absolute;left:4516;top:934;width:27;height:52" coordorigin="4516,934" coordsize="27,52" path="m4535,943l4522,943,4523,943,4524,944,4524,944,4525,945,4525,981,4524,982,4523,983,4522,984,4520,984,4539,984,4535,981,4535,943xe" filled="true" fillcolor="#231f20" stroked="false">
                <v:path arrowok="t"/>
                <v:fill type="solid"/>
              </v:shape>
              <v:shape style="position:absolute;left:4516;top:934;width:27;height:52" coordorigin="4516,934" coordsize="27,52" path="m4535,934l4534,934,4516,943,4517,944,4518,943,4520,943,4535,943,4535,934xe" filled="true" fillcolor="#231f20" stroked="false">
                <v:path arrowok="t"/>
                <v:fill type="solid"/>
              </v:shape>
            </v:group>
            <v:group style="position:absolute;left:4550;top:934;width:32;height:53" coordorigin="4550,934" coordsize="32,53">
              <v:shape style="position:absolute;left:4550;top:934;width:32;height:53" coordorigin="4550,934" coordsize="32,53" path="m4569,934l4563,934,4561,935,4550,965,4551,969,4564,987,4568,987,4570,986,4573,984,4574,984,4565,984,4564,984,4561,944,4562,940,4563,938,4564,937,4565,937,4573,937,4571,935,4569,934xe" filled="true" fillcolor="#231f20" stroked="false">
                <v:path arrowok="t"/>
                <v:fill type="solid"/>
              </v:shape>
              <v:shape style="position:absolute;left:4550;top:934;width:32;height:53" coordorigin="4550,934" coordsize="32,53" path="m4573,937l4567,937,4568,937,4570,939,4570,941,4570,944,4570,969,4570,979,4570,981,4568,984,4567,984,4574,984,4582,965,4582,955,4581,950,4578,942,4576,939,4573,937xe" filled="true" fillcolor="#231f20" stroked="false">
                <v:path arrowok="t"/>
                <v:fill type="solid"/>
              </v:shape>
            </v:group>
            <v:group style="position:absolute;left:4808;top:558;width:53;height:50" coordorigin="4808,558" coordsize="53,50">
              <v:shape style="position:absolute;left:4808;top:558;width:53;height:50" coordorigin="4808,558" coordsize="53,50" path="m4835,558l4841,577,4861,577,4845,589,4851,608,4835,597,4818,608,4825,589,4808,577,4829,577,4835,558xe" filled="false" stroked="true" strokeweight=".258pt" strokecolor="#231f20">
                <v:path arrowok="t"/>
              </v:shape>
            </v:group>
            <v:group style="position:absolute;left:4736;top:443;width:53;height:51" coordorigin="4736,443" coordsize="53,51">
              <v:shape style="position:absolute;left:4736;top:443;width:53;height:51" coordorigin="4736,443" coordsize="53,51" path="m4762,443l4768,462,4789,462,4772,474,4778,493,4762,481,4746,493,4752,474,4736,462,4756,462,4762,443xe" filled="false" stroked="true" strokeweight=".258pt" strokecolor="#231f20">
                <v:path arrowok="t"/>
              </v:shape>
            </v:group>
            <v:group style="position:absolute;left:4648;top:507;width:53;height:50" coordorigin="4648,507" coordsize="53,50">
              <v:shape style="position:absolute;left:4648;top:507;width:53;height:50" coordorigin="4648,507" coordsize="53,50" path="m4674,507l4680,526,4700,526,4684,537,4690,557,4674,545,4658,557,4664,537,4648,526,4668,526,4674,507xe" filled="false" stroked="true" strokeweight=".258pt" strokecolor="#231f20">
                <v:path arrowok="t"/>
              </v:shape>
            </v:group>
            <v:group style="position:absolute;left:4729;top:584;width:43;height:41" coordorigin="4729,584" coordsize="43,41">
              <v:shape style="position:absolute;left:4729;top:584;width:43;height:41" coordorigin="4729,584" coordsize="43,41" path="m4750,584l4755,600,4771,600,4758,609,4763,625,4750,615,4737,625,4742,609,4729,600,4745,600,4750,584xe" filled="false" stroked="true" strokeweight=".209pt" strokecolor="#231f20">
                <v:path arrowok="t"/>
              </v:shape>
            </v:group>
            <v:group style="position:absolute;left:4599;top:406;width:213;height:344" coordorigin="4599,406" coordsize="213,344">
              <v:shape style="position:absolute;left:4599;top:406;width:213;height:344" coordorigin="4599,406" coordsize="213,344" path="m4599,406l4661,437,4716,482,4762,538,4794,603,4811,674,4808,750e" filled="false" stroked="true" strokeweight=".758pt" strokecolor="#231f20">
                <v:path arrowok="t"/>
              </v:shape>
            </v:group>
            <v:group style="position:absolute;left:4300;top:837;width:489;height:206" coordorigin="4300,837" coordsize="489,206">
              <v:shape style="position:absolute;left:4300;top:837;width:489;height:206" coordorigin="4300,837" coordsize="489,206" path="m4788,837l4750,902,4698,958,4635,1003,4564,1032,4486,1042,4437,1038,4389,1027,4343,1009,4300,984e" filled="false" stroked="true" strokeweight=".758pt" strokecolor="#231f20">
                <v:path arrowok="t"/>
              </v:shape>
            </v:group>
            <v:group style="position:absolute;left:4045;top:275;width:879;height:879" coordorigin="4045,275" coordsize="879,879">
              <v:shape style="position:absolute;left:4045;top:275;width:879;height:879" coordorigin="4045,275" coordsize="879,879" path="m4484,275l4555,281,4623,297,4686,324,4744,360,4795,404,4839,455,4874,512,4901,575,4918,643,4923,714,4918,786,4901,853,4874,916,4839,974,4795,1025,4744,1069,4686,1105,4623,1131,4555,1148,4484,1154,4413,1148,4345,1131,4282,1105,4225,1069,4173,1025,4129,974,4094,916,4067,853,4050,786,4045,714,4050,643,4067,575,4094,512,4129,455,4173,404,4225,360,4282,324,4345,297,4413,281,4484,275xe" filled="false" stroked="true" strokeweight=".567pt" strokecolor="#231f20">
                <v:path arrowok="t"/>
              </v:shape>
              <v:shape style="position:absolute;left:4345;top:997;width:288;height:118" type="#_x0000_t75" stroked="false">
                <v:imagedata r:id="rId50" o:title=""/>
              </v:shape>
            </v:group>
            <w10:wrap type="topAndBottom"/>
          </v:group>
        </w:pict>
      </w:r>
      <w:r>
        <w:rPr/>
        <w:pict>
          <v:group style="position:absolute;margin-left:250.824997pt;margin-top:13.44721pt;width:44.55pt;height:44.55pt;mso-position-horizontal-relative:page;mso-position-vertical-relative:paragraph;z-index:2368;mso-wrap-distance-left:0;mso-wrap-distance-right:0" coordorigin="5016,269" coordsize="891,891">
            <v:group style="position:absolute;left:5022;top:275;width:879;height:879" coordorigin="5022,275" coordsize="879,879">
              <v:shape style="position:absolute;left:5022;top:275;width:879;height:879" coordorigin="5022,275" coordsize="879,879" path="m5462,275l5391,281,5323,297,5260,324,5202,360,5151,404,5107,455,5072,512,5045,575,5028,643,5022,714,5028,786,5045,853,5072,916,5107,974,5151,1025,5202,1069,5260,1105,5323,1131,5391,1148,5462,1154,5533,1148,5601,1131,5664,1105,5721,1069,5773,1025,5817,974,5852,916,5879,853,5896,786,5901,714,5896,643,5879,575,5852,512,5817,455,5773,404,5721,360,5664,324,5601,297,5533,281,5462,275xe" filled="true" fillcolor="#d1d3d4" stroked="false">
                <v:path arrowok="t"/>
                <v:fill type="solid"/>
              </v:shape>
            </v:group>
            <v:group style="position:absolute;left:5022;top:275;width:879;height:879" coordorigin="5022,275" coordsize="879,879">
              <v:shape style="position:absolute;left:5022;top:275;width:879;height:879" coordorigin="5022,275" coordsize="879,879" path="m5462,275l5533,281,5601,297,5664,324,5721,360,5773,404,5817,455,5852,512,5879,575,5896,643,5901,714,5896,786,5879,853,5852,916,5817,974,5773,1025,5721,1069,5664,1105,5601,1131,5533,1148,5462,1154,5391,1148,5323,1131,5260,1105,5202,1069,5151,1025,5107,974,5072,916,5045,853,5028,786,5022,714,5028,643,5045,575,5072,512,5107,455,5151,404,5202,360,5260,324,5323,297,5391,281,5462,275xe" filled="false" stroked="true" strokeweight=".425pt" strokecolor="#231f20">
                <v:path arrowok="t"/>
              </v:shape>
            </v:group>
            <v:group style="position:absolute;left:5226;top:658;width:220;height:428" coordorigin="5226,658" coordsize="220,428">
              <v:shape style="position:absolute;left:5226;top:658;width:220;height:428" coordorigin="5226,658" coordsize="220,428" path="m5226,1085l5445,658e" filled="false" stroked="true" strokeweight=".292pt" strokecolor="#6d6e71">
                <v:path arrowok="t"/>
              </v:shape>
            </v:group>
            <v:group style="position:absolute;left:5489;top:306;width:137;height:267" coordorigin="5489,306" coordsize="137,267">
              <v:shape style="position:absolute;left:5489;top:306;width:137;height:267" coordorigin="5489,306" coordsize="137,267" path="m5489,573l5626,306e" filled="false" stroked="true" strokeweight=".292pt" strokecolor="#6d6e71">
                <v:path arrowok="t"/>
              </v:shape>
            </v:group>
            <v:group style="position:absolute;left:5032;top:418;width:107;height:207" coordorigin="5032,418" coordsize="107,207">
              <v:shape style="position:absolute;left:5032;top:418;width:107;height:207" coordorigin="5032,418" coordsize="107,207" path="m5032,624l5138,418e" filled="false" stroked="true" strokeweight=".292pt" strokecolor="#6d6e71">
                <v:path arrowok="t"/>
              </v:shape>
            </v:group>
            <v:group style="position:absolute;left:5024;top:381;width:151;height:295" coordorigin="5024,381" coordsize="151,295">
              <v:shape style="position:absolute;left:5024;top:381;width:151;height:295" coordorigin="5024,381" coordsize="151,295" path="m5024,675l5175,381e" filled="false" stroked="true" strokeweight=".292pt" strokecolor="#6d6e71">
                <v:path arrowok="t"/>
              </v:shape>
            </v:group>
            <v:group style="position:absolute;left:5023;top:357;width:185;height:359" coordorigin="5023,357" coordsize="185,359">
              <v:shape style="position:absolute;left:5023;top:357;width:185;height:359" coordorigin="5023,357" coordsize="185,359" path="m5023,715l5207,357e" filled="false" stroked="true" strokeweight=".292pt" strokecolor="#6d6e71">
                <v:path arrowok="t"/>
              </v:shape>
            </v:group>
            <v:group style="position:absolute;left:5024;top:338;width:212;height:411" coordorigin="5024,338" coordsize="212,411">
              <v:shape style="position:absolute;left:5024;top:338;width:212;height:411" coordorigin="5024,338" coordsize="212,411" path="m5024,749l5235,338e" filled="false" stroked="true" strokeweight=".292pt" strokecolor="#6d6e71">
                <v:path arrowok="t"/>
              </v:shape>
            </v:group>
            <v:group style="position:absolute;left:5027;top:323;width:234;height:456" coordorigin="5027,323" coordsize="234,456">
              <v:shape style="position:absolute;left:5027;top:323;width:234;height:456" coordorigin="5027,323" coordsize="234,456" path="m5027,779l5261,323e" filled="false" stroked="true" strokeweight=".292pt" strokecolor="#6d6e71">
                <v:path arrowok="t"/>
              </v:shape>
            </v:group>
            <v:group style="position:absolute;left:5032;top:312;width:254;height:495" coordorigin="5032,312" coordsize="254,495">
              <v:shape style="position:absolute;left:5032;top:312;width:254;height:495" coordorigin="5032,312" coordsize="254,495" path="m5032,806l5286,312e" filled="false" stroked="true" strokeweight=".292pt" strokecolor="#6d6e71">
                <v:path arrowok="t"/>
              </v:shape>
            </v:group>
            <v:group style="position:absolute;left:5038;top:302;width:272;height:529" coordorigin="5038,302" coordsize="272,529">
              <v:shape style="position:absolute;left:5038;top:302;width:272;height:529" coordorigin="5038,302" coordsize="272,529" path="m5038,831l5310,302e" filled="false" stroked="true" strokeweight=".292pt" strokecolor="#6d6e71">
                <v:path arrowok="t"/>
              </v:shape>
            </v:group>
            <v:group style="position:absolute;left:5045;top:294;width:288;height:560" coordorigin="5045,294" coordsize="288,560">
              <v:shape style="position:absolute;left:5045;top:294;width:288;height:560" coordorigin="5045,294" coordsize="288,560" path="m5045,854l5332,294e" filled="false" stroked="true" strokeweight=".292pt" strokecolor="#6d6e71">
                <v:path arrowok="t"/>
              </v:shape>
            </v:group>
            <v:group style="position:absolute;left:5053;top:288;width:302;height:587" coordorigin="5053,288" coordsize="302,587">
              <v:shape style="position:absolute;left:5053;top:288;width:302;height:587" coordorigin="5053,288" coordsize="302,587" path="m5053,875l5354,288e" filled="false" stroked="true" strokeweight=".292pt" strokecolor="#6d6e71">
                <v:path arrowok="t"/>
              </v:shape>
            </v:group>
            <v:group style="position:absolute;left:5061;top:283;width:315;height:612" coordorigin="5061,283" coordsize="315,612">
              <v:shape style="position:absolute;left:5061;top:283;width:315;height:612" coordorigin="5061,283" coordsize="315,612" path="m5061,895l5375,283e" filled="false" stroked="true" strokeweight=".292pt" strokecolor="#6d6e71">
                <v:path arrowok="t"/>
              </v:shape>
            </v:group>
            <v:group style="position:absolute;left:5070;top:280;width:326;height:634" coordorigin="5070,280" coordsize="326,634">
              <v:shape style="position:absolute;left:5070;top:280;width:326;height:634" coordorigin="5070,280" coordsize="326,634" path="m5070,914l5396,280e" filled="false" stroked="true" strokeweight=".292pt" strokecolor="#6d6e71">
                <v:path arrowok="t"/>
              </v:shape>
            </v:group>
            <v:group style="position:absolute;left:5080;top:277;width:336;height:655" coordorigin="5080,277" coordsize="336,655">
              <v:shape style="position:absolute;left:5080;top:277;width:336;height:655" coordorigin="5080,277" coordsize="336,655" path="m5080,932l5416,277e" filled="false" stroked="true" strokeweight=".292pt" strokecolor="#6d6e71">
                <v:path arrowok="t"/>
              </v:shape>
            </v:group>
            <v:group style="position:absolute;left:5090;top:276;width:346;height:673" coordorigin="5090,276" coordsize="346,673">
              <v:shape style="position:absolute;left:5090;top:276;width:346;height:673" coordorigin="5090,276" coordsize="346,673" path="m5090,948l5435,276e" filled="false" stroked="true" strokeweight=".292pt" strokecolor="#6d6e71">
                <v:path arrowok="t"/>
              </v:shape>
            </v:group>
            <v:group style="position:absolute;left:5101;top:275;width:354;height:690" coordorigin="5101,275" coordsize="354,690">
              <v:shape style="position:absolute;left:5101;top:275;width:354;height:690" coordorigin="5101,275" coordsize="354,690" path="m5101,964l5455,275e" filled="false" stroked="true" strokeweight=".292pt" strokecolor="#6d6e71">
                <v:path arrowok="t"/>
              </v:shape>
            </v:group>
            <v:group style="position:absolute;left:5111;top:275;width:362;height:705" coordorigin="5111,275" coordsize="362,705">
              <v:shape style="position:absolute;left:5111;top:275;width:362;height:705" coordorigin="5111,275" coordsize="362,705" path="m5111,979l5473,275e" filled="false" stroked="true" strokeweight=".292pt" strokecolor="#6d6e71">
                <v:path arrowok="t"/>
              </v:shape>
            </v:group>
            <v:group style="position:absolute;left:5123;top:613;width:196;height:381" coordorigin="5123,613" coordsize="196,381">
              <v:shape style="position:absolute;left:5123;top:613;width:196;height:381" coordorigin="5123,613" coordsize="196,381" path="m5123,994l5318,613e" filled="false" stroked="true" strokeweight=".292pt" strokecolor="#6d6e71">
                <v:path arrowok="t"/>
              </v:shape>
            </v:group>
            <v:group style="position:absolute;left:5347;top:276;width:145;height:281" coordorigin="5347,276" coordsize="145,281">
              <v:shape style="position:absolute;left:5347;top:276;width:145;height:281" coordorigin="5347,276" coordsize="145,281" path="m5347,557l5491,276e" filled="false" stroked="true" strokeweight=".292pt" strokecolor="#6d6e71">
                <v:path arrowok="t"/>
              </v:shape>
            </v:group>
            <v:group style="position:absolute;left:5135;top:627;width:196;height:381" coordorigin="5135,627" coordsize="196,381">
              <v:shape style="position:absolute;left:5135;top:627;width:196;height:381" coordorigin="5135,627" coordsize="196,381" path="m5135,1007l5330,627e" filled="false" stroked="true" strokeweight=".292pt" strokecolor="#6d6e71">
                <v:path arrowok="t"/>
              </v:shape>
            </v:group>
            <v:group style="position:absolute;left:5365;top:278;width:145;height:282" coordorigin="5365,278" coordsize="145,282">
              <v:shape style="position:absolute;left:5365;top:278;width:145;height:282" coordorigin="5365,278" coordsize="145,282" path="m5365,559l5509,278e" filled="false" stroked="true" strokeweight=".292pt" strokecolor="#6d6e71">
                <v:path arrowok="t"/>
              </v:shape>
            </v:group>
            <v:group style="position:absolute;left:5147;top:638;width:197;height:383" coordorigin="5147,638" coordsize="197,383">
              <v:shape style="position:absolute;left:5147;top:638;width:197;height:383" coordorigin="5147,638" coordsize="197,383" path="m5147,1020l5343,638e" filled="false" stroked="true" strokeweight=".292pt" strokecolor="#6d6e71">
                <v:path arrowok="t"/>
              </v:shape>
            </v:group>
            <v:group style="position:absolute;left:5384;top:280;width:144;height:279" coordorigin="5384,280" coordsize="144,279">
              <v:shape style="position:absolute;left:5384;top:280;width:144;height:279" coordorigin="5384,280" coordsize="144,279" path="m5384,559l5527,280e" filled="false" stroked="true" strokeweight=".292pt" strokecolor="#6d6e71">
                <v:path arrowok="t"/>
              </v:shape>
            </v:group>
            <v:group style="position:absolute;left:5159;top:643;width:200;height:390" coordorigin="5159,643" coordsize="200,390">
              <v:shape style="position:absolute;left:5159;top:643;width:200;height:390" coordorigin="5159,643" coordsize="200,390" path="m5159,1033l5359,643e" filled="false" stroked="true" strokeweight=".292pt" strokecolor="#6d6e71">
                <v:path arrowok="t"/>
              </v:shape>
            </v:group>
            <v:group style="position:absolute;left:5402;top:283;width:143;height:278" coordorigin="5402,283" coordsize="143,278">
              <v:shape style="position:absolute;left:5402;top:283;width:143;height:278" coordorigin="5402,283" coordsize="143,278" path="m5402,560l5544,283e" filled="false" stroked="true" strokeweight=".292pt" strokecolor="#6d6e71">
                <v:path arrowok="t"/>
              </v:shape>
            </v:group>
            <v:group style="position:absolute;left:5172;top:647;width:205;height:398" coordorigin="5172,647" coordsize="205,398">
              <v:shape style="position:absolute;left:5172;top:647;width:205;height:398" coordorigin="5172,647" coordsize="205,398" path="m5172,1044l5376,647e" filled="false" stroked="true" strokeweight=".292pt" strokecolor="#6d6e71">
                <v:path arrowok="t"/>
              </v:shape>
            </v:group>
            <v:group style="position:absolute;left:5419;top:286;width:142;height:276" coordorigin="5419,286" coordsize="142,276">
              <v:shape style="position:absolute;left:5419;top:286;width:142;height:276" coordorigin="5419,286" coordsize="142,276" path="m5419,562l5561,286e" filled="false" stroked="true" strokeweight=".292pt" strokecolor="#6d6e71">
                <v:path arrowok="t"/>
              </v:shape>
            </v:group>
            <v:group style="position:absolute;left:5185;top:649;width:209;height:407" coordorigin="5185,649" coordsize="209,407">
              <v:shape style="position:absolute;left:5185;top:649;width:209;height:407" coordorigin="5185,649" coordsize="209,407" path="m5185,1055l5394,649e" filled="false" stroked="true" strokeweight=".292pt" strokecolor="#6d6e71">
                <v:path arrowok="t"/>
              </v:shape>
            </v:group>
            <v:group style="position:absolute;left:5438;top:290;width:141;height:274" coordorigin="5438,290" coordsize="141,274">
              <v:shape style="position:absolute;left:5438;top:290;width:141;height:274" coordorigin="5438,290" coordsize="141,274" path="m5438,564l5578,290e" filled="false" stroked="true" strokeweight=".292pt" strokecolor="#6d6e71">
                <v:path arrowok="t"/>
              </v:shape>
            </v:group>
            <v:group style="position:absolute;left:5198;top:651;width:213;height:415" coordorigin="5198,651" coordsize="213,415">
              <v:shape style="position:absolute;left:5198;top:651;width:213;height:415" coordorigin="5198,651" coordsize="213,415" path="m5198,1066l5411,651e" filled="false" stroked="true" strokeweight=".292pt" strokecolor="#6d6e71">
                <v:path arrowok="t"/>
              </v:shape>
            </v:group>
            <v:group style="position:absolute;left:5454;top:295;width:140;height:272" coordorigin="5454,295" coordsize="140,272">
              <v:shape style="position:absolute;left:5454;top:295;width:140;height:272" coordorigin="5454,295" coordsize="140,272" path="m5454,567l5594,295e" filled="false" stroked="true" strokeweight=".292pt" strokecolor="#6d6e71">
                <v:path arrowok="t"/>
              </v:shape>
            </v:group>
            <v:group style="position:absolute;left:5212;top:654;width:217;height:422" coordorigin="5212,654" coordsize="217,422">
              <v:shape style="position:absolute;left:5212;top:654;width:217;height:422" coordorigin="5212,654" coordsize="217,422" path="m5212,1075l5428,654e" filled="false" stroked="true" strokeweight=".292pt" strokecolor="#6d6e71">
                <v:path arrowok="t"/>
              </v:shape>
            </v:group>
            <v:group style="position:absolute;left:5471;top:301;width:139;height:270" coordorigin="5471,301" coordsize="139,270">
              <v:shape style="position:absolute;left:5471;top:301;width:139;height:270" coordorigin="5471,301" coordsize="139,270" path="m5471,570l5610,301e" filled="false" stroked="true" strokeweight=".292pt" strokecolor="#6d6e71">
                <v:path arrowok="t"/>
              </v:shape>
              <v:shape style="position:absolute;left:5131;top:412;width:279;height:393" type="#_x0000_t75" stroked="false">
                <v:imagedata r:id="rId51" o:title=""/>
              </v:shape>
            </v:group>
            <v:group style="position:absolute;left:5101;top:839;width:61;height:70" coordorigin="5101,839" coordsize="61,70">
              <v:shape style="position:absolute;left:5101;top:839;width:61;height:70" coordorigin="5101,839" coordsize="61,70" path="m5141,839l5123,839,5116,843,5104,855,5101,864,5101,886,5104,894,5115,906,5123,909,5140,909,5146,907,5155,900,5157,898,5127,898,5123,896,5117,889,5115,882,5115,866,5117,860,5123,853,5127,851,5158,851,5157,850,5148,842,5141,839xe" filled="true" fillcolor="#231f20" stroked="false">
                <v:path arrowok="t"/>
                <v:fill type="solid"/>
              </v:shape>
              <v:shape style="position:absolute;left:5101;top:839;width:61;height:70" coordorigin="5101,839" coordsize="61,70" path="m5147,883l5146,888,5144,892,5139,896,5136,898,5157,898,5159,895,5161,887,5147,883xe" filled="true" fillcolor="#231f20" stroked="false">
                <v:path arrowok="t"/>
                <v:fill type="solid"/>
              </v:shape>
              <v:shape style="position:absolute;left:5101;top:839;width:61;height:70" coordorigin="5101,839" coordsize="61,70" path="m5158,851l5136,851,5139,852,5144,856,5146,859,5147,862,5161,859,5159,854,5158,851xe" filled="true" fillcolor="#231f20" stroked="false">
                <v:path arrowok="t"/>
                <v:fill type="solid"/>
              </v:shape>
            </v:group>
            <v:group style="position:absolute;left:5173;top:841;width:53;height:68" coordorigin="5173,841" coordsize="53,68">
              <v:shape style="position:absolute;left:5173;top:841;width:53;height:68" coordorigin="5173,841" coordsize="53,68" path="m5224,841l5173,841,5173,908,5225,908,5225,897,5187,897,5187,878,5221,878,5221,867,5187,867,5187,852,5224,852,5224,841xe" filled="true" fillcolor="#231f20" stroked="false">
                <v:path arrowok="t"/>
                <v:fill type="solid"/>
              </v:shape>
            </v:group>
            <v:group style="position:absolute;left:5237;top:841;width:55;height:68" coordorigin="5237,841" coordsize="55,68">
              <v:shape style="position:absolute;left:5237;top:841;width:55;height:68" coordorigin="5237,841" coordsize="55,68" path="m5251,841l5237,841,5237,908,5250,908,5250,864,5266,864,5251,841xe" filled="true" fillcolor="#231f20" stroked="false">
                <v:path arrowok="t"/>
                <v:fill type="solid"/>
              </v:shape>
              <v:shape style="position:absolute;left:5237;top:841;width:55;height:68" coordorigin="5237,841" coordsize="55,68" path="m5266,864l5250,864,5278,908,5292,908,5292,886,5279,886,5266,864xe" filled="true" fillcolor="#231f20" stroked="false">
                <v:path arrowok="t"/>
                <v:fill type="solid"/>
              </v:shape>
              <v:shape style="position:absolute;left:5237;top:841;width:55;height:68" coordorigin="5237,841" coordsize="55,68" path="m5292,841l5279,841,5279,886,5292,886,5292,841xe" filled="true" fillcolor="#231f20" stroked="false">
                <v:path arrowok="t"/>
                <v:fill type="solid"/>
              </v:shape>
            </v:group>
            <v:group style="position:absolute;left:5302;top:841;width:55;height:68" coordorigin="5302,841" coordsize="55,68">
              <v:shape style="position:absolute;left:5302;top:841;width:55;height:68" coordorigin="5302,841" coordsize="55,68" path="m5336,852l5322,852,5322,908,5336,908,5336,852xe" filled="true" fillcolor="#231f20" stroked="false">
                <v:path arrowok="t"/>
                <v:fill type="solid"/>
              </v:shape>
              <v:shape style="position:absolute;left:5302;top:841;width:55;height:68" coordorigin="5302,841" coordsize="55,68" path="m5357,841l5302,841,5302,852,5357,852,5357,841xe" filled="true" fillcolor="#231f20" stroked="false">
                <v:path arrowok="t"/>
                <v:fill type="solid"/>
              </v:shape>
            </v:group>
            <v:group style="position:absolute;left:5352;top:841;width:70;height:68" coordorigin="5352,841" coordsize="70,68">
              <v:shape style="position:absolute;left:5352;top:841;width:70;height:68" coordorigin="5352,841" coordsize="70,68" path="m5393,841l5378,841,5352,908,5366,908,5372,893,5415,893,5410,881,5376,881,5386,856,5400,856,5393,841xe" filled="true" fillcolor="#231f20" stroked="false">
                <v:path arrowok="t"/>
                <v:fill type="solid"/>
              </v:shape>
              <v:shape style="position:absolute;left:5352;top:841;width:70;height:68" coordorigin="5352,841" coordsize="70,68" path="m5415,893l5400,893,5406,908,5421,908,5415,893xe" filled="true" fillcolor="#231f20" stroked="false">
                <v:path arrowok="t"/>
                <v:fill type="solid"/>
              </v:shape>
              <v:shape style="position:absolute;left:5352;top:841;width:70;height:68" coordorigin="5352,841" coordsize="70,68" path="m5400,856l5386,856,5395,881,5410,881,5400,856xe" filled="true" fillcolor="#231f20" stroked="false">
                <v:path arrowok="t"/>
                <v:fill type="solid"/>
              </v:shape>
            </v:group>
            <v:group style="position:absolute;left:5414;top:841;width:65;height:68" coordorigin="5414,841" coordsize="65,68">
              <v:shape style="position:absolute;left:5414;top:841;width:65;height:68" coordorigin="5414,841" coordsize="65,68" path="m5429,841l5414,841,5439,908,5454,908,5460,891,5447,891,5429,841xe" filled="true" fillcolor="#231f20" stroked="false">
                <v:path arrowok="t"/>
                <v:fill type="solid"/>
              </v:shape>
              <v:shape style="position:absolute;left:5414;top:841;width:65;height:68" coordorigin="5414,841" coordsize="65,68" path="m5478,841l5463,841,5447,891,5460,891,5478,841xe" filled="true" fillcolor="#231f20" stroked="false">
                <v:path arrowok="t"/>
                <v:fill type="solid"/>
              </v:shape>
            </v:group>
            <v:group style="position:absolute;left:5483;top:839;width:67;height:70" coordorigin="5483,839" coordsize="67,70">
              <v:shape style="position:absolute;left:5483;top:839;width:67;height:70" coordorigin="5483,839" coordsize="67,70" path="m5526,839l5510,839,5505,840,5483,868,5483,886,5486,894,5498,906,5506,909,5526,909,5534,906,5543,898,5510,898,5506,896,5499,888,5497,882,5497,866,5499,861,5506,853,5510,851,5543,851,5534,843,5526,839xe" filled="true" fillcolor="#231f20" stroked="false">
                <v:path arrowok="t"/>
                <v:fill type="solid"/>
              </v:shape>
              <v:shape style="position:absolute;left:5483;top:839;width:67;height:70" coordorigin="5483,839" coordsize="67,70" path="m5543,851l5522,851,5526,853,5533,861,5535,866,5535,882,5533,888,5526,896,5522,898,5543,898,5546,894,5549,886,5549,863,5546,855,5543,851xe" filled="true" fillcolor="#231f20" stroked="false">
                <v:path arrowok="t"/>
                <v:fill type="solid"/>
              </v:shape>
            </v:group>
            <v:group style="position:absolute;left:5557;top:839;width:57;height:70" coordorigin="5557,839" coordsize="57,70">
              <v:shape style="position:absolute;left:5557;top:839;width:57;height:70" coordorigin="5557,839" coordsize="57,70" path="m5570,885l5557,886,5558,894,5561,899,5570,907,5577,909,5591,909,5596,908,5604,905,5607,903,5611,898,5581,898,5578,897,5573,893,5571,889,5570,885xe" filled="true" fillcolor="#231f20" stroked="false">
                <v:path arrowok="t"/>
                <v:fill type="solid"/>
              </v:shape>
              <v:shape style="position:absolute;left:5557;top:839;width:57;height:70" coordorigin="5557,839" coordsize="57,70" path="m5593,839l5579,839,5575,840,5559,864,5561,868,5569,875,5574,877,5587,880,5591,881,5595,882,5597,883,5598,884,5599,886,5599,887,5599,891,5598,893,5593,897,5590,898,5611,898,5612,896,5613,893,5613,884,5612,881,5581,864,5576,863,5573,860,5573,859,5573,856,5573,854,5577,852,5580,851,5609,851,5608,849,5600,841,5593,839xe" filled="true" fillcolor="#231f20" stroked="false">
                <v:path arrowok="t"/>
                <v:fill type="solid"/>
              </v:shape>
              <v:shape style="position:absolute;left:5557;top:839;width:57;height:70" coordorigin="5557,839" coordsize="57,70" path="m5609,851l5588,851,5591,852,5595,855,5596,857,5597,861,5611,860,5611,854,5609,851xe" filled="true" fillcolor="#231f20" stroked="false">
                <v:path arrowok="t"/>
                <v:fill type="solid"/>
              </v:shape>
            </v:group>
            <v:group style="position:absolute;left:5310;top:556;width:498;height:418" coordorigin="5310,556" coordsize="498,418">
              <v:shape style="position:absolute;left:5310;top:556;width:498;height:418" coordorigin="5310,556" coordsize="498,418" path="m5310,556l5423,562,5517,580,5593,606,5653,635,5732,689,5786,750,5808,812,5802,870,5772,920,5722,955,5658,973e" filled="false" stroked="true" strokeweight=".758pt" strokecolor="#231f20">
                <v:path arrowok="t"/>
              </v:shape>
            </v:group>
            <v:group style="position:absolute;left:5358;top:645;width:427;height:265" coordorigin="5358,645" coordsize="427,265">
              <v:shape style="position:absolute;left:5358;top:645;width:427;height:265" coordorigin="5358,645" coordsize="427,265" path="m5358,645l5449,658,5538,685,5619,723,5689,767,5743,816,5777,864,5785,910e" filled="false" stroked="true" strokeweight=".758pt" strokecolor="#231f20">
                <v:path arrowok="t"/>
              </v:shape>
            </v:group>
            <v:group style="position:absolute;left:5649;top:676;width:53;height:51" coordorigin="5649,676" coordsize="53,51">
              <v:shape style="position:absolute;left:5649;top:676;width:53;height:51" coordorigin="5649,676" coordsize="53,51" path="m5676,676l5682,695,5702,695,5686,707,5692,726,5676,714,5659,726,5666,707,5649,695,5669,695,5676,676xe" filled="false" stroked="true" strokeweight=".258pt" strokecolor="#231f20">
                <v:path arrowok="t"/>
              </v:shape>
            </v:group>
            <v:group style="position:absolute;left:5418;top:934;width:32;height:52" coordorigin="5418,934" coordsize="32,52">
              <v:shape style="position:absolute;left:5418;top:934;width:32;height:52" coordorigin="5418,934" coordsize="32,52" path="m5446,943l5431,943,5433,944,5436,947,5437,949,5437,956,5436,959,5432,967,5427,974,5418,985,5418,986,5446,986,5448,976,5429,976,5437,968,5442,961,5444,957,5446,953,5447,950,5447,945,5446,943xe" filled="true" fillcolor="#231f20" stroked="false">
                <v:path arrowok="t"/>
                <v:fill type="solid"/>
              </v:shape>
              <v:shape style="position:absolute;left:5418;top:934;width:32;height:52" coordorigin="5418,934" coordsize="32,52" path="m5449,971l5448,971,5447,973,5446,974,5445,975,5445,975,5443,976,5429,976,5448,976,5449,971xe" filled="true" fillcolor="#231f20" stroked="false">
                <v:path arrowok="t"/>
                <v:fill type="solid"/>
              </v:shape>
              <v:shape style="position:absolute;left:5418;top:934;width:32;height:52" coordorigin="5418,934" coordsize="32,52" path="m5436,934l5430,934,5427,935,5422,940,5420,943,5419,948,5420,949,5422,945,5425,943,5446,943,5444,939,5442,937,5438,935,5436,934xe" filled="true" fillcolor="#231f20" stroked="false">
                <v:path arrowok="t"/>
                <v:fill type="solid"/>
              </v:shape>
            </v:group>
            <v:group style="position:absolute;left:5455;top:934;width:32;height:53" coordorigin="5455,934" coordsize="32,53">
              <v:shape style="position:absolute;left:5455;top:934;width:32;height:53" coordorigin="5455,934" coordsize="32,53" path="m5474,934l5468,934,5465,935,5455,965,5456,969,5469,987,5473,987,5475,986,5478,984,5478,984,5470,984,5469,984,5466,944,5467,940,5467,938,5469,937,5470,937,5478,937,5476,935,5474,934xe" filled="true" fillcolor="#231f20" stroked="false">
                <v:path arrowok="t"/>
                <v:fill type="solid"/>
              </v:shape>
              <v:shape style="position:absolute;left:5455;top:934;width:32;height:53" coordorigin="5455,934" coordsize="32,53" path="m5478,937l5472,937,5473,937,5475,939,5475,941,5475,944,5475,969,5475,979,5475,981,5473,984,5472,984,5478,984,5486,965,5486,955,5486,950,5483,942,5481,939,5478,937xe" filled="true" fillcolor="#231f20" stroked="false">
                <v:path arrowok="t"/>
                <v:fill type="solid"/>
              </v:shape>
            </v:group>
            <v:group style="position:absolute;left:5494;top:934;width:27;height:52" coordorigin="5494,934" coordsize="27,52">
              <v:shape style="position:absolute;left:5494;top:934;width:27;height:52" coordorigin="5494,934" coordsize="27,52" path="m5520,984l5495,984,5495,986,5520,986,5520,984xe" filled="true" fillcolor="#231f20" stroked="false">
                <v:path arrowok="t"/>
                <v:fill type="solid"/>
              </v:shape>
              <v:shape style="position:absolute;left:5494;top:934;width:27;height:52" coordorigin="5494,934" coordsize="27,52" path="m5513,943l5500,943,5500,943,5502,944,5502,944,5502,945,5502,981,5502,982,5501,983,5499,984,5498,984,5517,984,5513,981,5513,943xe" filled="true" fillcolor="#231f20" stroked="false">
                <v:path arrowok="t"/>
                <v:fill type="solid"/>
              </v:shape>
              <v:shape style="position:absolute;left:5494;top:934;width:27;height:52" coordorigin="5494,934" coordsize="27,52" path="m5513,934l5512,934,5494,943,5495,944,5496,943,5498,943,5513,943,5513,934xe" filled="true" fillcolor="#231f20" stroked="false">
                <v:path arrowok="t"/>
                <v:fill type="solid"/>
              </v:shape>
            </v:group>
            <v:group style="position:absolute;left:5528;top:934;width:32;height:53" coordorigin="5528,934" coordsize="32,53">
              <v:shape style="position:absolute;left:5528;top:934;width:32;height:53" coordorigin="5528,934" coordsize="32,53" path="m5547,934l5541,934,5538,935,5528,965,5529,969,5541,987,5546,987,5548,986,5551,984,5551,984,5543,984,5542,984,5539,944,5540,940,5540,938,5542,937,5543,937,5551,937,5549,935,5547,934xe" filled="true" fillcolor="#231f20" stroked="false">
                <v:path arrowok="t"/>
                <v:fill type="solid"/>
              </v:shape>
              <v:shape style="position:absolute;left:5528;top:934;width:32;height:53" coordorigin="5528,934" coordsize="32,53" path="m5551,937l5545,937,5546,937,5547,939,5548,941,5548,944,5548,969,5548,979,5548,981,5546,984,5545,984,5551,984,5559,965,5559,955,5559,950,5556,942,5554,939,5551,937xe" filled="true" fillcolor="#231f20" stroked="false">
                <v:path arrowok="t"/>
                <v:fill type="solid"/>
              </v:shape>
            </v:group>
            <v:group style="position:absolute;left:5786;top:558;width:53;height:50" coordorigin="5786,558" coordsize="53,50">
              <v:shape style="position:absolute;left:5786;top:558;width:53;height:50" coordorigin="5786,558" coordsize="53,50" path="m5813,558l5819,577,5839,577,5823,589,5829,608,5813,597,5796,608,5803,589,5786,577,5806,577,5813,558xe" filled="false" stroked="true" strokeweight=".258pt" strokecolor="#231f20">
                <v:path arrowok="t"/>
              </v:shape>
            </v:group>
            <v:group style="position:absolute;left:5714;top:443;width:53;height:51" coordorigin="5714,443" coordsize="53,51">
              <v:shape style="position:absolute;left:5714;top:443;width:53;height:51" coordorigin="5714,443" coordsize="53,51" path="m5740,443l5746,462,5766,462,5750,474,5756,493,5740,481,5724,493,5730,474,5714,462,5734,462,5740,443xe" filled="false" stroked="true" strokeweight=".258pt" strokecolor="#231f20">
                <v:path arrowok="t"/>
              </v:shape>
            </v:group>
            <v:group style="position:absolute;left:5626;top:507;width:53;height:50" coordorigin="5626,507" coordsize="53,50">
              <v:shape style="position:absolute;left:5626;top:507;width:53;height:50" coordorigin="5626,507" coordsize="53,50" path="m5652,507l5658,526,5678,526,5662,537,5668,557,5652,545,5636,557,5642,537,5626,526,5646,526,5652,507xe" filled="false" stroked="true" strokeweight=".258pt" strokecolor="#231f20">
                <v:path arrowok="t"/>
              </v:shape>
            </v:group>
            <v:group style="position:absolute;left:5706;top:584;width:43;height:41" coordorigin="5706,584" coordsize="43,41">
              <v:shape style="position:absolute;left:5706;top:584;width:43;height:41" coordorigin="5706,584" coordsize="43,41" path="m5728,584l5733,600,5749,600,5736,609,5741,625,5728,615,5715,625,5720,609,5706,600,5723,600,5728,584xe" filled="false" stroked="true" strokeweight=".209pt" strokecolor="#231f20">
                <v:path arrowok="t"/>
              </v:shape>
            </v:group>
            <v:group style="position:absolute;left:5576;top:406;width:213;height:344" coordorigin="5576,406" coordsize="213,344">
              <v:shape style="position:absolute;left:5576;top:406;width:213;height:344" coordorigin="5576,406" coordsize="213,344" path="m5576,406l5639,437,5694,482,5740,538,5772,603,5789,674,5786,750e" filled="false" stroked="true" strokeweight=".758pt" strokecolor="#231f20">
                <v:path arrowok="t"/>
              </v:shape>
            </v:group>
            <v:group style="position:absolute;left:5278;top:837;width:489;height:206" coordorigin="5278,837" coordsize="489,206">
              <v:shape style="position:absolute;left:5278;top:837;width:489;height:206" coordorigin="5278,837" coordsize="489,206" path="m5766,837l5728,902,5676,958,5613,1003,5541,1032,5464,1042,5414,1038,5366,1027,5321,1009,5278,984e" filled="false" stroked="true" strokeweight=".758pt" strokecolor="#231f20">
                <v:path arrowok="t"/>
              </v:shape>
            </v:group>
            <v:group style="position:absolute;left:5022;top:275;width:879;height:879" coordorigin="5022,275" coordsize="879,879">
              <v:shape style="position:absolute;left:5022;top:275;width:879;height:879" coordorigin="5022,275" coordsize="879,879" path="m5462,275l5533,281,5601,297,5664,324,5721,360,5773,404,5817,455,5852,512,5879,575,5896,643,5901,714,5896,786,5879,853,5852,916,5817,974,5773,1025,5721,1069,5664,1105,5601,1131,5533,1148,5462,1154,5391,1148,5323,1131,5260,1105,5202,1069,5151,1025,5107,974,5072,916,5045,853,5028,786,5022,714,5028,643,5045,575,5072,512,5107,455,5151,404,5202,360,5260,324,5323,297,5391,281,5462,275xe" filled="false" stroked="true" strokeweight=".567pt" strokecolor="#231f20">
                <v:path arrowok="t"/>
              </v:shape>
              <v:shape style="position:absolute;left:5323;top:997;width:288;height:118" type="#_x0000_t75" stroked="false">
                <v:imagedata r:id="rId48" o:title=""/>
              </v:shape>
            </v:group>
            <w10:wrap type="topAndBottom"/>
          </v:group>
        </w:pict>
      </w:r>
      <w:r>
        <w:rPr/>
        <w:pict>
          <v:group style="position:absolute;margin-left:299.713989pt;margin-top:13.44721pt;width:44.55pt;height:44.55pt;mso-position-horizontal-relative:page;mso-position-vertical-relative:paragraph;z-index:2392;mso-wrap-distance-left:0;mso-wrap-distance-right:0" coordorigin="5994,269" coordsize="891,891">
            <v:group style="position:absolute;left:6000;top:275;width:879;height:879" coordorigin="6000,275" coordsize="879,879">
              <v:shape style="position:absolute;left:6000;top:275;width:879;height:879" coordorigin="6000,275" coordsize="879,879" path="m6440,275l6368,281,6301,297,6238,324,6180,360,6129,404,6085,455,6049,512,6023,575,6006,643,6000,714,6006,786,6023,853,6049,916,6085,974,6129,1025,6180,1069,6238,1105,6301,1131,6368,1148,6440,1154,6511,1148,6579,1131,6642,1105,6699,1069,6750,1025,6794,974,6830,916,6857,853,6873,786,6879,714,6873,643,6857,575,6830,512,6794,455,6750,404,6699,360,6642,324,6579,297,6511,281,6440,275xe" filled="true" fillcolor="#d1d3d4" stroked="false">
                <v:path arrowok="t"/>
                <v:fill type="solid"/>
              </v:shape>
            </v:group>
            <v:group style="position:absolute;left:6000;top:275;width:879;height:879" coordorigin="6000,275" coordsize="879,879">
              <v:shape style="position:absolute;left:6000;top:275;width:879;height:879" coordorigin="6000,275" coordsize="879,879" path="m6440,275l6511,281,6579,297,6642,324,6699,360,6750,404,6794,455,6830,512,6857,575,6873,643,6879,714,6873,786,6857,853,6830,916,6794,974,6750,1025,6699,1069,6642,1105,6579,1131,6511,1148,6440,1154,6368,1148,6301,1131,6238,1105,6180,1069,6129,1025,6085,974,6049,916,6023,853,6006,786,6000,714,6006,643,6023,575,6049,512,6085,455,6129,404,6180,360,6238,324,6301,297,6368,281,6440,275xe" filled="false" stroked="true" strokeweight=".425pt" strokecolor="#231f20">
                <v:path arrowok="t"/>
              </v:shape>
            </v:group>
            <v:group style="position:absolute;left:6204;top:658;width:220;height:428" coordorigin="6204,658" coordsize="220,428">
              <v:shape style="position:absolute;left:6204;top:658;width:220;height:428" coordorigin="6204,658" coordsize="220,428" path="m6204,1085l6423,658e" filled="false" stroked="true" strokeweight=".292pt" strokecolor="#6d6e71">
                <v:path arrowok="t"/>
              </v:shape>
            </v:group>
            <v:group style="position:absolute;left:6467;top:306;width:137;height:267" coordorigin="6467,306" coordsize="137,267">
              <v:shape style="position:absolute;left:6467;top:306;width:137;height:267" coordorigin="6467,306" coordsize="137,267" path="m6467,573l6603,306e" filled="false" stroked="true" strokeweight=".292pt" strokecolor="#6d6e71">
                <v:path arrowok="t"/>
              </v:shape>
            </v:group>
            <v:group style="position:absolute;left:6010;top:418;width:107;height:207" coordorigin="6010,418" coordsize="107,207">
              <v:shape style="position:absolute;left:6010;top:418;width:107;height:207" coordorigin="6010,418" coordsize="107,207" path="m6010,624l6116,418e" filled="false" stroked="true" strokeweight=".292pt" strokecolor="#6d6e71">
                <v:path arrowok="t"/>
              </v:shape>
            </v:group>
            <v:group style="position:absolute;left:6002;top:381;width:151;height:295" coordorigin="6002,381" coordsize="151,295">
              <v:shape style="position:absolute;left:6002;top:381;width:151;height:295" coordorigin="6002,381" coordsize="151,295" path="m6002,675l6153,381e" filled="false" stroked="true" strokeweight=".292pt" strokecolor="#6d6e71">
                <v:path arrowok="t"/>
              </v:shape>
            </v:group>
            <v:group style="position:absolute;left:6000;top:357;width:185;height:359" coordorigin="6000,357" coordsize="185,359">
              <v:shape style="position:absolute;left:6000;top:357;width:185;height:359" coordorigin="6000,357" coordsize="185,359" path="m6000,715l6184,357e" filled="false" stroked="true" strokeweight=".292pt" strokecolor="#6d6e71">
                <v:path arrowok="t"/>
              </v:shape>
            </v:group>
            <v:group style="position:absolute;left:6002;top:338;width:212;height:411" coordorigin="6002,338" coordsize="212,411">
              <v:shape style="position:absolute;left:6002;top:338;width:212;height:411" coordorigin="6002,338" coordsize="212,411" path="m6002,749l6213,338e" filled="false" stroked="true" strokeweight=".292pt" strokecolor="#6d6e71">
                <v:path arrowok="t"/>
              </v:shape>
            </v:group>
            <v:group style="position:absolute;left:6005;top:323;width:234;height:456" coordorigin="6005,323" coordsize="234,456">
              <v:shape style="position:absolute;left:6005;top:323;width:234;height:456" coordorigin="6005,323" coordsize="234,456" path="m6005,779l6239,323e" filled="false" stroked="true" strokeweight=".292pt" strokecolor="#6d6e71">
                <v:path arrowok="t"/>
              </v:shape>
            </v:group>
            <v:group style="position:absolute;left:6010;top:312;width:254;height:495" coordorigin="6010,312" coordsize="254,495">
              <v:shape style="position:absolute;left:6010;top:312;width:254;height:495" coordorigin="6010,312" coordsize="254,495" path="m6010,806l6264,312e" filled="false" stroked="true" strokeweight=".292pt" strokecolor="#6d6e71">
                <v:path arrowok="t"/>
              </v:shape>
            </v:group>
            <v:group style="position:absolute;left:6016;top:302;width:272;height:529" coordorigin="6016,302" coordsize="272,529">
              <v:shape style="position:absolute;left:6016;top:302;width:272;height:529" coordorigin="6016,302" coordsize="272,529" path="m6016,831l6287,302e" filled="false" stroked="true" strokeweight=".292pt" strokecolor="#6d6e71">
                <v:path arrowok="t"/>
              </v:shape>
            </v:group>
            <v:group style="position:absolute;left:6023;top:294;width:288;height:560" coordorigin="6023,294" coordsize="288,560">
              <v:shape style="position:absolute;left:6023;top:294;width:288;height:560" coordorigin="6023,294" coordsize="288,560" path="m6023,854l6310,294e" filled="false" stroked="true" strokeweight=".292pt" strokecolor="#6d6e71">
                <v:path arrowok="t"/>
              </v:shape>
            </v:group>
            <v:group style="position:absolute;left:6031;top:288;width:302;height:587" coordorigin="6031,288" coordsize="302,587">
              <v:shape style="position:absolute;left:6031;top:288;width:302;height:587" coordorigin="6031,288" coordsize="302,587" path="m6031,875l6332,288e" filled="false" stroked="true" strokeweight=".292pt" strokecolor="#6d6e71">
                <v:path arrowok="t"/>
              </v:shape>
            </v:group>
            <v:group style="position:absolute;left:6039;top:283;width:315;height:612" coordorigin="6039,283" coordsize="315,612">
              <v:shape style="position:absolute;left:6039;top:283;width:315;height:612" coordorigin="6039,283" coordsize="315,612" path="m6039,895l6353,283e" filled="false" stroked="true" strokeweight=".292pt" strokecolor="#6d6e71">
                <v:path arrowok="t"/>
              </v:shape>
            </v:group>
            <v:group style="position:absolute;left:6048;top:280;width:326;height:634" coordorigin="6048,280" coordsize="326,634">
              <v:shape style="position:absolute;left:6048;top:280;width:326;height:634" coordorigin="6048,280" coordsize="326,634" path="m6048,914l6374,280e" filled="false" stroked="true" strokeweight=".292pt" strokecolor="#6d6e71">
                <v:path arrowok="t"/>
              </v:shape>
            </v:group>
            <v:group style="position:absolute;left:6058;top:277;width:336;height:655" coordorigin="6058,277" coordsize="336,655">
              <v:shape style="position:absolute;left:6058;top:277;width:336;height:655" coordorigin="6058,277" coordsize="336,655" path="m6058,932l6394,277e" filled="false" stroked="true" strokeweight=".292pt" strokecolor="#6d6e71">
                <v:path arrowok="t"/>
              </v:shape>
            </v:group>
            <v:group style="position:absolute;left:6068;top:276;width:346;height:673" coordorigin="6068,276" coordsize="346,673">
              <v:shape style="position:absolute;left:6068;top:276;width:346;height:673" coordorigin="6068,276" coordsize="346,673" path="m6068,948l6413,276e" filled="false" stroked="true" strokeweight=".292pt" strokecolor="#6d6e71">
                <v:path arrowok="t"/>
              </v:shape>
            </v:group>
            <v:group style="position:absolute;left:6078;top:275;width:354;height:690" coordorigin="6078,275" coordsize="354,690">
              <v:shape style="position:absolute;left:6078;top:275;width:354;height:690" coordorigin="6078,275" coordsize="354,690" path="m6078,964l6432,275e" filled="false" stroked="true" strokeweight=".292pt" strokecolor="#6d6e71">
                <v:path arrowok="t"/>
              </v:shape>
            </v:group>
            <v:group style="position:absolute;left:6089;top:275;width:362;height:705" coordorigin="6089,275" coordsize="362,705">
              <v:shape style="position:absolute;left:6089;top:275;width:362;height:705" coordorigin="6089,275" coordsize="362,705" path="m6089,979l6451,275e" filled="false" stroked="true" strokeweight=".292pt" strokecolor="#6d6e71">
                <v:path arrowok="t"/>
              </v:shape>
            </v:group>
            <v:group style="position:absolute;left:6101;top:613;width:196;height:381" coordorigin="6101,613" coordsize="196,381">
              <v:shape style="position:absolute;left:6101;top:613;width:196;height:381" coordorigin="6101,613" coordsize="196,381" path="m6101,994l6296,613e" filled="false" stroked="true" strokeweight=".292pt" strokecolor="#6d6e71">
                <v:path arrowok="t"/>
              </v:shape>
            </v:group>
            <v:group style="position:absolute;left:6325;top:276;width:145;height:281" coordorigin="6325,276" coordsize="145,281">
              <v:shape style="position:absolute;left:6325;top:276;width:145;height:281" coordorigin="6325,276" coordsize="145,281" path="m6325,557l6469,276e" filled="false" stroked="true" strokeweight=".292pt" strokecolor="#6d6e71">
                <v:path arrowok="t"/>
              </v:shape>
            </v:group>
            <v:group style="position:absolute;left:6112;top:627;width:196;height:381" coordorigin="6112,627" coordsize="196,381">
              <v:shape style="position:absolute;left:6112;top:627;width:196;height:381" coordorigin="6112,627" coordsize="196,381" path="m6112,1007l6308,627e" filled="false" stroked="true" strokeweight=".292pt" strokecolor="#6d6e71">
                <v:path arrowok="t"/>
              </v:shape>
            </v:group>
            <v:group style="position:absolute;left:6343;top:278;width:145;height:282" coordorigin="6343,278" coordsize="145,282">
              <v:shape style="position:absolute;left:6343;top:278;width:145;height:282" coordorigin="6343,278" coordsize="145,282" path="m6343,559l6487,278e" filled="false" stroked="true" strokeweight=".292pt" strokecolor="#6d6e71">
                <v:path arrowok="t"/>
              </v:shape>
            </v:group>
            <v:group style="position:absolute;left:6124;top:638;width:197;height:383" coordorigin="6124,638" coordsize="197,383">
              <v:shape style="position:absolute;left:6124;top:638;width:197;height:383" coordorigin="6124,638" coordsize="197,383" path="m6124,1020l6321,638e" filled="false" stroked="true" strokeweight=".292pt" strokecolor="#6d6e71">
                <v:path arrowok="t"/>
              </v:shape>
            </v:group>
            <v:group style="position:absolute;left:6361;top:280;width:144;height:279" coordorigin="6361,280" coordsize="144,279">
              <v:shape style="position:absolute;left:6361;top:280;width:144;height:279" coordorigin="6361,280" coordsize="144,279" path="m6361,559l6505,280e" filled="false" stroked="true" strokeweight=".292pt" strokecolor="#6d6e71">
                <v:path arrowok="t"/>
              </v:shape>
            </v:group>
            <v:group style="position:absolute;left:6137;top:643;width:200;height:390" coordorigin="6137,643" coordsize="200,390">
              <v:shape style="position:absolute;left:6137;top:643;width:200;height:390" coordorigin="6137,643" coordsize="200,390" path="m6137,1033l6337,643e" filled="false" stroked="true" strokeweight=".292pt" strokecolor="#6d6e71">
                <v:path arrowok="t"/>
              </v:shape>
            </v:group>
            <v:group style="position:absolute;left:6379;top:283;width:143;height:278" coordorigin="6379,283" coordsize="143,278">
              <v:shape style="position:absolute;left:6379;top:283;width:143;height:278" coordorigin="6379,283" coordsize="143,278" path="m6379,560l6522,283e" filled="false" stroked="true" strokeweight=".292pt" strokecolor="#6d6e71">
                <v:path arrowok="t"/>
              </v:shape>
            </v:group>
            <v:group style="position:absolute;left:6150;top:647;width:205;height:398" coordorigin="6150,647" coordsize="205,398">
              <v:shape style="position:absolute;left:6150;top:647;width:205;height:398" coordorigin="6150,647" coordsize="205,398" path="m6150,1044l6354,647e" filled="false" stroked="true" strokeweight=".292pt" strokecolor="#6d6e71">
                <v:path arrowok="t"/>
              </v:shape>
            </v:group>
            <v:group style="position:absolute;left:6397;top:286;width:142;height:276" coordorigin="6397,286" coordsize="142,276">
              <v:shape style="position:absolute;left:6397;top:286;width:142;height:276" coordorigin="6397,286" coordsize="142,276" path="m6397,562l6539,286e" filled="false" stroked="true" strokeweight=".292pt" strokecolor="#6d6e71">
                <v:path arrowok="t"/>
              </v:shape>
            </v:group>
            <v:group style="position:absolute;left:6163;top:649;width:209;height:407" coordorigin="6163,649" coordsize="209,407">
              <v:shape style="position:absolute;left:6163;top:649;width:209;height:407" coordorigin="6163,649" coordsize="209,407" path="m6163,1055l6372,649e" filled="false" stroked="true" strokeweight=".292pt" strokecolor="#6d6e71">
                <v:path arrowok="t"/>
              </v:shape>
            </v:group>
            <v:group style="position:absolute;left:6415;top:290;width:141;height:274" coordorigin="6415,290" coordsize="141,274">
              <v:shape style="position:absolute;left:6415;top:290;width:141;height:274" coordorigin="6415,290" coordsize="141,274" path="m6415,564l6555,290e" filled="false" stroked="true" strokeweight=".292pt" strokecolor="#6d6e71">
                <v:path arrowok="t"/>
              </v:shape>
            </v:group>
            <v:group style="position:absolute;left:6176;top:651;width:213;height:415" coordorigin="6176,651" coordsize="213,415">
              <v:shape style="position:absolute;left:6176;top:651;width:213;height:415" coordorigin="6176,651" coordsize="213,415" path="m6176,1066l6389,651e" filled="false" stroked="true" strokeweight=".292pt" strokecolor="#6d6e71">
                <v:path arrowok="t"/>
              </v:shape>
            </v:group>
            <v:group style="position:absolute;left:6432;top:295;width:140;height:272" coordorigin="6432,295" coordsize="140,272">
              <v:shape style="position:absolute;left:6432;top:295;width:140;height:272" coordorigin="6432,295" coordsize="140,272" path="m6432,567l6572,295e" filled="false" stroked="true" strokeweight=".292pt" strokecolor="#6d6e71">
                <v:path arrowok="t"/>
              </v:shape>
            </v:group>
            <v:group style="position:absolute;left:6190;top:654;width:217;height:422" coordorigin="6190,654" coordsize="217,422">
              <v:shape style="position:absolute;left:6190;top:654;width:217;height:422" coordorigin="6190,654" coordsize="217,422" path="m6190,1075l6406,654e" filled="false" stroked="true" strokeweight=".292pt" strokecolor="#6d6e71">
                <v:path arrowok="t"/>
              </v:shape>
            </v:group>
            <v:group style="position:absolute;left:6449;top:301;width:139;height:270" coordorigin="6449,301" coordsize="139,270">
              <v:shape style="position:absolute;left:6449;top:301;width:139;height:270" coordorigin="6449,301" coordsize="139,270" path="m6449,570l6588,301e" filled="false" stroked="true" strokeweight=".292pt" strokecolor="#6d6e71">
                <v:path arrowok="t"/>
              </v:shape>
              <v:shape style="position:absolute;left:6109;top:412;width:279;height:393" type="#_x0000_t75" stroked="false">
                <v:imagedata r:id="rId52" o:title=""/>
              </v:shape>
            </v:group>
            <v:group style="position:absolute;left:6078;top:839;width:61;height:70" coordorigin="6078,839" coordsize="61,70">
              <v:shape style="position:absolute;left:6078;top:839;width:61;height:70" coordorigin="6078,839" coordsize="61,70" path="m6119,839l6101,839,6093,843,6081,855,6078,864,6078,886,6081,894,6093,906,6101,909,6117,909,6123,907,6133,900,6135,898,6105,898,6101,896,6094,889,6093,882,6093,866,6094,860,6101,853,6105,851,6135,851,6135,850,6126,842,6119,839xe" filled="true" fillcolor="#231f20" stroked="false">
                <v:path arrowok="t"/>
                <v:fill type="solid"/>
              </v:shape>
              <v:shape style="position:absolute;left:6078;top:839;width:61;height:70" coordorigin="6078,839" coordsize="61,70" path="m6125,883l6124,888,6122,892,6117,896,6114,898,6135,898,6137,895,6139,887,6125,883xe" filled="true" fillcolor="#231f20" stroked="false">
                <v:path arrowok="t"/>
                <v:fill type="solid"/>
              </v:shape>
              <v:shape style="position:absolute;left:6078;top:839;width:61;height:70" coordorigin="6078,839" coordsize="61,70" path="m6135,851l6114,851,6117,852,6122,856,6124,859,6125,862,6138,859,6137,854,6135,851xe" filled="true" fillcolor="#231f20" stroked="false">
                <v:path arrowok="t"/>
                <v:fill type="solid"/>
              </v:shape>
            </v:group>
            <v:group style="position:absolute;left:6151;top:841;width:53;height:68" coordorigin="6151,841" coordsize="53,68">
              <v:shape style="position:absolute;left:6151;top:841;width:53;height:68" coordorigin="6151,841" coordsize="53,68" path="m6202,841l6151,841,6151,908,6203,908,6203,897,6165,897,6165,878,6199,878,6199,867,6165,867,6165,852,6202,852,6202,841xe" filled="true" fillcolor="#231f20" stroked="false">
                <v:path arrowok="t"/>
                <v:fill type="solid"/>
              </v:shape>
            </v:group>
            <v:group style="position:absolute;left:6215;top:841;width:55;height:68" coordorigin="6215,841" coordsize="55,68">
              <v:shape style="position:absolute;left:6215;top:841;width:55;height:68" coordorigin="6215,841" coordsize="55,68" path="m6229,841l6215,841,6215,908,6228,908,6228,864,6243,864,6229,841xe" filled="true" fillcolor="#231f20" stroked="false">
                <v:path arrowok="t"/>
                <v:fill type="solid"/>
              </v:shape>
              <v:shape style="position:absolute;left:6215;top:841;width:55;height:68" coordorigin="6215,841" coordsize="55,68" path="m6243,864l6228,864,6256,908,6270,908,6270,886,6257,886,6243,864xe" filled="true" fillcolor="#231f20" stroked="false">
                <v:path arrowok="t"/>
                <v:fill type="solid"/>
              </v:shape>
              <v:shape style="position:absolute;left:6215;top:841;width:55;height:68" coordorigin="6215,841" coordsize="55,68" path="m6270,841l6257,841,6257,886,6270,886,6270,841xe" filled="true" fillcolor="#231f20" stroked="false">
                <v:path arrowok="t"/>
                <v:fill type="solid"/>
              </v:shape>
            </v:group>
            <v:group style="position:absolute;left:6280;top:841;width:55;height:68" coordorigin="6280,841" coordsize="55,68">
              <v:shape style="position:absolute;left:6280;top:841;width:55;height:68" coordorigin="6280,841" coordsize="55,68" path="m6314,852l6300,852,6300,908,6314,908,6314,852xe" filled="true" fillcolor="#231f20" stroked="false">
                <v:path arrowok="t"/>
                <v:fill type="solid"/>
              </v:shape>
              <v:shape style="position:absolute;left:6280;top:841;width:55;height:68" coordorigin="6280,841" coordsize="55,68" path="m6334,841l6280,841,6280,852,6334,852,6334,841xe" filled="true" fillcolor="#231f20" stroked="false">
                <v:path arrowok="t"/>
                <v:fill type="solid"/>
              </v:shape>
            </v:group>
            <v:group style="position:absolute;left:6329;top:841;width:70;height:68" coordorigin="6329,841" coordsize="70,68">
              <v:shape style="position:absolute;left:6329;top:841;width:70;height:68" coordorigin="6329,841" coordsize="70,68" path="m6371,841l6356,841,6329,908,6344,908,6350,893,6392,893,6388,881,6354,881,6363,856,6377,856,6371,841xe" filled="true" fillcolor="#231f20" stroked="false">
                <v:path arrowok="t"/>
                <v:fill type="solid"/>
              </v:shape>
              <v:shape style="position:absolute;left:6329;top:841;width:70;height:68" coordorigin="6329,841" coordsize="70,68" path="m6392,893l6377,893,6383,908,6399,908,6392,893xe" filled="true" fillcolor="#231f20" stroked="false">
                <v:path arrowok="t"/>
                <v:fill type="solid"/>
              </v:shape>
              <v:shape style="position:absolute;left:6329;top:841;width:70;height:68" coordorigin="6329,841" coordsize="70,68" path="m6377,856l6363,856,6373,881,6388,881,6377,856xe" filled="true" fillcolor="#231f20" stroked="false">
                <v:path arrowok="t"/>
                <v:fill type="solid"/>
              </v:shape>
            </v:group>
            <v:group style="position:absolute;left:6392;top:841;width:65;height:68" coordorigin="6392,841" coordsize="65,68">
              <v:shape style="position:absolute;left:6392;top:841;width:65;height:68" coordorigin="6392,841" coordsize="65,68" path="m6407,841l6392,841,6416,908,6431,908,6438,891,6424,891,6407,841xe" filled="true" fillcolor="#231f20" stroked="false">
                <v:path arrowok="t"/>
                <v:fill type="solid"/>
              </v:shape>
              <v:shape style="position:absolute;left:6392;top:841;width:65;height:68" coordorigin="6392,841" coordsize="65,68" path="m6456,841l6441,841,6424,891,6438,891,6456,841xe" filled="true" fillcolor="#231f20" stroked="false">
                <v:path arrowok="t"/>
                <v:fill type="solid"/>
              </v:shape>
            </v:group>
            <v:group style="position:absolute;left:6460;top:839;width:67;height:70" coordorigin="6460,839" coordsize="67,70">
              <v:shape style="position:absolute;left:6460;top:839;width:67;height:70" coordorigin="6460,839" coordsize="67,70" path="m6504,839l6488,839,6483,840,6460,868,6460,886,6463,894,6475,906,6484,909,6504,909,6512,906,6521,898,6488,898,6484,896,6477,888,6475,882,6475,866,6476,861,6483,853,6488,851,6521,851,6512,843,6504,839xe" filled="true" fillcolor="#231f20" stroked="false">
                <v:path arrowok="t"/>
                <v:fill type="solid"/>
              </v:shape>
              <v:shape style="position:absolute;left:6460;top:839;width:67;height:70" coordorigin="6460,839" coordsize="67,70" path="m6521,851l6500,851,6504,853,6511,861,6513,866,6513,882,6511,888,6504,896,6499,898,6521,898,6524,894,6527,886,6527,863,6524,855,6521,851xe" filled="true" fillcolor="#231f20" stroked="false">
                <v:path arrowok="t"/>
                <v:fill type="solid"/>
              </v:shape>
            </v:group>
            <v:group style="position:absolute;left:6535;top:839;width:57;height:70" coordorigin="6535,839" coordsize="57,70">
              <v:shape style="position:absolute;left:6535;top:839;width:57;height:70" coordorigin="6535,839" coordsize="57,70" path="m6548,885l6535,886,6536,894,6538,899,6548,907,6554,909,6569,909,6574,908,6582,905,6585,903,6588,898,6559,898,6556,897,6551,893,6549,889,6548,885xe" filled="true" fillcolor="#231f20" stroked="false">
                <v:path arrowok="t"/>
                <v:fill type="solid"/>
              </v:shape>
              <v:shape style="position:absolute;left:6535;top:839;width:57;height:70" coordorigin="6535,839" coordsize="57,70" path="m6571,839l6557,839,6553,840,6537,864,6539,868,6547,875,6552,877,6565,880,6569,881,6573,882,6574,883,6575,884,6576,886,6577,887,6577,891,6576,893,6571,897,6568,898,6588,898,6590,896,6591,893,6591,884,6590,881,6559,864,6554,863,6551,860,6550,859,6550,856,6551,854,6555,852,6558,851,6587,851,6586,849,6578,841,6571,839xe" filled="true" fillcolor="#231f20" stroked="false">
                <v:path arrowok="t"/>
                <v:fill type="solid"/>
              </v:shape>
              <v:shape style="position:absolute;left:6535;top:839;width:57;height:70" coordorigin="6535,839" coordsize="57,70" path="m6587,851l6566,851,6569,852,6573,855,6574,857,6575,861,6589,860,6589,854,6587,851xe" filled="true" fillcolor="#231f20" stroked="false">
                <v:path arrowok="t"/>
                <v:fill type="solid"/>
              </v:shape>
            </v:group>
            <v:group style="position:absolute;left:6288;top:556;width:498;height:418" coordorigin="6288,556" coordsize="498,418">
              <v:shape style="position:absolute;left:6288;top:556;width:498;height:418" coordorigin="6288,556" coordsize="498,418" path="m6288,556l6401,562,6495,580,6571,606,6631,635,6709,689,6764,750,6786,812,6780,870,6750,920,6700,955,6636,973e" filled="false" stroked="true" strokeweight=".758pt" strokecolor="#231f20">
                <v:path arrowok="t"/>
              </v:shape>
            </v:group>
            <v:group style="position:absolute;left:6336;top:645;width:427;height:265" coordorigin="6336,645" coordsize="427,265">
              <v:shape style="position:absolute;left:6336;top:645;width:427;height:265" coordorigin="6336,645" coordsize="427,265" path="m6336,645l6427,658,6516,685,6597,723,6667,767,6721,816,6754,864,6763,910e" filled="false" stroked="true" strokeweight=".758pt" strokecolor="#231f20">
                <v:path arrowok="t"/>
              </v:shape>
            </v:group>
            <v:group style="position:absolute;left:6627;top:676;width:53;height:51" coordorigin="6627,676" coordsize="53,51">
              <v:shape style="position:absolute;left:6627;top:676;width:53;height:51" coordorigin="6627,676" coordsize="53,51" path="m6653,676l6659,695,6680,695,6663,707,6670,726,6653,714,6637,726,6643,707,6627,695,6647,695,6653,676xe" filled="false" stroked="true" strokeweight=".258pt" strokecolor="#231f20">
                <v:path arrowok="t"/>
              </v:shape>
            </v:group>
            <v:group style="position:absolute;left:6396;top:934;width:32;height:52" coordorigin="6396,934" coordsize="32,52">
              <v:shape style="position:absolute;left:6396;top:934;width:32;height:52" coordorigin="6396,934" coordsize="32,52" path="m6424,943l6409,943,6411,944,6414,947,6414,949,6414,956,6414,959,6410,967,6405,974,6396,985,6396,986,6424,986,6426,976,6406,976,6414,968,6420,961,6422,957,6424,953,6425,950,6425,945,6424,943xe" filled="true" fillcolor="#231f20" stroked="false">
                <v:path arrowok="t"/>
                <v:fill type="solid"/>
              </v:shape>
              <v:shape style="position:absolute;left:6396;top:934;width:32;height:52" coordorigin="6396,934" coordsize="32,52" path="m6427,971l6426,971,6425,973,6424,974,6423,975,6423,975,6421,976,6406,976,6426,976,6427,971xe" filled="true" fillcolor="#231f20" stroked="false">
                <v:path arrowok="t"/>
                <v:fill type="solid"/>
              </v:shape>
              <v:shape style="position:absolute;left:6396;top:934;width:32;height:52" coordorigin="6396,934" coordsize="32,52" path="m6414,934l6408,934,6405,935,6400,940,6398,943,6397,948,6398,949,6400,945,6403,943,6424,943,6422,939,6420,937,6416,935,6414,934xe" filled="true" fillcolor="#231f20" stroked="false">
                <v:path arrowok="t"/>
                <v:fill type="solid"/>
              </v:shape>
            </v:group>
            <v:group style="position:absolute;left:6433;top:934;width:32;height:53" coordorigin="6433,934" coordsize="32,53">
              <v:shape style="position:absolute;left:6433;top:934;width:32;height:53" coordorigin="6433,934" coordsize="32,53" path="m6451,934l6446,934,6443,935,6433,965,6434,969,6446,987,6451,987,6453,986,6456,984,6456,984,6448,984,6447,984,6444,944,6445,940,6445,938,6447,937,6447,937,6456,937,6454,935,6451,934xe" filled="true" fillcolor="#231f20" stroked="false">
                <v:path arrowok="t"/>
                <v:fill type="solid"/>
              </v:shape>
              <v:shape style="position:absolute;left:6433;top:934;width:32;height:53" coordorigin="6433,934" coordsize="32,53" path="m6456,937l6450,937,6451,937,6452,939,6453,941,6453,944,6453,969,6453,979,6452,981,6451,984,6450,984,6456,984,6464,965,6464,955,6463,950,6461,942,6459,939,6456,937xe" filled="true" fillcolor="#231f20" stroked="false">
                <v:path arrowok="t"/>
                <v:fill type="solid"/>
              </v:shape>
            </v:group>
            <v:group style="position:absolute;left:6472;top:934;width:27;height:52" coordorigin="6472,934" coordsize="27,52">
              <v:shape style="position:absolute;left:6472;top:934;width:27;height:52" coordorigin="6472,934" coordsize="27,52" path="m6498,984l6472,984,6472,986,6498,986,6498,984xe" filled="true" fillcolor="#231f20" stroked="false">
                <v:path arrowok="t"/>
                <v:fill type="solid"/>
              </v:shape>
              <v:shape style="position:absolute;left:6472;top:934;width:27;height:52" coordorigin="6472,934" coordsize="27,52" path="m6491,943l6478,943,6478,943,6479,944,6480,944,6480,945,6480,981,6480,982,6479,983,6477,984,6476,984,6495,984,6491,981,6491,943xe" filled="true" fillcolor="#231f20" stroked="false">
                <v:path arrowok="t"/>
                <v:fill type="solid"/>
              </v:shape>
              <v:shape style="position:absolute;left:6472;top:934;width:27;height:52" coordorigin="6472,934" coordsize="27,52" path="m6491,934l6489,934,6472,943,6472,944,6474,943,6476,943,6491,943,6491,934xe" filled="true" fillcolor="#231f20" stroked="false">
                <v:path arrowok="t"/>
                <v:fill type="solid"/>
              </v:shape>
            </v:group>
            <v:group style="position:absolute;left:6506;top:934;width:32;height:53" coordorigin="6506,934" coordsize="32,53">
              <v:shape style="position:absolute;left:6506;top:934;width:32;height:53" coordorigin="6506,934" coordsize="32,53" path="m6524,934l6519,934,6516,935,6506,965,6506,969,6519,987,6524,987,6525,986,6529,984,6529,984,6521,984,6520,984,6517,944,6518,940,6518,938,6520,937,6520,937,6529,937,6527,935,6524,934xe" filled="true" fillcolor="#231f20" stroked="false">
                <v:path arrowok="t"/>
                <v:fill type="solid"/>
              </v:shape>
              <v:shape style="position:absolute;left:6506;top:934;width:32;height:53" coordorigin="6506,934" coordsize="32,53" path="m6529,937l6523,937,6524,937,6525,939,6526,941,6526,944,6526,969,6526,979,6525,981,6524,984,6523,984,6529,984,6537,965,6537,955,6536,950,6534,942,6532,939,6529,937xe" filled="true" fillcolor="#231f20" stroked="false">
                <v:path arrowok="t"/>
                <v:fill type="solid"/>
              </v:shape>
            </v:group>
            <v:group style="position:absolute;left:6764;top:558;width:53;height:50" coordorigin="6764,558" coordsize="53,50">
              <v:shape style="position:absolute;left:6764;top:558;width:53;height:50" coordorigin="6764,558" coordsize="53,50" path="m6790,558l6797,577,6817,577,6800,589,6807,608,6790,597,6774,608,6780,589,6764,577,6784,577,6790,558xe" filled="false" stroked="true" strokeweight=".258pt" strokecolor="#231f20">
                <v:path arrowok="t"/>
              </v:shape>
            </v:group>
            <v:group style="position:absolute;left:6691;top:443;width:53;height:51" coordorigin="6691,443" coordsize="53,51">
              <v:shape style="position:absolute;left:6691;top:443;width:53;height:51" coordorigin="6691,443" coordsize="53,51" path="m6718,443l6724,462,6744,462,6728,474,6734,493,6718,481,6702,493,6708,474,6691,462,6712,462,6718,443xe" filled="false" stroked="true" strokeweight=".258pt" strokecolor="#231f20">
                <v:path arrowok="t"/>
              </v:shape>
            </v:group>
            <v:group style="position:absolute;left:6603;top:507;width:53;height:50" coordorigin="6603,507" coordsize="53,50">
              <v:shape style="position:absolute;left:6603;top:507;width:53;height:50" coordorigin="6603,507" coordsize="53,50" path="m6630,507l6636,526,6656,526,6640,537,6646,557,6630,545,6613,557,6620,537,6603,526,6624,526,6630,507xe" filled="false" stroked="true" strokeweight=".258pt" strokecolor="#231f20">
                <v:path arrowok="t"/>
              </v:shape>
            </v:group>
            <v:group style="position:absolute;left:6684;top:584;width:43;height:41" coordorigin="6684,584" coordsize="43,41">
              <v:shape style="position:absolute;left:6684;top:584;width:43;height:41" coordorigin="6684,584" coordsize="43,41" path="m6706,584l6711,600,6727,600,6714,609,6719,625,6706,615,6692,625,6697,609,6684,600,6701,600,6706,584xe" filled="false" stroked="true" strokeweight=".209pt" strokecolor="#231f20">
                <v:path arrowok="t"/>
              </v:shape>
            </v:group>
            <v:group style="position:absolute;left:6554;top:406;width:213;height:344" coordorigin="6554,406" coordsize="213,344">
              <v:shape style="position:absolute;left:6554;top:406;width:213;height:344" coordorigin="6554,406" coordsize="213,344" path="m6554,406l6616,437,6672,482,6717,538,6750,603,6766,674,6764,750e" filled="false" stroked="true" strokeweight=".758pt" strokecolor="#231f20">
                <v:path arrowok="t"/>
              </v:shape>
            </v:group>
            <v:group style="position:absolute;left:6255;top:837;width:489;height:206" coordorigin="6255,837" coordsize="489,206">
              <v:shape style="position:absolute;left:6255;top:837;width:489;height:206" coordorigin="6255,837" coordsize="489,206" path="m6744,837l6706,902,6654,958,6591,1003,6519,1032,6442,1042,6392,1038,6344,1027,6298,1009,6255,984e" filled="false" stroked="true" strokeweight=".758pt" strokecolor="#231f20">
                <v:path arrowok="t"/>
              </v:shape>
            </v:group>
            <v:group style="position:absolute;left:6000;top:275;width:879;height:879" coordorigin="6000,275" coordsize="879,879">
              <v:shape style="position:absolute;left:6000;top:275;width:879;height:879" coordorigin="6000,275" coordsize="879,879" path="m6440,275l6511,281,6579,297,6642,324,6699,360,6750,404,6794,455,6830,512,6857,575,6873,643,6879,714,6873,786,6857,853,6830,916,6794,974,6750,1025,6699,1069,6642,1105,6579,1131,6511,1148,6440,1154,6368,1148,6301,1131,6238,1105,6180,1069,6129,1025,6085,974,6049,916,6023,853,6006,786,6000,714,6006,643,6023,575,6049,512,6085,455,6129,404,6180,360,6238,324,6301,297,6368,281,6440,275xe" filled="false" stroked="true" strokeweight=".567pt" strokecolor="#231f20">
                <v:path arrowok="t"/>
              </v:shape>
              <v:shape style="position:absolute;left:6301;top:997;width:288;height:118" type="#_x0000_t75" stroked="false">
                <v:imagedata r:id="rId50" o:title=""/>
              </v:shape>
            </v:group>
            <w10:wrap type="topAndBottom"/>
          </v:group>
        </w:pict>
      </w:r>
      <w:r>
        <w:rPr/>
        <w:pict>
          <v:group style="position:absolute;margin-left:348.604004pt;margin-top:13.44721pt;width:44.55pt;height:44.55pt;mso-position-horizontal-relative:page;mso-position-vertical-relative:paragraph;z-index:2416;mso-wrap-distance-left:0;mso-wrap-distance-right:0" coordorigin="6972,269" coordsize="891,891">
            <v:group style="position:absolute;left:6978;top:275;width:879;height:879" coordorigin="6978,275" coordsize="879,879">
              <v:shape style="position:absolute;left:6978;top:275;width:879;height:879" coordorigin="6978,275" coordsize="879,879" path="m7417,275l7346,281,7279,297,7216,324,7158,360,7107,404,7063,455,7027,512,7000,575,6984,643,6978,714,6984,786,7000,853,7027,916,7063,974,7107,1025,7158,1069,7216,1105,7279,1131,7346,1148,7417,1154,7489,1148,7556,1131,7619,1105,7677,1069,7728,1025,7772,974,7808,916,7834,853,7851,786,7857,714,7851,643,7834,575,7808,512,7772,455,7728,404,7677,360,7619,324,7556,297,7489,281,7417,275xe" filled="true" fillcolor="#d1d3d4" stroked="false">
                <v:path arrowok="t"/>
                <v:fill type="solid"/>
              </v:shape>
            </v:group>
            <v:group style="position:absolute;left:6978;top:275;width:879;height:879" coordorigin="6978,275" coordsize="879,879">
              <v:shape style="position:absolute;left:6978;top:275;width:879;height:879" coordorigin="6978,275" coordsize="879,879" path="m7417,275l7489,281,7556,297,7619,324,7677,360,7728,404,7772,455,7808,512,7834,575,7851,643,7857,714,7851,786,7834,853,7808,916,7772,974,7728,1025,7677,1069,7619,1105,7556,1131,7489,1148,7417,1154,7346,1148,7279,1131,7216,1105,7158,1069,7107,1025,7063,974,7027,916,7000,853,6984,786,6978,714,6984,643,7000,575,7027,512,7063,455,7107,404,7158,360,7216,324,7279,297,7346,281,7417,275xe" filled="false" stroked="true" strokeweight=".425pt" strokecolor="#231f20">
                <v:path arrowok="t"/>
              </v:shape>
            </v:group>
            <v:group style="position:absolute;left:7181;top:658;width:220;height:428" coordorigin="7181,658" coordsize="220,428">
              <v:shape style="position:absolute;left:7181;top:658;width:220;height:428" coordorigin="7181,658" coordsize="220,428" path="m7181,1085l7401,658e" filled="false" stroked="true" strokeweight=".292pt" strokecolor="#6d6e71">
                <v:path arrowok="t"/>
              </v:shape>
            </v:group>
            <v:group style="position:absolute;left:7444;top:306;width:137;height:267" coordorigin="7444,306" coordsize="137,267">
              <v:shape style="position:absolute;left:7444;top:306;width:137;height:267" coordorigin="7444,306" coordsize="137,267" path="m7444,573l7581,306e" filled="false" stroked="true" strokeweight=".292pt" strokecolor="#6d6e71">
                <v:path arrowok="t"/>
              </v:shape>
            </v:group>
            <v:group style="position:absolute;left:6987;top:418;width:107;height:207" coordorigin="6987,418" coordsize="107,207">
              <v:shape style="position:absolute;left:6987;top:418;width:107;height:207" coordorigin="6987,418" coordsize="107,207" path="m6987,624l7094,418e" filled="false" stroked="true" strokeweight=".292pt" strokecolor="#6d6e71">
                <v:path arrowok="t"/>
              </v:shape>
            </v:group>
            <v:group style="position:absolute;left:6980;top:381;width:151;height:295" coordorigin="6980,381" coordsize="151,295">
              <v:shape style="position:absolute;left:6980;top:381;width:151;height:295" coordorigin="6980,381" coordsize="151,295" path="m6980,675l7131,381e" filled="false" stroked="true" strokeweight=".292pt" strokecolor="#6d6e71">
                <v:path arrowok="t"/>
              </v:shape>
            </v:group>
            <v:group style="position:absolute;left:6978;top:357;width:185;height:359" coordorigin="6978,357" coordsize="185,359">
              <v:shape style="position:absolute;left:6978;top:357;width:185;height:359" coordorigin="6978,357" coordsize="185,359" path="m6978,715l7162,357e" filled="false" stroked="true" strokeweight=".292pt" strokecolor="#6d6e71">
                <v:path arrowok="t"/>
              </v:shape>
            </v:group>
            <v:group style="position:absolute;left:6979;top:338;width:212;height:411" coordorigin="6979,338" coordsize="212,411">
              <v:shape style="position:absolute;left:6979;top:338;width:212;height:411" coordorigin="6979,338" coordsize="212,411" path="m6979,749l7191,338e" filled="false" stroked="true" strokeweight=".292pt" strokecolor="#6d6e71">
                <v:path arrowok="t"/>
              </v:shape>
            </v:group>
            <v:group style="position:absolute;left:6983;top:323;width:234;height:456" coordorigin="6983,323" coordsize="234,456">
              <v:shape style="position:absolute;left:6983;top:323;width:234;height:456" coordorigin="6983,323" coordsize="234,456" path="m6983,779l7217,323e" filled="false" stroked="true" strokeweight=".292pt" strokecolor="#6d6e71">
                <v:path arrowok="t"/>
              </v:shape>
            </v:group>
            <v:group style="position:absolute;left:6988;top:312;width:254;height:495" coordorigin="6988,312" coordsize="254,495">
              <v:shape style="position:absolute;left:6988;top:312;width:254;height:495" coordorigin="6988,312" coordsize="254,495" path="m6988,806l7242,312e" filled="false" stroked="true" strokeweight=".292pt" strokecolor="#6d6e71">
                <v:path arrowok="t"/>
              </v:shape>
            </v:group>
            <v:group style="position:absolute;left:6994;top:302;width:272;height:529" coordorigin="6994,302" coordsize="272,529">
              <v:shape style="position:absolute;left:6994;top:302;width:272;height:529" coordorigin="6994,302" coordsize="272,529" path="m6994,831l7265,302e" filled="false" stroked="true" strokeweight=".292pt" strokecolor="#6d6e71">
                <v:path arrowok="t"/>
              </v:shape>
            </v:group>
            <v:group style="position:absolute;left:7001;top:294;width:288;height:560" coordorigin="7001,294" coordsize="288,560">
              <v:shape style="position:absolute;left:7001;top:294;width:288;height:560" coordorigin="7001,294" coordsize="288,560" path="m7001,854l7288,294e" filled="false" stroked="true" strokeweight=".292pt" strokecolor="#6d6e71">
                <v:path arrowok="t"/>
              </v:shape>
            </v:group>
            <v:group style="position:absolute;left:7008;top:288;width:302;height:587" coordorigin="7008,288" coordsize="302,587">
              <v:shape style="position:absolute;left:7008;top:288;width:302;height:587" coordorigin="7008,288" coordsize="302,587" path="m7008,875l7310,288e" filled="false" stroked="true" strokeweight=".292pt" strokecolor="#6d6e71">
                <v:path arrowok="t"/>
              </v:shape>
            </v:group>
            <v:group style="position:absolute;left:7017;top:283;width:315;height:612" coordorigin="7017,283" coordsize="315,612">
              <v:shape style="position:absolute;left:7017;top:283;width:315;height:612" coordorigin="7017,283" coordsize="315,612" path="m7017,895l7331,283e" filled="false" stroked="true" strokeweight=".292pt" strokecolor="#6d6e71">
                <v:path arrowok="t"/>
              </v:shape>
            </v:group>
            <v:group style="position:absolute;left:7026;top:280;width:326;height:634" coordorigin="7026,280" coordsize="326,634">
              <v:shape style="position:absolute;left:7026;top:280;width:326;height:634" coordorigin="7026,280" coordsize="326,634" path="m7026,914l7351,280e" filled="false" stroked="true" strokeweight=".292pt" strokecolor="#6d6e71">
                <v:path arrowok="t"/>
              </v:shape>
            </v:group>
            <v:group style="position:absolute;left:7035;top:277;width:336;height:655" coordorigin="7035,277" coordsize="336,655">
              <v:shape style="position:absolute;left:7035;top:277;width:336;height:655" coordorigin="7035,277" coordsize="336,655" path="m7035,932l7371,277e" filled="false" stroked="true" strokeweight=".292pt" strokecolor="#6d6e71">
                <v:path arrowok="t"/>
              </v:shape>
            </v:group>
            <v:group style="position:absolute;left:7046;top:276;width:346;height:673" coordorigin="7046,276" coordsize="346,673">
              <v:shape style="position:absolute;left:7046;top:276;width:346;height:673" coordorigin="7046,276" coordsize="346,673" path="m7046,948l7391,276e" filled="false" stroked="true" strokeweight=".292pt" strokecolor="#6d6e71">
                <v:path arrowok="t"/>
              </v:shape>
            </v:group>
            <v:group style="position:absolute;left:7056;top:275;width:354;height:690" coordorigin="7056,275" coordsize="354,690">
              <v:shape style="position:absolute;left:7056;top:275;width:354;height:690" coordorigin="7056,275" coordsize="354,690" path="m7056,964l7410,275e" filled="false" stroked="true" strokeweight=".292pt" strokecolor="#6d6e71">
                <v:path arrowok="t"/>
              </v:shape>
            </v:group>
            <v:group style="position:absolute;left:7067;top:275;width:362;height:705" coordorigin="7067,275" coordsize="362,705">
              <v:shape style="position:absolute;left:7067;top:275;width:362;height:705" coordorigin="7067,275" coordsize="362,705" path="m7067,979l7429,275e" filled="false" stroked="true" strokeweight=".292pt" strokecolor="#6d6e71">
                <v:path arrowok="t"/>
              </v:shape>
            </v:group>
            <v:group style="position:absolute;left:7078;top:613;width:196;height:381" coordorigin="7078,613" coordsize="196,381">
              <v:shape style="position:absolute;left:7078;top:613;width:196;height:381" coordorigin="7078,613" coordsize="196,381" path="m7078,994l7274,613e" filled="false" stroked="true" strokeweight=".292pt" strokecolor="#6d6e71">
                <v:path arrowok="t"/>
              </v:shape>
            </v:group>
            <v:group style="position:absolute;left:7303;top:276;width:145;height:281" coordorigin="7303,276" coordsize="145,281">
              <v:shape style="position:absolute;left:7303;top:276;width:145;height:281" coordorigin="7303,276" coordsize="145,281" path="m7303,557l7447,276e" filled="false" stroked="true" strokeweight=".292pt" strokecolor="#6d6e71">
                <v:path arrowok="t"/>
              </v:shape>
            </v:group>
            <v:group style="position:absolute;left:7090;top:627;width:196;height:381" coordorigin="7090,627" coordsize="196,381">
              <v:shape style="position:absolute;left:7090;top:627;width:196;height:381" coordorigin="7090,627" coordsize="196,381" path="m7090,1007l7286,627e" filled="false" stroked="true" strokeweight=".292pt" strokecolor="#6d6e71">
                <v:path arrowok="t"/>
              </v:shape>
            </v:group>
            <v:group style="position:absolute;left:7320;top:278;width:145;height:282" coordorigin="7320,278" coordsize="145,282">
              <v:shape style="position:absolute;left:7320;top:278;width:145;height:282" coordorigin="7320,278" coordsize="145,282" path="m7320,559l7465,278e" filled="false" stroked="true" strokeweight=".292pt" strokecolor="#6d6e71">
                <v:path arrowok="t"/>
              </v:shape>
            </v:group>
            <v:group style="position:absolute;left:7102;top:638;width:197;height:383" coordorigin="7102,638" coordsize="197,383">
              <v:shape style="position:absolute;left:7102;top:638;width:197;height:383" coordorigin="7102,638" coordsize="197,383" path="m7102,1020l7299,638e" filled="false" stroked="true" strokeweight=".292pt" strokecolor="#6d6e71">
                <v:path arrowok="t"/>
              </v:shape>
            </v:group>
            <v:group style="position:absolute;left:7339;top:280;width:144;height:279" coordorigin="7339,280" coordsize="144,279">
              <v:shape style="position:absolute;left:7339;top:280;width:144;height:279" coordorigin="7339,280" coordsize="144,279" path="m7339,559l7483,280e" filled="false" stroked="true" strokeweight=".292pt" strokecolor="#6d6e71">
                <v:path arrowok="t"/>
              </v:shape>
            </v:group>
            <v:group style="position:absolute;left:7115;top:643;width:200;height:390" coordorigin="7115,643" coordsize="200,390">
              <v:shape style="position:absolute;left:7115;top:643;width:200;height:390" coordorigin="7115,643" coordsize="200,390" path="m7115,1033l7315,643e" filled="false" stroked="true" strokeweight=".292pt" strokecolor="#6d6e71">
                <v:path arrowok="t"/>
              </v:shape>
            </v:group>
            <v:group style="position:absolute;left:7357;top:283;width:143;height:278" coordorigin="7357,283" coordsize="143,278">
              <v:shape style="position:absolute;left:7357;top:283;width:143;height:278" coordorigin="7357,283" coordsize="143,278" path="m7357,560l7500,283e" filled="false" stroked="true" strokeweight=".292pt" strokecolor="#6d6e71">
                <v:path arrowok="t"/>
              </v:shape>
            </v:group>
            <v:group style="position:absolute;left:7127;top:647;width:205;height:398" coordorigin="7127,647" coordsize="205,398">
              <v:shape style="position:absolute;left:7127;top:647;width:205;height:398" coordorigin="7127,647" coordsize="205,398" path="m7127,1044l7332,647e" filled="false" stroked="true" strokeweight=".292pt" strokecolor="#6d6e71">
                <v:path arrowok="t"/>
              </v:shape>
            </v:group>
            <v:group style="position:absolute;left:7375;top:286;width:142;height:276" coordorigin="7375,286" coordsize="142,276">
              <v:shape style="position:absolute;left:7375;top:286;width:142;height:276" coordorigin="7375,286" coordsize="142,276" path="m7375,562l7517,286e" filled="false" stroked="true" strokeweight=".292pt" strokecolor="#6d6e71">
                <v:path arrowok="t"/>
              </v:shape>
            </v:group>
            <v:group style="position:absolute;left:7140;top:649;width:209;height:407" coordorigin="7140,649" coordsize="209,407">
              <v:shape style="position:absolute;left:7140;top:649;width:209;height:407" coordorigin="7140,649" coordsize="209,407" path="m7140,1055l7349,649e" filled="false" stroked="true" strokeweight=".292pt" strokecolor="#6d6e71">
                <v:path arrowok="t"/>
              </v:shape>
            </v:group>
            <v:group style="position:absolute;left:7393;top:290;width:141;height:274" coordorigin="7393,290" coordsize="141,274">
              <v:shape style="position:absolute;left:7393;top:290;width:141;height:274" coordorigin="7393,290" coordsize="141,274" path="m7393,564l7533,290e" filled="false" stroked="true" strokeweight=".292pt" strokecolor="#6d6e71">
                <v:path arrowok="t"/>
              </v:shape>
            </v:group>
            <v:group style="position:absolute;left:7154;top:651;width:213;height:415" coordorigin="7154,651" coordsize="213,415">
              <v:shape style="position:absolute;left:7154;top:651;width:213;height:415" coordorigin="7154,651" coordsize="213,415" path="m7154,1066l7367,651e" filled="false" stroked="true" strokeweight=".292pt" strokecolor="#6d6e71">
                <v:path arrowok="t"/>
              </v:shape>
            </v:group>
            <v:group style="position:absolute;left:7410;top:295;width:140;height:272" coordorigin="7410,295" coordsize="140,272">
              <v:shape style="position:absolute;left:7410;top:295;width:140;height:272" coordorigin="7410,295" coordsize="140,272" path="m7410,567l7550,295e" filled="false" stroked="true" strokeweight=".292pt" strokecolor="#6d6e71">
                <v:path arrowok="t"/>
              </v:shape>
            </v:group>
            <v:group style="position:absolute;left:7168;top:654;width:217;height:422" coordorigin="7168,654" coordsize="217,422">
              <v:shape style="position:absolute;left:7168;top:654;width:217;height:422" coordorigin="7168,654" coordsize="217,422" path="m7168,1075l7384,654e" filled="false" stroked="true" strokeweight=".292pt" strokecolor="#6d6e71">
                <v:path arrowok="t"/>
              </v:shape>
            </v:group>
            <v:group style="position:absolute;left:7427;top:301;width:139;height:270" coordorigin="7427,301" coordsize="139,270">
              <v:shape style="position:absolute;left:7427;top:301;width:139;height:270" coordorigin="7427,301" coordsize="139,270" path="m7427,570l7566,301e" filled="false" stroked="true" strokeweight=".292pt" strokecolor="#6d6e71">
                <v:path arrowok="t"/>
              </v:shape>
              <v:shape style="position:absolute;left:7087;top:412;width:279;height:393" type="#_x0000_t75" stroked="false">
                <v:imagedata r:id="rId53" o:title=""/>
              </v:shape>
            </v:group>
            <v:group style="position:absolute;left:7056;top:839;width:61;height:70" coordorigin="7056,839" coordsize="61,70">
              <v:shape style="position:absolute;left:7056;top:839;width:61;height:70" coordorigin="7056,839" coordsize="61,70" path="m7097,839l7079,839,7071,843,7059,855,7056,864,7056,886,7059,894,7071,906,7079,909,7095,909,7101,907,7111,900,7113,898,7083,898,7078,896,7072,889,7071,882,7071,866,7072,860,7079,853,7083,851,7113,851,7112,850,7104,842,7097,839xe" filled="true" fillcolor="#231f20" stroked="false">
                <v:path arrowok="t"/>
                <v:fill type="solid"/>
              </v:shape>
              <v:shape style="position:absolute;left:7056;top:839;width:61;height:70" coordorigin="7056,839" coordsize="61,70" path="m7103,883l7102,888,7100,892,7094,896,7091,898,7113,898,7114,895,7116,887,7103,883xe" filled="true" fillcolor="#231f20" stroked="false">
                <v:path arrowok="t"/>
                <v:fill type="solid"/>
              </v:shape>
              <v:shape style="position:absolute;left:7056;top:839;width:61;height:70" coordorigin="7056,839" coordsize="61,70" path="m7113,851l7092,851,7095,852,7100,856,7102,859,7102,862,7116,859,7115,854,7113,851xe" filled="true" fillcolor="#231f20" stroked="false">
                <v:path arrowok="t"/>
                <v:fill type="solid"/>
              </v:shape>
            </v:group>
            <v:group style="position:absolute;left:7128;top:841;width:53;height:68" coordorigin="7128,841" coordsize="53,68">
              <v:shape style="position:absolute;left:7128;top:841;width:53;height:68" coordorigin="7128,841" coordsize="53,68" path="m7180,841l7128,841,7128,908,7181,908,7181,897,7142,897,7142,878,7177,878,7177,867,7142,867,7142,852,7180,852,7180,841xe" filled="true" fillcolor="#231f20" stroked="false">
                <v:path arrowok="t"/>
                <v:fill type="solid"/>
              </v:shape>
            </v:group>
            <v:group style="position:absolute;left:7193;top:841;width:55;height:68" coordorigin="7193,841" coordsize="55,68">
              <v:shape style="position:absolute;left:7193;top:841;width:55;height:68" coordorigin="7193,841" coordsize="55,68" path="m7206,841l7193,841,7193,908,7206,908,7206,864,7221,864,7206,841xe" filled="true" fillcolor="#231f20" stroked="false">
                <v:path arrowok="t"/>
                <v:fill type="solid"/>
              </v:shape>
              <v:shape style="position:absolute;left:7193;top:841;width:55;height:68" coordorigin="7193,841" coordsize="55,68" path="m7221,864l7206,864,7234,908,7248,908,7248,886,7235,886,7221,864xe" filled="true" fillcolor="#231f20" stroked="false">
                <v:path arrowok="t"/>
                <v:fill type="solid"/>
              </v:shape>
              <v:shape style="position:absolute;left:7193;top:841;width:55;height:68" coordorigin="7193,841" coordsize="55,68" path="m7248,841l7235,841,7235,886,7248,886,7248,841xe" filled="true" fillcolor="#231f20" stroked="false">
                <v:path arrowok="t"/>
                <v:fill type="solid"/>
              </v:shape>
            </v:group>
            <v:group style="position:absolute;left:7257;top:841;width:55;height:68" coordorigin="7257,841" coordsize="55,68">
              <v:shape style="position:absolute;left:7257;top:841;width:55;height:68" coordorigin="7257,841" coordsize="55,68" path="m7292,852l7278,852,7278,908,7292,908,7292,852xe" filled="true" fillcolor="#231f20" stroked="false">
                <v:path arrowok="t"/>
                <v:fill type="solid"/>
              </v:shape>
              <v:shape style="position:absolute;left:7257;top:841;width:55;height:68" coordorigin="7257,841" coordsize="55,68" path="m7312,841l7257,841,7257,852,7312,852,7312,841xe" filled="true" fillcolor="#231f20" stroked="false">
                <v:path arrowok="t"/>
                <v:fill type="solid"/>
              </v:shape>
            </v:group>
            <v:group style="position:absolute;left:7307;top:841;width:70;height:68" coordorigin="7307,841" coordsize="70,68">
              <v:shape style="position:absolute;left:7307;top:841;width:70;height:68" coordorigin="7307,841" coordsize="70,68" path="m7349,841l7334,841,7307,908,7322,908,7328,893,7370,893,7365,881,7332,881,7341,856,7355,856,7349,841xe" filled="true" fillcolor="#231f20" stroked="false">
                <v:path arrowok="t"/>
                <v:fill type="solid"/>
              </v:shape>
              <v:shape style="position:absolute;left:7307;top:841;width:70;height:68" coordorigin="7307,841" coordsize="70,68" path="m7370,893l7355,893,7361,908,7376,908,7370,893xe" filled="true" fillcolor="#231f20" stroked="false">
                <v:path arrowok="t"/>
                <v:fill type="solid"/>
              </v:shape>
              <v:shape style="position:absolute;left:7307;top:841;width:70;height:68" coordorigin="7307,841" coordsize="70,68" path="m7355,856l7341,856,7351,881,7365,881,7355,856xe" filled="true" fillcolor="#231f20" stroked="false">
                <v:path arrowok="t"/>
                <v:fill type="solid"/>
              </v:shape>
            </v:group>
            <v:group style="position:absolute;left:7370;top:841;width:65;height:68" coordorigin="7370,841" coordsize="65,68">
              <v:shape style="position:absolute;left:7370;top:841;width:65;height:68" coordorigin="7370,841" coordsize="65,68" path="m7385,841l7370,841,7394,908,7409,908,7416,891,7402,891,7385,841xe" filled="true" fillcolor="#231f20" stroked="false">
                <v:path arrowok="t"/>
                <v:fill type="solid"/>
              </v:shape>
              <v:shape style="position:absolute;left:7370;top:841;width:65;height:68" coordorigin="7370,841" coordsize="65,68" path="m7434,841l7419,841,7402,891,7416,891,7434,841xe" filled="true" fillcolor="#231f20" stroked="false">
                <v:path arrowok="t"/>
                <v:fill type="solid"/>
              </v:shape>
            </v:group>
            <v:group style="position:absolute;left:7438;top:839;width:67;height:70" coordorigin="7438,839" coordsize="67,70">
              <v:shape style="position:absolute;left:7438;top:839;width:67;height:70" coordorigin="7438,839" coordsize="67,70" path="m7482,839l7466,839,7461,840,7438,868,7438,886,7441,894,7453,906,7461,909,7482,909,7490,906,7498,898,7466,898,7462,896,7454,888,7452,882,7453,866,7454,861,7461,853,7466,851,7498,851,7490,843,7482,839xe" filled="true" fillcolor="#231f20" stroked="false">
                <v:path arrowok="t"/>
                <v:fill type="solid"/>
              </v:shape>
              <v:shape style="position:absolute;left:7438;top:839;width:67;height:70" coordorigin="7438,839" coordsize="67,70" path="m7498,851l7477,851,7482,853,7489,861,7491,866,7491,882,7489,888,7482,896,7477,898,7498,898,7502,894,7505,886,7505,863,7502,855,7498,851xe" filled="true" fillcolor="#231f20" stroked="false">
                <v:path arrowok="t"/>
                <v:fill type="solid"/>
              </v:shape>
            </v:group>
            <v:group style="position:absolute;left:7512;top:839;width:57;height:70" coordorigin="7512,839" coordsize="57,70">
              <v:shape style="position:absolute;left:7512;top:839;width:57;height:70" coordorigin="7512,839" coordsize="57,70" path="m7526,885l7512,886,7513,894,7516,899,7526,907,7532,909,7547,909,7552,908,7560,905,7563,903,7566,898,7537,898,7533,897,7528,893,7527,889,7526,885xe" filled="true" fillcolor="#231f20" stroked="false">
                <v:path arrowok="t"/>
                <v:fill type="solid"/>
              </v:shape>
              <v:shape style="position:absolute;left:7512;top:839;width:57;height:70" coordorigin="7512,839" coordsize="57,70" path="m7549,839l7535,839,7530,840,7515,864,7517,868,7524,875,7530,877,7543,880,7547,881,7551,882,7552,883,7553,884,7554,886,7555,887,7555,891,7554,893,7549,897,7546,898,7566,898,7567,896,7569,893,7569,884,7568,881,7536,864,7532,863,7529,860,7528,859,7528,856,7529,854,7533,852,7536,851,7565,851,7564,849,7555,841,7549,839xe" filled="true" fillcolor="#231f20" stroked="false">
                <v:path arrowok="t"/>
                <v:fill type="solid"/>
              </v:shape>
              <v:shape style="position:absolute;left:7512;top:839;width:57;height:70" coordorigin="7512,839" coordsize="57,70" path="m7565,851l7544,851,7547,852,7551,855,7552,857,7553,861,7567,860,7566,854,7565,851xe" filled="true" fillcolor="#231f20" stroked="false">
                <v:path arrowok="t"/>
                <v:fill type="solid"/>
              </v:shape>
            </v:group>
            <v:group style="position:absolute;left:7266;top:556;width:498;height:418" coordorigin="7266,556" coordsize="498,418">
              <v:shape style="position:absolute;left:7266;top:556;width:498;height:418" coordorigin="7266,556" coordsize="498,418" path="m7266,556l7379,562,7472,580,7549,606,7609,635,7687,689,7742,750,7764,812,7758,870,7727,920,7678,955,7614,973e" filled="false" stroked="true" strokeweight=".758pt" strokecolor="#231f20">
                <v:path arrowok="t"/>
              </v:shape>
            </v:group>
            <v:group style="position:absolute;left:7314;top:645;width:427;height:265" coordorigin="7314,645" coordsize="427,265">
              <v:shape style="position:absolute;left:7314;top:645;width:427;height:265" coordorigin="7314,645" coordsize="427,265" path="m7314,645l7405,658,7493,685,7575,723,7645,767,7699,816,7732,864,7741,910e" filled="false" stroked="true" strokeweight=".758pt" strokecolor="#231f20">
                <v:path arrowok="t"/>
              </v:shape>
            </v:group>
            <v:group style="position:absolute;left:7605;top:676;width:53;height:51" coordorigin="7605,676" coordsize="53,51">
              <v:shape style="position:absolute;left:7605;top:676;width:53;height:51" coordorigin="7605,676" coordsize="53,51" path="m7631,676l7637,695,7657,695,7641,707,7647,726,7631,714,7615,726,7621,707,7605,695,7625,695,7631,676xe" filled="false" stroked="true" strokeweight=".258pt" strokecolor="#231f20">
                <v:path arrowok="t"/>
              </v:shape>
            </v:group>
            <v:group style="position:absolute;left:7374;top:934;width:32;height:52" coordorigin="7374,934" coordsize="32,52">
              <v:shape style="position:absolute;left:7374;top:934;width:32;height:52" coordorigin="7374,934" coordsize="32,52" path="m7402,943l7387,943,7388,944,7391,947,7392,949,7392,956,7391,959,7388,967,7382,974,7374,985,7374,986,7402,986,7404,976,7384,976,7392,968,7397,961,7400,957,7402,953,7402,950,7402,945,7402,943xe" filled="true" fillcolor="#231f20" stroked="false">
                <v:path arrowok="t"/>
                <v:fill type="solid"/>
              </v:shape>
              <v:shape style="position:absolute;left:7374;top:934;width:32;height:52" coordorigin="7374,934" coordsize="32,52" path="m7405,971l7403,971,7403,973,7402,974,7401,975,7400,975,7399,976,7384,976,7404,976,7405,971xe" filled="true" fillcolor="#231f20" stroked="false">
                <v:path arrowok="t"/>
                <v:fill type="solid"/>
              </v:shape>
              <v:shape style="position:absolute;left:7374;top:934;width:32;height:52" coordorigin="7374,934" coordsize="32,52" path="m7392,934l7386,934,7383,935,7378,940,7376,943,7374,948,7376,949,7378,945,7381,943,7402,943,7400,939,7398,937,7394,935,7392,934xe" filled="true" fillcolor="#231f20" stroked="false">
                <v:path arrowok="t"/>
                <v:fill type="solid"/>
              </v:shape>
            </v:group>
            <v:group style="position:absolute;left:7411;top:934;width:32;height:53" coordorigin="7411,934" coordsize="32,53">
              <v:shape style="position:absolute;left:7411;top:934;width:32;height:53" coordorigin="7411,934" coordsize="32,53" path="m7429,934l7424,934,7421,935,7411,965,7411,969,7424,987,7428,987,7430,986,7434,984,7434,984,7425,984,7425,984,7422,944,7422,940,7423,938,7425,937,7425,937,7434,937,7432,935,7429,934xe" filled="true" fillcolor="#231f20" stroked="false">
                <v:path arrowok="t"/>
                <v:fill type="solid"/>
              </v:shape>
              <v:shape style="position:absolute;left:7411;top:934;width:32;height:53" coordorigin="7411,934" coordsize="32,53" path="m7434,937l7428,937,7429,937,7430,939,7431,941,7431,944,7431,969,7431,979,7430,981,7429,984,7428,984,7434,984,7442,965,7442,955,7441,950,7439,942,7437,939,7434,937xe" filled="true" fillcolor="#231f20" stroked="false">
                <v:path arrowok="t"/>
                <v:fill type="solid"/>
              </v:shape>
            </v:group>
            <v:group style="position:absolute;left:7450;top:934;width:27;height:52" coordorigin="7450,934" coordsize="27,52">
              <v:shape style="position:absolute;left:7450;top:934;width:27;height:52" coordorigin="7450,934" coordsize="27,52" path="m7476,984l7450,984,7450,986,7476,986,7476,984xe" filled="true" fillcolor="#231f20" stroked="false">
                <v:path arrowok="t"/>
                <v:fill type="solid"/>
              </v:shape>
              <v:shape style="position:absolute;left:7450;top:934;width:27;height:52" coordorigin="7450,934" coordsize="27,52" path="m7468,943l7455,943,7456,943,7457,944,7458,944,7458,945,7458,981,7457,982,7457,983,7455,984,7453,984,7473,984,7469,981,7468,943xe" filled="true" fillcolor="#231f20" stroked="false">
                <v:path arrowok="t"/>
                <v:fill type="solid"/>
              </v:shape>
              <v:shape style="position:absolute;left:7450;top:934;width:27;height:52" coordorigin="7450,934" coordsize="27,52" path="m7468,934l7467,934,7450,943,7450,944,7452,943,7453,943,7468,943,7468,934xe" filled="true" fillcolor="#231f20" stroked="false">
                <v:path arrowok="t"/>
                <v:fill type="solid"/>
              </v:shape>
            </v:group>
            <v:group style="position:absolute;left:7484;top:934;width:32;height:53" coordorigin="7484,934" coordsize="32,53">
              <v:shape style="position:absolute;left:7484;top:934;width:32;height:53" coordorigin="7484,934" coordsize="32,53" path="m7502,934l7497,934,7494,935,7484,965,7484,969,7497,987,7501,987,7503,986,7507,984,7507,984,7498,984,7497,984,7495,944,7495,940,7496,938,7497,937,7498,937,7507,937,7505,935,7502,934xe" filled="true" fillcolor="#231f20" stroked="false">
                <v:path arrowok="t"/>
                <v:fill type="solid"/>
              </v:shape>
              <v:shape style="position:absolute;left:7484;top:934;width:32;height:53" coordorigin="7484,934" coordsize="32,53" path="m7507,937l7501,937,7502,937,7503,939,7504,941,7504,944,7504,969,7504,979,7503,981,7502,984,7501,984,7507,984,7515,965,7515,955,7514,950,7511,942,7510,939,7507,937xe" filled="true" fillcolor="#231f20" stroked="false">
                <v:path arrowok="t"/>
                <v:fill type="solid"/>
              </v:shape>
            </v:group>
            <v:group style="position:absolute;left:7742;top:558;width:53;height:50" coordorigin="7742,558" coordsize="53,50">
              <v:shape style="position:absolute;left:7742;top:558;width:53;height:50" coordorigin="7742,558" coordsize="53,50" path="m7768,558l7774,577,7794,577,7778,589,7784,608,7768,597,7752,608,7758,589,7742,577,7762,577,7768,558xe" filled="false" stroked="true" strokeweight=".258pt" strokecolor="#231f20">
                <v:path arrowok="t"/>
              </v:shape>
            </v:group>
            <v:group style="position:absolute;left:7669;top:443;width:53;height:51" coordorigin="7669,443" coordsize="53,51">
              <v:shape style="position:absolute;left:7669;top:443;width:53;height:51" coordorigin="7669,443" coordsize="53,51" path="m7696,443l7702,462,7722,462,7706,474,7712,493,7696,481,7679,493,7686,474,7669,462,7689,462,7696,443xe" filled="false" stroked="true" strokeweight=".258pt" strokecolor="#231f20">
                <v:path arrowok="t"/>
              </v:shape>
            </v:group>
            <v:group style="position:absolute;left:7581;top:507;width:53;height:50" coordorigin="7581,507" coordsize="53,50">
              <v:shape style="position:absolute;left:7581;top:507;width:53;height:50" coordorigin="7581,507" coordsize="53,50" path="m7608,507l7614,526,7634,526,7618,537,7624,557,7608,545,7591,557,7598,537,7581,526,7601,526,7608,507xe" filled="false" stroked="true" strokeweight=".258pt" strokecolor="#231f20">
                <v:path arrowok="t"/>
              </v:shape>
            </v:group>
            <v:group style="position:absolute;left:7662;top:584;width:43;height:41" coordorigin="7662,584" coordsize="43,41">
              <v:shape style="position:absolute;left:7662;top:584;width:43;height:41" coordorigin="7662,584" coordsize="43,41" path="m7683,584l7688,600,7705,600,7691,609,7697,625,7683,615,7670,625,7675,609,7662,600,7678,600,7683,584xe" filled="false" stroked="true" strokeweight=".209pt" strokecolor="#231f20">
                <v:path arrowok="t"/>
              </v:shape>
            </v:group>
            <v:group style="position:absolute;left:7532;top:406;width:213;height:344" coordorigin="7532,406" coordsize="213,344">
              <v:shape style="position:absolute;left:7532;top:406;width:213;height:344" coordorigin="7532,406" coordsize="213,344" path="m7532,406l7594,437,7650,482,7695,538,7728,603,7744,674,7741,750e" filled="false" stroked="true" strokeweight=".758pt" strokecolor="#231f20">
                <v:path arrowok="t"/>
              </v:shape>
            </v:group>
            <v:group style="position:absolute;left:7233;top:837;width:489;height:206" coordorigin="7233,837" coordsize="489,206">
              <v:shape style="position:absolute;left:7233;top:837;width:489;height:206" coordorigin="7233,837" coordsize="489,206" path="m7722,837l7683,902,7631,958,7569,1003,7497,1032,7420,1042,7370,1038,7322,1027,7276,1009,7233,984e" filled="false" stroked="true" strokeweight=".758pt" strokecolor="#231f20">
                <v:path arrowok="t"/>
              </v:shape>
            </v:group>
            <v:group style="position:absolute;left:6978;top:275;width:879;height:879" coordorigin="6978,275" coordsize="879,879">
              <v:shape style="position:absolute;left:6978;top:275;width:879;height:879" coordorigin="6978,275" coordsize="879,879" path="m7417,275l7489,281,7556,297,7619,324,7677,360,7728,404,7772,455,7808,512,7834,575,7851,643,7857,714,7851,786,7834,853,7808,916,7772,974,7728,1025,7677,1069,7619,1105,7556,1131,7489,1148,7417,1154,7346,1148,7279,1131,7216,1105,7158,1069,7107,1025,7063,974,7027,916,7000,853,6984,786,6978,714,6984,643,7000,575,7027,512,7063,455,7107,404,7158,360,7216,324,7279,297,7346,281,7417,275xe" filled="false" stroked="true" strokeweight=".567pt" strokecolor="#231f20">
                <v:path arrowok="t"/>
              </v:shape>
              <v:shape style="position:absolute;left:7279;top:997;width:288;height:118" type="#_x0000_t75" stroked="false">
                <v:imagedata r:id="rId50" o:title=""/>
              </v:shape>
            </v:group>
            <w10:wrap type="topAndBottom"/>
          </v:group>
        </w:pict>
      </w:r>
      <w:r>
        <w:rPr/>
        <w:pict>
          <v:group style="position:absolute;margin-left:397.493011pt;margin-top:13.44721pt;width:44.55pt;height:44.55pt;mso-position-horizontal-relative:page;mso-position-vertical-relative:paragraph;z-index:2440;mso-wrap-distance-left:0;mso-wrap-distance-right:0" coordorigin="7950,269" coordsize="891,891">
            <v:group style="position:absolute;left:7956;top:275;width:879;height:879" coordorigin="7956,275" coordsize="879,879">
              <v:shape style="position:absolute;left:7956;top:275;width:879;height:879" coordorigin="7956,275" coordsize="879,879" path="m8395,275l8324,281,8256,297,8193,324,8136,360,8085,404,8041,455,8005,512,7978,575,7962,643,7956,714,7962,786,7978,853,8005,916,8041,974,8085,1025,8136,1069,8193,1105,8256,1131,8324,1148,8395,1154,8467,1148,8534,1131,8597,1105,8655,1069,8706,1025,8750,974,8786,916,8812,853,8829,786,8835,714,8829,643,8812,575,8786,512,8750,455,8706,404,8655,360,8597,324,8534,297,8467,281,8395,275xe" filled="true" fillcolor="#d1d3d4" stroked="false">
                <v:path arrowok="t"/>
                <v:fill type="solid"/>
              </v:shape>
            </v:group>
            <v:group style="position:absolute;left:7956;top:275;width:879;height:879" coordorigin="7956,275" coordsize="879,879">
              <v:shape style="position:absolute;left:7956;top:275;width:879;height:879" coordorigin="7956,275" coordsize="879,879" path="m8395,275l8467,281,8534,297,8597,324,8655,360,8706,404,8750,455,8786,512,8812,575,8829,643,8835,714,8829,786,8812,853,8786,916,8750,974,8706,1025,8655,1069,8597,1105,8534,1131,8467,1148,8395,1154,8324,1148,8256,1131,8193,1105,8136,1069,8085,1025,8041,974,8005,916,7978,853,7962,786,7956,714,7962,643,7978,575,8005,512,8041,455,8085,404,8136,360,8193,324,8256,297,8324,281,8395,275xe" filled="false" stroked="true" strokeweight=".425pt" strokecolor="#231f20">
                <v:path arrowok="t"/>
              </v:shape>
            </v:group>
            <v:group style="position:absolute;left:8159;top:658;width:220;height:428" coordorigin="8159,658" coordsize="220,428">
              <v:shape style="position:absolute;left:8159;top:658;width:220;height:428" coordorigin="8159,658" coordsize="220,428" path="m8159,1085l8379,658e" filled="false" stroked="true" strokeweight=".292pt" strokecolor="#6d6e71">
                <v:path arrowok="t"/>
              </v:shape>
            </v:group>
            <v:group style="position:absolute;left:8422;top:306;width:137;height:267" coordorigin="8422,306" coordsize="137,267">
              <v:shape style="position:absolute;left:8422;top:306;width:137;height:267" coordorigin="8422,306" coordsize="137,267" path="m8422,573l8559,306e" filled="false" stroked="true" strokeweight=".292pt" strokecolor="#6d6e71">
                <v:path arrowok="t"/>
              </v:shape>
            </v:group>
            <v:group style="position:absolute;left:7965;top:418;width:107;height:207" coordorigin="7965,418" coordsize="107,207">
              <v:shape style="position:absolute;left:7965;top:418;width:107;height:207" coordorigin="7965,418" coordsize="107,207" path="m7965,624l8071,418e" filled="false" stroked="true" strokeweight=".292pt" strokecolor="#6d6e71">
                <v:path arrowok="t"/>
              </v:shape>
            </v:group>
            <v:group style="position:absolute;left:7958;top:381;width:151;height:295" coordorigin="7958,381" coordsize="151,295">
              <v:shape style="position:absolute;left:7958;top:381;width:151;height:295" coordorigin="7958,381" coordsize="151,295" path="m7958,675l8109,381e" filled="false" stroked="true" strokeweight=".292pt" strokecolor="#6d6e71">
                <v:path arrowok="t"/>
              </v:shape>
            </v:group>
            <v:group style="position:absolute;left:7956;top:357;width:185;height:359" coordorigin="7956,357" coordsize="185,359">
              <v:shape style="position:absolute;left:7956;top:357;width:185;height:359" coordorigin="7956,357" coordsize="185,359" path="m7956,715l8140,357e" filled="false" stroked="true" strokeweight=".292pt" strokecolor="#6d6e71">
                <v:path arrowok="t"/>
              </v:shape>
            </v:group>
            <v:group style="position:absolute;left:7957;top:338;width:212;height:411" coordorigin="7957,338" coordsize="212,411">
              <v:shape style="position:absolute;left:7957;top:338;width:212;height:411" coordorigin="7957,338" coordsize="212,411" path="m7957,749l8168,338e" filled="false" stroked="true" strokeweight=".292pt" strokecolor="#6d6e71">
                <v:path arrowok="t"/>
              </v:shape>
            </v:group>
            <v:group style="position:absolute;left:7961;top:323;width:234;height:456" coordorigin="7961,323" coordsize="234,456">
              <v:shape style="position:absolute;left:7961;top:323;width:234;height:456" coordorigin="7961,323" coordsize="234,456" path="m7961,779l8195,323e" filled="false" stroked="true" strokeweight=".292pt" strokecolor="#6d6e71">
                <v:path arrowok="t"/>
              </v:shape>
            </v:group>
            <v:group style="position:absolute;left:7965;top:312;width:254;height:495" coordorigin="7965,312" coordsize="254,495">
              <v:shape style="position:absolute;left:7965;top:312;width:254;height:495" coordorigin="7965,312" coordsize="254,495" path="m7965,806l8219,312e" filled="false" stroked="true" strokeweight=".292pt" strokecolor="#6d6e71">
                <v:path arrowok="t"/>
              </v:shape>
            </v:group>
            <v:group style="position:absolute;left:7971;top:302;width:272;height:529" coordorigin="7971,302" coordsize="272,529">
              <v:shape style="position:absolute;left:7971;top:302;width:272;height:529" coordorigin="7971,302" coordsize="272,529" path="m7971,831l8243,302e" filled="false" stroked="true" strokeweight=".292pt" strokecolor="#6d6e71">
                <v:path arrowok="t"/>
              </v:shape>
            </v:group>
            <v:group style="position:absolute;left:7978;top:294;width:288;height:560" coordorigin="7978,294" coordsize="288,560">
              <v:shape style="position:absolute;left:7978;top:294;width:288;height:560" coordorigin="7978,294" coordsize="288,560" path="m7978,854l8266,294e" filled="false" stroked="true" strokeweight=".292pt" strokecolor="#6d6e71">
                <v:path arrowok="t"/>
              </v:shape>
            </v:group>
            <v:group style="position:absolute;left:7986;top:288;width:302;height:587" coordorigin="7986,288" coordsize="302,587">
              <v:shape style="position:absolute;left:7986;top:288;width:302;height:587" coordorigin="7986,288" coordsize="302,587" path="m7986,875l8288,288e" filled="false" stroked="true" strokeweight=".292pt" strokecolor="#6d6e71">
                <v:path arrowok="t"/>
              </v:shape>
            </v:group>
            <v:group style="position:absolute;left:7995;top:283;width:315;height:612" coordorigin="7995,283" coordsize="315,612">
              <v:shape style="position:absolute;left:7995;top:283;width:315;height:612" coordorigin="7995,283" coordsize="315,612" path="m7995,895l8309,283e" filled="false" stroked="true" strokeweight=".292pt" strokecolor="#6d6e71">
                <v:path arrowok="t"/>
              </v:shape>
            </v:group>
            <v:group style="position:absolute;left:8004;top:280;width:326;height:634" coordorigin="8004,280" coordsize="326,634">
              <v:shape style="position:absolute;left:8004;top:280;width:326;height:634" coordorigin="8004,280" coordsize="326,634" path="m8004,914l8329,280e" filled="false" stroked="true" strokeweight=".292pt" strokecolor="#6d6e71">
                <v:path arrowok="t"/>
              </v:shape>
            </v:group>
            <v:group style="position:absolute;left:8013;top:277;width:336;height:655" coordorigin="8013,277" coordsize="336,655">
              <v:shape style="position:absolute;left:8013;top:277;width:336;height:655" coordorigin="8013,277" coordsize="336,655" path="m8013,932l8349,277e" filled="false" stroked="true" strokeweight=".292pt" strokecolor="#6d6e71">
                <v:path arrowok="t"/>
              </v:shape>
            </v:group>
            <v:group style="position:absolute;left:8023;top:276;width:346;height:673" coordorigin="8023,276" coordsize="346,673">
              <v:shape style="position:absolute;left:8023;top:276;width:346;height:673" coordorigin="8023,276" coordsize="346,673" path="m8023,948l8369,276e" filled="false" stroked="true" strokeweight=".292pt" strokecolor="#6d6e71">
                <v:path arrowok="t"/>
              </v:shape>
            </v:group>
            <v:group style="position:absolute;left:8034;top:275;width:354;height:690" coordorigin="8034,275" coordsize="354,690">
              <v:shape style="position:absolute;left:8034;top:275;width:354;height:690" coordorigin="8034,275" coordsize="354,690" path="m8034,964l8388,275e" filled="false" stroked="true" strokeweight=".292pt" strokecolor="#6d6e71">
                <v:path arrowok="t"/>
              </v:shape>
            </v:group>
            <v:group style="position:absolute;left:8045;top:275;width:362;height:705" coordorigin="8045,275" coordsize="362,705">
              <v:shape style="position:absolute;left:8045;top:275;width:362;height:705" coordorigin="8045,275" coordsize="362,705" path="m8045,979l8407,275e" filled="false" stroked="true" strokeweight=".292pt" strokecolor="#6d6e71">
                <v:path arrowok="t"/>
              </v:shape>
            </v:group>
            <v:group style="position:absolute;left:8056;top:613;width:196;height:381" coordorigin="8056,613" coordsize="196,381">
              <v:shape style="position:absolute;left:8056;top:613;width:196;height:381" coordorigin="8056,613" coordsize="196,381" path="m8056,994l8252,613e" filled="false" stroked="true" strokeweight=".292pt" strokecolor="#6d6e71">
                <v:path arrowok="t"/>
              </v:shape>
            </v:group>
            <v:group style="position:absolute;left:8281;top:276;width:145;height:281" coordorigin="8281,276" coordsize="145,281">
              <v:shape style="position:absolute;left:8281;top:276;width:145;height:281" coordorigin="8281,276" coordsize="145,281" path="m8281,557l8425,276e" filled="false" stroked="true" strokeweight=".292pt" strokecolor="#6d6e71">
                <v:path arrowok="t"/>
              </v:shape>
            </v:group>
            <v:group style="position:absolute;left:8068;top:627;width:196;height:381" coordorigin="8068,627" coordsize="196,381">
              <v:shape style="position:absolute;left:8068;top:627;width:196;height:381" coordorigin="8068,627" coordsize="196,381" path="m8068,1007l8263,627e" filled="false" stroked="true" strokeweight=".292pt" strokecolor="#6d6e71">
                <v:path arrowok="t"/>
              </v:shape>
            </v:group>
            <v:group style="position:absolute;left:8298;top:278;width:145;height:282" coordorigin="8298,278" coordsize="145,282">
              <v:shape style="position:absolute;left:8298;top:278;width:145;height:282" coordorigin="8298,278" coordsize="145,282" path="m8298,559l8443,278e" filled="false" stroked="true" strokeweight=".292pt" strokecolor="#6d6e71">
                <v:path arrowok="t"/>
              </v:shape>
            </v:group>
            <v:group style="position:absolute;left:8080;top:638;width:197;height:383" coordorigin="8080,638" coordsize="197,383">
              <v:shape style="position:absolute;left:8080;top:638;width:197;height:383" coordorigin="8080,638" coordsize="197,383" path="m8080,1020l8276,638e" filled="false" stroked="true" strokeweight=".292pt" strokecolor="#6d6e71">
                <v:path arrowok="t"/>
              </v:shape>
            </v:group>
            <v:group style="position:absolute;left:8317;top:280;width:144;height:279" coordorigin="8317,280" coordsize="144,279">
              <v:shape style="position:absolute;left:8317;top:280;width:144;height:279" coordorigin="8317,280" coordsize="144,279" path="m8317,559l8460,280e" filled="false" stroked="true" strokeweight=".292pt" strokecolor="#6d6e71">
                <v:path arrowok="t"/>
              </v:shape>
            </v:group>
            <v:group style="position:absolute;left:8092;top:643;width:200;height:390" coordorigin="8092,643" coordsize="200,390">
              <v:shape style="position:absolute;left:8092;top:643;width:200;height:390" coordorigin="8092,643" coordsize="200,390" path="m8092,1033l8292,643e" filled="false" stroked="true" strokeweight=".292pt" strokecolor="#6d6e71">
                <v:path arrowok="t"/>
              </v:shape>
            </v:group>
            <v:group style="position:absolute;left:8335;top:283;width:143;height:278" coordorigin="8335,283" coordsize="143,278">
              <v:shape style="position:absolute;left:8335;top:283;width:143;height:278" coordorigin="8335,283" coordsize="143,278" path="m8335,560l8478,283e" filled="false" stroked="true" strokeweight=".292pt" strokecolor="#6d6e71">
                <v:path arrowok="t"/>
              </v:shape>
            </v:group>
            <v:group style="position:absolute;left:8105;top:647;width:205;height:398" coordorigin="8105,647" coordsize="205,398">
              <v:shape style="position:absolute;left:8105;top:647;width:205;height:398" coordorigin="8105,647" coordsize="205,398" path="m8105,1044l8309,647e" filled="false" stroked="true" strokeweight=".292pt" strokecolor="#6d6e71">
                <v:path arrowok="t"/>
              </v:shape>
            </v:group>
            <v:group style="position:absolute;left:8353;top:286;width:142;height:276" coordorigin="8353,286" coordsize="142,276">
              <v:shape style="position:absolute;left:8353;top:286;width:142;height:276" coordorigin="8353,286" coordsize="142,276" path="m8353,562l8495,286e" filled="false" stroked="true" strokeweight=".292pt" strokecolor="#6d6e71">
                <v:path arrowok="t"/>
              </v:shape>
            </v:group>
            <v:group style="position:absolute;left:8118;top:649;width:209;height:407" coordorigin="8118,649" coordsize="209,407">
              <v:shape style="position:absolute;left:8118;top:649;width:209;height:407" coordorigin="8118,649" coordsize="209,407" path="m8118,1055l8327,649e" filled="false" stroked="true" strokeweight=".292pt" strokecolor="#6d6e71">
                <v:path arrowok="t"/>
              </v:shape>
            </v:group>
            <v:group style="position:absolute;left:8371;top:290;width:141;height:274" coordorigin="8371,290" coordsize="141,274">
              <v:shape style="position:absolute;left:8371;top:290;width:141;height:274" coordorigin="8371,290" coordsize="141,274" path="m8371,564l8511,290e" filled="false" stroked="true" strokeweight=".292pt" strokecolor="#6d6e71">
                <v:path arrowok="t"/>
              </v:shape>
            </v:group>
            <v:group style="position:absolute;left:8132;top:651;width:213;height:415" coordorigin="8132,651" coordsize="213,415">
              <v:shape style="position:absolute;left:8132;top:651;width:213;height:415" coordorigin="8132,651" coordsize="213,415" path="m8132,1066l8345,651e" filled="false" stroked="true" strokeweight=".292pt" strokecolor="#6d6e71">
                <v:path arrowok="t"/>
              </v:shape>
            </v:group>
            <v:group style="position:absolute;left:8388;top:295;width:140;height:272" coordorigin="8388,295" coordsize="140,272">
              <v:shape style="position:absolute;left:8388;top:295;width:140;height:272" coordorigin="8388,295" coordsize="140,272" path="m8388,567l8527,295e" filled="false" stroked="true" strokeweight=".292pt" strokecolor="#6d6e71">
                <v:path arrowok="t"/>
              </v:shape>
            </v:group>
            <v:group style="position:absolute;left:8145;top:654;width:217;height:422" coordorigin="8145,654" coordsize="217,422">
              <v:shape style="position:absolute;left:8145;top:654;width:217;height:422" coordorigin="8145,654" coordsize="217,422" path="m8145,1075l8362,654e" filled="false" stroked="true" strokeweight=".292pt" strokecolor="#6d6e71">
                <v:path arrowok="t"/>
              </v:shape>
            </v:group>
            <v:group style="position:absolute;left:8405;top:301;width:139;height:270" coordorigin="8405,301" coordsize="139,270">
              <v:shape style="position:absolute;left:8405;top:301;width:139;height:270" coordorigin="8405,301" coordsize="139,270" path="m8405,570l8543,301e" filled="false" stroked="true" strokeweight=".292pt" strokecolor="#6d6e71">
                <v:path arrowok="t"/>
              </v:shape>
              <v:shape style="position:absolute;left:8064;top:412;width:279;height:393" type="#_x0000_t75" stroked="false">
                <v:imagedata r:id="rId54" o:title=""/>
              </v:shape>
            </v:group>
            <v:group style="position:absolute;left:8034;top:839;width:61;height:70" coordorigin="8034,839" coordsize="61,70">
              <v:shape style="position:absolute;left:8034;top:839;width:61;height:70" coordorigin="8034,839" coordsize="61,70" path="m8075,839l8057,839,8049,843,8037,855,8034,864,8034,886,8037,894,8049,906,8056,909,8073,909,8079,907,8089,900,8090,898,8060,898,8056,896,8050,889,8048,882,8048,866,8050,860,8056,853,8061,851,8091,851,8090,850,8082,842,8075,839xe" filled="true" fillcolor="#231f20" stroked="false">
                <v:path arrowok="t"/>
                <v:fill type="solid"/>
              </v:shape>
              <v:shape style="position:absolute;left:8034;top:839;width:61;height:70" coordorigin="8034,839" coordsize="61,70" path="m8081,883l8080,888,8078,892,8072,896,8069,898,8090,898,8092,895,8094,887,8081,883xe" filled="true" fillcolor="#231f20" stroked="false">
                <v:path arrowok="t"/>
                <v:fill type="solid"/>
              </v:shape>
              <v:shape style="position:absolute;left:8034;top:839;width:61;height:70" coordorigin="8034,839" coordsize="61,70" path="m8091,851l8069,851,8073,852,8078,856,8079,859,8080,862,8094,859,8092,854,8091,851xe" filled="true" fillcolor="#231f20" stroked="false">
                <v:path arrowok="t"/>
                <v:fill type="solid"/>
              </v:shape>
            </v:group>
            <v:group style="position:absolute;left:8106;top:841;width:53;height:68" coordorigin="8106,841" coordsize="53,68">
              <v:shape style="position:absolute;left:8106;top:841;width:53;height:68" coordorigin="8106,841" coordsize="53,68" path="m8157,841l8106,841,8106,908,8159,908,8159,897,8120,897,8120,878,8155,878,8155,867,8120,867,8120,852,8157,852,8157,841xe" filled="true" fillcolor="#231f20" stroked="false">
                <v:path arrowok="t"/>
                <v:fill type="solid"/>
              </v:shape>
            </v:group>
            <v:group style="position:absolute;left:8171;top:841;width:55;height:68" coordorigin="8171,841" coordsize="55,68">
              <v:shape style="position:absolute;left:8171;top:841;width:55;height:68" coordorigin="8171,841" coordsize="55,68" path="m8184,841l8171,841,8171,908,8184,908,8184,864,8199,864,8184,841xe" filled="true" fillcolor="#231f20" stroked="false">
                <v:path arrowok="t"/>
                <v:fill type="solid"/>
              </v:shape>
              <v:shape style="position:absolute;left:8171;top:841;width:55;height:68" coordorigin="8171,841" coordsize="55,68" path="m8199,864l8184,864,8211,908,8225,908,8225,886,8212,886,8199,864xe" filled="true" fillcolor="#231f20" stroked="false">
                <v:path arrowok="t"/>
                <v:fill type="solid"/>
              </v:shape>
              <v:shape style="position:absolute;left:8171;top:841;width:55;height:68" coordorigin="8171,841" coordsize="55,68" path="m8225,841l8212,841,8212,886,8225,886,8225,841xe" filled="true" fillcolor="#231f20" stroked="false">
                <v:path arrowok="t"/>
                <v:fill type="solid"/>
              </v:shape>
            </v:group>
            <v:group style="position:absolute;left:8235;top:841;width:55;height:68" coordorigin="8235,841" coordsize="55,68">
              <v:shape style="position:absolute;left:8235;top:841;width:55;height:68" coordorigin="8235,841" coordsize="55,68" path="m8270,852l8256,852,8256,908,8270,908,8270,852xe" filled="true" fillcolor="#231f20" stroked="false">
                <v:path arrowok="t"/>
                <v:fill type="solid"/>
              </v:shape>
              <v:shape style="position:absolute;left:8235;top:841;width:55;height:68" coordorigin="8235,841" coordsize="55,68" path="m8290,841l8235,841,8235,852,8290,852,8290,841xe" filled="true" fillcolor="#231f20" stroked="false">
                <v:path arrowok="t"/>
                <v:fill type="solid"/>
              </v:shape>
            </v:group>
            <v:group style="position:absolute;left:8285;top:841;width:70;height:68" coordorigin="8285,841" coordsize="70,68">
              <v:shape style="position:absolute;left:8285;top:841;width:70;height:68" coordorigin="8285,841" coordsize="70,68" path="m8327,841l8312,841,8285,908,8300,908,8305,893,8348,893,8343,881,8310,881,8319,856,8333,856,8327,841xe" filled="true" fillcolor="#231f20" stroked="false">
                <v:path arrowok="t"/>
                <v:fill type="solid"/>
              </v:shape>
              <v:shape style="position:absolute;left:8285;top:841;width:70;height:68" coordorigin="8285,841" coordsize="70,68" path="m8348,893l8333,893,8339,908,8354,908,8348,893xe" filled="true" fillcolor="#231f20" stroked="false">
                <v:path arrowok="t"/>
                <v:fill type="solid"/>
              </v:shape>
              <v:shape style="position:absolute;left:8285;top:841;width:70;height:68" coordorigin="8285,841" coordsize="70,68" path="m8333,856l8319,856,8329,881,8343,881,8333,856xe" filled="true" fillcolor="#231f20" stroked="false">
                <v:path arrowok="t"/>
                <v:fill type="solid"/>
              </v:shape>
            </v:group>
            <v:group style="position:absolute;left:8347;top:841;width:65;height:68" coordorigin="8347,841" coordsize="65,68">
              <v:shape style="position:absolute;left:8347;top:841;width:65;height:68" coordorigin="8347,841" coordsize="65,68" path="m8362,841l8347,841,8372,908,8387,908,8393,891,8380,891,8362,841xe" filled="true" fillcolor="#231f20" stroked="false">
                <v:path arrowok="t"/>
                <v:fill type="solid"/>
              </v:shape>
              <v:shape style="position:absolute;left:8347;top:841;width:65;height:68" coordorigin="8347,841" coordsize="65,68" path="m8412,841l8397,841,8380,891,8393,891,8412,841xe" filled="true" fillcolor="#231f20" stroked="false">
                <v:path arrowok="t"/>
                <v:fill type="solid"/>
              </v:shape>
            </v:group>
            <v:group style="position:absolute;left:8416;top:839;width:67;height:70" coordorigin="8416,839" coordsize="67,70">
              <v:shape style="position:absolute;left:8416;top:839;width:67;height:70" coordorigin="8416,839" coordsize="67,70" path="m8459,839l8444,839,8439,840,8416,868,8416,886,8419,894,8431,906,8439,909,8460,909,8468,906,8476,898,8444,898,8439,896,8432,888,8430,882,8430,866,8432,861,8439,853,8444,851,8476,851,8468,843,8459,839xe" filled="true" fillcolor="#231f20" stroked="false">
                <v:path arrowok="t"/>
                <v:fill type="solid"/>
              </v:shape>
              <v:shape style="position:absolute;left:8416;top:839;width:67;height:70" coordorigin="8416,839" coordsize="67,70" path="m8476,851l8455,851,8460,853,8467,861,8468,866,8468,882,8467,888,8460,896,8455,898,8476,898,8480,894,8483,886,8483,863,8480,855,8476,851xe" filled="true" fillcolor="#231f20" stroked="false">
                <v:path arrowok="t"/>
                <v:fill type="solid"/>
              </v:shape>
            </v:group>
            <v:group style="position:absolute;left:8490;top:839;width:57;height:70" coordorigin="8490,839" coordsize="57,70">
              <v:shape style="position:absolute;left:8490;top:839;width:57;height:70" coordorigin="8490,839" coordsize="57,70" path="m8504,885l8490,886,8491,894,8494,899,8503,907,8510,909,8525,909,8530,908,8538,905,8541,903,8544,898,8515,898,8511,897,8506,893,8505,889,8504,885xe" filled="true" fillcolor="#231f20" stroked="false">
                <v:path arrowok="t"/>
                <v:fill type="solid"/>
              </v:shape>
              <v:shape style="position:absolute;left:8490;top:839;width:57;height:70" coordorigin="8490,839" coordsize="57,70" path="m8527,839l8513,839,8508,840,8493,864,8495,868,8502,875,8507,877,8521,880,8524,881,8528,882,8530,883,8531,884,8532,886,8532,887,8532,891,8531,893,8527,897,8523,898,8544,898,8545,896,8546,893,8546,884,8545,881,8514,864,8510,863,8507,860,8506,859,8506,856,8507,854,8511,852,8514,851,8543,851,8542,849,8533,841,8527,839xe" filled="true" fillcolor="#231f20" stroked="false">
                <v:path arrowok="t"/>
                <v:fill type="solid"/>
              </v:shape>
              <v:shape style="position:absolute;left:8490;top:839;width:57;height:70" coordorigin="8490,839" coordsize="57,70" path="m8543,851l8522,851,8525,852,8529,855,8530,857,8530,861,8544,860,8544,854,8543,851xe" filled="true" fillcolor="#231f20" stroked="false">
                <v:path arrowok="t"/>
                <v:fill type="solid"/>
              </v:shape>
            </v:group>
            <v:group style="position:absolute;left:8244;top:556;width:498;height:418" coordorigin="8244,556" coordsize="498,418">
              <v:shape style="position:absolute;left:8244;top:556;width:498;height:418" coordorigin="8244,556" coordsize="498,418" path="m8244,556l8356,562,8450,580,8526,606,8587,635,8665,689,8720,750,8742,812,8735,870,8705,920,8656,955,8591,973e" filled="false" stroked="true" strokeweight=".758pt" strokecolor="#231f20">
                <v:path arrowok="t"/>
              </v:shape>
            </v:group>
            <v:group style="position:absolute;left:8291;top:645;width:427;height:265" coordorigin="8291,645" coordsize="427,265">
              <v:shape style="position:absolute;left:8291;top:645;width:427;height:265" coordorigin="8291,645" coordsize="427,265" path="m8291,645l8383,658,8471,685,8553,723,8623,767,8676,816,8710,864,8718,910e" filled="false" stroked="true" strokeweight=".758pt" strokecolor="#231f20">
                <v:path arrowok="t"/>
              </v:shape>
            </v:group>
            <v:group style="position:absolute;left:8583;top:676;width:53;height:51" coordorigin="8583,676" coordsize="53,51">
              <v:shape style="position:absolute;left:8583;top:676;width:53;height:51" coordorigin="8583,676" coordsize="53,51" path="m8609,676l8615,695,8635,695,8619,707,8625,726,8609,714,8593,726,8599,707,8583,695,8603,695,8609,676xe" filled="false" stroked="true" strokeweight=".258pt" strokecolor="#231f20">
                <v:path arrowok="t"/>
              </v:shape>
            </v:group>
            <v:group style="position:absolute;left:8351;top:934;width:32;height:52" coordorigin="8351,934" coordsize="32,52">
              <v:shape style="position:absolute;left:8351;top:934;width:32;height:52" coordorigin="8351,934" coordsize="32,52" path="m8380,943l8364,943,8366,944,8369,947,8370,949,8370,956,8369,959,8365,967,8360,974,8351,985,8351,986,8380,986,8382,976,8362,976,8370,968,8375,961,8378,957,8379,953,8380,950,8380,945,8380,943xe" filled="true" fillcolor="#231f20" stroked="false">
                <v:path arrowok="t"/>
                <v:fill type="solid"/>
              </v:shape>
              <v:shape style="position:absolute;left:8351;top:934;width:32;height:52" coordorigin="8351,934" coordsize="32,52" path="m8382,971l8381,971,8380,973,8380,974,8379,975,8378,975,8377,976,8362,976,8382,976,8382,971xe" filled="true" fillcolor="#231f20" stroked="false">
                <v:path arrowok="t"/>
                <v:fill type="solid"/>
              </v:shape>
              <v:shape style="position:absolute;left:8351;top:934;width:32;height:52" coordorigin="8351,934" coordsize="32,52" path="m8370,934l8364,934,8361,935,8355,940,8354,943,8352,948,8354,949,8356,945,8358,943,8380,943,8377,939,8376,937,8372,935,8370,934xe" filled="true" fillcolor="#231f20" stroked="false">
                <v:path arrowok="t"/>
                <v:fill type="solid"/>
              </v:shape>
            </v:group>
            <v:group style="position:absolute;left:8389;top:934;width:32;height:53" coordorigin="8389,934" coordsize="32,53">
              <v:shape style="position:absolute;left:8389;top:934;width:32;height:53" coordorigin="8389,934" coordsize="32,53" path="m8407,934l8402,934,8399,935,8389,965,8389,969,8402,987,8406,987,8408,986,8412,984,8412,984,8403,984,8402,984,8400,944,8400,940,8401,938,8402,937,8403,937,8412,937,8410,935,8407,934xe" filled="true" fillcolor="#231f20" stroked="false">
                <v:path arrowok="t"/>
                <v:fill type="solid"/>
              </v:shape>
              <v:shape style="position:absolute;left:8389;top:934;width:32;height:53" coordorigin="8389,934" coordsize="32,53" path="m8412,937l8405,937,8406,937,8408,939,8408,941,8409,944,8409,969,8409,979,8408,981,8406,984,8406,984,8412,984,8420,965,8420,955,8419,950,8416,942,8415,939,8412,937xe" filled="true" fillcolor="#231f20" stroked="false">
                <v:path arrowok="t"/>
                <v:fill type="solid"/>
              </v:shape>
            </v:group>
            <v:group style="position:absolute;left:8427;top:934;width:27;height:52" coordorigin="8427,934" coordsize="27,52">
              <v:shape style="position:absolute;left:8427;top:934;width:27;height:52" coordorigin="8427,934" coordsize="27,52" path="m8453,984l8428,984,8428,986,8453,986,8453,984xe" filled="true" fillcolor="#231f20" stroked="false">
                <v:path arrowok="t"/>
                <v:fill type="solid"/>
              </v:shape>
              <v:shape style="position:absolute;left:8427;top:934;width:27;height:52" coordorigin="8427,934" coordsize="27,52" path="m8446,943l8433,943,8434,943,8435,944,8435,944,8436,945,8436,981,8435,982,8435,983,8433,984,8431,984,8450,984,8446,981,8446,943xe" filled="true" fillcolor="#231f20" stroked="false">
                <v:path arrowok="t"/>
                <v:fill type="solid"/>
              </v:shape>
              <v:shape style="position:absolute;left:8427;top:934;width:27;height:52" coordorigin="8427,934" coordsize="27,52" path="m8446,934l8445,934,8427,943,8428,944,8430,943,8431,943,8446,943,8446,934xe" filled="true" fillcolor="#231f20" stroked="false">
                <v:path arrowok="t"/>
                <v:fill type="solid"/>
              </v:shape>
            </v:group>
            <v:group style="position:absolute;left:8462;top:934;width:32;height:53" coordorigin="8462,934" coordsize="32,53">
              <v:shape style="position:absolute;left:8462;top:934;width:32;height:53" coordorigin="8462,934" coordsize="32,53" path="m8480,934l8474,934,8472,935,8462,965,8462,969,8475,987,8479,987,8481,986,8485,984,8485,984,8476,984,8475,984,8473,944,8473,940,8474,938,8475,937,8476,937,8484,937,8483,935,8480,934xe" filled="true" fillcolor="#231f20" stroked="false">
                <v:path arrowok="t"/>
                <v:fill type="solid"/>
              </v:shape>
              <v:shape style="position:absolute;left:8462;top:934;width:32;height:53" coordorigin="8462,934" coordsize="32,53" path="m8484,937l8478,937,8479,937,8481,939,8481,941,8482,944,8482,969,8481,979,8481,981,8479,984,8478,984,8485,984,8493,965,8493,955,8492,950,8489,942,8487,939,8484,937xe" filled="true" fillcolor="#231f20" stroked="false">
                <v:path arrowok="t"/>
                <v:fill type="solid"/>
              </v:shape>
            </v:group>
            <v:group style="position:absolute;left:8720;top:558;width:53;height:50" coordorigin="8720,558" coordsize="53,50">
              <v:shape style="position:absolute;left:8720;top:558;width:53;height:50" coordorigin="8720,558" coordsize="53,50" path="m8746,558l8752,577,8772,577,8756,589,8762,608,8746,597,8730,608,8736,589,8720,577,8740,577,8746,558xe" filled="false" stroked="true" strokeweight=".258pt" strokecolor="#231f20">
                <v:path arrowok="t"/>
              </v:shape>
            </v:group>
            <v:group style="position:absolute;left:8647;top:443;width:53;height:51" coordorigin="8647,443" coordsize="53,51">
              <v:shape style="position:absolute;left:8647;top:443;width:53;height:51" coordorigin="8647,443" coordsize="53,51" path="m8673,443l8680,462,8700,462,8683,474,8690,493,8673,481,8657,493,8663,474,8647,462,8667,462,8673,443xe" filled="false" stroked="true" strokeweight=".258pt" strokecolor="#231f20">
                <v:path arrowok="t"/>
              </v:shape>
            </v:group>
            <v:group style="position:absolute;left:8559;top:507;width:53;height:50" coordorigin="8559,507" coordsize="53,50">
              <v:shape style="position:absolute;left:8559;top:507;width:53;height:50" coordorigin="8559,507" coordsize="53,50" path="m8585,507l8591,526,8612,526,8595,537,8602,557,8585,545,8569,557,8575,537,8559,526,8579,526,8585,507xe" filled="false" stroked="true" strokeweight=".258pt" strokecolor="#231f20">
                <v:path arrowok="t"/>
              </v:shape>
            </v:group>
            <v:group style="position:absolute;left:8640;top:584;width:43;height:41" coordorigin="8640,584" coordsize="43,41">
              <v:shape style="position:absolute;left:8640;top:584;width:43;height:41" coordorigin="8640,584" coordsize="43,41" path="m8661,584l8666,600,8682,600,8669,609,8674,625,8661,615,8648,625,8653,609,8640,600,8656,600,8661,584xe" filled="false" stroked="true" strokeweight=".209pt" strokecolor="#231f20">
                <v:path arrowok="t"/>
              </v:shape>
            </v:group>
            <v:group style="position:absolute;left:8510;top:406;width:213;height:344" coordorigin="8510,406" coordsize="213,344">
              <v:shape style="position:absolute;left:8510;top:406;width:213;height:344" coordorigin="8510,406" coordsize="213,344" path="m8510,406l8572,437,8627,482,8673,538,8706,603,8722,674,8719,750e" filled="false" stroked="true" strokeweight=".758pt" strokecolor="#231f20">
                <v:path arrowok="t"/>
              </v:shape>
            </v:group>
            <v:group style="position:absolute;left:8211;top:837;width:489;height:206" coordorigin="8211,837" coordsize="489,206">
              <v:shape style="position:absolute;left:8211;top:837;width:489;height:206" coordorigin="8211,837" coordsize="489,206" path="m8700,837l8661,902,8609,958,8546,1003,8475,1032,8397,1042,8348,1038,8300,1027,8254,1009,8211,984e" filled="false" stroked="true" strokeweight=".758pt" strokecolor="#231f20">
                <v:path arrowok="t"/>
              </v:shape>
            </v:group>
            <v:group style="position:absolute;left:7956;top:275;width:879;height:879" coordorigin="7956,275" coordsize="879,879">
              <v:shape style="position:absolute;left:7956;top:275;width:879;height:879" coordorigin="7956,275" coordsize="879,879" path="m8395,275l8467,281,8534,297,8597,324,8655,360,8706,404,8750,455,8786,512,8812,575,8829,643,8835,714,8829,786,8812,853,8786,916,8750,974,8706,1025,8655,1069,8597,1105,8534,1131,8467,1148,8395,1154,8324,1148,8256,1131,8193,1105,8136,1069,8085,1025,8041,974,8005,916,7978,853,7962,786,7956,714,7962,643,7978,575,8005,512,8041,455,8085,404,8136,360,8193,324,8256,297,8324,281,8395,275xe" filled="false" stroked="true" strokeweight=".567pt" strokecolor="#231f20">
                <v:path arrowok="t"/>
              </v:shape>
              <v:shape style="position:absolute;left:8256;top:997;width:288;height:118" type="#_x0000_t75" stroked="false">
                <v:imagedata r:id="rId48" o:title=""/>
              </v:shape>
            </v:group>
            <w10:wrap type="topAndBottom"/>
          </v:group>
        </w:pict>
      </w:r>
      <w:r>
        <w:rPr/>
        <w:pict>
          <v:group style="position:absolute;margin-left:153.044998pt;margin-top:64.447212pt;width:44.55pt;height:44.55pt;mso-position-horizontal-relative:page;mso-position-vertical-relative:paragraph;z-index:2464;mso-wrap-distance-left:0;mso-wrap-distance-right:0" coordorigin="3061,1289" coordsize="891,891">
            <v:group style="position:absolute;left:3067;top:1295;width:879;height:879" coordorigin="3067,1295" coordsize="879,879">
              <v:shape style="position:absolute;left:3067;top:1295;width:879;height:879" coordorigin="3067,1295" coordsize="879,879" path="m3506,1295l3435,1301,3367,1317,3304,1344,3247,1380,3196,1424,3152,1475,3116,1532,3089,1595,3073,1663,3067,1734,3073,1806,3089,1873,3116,1936,3152,1994,3196,2045,3247,2089,3304,2125,3367,2151,3435,2168,3506,2174,3578,2168,3645,2151,3708,2125,3766,2089,3817,2045,3861,1994,3897,1936,3923,1873,3940,1806,3946,1734,3940,1663,3923,1595,3897,1532,3861,1475,3817,1424,3766,1380,3708,1344,3645,1317,3578,1301,3506,1295xe" filled="true" fillcolor="#d1d3d4" stroked="false">
                <v:path arrowok="t"/>
                <v:fill type="solid"/>
              </v:shape>
            </v:group>
            <v:group style="position:absolute;left:3067;top:1295;width:879;height:879" coordorigin="3067,1295" coordsize="879,879">
              <v:shape style="position:absolute;left:3067;top:1295;width:879;height:879" coordorigin="3067,1295" coordsize="879,879" path="m3506,1295l3578,1301,3645,1317,3708,1344,3766,1380,3817,1424,3861,1475,3897,1532,3923,1595,3940,1663,3946,1734,3940,1806,3923,1873,3897,1936,3861,1994,3817,2045,3766,2089,3708,2125,3645,2151,3578,2168,3506,2174,3435,2168,3367,2151,3304,2125,3247,2089,3196,2045,3152,1994,3116,1936,3089,1873,3073,1806,3067,1734,3073,1663,3089,1595,3116,1532,3152,1475,3196,1424,3247,1380,3304,1344,3367,1317,3435,1301,3506,1295xe" filled="false" stroked="true" strokeweight=".425pt" strokecolor="#231f20">
                <v:path arrowok="t"/>
              </v:shape>
            </v:group>
            <v:group style="position:absolute;left:3270;top:1678;width:220;height:428" coordorigin="3270,1678" coordsize="220,428">
              <v:shape style="position:absolute;left:3270;top:1678;width:220;height:428" coordorigin="3270,1678" coordsize="220,428" path="m3270,2105l3490,1678e" filled="false" stroked="true" strokeweight=".292pt" strokecolor="#6d6e71">
                <v:path arrowok="t"/>
              </v:shape>
            </v:group>
            <v:group style="position:absolute;left:3533;top:1326;width:137;height:267" coordorigin="3533,1326" coordsize="137,267">
              <v:shape style="position:absolute;left:3533;top:1326;width:137;height:267" coordorigin="3533,1326" coordsize="137,267" path="m3533,1593l3670,1326e" filled="false" stroked="true" strokeweight=".292pt" strokecolor="#6d6e71">
                <v:path arrowok="t"/>
              </v:shape>
            </v:group>
            <v:group style="position:absolute;left:3076;top:1438;width:107;height:207" coordorigin="3076,1438" coordsize="107,207">
              <v:shape style="position:absolute;left:3076;top:1438;width:107;height:207" coordorigin="3076,1438" coordsize="107,207" path="m3076,1644l3182,1438e" filled="false" stroked="true" strokeweight=".292pt" strokecolor="#6d6e71">
                <v:path arrowok="t"/>
              </v:shape>
            </v:group>
            <v:group style="position:absolute;left:3069;top:1401;width:151;height:295" coordorigin="3069,1401" coordsize="151,295">
              <v:shape style="position:absolute;left:3069;top:1401;width:151;height:295" coordorigin="3069,1401" coordsize="151,295" path="m3069,1695l3220,1401e" filled="false" stroked="true" strokeweight=".292pt" strokecolor="#6d6e71">
                <v:path arrowok="t"/>
              </v:shape>
            </v:group>
            <v:group style="position:absolute;left:3067;top:1377;width:185;height:359" coordorigin="3067,1377" coordsize="185,359">
              <v:shape style="position:absolute;left:3067;top:1377;width:185;height:359" coordorigin="3067,1377" coordsize="185,359" path="m3067,1735l3251,1377e" filled="false" stroked="true" strokeweight=".292pt" strokecolor="#6d6e71">
                <v:path arrowok="t"/>
              </v:shape>
            </v:group>
            <v:group style="position:absolute;left:3068;top:1358;width:212;height:411" coordorigin="3068,1358" coordsize="212,411">
              <v:shape style="position:absolute;left:3068;top:1358;width:212;height:411" coordorigin="3068,1358" coordsize="212,411" path="m3068,1769l3279,1358e" filled="false" stroked="true" strokeweight=".292pt" strokecolor="#6d6e71">
                <v:path arrowok="t"/>
              </v:shape>
            </v:group>
            <v:group style="position:absolute;left:3072;top:1343;width:234;height:456" coordorigin="3072,1343" coordsize="234,456">
              <v:shape style="position:absolute;left:3072;top:1343;width:234;height:456" coordorigin="3072,1343" coordsize="234,456" path="m3072,1799l3306,1343e" filled="false" stroked="true" strokeweight=".292pt" strokecolor="#6d6e71">
                <v:path arrowok="t"/>
              </v:shape>
            </v:group>
            <v:group style="position:absolute;left:3076;top:1332;width:254;height:495" coordorigin="3076,1332" coordsize="254,495">
              <v:shape style="position:absolute;left:3076;top:1332;width:254;height:495" coordorigin="3076,1332" coordsize="254,495" path="m3076,1826l3330,1332e" filled="false" stroked="true" strokeweight=".292pt" strokecolor="#6d6e71">
                <v:path arrowok="t"/>
              </v:shape>
            </v:group>
            <v:group style="position:absolute;left:3082;top:1322;width:272;height:529" coordorigin="3082,1322" coordsize="272,529">
              <v:shape style="position:absolute;left:3082;top:1322;width:272;height:529" coordorigin="3082,1322" coordsize="272,529" path="m3082,1851l3354,1322e" filled="false" stroked="true" strokeweight=".292pt" strokecolor="#6d6e71">
                <v:path arrowok="t"/>
              </v:shape>
            </v:group>
            <v:group style="position:absolute;left:3089;top:1314;width:288;height:560" coordorigin="3089,1314" coordsize="288,560">
              <v:shape style="position:absolute;left:3089;top:1314;width:288;height:560" coordorigin="3089,1314" coordsize="288,560" path="m3089,1874l3377,1314e" filled="false" stroked="true" strokeweight=".292pt" strokecolor="#6d6e71">
                <v:path arrowok="t"/>
              </v:shape>
            </v:group>
            <v:group style="position:absolute;left:3097;top:1308;width:302;height:587" coordorigin="3097,1308" coordsize="302,587">
              <v:shape style="position:absolute;left:3097;top:1308;width:302;height:587" coordorigin="3097,1308" coordsize="302,587" path="m3097,1895l3399,1308e" filled="false" stroked="true" strokeweight=".292pt" strokecolor="#6d6e71">
                <v:path arrowok="t"/>
              </v:shape>
            </v:group>
            <v:group style="position:absolute;left:3106;top:1303;width:315;height:612" coordorigin="3106,1303" coordsize="315,612">
              <v:shape style="position:absolute;left:3106;top:1303;width:315;height:612" coordorigin="3106,1303" coordsize="315,612" path="m3106,1915l3420,1303e" filled="false" stroked="true" strokeweight=".292pt" strokecolor="#6d6e71">
                <v:path arrowok="t"/>
              </v:shape>
            </v:group>
            <v:group style="position:absolute;left:3115;top:1300;width:326;height:634" coordorigin="3115,1300" coordsize="326,634">
              <v:shape style="position:absolute;left:3115;top:1300;width:326;height:634" coordorigin="3115,1300" coordsize="326,634" path="m3115,1934l3440,1300e" filled="false" stroked="true" strokeweight=".292pt" strokecolor="#6d6e71">
                <v:path arrowok="t"/>
              </v:shape>
            </v:group>
            <v:group style="position:absolute;left:3124;top:1297;width:336;height:655" coordorigin="3124,1297" coordsize="336,655">
              <v:shape style="position:absolute;left:3124;top:1297;width:336;height:655" coordorigin="3124,1297" coordsize="336,655" path="m3124,1952l3460,1297e" filled="false" stroked="true" strokeweight=".292pt" strokecolor="#6d6e71">
                <v:path arrowok="t"/>
              </v:shape>
            </v:group>
            <v:group style="position:absolute;left:3134;top:1296;width:346;height:673" coordorigin="3134,1296" coordsize="346,673">
              <v:shape style="position:absolute;left:3134;top:1296;width:346;height:673" coordorigin="3134,1296" coordsize="346,673" path="m3134,1968l3480,1296e" filled="false" stroked="true" strokeweight=".292pt" strokecolor="#6d6e71">
                <v:path arrowok="t"/>
              </v:shape>
            </v:group>
            <v:group style="position:absolute;left:3145;top:1295;width:354;height:690" coordorigin="3145,1295" coordsize="354,690">
              <v:shape style="position:absolute;left:3145;top:1295;width:354;height:690" coordorigin="3145,1295" coordsize="354,690" path="m3145,1984l3499,1295e" filled="false" stroked="true" strokeweight=".292pt" strokecolor="#6d6e71">
                <v:path arrowok="t"/>
              </v:shape>
            </v:group>
            <v:group style="position:absolute;left:3156;top:1295;width:362;height:705" coordorigin="3156,1295" coordsize="362,705">
              <v:shape style="position:absolute;left:3156;top:1295;width:362;height:705" coordorigin="3156,1295" coordsize="362,705" path="m3156,1999l3518,1295e" filled="false" stroked="true" strokeweight=".292pt" strokecolor="#6d6e71">
                <v:path arrowok="t"/>
              </v:shape>
            </v:group>
            <v:group style="position:absolute;left:3167;top:1633;width:196;height:381" coordorigin="3167,1633" coordsize="196,381">
              <v:shape style="position:absolute;left:3167;top:1633;width:196;height:381" coordorigin="3167,1633" coordsize="196,381" path="m3167,2014l3363,1633e" filled="false" stroked="true" strokeweight=".292pt" strokecolor="#6d6e71">
                <v:path arrowok="t"/>
              </v:shape>
            </v:group>
            <v:group style="position:absolute;left:3392;top:1296;width:145;height:281" coordorigin="3392,1296" coordsize="145,281">
              <v:shape style="position:absolute;left:3392;top:1296;width:145;height:281" coordorigin="3392,1296" coordsize="145,281" path="m3392,1577l3536,1296e" filled="false" stroked="true" strokeweight=".292pt" strokecolor="#6d6e71">
                <v:path arrowok="t"/>
              </v:shape>
            </v:group>
            <v:group style="position:absolute;left:3179;top:1647;width:196;height:381" coordorigin="3179,1647" coordsize="196,381">
              <v:shape style="position:absolute;left:3179;top:1647;width:196;height:381" coordorigin="3179,1647" coordsize="196,381" path="m3179,2027l3374,1647e" filled="false" stroked="true" strokeweight=".292pt" strokecolor="#6d6e71">
                <v:path arrowok="t"/>
              </v:shape>
            </v:group>
            <v:group style="position:absolute;left:3409;top:1298;width:145;height:282" coordorigin="3409,1298" coordsize="145,282">
              <v:shape style="position:absolute;left:3409;top:1298;width:145;height:282" coordorigin="3409,1298" coordsize="145,282" path="m3409,1579l3554,1298e" filled="false" stroked="true" strokeweight=".292pt" strokecolor="#6d6e71">
                <v:path arrowok="t"/>
              </v:shape>
            </v:group>
            <v:group style="position:absolute;left:3191;top:1658;width:197;height:383" coordorigin="3191,1658" coordsize="197,383">
              <v:shape style="position:absolute;left:3191;top:1658;width:197;height:383" coordorigin="3191,1658" coordsize="197,383" path="m3191,2040l3387,1658e" filled="false" stroked="true" strokeweight=".292pt" strokecolor="#6d6e71">
                <v:path arrowok="t"/>
              </v:shape>
            </v:group>
            <v:group style="position:absolute;left:3428;top:1300;width:144;height:279" coordorigin="3428,1300" coordsize="144,279">
              <v:shape style="position:absolute;left:3428;top:1300;width:144;height:279" coordorigin="3428,1300" coordsize="144,279" path="m3428,1579l3571,1300e" filled="false" stroked="true" strokeweight=".292pt" strokecolor="#6d6e71">
                <v:path arrowok="t"/>
              </v:shape>
            </v:group>
            <v:group style="position:absolute;left:3203;top:1663;width:200;height:390" coordorigin="3203,1663" coordsize="200,390">
              <v:shape style="position:absolute;left:3203;top:1663;width:200;height:390" coordorigin="3203,1663" coordsize="200,390" path="m3203,2053l3403,1663e" filled="false" stroked="true" strokeweight=".292pt" strokecolor="#6d6e71">
                <v:path arrowok="t"/>
              </v:shape>
            </v:group>
            <v:group style="position:absolute;left:3446;top:1303;width:143;height:278" coordorigin="3446,1303" coordsize="143,278">
              <v:shape style="position:absolute;left:3446;top:1303;width:143;height:278" coordorigin="3446,1303" coordsize="143,278" path="m3446,1580l3589,1303e" filled="false" stroked="true" strokeweight=".292pt" strokecolor="#6d6e71">
                <v:path arrowok="t"/>
              </v:shape>
            </v:group>
            <v:group style="position:absolute;left:3216;top:1667;width:205;height:398" coordorigin="3216,1667" coordsize="205,398">
              <v:shape style="position:absolute;left:3216;top:1667;width:205;height:398" coordorigin="3216,1667" coordsize="205,398" path="m3216,2064l3420,1667e" filled="false" stroked="true" strokeweight=".292pt" strokecolor="#6d6e71">
                <v:path arrowok="t"/>
              </v:shape>
            </v:group>
            <v:group style="position:absolute;left:3464;top:1306;width:142;height:276" coordorigin="3464,1306" coordsize="142,276">
              <v:shape style="position:absolute;left:3464;top:1306;width:142;height:276" coordorigin="3464,1306" coordsize="142,276" path="m3464,1582l3606,1306e" filled="false" stroked="true" strokeweight=".292pt" strokecolor="#6d6e71">
                <v:path arrowok="t"/>
              </v:shape>
            </v:group>
            <v:group style="position:absolute;left:3229;top:1669;width:209;height:407" coordorigin="3229,1669" coordsize="209,407">
              <v:shape style="position:absolute;left:3229;top:1669;width:209;height:407" coordorigin="3229,1669" coordsize="209,407" path="m3229,2075l3438,1669e" filled="false" stroked="true" strokeweight=".292pt" strokecolor="#6d6e71">
                <v:path arrowok="t"/>
              </v:shape>
            </v:group>
            <v:group style="position:absolute;left:3482;top:1310;width:141;height:274" coordorigin="3482,1310" coordsize="141,274">
              <v:shape style="position:absolute;left:3482;top:1310;width:141;height:274" coordorigin="3482,1310" coordsize="141,274" path="m3482,1584l3622,1310e" filled="false" stroked="true" strokeweight=".292pt" strokecolor="#6d6e71">
                <v:path arrowok="t"/>
              </v:shape>
            </v:group>
            <v:group style="position:absolute;left:3243;top:1671;width:213;height:415" coordorigin="3243,1671" coordsize="213,415">
              <v:shape style="position:absolute;left:3243;top:1671;width:213;height:415" coordorigin="3243,1671" coordsize="213,415" path="m3243,2086l3456,1671e" filled="false" stroked="true" strokeweight=".292pt" strokecolor="#6d6e71">
                <v:path arrowok="t"/>
              </v:shape>
            </v:group>
            <v:group style="position:absolute;left:3499;top:1315;width:140;height:272" coordorigin="3499,1315" coordsize="140,272">
              <v:shape style="position:absolute;left:3499;top:1315;width:140;height:272" coordorigin="3499,1315" coordsize="140,272" path="m3499,1587l3638,1315e" filled="false" stroked="true" strokeweight=".292pt" strokecolor="#6d6e71">
                <v:path arrowok="t"/>
              </v:shape>
            </v:group>
            <v:group style="position:absolute;left:3256;top:1674;width:217;height:422" coordorigin="3256,1674" coordsize="217,422">
              <v:shape style="position:absolute;left:3256;top:1674;width:217;height:422" coordorigin="3256,1674" coordsize="217,422" path="m3256,2095l3473,1674e" filled="false" stroked="true" strokeweight=".292pt" strokecolor="#6d6e71">
                <v:path arrowok="t"/>
              </v:shape>
            </v:group>
            <v:group style="position:absolute;left:3516;top:1321;width:139;height:270" coordorigin="3516,1321" coordsize="139,270">
              <v:shape style="position:absolute;left:3516;top:1321;width:139;height:270" coordorigin="3516,1321" coordsize="139,270" path="m3516,1590l3654,1321e" filled="false" stroked="true" strokeweight=".292pt" strokecolor="#6d6e71">
                <v:path arrowok="t"/>
              </v:shape>
              <v:shape style="position:absolute;left:3175;top:1432;width:279;height:393" type="#_x0000_t75" stroked="false">
                <v:imagedata r:id="rId47" o:title=""/>
              </v:shape>
            </v:group>
            <v:group style="position:absolute;left:3145;top:1859;width:61;height:70" coordorigin="3145,1859" coordsize="61,70">
              <v:shape style="position:absolute;left:3145;top:1859;width:61;height:70" coordorigin="3145,1859" coordsize="61,70" path="m3186,1859l3168,1859,3160,1863,3148,1875,3145,1884,3145,1906,3148,1914,3160,1926,3167,1929,3184,1929,3190,1927,3200,1920,3201,1918,3171,1918,3167,1916,3161,1909,3159,1902,3159,1886,3161,1880,3167,1873,3172,1871,3202,1871,3201,1870,3193,1862,3186,1859xe" filled="true" fillcolor="#231f20" stroked="false">
                <v:path arrowok="t"/>
                <v:fill type="solid"/>
              </v:shape>
              <v:shape style="position:absolute;left:3145;top:1859;width:61;height:70" coordorigin="3145,1859" coordsize="61,70" path="m3192,1903l3191,1908,3189,1912,3183,1916,3180,1918,3201,1918,3203,1915,3205,1907,3192,1903xe" filled="true" fillcolor="#231f20" stroked="false">
                <v:path arrowok="t"/>
                <v:fill type="solid"/>
              </v:shape>
              <v:shape style="position:absolute;left:3145;top:1859;width:61;height:70" coordorigin="3145,1859" coordsize="61,70" path="m3202,1871l3180,1871,3184,1872,3189,1876,3190,1879,3191,1882,3205,1879,3203,1874,3202,1871xe" filled="true" fillcolor="#231f20" stroked="false">
                <v:path arrowok="t"/>
                <v:fill type="solid"/>
              </v:shape>
            </v:group>
            <v:group style="position:absolute;left:3217;top:1861;width:53;height:68" coordorigin="3217,1861" coordsize="53,68">
              <v:shape style="position:absolute;left:3217;top:1861;width:53;height:68" coordorigin="3217,1861" coordsize="53,68" path="m3268,1861l3217,1861,3217,1928,3270,1928,3270,1917,3231,1917,3231,1898,3266,1898,3266,1887,3231,1887,3231,1872,3268,1872,3268,1861xe" filled="true" fillcolor="#231f20" stroked="false">
                <v:path arrowok="t"/>
                <v:fill type="solid"/>
              </v:shape>
            </v:group>
            <v:group style="position:absolute;left:3282;top:1861;width:55;height:68" coordorigin="3282,1861" coordsize="55,68">
              <v:shape style="position:absolute;left:3282;top:1861;width:55;height:68" coordorigin="3282,1861" coordsize="55,68" path="m3295,1861l3282,1861,3282,1928,3295,1928,3295,1884,3310,1884,3295,1861xe" filled="true" fillcolor="#231f20" stroked="false">
                <v:path arrowok="t"/>
                <v:fill type="solid"/>
              </v:shape>
              <v:shape style="position:absolute;left:3282;top:1861;width:55;height:68" coordorigin="3282,1861" coordsize="55,68" path="m3310,1884l3295,1884,3322,1928,3336,1928,3336,1906,3323,1906,3310,1884xe" filled="true" fillcolor="#231f20" stroked="false">
                <v:path arrowok="t"/>
                <v:fill type="solid"/>
              </v:shape>
              <v:shape style="position:absolute;left:3282;top:1861;width:55;height:68" coordorigin="3282,1861" coordsize="55,68" path="m3336,1861l3323,1861,3323,1906,3336,1906,3336,1861xe" filled="true" fillcolor="#231f20" stroked="false">
                <v:path arrowok="t"/>
                <v:fill type="solid"/>
              </v:shape>
            </v:group>
            <v:group style="position:absolute;left:3346;top:1861;width:55;height:68" coordorigin="3346,1861" coordsize="55,68">
              <v:shape style="position:absolute;left:3346;top:1861;width:55;height:68" coordorigin="3346,1861" coordsize="55,68" path="m3381,1872l3367,1872,3367,1928,3381,1928,3381,1872xe" filled="true" fillcolor="#231f20" stroked="false">
                <v:path arrowok="t"/>
                <v:fill type="solid"/>
              </v:shape>
              <v:shape style="position:absolute;left:3346;top:1861;width:55;height:68" coordorigin="3346,1861" coordsize="55,68" path="m3401,1861l3346,1861,3346,1872,3401,1872,3401,1861xe" filled="true" fillcolor="#231f20" stroked="false">
                <v:path arrowok="t"/>
                <v:fill type="solid"/>
              </v:shape>
            </v:group>
            <v:group style="position:absolute;left:3396;top:1861;width:70;height:68" coordorigin="3396,1861" coordsize="70,68">
              <v:shape style="position:absolute;left:3396;top:1861;width:70;height:68" coordorigin="3396,1861" coordsize="70,68" path="m3438,1861l3423,1861,3396,1928,3411,1928,3416,1913,3459,1913,3454,1901,3421,1901,3430,1876,3444,1876,3438,1861xe" filled="true" fillcolor="#231f20" stroked="false">
                <v:path arrowok="t"/>
                <v:fill type="solid"/>
              </v:shape>
              <v:shape style="position:absolute;left:3396;top:1861;width:70;height:68" coordorigin="3396,1861" coordsize="70,68" path="m3459,1913l3444,1913,3450,1928,3465,1928,3459,1913xe" filled="true" fillcolor="#231f20" stroked="false">
                <v:path arrowok="t"/>
                <v:fill type="solid"/>
              </v:shape>
              <v:shape style="position:absolute;left:3396;top:1861;width:70;height:68" coordorigin="3396,1861" coordsize="70,68" path="m3444,1876l3430,1876,3440,1901,3454,1901,3444,1876xe" filled="true" fillcolor="#231f20" stroked="false">
                <v:path arrowok="t"/>
                <v:fill type="solid"/>
              </v:shape>
            </v:group>
            <v:group style="position:absolute;left:3458;top:1861;width:65;height:68" coordorigin="3458,1861" coordsize="65,68">
              <v:shape style="position:absolute;left:3458;top:1861;width:65;height:68" coordorigin="3458,1861" coordsize="65,68" path="m3474,1861l3458,1861,3483,1928,3498,1928,3504,1911,3491,1911,3474,1861xe" filled="true" fillcolor="#231f20" stroked="false">
                <v:path arrowok="t"/>
                <v:fill type="solid"/>
              </v:shape>
              <v:shape style="position:absolute;left:3458;top:1861;width:65;height:68" coordorigin="3458,1861" coordsize="65,68" path="m3523,1861l3508,1861,3491,1911,3504,1911,3523,1861xe" filled="true" fillcolor="#231f20" stroked="false">
                <v:path arrowok="t"/>
                <v:fill type="solid"/>
              </v:shape>
            </v:group>
            <v:group style="position:absolute;left:3527;top:1859;width:67;height:70" coordorigin="3527,1859" coordsize="67,70">
              <v:shape style="position:absolute;left:3527;top:1859;width:67;height:70" coordorigin="3527,1859" coordsize="67,70" path="m3571,1859l3555,1859,3550,1860,3527,1888,3527,1906,3530,1914,3542,1926,3550,1929,3571,1929,3579,1926,3587,1918,3555,1918,3550,1916,3543,1908,3541,1902,3541,1886,3543,1881,3550,1873,3555,1871,3587,1871,3579,1863,3571,1859xe" filled="true" fillcolor="#231f20" stroked="false">
                <v:path arrowok="t"/>
                <v:fill type="solid"/>
              </v:shape>
              <v:shape style="position:absolute;left:3527;top:1859;width:67;height:70" coordorigin="3527,1859" coordsize="67,70" path="m3587,1871l3566,1871,3571,1873,3578,1881,3579,1886,3579,1902,3578,1908,3571,1916,3566,1918,3587,1918,3591,1914,3594,1906,3594,1883,3591,1875,3587,1871xe" filled="true" fillcolor="#231f20" stroked="false">
                <v:path arrowok="t"/>
                <v:fill type="solid"/>
              </v:shape>
            </v:group>
            <v:group style="position:absolute;left:3601;top:1859;width:57;height:70" coordorigin="3601,1859" coordsize="57,70">
              <v:shape style="position:absolute;left:3601;top:1859;width:57;height:70" coordorigin="3601,1859" coordsize="57,70" path="m3615,1905l3601,1906,3602,1914,3605,1919,3614,1927,3621,1929,3636,1929,3641,1928,3649,1925,3652,1923,3655,1918,3626,1918,3622,1917,3617,1913,3616,1909,3615,1905xe" filled="true" fillcolor="#231f20" stroked="false">
                <v:path arrowok="t"/>
                <v:fill type="solid"/>
              </v:shape>
              <v:shape style="position:absolute;left:3601;top:1859;width:57;height:70" coordorigin="3601,1859" coordsize="57,70" path="m3638,1859l3624,1859,3619,1860,3604,1884,3606,1888,3613,1895,3618,1897,3632,1900,3635,1901,3639,1902,3641,1903,3642,1904,3643,1906,3643,1907,3643,1911,3642,1913,3638,1917,3634,1918,3655,1918,3656,1916,3657,1913,3657,1904,3656,1901,3625,1884,3621,1883,3618,1880,3617,1879,3617,1876,3618,1874,3622,1872,3625,1871,3654,1871,3653,1869,3644,1861,3638,1859xe" filled="true" fillcolor="#231f20" stroked="false">
                <v:path arrowok="t"/>
                <v:fill type="solid"/>
              </v:shape>
              <v:shape style="position:absolute;left:3601;top:1859;width:57;height:70" coordorigin="3601,1859" coordsize="57,70" path="m3654,1871l3633,1871,3636,1872,3640,1875,3641,1877,3641,1881,3655,1880,3655,1874,3654,1871xe" filled="true" fillcolor="#231f20" stroked="false">
                <v:path arrowok="t"/>
                <v:fill type="solid"/>
              </v:shape>
            </v:group>
            <v:group style="position:absolute;left:3355;top:1576;width:498;height:418" coordorigin="3355,1576" coordsize="498,418">
              <v:shape style="position:absolute;left:3355;top:1576;width:498;height:418" coordorigin="3355,1576" coordsize="498,418" path="m3355,1576l3467,1582,3561,1600,3637,1626,3698,1655,3776,1709,3831,1770,3853,1832,3846,1890,3816,1940,3767,1975,3702,1993e" filled="false" stroked="true" strokeweight=".758pt" strokecolor="#231f20">
                <v:path arrowok="t"/>
              </v:shape>
            </v:group>
            <v:group style="position:absolute;left:3402;top:1665;width:427;height:265" coordorigin="3402,1665" coordsize="427,265">
              <v:shape style="position:absolute;left:3402;top:1665;width:427;height:265" coordorigin="3402,1665" coordsize="427,265" path="m3402,1665l3494,1678,3582,1705,3664,1743,3734,1787,3787,1836,3821,1884,3829,1930e" filled="false" stroked="true" strokeweight=".758pt" strokecolor="#231f20">
                <v:path arrowok="t"/>
              </v:shape>
            </v:group>
            <v:group style="position:absolute;left:3694;top:1696;width:53;height:51" coordorigin="3694,1696" coordsize="53,51">
              <v:shape style="position:absolute;left:3694;top:1696;width:53;height:51" coordorigin="3694,1696" coordsize="53,51" path="m3720,1696l3726,1715,3746,1715,3730,1727,3736,1746,3720,1734,3704,1746,3710,1727,3694,1715,3714,1715,3720,1696xe" filled="false" stroked="true" strokeweight=".258pt" strokecolor="#231f20">
                <v:path arrowok="t"/>
              </v:shape>
            </v:group>
            <v:group style="position:absolute;left:3462;top:1954;width:32;height:52" coordorigin="3462,1954" coordsize="32,52">
              <v:shape style="position:absolute;left:3462;top:1954;width:32;height:52" coordorigin="3462,1954" coordsize="32,52" path="m3491,1963l3475,1963,3477,1964,3480,1967,3481,1969,3481,1976,3480,1979,3476,1987,3471,1994,3462,2005,3462,2006,3491,2006,3493,1996,3473,1996,3481,1988,3486,1981,3489,1977,3490,1973,3491,1970,3491,1965,3491,1963xe" filled="true" fillcolor="#231f20" stroked="false">
                <v:path arrowok="t"/>
                <v:fill type="solid"/>
              </v:shape>
              <v:shape style="position:absolute;left:3462;top:1954;width:32;height:52" coordorigin="3462,1954" coordsize="32,52" path="m3494,1991l3492,1991,3491,1993,3491,1994,3490,1995,3489,1995,3488,1996,3473,1996,3493,1996,3494,1991xe" filled="true" fillcolor="#231f20" stroked="false">
                <v:path arrowok="t"/>
                <v:fill type="solid"/>
              </v:shape>
              <v:shape style="position:absolute;left:3462;top:1954;width:32;height:52" coordorigin="3462,1954" coordsize="32,52" path="m3481,1954l3475,1954,3472,1955,3466,1960,3465,1963,3463,1968,3465,1969,3467,1965,3469,1963,3491,1963,3488,1959,3487,1957,3483,1955,3481,1954xe" filled="true" fillcolor="#231f20" stroked="false">
                <v:path arrowok="t"/>
                <v:fill type="solid"/>
              </v:shape>
            </v:group>
            <v:group style="position:absolute;left:3500;top:1954;width:32;height:53" coordorigin="3500,1954" coordsize="32,53">
              <v:shape style="position:absolute;left:3500;top:1954;width:32;height:53" coordorigin="3500,1954" coordsize="32,53" path="m3518,1954l3513,1954,3510,1955,3500,1985,3500,1989,3513,2007,3517,2007,3519,2006,3523,2004,3523,2004,3514,2004,3513,2004,3511,1964,3511,1960,3512,1958,3513,1957,3514,1957,3523,1957,3521,1955,3518,1954xe" filled="true" fillcolor="#231f20" stroked="false">
                <v:path arrowok="t"/>
                <v:fill type="solid"/>
              </v:shape>
              <v:shape style="position:absolute;left:3500;top:1954;width:32;height:53" coordorigin="3500,1954" coordsize="32,53" path="m3523,1957l3516,1957,3517,1957,3519,1959,3519,1961,3520,1964,3520,1989,3520,1999,3519,2001,3517,2004,3517,2004,3523,2004,3531,1985,3531,1975,3530,1970,3527,1962,3526,1959,3523,1957xe" filled="true" fillcolor="#231f20" stroked="false">
                <v:path arrowok="t"/>
                <v:fill type="solid"/>
              </v:shape>
            </v:group>
            <v:group style="position:absolute;left:3538;top:1954;width:27;height:52" coordorigin="3538,1954" coordsize="27,52">
              <v:shape style="position:absolute;left:3538;top:1954;width:27;height:52" coordorigin="3538,1954" coordsize="27,52" path="m3564,2004l3539,2004,3539,2006,3564,2006,3564,2004xe" filled="true" fillcolor="#231f20" stroked="false">
                <v:path arrowok="t"/>
                <v:fill type="solid"/>
              </v:shape>
              <v:shape style="position:absolute;left:3538;top:1954;width:27;height:52" coordorigin="3538,1954" coordsize="27,52" path="m3557,1963l3544,1963,3545,1963,3546,1964,3546,1964,3547,1965,3547,2001,3546,2002,3546,2003,3544,2004,3542,2004,3561,2004,3557,2001,3557,1963xe" filled="true" fillcolor="#231f20" stroked="false">
                <v:path arrowok="t"/>
                <v:fill type="solid"/>
              </v:shape>
              <v:shape style="position:absolute;left:3538;top:1954;width:27;height:52" coordorigin="3538,1954" coordsize="27,52" path="m3557,1954l3556,1954,3538,1963,3539,1964,3541,1963,3542,1963,3557,1963,3557,1954xe" filled="true" fillcolor="#231f20" stroked="false">
                <v:path arrowok="t"/>
                <v:fill type="solid"/>
              </v:shape>
            </v:group>
            <v:group style="position:absolute;left:3573;top:1954;width:32;height:53" coordorigin="3573,1954" coordsize="32,53">
              <v:shape style="position:absolute;left:3573;top:1954;width:32;height:53" coordorigin="3573,1954" coordsize="32,53" path="m3591,1954l3585,1954,3583,1955,3573,1985,3573,1989,3586,2007,3590,2007,3592,2006,3596,2004,3596,2004,3587,2004,3586,2004,3584,1964,3584,1960,3585,1958,3586,1957,3587,1957,3595,1957,3594,1955,3591,1954xe" filled="true" fillcolor="#231f20" stroked="false">
                <v:path arrowok="t"/>
                <v:fill type="solid"/>
              </v:shape>
              <v:shape style="position:absolute;left:3573;top:1954;width:32;height:53" coordorigin="3573,1954" coordsize="32,53" path="m3595,1957l3589,1957,3590,1957,3592,1959,3592,1961,3593,1964,3593,1989,3592,1999,3592,2001,3590,2004,3589,2004,3596,2004,3604,1985,3604,1975,3603,1970,3600,1962,3598,1959,3595,1957xe" filled="true" fillcolor="#231f20" stroked="false">
                <v:path arrowok="t"/>
                <v:fill type="solid"/>
              </v:shape>
            </v:group>
            <v:group style="position:absolute;left:3831;top:1578;width:53;height:50" coordorigin="3831,1578" coordsize="53,50">
              <v:shape style="position:absolute;left:3831;top:1578;width:53;height:50" coordorigin="3831,1578" coordsize="53,50" path="m3857,1578l3863,1597,3883,1597,3867,1609,3873,1628,3857,1617,3841,1628,3847,1609,3831,1597,3851,1597,3857,1578xe" filled="false" stroked="true" strokeweight=".258pt" strokecolor="#231f20">
                <v:path arrowok="t"/>
              </v:shape>
            </v:group>
            <v:group style="position:absolute;left:3758;top:1463;width:53;height:51" coordorigin="3758,1463" coordsize="53,51">
              <v:shape style="position:absolute;left:3758;top:1463;width:53;height:51" coordorigin="3758,1463" coordsize="53,51" path="m3784,1463l3791,1482,3811,1482,3794,1494,3801,1513,3784,1501,3768,1513,3774,1494,3758,1482,3778,1482,3784,1463xe" filled="false" stroked="true" strokeweight=".258pt" strokecolor="#231f20">
                <v:path arrowok="t"/>
              </v:shape>
            </v:group>
            <v:group style="position:absolute;left:3670;top:1527;width:53;height:50" coordorigin="3670,1527" coordsize="53,50">
              <v:shape style="position:absolute;left:3670;top:1527;width:53;height:50" coordorigin="3670,1527" coordsize="53,50" path="m3696,1527l3702,1546,3723,1546,3706,1557,3713,1577,3696,1565,3680,1577,3686,1557,3670,1546,3690,1546,3696,1527xe" filled="false" stroked="true" strokeweight=".258pt" strokecolor="#231f20">
                <v:path arrowok="t"/>
              </v:shape>
            </v:group>
            <v:group style="position:absolute;left:3751;top:1604;width:43;height:41" coordorigin="3751,1604" coordsize="43,41">
              <v:shape style="position:absolute;left:3751;top:1604;width:43;height:41" coordorigin="3751,1604" coordsize="43,41" path="m3772,1604l3777,1620,3793,1620,3780,1629,3785,1645,3772,1635,3759,1645,3764,1629,3751,1620,3767,1620,3772,1604xe" filled="false" stroked="true" strokeweight=".209pt" strokecolor="#231f20">
                <v:path arrowok="t"/>
              </v:shape>
            </v:group>
            <v:group style="position:absolute;left:3621;top:1426;width:213;height:344" coordorigin="3621,1426" coordsize="213,344">
              <v:shape style="position:absolute;left:3621;top:1426;width:213;height:344" coordorigin="3621,1426" coordsize="213,344" path="m3621,1426l3683,1457,3739,1502,3784,1558,3817,1623,3833,1694,3830,1770e" filled="false" stroked="true" strokeweight=".758pt" strokecolor="#231f20">
                <v:path arrowok="t"/>
              </v:shape>
            </v:group>
            <v:group style="position:absolute;left:3322;top:1857;width:489;height:206" coordorigin="3322,1857" coordsize="489,206">
              <v:shape style="position:absolute;left:3322;top:1857;width:489;height:206" coordorigin="3322,1857" coordsize="489,206" path="m3811,1857l3772,1922,3720,1978,3657,2023,3586,2052,3508,2062,3459,2058,3411,2047,3365,2029,3322,2004e" filled="false" stroked="true" strokeweight=".758pt" strokecolor="#231f20">
                <v:path arrowok="t"/>
              </v:shape>
            </v:group>
            <v:group style="position:absolute;left:3067;top:1295;width:879;height:879" coordorigin="3067,1295" coordsize="879,879">
              <v:shape style="position:absolute;left:3067;top:1295;width:879;height:879" coordorigin="3067,1295" coordsize="879,879" path="m3506,1295l3578,1301,3645,1317,3708,1344,3766,1380,3817,1424,3861,1475,3897,1532,3923,1595,3940,1663,3946,1734,3940,1806,3923,1873,3897,1936,3861,1994,3817,2045,3766,2089,3708,2125,3645,2151,3578,2168,3506,2174,3435,2168,3367,2151,3304,2125,3247,2089,3196,2045,3152,1994,3116,1936,3089,1873,3073,1806,3067,1734,3073,1663,3089,1595,3116,1532,3152,1475,3196,1424,3247,1380,3304,1344,3367,1317,3435,1301,3506,1295xe" filled="false" stroked="true" strokeweight=".567pt" strokecolor="#231f20">
                <v:path arrowok="t"/>
              </v:shape>
              <v:shape style="position:absolute;left:3367;top:2017;width:288;height:118" type="#_x0000_t75" stroked="false">
                <v:imagedata r:id="rId48" o:title=""/>
              </v:shape>
            </v:group>
            <w10:wrap type="topAndBottom"/>
          </v:group>
        </w:pict>
      </w:r>
      <w:r>
        <w:rPr/>
        <w:pict>
          <v:group style="position:absolute;margin-left:201.934998pt;margin-top:64.447212pt;width:44.55pt;height:44.55pt;mso-position-horizontal-relative:page;mso-position-vertical-relative:paragraph;z-index:2488;mso-wrap-distance-left:0;mso-wrap-distance-right:0" coordorigin="4039,1289" coordsize="891,891">
            <v:group style="position:absolute;left:4045;top:1295;width:879;height:879" coordorigin="4045,1295" coordsize="879,879">
              <v:shape style="position:absolute;left:4045;top:1295;width:879;height:879" coordorigin="4045,1295" coordsize="879,879" path="m4484,1295l4413,1301,4345,1317,4282,1344,4225,1380,4173,1424,4129,1475,4094,1532,4067,1595,4050,1663,4045,1734,4050,1806,4067,1873,4094,1936,4129,1994,4173,2045,4225,2089,4282,2125,4345,2151,4413,2168,4484,2174,4555,2168,4623,2151,4686,2125,4744,2089,4795,2045,4839,1994,4874,1936,4901,1873,4918,1806,4923,1734,4918,1663,4901,1595,4874,1532,4839,1475,4795,1424,4744,1380,4686,1344,4623,1317,4555,1301,4484,1295xe" filled="true" fillcolor="#d1d3d4" stroked="false">
                <v:path arrowok="t"/>
                <v:fill type="solid"/>
              </v:shape>
            </v:group>
            <v:group style="position:absolute;left:4045;top:1295;width:879;height:879" coordorigin="4045,1295" coordsize="879,879">
              <v:shape style="position:absolute;left:4045;top:1295;width:879;height:879" coordorigin="4045,1295" coordsize="879,879" path="m4484,1295l4555,1301,4623,1317,4686,1344,4744,1380,4795,1424,4839,1475,4874,1532,4901,1595,4918,1663,4923,1734,4918,1806,4901,1873,4874,1936,4839,1994,4795,2045,4744,2089,4686,2125,4623,2151,4555,2168,4484,2174,4413,2168,4345,2151,4282,2125,4225,2089,4173,2045,4129,1994,4094,1936,4067,1873,4050,1806,4045,1734,4050,1663,4067,1595,4094,1532,4129,1475,4173,1424,4225,1380,4282,1344,4345,1317,4413,1301,4484,1295xe" filled="false" stroked="true" strokeweight=".425pt" strokecolor="#231f20">
                <v:path arrowok="t"/>
              </v:shape>
            </v:group>
            <v:group style="position:absolute;left:4248;top:1678;width:220;height:428" coordorigin="4248,1678" coordsize="220,428">
              <v:shape style="position:absolute;left:4248;top:1678;width:220;height:428" coordorigin="4248,1678" coordsize="220,428" path="m4248,2105l4467,1678e" filled="false" stroked="true" strokeweight=".292pt" strokecolor="#6d6e71">
                <v:path arrowok="t"/>
              </v:shape>
            </v:group>
            <v:group style="position:absolute;left:4511;top:1326;width:137;height:267" coordorigin="4511,1326" coordsize="137,267">
              <v:shape style="position:absolute;left:4511;top:1326;width:137;height:267" coordorigin="4511,1326" coordsize="137,267" path="m4511,1593l4648,1326e" filled="false" stroked="true" strokeweight=".292pt" strokecolor="#6d6e71">
                <v:path arrowok="t"/>
              </v:shape>
            </v:group>
            <v:group style="position:absolute;left:4054;top:1438;width:107;height:207" coordorigin="4054,1438" coordsize="107,207">
              <v:shape style="position:absolute;left:4054;top:1438;width:107;height:207" coordorigin="4054,1438" coordsize="107,207" path="m4054,1644l4160,1438e" filled="false" stroked="true" strokeweight=".292pt" strokecolor="#6d6e71">
                <v:path arrowok="t"/>
              </v:shape>
            </v:group>
            <v:group style="position:absolute;left:4046;top:1401;width:151;height:295" coordorigin="4046,1401" coordsize="151,295">
              <v:shape style="position:absolute;left:4046;top:1401;width:151;height:295" coordorigin="4046,1401" coordsize="151,295" path="m4046,1695l4197,1401e" filled="false" stroked="true" strokeweight=".292pt" strokecolor="#6d6e71">
                <v:path arrowok="t"/>
              </v:shape>
            </v:group>
            <v:group style="position:absolute;left:4045;top:1377;width:185;height:359" coordorigin="4045,1377" coordsize="185,359">
              <v:shape style="position:absolute;left:4045;top:1377;width:185;height:359" coordorigin="4045,1377" coordsize="185,359" path="m4045,1735l4229,1377e" filled="false" stroked="true" strokeweight=".292pt" strokecolor="#6d6e71">
                <v:path arrowok="t"/>
              </v:shape>
            </v:group>
            <v:group style="position:absolute;left:4046;top:1358;width:212;height:411" coordorigin="4046,1358" coordsize="212,411">
              <v:shape style="position:absolute;left:4046;top:1358;width:212;height:411" coordorigin="4046,1358" coordsize="212,411" path="m4046,1769l4257,1358e" filled="false" stroked="true" strokeweight=".292pt" strokecolor="#6d6e71">
                <v:path arrowok="t"/>
              </v:shape>
            </v:group>
            <v:group style="position:absolute;left:4049;top:1343;width:234;height:456" coordorigin="4049,1343" coordsize="234,456">
              <v:shape style="position:absolute;left:4049;top:1343;width:234;height:456" coordorigin="4049,1343" coordsize="234,456" path="m4049,1799l4283,1343e" filled="false" stroked="true" strokeweight=".292pt" strokecolor="#6d6e71">
                <v:path arrowok="t"/>
              </v:shape>
            </v:group>
            <v:group style="position:absolute;left:4054;top:1332;width:254;height:495" coordorigin="4054,1332" coordsize="254,495">
              <v:shape style="position:absolute;left:4054;top:1332;width:254;height:495" coordorigin="4054,1332" coordsize="254,495" path="m4054,1826l4308,1332e" filled="false" stroked="true" strokeweight=".292pt" strokecolor="#6d6e71">
                <v:path arrowok="t"/>
              </v:shape>
            </v:group>
            <v:group style="position:absolute;left:4060;top:1322;width:272;height:529" coordorigin="4060,1322" coordsize="272,529">
              <v:shape style="position:absolute;left:4060;top:1322;width:272;height:529" coordorigin="4060,1322" coordsize="272,529" path="m4060,1851l4332,1322e" filled="false" stroked="true" strokeweight=".292pt" strokecolor="#6d6e71">
                <v:path arrowok="t"/>
              </v:shape>
            </v:group>
            <v:group style="position:absolute;left:4067;top:1314;width:288;height:560" coordorigin="4067,1314" coordsize="288,560">
              <v:shape style="position:absolute;left:4067;top:1314;width:288;height:560" coordorigin="4067,1314" coordsize="288,560" path="m4067,1874l4354,1314e" filled="false" stroked="true" strokeweight=".292pt" strokecolor="#6d6e71">
                <v:path arrowok="t"/>
              </v:shape>
            </v:group>
            <v:group style="position:absolute;left:4075;top:1308;width:302;height:587" coordorigin="4075,1308" coordsize="302,587">
              <v:shape style="position:absolute;left:4075;top:1308;width:302;height:587" coordorigin="4075,1308" coordsize="302,587" path="m4075,1895l4376,1308e" filled="false" stroked="true" strokeweight=".292pt" strokecolor="#6d6e71">
                <v:path arrowok="t"/>
              </v:shape>
            </v:group>
            <v:group style="position:absolute;left:4083;top:1303;width:315;height:612" coordorigin="4083,1303" coordsize="315,612">
              <v:shape style="position:absolute;left:4083;top:1303;width:315;height:612" coordorigin="4083,1303" coordsize="315,612" path="m4083,1915l4397,1303e" filled="false" stroked="true" strokeweight=".292pt" strokecolor="#6d6e71">
                <v:path arrowok="t"/>
              </v:shape>
            </v:group>
            <v:group style="position:absolute;left:4092;top:1300;width:326;height:634" coordorigin="4092,1300" coordsize="326,634">
              <v:shape style="position:absolute;left:4092;top:1300;width:326;height:634" coordorigin="4092,1300" coordsize="326,634" path="m4092,1934l4418,1300e" filled="false" stroked="true" strokeweight=".292pt" strokecolor="#6d6e71">
                <v:path arrowok="t"/>
              </v:shape>
            </v:group>
            <v:group style="position:absolute;left:4102;top:1297;width:336;height:655" coordorigin="4102,1297" coordsize="336,655">
              <v:shape style="position:absolute;left:4102;top:1297;width:336;height:655" coordorigin="4102,1297" coordsize="336,655" path="m4102,1952l4438,1297e" filled="false" stroked="true" strokeweight=".292pt" strokecolor="#6d6e71">
                <v:path arrowok="t"/>
              </v:shape>
            </v:group>
            <v:group style="position:absolute;left:4112;top:1296;width:346;height:673" coordorigin="4112,1296" coordsize="346,673">
              <v:shape style="position:absolute;left:4112;top:1296;width:346;height:673" coordorigin="4112,1296" coordsize="346,673" path="m4112,1968l4458,1296e" filled="false" stroked="true" strokeweight=".292pt" strokecolor="#6d6e71">
                <v:path arrowok="t"/>
              </v:shape>
            </v:group>
            <v:group style="position:absolute;left:4123;top:1295;width:354;height:690" coordorigin="4123,1295" coordsize="354,690">
              <v:shape style="position:absolute;left:4123;top:1295;width:354;height:690" coordorigin="4123,1295" coordsize="354,690" path="m4123,1984l4477,1295e" filled="false" stroked="true" strokeweight=".292pt" strokecolor="#6d6e71">
                <v:path arrowok="t"/>
              </v:shape>
            </v:group>
            <v:group style="position:absolute;left:4134;top:1295;width:362;height:705" coordorigin="4134,1295" coordsize="362,705">
              <v:shape style="position:absolute;left:4134;top:1295;width:362;height:705" coordorigin="4134,1295" coordsize="362,705" path="m4134,1999l4495,1295e" filled="false" stroked="true" strokeweight=".292pt" strokecolor="#6d6e71">
                <v:path arrowok="t"/>
              </v:shape>
            </v:group>
            <v:group style="position:absolute;left:4145;top:1633;width:196;height:381" coordorigin="4145,1633" coordsize="196,381">
              <v:shape style="position:absolute;left:4145;top:1633;width:196;height:381" coordorigin="4145,1633" coordsize="196,381" path="m4145,2014l4341,1633e" filled="false" stroked="true" strokeweight=".292pt" strokecolor="#6d6e71">
                <v:path arrowok="t"/>
              </v:shape>
            </v:group>
            <v:group style="position:absolute;left:4369;top:1296;width:145;height:281" coordorigin="4369,1296" coordsize="145,281">
              <v:shape style="position:absolute;left:4369;top:1296;width:145;height:281" coordorigin="4369,1296" coordsize="145,281" path="m4369,1577l4514,1296e" filled="false" stroked="true" strokeweight=".292pt" strokecolor="#6d6e71">
                <v:path arrowok="t"/>
              </v:shape>
            </v:group>
            <v:group style="position:absolute;left:4157;top:1647;width:196;height:381" coordorigin="4157,1647" coordsize="196,381">
              <v:shape style="position:absolute;left:4157;top:1647;width:196;height:381" coordorigin="4157,1647" coordsize="196,381" path="m4157,2027l4352,1647e" filled="false" stroked="true" strokeweight=".292pt" strokecolor="#6d6e71">
                <v:path arrowok="t"/>
              </v:shape>
            </v:group>
            <v:group style="position:absolute;left:4387;top:1298;width:145;height:282" coordorigin="4387,1298" coordsize="145,282">
              <v:shape style="position:absolute;left:4387;top:1298;width:145;height:282" coordorigin="4387,1298" coordsize="145,282" path="m4387,1579l4532,1298e" filled="false" stroked="true" strokeweight=".292pt" strokecolor="#6d6e71">
                <v:path arrowok="t"/>
              </v:shape>
            </v:group>
            <v:group style="position:absolute;left:4169;top:1658;width:197;height:383" coordorigin="4169,1658" coordsize="197,383">
              <v:shape style="position:absolute;left:4169;top:1658;width:197;height:383" coordorigin="4169,1658" coordsize="197,383" path="m4169,2040l4365,1658e" filled="false" stroked="true" strokeweight=".292pt" strokecolor="#6d6e71">
                <v:path arrowok="t"/>
              </v:shape>
            </v:group>
            <v:group style="position:absolute;left:4406;top:1300;width:144;height:279" coordorigin="4406,1300" coordsize="144,279">
              <v:shape style="position:absolute;left:4406;top:1300;width:144;height:279" coordorigin="4406,1300" coordsize="144,279" path="m4406,1579l4549,1300e" filled="false" stroked="true" strokeweight=".292pt" strokecolor="#6d6e71">
                <v:path arrowok="t"/>
              </v:shape>
            </v:group>
            <v:group style="position:absolute;left:4181;top:1663;width:200;height:390" coordorigin="4181,1663" coordsize="200,390">
              <v:shape style="position:absolute;left:4181;top:1663;width:200;height:390" coordorigin="4181,1663" coordsize="200,390" path="m4181,2053l4381,1663e" filled="false" stroked="true" strokeweight=".292pt" strokecolor="#6d6e71">
                <v:path arrowok="t"/>
              </v:shape>
            </v:group>
            <v:group style="position:absolute;left:4424;top:1303;width:143;height:278" coordorigin="4424,1303" coordsize="143,278">
              <v:shape style="position:absolute;left:4424;top:1303;width:143;height:278" coordorigin="4424,1303" coordsize="143,278" path="m4424,1580l4566,1303e" filled="false" stroked="true" strokeweight=".292pt" strokecolor="#6d6e71">
                <v:path arrowok="t"/>
              </v:shape>
            </v:group>
            <v:group style="position:absolute;left:4194;top:1667;width:205;height:398" coordorigin="4194,1667" coordsize="205,398">
              <v:shape style="position:absolute;left:4194;top:1667;width:205;height:398" coordorigin="4194,1667" coordsize="205,398" path="m4194,2064l4398,1667e" filled="false" stroked="true" strokeweight=".292pt" strokecolor="#6d6e71">
                <v:path arrowok="t"/>
              </v:shape>
            </v:group>
            <v:group style="position:absolute;left:4441;top:1306;width:142;height:276" coordorigin="4441,1306" coordsize="142,276">
              <v:shape style="position:absolute;left:4441;top:1306;width:142;height:276" coordorigin="4441,1306" coordsize="142,276" path="m4441,1582l4583,1306e" filled="false" stroked="true" strokeweight=".292pt" strokecolor="#6d6e71">
                <v:path arrowok="t"/>
              </v:shape>
            </v:group>
            <v:group style="position:absolute;left:4207;top:1669;width:209;height:407" coordorigin="4207,1669" coordsize="209,407">
              <v:shape style="position:absolute;left:4207;top:1669;width:209;height:407" coordorigin="4207,1669" coordsize="209,407" path="m4207,2075l4416,1669e" filled="false" stroked="true" strokeweight=".292pt" strokecolor="#6d6e71">
                <v:path arrowok="t"/>
              </v:shape>
            </v:group>
            <v:group style="position:absolute;left:4460;top:1310;width:141;height:274" coordorigin="4460,1310" coordsize="141,274">
              <v:shape style="position:absolute;left:4460;top:1310;width:141;height:274" coordorigin="4460,1310" coordsize="141,274" path="m4460,1584l4600,1310e" filled="false" stroked="true" strokeweight=".292pt" strokecolor="#6d6e71">
                <v:path arrowok="t"/>
              </v:shape>
            </v:group>
            <v:group style="position:absolute;left:4220;top:1671;width:213;height:415" coordorigin="4220,1671" coordsize="213,415">
              <v:shape style="position:absolute;left:4220;top:1671;width:213;height:415" coordorigin="4220,1671" coordsize="213,415" path="m4220,2086l4433,1671e" filled="false" stroked="true" strokeweight=".292pt" strokecolor="#6d6e71">
                <v:path arrowok="t"/>
              </v:shape>
            </v:group>
            <v:group style="position:absolute;left:4476;top:1315;width:140;height:272" coordorigin="4476,1315" coordsize="140,272">
              <v:shape style="position:absolute;left:4476;top:1315;width:140;height:272" coordorigin="4476,1315" coordsize="140,272" path="m4476,1587l4616,1315e" filled="false" stroked="true" strokeweight=".292pt" strokecolor="#6d6e71">
                <v:path arrowok="t"/>
              </v:shape>
            </v:group>
            <v:group style="position:absolute;left:4234;top:1674;width:217;height:422" coordorigin="4234,1674" coordsize="217,422">
              <v:shape style="position:absolute;left:4234;top:1674;width:217;height:422" coordorigin="4234,1674" coordsize="217,422" path="m4234,2095l4451,1674e" filled="false" stroked="true" strokeweight=".292pt" strokecolor="#6d6e71">
                <v:path arrowok="t"/>
              </v:shape>
            </v:group>
            <v:group style="position:absolute;left:4494;top:1321;width:139;height:270" coordorigin="4494,1321" coordsize="139,270">
              <v:shape style="position:absolute;left:4494;top:1321;width:139;height:270" coordorigin="4494,1321" coordsize="139,270" path="m4494,1590l4632,1321e" filled="false" stroked="true" strokeweight=".292pt" strokecolor="#6d6e71">
                <v:path arrowok="t"/>
              </v:shape>
              <v:shape style="position:absolute;left:4153;top:1432;width:279;height:393" type="#_x0000_t75" stroked="false">
                <v:imagedata r:id="rId54" o:title=""/>
              </v:shape>
            </v:group>
            <v:group style="position:absolute;left:4123;top:1859;width:61;height:70" coordorigin="4123,1859" coordsize="61,70">
              <v:shape style="position:absolute;left:4123;top:1859;width:61;height:70" coordorigin="4123,1859" coordsize="61,70" path="m4164,1859l4146,1859,4138,1863,4126,1875,4123,1884,4123,1906,4126,1914,4138,1926,4145,1929,4162,1929,4168,1927,4178,1920,4179,1918,4149,1918,4145,1916,4139,1909,4137,1902,4137,1886,4139,1880,4145,1873,4149,1871,4180,1871,4179,1870,4170,1862,4164,1859xe" filled="true" fillcolor="#231f20" stroked="false">
                <v:path arrowok="t"/>
                <v:fill type="solid"/>
              </v:shape>
              <v:shape style="position:absolute;left:4123;top:1859;width:61;height:70" coordorigin="4123,1859" coordsize="61,70" path="m4170,1903l4168,1908,4166,1912,4161,1916,4158,1918,4179,1918,4181,1915,4183,1907,4170,1903xe" filled="true" fillcolor="#231f20" stroked="false">
                <v:path arrowok="t"/>
                <v:fill type="solid"/>
              </v:shape>
              <v:shape style="position:absolute;left:4123;top:1859;width:61;height:70" coordorigin="4123,1859" coordsize="61,70" path="m4180,1871l4158,1871,4161,1872,4167,1876,4168,1879,4169,1882,4183,1879,4181,1874,4180,1871xe" filled="true" fillcolor="#231f20" stroked="false">
                <v:path arrowok="t"/>
                <v:fill type="solid"/>
              </v:shape>
            </v:group>
            <v:group style="position:absolute;left:4195;top:1861;width:53;height:68" coordorigin="4195,1861" coordsize="53,68">
              <v:shape style="position:absolute;left:4195;top:1861;width:53;height:68" coordorigin="4195,1861" coordsize="53,68" path="m4246,1861l4195,1861,4195,1928,4247,1928,4247,1917,4209,1917,4209,1898,4244,1898,4244,1887,4209,1887,4209,1872,4246,1872,4246,1861xe" filled="true" fillcolor="#231f20" stroked="false">
                <v:path arrowok="t"/>
                <v:fill type="solid"/>
              </v:shape>
            </v:group>
            <v:group style="position:absolute;left:4259;top:1861;width:55;height:68" coordorigin="4259,1861" coordsize="55,68">
              <v:shape style="position:absolute;left:4259;top:1861;width:55;height:68" coordorigin="4259,1861" coordsize="55,68" path="m4273,1861l4259,1861,4259,1928,4272,1928,4272,1884,4288,1884,4273,1861xe" filled="true" fillcolor="#231f20" stroked="false">
                <v:path arrowok="t"/>
                <v:fill type="solid"/>
              </v:shape>
              <v:shape style="position:absolute;left:4259;top:1861;width:55;height:68" coordorigin="4259,1861" coordsize="55,68" path="m4288,1884l4272,1884,4300,1928,4314,1928,4314,1906,4301,1906,4288,1884xe" filled="true" fillcolor="#231f20" stroked="false">
                <v:path arrowok="t"/>
                <v:fill type="solid"/>
              </v:shape>
              <v:shape style="position:absolute;left:4259;top:1861;width:55;height:68" coordorigin="4259,1861" coordsize="55,68" path="m4314,1861l4301,1861,4301,1906,4314,1906,4314,1861xe" filled="true" fillcolor="#231f20" stroked="false">
                <v:path arrowok="t"/>
                <v:fill type="solid"/>
              </v:shape>
            </v:group>
            <v:group style="position:absolute;left:4324;top:1861;width:55;height:68" coordorigin="4324,1861" coordsize="55,68">
              <v:shape style="position:absolute;left:4324;top:1861;width:55;height:68" coordorigin="4324,1861" coordsize="55,68" path="m4358,1872l4345,1872,4345,1928,4358,1928,4358,1872xe" filled="true" fillcolor="#231f20" stroked="false">
                <v:path arrowok="t"/>
                <v:fill type="solid"/>
              </v:shape>
              <v:shape style="position:absolute;left:4324;top:1861;width:55;height:68" coordorigin="4324,1861" coordsize="55,68" path="m4379,1861l4324,1861,4324,1872,4379,1872,4379,1861xe" filled="true" fillcolor="#231f20" stroked="false">
                <v:path arrowok="t"/>
                <v:fill type="solid"/>
              </v:shape>
            </v:group>
            <v:group style="position:absolute;left:4374;top:1861;width:70;height:68" coordorigin="4374,1861" coordsize="70,68">
              <v:shape style="position:absolute;left:4374;top:1861;width:70;height:68" coordorigin="4374,1861" coordsize="70,68" path="m4415,1861l4401,1861,4374,1928,4388,1928,4394,1913,4437,1913,4432,1901,4398,1901,4408,1876,4422,1876,4415,1861xe" filled="true" fillcolor="#231f20" stroked="false">
                <v:path arrowok="t"/>
                <v:fill type="solid"/>
              </v:shape>
              <v:shape style="position:absolute;left:4374;top:1861;width:70;height:68" coordorigin="4374,1861" coordsize="70,68" path="m4437,1913l4422,1913,4428,1928,4443,1928,4437,1913xe" filled="true" fillcolor="#231f20" stroked="false">
                <v:path arrowok="t"/>
                <v:fill type="solid"/>
              </v:shape>
              <v:shape style="position:absolute;left:4374;top:1861;width:70;height:68" coordorigin="4374,1861" coordsize="70,68" path="m4422,1876l4408,1876,4417,1901,4432,1901,4422,1876xe" filled="true" fillcolor="#231f20" stroked="false">
                <v:path arrowok="t"/>
                <v:fill type="solid"/>
              </v:shape>
            </v:group>
            <v:group style="position:absolute;left:4436;top:1861;width:65;height:68" coordorigin="4436,1861" coordsize="65,68">
              <v:shape style="position:absolute;left:4436;top:1861;width:65;height:68" coordorigin="4436,1861" coordsize="65,68" path="m4451,1861l4436,1861,4461,1928,4476,1928,4482,1911,4469,1911,4451,1861xe" filled="true" fillcolor="#231f20" stroked="false">
                <v:path arrowok="t"/>
                <v:fill type="solid"/>
              </v:shape>
              <v:shape style="position:absolute;left:4436;top:1861;width:65;height:68" coordorigin="4436,1861" coordsize="65,68" path="m4500,1861l4486,1861,4469,1911,4482,1911,4500,1861xe" filled="true" fillcolor="#231f20" stroked="false">
                <v:path arrowok="t"/>
                <v:fill type="solid"/>
              </v:shape>
            </v:group>
            <v:group style="position:absolute;left:4505;top:1859;width:67;height:70" coordorigin="4505,1859" coordsize="67,70">
              <v:shape style="position:absolute;left:4505;top:1859;width:67;height:70" coordorigin="4505,1859" coordsize="67,70" path="m4548,1859l4532,1859,4528,1860,4505,1888,4505,1906,4508,1914,4520,1926,4528,1929,4548,1929,4557,1926,4565,1918,4533,1918,4528,1916,4521,1908,4519,1902,4519,1886,4521,1881,4528,1873,4533,1871,4565,1871,4556,1863,4548,1859xe" filled="true" fillcolor="#231f20" stroked="false">
                <v:path arrowok="t"/>
                <v:fill type="solid"/>
              </v:shape>
              <v:shape style="position:absolute;left:4505;top:1859;width:67;height:70" coordorigin="4505,1859" coordsize="67,70" path="m4565,1871l4544,1871,4549,1873,4556,1881,4557,1886,4557,1902,4555,1908,4548,1916,4544,1918,4565,1918,4569,1914,4572,1906,4572,1883,4569,1875,4565,1871xe" filled="true" fillcolor="#231f20" stroked="false">
                <v:path arrowok="t"/>
                <v:fill type="solid"/>
              </v:shape>
            </v:group>
            <v:group style="position:absolute;left:4579;top:1859;width:57;height:70" coordorigin="4579,1859" coordsize="57,70">
              <v:shape style="position:absolute;left:4579;top:1859;width:57;height:70" coordorigin="4579,1859" coordsize="57,70" path="m4593,1905l4579,1906,4580,1914,4583,1919,4592,1927,4599,1929,4614,1929,4619,1928,4627,1925,4630,1923,4633,1918,4603,1918,4600,1917,4595,1913,4593,1909,4593,1905xe" filled="true" fillcolor="#231f20" stroked="false">
                <v:path arrowok="t"/>
                <v:fill type="solid"/>
              </v:shape>
              <v:shape style="position:absolute;left:4579;top:1859;width:57;height:70" coordorigin="4579,1859" coordsize="57,70" path="m4615,1859l4601,1859,4597,1860,4582,1884,4584,1888,4591,1895,4596,1897,4609,1900,4613,1901,4617,1902,4619,1903,4620,1904,4621,1906,4621,1907,4621,1911,4620,1913,4616,1917,4612,1918,4633,1918,4634,1916,4635,1913,4635,1904,4634,1901,4603,1884,4599,1883,4596,1880,4595,1879,4595,1876,4596,1874,4599,1872,4603,1871,4632,1871,4631,1869,4622,1861,4615,1859xe" filled="true" fillcolor="#231f20" stroked="false">
                <v:path arrowok="t"/>
                <v:fill type="solid"/>
              </v:shape>
              <v:shape style="position:absolute;left:4579;top:1859;width:57;height:70" coordorigin="4579,1859" coordsize="57,70" path="m4632,1871l4611,1871,4613,1872,4617,1875,4619,1877,4619,1881,4633,1880,4633,1874,4632,1871xe" filled="true" fillcolor="#231f20" stroked="false">
                <v:path arrowok="t"/>
                <v:fill type="solid"/>
              </v:shape>
            </v:group>
            <v:group style="position:absolute;left:4332;top:1576;width:498;height:418" coordorigin="4332,1576" coordsize="498,418">
              <v:shape style="position:absolute;left:4332;top:1576;width:498;height:418" coordorigin="4332,1576" coordsize="498,418" path="m4332,1576l4445,1582,4539,1600,4615,1626,4675,1655,4754,1709,4808,1770,4830,1832,4824,1890,4794,1940,4745,1975,4680,1993e" filled="false" stroked="true" strokeweight=".758pt" strokecolor="#231f20">
                <v:path arrowok="t"/>
              </v:shape>
            </v:group>
            <v:group style="position:absolute;left:4380;top:1665;width:427;height:265" coordorigin="4380,1665" coordsize="427,265">
              <v:shape style="position:absolute;left:4380;top:1665;width:427;height:265" coordorigin="4380,1665" coordsize="427,265" path="m4380,1665l4471,1678,4560,1705,4641,1743,4711,1787,4765,1836,4799,1884,4807,1930e" filled="false" stroked="true" strokeweight=".758pt" strokecolor="#231f20">
                <v:path arrowok="t"/>
              </v:shape>
            </v:group>
            <v:group style="position:absolute;left:4671;top:1696;width:53;height:51" coordorigin="4671,1696" coordsize="53,51">
              <v:shape style="position:absolute;left:4671;top:1696;width:53;height:51" coordorigin="4671,1696" coordsize="53,51" path="m4698,1696l4704,1715,4724,1715,4708,1727,4714,1746,4698,1734,4681,1746,4688,1727,4671,1715,4692,1715,4698,1696xe" filled="false" stroked="true" strokeweight=".258pt" strokecolor="#231f20">
                <v:path arrowok="t"/>
              </v:shape>
            </v:group>
            <v:group style="position:absolute;left:4440;top:1954;width:32;height:52" coordorigin="4440,1954" coordsize="32,52">
              <v:shape style="position:absolute;left:4440;top:1954;width:32;height:52" coordorigin="4440,1954" coordsize="32,52" path="m4468,1963l4453,1963,4455,1964,4458,1967,4459,1969,4459,1976,4458,1979,4454,1987,4449,1994,4440,2005,4440,2006,4469,2006,4470,1996,4451,1996,4459,1988,4464,1981,4466,1977,4468,1973,4469,1970,4469,1965,4468,1963xe" filled="true" fillcolor="#231f20" stroked="false">
                <v:path arrowok="t"/>
                <v:fill type="solid"/>
              </v:shape>
              <v:shape style="position:absolute;left:4440;top:1954;width:32;height:52" coordorigin="4440,1954" coordsize="32,52" path="m4471,1991l4470,1991,4469,1993,4469,1994,4468,1995,4467,1995,4465,1996,4451,1996,4470,1996,4471,1991xe" filled="true" fillcolor="#231f20" stroked="false">
                <v:path arrowok="t"/>
                <v:fill type="solid"/>
              </v:shape>
              <v:shape style="position:absolute;left:4440;top:1954;width:32;height:52" coordorigin="4440,1954" coordsize="32,52" path="m4458,1954l4453,1954,4449,1955,4444,1960,4442,1963,4441,1968,4442,1969,4444,1965,4447,1963,4468,1963,4466,1959,4465,1957,4461,1955,4458,1954xe" filled="true" fillcolor="#231f20" stroked="false">
                <v:path arrowok="t"/>
                <v:fill type="solid"/>
              </v:shape>
            </v:group>
            <v:group style="position:absolute;left:4478;top:1954;width:32;height:53" coordorigin="4478,1954" coordsize="32,53">
              <v:shape style="position:absolute;left:4478;top:1954;width:32;height:53" coordorigin="4478,1954" coordsize="32,53" path="m4496,1954l4490,1954,4488,1955,4478,1985,4478,1989,4491,2007,4495,2007,4497,2006,4500,2004,4501,2004,4492,2004,4491,2004,4488,1964,4489,1960,4490,1958,4491,1957,4492,1957,4500,1957,4498,1955,4496,1954xe" filled="true" fillcolor="#231f20" stroked="false">
                <v:path arrowok="t"/>
                <v:fill type="solid"/>
              </v:shape>
              <v:shape style="position:absolute;left:4478;top:1954;width:32;height:53" coordorigin="4478,1954" coordsize="32,53" path="m4500,1957l4494,1957,4495,1957,4497,1959,4497,1961,4498,1964,4498,1989,4497,1999,4497,2001,4495,2004,4494,2004,4501,2004,4509,1985,4509,1975,4508,1970,4505,1962,4503,1959,4500,1957xe" filled="true" fillcolor="#231f20" stroked="false">
                <v:path arrowok="t"/>
                <v:fill type="solid"/>
              </v:shape>
            </v:group>
            <v:group style="position:absolute;left:4516;top:1954;width:27;height:52" coordorigin="4516,1954" coordsize="27,52">
              <v:shape style="position:absolute;left:4516;top:1954;width:27;height:52" coordorigin="4516,1954" coordsize="27,52" path="m4542,2004l4517,2004,4517,2006,4542,2006,4542,2004xe" filled="true" fillcolor="#231f20" stroked="false">
                <v:path arrowok="t"/>
                <v:fill type="solid"/>
              </v:shape>
              <v:shape style="position:absolute;left:4516;top:1954;width:27;height:52" coordorigin="4516,1954" coordsize="27,52" path="m4535,1963l4522,1963,4523,1963,4524,1964,4524,1964,4525,1965,4525,2001,4524,2002,4523,2003,4522,2004,4520,2004,4539,2004,4535,2001,4535,1963xe" filled="true" fillcolor="#231f20" stroked="false">
                <v:path arrowok="t"/>
                <v:fill type="solid"/>
              </v:shape>
              <v:shape style="position:absolute;left:4516;top:1954;width:27;height:52" coordorigin="4516,1954" coordsize="27,52" path="m4535,1954l4534,1954,4516,1963,4517,1964,4518,1963,4520,1963,4535,1963,4535,1954xe" filled="true" fillcolor="#231f20" stroked="false">
                <v:path arrowok="t"/>
                <v:fill type="solid"/>
              </v:shape>
            </v:group>
            <v:group style="position:absolute;left:4550;top:1954;width:32;height:53" coordorigin="4550,1954" coordsize="32,53">
              <v:shape style="position:absolute;left:4550;top:1954;width:32;height:53" coordorigin="4550,1954" coordsize="32,53" path="m4569,1954l4563,1954,4561,1955,4550,1985,4551,1989,4564,2007,4568,2007,4570,2006,4573,2004,4574,2004,4565,2004,4564,2004,4561,1964,4562,1960,4563,1958,4564,1957,4565,1957,4573,1957,4571,1955,4569,1954xe" filled="true" fillcolor="#231f20" stroked="false">
                <v:path arrowok="t"/>
                <v:fill type="solid"/>
              </v:shape>
              <v:shape style="position:absolute;left:4550;top:1954;width:32;height:53" coordorigin="4550,1954" coordsize="32,53" path="m4573,1957l4567,1957,4568,1957,4570,1959,4570,1961,4570,1964,4570,1989,4570,1999,4570,2001,4568,2004,4567,2004,4574,2004,4582,1985,4582,1975,4581,1970,4578,1962,4576,1959,4573,1957xe" filled="true" fillcolor="#231f20" stroked="false">
                <v:path arrowok="t"/>
                <v:fill type="solid"/>
              </v:shape>
            </v:group>
            <v:group style="position:absolute;left:4808;top:1578;width:53;height:50" coordorigin="4808,1578" coordsize="53,50">
              <v:shape style="position:absolute;left:4808;top:1578;width:53;height:50" coordorigin="4808,1578" coordsize="53,50" path="m4835,1578l4841,1597,4861,1597,4845,1609,4851,1628,4835,1617,4818,1628,4825,1609,4808,1597,4829,1597,4835,1578xe" filled="false" stroked="true" strokeweight=".258pt" strokecolor="#231f20">
                <v:path arrowok="t"/>
              </v:shape>
            </v:group>
            <v:group style="position:absolute;left:4736;top:1463;width:53;height:51" coordorigin="4736,1463" coordsize="53,51">
              <v:shape style="position:absolute;left:4736;top:1463;width:53;height:51" coordorigin="4736,1463" coordsize="53,51" path="m4762,1463l4768,1482,4789,1482,4772,1494,4778,1513,4762,1501,4746,1513,4752,1494,4736,1482,4756,1482,4762,1463xe" filled="false" stroked="true" strokeweight=".258pt" strokecolor="#231f20">
                <v:path arrowok="t"/>
              </v:shape>
            </v:group>
            <v:group style="position:absolute;left:4648;top:1527;width:53;height:50" coordorigin="4648,1527" coordsize="53,50">
              <v:shape style="position:absolute;left:4648;top:1527;width:53;height:50" coordorigin="4648,1527" coordsize="53,50" path="m4674,1527l4680,1546,4700,1546,4684,1557,4690,1577,4674,1565,4658,1577,4664,1557,4648,1546,4668,1546,4674,1527xe" filled="false" stroked="true" strokeweight=".258pt" strokecolor="#231f20">
                <v:path arrowok="t"/>
              </v:shape>
            </v:group>
            <v:group style="position:absolute;left:4729;top:1604;width:43;height:41" coordorigin="4729,1604" coordsize="43,41">
              <v:shape style="position:absolute;left:4729;top:1604;width:43;height:41" coordorigin="4729,1604" coordsize="43,41" path="m4750,1604l4755,1620,4771,1620,4758,1629,4763,1645,4750,1635,4737,1645,4742,1629,4729,1620,4745,1620,4750,1604xe" filled="false" stroked="true" strokeweight=".209pt" strokecolor="#231f20">
                <v:path arrowok="t"/>
              </v:shape>
            </v:group>
            <v:group style="position:absolute;left:4599;top:1426;width:213;height:344" coordorigin="4599,1426" coordsize="213,344">
              <v:shape style="position:absolute;left:4599;top:1426;width:213;height:344" coordorigin="4599,1426" coordsize="213,344" path="m4599,1426l4661,1457,4716,1502,4762,1558,4794,1623,4811,1694,4808,1770e" filled="false" stroked="true" strokeweight=".758pt" strokecolor="#231f20">
                <v:path arrowok="t"/>
              </v:shape>
            </v:group>
            <v:group style="position:absolute;left:4300;top:1857;width:489;height:206" coordorigin="4300,1857" coordsize="489,206">
              <v:shape style="position:absolute;left:4300;top:1857;width:489;height:206" coordorigin="4300,1857" coordsize="489,206" path="m4788,1857l4750,1922,4698,1978,4635,2023,4564,2052,4486,2062,4437,2058,4389,2047,4343,2029,4300,2004e" filled="false" stroked="true" strokeweight=".758pt" strokecolor="#231f20">
                <v:path arrowok="t"/>
              </v:shape>
            </v:group>
            <v:group style="position:absolute;left:4045;top:1295;width:879;height:879" coordorigin="4045,1295" coordsize="879,879">
              <v:shape style="position:absolute;left:4045;top:1295;width:879;height:879" coordorigin="4045,1295" coordsize="879,879" path="m4484,1295l4555,1301,4623,1317,4686,1344,4744,1380,4795,1424,4839,1475,4874,1532,4901,1595,4918,1663,4923,1734,4918,1806,4901,1873,4874,1936,4839,1994,4795,2045,4744,2089,4686,2125,4623,2151,4555,2168,4484,2174,4413,2168,4345,2151,4282,2125,4225,2089,4173,2045,4129,1994,4094,1936,4067,1873,4050,1806,4045,1734,4050,1663,4067,1595,4094,1532,4129,1475,4173,1424,4225,1380,4282,1344,4345,1317,4413,1301,4484,1295xe" filled="false" stroked="true" strokeweight=".567pt" strokecolor="#231f20">
                <v:path arrowok="t"/>
              </v:shape>
              <v:shape style="position:absolute;left:4345;top:2017;width:288;height:118" type="#_x0000_t75" stroked="false">
                <v:imagedata r:id="rId50" o:title=""/>
              </v:shape>
            </v:group>
            <w10:wrap type="topAndBottom"/>
          </v:group>
        </w:pict>
      </w:r>
      <w:r>
        <w:rPr/>
        <w:pict>
          <v:group style="position:absolute;margin-left:250.824997pt;margin-top:64.447212pt;width:44.55pt;height:44.55pt;mso-position-horizontal-relative:page;mso-position-vertical-relative:paragraph;z-index:2512;mso-wrap-distance-left:0;mso-wrap-distance-right:0" coordorigin="5016,1289" coordsize="891,891">
            <v:group style="position:absolute;left:5022;top:1295;width:879;height:879" coordorigin="5022,1295" coordsize="879,879">
              <v:shape style="position:absolute;left:5022;top:1295;width:879;height:879" coordorigin="5022,1295" coordsize="879,879" path="m5462,1295l5391,1301,5323,1317,5260,1344,5202,1380,5151,1424,5107,1475,5072,1532,5045,1595,5028,1663,5022,1734,5028,1806,5045,1873,5072,1936,5107,1994,5151,2045,5202,2089,5260,2125,5323,2151,5391,2168,5462,2174,5533,2168,5601,2151,5664,2125,5721,2089,5773,2045,5817,1994,5852,1936,5879,1873,5896,1806,5901,1734,5896,1663,5879,1595,5852,1532,5817,1475,5773,1424,5721,1380,5664,1344,5601,1317,5533,1301,5462,1295xe" filled="true" fillcolor="#d1d3d4" stroked="false">
                <v:path arrowok="t"/>
                <v:fill type="solid"/>
              </v:shape>
            </v:group>
            <v:group style="position:absolute;left:5022;top:1295;width:879;height:879" coordorigin="5022,1295" coordsize="879,879">
              <v:shape style="position:absolute;left:5022;top:1295;width:879;height:879" coordorigin="5022,1295" coordsize="879,879" path="m5462,1295l5533,1301,5601,1317,5664,1344,5721,1380,5773,1424,5817,1475,5852,1532,5879,1595,5896,1663,5901,1734,5896,1806,5879,1873,5852,1936,5817,1994,5773,2045,5721,2089,5664,2125,5601,2151,5533,2168,5462,2174,5391,2168,5323,2151,5260,2125,5202,2089,5151,2045,5107,1994,5072,1936,5045,1873,5028,1806,5022,1734,5028,1663,5045,1595,5072,1532,5107,1475,5151,1424,5202,1380,5260,1344,5323,1317,5391,1301,5462,1295xe" filled="false" stroked="true" strokeweight=".425pt" strokecolor="#231f20">
                <v:path arrowok="t"/>
              </v:shape>
            </v:group>
            <v:group style="position:absolute;left:5226;top:1678;width:220;height:428" coordorigin="5226,1678" coordsize="220,428">
              <v:shape style="position:absolute;left:5226;top:1678;width:220;height:428" coordorigin="5226,1678" coordsize="220,428" path="m5226,2105l5445,1678e" filled="false" stroked="true" strokeweight=".292pt" strokecolor="#6d6e71">
                <v:path arrowok="t"/>
              </v:shape>
            </v:group>
            <v:group style="position:absolute;left:5489;top:1326;width:137;height:267" coordorigin="5489,1326" coordsize="137,267">
              <v:shape style="position:absolute;left:5489;top:1326;width:137;height:267" coordorigin="5489,1326" coordsize="137,267" path="m5489,1593l5626,1326e" filled="false" stroked="true" strokeweight=".292pt" strokecolor="#6d6e71">
                <v:path arrowok="t"/>
              </v:shape>
            </v:group>
            <v:group style="position:absolute;left:5032;top:1438;width:107;height:207" coordorigin="5032,1438" coordsize="107,207">
              <v:shape style="position:absolute;left:5032;top:1438;width:107;height:207" coordorigin="5032,1438" coordsize="107,207" path="m5032,1644l5138,1438e" filled="false" stroked="true" strokeweight=".292pt" strokecolor="#6d6e71">
                <v:path arrowok="t"/>
              </v:shape>
            </v:group>
            <v:group style="position:absolute;left:5024;top:1401;width:151;height:295" coordorigin="5024,1401" coordsize="151,295">
              <v:shape style="position:absolute;left:5024;top:1401;width:151;height:295" coordorigin="5024,1401" coordsize="151,295" path="m5024,1695l5175,1401e" filled="false" stroked="true" strokeweight=".292pt" strokecolor="#6d6e71">
                <v:path arrowok="t"/>
              </v:shape>
            </v:group>
            <v:group style="position:absolute;left:5023;top:1377;width:185;height:359" coordorigin="5023,1377" coordsize="185,359">
              <v:shape style="position:absolute;left:5023;top:1377;width:185;height:359" coordorigin="5023,1377" coordsize="185,359" path="m5023,1735l5207,1377e" filled="false" stroked="true" strokeweight=".292pt" strokecolor="#6d6e71">
                <v:path arrowok="t"/>
              </v:shape>
            </v:group>
            <v:group style="position:absolute;left:5024;top:1358;width:212;height:411" coordorigin="5024,1358" coordsize="212,411">
              <v:shape style="position:absolute;left:5024;top:1358;width:212;height:411" coordorigin="5024,1358" coordsize="212,411" path="m5024,1769l5235,1358e" filled="false" stroked="true" strokeweight=".292pt" strokecolor="#6d6e71">
                <v:path arrowok="t"/>
              </v:shape>
            </v:group>
            <v:group style="position:absolute;left:5027;top:1343;width:234;height:456" coordorigin="5027,1343" coordsize="234,456">
              <v:shape style="position:absolute;left:5027;top:1343;width:234;height:456" coordorigin="5027,1343" coordsize="234,456" path="m5027,1799l5261,1343e" filled="false" stroked="true" strokeweight=".292pt" strokecolor="#6d6e71">
                <v:path arrowok="t"/>
              </v:shape>
            </v:group>
            <v:group style="position:absolute;left:5032;top:1332;width:254;height:495" coordorigin="5032,1332" coordsize="254,495">
              <v:shape style="position:absolute;left:5032;top:1332;width:254;height:495" coordorigin="5032,1332" coordsize="254,495" path="m5032,1826l5286,1332e" filled="false" stroked="true" strokeweight=".292pt" strokecolor="#6d6e71">
                <v:path arrowok="t"/>
              </v:shape>
            </v:group>
            <v:group style="position:absolute;left:5038;top:1322;width:272;height:529" coordorigin="5038,1322" coordsize="272,529">
              <v:shape style="position:absolute;left:5038;top:1322;width:272;height:529" coordorigin="5038,1322" coordsize="272,529" path="m5038,1851l5310,1322e" filled="false" stroked="true" strokeweight=".292pt" strokecolor="#6d6e71">
                <v:path arrowok="t"/>
              </v:shape>
            </v:group>
            <v:group style="position:absolute;left:5045;top:1314;width:288;height:560" coordorigin="5045,1314" coordsize="288,560">
              <v:shape style="position:absolute;left:5045;top:1314;width:288;height:560" coordorigin="5045,1314" coordsize="288,560" path="m5045,1874l5332,1314e" filled="false" stroked="true" strokeweight=".292pt" strokecolor="#6d6e71">
                <v:path arrowok="t"/>
              </v:shape>
            </v:group>
            <v:group style="position:absolute;left:5053;top:1308;width:302;height:587" coordorigin="5053,1308" coordsize="302,587">
              <v:shape style="position:absolute;left:5053;top:1308;width:302;height:587" coordorigin="5053,1308" coordsize="302,587" path="m5053,1895l5354,1308e" filled="false" stroked="true" strokeweight=".292pt" strokecolor="#6d6e71">
                <v:path arrowok="t"/>
              </v:shape>
            </v:group>
            <v:group style="position:absolute;left:5061;top:1303;width:315;height:612" coordorigin="5061,1303" coordsize="315,612">
              <v:shape style="position:absolute;left:5061;top:1303;width:315;height:612" coordorigin="5061,1303" coordsize="315,612" path="m5061,1915l5375,1303e" filled="false" stroked="true" strokeweight=".292pt" strokecolor="#6d6e71">
                <v:path arrowok="t"/>
              </v:shape>
            </v:group>
            <v:group style="position:absolute;left:5070;top:1300;width:326;height:634" coordorigin="5070,1300" coordsize="326,634">
              <v:shape style="position:absolute;left:5070;top:1300;width:326;height:634" coordorigin="5070,1300" coordsize="326,634" path="m5070,1934l5396,1300e" filled="false" stroked="true" strokeweight=".292pt" strokecolor="#6d6e71">
                <v:path arrowok="t"/>
              </v:shape>
            </v:group>
            <v:group style="position:absolute;left:5080;top:1297;width:336;height:655" coordorigin="5080,1297" coordsize="336,655">
              <v:shape style="position:absolute;left:5080;top:1297;width:336;height:655" coordorigin="5080,1297" coordsize="336,655" path="m5080,1952l5416,1297e" filled="false" stroked="true" strokeweight=".292pt" strokecolor="#6d6e71">
                <v:path arrowok="t"/>
              </v:shape>
            </v:group>
            <v:group style="position:absolute;left:5090;top:1296;width:346;height:673" coordorigin="5090,1296" coordsize="346,673">
              <v:shape style="position:absolute;left:5090;top:1296;width:346;height:673" coordorigin="5090,1296" coordsize="346,673" path="m5090,1968l5435,1296e" filled="false" stroked="true" strokeweight=".292pt" strokecolor="#6d6e71">
                <v:path arrowok="t"/>
              </v:shape>
            </v:group>
            <v:group style="position:absolute;left:5101;top:1295;width:354;height:690" coordorigin="5101,1295" coordsize="354,690">
              <v:shape style="position:absolute;left:5101;top:1295;width:354;height:690" coordorigin="5101,1295" coordsize="354,690" path="m5101,1984l5455,1295e" filled="false" stroked="true" strokeweight=".292pt" strokecolor="#6d6e71">
                <v:path arrowok="t"/>
              </v:shape>
            </v:group>
            <v:group style="position:absolute;left:5111;top:1295;width:362;height:705" coordorigin="5111,1295" coordsize="362,705">
              <v:shape style="position:absolute;left:5111;top:1295;width:362;height:705" coordorigin="5111,1295" coordsize="362,705" path="m5111,1999l5473,1295e" filled="false" stroked="true" strokeweight=".292pt" strokecolor="#6d6e71">
                <v:path arrowok="t"/>
              </v:shape>
            </v:group>
            <v:group style="position:absolute;left:5123;top:1633;width:196;height:381" coordorigin="5123,1633" coordsize="196,381">
              <v:shape style="position:absolute;left:5123;top:1633;width:196;height:381" coordorigin="5123,1633" coordsize="196,381" path="m5123,2014l5318,1633e" filled="false" stroked="true" strokeweight=".292pt" strokecolor="#6d6e71">
                <v:path arrowok="t"/>
              </v:shape>
            </v:group>
            <v:group style="position:absolute;left:5347;top:1296;width:145;height:281" coordorigin="5347,1296" coordsize="145,281">
              <v:shape style="position:absolute;left:5347;top:1296;width:145;height:281" coordorigin="5347,1296" coordsize="145,281" path="m5347,1577l5491,1296e" filled="false" stroked="true" strokeweight=".292pt" strokecolor="#6d6e71">
                <v:path arrowok="t"/>
              </v:shape>
            </v:group>
            <v:group style="position:absolute;left:5135;top:1647;width:196;height:381" coordorigin="5135,1647" coordsize="196,381">
              <v:shape style="position:absolute;left:5135;top:1647;width:196;height:381" coordorigin="5135,1647" coordsize="196,381" path="m5135,2027l5330,1647e" filled="false" stroked="true" strokeweight=".292pt" strokecolor="#6d6e71">
                <v:path arrowok="t"/>
              </v:shape>
            </v:group>
            <v:group style="position:absolute;left:5365;top:1298;width:145;height:282" coordorigin="5365,1298" coordsize="145,282">
              <v:shape style="position:absolute;left:5365;top:1298;width:145;height:282" coordorigin="5365,1298" coordsize="145,282" path="m5365,1579l5509,1298e" filled="false" stroked="true" strokeweight=".292pt" strokecolor="#6d6e71">
                <v:path arrowok="t"/>
              </v:shape>
            </v:group>
            <v:group style="position:absolute;left:5147;top:1658;width:197;height:383" coordorigin="5147,1658" coordsize="197,383">
              <v:shape style="position:absolute;left:5147;top:1658;width:197;height:383" coordorigin="5147,1658" coordsize="197,383" path="m5147,2040l5343,1658e" filled="false" stroked="true" strokeweight=".292pt" strokecolor="#6d6e71">
                <v:path arrowok="t"/>
              </v:shape>
            </v:group>
            <v:group style="position:absolute;left:5384;top:1300;width:144;height:279" coordorigin="5384,1300" coordsize="144,279">
              <v:shape style="position:absolute;left:5384;top:1300;width:144;height:279" coordorigin="5384,1300" coordsize="144,279" path="m5384,1579l5527,1300e" filled="false" stroked="true" strokeweight=".292pt" strokecolor="#6d6e71">
                <v:path arrowok="t"/>
              </v:shape>
            </v:group>
            <v:group style="position:absolute;left:5159;top:1663;width:200;height:390" coordorigin="5159,1663" coordsize="200,390">
              <v:shape style="position:absolute;left:5159;top:1663;width:200;height:390" coordorigin="5159,1663" coordsize="200,390" path="m5159,2053l5359,1663e" filled="false" stroked="true" strokeweight=".292pt" strokecolor="#6d6e71">
                <v:path arrowok="t"/>
              </v:shape>
            </v:group>
            <v:group style="position:absolute;left:5402;top:1303;width:143;height:278" coordorigin="5402,1303" coordsize="143,278">
              <v:shape style="position:absolute;left:5402;top:1303;width:143;height:278" coordorigin="5402,1303" coordsize="143,278" path="m5402,1580l5544,1303e" filled="false" stroked="true" strokeweight=".292pt" strokecolor="#6d6e71">
                <v:path arrowok="t"/>
              </v:shape>
            </v:group>
            <v:group style="position:absolute;left:5172;top:1667;width:205;height:398" coordorigin="5172,1667" coordsize="205,398">
              <v:shape style="position:absolute;left:5172;top:1667;width:205;height:398" coordorigin="5172,1667" coordsize="205,398" path="m5172,2064l5376,1667e" filled="false" stroked="true" strokeweight=".292pt" strokecolor="#6d6e71">
                <v:path arrowok="t"/>
              </v:shape>
            </v:group>
            <v:group style="position:absolute;left:5419;top:1306;width:142;height:276" coordorigin="5419,1306" coordsize="142,276">
              <v:shape style="position:absolute;left:5419;top:1306;width:142;height:276" coordorigin="5419,1306" coordsize="142,276" path="m5419,1582l5561,1306e" filled="false" stroked="true" strokeweight=".292pt" strokecolor="#6d6e71">
                <v:path arrowok="t"/>
              </v:shape>
            </v:group>
            <v:group style="position:absolute;left:5185;top:1669;width:209;height:407" coordorigin="5185,1669" coordsize="209,407">
              <v:shape style="position:absolute;left:5185;top:1669;width:209;height:407" coordorigin="5185,1669" coordsize="209,407" path="m5185,2075l5394,1669e" filled="false" stroked="true" strokeweight=".292pt" strokecolor="#6d6e71">
                <v:path arrowok="t"/>
              </v:shape>
            </v:group>
            <v:group style="position:absolute;left:5438;top:1310;width:141;height:274" coordorigin="5438,1310" coordsize="141,274">
              <v:shape style="position:absolute;left:5438;top:1310;width:141;height:274" coordorigin="5438,1310" coordsize="141,274" path="m5438,1584l5578,1310e" filled="false" stroked="true" strokeweight=".292pt" strokecolor="#6d6e71">
                <v:path arrowok="t"/>
              </v:shape>
            </v:group>
            <v:group style="position:absolute;left:5198;top:1671;width:213;height:415" coordorigin="5198,1671" coordsize="213,415">
              <v:shape style="position:absolute;left:5198;top:1671;width:213;height:415" coordorigin="5198,1671" coordsize="213,415" path="m5198,2086l5411,1671e" filled="false" stroked="true" strokeweight=".292pt" strokecolor="#6d6e71">
                <v:path arrowok="t"/>
              </v:shape>
            </v:group>
            <v:group style="position:absolute;left:5454;top:1315;width:140;height:272" coordorigin="5454,1315" coordsize="140,272">
              <v:shape style="position:absolute;left:5454;top:1315;width:140;height:272" coordorigin="5454,1315" coordsize="140,272" path="m5454,1587l5594,1315e" filled="false" stroked="true" strokeweight=".292pt" strokecolor="#6d6e71">
                <v:path arrowok="t"/>
              </v:shape>
            </v:group>
            <v:group style="position:absolute;left:5212;top:1674;width:217;height:422" coordorigin="5212,1674" coordsize="217,422">
              <v:shape style="position:absolute;left:5212;top:1674;width:217;height:422" coordorigin="5212,1674" coordsize="217,422" path="m5212,2095l5428,1674e" filled="false" stroked="true" strokeweight=".292pt" strokecolor="#6d6e71">
                <v:path arrowok="t"/>
              </v:shape>
            </v:group>
            <v:group style="position:absolute;left:5471;top:1321;width:139;height:270" coordorigin="5471,1321" coordsize="139,270">
              <v:shape style="position:absolute;left:5471;top:1321;width:139;height:270" coordorigin="5471,1321" coordsize="139,270" path="m5471,1590l5610,1321e" filled="false" stroked="true" strokeweight=".292pt" strokecolor="#6d6e71">
                <v:path arrowok="t"/>
              </v:shape>
              <v:shape style="position:absolute;left:5131;top:1432;width:279;height:393" type="#_x0000_t75" stroked="false">
                <v:imagedata r:id="rId55" o:title=""/>
              </v:shape>
            </v:group>
            <v:group style="position:absolute;left:5101;top:1859;width:61;height:70" coordorigin="5101,1859" coordsize="61,70">
              <v:shape style="position:absolute;left:5101;top:1859;width:61;height:70" coordorigin="5101,1859" coordsize="61,70" path="m5141,1859l5123,1859,5116,1863,5104,1875,5101,1884,5101,1906,5104,1914,5115,1926,5123,1929,5140,1929,5146,1927,5155,1920,5157,1918,5127,1918,5123,1916,5117,1909,5115,1902,5115,1886,5117,1880,5123,1873,5127,1871,5158,1871,5157,1870,5148,1862,5141,1859xe" filled="true" fillcolor="#231f20" stroked="false">
                <v:path arrowok="t"/>
                <v:fill type="solid"/>
              </v:shape>
              <v:shape style="position:absolute;left:5101;top:1859;width:61;height:70" coordorigin="5101,1859" coordsize="61,70" path="m5147,1903l5146,1908,5144,1912,5139,1916,5136,1918,5157,1918,5159,1915,5161,1907,5147,1903xe" filled="true" fillcolor="#231f20" stroked="false">
                <v:path arrowok="t"/>
                <v:fill type="solid"/>
              </v:shape>
              <v:shape style="position:absolute;left:5101;top:1859;width:61;height:70" coordorigin="5101,1859" coordsize="61,70" path="m5158,1871l5136,1871,5139,1872,5144,1876,5146,1879,5147,1882,5161,1879,5159,1874,5158,1871xe" filled="true" fillcolor="#231f20" stroked="false">
                <v:path arrowok="t"/>
                <v:fill type="solid"/>
              </v:shape>
            </v:group>
            <v:group style="position:absolute;left:5173;top:1861;width:53;height:68" coordorigin="5173,1861" coordsize="53,68">
              <v:shape style="position:absolute;left:5173;top:1861;width:53;height:68" coordorigin="5173,1861" coordsize="53,68" path="m5224,1861l5173,1861,5173,1928,5225,1928,5225,1917,5187,1917,5187,1898,5221,1898,5221,1887,5187,1887,5187,1872,5224,1872,5224,1861xe" filled="true" fillcolor="#231f20" stroked="false">
                <v:path arrowok="t"/>
                <v:fill type="solid"/>
              </v:shape>
            </v:group>
            <v:group style="position:absolute;left:5237;top:1861;width:55;height:68" coordorigin="5237,1861" coordsize="55,68">
              <v:shape style="position:absolute;left:5237;top:1861;width:55;height:68" coordorigin="5237,1861" coordsize="55,68" path="m5251,1861l5237,1861,5237,1928,5250,1928,5250,1884,5266,1884,5251,1861xe" filled="true" fillcolor="#231f20" stroked="false">
                <v:path arrowok="t"/>
                <v:fill type="solid"/>
              </v:shape>
              <v:shape style="position:absolute;left:5237;top:1861;width:55;height:68" coordorigin="5237,1861" coordsize="55,68" path="m5266,1884l5250,1884,5278,1928,5292,1928,5292,1906,5279,1906,5266,1884xe" filled="true" fillcolor="#231f20" stroked="false">
                <v:path arrowok="t"/>
                <v:fill type="solid"/>
              </v:shape>
              <v:shape style="position:absolute;left:5237;top:1861;width:55;height:68" coordorigin="5237,1861" coordsize="55,68" path="m5292,1861l5279,1861,5279,1906,5292,1906,5292,1861xe" filled="true" fillcolor="#231f20" stroked="false">
                <v:path arrowok="t"/>
                <v:fill type="solid"/>
              </v:shape>
            </v:group>
            <v:group style="position:absolute;left:5302;top:1861;width:55;height:68" coordorigin="5302,1861" coordsize="55,68">
              <v:shape style="position:absolute;left:5302;top:1861;width:55;height:68" coordorigin="5302,1861" coordsize="55,68" path="m5336,1872l5322,1872,5322,1928,5336,1928,5336,1872xe" filled="true" fillcolor="#231f20" stroked="false">
                <v:path arrowok="t"/>
                <v:fill type="solid"/>
              </v:shape>
              <v:shape style="position:absolute;left:5302;top:1861;width:55;height:68" coordorigin="5302,1861" coordsize="55,68" path="m5357,1861l5302,1861,5302,1872,5357,1872,5357,1861xe" filled="true" fillcolor="#231f20" stroked="false">
                <v:path arrowok="t"/>
                <v:fill type="solid"/>
              </v:shape>
            </v:group>
            <v:group style="position:absolute;left:5352;top:1861;width:70;height:68" coordorigin="5352,1861" coordsize="70,68">
              <v:shape style="position:absolute;left:5352;top:1861;width:70;height:68" coordorigin="5352,1861" coordsize="70,68" path="m5393,1861l5378,1861,5352,1928,5366,1928,5372,1913,5415,1913,5410,1901,5376,1901,5386,1876,5400,1876,5393,1861xe" filled="true" fillcolor="#231f20" stroked="false">
                <v:path arrowok="t"/>
                <v:fill type="solid"/>
              </v:shape>
              <v:shape style="position:absolute;left:5352;top:1861;width:70;height:68" coordorigin="5352,1861" coordsize="70,68" path="m5415,1913l5400,1913,5406,1928,5421,1928,5415,1913xe" filled="true" fillcolor="#231f20" stroked="false">
                <v:path arrowok="t"/>
                <v:fill type="solid"/>
              </v:shape>
              <v:shape style="position:absolute;left:5352;top:1861;width:70;height:68" coordorigin="5352,1861" coordsize="70,68" path="m5400,1876l5386,1876,5395,1901,5410,1901,5400,1876xe" filled="true" fillcolor="#231f20" stroked="false">
                <v:path arrowok="t"/>
                <v:fill type="solid"/>
              </v:shape>
            </v:group>
            <v:group style="position:absolute;left:5414;top:1861;width:65;height:68" coordorigin="5414,1861" coordsize="65,68">
              <v:shape style="position:absolute;left:5414;top:1861;width:65;height:68" coordorigin="5414,1861" coordsize="65,68" path="m5429,1861l5414,1861,5439,1928,5454,1928,5460,1911,5447,1911,5429,1861xe" filled="true" fillcolor="#231f20" stroked="false">
                <v:path arrowok="t"/>
                <v:fill type="solid"/>
              </v:shape>
              <v:shape style="position:absolute;left:5414;top:1861;width:65;height:68" coordorigin="5414,1861" coordsize="65,68" path="m5478,1861l5463,1861,5447,1911,5460,1911,5478,1861xe" filled="true" fillcolor="#231f20" stroked="false">
                <v:path arrowok="t"/>
                <v:fill type="solid"/>
              </v:shape>
            </v:group>
            <v:group style="position:absolute;left:5483;top:1859;width:67;height:70" coordorigin="5483,1859" coordsize="67,70">
              <v:shape style="position:absolute;left:5483;top:1859;width:67;height:70" coordorigin="5483,1859" coordsize="67,70" path="m5526,1859l5510,1859,5505,1860,5483,1888,5483,1906,5486,1914,5498,1926,5506,1929,5526,1929,5534,1926,5543,1918,5510,1918,5506,1916,5499,1908,5497,1902,5497,1886,5499,1881,5506,1873,5510,1871,5543,1871,5534,1863,5526,1859xe" filled="true" fillcolor="#231f20" stroked="false">
                <v:path arrowok="t"/>
                <v:fill type="solid"/>
              </v:shape>
              <v:shape style="position:absolute;left:5483;top:1859;width:67;height:70" coordorigin="5483,1859" coordsize="67,70" path="m5543,1871l5522,1871,5526,1873,5533,1881,5535,1886,5535,1902,5533,1908,5526,1916,5522,1918,5543,1918,5546,1914,5549,1906,5549,1883,5546,1875,5543,1871xe" filled="true" fillcolor="#231f20" stroked="false">
                <v:path arrowok="t"/>
                <v:fill type="solid"/>
              </v:shape>
            </v:group>
            <v:group style="position:absolute;left:5557;top:1859;width:57;height:70" coordorigin="5557,1859" coordsize="57,70">
              <v:shape style="position:absolute;left:5557;top:1859;width:57;height:70" coordorigin="5557,1859" coordsize="57,70" path="m5570,1905l5557,1906,5558,1914,5561,1919,5570,1927,5577,1929,5591,1929,5596,1928,5604,1925,5607,1923,5611,1918,5581,1918,5578,1917,5573,1913,5571,1909,5570,1905xe" filled="true" fillcolor="#231f20" stroked="false">
                <v:path arrowok="t"/>
                <v:fill type="solid"/>
              </v:shape>
              <v:shape style="position:absolute;left:5557;top:1859;width:57;height:70" coordorigin="5557,1859" coordsize="57,70" path="m5593,1859l5579,1859,5575,1860,5559,1884,5561,1888,5569,1895,5574,1897,5587,1900,5591,1901,5595,1902,5597,1903,5598,1904,5599,1906,5599,1907,5599,1911,5598,1913,5593,1917,5590,1918,5611,1918,5612,1916,5613,1913,5613,1904,5612,1901,5581,1884,5576,1883,5573,1880,5573,1879,5573,1876,5573,1874,5577,1872,5580,1871,5609,1871,5608,1869,5600,1861,5593,1859xe" filled="true" fillcolor="#231f20" stroked="false">
                <v:path arrowok="t"/>
                <v:fill type="solid"/>
              </v:shape>
              <v:shape style="position:absolute;left:5557;top:1859;width:57;height:70" coordorigin="5557,1859" coordsize="57,70" path="m5609,1871l5588,1871,5591,1872,5595,1875,5596,1877,5597,1881,5611,1880,5611,1874,5609,1871xe" filled="true" fillcolor="#231f20" stroked="false">
                <v:path arrowok="t"/>
                <v:fill type="solid"/>
              </v:shape>
            </v:group>
            <v:group style="position:absolute;left:5310;top:1576;width:498;height:418" coordorigin="5310,1576" coordsize="498,418">
              <v:shape style="position:absolute;left:5310;top:1576;width:498;height:418" coordorigin="5310,1576" coordsize="498,418" path="m5310,1576l5423,1582,5517,1600,5593,1626,5653,1655,5732,1709,5786,1770,5808,1832,5802,1890,5772,1940,5722,1975,5658,1993e" filled="false" stroked="true" strokeweight=".758pt" strokecolor="#231f20">
                <v:path arrowok="t"/>
              </v:shape>
            </v:group>
            <v:group style="position:absolute;left:5358;top:1665;width:427;height:265" coordorigin="5358,1665" coordsize="427,265">
              <v:shape style="position:absolute;left:5358;top:1665;width:427;height:265" coordorigin="5358,1665" coordsize="427,265" path="m5358,1665l5449,1678,5538,1705,5619,1743,5689,1787,5743,1836,5777,1884,5785,1930e" filled="false" stroked="true" strokeweight=".758pt" strokecolor="#231f20">
                <v:path arrowok="t"/>
              </v:shape>
            </v:group>
            <v:group style="position:absolute;left:5649;top:1696;width:53;height:51" coordorigin="5649,1696" coordsize="53,51">
              <v:shape style="position:absolute;left:5649;top:1696;width:53;height:51" coordorigin="5649,1696" coordsize="53,51" path="m5676,1696l5682,1715,5702,1715,5686,1727,5692,1746,5676,1734,5659,1746,5666,1727,5649,1715,5669,1715,5676,1696xe" filled="false" stroked="true" strokeweight=".258pt" strokecolor="#231f20">
                <v:path arrowok="t"/>
              </v:shape>
            </v:group>
            <v:group style="position:absolute;left:5418;top:1954;width:32;height:52" coordorigin="5418,1954" coordsize="32,52">
              <v:shape style="position:absolute;left:5418;top:1954;width:32;height:52" coordorigin="5418,1954" coordsize="32,52" path="m5446,1963l5431,1963,5433,1964,5436,1967,5437,1969,5437,1976,5436,1979,5432,1987,5427,1994,5418,2005,5418,2006,5446,2006,5448,1996,5429,1996,5437,1988,5442,1981,5444,1977,5446,1973,5447,1970,5447,1965,5446,1963xe" filled="true" fillcolor="#231f20" stroked="false">
                <v:path arrowok="t"/>
                <v:fill type="solid"/>
              </v:shape>
              <v:shape style="position:absolute;left:5418;top:1954;width:32;height:52" coordorigin="5418,1954" coordsize="32,52" path="m5449,1991l5448,1991,5447,1993,5446,1994,5445,1995,5445,1995,5443,1996,5429,1996,5448,1996,5449,1991xe" filled="true" fillcolor="#231f20" stroked="false">
                <v:path arrowok="t"/>
                <v:fill type="solid"/>
              </v:shape>
              <v:shape style="position:absolute;left:5418;top:1954;width:32;height:52" coordorigin="5418,1954" coordsize="32,52" path="m5436,1954l5430,1954,5427,1955,5422,1960,5420,1963,5419,1968,5420,1969,5422,1965,5425,1963,5446,1963,5444,1959,5442,1957,5438,1955,5436,1954xe" filled="true" fillcolor="#231f20" stroked="false">
                <v:path arrowok="t"/>
                <v:fill type="solid"/>
              </v:shape>
            </v:group>
            <v:group style="position:absolute;left:5455;top:1954;width:32;height:53" coordorigin="5455,1954" coordsize="32,53">
              <v:shape style="position:absolute;left:5455;top:1954;width:32;height:53" coordorigin="5455,1954" coordsize="32,53" path="m5474,1954l5468,1954,5465,1955,5455,1985,5456,1989,5469,2007,5473,2007,5475,2006,5478,2004,5478,2004,5470,2004,5469,2004,5466,1964,5467,1960,5467,1958,5469,1957,5470,1957,5478,1957,5476,1955,5474,1954xe" filled="true" fillcolor="#231f20" stroked="false">
                <v:path arrowok="t"/>
                <v:fill type="solid"/>
              </v:shape>
              <v:shape style="position:absolute;left:5455;top:1954;width:32;height:53" coordorigin="5455,1954" coordsize="32,53" path="m5478,1957l5472,1957,5473,1957,5475,1959,5475,1961,5475,1964,5475,1989,5475,1999,5475,2001,5473,2004,5472,2004,5478,2004,5486,1985,5486,1975,5486,1970,5483,1962,5481,1959,5478,1957xe" filled="true" fillcolor="#231f20" stroked="false">
                <v:path arrowok="t"/>
                <v:fill type="solid"/>
              </v:shape>
            </v:group>
            <v:group style="position:absolute;left:5494;top:1954;width:27;height:52" coordorigin="5494,1954" coordsize="27,52">
              <v:shape style="position:absolute;left:5494;top:1954;width:27;height:52" coordorigin="5494,1954" coordsize="27,52" path="m5520,2004l5495,2004,5495,2006,5520,2006,5520,2004xe" filled="true" fillcolor="#231f20" stroked="false">
                <v:path arrowok="t"/>
                <v:fill type="solid"/>
              </v:shape>
              <v:shape style="position:absolute;left:5494;top:1954;width:27;height:52" coordorigin="5494,1954" coordsize="27,52" path="m5513,1963l5500,1963,5500,1963,5502,1964,5502,1964,5502,1965,5502,2001,5502,2002,5501,2003,5499,2004,5498,2004,5517,2004,5513,2001,5513,1963xe" filled="true" fillcolor="#231f20" stroked="false">
                <v:path arrowok="t"/>
                <v:fill type="solid"/>
              </v:shape>
              <v:shape style="position:absolute;left:5494;top:1954;width:27;height:52" coordorigin="5494,1954" coordsize="27,52" path="m5513,1954l5512,1954,5494,1963,5495,1964,5496,1963,5498,1963,5513,1963,5513,1954xe" filled="true" fillcolor="#231f20" stroked="false">
                <v:path arrowok="t"/>
                <v:fill type="solid"/>
              </v:shape>
            </v:group>
            <v:group style="position:absolute;left:5528;top:1954;width:32;height:53" coordorigin="5528,1954" coordsize="32,53">
              <v:shape style="position:absolute;left:5528;top:1954;width:32;height:53" coordorigin="5528,1954" coordsize="32,53" path="m5547,1954l5541,1954,5538,1955,5528,1985,5529,1989,5541,2007,5546,2007,5548,2006,5551,2004,5551,2004,5543,2004,5542,2004,5539,1964,5540,1960,5540,1958,5542,1957,5543,1957,5551,1957,5549,1955,5547,1954xe" filled="true" fillcolor="#231f20" stroked="false">
                <v:path arrowok="t"/>
                <v:fill type="solid"/>
              </v:shape>
              <v:shape style="position:absolute;left:5528;top:1954;width:32;height:53" coordorigin="5528,1954" coordsize="32,53" path="m5551,1957l5545,1957,5546,1957,5547,1959,5548,1961,5548,1964,5548,1989,5548,1999,5548,2001,5546,2004,5545,2004,5551,2004,5559,1985,5559,1975,5559,1970,5556,1962,5554,1959,5551,1957xe" filled="true" fillcolor="#231f20" stroked="false">
                <v:path arrowok="t"/>
                <v:fill type="solid"/>
              </v:shape>
            </v:group>
            <v:group style="position:absolute;left:5786;top:1578;width:53;height:50" coordorigin="5786,1578" coordsize="53,50">
              <v:shape style="position:absolute;left:5786;top:1578;width:53;height:50" coordorigin="5786,1578" coordsize="53,50" path="m5813,1578l5819,1597,5839,1597,5823,1609,5829,1628,5813,1617,5796,1628,5803,1609,5786,1597,5806,1597,5813,1578xe" filled="false" stroked="true" strokeweight=".258pt" strokecolor="#231f20">
                <v:path arrowok="t"/>
              </v:shape>
            </v:group>
            <v:group style="position:absolute;left:5714;top:1463;width:53;height:51" coordorigin="5714,1463" coordsize="53,51">
              <v:shape style="position:absolute;left:5714;top:1463;width:53;height:51" coordorigin="5714,1463" coordsize="53,51" path="m5740,1463l5746,1482,5766,1482,5750,1494,5756,1513,5740,1501,5724,1513,5730,1494,5714,1482,5734,1482,5740,1463xe" filled="false" stroked="true" strokeweight=".258pt" strokecolor="#231f20">
                <v:path arrowok="t"/>
              </v:shape>
            </v:group>
            <v:group style="position:absolute;left:5626;top:1527;width:53;height:50" coordorigin="5626,1527" coordsize="53,50">
              <v:shape style="position:absolute;left:5626;top:1527;width:53;height:50" coordorigin="5626,1527" coordsize="53,50" path="m5652,1527l5658,1546,5678,1546,5662,1557,5668,1577,5652,1565,5636,1577,5642,1557,5626,1546,5646,1546,5652,1527xe" filled="false" stroked="true" strokeweight=".258pt" strokecolor="#231f20">
                <v:path arrowok="t"/>
              </v:shape>
            </v:group>
            <v:group style="position:absolute;left:5706;top:1604;width:43;height:41" coordorigin="5706,1604" coordsize="43,41">
              <v:shape style="position:absolute;left:5706;top:1604;width:43;height:41" coordorigin="5706,1604" coordsize="43,41" path="m5728,1604l5733,1620,5749,1620,5736,1629,5741,1645,5728,1635,5715,1645,5720,1629,5706,1620,5723,1620,5728,1604xe" filled="false" stroked="true" strokeweight=".209pt" strokecolor="#231f20">
                <v:path arrowok="t"/>
              </v:shape>
            </v:group>
            <v:group style="position:absolute;left:5576;top:1426;width:213;height:344" coordorigin="5576,1426" coordsize="213,344">
              <v:shape style="position:absolute;left:5576;top:1426;width:213;height:344" coordorigin="5576,1426" coordsize="213,344" path="m5576,1426l5639,1457,5694,1502,5740,1558,5772,1623,5789,1694,5786,1770e" filled="false" stroked="true" strokeweight=".758pt" strokecolor="#231f20">
                <v:path arrowok="t"/>
              </v:shape>
            </v:group>
            <v:group style="position:absolute;left:5278;top:1857;width:489;height:206" coordorigin="5278,1857" coordsize="489,206">
              <v:shape style="position:absolute;left:5278;top:1857;width:489;height:206" coordorigin="5278,1857" coordsize="489,206" path="m5766,1857l5728,1922,5676,1978,5613,2023,5541,2052,5464,2062,5414,2058,5366,2047,5321,2029,5278,2004e" filled="false" stroked="true" strokeweight=".758pt" strokecolor="#231f20">
                <v:path arrowok="t"/>
              </v:shape>
            </v:group>
            <v:group style="position:absolute;left:5022;top:1295;width:879;height:879" coordorigin="5022,1295" coordsize="879,879">
              <v:shape style="position:absolute;left:5022;top:1295;width:879;height:879" coordorigin="5022,1295" coordsize="879,879" path="m5462,1295l5533,1301,5601,1317,5664,1344,5721,1380,5773,1424,5817,1475,5852,1532,5879,1595,5896,1663,5901,1734,5896,1806,5879,1873,5852,1936,5817,1994,5773,2045,5721,2089,5664,2125,5601,2151,5533,2168,5462,2174,5391,2168,5323,2151,5260,2125,5202,2089,5151,2045,5107,1994,5072,1936,5045,1873,5028,1806,5022,1734,5028,1663,5045,1595,5072,1532,5107,1475,5151,1424,5202,1380,5260,1344,5323,1317,5391,1301,5462,1295xe" filled="false" stroked="true" strokeweight=".567pt" strokecolor="#231f20">
                <v:path arrowok="t"/>
              </v:shape>
              <v:shape style="position:absolute;left:5323;top:2017;width:288;height:118" type="#_x0000_t75" stroked="false">
                <v:imagedata r:id="rId48" o:title=""/>
              </v:shape>
            </v:group>
            <w10:wrap type="topAndBottom"/>
          </v:group>
        </w:pict>
      </w:r>
      <w:r>
        <w:rPr/>
        <w:pict>
          <v:group style="position:absolute;margin-left:299.713989pt;margin-top:64.447212pt;width:44.55pt;height:44.55pt;mso-position-horizontal-relative:page;mso-position-vertical-relative:paragraph;z-index:2536;mso-wrap-distance-left:0;mso-wrap-distance-right:0" coordorigin="5994,1289" coordsize="891,891">
            <v:group style="position:absolute;left:6000;top:1295;width:879;height:879" coordorigin="6000,1295" coordsize="879,879">
              <v:shape style="position:absolute;left:6000;top:1295;width:879;height:879" coordorigin="6000,1295" coordsize="879,879" path="m6440,1295l6368,1301,6301,1317,6238,1344,6180,1380,6129,1424,6085,1475,6049,1532,6023,1595,6006,1663,6000,1734,6006,1806,6023,1873,6049,1936,6085,1994,6129,2045,6180,2089,6238,2125,6301,2151,6368,2168,6440,2174,6511,2168,6579,2151,6642,2125,6699,2089,6750,2045,6794,1994,6830,1936,6857,1873,6873,1806,6879,1734,6873,1663,6857,1595,6830,1532,6794,1475,6750,1424,6699,1380,6642,1344,6579,1317,6511,1301,6440,1295xe" filled="true" fillcolor="#d1d3d4" stroked="false">
                <v:path arrowok="t"/>
                <v:fill type="solid"/>
              </v:shape>
            </v:group>
            <v:group style="position:absolute;left:6000;top:1295;width:879;height:879" coordorigin="6000,1295" coordsize="879,879">
              <v:shape style="position:absolute;left:6000;top:1295;width:879;height:879" coordorigin="6000,1295" coordsize="879,879" path="m6440,1295l6511,1301,6579,1317,6642,1344,6699,1380,6750,1424,6794,1475,6830,1532,6857,1595,6873,1663,6879,1734,6873,1806,6857,1873,6830,1936,6794,1994,6750,2045,6699,2089,6642,2125,6579,2151,6511,2168,6440,2174,6368,2168,6301,2151,6238,2125,6180,2089,6129,2045,6085,1994,6049,1936,6023,1873,6006,1806,6000,1734,6006,1663,6023,1595,6049,1532,6085,1475,6129,1424,6180,1380,6238,1344,6301,1317,6368,1301,6440,1295xe" filled="false" stroked="true" strokeweight=".425pt" strokecolor="#231f20">
                <v:path arrowok="t"/>
              </v:shape>
            </v:group>
            <v:group style="position:absolute;left:6204;top:1678;width:220;height:428" coordorigin="6204,1678" coordsize="220,428">
              <v:shape style="position:absolute;left:6204;top:1678;width:220;height:428" coordorigin="6204,1678" coordsize="220,428" path="m6204,2105l6423,1678e" filled="false" stroked="true" strokeweight=".292pt" strokecolor="#6d6e71">
                <v:path arrowok="t"/>
              </v:shape>
            </v:group>
            <v:group style="position:absolute;left:6467;top:1326;width:137;height:267" coordorigin="6467,1326" coordsize="137,267">
              <v:shape style="position:absolute;left:6467;top:1326;width:137;height:267" coordorigin="6467,1326" coordsize="137,267" path="m6467,1593l6603,1326e" filled="false" stroked="true" strokeweight=".292pt" strokecolor="#6d6e71">
                <v:path arrowok="t"/>
              </v:shape>
            </v:group>
            <v:group style="position:absolute;left:6010;top:1438;width:107;height:207" coordorigin="6010,1438" coordsize="107,207">
              <v:shape style="position:absolute;left:6010;top:1438;width:107;height:207" coordorigin="6010,1438" coordsize="107,207" path="m6010,1644l6116,1438e" filled="false" stroked="true" strokeweight=".292pt" strokecolor="#6d6e71">
                <v:path arrowok="t"/>
              </v:shape>
            </v:group>
            <v:group style="position:absolute;left:6002;top:1401;width:151;height:295" coordorigin="6002,1401" coordsize="151,295">
              <v:shape style="position:absolute;left:6002;top:1401;width:151;height:295" coordorigin="6002,1401" coordsize="151,295" path="m6002,1695l6153,1401e" filled="false" stroked="true" strokeweight=".292pt" strokecolor="#6d6e71">
                <v:path arrowok="t"/>
              </v:shape>
            </v:group>
            <v:group style="position:absolute;left:6000;top:1377;width:185;height:359" coordorigin="6000,1377" coordsize="185,359">
              <v:shape style="position:absolute;left:6000;top:1377;width:185;height:359" coordorigin="6000,1377" coordsize="185,359" path="m6000,1735l6184,1377e" filled="false" stroked="true" strokeweight=".292pt" strokecolor="#6d6e71">
                <v:path arrowok="t"/>
              </v:shape>
            </v:group>
            <v:group style="position:absolute;left:6002;top:1358;width:212;height:411" coordorigin="6002,1358" coordsize="212,411">
              <v:shape style="position:absolute;left:6002;top:1358;width:212;height:411" coordorigin="6002,1358" coordsize="212,411" path="m6002,1769l6213,1358e" filled="false" stroked="true" strokeweight=".292pt" strokecolor="#6d6e71">
                <v:path arrowok="t"/>
              </v:shape>
            </v:group>
            <v:group style="position:absolute;left:6005;top:1343;width:234;height:456" coordorigin="6005,1343" coordsize="234,456">
              <v:shape style="position:absolute;left:6005;top:1343;width:234;height:456" coordorigin="6005,1343" coordsize="234,456" path="m6005,1799l6239,1343e" filled="false" stroked="true" strokeweight=".292pt" strokecolor="#6d6e71">
                <v:path arrowok="t"/>
              </v:shape>
            </v:group>
            <v:group style="position:absolute;left:6010;top:1332;width:254;height:495" coordorigin="6010,1332" coordsize="254,495">
              <v:shape style="position:absolute;left:6010;top:1332;width:254;height:495" coordorigin="6010,1332" coordsize="254,495" path="m6010,1826l6264,1332e" filled="false" stroked="true" strokeweight=".292pt" strokecolor="#6d6e71">
                <v:path arrowok="t"/>
              </v:shape>
            </v:group>
            <v:group style="position:absolute;left:6016;top:1322;width:272;height:529" coordorigin="6016,1322" coordsize="272,529">
              <v:shape style="position:absolute;left:6016;top:1322;width:272;height:529" coordorigin="6016,1322" coordsize="272,529" path="m6016,1851l6287,1322e" filled="false" stroked="true" strokeweight=".292pt" strokecolor="#6d6e71">
                <v:path arrowok="t"/>
              </v:shape>
            </v:group>
            <v:group style="position:absolute;left:6023;top:1314;width:288;height:560" coordorigin="6023,1314" coordsize="288,560">
              <v:shape style="position:absolute;left:6023;top:1314;width:288;height:560" coordorigin="6023,1314" coordsize="288,560" path="m6023,1874l6310,1314e" filled="false" stroked="true" strokeweight=".292pt" strokecolor="#6d6e71">
                <v:path arrowok="t"/>
              </v:shape>
            </v:group>
            <v:group style="position:absolute;left:6031;top:1308;width:302;height:587" coordorigin="6031,1308" coordsize="302,587">
              <v:shape style="position:absolute;left:6031;top:1308;width:302;height:587" coordorigin="6031,1308" coordsize="302,587" path="m6031,1895l6332,1308e" filled="false" stroked="true" strokeweight=".292pt" strokecolor="#6d6e71">
                <v:path arrowok="t"/>
              </v:shape>
            </v:group>
            <v:group style="position:absolute;left:6039;top:1303;width:315;height:612" coordorigin="6039,1303" coordsize="315,612">
              <v:shape style="position:absolute;left:6039;top:1303;width:315;height:612" coordorigin="6039,1303" coordsize="315,612" path="m6039,1915l6353,1303e" filled="false" stroked="true" strokeweight=".292pt" strokecolor="#6d6e71">
                <v:path arrowok="t"/>
              </v:shape>
            </v:group>
            <v:group style="position:absolute;left:6048;top:1300;width:326;height:634" coordorigin="6048,1300" coordsize="326,634">
              <v:shape style="position:absolute;left:6048;top:1300;width:326;height:634" coordorigin="6048,1300" coordsize="326,634" path="m6048,1934l6374,1300e" filled="false" stroked="true" strokeweight=".292pt" strokecolor="#6d6e71">
                <v:path arrowok="t"/>
              </v:shape>
            </v:group>
            <v:group style="position:absolute;left:6058;top:1297;width:336;height:655" coordorigin="6058,1297" coordsize="336,655">
              <v:shape style="position:absolute;left:6058;top:1297;width:336;height:655" coordorigin="6058,1297" coordsize="336,655" path="m6058,1952l6394,1297e" filled="false" stroked="true" strokeweight=".292pt" strokecolor="#6d6e71">
                <v:path arrowok="t"/>
              </v:shape>
            </v:group>
            <v:group style="position:absolute;left:6068;top:1296;width:346;height:673" coordorigin="6068,1296" coordsize="346,673">
              <v:shape style="position:absolute;left:6068;top:1296;width:346;height:673" coordorigin="6068,1296" coordsize="346,673" path="m6068,1968l6413,1296e" filled="false" stroked="true" strokeweight=".292pt" strokecolor="#6d6e71">
                <v:path arrowok="t"/>
              </v:shape>
            </v:group>
            <v:group style="position:absolute;left:6078;top:1295;width:354;height:690" coordorigin="6078,1295" coordsize="354,690">
              <v:shape style="position:absolute;left:6078;top:1295;width:354;height:690" coordorigin="6078,1295" coordsize="354,690" path="m6078,1984l6432,1295e" filled="false" stroked="true" strokeweight=".292pt" strokecolor="#6d6e71">
                <v:path arrowok="t"/>
              </v:shape>
            </v:group>
            <v:group style="position:absolute;left:6089;top:1295;width:362;height:705" coordorigin="6089,1295" coordsize="362,705">
              <v:shape style="position:absolute;left:6089;top:1295;width:362;height:705" coordorigin="6089,1295" coordsize="362,705" path="m6089,1999l6451,1295e" filled="false" stroked="true" strokeweight=".292pt" strokecolor="#6d6e71">
                <v:path arrowok="t"/>
              </v:shape>
            </v:group>
            <v:group style="position:absolute;left:6101;top:1633;width:196;height:381" coordorigin="6101,1633" coordsize="196,381">
              <v:shape style="position:absolute;left:6101;top:1633;width:196;height:381" coordorigin="6101,1633" coordsize="196,381" path="m6101,2014l6296,1633e" filled="false" stroked="true" strokeweight=".292pt" strokecolor="#6d6e71">
                <v:path arrowok="t"/>
              </v:shape>
            </v:group>
            <v:group style="position:absolute;left:6325;top:1296;width:145;height:281" coordorigin="6325,1296" coordsize="145,281">
              <v:shape style="position:absolute;left:6325;top:1296;width:145;height:281" coordorigin="6325,1296" coordsize="145,281" path="m6325,1577l6469,1296e" filled="false" stroked="true" strokeweight=".292pt" strokecolor="#6d6e71">
                <v:path arrowok="t"/>
              </v:shape>
            </v:group>
            <v:group style="position:absolute;left:6112;top:1647;width:196;height:381" coordorigin="6112,1647" coordsize="196,381">
              <v:shape style="position:absolute;left:6112;top:1647;width:196;height:381" coordorigin="6112,1647" coordsize="196,381" path="m6112,2027l6308,1647e" filled="false" stroked="true" strokeweight=".292pt" strokecolor="#6d6e71">
                <v:path arrowok="t"/>
              </v:shape>
            </v:group>
            <v:group style="position:absolute;left:6343;top:1298;width:145;height:282" coordorigin="6343,1298" coordsize="145,282">
              <v:shape style="position:absolute;left:6343;top:1298;width:145;height:282" coordorigin="6343,1298" coordsize="145,282" path="m6343,1579l6487,1298e" filled="false" stroked="true" strokeweight=".292pt" strokecolor="#6d6e71">
                <v:path arrowok="t"/>
              </v:shape>
            </v:group>
            <v:group style="position:absolute;left:6124;top:1658;width:197;height:383" coordorigin="6124,1658" coordsize="197,383">
              <v:shape style="position:absolute;left:6124;top:1658;width:197;height:383" coordorigin="6124,1658" coordsize="197,383" path="m6124,2040l6321,1658e" filled="false" stroked="true" strokeweight=".292pt" strokecolor="#6d6e71">
                <v:path arrowok="t"/>
              </v:shape>
            </v:group>
            <v:group style="position:absolute;left:6361;top:1300;width:144;height:279" coordorigin="6361,1300" coordsize="144,279">
              <v:shape style="position:absolute;left:6361;top:1300;width:144;height:279" coordorigin="6361,1300" coordsize="144,279" path="m6361,1579l6505,1300e" filled="false" stroked="true" strokeweight=".292pt" strokecolor="#6d6e71">
                <v:path arrowok="t"/>
              </v:shape>
            </v:group>
            <v:group style="position:absolute;left:6137;top:1663;width:200;height:390" coordorigin="6137,1663" coordsize="200,390">
              <v:shape style="position:absolute;left:6137;top:1663;width:200;height:390" coordorigin="6137,1663" coordsize="200,390" path="m6137,2053l6337,1663e" filled="false" stroked="true" strokeweight=".292pt" strokecolor="#6d6e71">
                <v:path arrowok="t"/>
              </v:shape>
            </v:group>
            <v:group style="position:absolute;left:6379;top:1303;width:143;height:278" coordorigin="6379,1303" coordsize="143,278">
              <v:shape style="position:absolute;left:6379;top:1303;width:143;height:278" coordorigin="6379,1303" coordsize="143,278" path="m6379,1580l6522,1303e" filled="false" stroked="true" strokeweight=".292pt" strokecolor="#6d6e71">
                <v:path arrowok="t"/>
              </v:shape>
            </v:group>
            <v:group style="position:absolute;left:6150;top:1667;width:205;height:398" coordorigin="6150,1667" coordsize="205,398">
              <v:shape style="position:absolute;left:6150;top:1667;width:205;height:398" coordorigin="6150,1667" coordsize="205,398" path="m6150,2064l6354,1667e" filled="false" stroked="true" strokeweight=".292pt" strokecolor="#6d6e71">
                <v:path arrowok="t"/>
              </v:shape>
            </v:group>
            <v:group style="position:absolute;left:6397;top:1306;width:142;height:276" coordorigin="6397,1306" coordsize="142,276">
              <v:shape style="position:absolute;left:6397;top:1306;width:142;height:276" coordorigin="6397,1306" coordsize="142,276" path="m6397,1582l6539,1306e" filled="false" stroked="true" strokeweight=".292pt" strokecolor="#6d6e71">
                <v:path arrowok="t"/>
              </v:shape>
            </v:group>
            <v:group style="position:absolute;left:6163;top:1669;width:209;height:407" coordorigin="6163,1669" coordsize="209,407">
              <v:shape style="position:absolute;left:6163;top:1669;width:209;height:407" coordorigin="6163,1669" coordsize="209,407" path="m6163,2075l6372,1669e" filled="false" stroked="true" strokeweight=".292pt" strokecolor="#6d6e71">
                <v:path arrowok="t"/>
              </v:shape>
            </v:group>
            <v:group style="position:absolute;left:6415;top:1310;width:141;height:274" coordorigin="6415,1310" coordsize="141,274">
              <v:shape style="position:absolute;left:6415;top:1310;width:141;height:274" coordorigin="6415,1310" coordsize="141,274" path="m6415,1584l6555,1310e" filled="false" stroked="true" strokeweight=".292pt" strokecolor="#6d6e71">
                <v:path arrowok="t"/>
              </v:shape>
            </v:group>
            <v:group style="position:absolute;left:6176;top:1671;width:213;height:415" coordorigin="6176,1671" coordsize="213,415">
              <v:shape style="position:absolute;left:6176;top:1671;width:213;height:415" coordorigin="6176,1671" coordsize="213,415" path="m6176,2086l6389,1671e" filled="false" stroked="true" strokeweight=".292pt" strokecolor="#6d6e71">
                <v:path arrowok="t"/>
              </v:shape>
            </v:group>
            <v:group style="position:absolute;left:6432;top:1315;width:140;height:272" coordorigin="6432,1315" coordsize="140,272">
              <v:shape style="position:absolute;left:6432;top:1315;width:140;height:272" coordorigin="6432,1315" coordsize="140,272" path="m6432,1587l6572,1315e" filled="false" stroked="true" strokeweight=".292pt" strokecolor="#6d6e71">
                <v:path arrowok="t"/>
              </v:shape>
            </v:group>
            <v:group style="position:absolute;left:6190;top:1674;width:217;height:422" coordorigin="6190,1674" coordsize="217,422">
              <v:shape style="position:absolute;left:6190;top:1674;width:217;height:422" coordorigin="6190,1674" coordsize="217,422" path="m6190,2095l6406,1674e" filled="false" stroked="true" strokeweight=".292pt" strokecolor="#6d6e71">
                <v:path arrowok="t"/>
              </v:shape>
            </v:group>
            <v:group style="position:absolute;left:6449;top:1321;width:139;height:270" coordorigin="6449,1321" coordsize="139,270">
              <v:shape style="position:absolute;left:6449;top:1321;width:139;height:270" coordorigin="6449,1321" coordsize="139,270" path="m6449,1590l6588,1321e" filled="false" stroked="true" strokeweight=".292pt" strokecolor="#6d6e71">
                <v:path arrowok="t"/>
              </v:shape>
              <v:shape style="position:absolute;left:6109;top:1432;width:279;height:393" type="#_x0000_t75" stroked="false">
                <v:imagedata r:id="rId56" o:title=""/>
              </v:shape>
            </v:group>
            <v:group style="position:absolute;left:6078;top:1859;width:61;height:70" coordorigin="6078,1859" coordsize="61,70">
              <v:shape style="position:absolute;left:6078;top:1859;width:61;height:70" coordorigin="6078,1859" coordsize="61,70" path="m6119,1859l6101,1859,6093,1863,6081,1875,6078,1884,6078,1906,6081,1914,6093,1926,6101,1929,6117,1929,6123,1927,6133,1920,6135,1918,6105,1918,6101,1916,6094,1909,6093,1902,6093,1886,6094,1880,6101,1873,6105,1871,6135,1871,6135,1870,6126,1862,6119,1859xe" filled="true" fillcolor="#231f20" stroked="false">
                <v:path arrowok="t"/>
                <v:fill type="solid"/>
              </v:shape>
              <v:shape style="position:absolute;left:6078;top:1859;width:61;height:70" coordorigin="6078,1859" coordsize="61,70" path="m6125,1903l6124,1908,6122,1912,6117,1916,6114,1918,6135,1918,6137,1915,6139,1907,6125,1903xe" filled="true" fillcolor="#231f20" stroked="false">
                <v:path arrowok="t"/>
                <v:fill type="solid"/>
              </v:shape>
              <v:shape style="position:absolute;left:6078;top:1859;width:61;height:70" coordorigin="6078,1859" coordsize="61,70" path="m6135,1871l6114,1871,6117,1872,6122,1876,6124,1879,6125,1882,6138,1879,6137,1874,6135,1871xe" filled="true" fillcolor="#231f20" stroked="false">
                <v:path arrowok="t"/>
                <v:fill type="solid"/>
              </v:shape>
            </v:group>
            <v:group style="position:absolute;left:6151;top:1861;width:53;height:68" coordorigin="6151,1861" coordsize="53,68">
              <v:shape style="position:absolute;left:6151;top:1861;width:53;height:68" coordorigin="6151,1861" coordsize="53,68" path="m6202,1861l6151,1861,6151,1928,6203,1928,6203,1917,6165,1917,6165,1898,6199,1898,6199,1887,6165,1887,6165,1872,6202,1872,6202,1861xe" filled="true" fillcolor="#231f20" stroked="false">
                <v:path arrowok="t"/>
                <v:fill type="solid"/>
              </v:shape>
            </v:group>
            <v:group style="position:absolute;left:6215;top:1861;width:55;height:68" coordorigin="6215,1861" coordsize="55,68">
              <v:shape style="position:absolute;left:6215;top:1861;width:55;height:68" coordorigin="6215,1861" coordsize="55,68" path="m6229,1861l6215,1861,6215,1928,6228,1928,6228,1884,6243,1884,6229,1861xe" filled="true" fillcolor="#231f20" stroked="false">
                <v:path arrowok="t"/>
                <v:fill type="solid"/>
              </v:shape>
              <v:shape style="position:absolute;left:6215;top:1861;width:55;height:68" coordorigin="6215,1861" coordsize="55,68" path="m6243,1884l6228,1884,6256,1928,6270,1928,6270,1906,6257,1906,6243,1884xe" filled="true" fillcolor="#231f20" stroked="false">
                <v:path arrowok="t"/>
                <v:fill type="solid"/>
              </v:shape>
              <v:shape style="position:absolute;left:6215;top:1861;width:55;height:68" coordorigin="6215,1861" coordsize="55,68" path="m6270,1861l6257,1861,6257,1906,6270,1906,6270,1861xe" filled="true" fillcolor="#231f20" stroked="false">
                <v:path arrowok="t"/>
                <v:fill type="solid"/>
              </v:shape>
            </v:group>
            <v:group style="position:absolute;left:6280;top:1861;width:55;height:68" coordorigin="6280,1861" coordsize="55,68">
              <v:shape style="position:absolute;left:6280;top:1861;width:55;height:68" coordorigin="6280,1861" coordsize="55,68" path="m6314,1872l6300,1872,6300,1928,6314,1928,6314,1872xe" filled="true" fillcolor="#231f20" stroked="false">
                <v:path arrowok="t"/>
                <v:fill type="solid"/>
              </v:shape>
              <v:shape style="position:absolute;left:6280;top:1861;width:55;height:68" coordorigin="6280,1861" coordsize="55,68" path="m6334,1861l6280,1861,6280,1872,6334,1872,6334,1861xe" filled="true" fillcolor="#231f20" stroked="false">
                <v:path arrowok="t"/>
                <v:fill type="solid"/>
              </v:shape>
            </v:group>
            <v:group style="position:absolute;left:6329;top:1861;width:70;height:68" coordorigin="6329,1861" coordsize="70,68">
              <v:shape style="position:absolute;left:6329;top:1861;width:70;height:68" coordorigin="6329,1861" coordsize="70,68" path="m6371,1861l6356,1861,6329,1928,6344,1928,6350,1913,6392,1913,6388,1901,6354,1901,6363,1876,6377,1876,6371,1861xe" filled="true" fillcolor="#231f20" stroked="false">
                <v:path arrowok="t"/>
                <v:fill type="solid"/>
              </v:shape>
              <v:shape style="position:absolute;left:6329;top:1861;width:70;height:68" coordorigin="6329,1861" coordsize="70,68" path="m6392,1913l6377,1913,6383,1928,6399,1928,6392,1913xe" filled="true" fillcolor="#231f20" stroked="false">
                <v:path arrowok="t"/>
                <v:fill type="solid"/>
              </v:shape>
              <v:shape style="position:absolute;left:6329;top:1861;width:70;height:68" coordorigin="6329,1861" coordsize="70,68" path="m6377,1876l6363,1876,6373,1901,6388,1901,6377,1876xe" filled="true" fillcolor="#231f20" stroked="false">
                <v:path arrowok="t"/>
                <v:fill type="solid"/>
              </v:shape>
            </v:group>
            <v:group style="position:absolute;left:6392;top:1861;width:65;height:68" coordorigin="6392,1861" coordsize="65,68">
              <v:shape style="position:absolute;left:6392;top:1861;width:65;height:68" coordorigin="6392,1861" coordsize="65,68" path="m6407,1861l6392,1861,6416,1928,6431,1928,6438,1911,6424,1911,6407,1861xe" filled="true" fillcolor="#231f20" stroked="false">
                <v:path arrowok="t"/>
                <v:fill type="solid"/>
              </v:shape>
              <v:shape style="position:absolute;left:6392;top:1861;width:65;height:68" coordorigin="6392,1861" coordsize="65,68" path="m6456,1861l6441,1861,6424,1911,6438,1911,6456,1861xe" filled="true" fillcolor="#231f20" stroked="false">
                <v:path arrowok="t"/>
                <v:fill type="solid"/>
              </v:shape>
            </v:group>
            <v:group style="position:absolute;left:6460;top:1859;width:67;height:70" coordorigin="6460,1859" coordsize="67,70">
              <v:shape style="position:absolute;left:6460;top:1859;width:67;height:70" coordorigin="6460,1859" coordsize="67,70" path="m6504,1859l6488,1859,6483,1860,6460,1888,6460,1906,6463,1914,6475,1926,6484,1929,6504,1929,6512,1926,6521,1918,6488,1918,6484,1916,6477,1908,6475,1902,6475,1886,6476,1881,6483,1873,6488,1871,6521,1871,6512,1863,6504,1859xe" filled="true" fillcolor="#231f20" stroked="false">
                <v:path arrowok="t"/>
                <v:fill type="solid"/>
              </v:shape>
              <v:shape style="position:absolute;left:6460;top:1859;width:67;height:70" coordorigin="6460,1859" coordsize="67,70" path="m6521,1871l6500,1871,6504,1873,6511,1881,6513,1886,6513,1902,6511,1908,6504,1916,6499,1918,6521,1918,6524,1914,6527,1906,6527,1883,6524,1875,6521,1871xe" filled="true" fillcolor="#231f20" stroked="false">
                <v:path arrowok="t"/>
                <v:fill type="solid"/>
              </v:shape>
            </v:group>
            <v:group style="position:absolute;left:6535;top:1859;width:57;height:70" coordorigin="6535,1859" coordsize="57,70">
              <v:shape style="position:absolute;left:6535;top:1859;width:57;height:70" coordorigin="6535,1859" coordsize="57,70" path="m6548,1905l6535,1906,6536,1914,6538,1919,6548,1927,6554,1929,6569,1929,6574,1928,6582,1925,6585,1923,6588,1918,6559,1918,6556,1917,6551,1913,6549,1909,6548,1905xe" filled="true" fillcolor="#231f20" stroked="false">
                <v:path arrowok="t"/>
                <v:fill type="solid"/>
              </v:shape>
              <v:shape style="position:absolute;left:6535;top:1859;width:57;height:70" coordorigin="6535,1859" coordsize="57,70" path="m6571,1859l6557,1859,6553,1860,6537,1884,6539,1888,6547,1895,6552,1897,6565,1900,6569,1901,6573,1902,6574,1903,6575,1904,6576,1906,6577,1907,6577,1911,6576,1913,6571,1917,6568,1918,6588,1918,6590,1916,6591,1913,6591,1904,6590,1901,6559,1884,6554,1883,6551,1880,6550,1879,6550,1876,6551,1874,6555,1872,6558,1871,6587,1871,6586,1869,6578,1861,6571,1859xe" filled="true" fillcolor="#231f20" stroked="false">
                <v:path arrowok="t"/>
                <v:fill type="solid"/>
              </v:shape>
              <v:shape style="position:absolute;left:6535;top:1859;width:57;height:70" coordorigin="6535,1859" coordsize="57,70" path="m6587,1871l6566,1871,6569,1872,6573,1875,6574,1877,6575,1881,6589,1880,6589,1874,6587,1871xe" filled="true" fillcolor="#231f20" stroked="false">
                <v:path arrowok="t"/>
                <v:fill type="solid"/>
              </v:shape>
            </v:group>
            <v:group style="position:absolute;left:6288;top:1576;width:498;height:418" coordorigin="6288,1576" coordsize="498,418">
              <v:shape style="position:absolute;left:6288;top:1576;width:498;height:418" coordorigin="6288,1576" coordsize="498,418" path="m6288,1576l6401,1582,6495,1600,6571,1626,6631,1655,6709,1709,6764,1770,6786,1832,6780,1890,6750,1940,6700,1975,6636,1993e" filled="false" stroked="true" strokeweight=".758pt" strokecolor="#231f20">
                <v:path arrowok="t"/>
              </v:shape>
            </v:group>
            <v:group style="position:absolute;left:6336;top:1665;width:427;height:265" coordorigin="6336,1665" coordsize="427,265">
              <v:shape style="position:absolute;left:6336;top:1665;width:427;height:265" coordorigin="6336,1665" coordsize="427,265" path="m6336,1665l6427,1678,6516,1705,6597,1743,6667,1787,6721,1836,6754,1884,6763,1930e" filled="false" stroked="true" strokeweight=".758pt" strokecolor="#231f20">
                <v:path arrowok="t"/>
              </v:shape>
            </v:group>
            <v:group style="position:absolute;left:6627;top:1696;width:53;height:51" coordorigin="6627,1696" coordsize="53,51">
              <v:shape style="position:absolute;left:6627;top:1696;width:53;height:51" coordorigin="6627,1696" coordsize="53,51" path="m6653,1696l6659,1715,6680,1715,6663,1727,6670,1746,6653,1734,6637,1746,6643,1727,6627,1715,6647,1715,6653,1696xe" filled="false" stroked="true" strokeweight=".258pt" strokecolor="#231f20">
                <v:path arrowok="t"/>
              </v:shape>
            </v:group>
            <v:group style="position:absolute;left:6396;top:1954;width:32;height:52" coordorigin="6396,1954" coordsize="32,52">
              <v:shape style="position:absolute;left:6396;top:1954;width:32;height:52" coordorigin="6396,1954" coordsize="32,52" path="m6424,1963l6409,1963,6411,1964,6414,1967,6414,1969,6414,1976,6414,1979,6410,1987,6405,1994,6396,2005,6396,2006,6424,2006,6426,1996,6406,1996,6414,1988,6420,1981,6422,1977,6424,1973,6425,1970,6425,1965,6424,1963xe" filled="true" fillcolor="#231f20" stroked="false">
                <v:path arrowok="t"/>
                <v:fill type="solid"/>
              </v:shape>
              <v:shape style="position:absolute;left:6396;top:1954;width:32;height:52" coordorigin="6396,1954" coordsize="32,52" path="m6427,1991l6426,1991,6425,1993,6424,1994,6423,1995,6423,1995,6421,1996,6406,1996,6426,1996,6427,1991xe" filled="true" fillcolor="#231f20" stroked="false">
                <v:path arrowok="t"/>
                <v:fill type="solid"/>
              </v:shape>
              <v:shape style="position:absolute;left:6396;top:1954;width:32;height:52" coordorigin="6396,1954" coordsize="32,52" path="m6414,1954l6408,1954,6405,1955,6400,1960,6398,1963,6397,1968,6398,1969,6400,1965,6403,1963,6424,1963,6422,1959,6420,1957,6416,1955,6414,1954xe" filled="true" fillcolor="#231f20" stroked="false">
                <v:path arrowok="t"/>
                <v:fill type="solid"/>
              </v:shape>
            </v:group>
            <v:group style="position:absolute;left:6433;top:1954;width:32;height:53" coordorigin="6433,1954" coordsize="32,53">
              <v:shape style="position:absolute;left:6433;top:1954;width:32;height:53" coordorigin="6433,1954" coordsize="32,53" path="m6451,1954l6446,1954,6443,1955,6433,1985,6434,1989,6446,2007,6451,2007,6453,2006,6456,2004,6456,2004,6448,2004,6447,2004,6444,1964,6445,1960,6445,1958,6447,1957,6447,1957,6456,1957,6454,1955,6451,1954xe" filled="true" fillcolor="#231f20" stroked="false">
                <v:path arrowok="t"/>
                <v:fill type="solid"/>
              </v:shape>
              <v:shape style="position:absolute;left:6433;top:1954;width:32;height:53" coordorigin="6433,1954" coordsize="32,53" path="m6456,1957l6450,1957,6451,1957,6452,1959,6453,1961,6453,1964,6453,1989,6453,1999,6452,2001,6451,2004,6450,2004,6456,2004,6464,1985,6464,1975,6463,1970,6461,1962,6459,1959,6456,1957xe" filled="true" fillcolor="#231f20" stroked="false">
                <v:path arrowok="t"/>
                <v:fill type="solid"/>
              </v:shape>
            </v:group>
            <v:group style="position:absolute;left:6472;top:1954;width:27;height:52" coordorigin="6472,1954" coordsize="27,52">
              <v:shape style="position:absolute;left:6472;top:1954;width:27;height:52" coordorigin="6472,1954" coordsize="27,52" path="m6498,2004l6472,2004,6472,2006,6498,2006,6498,2004xe" filled="true" fillcolor="#231f20" stroked="false">
                <v:path arrowok="t"/>
                <v:fill type="solid"/>
              </v:shape>
              <v:shape style="position:absolute;left:6472;top:1954;width:27;height:52" coordorigin="6472,1954" coordsize="27,52" path="m6491,1963l6478,1963,6478,1963,6479,1964,6480,1964,6480,1965,6480,2001,6480,2002,6479,2003,6477,2004,6476,2004,6495,2004,6491,2001,6491,1963xe" filled="true" fillcolor="#231f20" stroked="false">
                <v:path arrowok="t"/>
                <v:fill type="solid"/>
              </v:shape>
              <v:shape style="position:absolute;left:6472;top:1954;width:27;height:52" coordorigin="6472,1954" coordsize="27,52" path="m6491,1954l6489,1954,6472,1963,6472,1964,6474,1963,6476,1963,6491,1963,6491,1954xe" filled="true" fillcolor="#231f20" stroked="false">
                <v:path arrowok="t"/>
                <v:fill type="solid"/>
              </v:shape>
            </v:group>
            <v:group style="position:absolute;left:6506;top:1954;width:32;height:53" coordorigin="6506,1954" coordsize="32,53">
              <v:shape style="position:absolute;left:6506;top:1954;width:32;height:53" coordorigin="6506,1954" coordsize="32,53" path="m6524,1954l6519,1954,6516,1955,6506,1985,6506,1989,6519,2007,6524,2007,6525,2006,6529,2004,6529,2004,6521,2004,6520,2004,6517,1964,6518,1960,6518,1958,6520,1957,6520,1957,6529,1957,6527,1955,6524,1954xe" filled="true" fillcolor="#231f20" stroked="false">
                <v:path arrowok="t"/>
                <v:fill type="solid"/>
              </v:shape>
              <v:shape style="position:absolute;left:6506;top:1954;width:32;height:53" coordorigin="6506,1954" coordsize="32,53" path="m6529,1957l6523,1957,6524,1957,6525,1959,6526,1961,6526,1964,6526,1989,6526,1999,6525,2001,6524,2004,6523,2004,6529,2004,6537,1985,6537,1975,6536,1970,6534,1962,6532,1959,6529,1957xe" filled="true" fillcolor="#231f20" stroked="false">
                <v:path arrowok="t"/>
                <v:fill type="solid"/>
              </v:shape>
            </v:group>
            <v:group style="position:absolute;left:6764;top:1578;width:53;height:50" coordorigin="6764,1578" coordsize="53,50">
              <v:shape style="position:absolute;left:6764;top:1578;width:53;height:50" coordorigin="6764,1578" coordsize="53,50" path="m6790,1578l6797,1597,6817,1597,6800,1609,6807,1628,6790,1617,6774,1628,6780,1609,6764,1597,6784,1597,6790,1578xe" filled="false" stroked="true" strokeweight=".258pt" strokecolor="#231f20">
                <v:path arrowok="t"/>
              </v:shape>
            </v:group>
            <v:group style="position:absolute;left:6691;top:1463;width:53;height:51" coordorigin="6691,1463" coordsize="53,51">
              <v:shape style="position:absolute;left:6691;top:1463;width:53;height:51" coordorigin="6691,1463" coordsize="53,51" path="m6718,1463l6724,1482,6744,1482,6728,1494,6734,1513,6718,1501,6702,1513,6708,1494,6691,1482,6712,1482,6718,1463xe" filled="false" stroked="true" strokeweight=".258pt" strokecolor="#231f20">
                <v:path arrowok="t"/>
              </v:shape>
            </v:group>
            <v:group style="position:absolute;left:6603;top:1527;width:53;height:50" coordorigin="6603,1527" coordsize="53,50">
              <v:shape style="position:absolute;left:6603;top:1527;width:53;height:50" coordorigin="6603,1527" coordsize="53,50" path="m6630,1527l6636,1546,6656,1546,6640,1557,6646,1577,6630,1565,6613,1577,6620,1557,6603,1546,6624,1546,6630,1527xe" filled="false" stroked="true" strokeweight=".258pt" strokecolor="#231f20">
                <v:path arrowok="t"/>
              </v:shape>
            </v:group>
            <v:group style="position:absolute;left:6684;top:1604;width:43;height:41" coordorigin="6684,1604" coordsize="43,41">
              <v:shape style="position:absolute;left:6684;top:1604;width:43;height:41" coordorigin="6684,1604" coordsize="43,41" path="m6706,1604l6711,1620,6727,1620,6714,1629,6719,1645,6706,1635,6692,1645,6697,1629,6684,1620,6701,1620,6706,1604xe" filled="false" stroked="true" strokeweight=".209pt" strokecolor="#231f20">
                <v:path arrowok="t"/>
              </v:shape>
            </v:group>
            <v:group style="position:absolute;left:6554;top:1426;width:213;height:344" coordorigin="6554,1426" coordsize="213,344">
              <v:shape style="position:absolute;left:6554;top:1426;width:213;height:344" coordorigin="6554,1426" coordsize="213,344" path="m6554,1426l6616,1457,6672,1502,6717,1558,6750,1623,6766,1694,6764,1770e" filled="false" stroked="true" strokeweight=".758pt" strokecolor="#231f20">
                <v:path arrowok="t"/>
              </v:shape>
            </v:group>
            <v:group style="position:absolute;left:6255;top:1857;width:489;height:206" coordorigin="6255,1857" coordsize="489,206">
              <v:shape style="position:absolute;left:6255;top:1857;width:489;height:206" coordorigin="6255,1857" coordsize="489,206" path="m6744,1857l6706,1922,6654,1978,6591,2023,6519,2052,6442,2062,6392,2058,6344,2047,6298,2029,6255,2004e" filled="false" stroked="true" strokeweight=".758pt" strokecolor="#231f20">
                <v:path arrowok="t"/>
              </v:shape>
            </v:group>
            <v:group style="position:absolute;left:6000;top:1295;width:879;height:879" coordorigin="6000,1295" coordsize="879,879">
              <v:shape style="position:absolute;left:6000;top:1295;width:879;height:879" coordorigin="6000,1295" coordsize="879,879" path="m6440,1295l6511,1301,6579,1317,6642,1344,6699,1380,6750,1424,6794,1475,6830,1532,6857,1595,6873,1663,6879,1734,6873,1806,6857,1873,6830,1936,6794,1994,6750,2045,6699,2089,6642,2125,6579,2151,6511,2168,6440,2174,6368,2168,6301,2151,6238,2125,6180,2089,6129,2045,6085,1994,6049,1936,6023,1873,6006,1806,6000,1734,6006,1663,6023,1595,6049,1532,6085,1475,6129,1424,6180,1380,6238,1344,6301,1317,6368,1301,6440,1295xe" filled="false" stroked="true" strokeweight=".567pt" strokecolor="#231f20">
                <v:path arrowok="t"/>
              </v:shape>
              <v:shape style="position:absolute;left:6301;top:2017;width:288;height:118" type="#_x0000_t75" stroked="false">
                <v:imagedata r:id="rId50" o:title=""/>
              </v:shape>
            </v:group>
            <w10:wrap type="topAndBottom"/>
          </v:group>
        </w:pict>
      </w:r>
      <w:r>
        <w:rPr/>
        <w:pict>
          <v:group style="position:absolute;margin-left:348.604004pt;margin-top:64.447212pt;width:44.55pt;height:44.55pt;mso-position-horizontal-relative:page;mso-position-vertical-relative:paragraph;z-index:2560;mso-wrap-distance-left:0;mso-wrap-distance-right:0" coordorigin="6972,1289" coordsize="891,891">
            <v:group style="position:absolute;left:6978;top:1295;width:879;height:879" coordorigin="6978,1295" coordsize="879,879">
              <v:shape style="position:absolute;left:6978;top:1295;width:879;height:879" coordorigin="6978,1295" coordsize="879,879" path="m7417,1295l7346,1301,7279,1317,7216,1344,7158,1380,7107,1424,7063,1475,7027,1532,7000,1595,6984,1663,6978,1734,6984,1806,7000,1873,7027,1936,7063,1994,7107,2045,7158,2089,7216,2125,7279,2151,7346,2168,7417,2174,7489,2168,7556,2151,7619,2125,7677,2089,7728,2045,7772,1994,7808,1936,7834,1873,7851,1806,7857,1734,7851,1663,7834,1595,7808,1532,7772,1475,7728,1424,7677,1380,7619,1344,7556,1317,7489,1301,7417,1295xe" filled="true" fillcolor="#d1d3d4" stroked="false">
                <v:path arrowok="t"/>
                <v:fill type="solid"/>
              </v:shape>
            </v:group>
            <v:group style="position:absolute;left:6978;top:1295;width:879;height:879" coordorigin="6978,1295" coordsize="879,879">
              <v:shape style="position:absolute;left:6978;top:1295;width:879;height:879" coordorigin="6978,1295" coordsize="879,879" path="m7417,1295l7489,1301,7556,1317,7619,1344,7677,1380,7728,1424,7772,1475,7808,1532,7834,1595,7851,1663,7857,1734,7851,1806,7834,1873,7808,1936,7772,1994,7728,2045,7677,2089,7619,2125,7556,2151,7489,2168,7417,2174,7346,2168,7279,2151,7216,2125,7158,2089,7107,2045,7063,1994,7027,1936,7000,1873,6984,1806,6978,1734,6984,1663,7000,1595,7027,1532,7063,1475,7107,1424,7158,1380,7216,1344,7279,1317,7346,1301,7417,1295xe" filled="false" stroked="true" strokeweight=".425pt" strokecolor="#231f20">
                <v:path arrowok="t"/>
              </v:shape>
            </v:group>
            <v:group style="position:absolute;left:7181;top:1678;width:220;height:428" coordorigin="7181,1678" coordsize="220,428">
              <v:shape style="position:absolute;left:7181;top:1678;width:220;height:428" coordorigin="7181,1678" coordsize="220,428" path="m7181,2105l7401,1678e" filled="false" stroked="true" strokeweight=".292pt" strokecolor="#6d6e71">
                <v:path arrowok="t"/>
              </v:shape>
            </v:group>
            <v:group style="position:absolute;left:7444;top:1326;width:137;height:267" coordorigin="7444,1326" coordsize="137,267">
              <v:shape style="position:absolute;left:7444;top:1326;width:137;height:267" coordorigin="7444,1326" coordsize="137,267" path="m7444,1593l7581,1326e" filled="false" stroked="true" strokeweight=".292pt" strokecolor="#6d6e71">
                <v:path arrowok="t"/>
              </v:shape>
            </v:group>
            <v:group style="position:absolute;left:6987;top:1438;width:107;height:207" coordorigin="6987,1438" coordsize="107,207">
              <v:shape style="position:absolute;left:6987;top:1438;width:107;height:207" coordorigin="6987,1438" coordsize="107,207" path="m6987,1644l7094,1438e" filled="false" stroked="true" strokeweight=".292pt" strokecolor="#6d6e71">
                <v:path arrowok="t"/>
              </v:shape>
            </v:group>
            <v:group style="position:absolute;left:6980;top:1401;width:151;height:295" coordorigin="6980,1401" coordsize="151,295">
              <v:shape style="position:absolute;left:6980;top:1401;width:151;height:295" coordorigin="6980,1401" coordsize="151,295" path="m6980,1695l7131,1401e" filled="false" stroked="true" strokeweight=".292pt" strokecolor="#6d6e71">
                <v:path arrowok="t"/>
              </v:shape>
            </v:group>
            <v:group style="position:absolute;left:6978;top:1377;width:185;height:359" coordorigin="6978,1377" coordsize="185,359">
              <v:shape style="position:absolute;left:6978;top:1377;width:185;height:359" coordorigin="6978,1377" coordsize="185,359" path="m6978,1735l7162,1377e" filled="false" stroked="true" strokeweight=".292pt" strokecolor="#6d6e71">
                <v:path arrowok="t"/>
              </v:shape>
            </v:group>
            <v:group style="position:absolute;left:6979;top:1358;width:212;height:411" coordorigin="6979,1358" coordsize="212,411">
              <v:shape style="position:absolute;left:6979;top:1358;width:212;height:411" coordorigin="6979,1358" coordsize="212,411" path="m6979,1769l7191,1358e" filled="false" stroked="true" strokeweight=".292pt" strokecolor="#6d6e71">
                <v:path arrowok="t"/>
              </v:shape>
            </v:group>
            <v:group style="position:absolute;left:6983;top:1343;width:234;height:456" coordorigin="6983,1343" coordsize="234,456">
              <v:shape style="position:absolute;left:6983;top:1343;width:234;height:456" coordorigin="6983,1343" coordsize="234,456" path="m6983,1799l7217,1343e" filled="false" stroked="true" strokeweight=".292pt" strokecolor="#6d6e71">
                <v:path arrowok="t"/>
              </v:shape>
            </v:group>
            <v:group style="position:absolute;left:6988;top:1332;width:254;height:495" coordorigin="6988,1332" coordsize="254,495">
              <v:shape style="position:absolute;left:6988;top:1332;width:254;height:495" coordorigin="6988,1332" coordsize="254,495" path="m6988,1826l7242,1332e" filled="false" stroked="true" strokeweight=".292pt" strokecolor="#6d6e71">
                <v:path arrowok="t"/>
              </v:shape>
            </v:group>
            <v:group style="position:absolute;left:6994;top:1322;width:272;height:529" coordorigin="6994,1322" coordsize="272,529">
              <v:shape style="position:absolute;left:6994;top:1322;width:272;height:529" coordorigin="6994,1322" coordsize="272,529" path="m6994,1851l7265,1322e" filled="false" stroked="true" strokeweight=".292pt" strokecolor="#6d6e71">
                <v:path arrowok="t"/>
              </v:shape>
            </v:group>
            <v:group style="position:absolute;left:7001;top:1314;width:288;height:560" coordorigin="7001,1314" coordsize="288,560">
              <v:shape style="position:absolute;left:7001;top:1314;width:288;height:560" coordorigin="7001,1314" coordsize="288,560" path="m7001,1874l7288,1314e" filled="false" stroked="true" strokeweight=".292pt" strokecolor="#6d6e71">
                <v:path arrowok="t"/>
              </v:shape>
            </v:group>
            <v:group style="position:absolute;left:7008;top:1308;width:302;height:587" coordorigin="7008,1308" coordsize="302,587">
              <v:shape style="position:absolute;left:7008;top:1308;width:302;height:587" coordorigin="7008,1308" coordsize="302,587" path="m7008,1895l7310,1308e" filled="false" stroked="true" strokeweight=".292pt" strokecolor="#6d6e71">
                <v:path arrowok="t"/>
              </v:shape>
            </v:group>
            <v:group style="position:absolute;left:7017;top:1303;width:315;height:612" coordorigin="7017,1303" coordsize="315,612">
              <v:shape style="position:absolute;left:7017;top:1303;width:315;height:612" coordorigin="7017,1303" coordsize="315,612" path="m7017,1915l7331,1303e" filled="false" stroked="true" strokeweight=".292pt" strokecolor="#6d6e71">
                <v:path arrowok="t"/>
              </v:shape>
            </v:group>
            <v:group style="position:absolute;left:7026;top:1300;width:326;height:634" coordorigin="7026,1300" coordsize="326,634">
              <v:shape style="position:absolute;left:7026;top:1300;width:326;height:634" coordorigin="7026,1300" coordsize="326,634" path="m7026,1934l7351,1300e" filled="false" stroked="true" strokeweight=".292pt" strokecolor="#6d6e71">
                <v:path arrowok="t"/>
              </v:shape>
            </v:group>
            <v:group style="position:absolute;left:7035;top:1297;width:336;height:655" coordorigin="7035,1297" coordsize="336,655">
              <v:shape style="position:absolute;left:7035;top:1297;width:336;height:655" coordorigin="7035,1297" coordsize="336,655" path="m7035,1952l7371,1297e" filled="false" stroked="true" strokeweight=".292pt" strokecolor="#6d6e71">
                <v:path arrowok="t"/>
              </v:shape>
            </v:group>
            <v:group style="position:absolute;left:7046;top:1296;width:346;height:673" coordorigin="7046,1296" coordsize="346,673">
              <v:shape style="position:absolute;left:7046;top:1296;width:346;height:673" coordorigin="7046,1296" coordsize="346,673" path="m7046,1968l7391,1296e" filled="false" stroked="true" strokeweight=".292pt" strokecolor="#6d6e71">
                <v:path arrowok="t"/>
              </v:shape>
            </v:group>
            <v:group style="position:absolute;left:7056;top:1295;width:354;height:690" coordorigin="7056,1295" coordsize="354,690">
              <v:shape style="position:absolute;left:7056;top:1295;width:354;height:690" coordorigin="7056,1295" coordsize="354,690" path="m7056,1984l7410,1295e" filled="false" stroked="true" strokeweight=".292pt" strokecolor="#6d6e71">
                <v:path arrowok="t"/>
              </v:shape>
            </v:group>
            <v:group style="position:absolute;left:7067;top:1295;width:362;height:705" coordorigin="7067,1295" coordsize="362,705">
              <v:shape style="position:absolute;left:7067;top:1295;width:362;height:705" coordorigin="7067,1295" coordsize="362,705" path="m7067,1999l7429,1295e" filled="false" stroked="true" strokeweight=".292pt" strokecolor="#6d6e71">
                <v:path arrowok="t"/>
              </v:shape>
            </v:group>
            <v:group style="position:absolute;left:7078;top:1633;width:196;height:381" coordorigin="7078,1633" coordsize="196,381">
              <v:shape style="position:absolute;left:7078;top:1633;width:196;height:381" coordorigin="7078,1633" coordsize="196,381" path="m7078,2014l7274,1633e" filled="false" stroked="true" strokeweight=".292pt" strokecolor="#6d6e71">
                <v:path arrowok="t"/>
              </v:shape>
            </v:group>
            <v:group style="position:absolute;left:7303;top:1296;width:145;height:281" coordorigin="7303,1296" coordsize="145,281">
              <v:shape style="position:absolute;left:7303;top:1296;width:145;height:281" coordorigin="7303,1296" coordsize="145,281" path="m7303,1577l7447,1296e" filled="false" stroked="true" strokeweight=".292pt" strokecolor="#6d6e71">
                <v:path arrowok="t"/>
              </v:shape>
            </v:group>
            <v:group style="position:absolute;left:7090;top:1647;width:196;height:381" coordorigin="7090,1647" coordsize="196,381">
              <v:shape style="position:absolute;left:7090;top:1647;width:196;height:381" coordorigin="7090,1647" coordsize="196,381" path="m7090,2027l7286,1647e" filled="false" stroked="true" strokeweight=".292pt" strokecolor="#6d6e71">
                <v:path arrowok="t"/>
              </v:shape>
            </v:group>
            <v:group style="position:absolute;left:7320;top:1298;width:145;height:282" coordorigin="7320,1298" coordsize="145,282">
              <v:shape style="position:absolute;left:7320;top:1298;width:145;height:282" coordorigin="7320,1298" coordsize="145,282" path="m7320,1579l7465,1298e" filled="false" stroked="true" strokeweight=".292pt" strokecolor="#6d6e71">
                <v:path arrowok="t"/>
              </v:shape>
            </v:group>
            <v:group style="position:absolute;left:7102;top:1658;width:197;height:383" coordorigin="7102,1658" coordsize="197,383">
              <v:shape style="position:absolute;left:7102;top:1658;width:197;height:383" coordorigin="7102,1658" coordsize="197,383" path="m7102,2040l7299,1658e" filled="false" stroked="true" strokeweight=".292pt" strokecolor="#6d6e71">
                <v:path arrowok="t"/>
              </v:shape>
            </v:group>
            <v:group style="position:absolute;left:7339;top:1300;width:144;height:279" coordorigin="7339,1300" coordsize="144,279">
              <v:shape style="position:absolute;left:7339;top:1300;width:144;height:279" coordorigin="7339,1300" coordsize="144,279" path="m7339,1579l7483,1300e" filled="false" stroked="true" strokeweight=".292pt" strokecolor="#6d6e71">
                <v:path arrowok="t"/>
              </v:shape>
            </v:group>
            <v:group style="position:absolute;left:7115;top:1663;width:200;height:390" coordorigin="7115,1663" coordsize="200,390">
              <v:shape style="position:absolute;left:7115;top:1663;width:200;height:390" coordorigin="7115,1663" coordsize="200,390" path="m7115,2053l7315,1663e" filled="false" stroked="true" strokeweight=".292pt" strokecolor="#6d6e71">
                <v:path arrowok="t"/>
              </v:shape>
            </v:group>
            <v:group style="position:absolute;left:7357;top:1303;width:143;height:278" coordorigin="7357,1303" coordsize="143,278">
              <v:shape style="position:absolute;left:7357;top:1303;width:143;height:278" coordorigin="7357,1303" coordsize="143,278" path="m7357,1580l7500,1303e" filled="false" stroked="true" strokeweight=".292pt" strokecolor="#6d6e71">
                <v:path arrowok="t"/>
              </v:shape>
            </v:group>
            <v:group style="position:absolute;left:7127;top:1667;width:205;height:398" coordorigin="7127,1667" coordsize="205,398">
              <v:shape style="position:absolute;left:7127;top:1667;width:205;height:398" coordorigin="7127,1667" coordsize="205,398" path="m7127,2064l7332,1667e" filled="false" stroked="true" strokeweight=".292pt" strokecolor="#6d6e71">
                <v:path arrowok="t"/>
              </v:shape>
            </v:group>
            <v:group style="position:absolute;left:7375;top:1306;width:142;height:276" coordorigin="7375,1306" coordsize="142,276">
              <v:shape style="position:absolute;left:7375;top:1306;width:142;height:276" coordorigin="7375,1306" coordsize="142,276" path="m7375,1582l7517,1306e" filled="false" stroked="true" strokeweight=".292pt" strokecolor="#6d6e71">
                <v:path arrowok="t"/>
              </v:shape>
            </v:group>
            <v:group style="position:absolute;left:7140;top:1669;width:209;height:407" coordorigin="7140,1669" coordsize="209,407">
              <v:shape style="position:absolute;left:7140;top:1669;width:209;height:407" coordorigin="7140,1669" coordsize="209,407" path="m7140,2075l7349,1669e" filled="false" stroked="true" strokeweight=".292pt" strokecolor="#6d6e71">
                <v:path arrowok="t"/>
              </v:shape>
            </v:group>
            <v:group style="position:absolute;left:7393;top:1310;width:141;height:274" coordorigin="7393,1310" coordsize="141,274">
              <v:shape style="position:absolute;left:7393;top:1310;width:141;height:274" coordorigin="7393,1310" coordsize="141,274" path="m7393,1584l7533,1310e" filled="false" stroked="true" strokeweight=".292pt" strokecolor="#6d6e71">
                <v:path arrowok="t"/>
              </v:shape>
            </v:group>
            <v:group style="position:absolute;left:7154;top:1671;width:213;height:415" coordorigin="7154,1671" coordsize="213,415">
              <v:shape style="position:absolute;left:7154;top:1671;width:213;height:415" coordorigin="7154,1671" coordsize="213,415" path="m7154,2086l7367,1671e" filled="false" stroked="true" strokeweight=".292pt" strokecolor="#6d6e71">
                <v:path arrowok="t"/>
              </v:shape>
            </v:group>
            <v:group style="position:absolute;left:7410;top:1315;width:140;height:272" coordorigin="7410,1315" coordsize="140,272">
              <v:shape style="position:absolute;left:7410;top:1315;width:140;height:272" coordorigin="7410,1315" coordsize="140,272" path="m7410,1587l7550,1315e" filled="false" stroked="true" strokeweight=".292pt" strokecolor="#6d6e71">
                <v:path arrowok="t"/>
              </v:shape>
            </v:group>
            <v:group style="position:absolute;left:7168;top:1674;width:217;height:422" coordorigin="7168,1674" coordsize="217,422">
              <v:shape style="position:absolute;left:7168;top:1674;width:217;height:422" coordorigin="7168,1674" coordsize="217,422" path="m7168,2095l7384,1674e" filled="false" stroked="true" strokeweight=".292pt" strokecolor="#6d6e71">
                <v:path arrowok="t"/>
              </v:shape>
            </v:group>
            <v:group style="position:absolute;left:7427;top:1321;width:139;height:270" coordorigin="7427,1321" coordsize="139,270">
              <v:shape style="position:absolute;left:7427;top:1321;width:139;height:270" coordorigin="7427,1321" coordsize="139,270" path="m7427,1590l7566,1321e" filled="false" stroked="true" strokeweight=".292pt" strokecolor="#6d6e71">
                <v:path arrowok="t"/>
              </v:shape>
              <v:shape style="position:absolute;left:7087;top:1432;width:279;height:393" type="#_x0000_t75" stroked="false">
                <v:imagedata r:id="rId57" o:title=""/>
              </v:shape>
            </v:group>
            <v:group style="position:absolute;left:7056;top:1859;width:61;height:70" coordorigin="7056,1859" coordsize="61,70">
              <v:shape style="position:absolute;left:7056;top:1859;width:61;height:70" coordorigin="7056,1859" coordsize="61,70" path="m7097,1859l7079,1859,7071,1863,7059,1875,7056,1884,7056,1906,7059,1914,7071,1926,7079,1929,7095,1929,7101,1927,7111,1920,7113,1918,7083,1918,7078,1916,7072,1909,7071,1902,7071,1886,7072,1880,7079,1873,7083,1871,7113,1871,7112,1870,7104,1862,7097,1859xe" filled="true" fillcolor="#231f20" stroked="false">
                <v:path arrowok="t"/>
                <v:fill type="solid"/>
              </v:shape>
              <v:shape style="position:absolute;left:7056;top:1859;width:61;height:70" coordorigin="7056,1859" coordsize="61,70" path="m7103,1903l7102,1908,7100,1912,7094,1916,7091,1918,7113,1918,7114,1915,7116,1907,7103,1903xe" filled="true" fillcolor="#231f20" stroked="false">
                <v:path arrowok="t"/>
                <v:fill type="solid"/>
              </v:shape>
              <v:shape style="position:absolute;left:7056;top:1859;width:61;height:70" coordorigin="7056,1859" coordsize="61,70" path="m7113,1871l7092,1871,7095,1872,7100,1876,7102,1879,7102,1882,7116,1879,7115,1874,7113,1871xe" filled="true" fillcolor="#231f20" stroked="false">
                <v:path arrowok="t"/>
                <v:fill type="solid"/>
              </v:shape>
            </v:group>
            <v:group style="position:absolute;left:7128;top:1861;width:53;height:68" coordorigin="7128,1861" coordsize="53,68">
              <v:shape style="position:absolute;left:7128;top:1861;width:53;height:68" coordorigin="7128,1861" coordsize="53,68" path="m7180,1861l7128,1861,7128,1928,7181,1928,7181,1917,7142,1917,7142,1898,7177,1898,7177,1887,7142,1887,7142,1872,7180,1872,7180,1861xe" filled="true" fillcolor="#231f20" stroked="false">
                <v:path arrowok="t"/>
                <v:fill type="solid"/>
              </v:shape>
            </v:group>
            <v:group style="position:absolute;left:7193;top:1861;width:55;height:68" coordorigin="7193,1861" coordsize="55,68">
              <v:shape style="position:absolute;left:7193;top:1861;width:55;height:68" coordorigin="7193,1861" coordsize="55,68" path="m7206,1861l7193,1861,7193,1928,7206,1928,7206,1884,7221,1884,7206,1861xe" filled="true" fillcolor="#231f20" stroked="false">
                <v:path arrowok="t"/>
                <v:fill type="solid"/>
              </v:shape>
              <v:shape style="position:absolute;left:7193;top:1861;width:55;height:68" coordorigin="7193,1861" coordsize="55,68" path="m7221,1884l7206,1884,7234,1928,7248,1928,7248,1906,7235,1906,7221,1884xe" filled="true" fillcolor="#231f20" stroked="false">
                <v:path arrowok="t"/>
                <v:fill type="solid"/>
              </v:shape>
              <v:shape style="position:absolute;left:7193;top:1861;width:55;height:68" coordorigin="7193,1861" coordsize="55,68" path="m7248,1861l7235,1861,7235,1906,7248,1906,7248,1861xe" filled="true" fillcolor="#231f20" stroked="false">
                <v:path arrowok="t"/>
                <v:fill type="solid"/>
              </v:shape>
            </v:group>
            <v:group style="position:absolute;left:7257;top:1861;width:55;height:68" coordorigin="7257,1861" coordsize="55,68">
              <v:shape style="position:absolute;left:7257;top:1861;width:55;height:68" coordorigin="7257,1861" coordsize="55,68" path="m7292,1872l7278,1872,7278,1928,7292,1928,7292,1872xe" filled="true" fillcolor="#231f20" stroked="false">
                <v:path arrowok="t"/>
                <v:fill type="solid"/>
              </v:shape>
              <v:shape style="position:absolute;left:7257;top:1861;width:55;height:68" coordorigin="7257,1861" coordsize="55,68" path="m7312,1861l7257,1861,7257,1872,7312,1872,7312,1861xe" filled="true" fillcolor="#231f20" stroked="false">
                <v:path arrowok="t"/>
                <v:fill type="solid"/>
              </v:shape>
            </v:group>
            <v:group style="position:absolute;left:7307;top:1861;width:70;height:68" coordorigin="7307,1861" coordsize="70,68">
              <v:shape style="position:absolute;left:7307;top:1861;width:70;height:68" coordorigin="7307,1861" coordsize="70,68" path="m7349,1861l7334,1861,7307,1928,7322,1928,7328,1913,7370,1913,7365,1901,7332,1901,7341,1876,7355,1876,7349,1861xe" filled="true" fillcolor="#231f20" stroked="false">
                <v:path arrowok="t"/>
                <v:fill type="solid"/>
              </v:shape>
              <v:shape style="position:absolute;left:7307;top:1861;width:70;height:68" coordorigin="7307,1861" coordsize="70,68" path="m7370,1913l7355,1913,7361,1928,7376,1928,7370,1913xe" filled="true" fillcolor="#231f20" stroked="false">
                <v:path arrowok="t"/>
                <v:fill type="solid"/>
              </v:shape>
              <v:shape style="position:absolute;left:7307;top:1861;width:70;height:68" coordorigin="7307,1861" coordsize="70,68" path="m7355,1876l7341,1876,7351,1901,7365,1901,7355,1876xe" filled="true" fillcolor="#231f20" stroked="false">
                <v:path arrowok="t"/>
                <v:fill type="solid"/>
              </v:shape>
            </v:group>
            <v:group style="position:absolute;left:7370;top:1861;width:65;height:68" coordorigin="7370,1861" coordsize="65,68">
              <v:shape style="position:absolute;left:7370;top:1861;width:65;height:68" coordorigin="7370,1861" coordsize="65,68" path="m7385,1861l7370,1861,7394,1928,7409,1928,7416,1911,7402,1911,7385,1861xe" filled="true" fillcolor="#231f20" stroked="false">
                <v:path arrowok="t"/>
                <v:fill type="solid"/>
              </v:shape>
              <v:shape style="position:absolute;left:7370;top:1861;width:65;height:68" coordorigin="7370,1861" coordsize="65,68" path="m7434,1861l7419,1861,7402,1911,7416,1911,7434,1861xe" filled="true" fillcolor="#231f20" stroked="false">
                <v:path arrowok="t"/>
                <v:fill type="solid"/>
              </v:shape>
            </v:group>
            <v:group style="position:absolute;left:7438;top:1859;width:67;height:70" coordorigin="7438,1859" coordsize="67,70">
              <v:shape style="position:absolute;left:7438;top:1859;width:67;height:70" coordorigin="7438,1859" coordsize="67,70" path="m7482,1859l7466,1859,7461,1860,7438,1888,7438,1906,7441,1914,7453,1926,7461,1929,7482,1929,7490,1926,7498,1918,7466,1918,7462,1916,7454,1908,7452,1902,7453,1886,7454,1881,7461,1873,7466,1871,7498,1871,7490,1863,7482,1859xe" filled="true" fillcolor="#231f20" stroked="false">
                <v:path arrowok="t"/>
                <v:fill type="solid"/>
              </v:shape>
              <v:shape style="position:absolute;left:7438;top:1859;width:67;height:70" coordorigin="7438,1859" coordsize="67,70" path="m7498,1871l7477,1871,7482,1873,7489,1881,7491,1886,7491,1902,7489,1908,7482,1916,7477,1918,7498,1918,7502,1914,7505,1906,7505,1883,7502,1875,7498,1871xe" filled="true" fillcolor="#231f20" stroked="false">
                <v:path arrowok="t"/>
                <v:fill type="solid"/>
              </v:shape>
            </v:group>
            <v:group style="position:absolute;left:7512;top:1859;width:57;height:70" coordorigin="7512,1859" coordsize="57,70">
              <v:shape style="position:absolute;left:7512;top:1859;width:57;height:70" coordorigin="7512,1859" coordsize="57,70" path="m7526,1905l7512,1906,7513,1914,7516,1919,7526,1927,7532,1929,7547,1929,7552,1928,7560,1925,7563,1923,7566,1918,7537,1918,7533,1917,7528,1913,7527,1909,7526,1905xe" filled="true" fillcolor="#231f20" stroked="false">
                <v:path arrowok="t"/>
                <v:fill type="solid"/>
              </v:shape>
              <v:shape style="position:absolute;left:7512;top:1859;width:57;height:70" coordorigin="7512,1859" coordsize="57,70" path="m7549,1859l7535,1859,7530,1860,7515,1884,7517,1888,7524,1895,7530,1897,7543,1900,7547,1901,7551,1902,7552,1903,7553,1904,7554,1906,7555,1907,7555,1911,7554,1913,7549,1917,7546,1918,7566,1918,7567,1916,7569,1913,7569,1904,7568,1901,7536,1884,7532,1883,7529,1880,7528,1879,7528,1876,7529,1874,7533,1872,7536,1871,7565,1871,7564,1869,7555,1861,7549,1859xe" filled="true" fillcolor="#231f20" stroked="false">
                <v:path arrowok="t"/>
                <v:fill type="solid"/>
              </v:shape>
              <v:shape style="position:absolute;left:7512;top:1859;width:57;height:70" coordorigin="7512,1859" coordsize="57,70" path="m7565,1871l7544,1871,7547,1872,7551,1875,7552,1877,7553,1881,7567,1880,7566,1874,7565,1871xe" filled="true" fillcolor="#231f20" stroked="false">
                <v:path arrowok="t"/>
                <v:fill type="solid"/>
              </v:shape>
            </v:group>
            <v:group style="position:absolute;left:7266;top:1576;width:498;height:418" coordorigin="7266,1576" coordsize="498,418">
              <v:shape style="position:absolute;left:7266;top:1576;width:498;height:418" coordorigin="7266,1576" coordsize="498,418" path="m7266,1576l7379,1582,7472,1600,7549,1626,7609,1655,7687,1709,7742,1770,7764,1832,7758,1890,7727,1940,7678,1975,7614,1993e" filled="false" stroked="true" strokeweight=".758pt" strokecolor="#231f20">
                <v:path arrowok="t"/>
              </v:shape>
            </v:group>
            <v:group style="position:absolute;left:7314;top:1665;width:427;height:265" coordorigin="7314,1665" coordsize="427,265">
              <v:shape style="position:absolute;left:7314;top:1665;width:427;height:265" coordorigin="7314,1665" coordsize="427,265" path="m7314,1665l7405,1678,7493,1705,7575,1743,7645,1787,7699,1836,7732,1884,7741,1930e" filled="false" stroked="true" strokeweight=".758pt" strokecolor="#231f20">
                <v:path arrowok="t"/>
              </v:shape>
            </v:group>
            <v:group style="position:absolute;left:7605;top:1696;width:53;height:51" coordorigin="7605,1696" coordsize="53,51">
              <v:shape style="position:absolute;left:7605;top:1696;width:53;height:51" coordorigin="7605,1696" coordsize="53,51" path="m7631,1696l7637,1715,7657,1715,7641,1727,7647,1746,7631,1734,7615,1746,7621,1727,7605,1715,7625,1715,7631,1696xe" filled="false" stroked="true" strokeweight=".258pt" strokecolor="#231f20">
                <v:path arrowok="t"/>
              </v:shape>
            </v:group>
            <v:group style="position:absolute;left:7374;top:1954;width:32;height:52" coordorigin="7374,1954" coordsize="32,52">
              <v:shape style="position:absolute;left:7374;top:1954;width:32;height:52" coordorigin="7374,1954" coordsize="32,52" path="m7402,1963l7387,1963,7388,1964,7391,1967,7392,1969,7392,1976,7391,1979,7388,1987,7382,1994,7374,2005,7374,2006,7402,2006,7404,1996,7384,1996,7392,1988,7397,1981,7400,1977,7402,1973,7402,1970,7402,1965,7402,1963xe" filled="true" fillcolor="#231f20" stroked="false">
                <v:path arrowok="t"/>
                <v:fill type="solid"/>
              </v:shape>
              <v:shape style="position:absolute;left:7374;top:1954;width:32;height:52" coordorigin="7374,1954" coordsize="32,52" path="m7405,1991l7403,1991,7403,1993,7402,1994,7401,1995,7400,1995,7399,1996,7384,1996,7404,1996,7405,1991xe" filled="true" fillcolor="#231f20" stroked="false">
                <v:path arrowok="t"/>
                <v:fill type="solid"/>
              </v:shape>
              <v:shape style="position:absolute;left:7374;top:1954;width:32;height:52" coordorigin="7374,1954" coordsize="32,52" path="m7392,1954l7386,1954,7383,1955,7378,1960,7376,1963,7374,1968,7376,1969,7378,1965,7381,1963,7402,1963,7400,1959,7398,1957,7394,1955,7392,1954xe" filled="true" fillcolor="#231f20" stroked="false">
                <v:path arrowok="t"/>
                <v:fill type="solid"/>
              </v:shape>
            </v:group>
            <v:group style="position:absolute;left:7411;top:1954;width:32;height:53" coordorigin="7411,1954" coordsize="32,53">
              <v:shape style="position:absolute;left:7411;top:1954;width:32;height:53" coordorigin="7411,1954" coordsize="32,53" path="m7429,1954l7424,1954,7421,1955,7411,1985,7411,1989,7424,2007,7428,2007,7430,2006,7434,2004,7434,2004,7425,2004,7425,2004,7422,1964,7422,1960,7423,1958,7425,1957,7425,1957,7434,1957,7432,1955,7429,1954xe" filled="true" fillcolor="#231f20" stroked="false">
                <v:path arrowok="t"/>
                <v:fill type="solid"/>
              </v:shape>
              <v:shape style="position:absolute;left:7411;top:1954;width:32;height:53" coordorigin="7411,1954" coordsize="32,53" path="m7434,1957l7428,1957,7429,1957,7430,1959,7431,1961,7431,1964,7431,1989,7431,1999,7430,2001,7429,2004,7428,2004,7434,2004,7442,1985,7442,1975,7441,1970,7439,1962,7437,1959,7434,1957xe" filled="true" fillcolor="#231f20" stroked="false">
                <v:path arrowok="t"/>
                <v:fill type="solid"/>
              </v:shape>
            </v:group>
            <v:group style="position:absolute;left:7450;top:1954;width:27;height:52" coordorigin="7450,1954" coordsize="27,52">
              <v:shape style="position:absolute;left:7450;top:1954;width:27;height:52" coordorigin="7450,1954" coordsize="27,52" path="m7476,2004l7450,2004,7450,2006,7476,2006,7476,2004xe" filled="true" fillcolor="#231f20" stroked="false">
                <v:path arrowok="t"/>
                <v:fill type="solid"/>
              </v:shape>
              <v:shape style="position:absolute;left:7450;top:1954;width:27;height:52" coordorigin="7450,1954" coordsize="27,52" path="m7468,1963l7455,1963,7456,1963,7457,1964,7458,1964,7458,1965,7458,2001,7457,2002,7457,2003,7455,2004,7453,2004,7473,2004,7469,2001,7468,1963xe" filled="true" fillcolor="#231f20" stroked="false">
                <v:path arrowok="t"/>
                <v:fill type="solid"/>
              </v:shape>
              <v:shape style="position:absolute;left:7450;top:1954;width:27;height:52" coordorigin="7450,1954" coordsize="27,52" path="m7468,1954l7467,1954,7450,1963,7450,1964,7452,1963,7453,1963,7468,1963,7468,1954xe" filled="true" fillcolor="#231f20" stroked="false">
                <v:path arrowok="t"/>
                <v:fill type="solid"/>
              </v:shape>
            </v:group>
            <v:group style="position:absolute;left:7484;top:1954;width:32;height:53" coordorigin="7484,1954" coordsize="32,53">
              <v:shape style="position:absolute;left:7484;top:1954;width:32;height:53" coordorigin="7484,1954" coordsize="32,53" path="m7502,1954l7497,1954,7494,1955,7484,1985,7484,1989,7497,2007,7501,2007,7503,2006,7507,2004,7507,2004,7498,2004,7497,2004,7495,1964,7495,1960,7496,1958,7497,1957,7498,1957,7507,1957,7505,1955,7502,1954xe" filled="true" fillcolor="#231f20" stroked="false">
                <v:path arrowok="t"/>
                <v:fill type="solid"/>
              </v:shape>
              <v:shape style="position:absolute;left:7484;top:1954;width:32;height:53" coordorigin="7484,1954" coordsize="32,53" path="m7507,1957l7501,1957,7502,1957,7503,1959,7504,1961,7504,1964,7504,1989,7504,1999,7503,2001,7502,2004,7501,2004,7507,2004,7515,1985,7515,1975,7514,1970,7511,1962,7510,1959,7507,1957xe" filled="true" fillcolor="#231f20" stroked="false">
                <v:path arrowok="t"/>
                <v:fill type="solid"/>
              </v:shape>
            </v:group>
            <v:group style="position:absolute;left:7742;top:1578;width:53;height:50" coordorigin="7742,1578" coordsize="53,50">
              <v:shape style="position:absolute;left:7742;top:1578;width:53;height:50" coordorigin="7742,1578" coordsize="53,50" path="m7768,1578l7774,1597,7794,1597,7778,1609,7784,1628,7768,1617,7752,1628,7758,1609,7742,1597,7762,1597,7768,1578xe" filled="false" stroked="true" strokeweight=".258pt" strokecolor="#231f20">
                <v:path arrowok="t"/>
              </v:shape>
            </v:group>
            <v:group style="position:absolute;left:7669;top:1463;width:53;height:51" coordorigin="7669,1463" coordsize="53,51">
              <v:shape style="position:absolute;left:7669;top:1463;width:53;height:51" coordorigin="7669,1463" coordsize="53,51" path="m7696,1463l7702,1482,7722,1482,7706,1494,7712,1513,7696,1501,7679,1513,7686,1494,7669,1482,7689,1482,7696,1463xe" filled="false" stroked="true" strokeweight=".258pt" strokecolor="#231f20">
                <v:path arrowok="t"/>
              </v:shape>
            </v:group>
            <v:group style="position:absolute;left:7581;top:1527;width:53;height:50" coordorigin="7581,1527" coordsize="53,50">
              <v:shape style="position:absolute;left:7581;top:1527;width:53;height:50" coordorigin="7581,1527" coordsize="53,50" path="m7608,1527l7614,1546,7634,1546,7618,1557,7624,1577,7608,1565,7591,1577,7598,1557,7581,1546,7601,1546,7608,1527xe" filled="false" stroked="true" strokeweight=".258pt" strokecolor="#231f20">
                <v:path arrowok="t"/>
              </v:shape>
            </v:group>
            <v:group style="position:absolute;left:7662;top:1604;width:43;height:41" coordorigin="7662,1604" coordsize="43,41">
              <v:shape style="position:absolute;left:7662;top:1604;width:43;height:41" coordorigin="7662,1604" coordsize="43,41" path="m7683,1604l7688,1620,7705,1620,7691,1629,7697,1645,7683,1635,7670,1645,7675,1629,7662,1620,7678,1620,7683,1604xe" filled="false" stroked="true" strokeweight=".209pt" strokecolor="#231f20">
                <v:path arrowok="t"/>
              </v:shape>
            </v:group>
            <v:group style="position:absolute;left:7532;top:1426;width:213;height:344" coordorigin="7532,1426" coordsize="213,344">
              <v:shape style="position:absolute;left:7532;top:1426;width:213;height:344" coordorigin="7532,1426" coordsize="213,344" path="m7532,1426l7594,1457,7650,1502,7695,1558,7728,1623,7744,1694,7741,1770e" filled="false" stroked="true" strokeweight=".758pt" strokecolor="#231f20">
                <v:path arrowok="t"/>
              </v:shape>
            </v:group>
            <v:group style="position:absolute;left:7233;top:1857;width:489;height:206" coordorigin="7233,1857" coordsize="489,206">
              <v:shape style="position:absolute;left:7233;top:1857;width:489;height:206" coordorigin="7233,1857" coordsize="489,206" path="m7722,1857l7683,1922,7631,1978,7569,2023,7497,2052,7420,2062,7370,2058,7322,2047,7276,2029,7233,2004e" filled="false" stroked="true" strokeweight=".758pt" strokecolor="#231f20">
                <v:path arrowok="t"/>
              </v:shape>
            </v:group>
            <v:group style="position:absolute;left:6978;top:1295;width:879;height:879" coordorigin="6978,1295" coordsize="879,879">
              <v:shape style="position:absolute;left:6978;top:1295;width:879;height:879" coordorigin="6978,1295" coordsize="879,879" path="m7417,1295l7489,1301,7556,1317,7619,1344,7677,1380,7728,1424,7772,1475,7808,1532,7834,1595,7851,1663,7857,1734,7851,1806,7834,1873,7808,1936,7772,1994,7728,2045,7677,2089,7619,2125,7556,2151,7489,2168,7417,2174,7346,2168,7279,2151,7216,2125,7158,2089,7107,2045,7063,1994,7027,1936,7000,1873,6984,1806,6978,1734,6984,1663,7000,1595,7027,1532,7063,1475,7107,1424,7158,1380,7216,1344,7279,1317,7346,1301,7417,1295xe" filled="false" stroked="true" strokeweight=".567pt" strokecolor="#231f20">
                <v:path arrowok="t"/>
              </v:shape>
              <v:shape style="position:absolute;left:7279;top:2017;width:288;height:118" type="#_x0000_t75" stroked="false">
                <v:imagedata r:id="rId50" o:title=""/>
              </v:shape>
            </v:group>
            <w10:wrap type="topAndBottom"/>
          </v:group>
        </w:pict>
      </w:r>
      <w:r>
        <w:rPr/>
        <w:pict>
          <v:group style="position:absolute;margin-left:397.493011pt;margin-top:64.447212pt;width:44.55pt;height:44.55pt;mso-position-horizontal-relative:page;mso-position-vertical-relative:paragraph;z-index:2584;mso-wrap-distance-left:0;mso-wrap-distance-right:0" coordorigin="7950,1289" coordsize="891,891">
            <v:group style="position:absolute;left:7956;top:1295;width:879;height:879" coordorigin="7956,1295" coordsize="879,879">
              <v:shape style="position:absolute;left:7956;top:1295;width:879;height:879" coordorigin="7956,1295" coordsize="879,879" path="m8395,1295l8324,1301,8256,1317,8193,1344,8136,1380,8085,1424,8041,1475,8005,1532,7978,1595,7962,1663,7956,1734,7962,1806,7978,1873,8005,1936,8041,1994,8085,2045,8136,2089,8193,2125,8256,2151,8324,2168,8395,2174,8467,2168,8534,2151,8597,2125,8655,2089,8706,2045,8750,1994,8786,1936,8812,1873,8829,1806,8835,1734,8829,1663,8812,1595,8786,1532,8750,1475,8706,1424,8655,1380,8597,1344,8534,1317,8467,1301,8395,1295xe" filled="true" fillcolor="#d1d3d4" stroked="false">
                <v:path arrowok="t"/>
                <v:fill type="solid"/>
              </v:shape>
            </v:group>
            <v:group style="position:absolute;left:7956;top:1295;width:879;height:879" coordorigin="7956,1295" coordsize="879,879">
              <v:shape style="position:absolute;left:7956;top:1295;width:879;height:879" coordorigin="7956,1295" coordsize="879,879" path="m8395,1295l8467,1301,8534,1317,8597,1344,8655,1380,8706,1424,8750,1475,8786,1532,8812,1595,8829,1663,8835,1734,8829,1806,8812,1873,8786,1936,8750,1994,8706,2045,8655,2089,8597,2125,8534,2151,8467,2168,8395,2174,8324,2168,8256,2151,8193,2125,8136,2089,8085,2045,8041,1994,8005,1936,7978,1873,7962,1806,7956,1734,7962,1663,7978,1595,8005,1532,8041,1475,8085,1424,8136,1380,8193,1344,8256,1317,8324,1301,8395,1295xe" filled="false" stroked="true" strokeweight=".425pt" strokecolor="#231f20">
                <v:path arrowok="t"/>
              </v:shape>
            </v:group>
            <v:group style="position:absolute;left:8159;top:1678;width:220;height:428" coordorigin="8159,1678" coordsize="220,428">
              <v:shape style="position:absolute;left:8159;top:1678;width:220;height:428" coordorigin="8159,1678" coordsize="220,428" path="m8159,2105l8379,1678e" filled="false" stroked="true" strokeweight=".292pt" strokecolor="#6d6e71">
                <v:path arrowok="t"/>
              </v:shape>
            </v:group>
            <v:group style="position:absolute;left:8422;top:1326;width:137;height:267" coordorigin="8422,1326" coordsize="137,267">
              <v:shape style="position:absolute;left:8422;top:1326;width:137;height:267" coordorigin="8422,1326" coordsize="137,267" path="m8422,1593l8559,1326e" filled="false" stroked="true" strokeweight=".292pt" strokecolor="#6d6e71">
                <v:path arrowok="t"/>
              </v:shape>
            </v:group>
            <v:group style="position:absolute;left:7965;top:1438;width:107;height:207" coordorigin="7965,1438" coordsize="107,207">
              <v:shape style="position:absolute;left:7965;top:1438;width:107;height:207" coordorigin="7965,1438" coordsize="107,207" path="m7965,1644l8071,1438e" filled="false" stroked="true" strokeweight=".292pt" strokecolor="#6d6e71">
                <v:path arrowok="t"/>
              </v:shape>
            </v:group>
            <v:group style="position:absolute;left:7958;top:1401;width:151;height:295" coordorigin="7958,1401" coordsize="151,295">
              <v:shape style="position:absolute;left:7958;top:1401;width:151;height:295" coordorigin="7958,1401" coordsize="151,295" path="m7958,1695l8109,1401e" filled="false" stroked="true" strokeweight=".292pt" strokecolor="#6d6e71">
                <v:path arrowok="t"/>
              </v:shape>
            </v:group>
            <v:group style="position:absolute;left:7956;top:1377;width:185;height:359" coordorigin="7956,1377" coordsize="185,359">
              <v:shape style="position:absolute;left:7956;top:1377;width:185;height:359" coordorigin="7956,1377" coordsize="185,359" path="m7956,1735l8140,1377e" filled="false" stroked="true" strokeweight=".292pt" strokecolor="#6d6e71">
                <v:path arrowok="t"/>
              </v:shape>
            </v:group>
            <v:group style="position:absolute;left:7957;top:1358;width:212;height:411" coordorigin="7957,1358" coordsize="212,411">
              <v:shape style="position:absolute;left:7957;top:1358;width:212;height:411" coordorigin="7957,1358" coordsize="212,411" path="m7957,1769l8168,1358e" filled="false" stroked="true" strokeweight=".292pt" strokecolor="#6d6e71">
                <v:path arrowok="t"/>
              </v:shape>
            </v:group>
            <v:group style="position:absolute;left:7961;top:1343;width:234;height:456" coordorigin="7961,1343" coordsize="234,456">
              <v:shape style="position:absolute;left:7961;top:1343;width:234;height:456" coordorigin="7961,1343" coordsize="234,456" path="m7961,1799l8195,1343e" filled="false" stroked="true" strokeweight=".292pt" strokecolor="#6d6e71">
                <v:path arrowok="t"/>
              </v:shape>
            </v:group>
            <v:group style="position:absolute;left:7965;top:1332;width:254;height:495" coordorigin="7965,1332" coordsize="254,495">
              <v:shape style="position:absolute;left:7965;top:1332;width:254;height:495" coordorigin="7965,1332" coordsize="254,495" path="m7965,1826l8219,1332e" filled="false" stroked="true" strokeweight=".292pt" strokecolor="#6d6e71">
                <v:path arrowok="t"/>
              </v:shape>
            </v:group>
            <v:group style="position:absolute;left:7971;top:1322;width:272;height:529" coordorigin="7971,1322" coordsize="272,529">
              <v:shape style="position:absolute;left:7971;top:1322;width:272;height:529" coordorigin="7971,1322" coordsize="272,529" path="m7971,1851l8243,1322e" filled="false" stroked="true" strokeweight=".292pt" strokecolor="#6d6e71">
                <v:path arrowok="t"/>
              </v:shape>
            </v:group>
            <v:group style="position:absolute;left:7978;top:1314;width:288;height:560" coordorigin="7978,1314" coordsize="288,560">
              <v:shape style="position:absolute;left:7978;top:1314;width:288;height:560" coordorigin="7978,1314" coordsize="288,560" path="m7978,1874l8266,1314e" filled="false" stroked="true" strokeweight=".292pt" strokecolor="#6d6e71">
                <v:path arrowok="t"/>
              </v:shape>
            </v:group>
            <v:group style="position:absolute;left:7986;top:1308;width:302;height:587" coordorigin="7986,1308" coordsize="302,587">
              <v:shape style="position:absolute;left:7986;top:1308;width:302;height:587" coordorigin="7986,1308" coordsize="302,587" path="m7986,1895l8288,1308e" filled="false" stroked="true" strokeweight=".292pt" strokecolor="#6d6e71">
                <v:path arrowok="t"/>
              </v:shape>
            </v:group>
            <v:group style="position:absolute;left:7995;top:1303;width:315;height:612" coordorigin="7995,1303" coordsize="315,612">
              <v:shape style="position:absolute;left:7995;top:1303;width:315;height:612" coordorigin="7995,1303" coordsize="315,612" path="m7995,1915l8309,1303e" filled="false" stroked="true" strokeweight=".292pt" strokecolor="#6d6e71">
                <v:path arrowok="t"/>
              </v:shape>
            </v:group>
            <v:group style="position:absolute;left:8004;top:1300;width:326;height:634" coordorigin="8004,1300" coordsize="326,634">
              <v:shape style="position:absolute;left:8004;top:1300;width:326;height:634" coordorigin="8004,1300" coordsize="326,634" path="m8004,1934l8329,1300e" filled="false" stroked="true" strokeweight=".292pt" strokecolor="#6d6e71">
                <v:path arrowok="t"/>
              </v:shape>
            </v:group>
            <v:group style="position:absolute;left:8013;top:1297;width:336;height:655" coordorigin="8013,1297" coordsize="336,655">
              <v:shape style="position:absolute;left:8013;top:1297;width:336;height:655" coordorigin="8013,1297" coordsize="336,655" path="m8013,1952l8349,1297e" filled="false" stroked="true" strokeweight=".292pt" strokecolor="#6d6e71">
                <v:path arrowok="t"/>
              </v:shape>
            </v:group>
            <v:group style="position:absolute;left:8023;top:1296;width:346;height:673" coordorigin="8023,1296" coordsize="346,673">
              <v:shape style="position:absolute;left:8023;top:1296;width:346;height:673" coordorigin="8023,1296" coordsize="346,673" path="m8023,1968l8369,1296e" filled="false" stroked="true" strokeweight=".292pt" strokecolor="#6d6e71">
                <v:path arrowok="t"/>
              </v:shape>
            </v:group>
            <v:group style="position:absolute;left:8034;top:1295;width:354;height:690" coordorigin="8034,1295" coordsize="354,690">
              <v:shape style="position:absolute;left:8034;top:1295;width:354;height:690" coordorigin="8034,1295" coordsize="354,690" path="m8034,1984l8388,1295e" filled="false" stroked="true" strokeweight=".292pt" strokecolor="#6d6e71">
                <v:path arrowok="t"/>
              </v:shape>
            </v:group>
            <v:group style="position:absolute;left:8045;top:1295;width:362;height:705" coordorigin="8045,1295" coordsize="362,705">
              <v:shape style="position:absolute;left:8045;top:1295;width:362;height:705" coordorigin="8045,1295" coordsize="362,705" path="m8045,1999l8407,1295e" filled="false" stroked="true" strokeweight=".292pt" strokecolor="#6d6e71">
                <v:path arrowok="t"/>
              </v:shape>
            </v:group>
            <v:group style="position:absolute;left:8056;top:1633;width:196;height:381" coordorigin="8056,1633" coordsize="196,381">
              <v:shape style="position:absolute;left:8056;top:1633;width:196;height:381" coordorigin="8056,1633" coordsize="196,381" path="m8056,2014l8252,1633e" filled="false" stroked="true" strokeweight=".292pt" strokecolor="#6d6e71">
                <v:path arrowok="t"/>
              </v:shape>
            </v:group>
            <v:group style="position:absolute;left:8281;top:1296;width:145;height:281" coordorigin="8281,1296" coordsize="145,281">
              <v:shape style="position:absolute;left:8281;top:1296;width:145;height:281" coordorigin="8281,1296" coordsize="145,281" path="m8281,1577l8425,1296e" filled="false" stroked="true" strokeweight=".292pt" strokecolor="#6d6e71">
                <v:path arrowok="t"/>
              </v:shape>
            </v:group>
            <v:group style="position:absolute;left:8068;top:1647;width:196;height:381" coordorigin="8068,1647" coordsize="196,381">
              <v:shape style="position:absolute;left:8068;top:1647;width:196;height:381" coordorigin="8068,1647" coordsize="196,381" path="m8068,2027l8263,1647e" filled="false" stroked="true" strokeweight=".292pt" strokecolor="#6d6e71">
                <v:path arrowok="t"/>
              </v:shape>
            </v:group>
            <v:group style="position:absolute;left:8298;top:1298;width:145;height:282" coordorigin="8298,1298" coordsize="145,282">
              <v:shape style="position:absolute;left:8298;top:1298;width:145;height:282" coordorigin="8298,1298" coordsize="145,282" path="m8298,1579l8443,1298e" filled="false" stroked="true" strokeweight=".292pt" strokecolor="#6d6e71">
                <v:path arrowok="t"/>
              </v:shape>
            </v:group>
            <v:group style="position:absolute;left:8080;top:1658;width:197;height:383" coordorigin="8080,1658" coordsize="197,383">
              <v:shape style="position:absolute;left:8080;top:1658;width:197;height:383" coordorigin="8080,1658" coordsize="197,383" path="m8080,2040l8276,1658e" filled="false" stroked="true" strokeweight=".292pt" strokecolor="#6d6e71">
                <v:path arrowok="t"/>
              </v:shape>
            </v:group>
            <v:group style="position:absolute;left:8317;top:1300;width:144;height:279" coordorigin="8317,1300" coordsize="144,279">
              <v:shape style="position:absolute;left:8317;top:1300;width:144;height:279" coordorigin="8317,1300" coordsize="144,279" path="m8317,1579l8460,1300e" filled="false" stroked="true" strokeweight=".292pt" strokecolor="#6d6e71">
                <v:path arrowok="t"/>
              </v:shape>
            </v:group>
            <v:group style="position:absolute;left:8092;top:1663;width:200;height:390" coordorigin="8092,1663" coordsize="200,390">
              <v:shape style="position:absolute;left:8092;top:1663;width:200;height:390" coordorigin="8092,1663" coordsize="200,390" path="m8092,2053l8292,1663e" filled="false" stroked="true" strokeweight=".292pt" strokecolor="#6d6e71">
                <v:path arrowok="t"/>
              </v:shape>
            </v:group>
            <v:group style="position:absolute;left:8335;top:1303;width:143;height:278" coordorigin="8335,1303" coordsize="143,278">
              <v:shape style="position:absolute;left:8335;top:1303;width:143;height:278" coordorigin="8335,1303" coordsize="143,278" path="m8335,1580l8478,1303e" filled="false" stroked="true" strokeweight=".292pt" strokecolor="#6d6e71">
                <v:path arrowok="t"/>
              </v:shape>
            </v:group>
            <v:group style="position:absolute;left:8105;top:1667;width:205;height:398" coordorigin="8105,1667" coordsize="205,398">
              <v:shape style="position:absolute;left:8105;top:1667;width:205;height:398" coordorigin="8105,1667" coordsize="205,398" path="m8105,2064l8309,1667e" filled="false" stroked="true" strokeweight=".292pt" strokecolor="#6d6e71">
                <v:path arrowok="t"/>
              </v:shape>
            </v:group>
            <v:group style="position:absolute;left:8353;top:1306;width:142;height:276" coordorigin="8353,1306" coordsize="142,276">
              <v:shape style="position:absolute;left:8353;top:1306;width:142;height:276" coordorigin="8353,1306" coordsize="142,276" path="m8353,1582l8495,1306e" filled="false" stroked="true" strokeweight=".292pt" strokecolor="#6d6e71">
                <v:path arrowok="t"/>
              </v:shape>
            </v:group>
            <v:group style="position:absolute;left:8118;top:1669;width:209;height:407" coordorigin="8118,1669" coordsize="209,407">
              <v:shape style="position:absolute;left:8118;top:1669;width:209;height:407" coordorigin="8118,1669" coordsize="209,407" path="m8118,2075l8327,1669e" filled="false" stroked="true" strokeweight=".292pt" strokecolor="#6d6e71">
                <v:path arrowok="t"/>
              </v:shape>
            </v:group>
            <v:group style="position:absolute;left:8371;top:1310;width:141;height:274" coordorigin="8371,1310" coordsize="141,274">
              <v:shape style="position:absolute;left:8371;top:1310;width:141;height:274" coordorigin="8371,1310" coordsize="141,274" path="m8371,1584l8511,1310e" filled="false" stroked="true" strokeweight=".292pt" strokecolor="#6d6e71">
                <v:path arrowok="t"/>
              </v:shape>
            </v:group>
            <v:group style="position:absolute;left:8132;top:1671;width:213;height:415" coordorigin="8132,1671" coordsize="213,415">
              <v:shape style="position:absolute;left:8132;top:1671;width:213;height:415" coordorigin="8132,1671" coordsize="213,415" path="m8132,2086l8345,1671e" filled="false" stroked="true" strokeweight=".292pt" strokecolor="#6d6e71">
                <v:path arrowok="t"/>
              </v:shape>
            </v:group>
            <v:group style="position:absolute;left:8388;top:1315;width:140;height:272" coordorigin="8388,1315" coordsize="140,272">
              <v:shape style="position:absolute;left:8388;top:1315;width:140;height:272" coordorigin="8388,1315" coordsize="140,272" path="m8388,1587l8527,1315e" filled="false" stroked="true" strokeweight=".292pt" strokecolor="#6d6e71">
                <v:path arrowok="t"/>
              </v:shape>
            </v:group>
            <v:group style="position:absolute;left:8145;top:1674;width:217;height:422" coordorigin="8145,1674" coordsize="217,422">
              <v:shape style="position:absolute;left:8145;top:1674;width:217;height:422" coordorigin="8145,1674" coordsize="217,422" path="m8145,2095l8362,1674e" filled="false" stroked="true" strokeweight=".292pt" strokecolor="#6d6e71">
                <v:path arrowok="t"/>
              </v:shape>
            </v:group>
            <v:group style="position:absolute;left:8405;top:1321;width:139;height:270" coordorigin="8405,1321" coordsize="139,270">
              <v:shape style="position:absolute;left:8405;top:1321;width:139;height:270" coordorigin="8405,1321" coordsize="139,270" path="m8405,1590l8543,1321e" filled="false" stroked="true" strokeweight=".292pt" strokecolor="#6d6e71">
                <v:path arrowok="t"/>
              </v:shape>
              <v:shape style="position:absolute;left:8064;top:1432;width:279;height:393" type="#_x0000_t75" stroked="false">
                <v:imagedata r:id="rId58" o:title=""/>
              </v:shape>
            </v:group>
            <v:group style="position:absolute;left:8034;top:1859;width:61;height:70" coordorigin="8034,1859" coordsize="61,70">
              <v:shape style="position:absolute;left:8034;top:1859;width:61;height:70" coordorigin="8034,1859" coordsize="61,70" path="m8075,1859l8057,1859,8049,1863,8037,1875,8034,1884,8034,1906,8037,1914,8049,1926,8056,1929,8073,1929,8079,1927,8089,1920,8090,1918,8060,1918,8056,1916,8050,1909,8048,1902,8048,1886,8050,1880,8056,1873,8061,1871,8091,1871,8090,1870,8082,1862,8075,1859xe" filled="true" fillcolor="#231f20" stroked="false">
                <v:path arrowok="t"/>
                <v:fill type="solid"/>
              </v:shape>
              <v:shape style="position:absolute;left:8034;top:1859;width:61;height:70" coordorigin="8034,1859" coordsize="61,70" path="m8081,1903l8080,1908,8078,1912,8072,1916,8069,1918,8090,1918,8092,1915,8094,1907,8081,1903xe" filled="true" fillcolor="#231f20" stroked="false">
                <v:path arrowok="t"/>
                <v:fill type="solid"/>
              </v:shape>
              <v:shape style="position:absolute;left:8034;top:1859;width:61;height:70" coordorigin="8034,1859" coordsize="61,70" path="m8091,1871l8069,1871,8073,1872,8078,1876,8079,1879,8080,1882,8094,1879,8092,1874,8091,1871xe" filled="true" fillcolor="#231f20" stroked="false">
                <v:path arrowok="t"/>
                <v:fill type="solid"/>
              </v:shape>
            </v:group>
            <v:group style="position:absolute;left:8106;top:1861;width:53;height:68" coordorigin="8106,1861" coordsize="53,68">
              <v:shape style="position:absolute;left:8106;top:1861;width:53;height:68" coordorigin="8106,1861" coordsize="53,68" path="m8157,1861l8106,1861,8106,1928,8159,1928,8159,1917,8120,1917,8120,1898,8155,1898,8155,1887,8120,1887,8120,1872,8157,1872,8157,1861xe" filled="true" fillcolor="#231f20" stroked="false">
                <v:path arrowok="t"/>
                <v:fill type="solid"/>
              </v:shape>
            </v:group>
            <v:group style="position:absolute;left:8171;top:1861;width:55;height:68" coordorigin="8171,1861" coordsize="55,68">
              <v:shape style="position:absolute;left:8171;top:1861;width:55;height:68" coordorigin="8171,1861" coordsize="55,68" path="m8184,1861l8171,1861,8171,1928,8184,1928,8184,1884,8199,1884,8184,1861xe" filled="true" fillcolor="#231f20" stroked="false">
                <v:path arrowok="t"/>
                <v:fill type="solid"/>
              </v:shape>
              <v:shape style="position:absolute;left:8171;top:1861;width:55;height:68" coordorigin="8171,1861" coordsize="55,68" path="m8199,1884l8184,1884,8211,1928,8225,1928,8225,1906,8212,1906,8199,1884xe" filled="true" fillcolor="#231f20" stroked="false">
                <v:path arrowok="t"/>
                <v:fill type="solid"/>
              </v:shape>
              <v:shape style="position:absolute;left:8171;top:1861;width:55;height:68" coordorigin="8171,1861" coordsize="55,68" path="m8225,1861l8212,1861,8212,1906,8225,1906,8225,1861xe" filled="true" fillcolor="#231f20" stroked="false">
                <v:path arrowok="t"/>
                <v:fill type="solid"/>
              </v:shape>
            </v:group>
            <v:group style="position:absolute;left:8235;top:1861;width:55;height:68" coordorigin="8235,1861" coordsize="55,68">
              <v:shape style="position:absolute;left:8235;top:1861;width:55;height:68" coordorigin="8235,1861" coordsize="55,68" path="m8270,1872l8256,1872,8256,1928,8270,1928,8270,1872xe" filled="true" fillcolor="#231f20" stroked="false">
                <v:path arrowok="t"/>
                <v:fill type="solid"/>
              </v:shape>
              <v:shape style="position:absolute;left:8235;top:1861;width:55;height:68" coordorigin="8235,1861" coordsize="55,68" path="m8290,1861l8235,1861,8235,1872,8290,1872,8290,1861xe" filled="true" fillcolor="#231f20" stroked="false">
                <v:path arrowok="t"/>
                <v:fill type="solid"/>
              </v:shape>
            </v:group>
            <v:group style="position:absolute;left:8285;top:1861;width:70;height:68" coordorigin="8285,1861" coordsize="70,68">
              <v:shape style="position:absolute;left:8285;top:1861;width:70;height:68" coordorigin="8285,1861" coordsize="70,68" path="m8327,1861l8312,1861,8285,1928,8300,1928,8305,1913,8348,1913,8343,1901,8310,1901,8319,1876,8333,1876,8327,1861xe" filled="true" fillcolor="#231f20" stroked="false">
                <v:path arrowok="t"/>
                <v:fill type="solid"/>
              </v:shape>
              <v:shape style="position:absolute;left:8285;top:1861;width:70;height:68" coordorigin="8285,1861" coordsize="70,68" path="m8348,1913l8333,1913,8339,1928,8354,1928,8348,1913xe" filled="true" fillcolor="#231f20" stroked="false">
                <v:path arrowok="t"/>
                <v:fill type="solid"/>
              </v:shape>
              <v:shape style="position:absolute;left:8285;top:1861;width:70;height:68" coordorigin="8285,1861" coordsize="70,68" path="m8333,1876l8319,1876,8329,1901,8343,1901,8333,1876xe" filled="true" fillcolor="#231f20" stroked="false">
                <v:path arrowok="t"/>
                <v:fill type="solid"/>
              </v:shape>
            </v:group>
            <v:group style="position:absolute;left:8347;top:1861;width:65;height:68" coordorigin="8347,1861" coordsize="65,68">
              <v:shape style="position:absolute;left:8347;top:1861;width:65;height:68" coordorigin="8347,1861" coordsize="65,68" path="m8362,1861l8347,1861,8372,1928,8387,1928,8393,1911,8380,1911,8362,1861xe" filled="true" fillcolor="#231f20" stroked="false">
                <v:path arrowok="t"/>
                <v:fill type="solid"/>
              </v:shape>
              <v:shape style="position:absolute;left:8347;top:1861;width:65;height:68" coordorigin="8347,1861" coordsize="65,68" path="m8412,1861l8397,1861,8380,1911,8393,1911,8412,1861xe" filled="true" fillcolor="#231f20" stroked="false">
                <v:path arrowok="t"/>
                <v:fill type="solid"/>
              </v:shape>
            </v:group>
            <v:group style="position:absolute;left:8416;top:1859;width:67;height:70" coordorigin="8416,1859" coordsize="67,70">
              <v:shape style="position:absolute;left:8416;top:1859;width:67;height:70" coordorigin="8416,1859" coordsize="67,70" path="m8459,1859l8444,1859,8439,1860,8416,1888,8416,1906,8419,1914,8431,1926,8439,1929,8460,1929,8468,1926,8476,1918,8444,1918,8439,1916,8432,1908,8430,1902,8430,1886,8432,1881,8439,1873,8444,1871,8476,1871,8468,1863,8459,1859xe" filled="true" fillcolor="#231f20" stroked="false">
                <v:path arrowok="t"/>
                <v:fill type="solid"/>
              </v:shape>
              <v:shape style="position:absolute;left:8416;top:1859;width:67;height:70" coordorigin="8416,1859" coordsize="67,70" path="m8476,1871l8455,1871,8460,1873,8467,1881,8468,1886,8468,1902,8467,1908,8460,1916,8455,1918,8476,1918,8480,1914,8483,1906,8483,1883,8480,1875,8476,1871xe" filled="true" fillcolor="#231f20" stroked="false">
                <v:path arrowok="t"/>
                <v:fill type="solid"/>
              </v:shape>
            </v:group>
            <v:group style="position:absolute;left:8490;top:1859;width:57;height:70" coordorigin="8490,1859" coordsize="57,70">
              <v:shape style="position:absolute;left:8490;top:1859;width:57;height:70" coordorigin="8490,1859" coordsize="57,70" path="m8504,1905l8490,1906,8491,1914,8494,1919,8503,1927,8510,1929,8525,1929,8530,1928,8538,1925,8541,1923,8544,1918,8515,1918,8511,1917,8506,1913,8505,1909,8504,1905xe" filled="true" fillcolor="#231f20" stroked="false">
                <v:path arrowok="t"/>
                <v:fill type="solid"/>
              </v:shape>
              <v:shape style="position:absolute;left:8490;top:1859;width:57;height:70" coordorigin="8490,1859" coordsize="57,70" path="m8527,1859l8513,1859,8508,1860,8493,1884,8495,1888,8502,1895,8507,1897,8521,1900,8524,1901,8528,1902,8530,1903,8531,1904,8532,1906,8532,1907,8532,1911,8531,1913,8527,1917,8523,1918,8544,1918,8545,1916,8546,1913,8546,1904,8545,1901,8514,1884,8510,1883,8507,1880,8506,1879,8506,1876,8507,1874,8511,1872,8514,1871,8543,1871,8542,1869,8533,1861,8527,1859xe" filled="true" fillcolor="#231f20" stroked="false">
                <v:path arrowok="t"/>
                <v:fill type="solid"/>
              </v:shape>
              <v:shape style="position:absolute;left:8490;top:1859;width:57;height:70" coordorigin="8490,1859" coordsize="57,70" path="m8543,1871l8522,1871,8525,1872,8529,1875,8530,1877,8530,1881,8544,1880,8544,1874,8543,1871xe" filled="true" fillcolor="#231f20" stroked="false">
                <v:path arrowok="t"/>
                <v:fill type="solid"/>
              </v:shape>
            </v:group>
            <v:group style="position:absolute;left:8244;top:1576;width:498;height:418" coordorigin="8244,1576" coordsize="498,418">
              <v:shape style="position:absolute;left:8244;top:1576;width:498;height:418" coordorigin="8244,1576" coordsize="498,418" path="m8244,1576l8356,1582,8450,1600,8526,1626,8587,1655,8665,1709,8720,1770,8742,1832,8735,1890,8705,1940,8656,1975,8591,1993e" filled="false" stroked="true" strokeweight=".758pt" strokecolor="#231f20">
                <v:path arrowok="t"/>
              </v:shape>
            </v:group>
            <v:group style="position:absolute;left:8291;top:1665;width:427;height:265" coordorigin="8291,1665" coordsize="427,265">
              <v:shape style="position:absolute;left:8291;top:1665;width:427;height:265" coordorigin="8291,1665" coordsize="427,265" path="m8291,1665l8383,1678,8471,1705,8553,1743,8623,1787,8676,1836,8710,1884,8718,1930e" filled="false" stroked="true" strokeweight=".758pt" strokecolor="#231f20">
                <v:path arrowok="t"/>
              </v:shape>
            </v:group>
            <v:group style="position:absolute;left:8583;top:1696;width:53;height:51" coordorigin="8583,1696" coordsize="53,51">
              <v:shape style="position:absolute;left:8583;top:1696;width:53;height:51" coordorigin="8583,1696" coordsize="53,51" path="m8609,1696l8615,1715,8635,1715,8619,1727,8625,1746,8609,1734,8593,1746,8599,1727,8583,1715,8603,1715,8609,1696xe" filled="false" stroked="true" strokeweight=".258pt" strokecolor="#231f20">
                <v:path arrowok="t"/>
              </v:shape>
            </v:group>
            <v:group style="position:absolute;left:8351;top:1954;width:32;height:52" coordorigin="8351,1954" coordsize="32,52">
              <v:shape style="position:absolute;left:8351;top:1954;width:32;height:52" coordorigin="8351,1954" coordsize="32,52" path="m8380,1963l8364,1963,8366,1964,8369,1967,8370,1969,8370,1976,8369,1979,8365,1987,8360,1994,8351,2005,8351,2006,8380,2006,8382,1996,8362,1996,8370,1988,8375,1981,8378,1977,8379,1973,8380,1970,8380,1965,8380,1963xe" filled="true" fillcolor="#231f20" stroked="false">
                <v:path arrowok="t"/>
                <v:fill type="solid"/>
              </v:shape>
              <v:shape style="position:absolute;left:8351;top:1954;width:32;height:52" coordorigin="8351,1954" coordsize="32,52" path="m8382,1991l8381,1991,8380,1993,8380,1994,8379,1995,8378,1995,8377,1996,8362,1996,8382,1996,8382,1991xe" filled="true" fillcolor="#231f20" stroked="false">
                <v:path arrowok="t"/>
                <v:fill type="solid"/>
              </v:shape>
              <v:shape style="position:absolute;left:8351;top:1954;width:32;height:52" coordorigin="8351,1954" coordsize="32,52" path="m8370,1954l8364,1954,8361,1955,8355,1960,8354,1963,8352,1968,8354,1969,8356,1965,8358,1963,8380,1963,8377,1959,8376,1957,8372,1955,8370,1954xe" filled="true" fillcolor="#231f20" stroked="false">
                <v:path arrowok="t"/>
                <v:fill type="solid"/>
              </v:shape>
            </v:group>
            <v:group style="position:absolute;left:8389;top:1954;width:32;height:53" coordorigin="8389,1954" coordsize="32,53">
              <v:shape style="position:absolute;left:8389;top:1954;width:32;height:53" coordorigin="8389,1954" coordsize="32,53" path="m8407,1954l8402,1954,8399,1955,8389,1985,8389,1989,8402,2007,8406,2007,8408,2006,8412,2004,8412,2004,8403,2004,8402,2004,8400,1964,8400,1960,8401,1958,8402,1957,8403,1957,8412,1957,8410,1955,8407,1954xe" filled="true" fillcolor="#231f20" stroked="false">
                <v:path arrowok="t"/>
                <v:fill type="solid"/>
              </v:shape>
              <v:shape style="position:absolute;left:8389;top:1954;width:32;height:53" coordorigin="8389,1954" coordsize="32,53" path="m8412,1957l8405,1957,8406,1957,8408,1959,8408,1961,8409,1964,8409,1989,8409,1999,8408,2001,8406,2004,8406,2004,8412,2004,8420,1985,8420,1975,8419,1970,8416,1962,8415,1959,8412,1957xe" filled="true" fillcolor="#231f20" stroked="false">
                <v:path arrowok="t"/>
                <v:fill type="solid"/>
              </v:shape>
            </v:group>
            <v:group style="position:absolute;left:8427;top:1954;width:27;height:52" coordorigin="8427,1954" coordsize="27,52">
              <v:shape style="position:absolute;left:8427;top:1954;width:27;height:52" coordorigin="8427,1954" coordsize="27,52" path="m8453,2004l8428,2004,8428,2006,8453,2006,8453,2004xe" filled="true" fillcolor="#231f20" stroked="false">
                <v:path arrowok="t"/>
                <v:fill type="solid"/>
              </v:shape>
              <v:shape style="position:absolute;left:8427;top:1954;width:27;height:52" coordorigin="8427,1954" coordsize="27,52" path="m8446,1963l8433,1963,8434,1963,8435,1964,8435,1964,8436,1965,8436,2001,8435,2002,8435,2003,8433,2004,8431,2004,8450,2004,8446,2001,8446,1963xe" filled="true" fillcolor="#231f20" stroked="false">
                <v:path arrowok="t"/>
                <v:fill type="solid"/>
              </v:shape>
              <v:shape style="position:absolute;left:8427;top:1954;width:27;height:52" coordorigin="8427,1954" coordsize="27,52" path="m8446,1954l8445,1954,8427,1963,8428,1964,8430,1963,8431,1963,8446,1963,8446,1954xe" filled="true" fillcolor="#231f20" stroked="false">
                <v:path arrowok="t"/>
                <v:fill type="solid"/>
              </v:shape>
            </v:group>
            <v:group style="position:absolute;left:8462;top:1954;width:32;height:53" coordorigin="8462,1954" coordsize="32,53">
              <v:shape style="position:absolute;left:8462;top:1954;width:32;height:53" coordorigin="8462,1954" coordsize="32,53" path="m8480,1954l8474,1954,8472,1955,8462,1985,8462,1989,8475,2007,8479,2007,8481,2006,8485,2004,8485,2004,8476,2004,8475,2004,8473,1964,8473,1960,8474,1958,8475,1957,8476,1957,8484,1957,8483,1955,8480,1954xe" filled="true" fillcolor="#231f20" stroked="false">
                <v:path arrowok="t"/>
                <v:fill type="solid"/>
              </v:shape>
              <v:shape style="position:absolute;left:8462;top:1954;width:32;height:53" coordorigin="8462,1954" coordsize="32,53" path="m8484,1957l8478,1957,8479,1957,8481,1959,8481,1961,8482,1964,8482,1989,8481,1999,8481,2001,8479,2004,8478,2004,8485,2004,8493,1985,8493,1975,8492,1970,8489,1962,8487,1959,8484,1957xe" filled="true" fillcolor="#231f20" stroked="false">
                <v:path arrowok="t"/>
                <v:fill type="solid"/>
              </v:shape>
            </v:group>
            <v:group style="position:absolute;left:8720;top:1578;width:53;height:50" coordorigin="8720,1578" coordsize="53,50">
              <v:shape style="position:absolute;left:8720;top:1578;width:53;height:50" coordorigin="8720,1578" coordsize="53,50" path="m8746,1578l8752,1597,8772,1597,8756,1609,8762,1628,8746,1617,8730,1628,8736,1609,8720,1597,8740,1597,8746,1578xe" filled="false" stroked="true" strokeweight=".258pt" strokecolor="#231f20">
                <v:path arrowok="t"/>
              </v:shape>
            </v:group>
            <v:group style="position:absolute;left:8647;top:1463;width:53;height:51" coordorigin="8647,1463" coordsize="53,51">
              <v:shape style="position:absolute;left:8647;top:1463;width:53;height:51" coordorigin="8647,1463" coordsize="53,51" path="m8673,1463l8680,1482,8700,1482,8683,1494,8690,1513,8673,1501,8657,1513,8663,1494,8647,1482,8667,1482,8673,1463xe" filled="false" stroked="true" strokeweight=".258pt" strokecolor="#231f20">
                <v:path arrowok="t"/>
              </v:shape>
            </v:group>
            <v:group style="position:absolute;left:8559;top:1527;width:53;height:50" coordorigin="8559,1527" coordsize="53,50">
              <v:shape style="position:absolute;left:8559;top:1527;width:53;height:50" coordorigin="8559,1527" coordsize="53,50" path="m8585,1527l8591,1546,8612,1546,8595,1557,8602,1577,8585,1565,8569,1577,8575,1557,8559,1546,8579,1546,8585,1527xe" filled="false" stroked="true" strokeweight=".258pt" strokecolor="#231f20">
                <v:path arrowok="t"/>
              </v:shape>
            </v:group>
            <v:group style="position:absolute;left:8640;top:1604;width:43;height:41" coordorigin="8640,1604" coordsize="43,41">
              <v:shape style="position:absolute;left:8640;top:1604;width:43;height:41" coordorigin="8640,1604" coordsize="43,41" path="m8661,1604l8666,1620,8682,1620,8669,1629,8674,1645,8661,1635,8648,1645,8653,1629,8640,1620,8656,1620,8661,1604xe" filled="false" stroked="true" strokeweight=".209pt" strokecolor="#231f20">
                <v:path arrowok="t"/>
              </v:shape>
            </v:group>
            <v:group style="position:absolute;left:8510;top:1426;width:213;height:344" coordorigin="8510,1426" coordsize="213,344">
              <v:shape style="position:absolute;left:8510;top:1426;width:213;height:344" coordorigin="8510,1426" coordsize="213,344" path="m8510,1426l8572,1457,8627,1502,8673,1558,8706,1623,8722,1694,8719,1770e" filled="false" stroked="true" strokeweight=".758pt" strokecolor="#231f20">
                <v:path arrowok="t"/>
              </v:shape>
            </v:group>
            <v:group style="position:absolute;left:8211;top:1857;width:489;height:206" coordorigin="8211,1857" coordsize="489,206">
              <v:shape style="position:absolute;left:8211;top:1857;width:489;height:206" coordorigin="8211,1857" coordsize="489,206" path="m8700,1857l8661,1922,8609,1978,8546,2023,8475,2052,8397,2062,8348,2058,8300,2047,8254,2029,8211,2004e" filled="false" stroked="true" strokeweight=".758pt" strokecolor="#231f20">
                <v:path arrowok="t"/>
              </v:shape>
            </v:group>
            <v:group style="position:absolute;left:7956;top:1295;width:879;height:879" coordorigin="7956,1295" coordsize="879,879">
              <v:shape style="position:absolute;left:7956;top:1295;width:879;height:879" coordorigin="7956,1295" coordsize="879,879" path="m8395,1295l8467,1301,8534,1317,8597,1344,8655,1380,8706,1424,8750,1475,8786,1532,8812,1595,8829,1663,8835,1734,8829,1806,8812,1873,8786,1936,8750,1994,8706,2045,8655,2089,8597,2125,8534,2151,8467,2168,8395,2174,8324,2168,8256,2151,8193,2125,8136,2089,8085,2045,8041,1994,8005,1936,7978,1873,7962,1806,7956,1734,7962,1663,7978,1595,8005,1532,8041,1475,8085,1424,8136,1380,8193,1344,8256,1317,8324,1301,8395,1295xe" filled="false" stroked="true" strokeweight=".567pt" strokecolor="#231f20">
                <v:path arrowok="t"/>
              </v:shape>
              <v:shape style="position:absolute;left:8256;top:2017;width:288;height:118" type="#_x0000_t75" stroked="false">
                <v:imagedata r:id="rId48" o:title=""/>
              </v:shape>
            </v:group>
            <w10:wrap type="topAndBottom"/>
          </v:group>
        </w:pict>
      </w:r>
      <w:r>
        <w:rPr/>
        <w:pict>
          <v:group style="position:absolute;margin-left:153.044998pt;margin-top:115.447212pt;width:44.55pt;height:44.55pt;mso-position-horizontal-relative:page;mso-position-vertical-relative:paragraph;z-index:2608;mso-wrap-distance-left:0;mso-wrap-distance-right:0" coordorigin="3061,2309" coordsize="891,891">
            <v:group style="position:absolute;left:3067;top:2315;width:879;height:879" coordorigin="3067,2315" coordsize="879,879">
              <v:shape style="position:absolute;left:3067;top:2315;width:879;height:879" coordorigin="3067,2315" coordsize="879,879" path="m3506,2315l3435,2321,3367,2337,3304,2364,3247,2400,3196,2444,3152,2495,3116,2552,3089,2615,3073,2683,3067,2754,3073,2826,3089,2893,3116,2956,3152,3014,3196,3065,3247,3109,3304,3145,3367,3171,3435,3188,3506,3194,3578,3188,3645,3171,3708,3145,3766,3109,3817,3065,3861,3014,3897,2956,3923,2893,3940,2826,3946,2754,3940,2683,3923,2615,3897,2552,3861,2495,3817,2444,3766,2400,3708,2364,3645,2337,3578,2321,3506,2315xe" filled="true" fillcolor="#d1d3d4" stroked="false">
                <v:path arrowok="t"/>
                <v:fill type="solid"/>
              </v:shape>
            </v:group>
            <v:group style="position:absolute;left:3067;top:2315;width:879;height:879" coordorigin="3067,2315" coordsize="879,879">
              <v:shape style="position:absolute;left:3067;top:2315;width:879;height:879" coordorigin="3067,2315" coordsize="879,879" path="m3506,2315l3578,2321,3645,2337,3708,2364,3766,2400,3817,2444,3861,2495,3897,2552,3923,2615,3940,2683,3946,2754,3940,2826,3923,2893,3897,2956,3861,3014,3817,3065,3766,3109,3708,3145,3645,3171,3578,3188,3506,3194,3435,3188,3367,3171,3304,3145,3247,3109,3196,3065,3152,3014,3116,2956,3089,2893,3073,2826,3067,2754,3073,2683,3089,2615,3116,2552,3152,2495,3196,2444,3247,2400,3304,2364,3367,2337,3435,2321,3506,2315xe" filled="false" stroked="true" strokeweight=".425pt" strokecolor="#231f20">
                <v:path arrowok="t"/>
              </v:shape>
            </v:group>
            <v:group style="position:absolute;left:3270;top:2698;width:220;height:428" coordorigin="3270,2698" coordsize="220,428">
              <v:shape style="position:absolute;left:3270;top:2698;width:220;height:428" coordorigin="3270,2698" coordsize="220,428" path="m3270,3125l3490,2698e" filled="false" stroked="true" strokeweight=".292pt" strokecolor="#6d6e71">
                <v:path arrowok="t"/>
              </v:shape>
            </v:group>
            <v:group style="position:absolute;left:3533;top:2346;width:137;height:267" coordorigin="3533,2346" coordsize="137,267">
              <v:shape style="position:absolute;left:3533;top:2346;width:137;height:267" coordorigin="3533,2346" coordsize="137,267" path="m3533,2613l3670,2346e" filled="false" stroked="true" strokeweight=".292pt" strokecolor="#6d6e71">
                <v:path arrowok="t"/>
              </v:shape>
            </v:group>
            <v:group style="position:absolute;left:3076;top:2458;width:107;height:207" coordorigin="3076,2458" coordsize="107,207">
              <v:shape style="position:absolute;left:3076;top:2458;width:107;height:207" coordorigin="3076,2458" coordsize="107,207" path="m3076,2664l3182,2458e" filled="false" stroked="true" strokeweight=".292pt" strokecolor="#6d6e71">
                <v:path arrowok="t"/>
              </v:shape>
            </v:group>
            <v:group style="position:absolute;left:3069;top:2421;width:151;height:295" coordorigin="3069,2421" coordsize="151,295">
              <v:shape style="position:absolute;left:3069;top:2421;width:151;height:295" coordorigin="3069,2421" coordsize="151,295" path="m3069,2715l3220,2421e" filled="false" stroked="true" strokeweight=".292pt" strokecolor="#6d6e71">
                <v:path arrowok="t"/>
              </v:shape>
            </v:group>
            <v:group style="position:absolute;left:3067;top:2397;width:185;height:359" coordorigin="3067,2397" coordsize="185,359">
              <v:shape style="position:absolute;left:3067;top:2397;width:185;height:359" coordorigin="3067,2397" coordsize="185,359" path="m3067,2755l3251,2397e" filled="false" stroked="true" strokeweight=".292pt" strokecolor="#6d6e71">
                <v:path arrowok="t"/>
              </v:shape>
            </v:group>
            <v:group style="position:absolute;left:3068;top:2378;width:212;height:411" coordorigin="3068,2378" coordsize="212,411">
              <v:shape style="position:absolute;left:3068;top:2378;width:212;height:411" coordorigin="3068,2378" coordsize="212,411" path="m3068,2789l3279,2378e" filled="false" stroked="true" strokeweight=".292pt" strokecolor="#6d6e71">
                <v:path arrowok="t"/>
              </v:shape>
            </v:group>
            <v:group style="position:absolute;left:3072;top:2363;width:234;height:456" coordorigin="3072,2363" coordsize="234,456">
              <v:shape style="position:absolute;left:3072;top:2363;width:234;height:456" coordorigin="3072,2363" coordsize="234,456" path="m3072,2819l3306,2363e" filled="false" stroked="true" strokeweight=".292pt" strokecolor="#6d6e71">
                <v:path arrowok="t"/>
              </v:shape>
            </v:group>
            <v:group style="position:absolute;left:3076;top:2352;width:254;height:495" coordorigin="3076,2352" coordsize="254,495">
              <v:shape style="position:absolute;left:3076;top:2352;width:254;height:495" coordorigin="3076,2352" coordsize="254,495" path="m3076,2846l3330,2352e" filled="false" stroked="true" strokeweight=".292pt" strokecolor="#6d6e71">
                <v:path arrowok="t"/>
              </v:shape>
            </v:group>
            <v:group style="position:absolute;left:3082;top:2342;width:272;height:529" coordorigin="3082,2342" coordsize="272,529">
              <v:shape style="position:absolute;left:3082;top:2342;width:272;height:529" coordorigin="3082,2342" coordsize="272,529" path="m3082,2871l3354,2342e" filled="false" stroked="true" strokeweight=".292pt" strokecolor="#6d6e71">
                <v:path arrowok="t"/>
              </v:shape>
            </v:group>
            <v:group style="position:absolute;left:3089;top:2334;width:288;height:560" coordorigin="3089,2334" coordsize="288,560">
              <v:shape style="position:absolute;left:3089;top:2334;width:288;height:560" coordorigin="3089,2334" coordsize="288,560" path="m3089,2894l3377,2334e" filled="false" stroked="true" strokeweight=".292pt" strokecolor="#6d6e71">
                <v:path arrowok="t"/>
              </v:shape>
            </v:group>
            <v:group style="position:absolute;left:3097;top:2328;width:302;height:587" coordorigin="3097,2328" coordsize="302,587">
              <v:shape style="position:absolute;left:3097;top:2328;width:302;height:587" coordorigin="3097,2328" coordsize="302,587" path="m3097,2915l3399,2328e" filled="false" stroked="true" strokeweight=".292pt" strokecolor="#6d6e71">
                <v:path arrowok="t"/>
              </v:shape>
            </v:group>
            <v:group style="position:absolute;left:3106;top:2323;width:315;height:612" coordorigin="3106,2323" coordsize="315,612">
              <v:shape style="position:absolute;left:3106;top:2323;width:315;height:612" coordorigin="3106,2323" coordsize="315,612" path="m3106,2935l3420,2323e" filled="false" stroked="true" strokeweight=".292pt" strokecolor="#6d6e71">
                <v:path arrowok="t"/>
              </v:shape>
            </v:group>
            <v:group style="position:absolute;left:3115;top:2320;width:326;height:634" coordorigin="3115,2320" coordsize="326,634">
              <v:shape style="position:absolute;left:3115;top:2320;width:326;height:634" coordorigin="3115,2320" coordsize="326,634" path="m3115,2954l3440,2320e" filled="false" stroked="true" strokeweight=".292pt" strokecolor="#6d6e71">
                <v:path arrowok="t"/>
              </v:shape>
            </v:group>
            <v:group style="position:absolute;left:3124;top:2317;width:336;height:655" coordorigin="3124,2317" coordsize="336,655">
              <v:shape style="position:absolute;left:3124;top:2317;width:336;height:655" coordorigin="3124,2317" coordsize="336,655" path="m3124,2972l3460,2317e" filled="false" stroked="true" strokeweight=".292pt" strokecolor="#6d6e71">
                <v:path arrowok="t"/>
              </v:shape>
            </v:group>
            <v:group style="position:absolute;left:3134;top:2316;width:346;height:673" coordorigin="3134,2316" coordsize="346,673">
              <v:shape style="position:absolute;left:3134;top:2316;width:346;height:673" coordorigin="3134,2316" coordsize="346,673" path="m3134,2988l3480,2316e" filled="false" stroked="true" strokeweight=".292pt" strokecolor="#6d6e71">
                <v:path arrowok="t"/>
              </v:shape>
            </v:group>
            <v:group style="position:absolute;left:3145;top:2315;width:354;height:690" coordorigin="3145,2315" coordsize="354,690">
              <v:shape style="position:absolute;left:3145;top:2315;width:354;height:690" coordorigin="3145,2315" coordsize="354,690" path="m3145,3004l3499,2315e" filled="false" stroked="true" strokeweight=".292pt" strokecolor="#6d6e71">
                <v:path arrowok="t"/>
              </v:shape>
            </v:group>
            <v:group style="position:absolute;left:3156;top:2315;width:362;height:705" coordorigin="3156,2315" coordsize="362,705">
              <v:shape style="position:absolute;left:3156;top:2315;width:362;height:705" coordorigin="3156,2315" coordsize="362,705" path="m3156,3019l3518,2315e" filled="false" stroked="true" strokeweight=".292pt" strokecolor="#6d6e71">
                <v:path arrowok="t"/>
              </v:shape>
            </v:group>
            <v:group style="position:absolute;left:3167;top:2653;width:196;height:381" coordorigin="3167,2653" coordsize="196,381">
              <v:shape style="position:absolute;left:3167;top:2653;width:196;height:381" coordorigin="3167,2653" coordsize="196,381" path="m3167,3034l3363,2653e" filled="false" stroked="true" strokeweight=".292pt" strokecolor="#6d6e71">
                <v:path arrowok="t"/>
              </v:shape>
            </v:group>
            <v:group style="position:absolute;left:3392;top:2316;width:145;height:281" coordorigin="3392,2316" coordsize="145,281">
              <v:shape style="position:absolute;left:3392;top:2316;width:145;height:281" coordorigin="3392,2316" coordsize="145,281" path="m3392,2597l3536,2316e" filled="false" stroked="true" strokeweight=".292pt" strokecolor="#6d6e71">
                <v:path arrowok="t"/>
              </v:shape>
            </v:group>
            <v:group style="position:absolute;left:3179;top:2667;width:196;height:381" coordorigin="3179,2667" coordsize="196,381">
              <v:shape style="position:absolute;left:3179;top:2667;width:196;height:381" coordorigin="3179,2667" coordsize="196,381" path="m3179,3047l3374,2667e" filled="false" stroked="true" strokeweight=".292pt" strokecolor="#6d6e71">
                <v:path arrowok="t"/>
              </v:shape>
            </v:group>
            <v:group style="position:absolute;left:3409;top:2318;width:145;height:282" coordorigin="3409,2318" coordsize="145,282">
              <v:shape style="position:absolute;left:3409;top:2318;width:145;height:282" coordorigin="3409,2318" coordsize="145,282" path="m3409,2599l3554,2318e" filled="false" stroked="true" strokeweight=".292pt" strokecolor="#6d6e71">
                <v:path arrowok="t"/>
              </v:shape>
            </v:group>
            <v:group style="position:absolute;left:3191;top:2678;width:197;height:383" coordorigin="3191,2678" coordsize="197,383">
              <v:shape style="position:absolute;left:3191;top:2678;width:197;height:383" coordorigin="3191,2678" coordsize="197,383" path="m3191,3060l3387,2678e" filled="false" stroked="true" strokeweight=".292pt" strokecolor="#6d6e71">
                <v:path arrowok="t"/>
              </v:shape>
            </v:group>
            <v:group style="position:absolute;left:3428;top:2320;width:144;height:279" coordorigin="3428,2320" coordsize="144,279">
              <v:shape style="position:absolute;left:3428;top:2320;width:144;height:279" coordorigin="3428,2320" coordsize="144,279" path="m3428,2599l3571,2320e" filled="false" stroked="true" strokeweight=".292pt" strokecolor="#6d6e71">
                <v:path arrowok="t"/>
              </v:shape>
            </v:group>
            <v:group style="position:absolute;left:3203;top:2683;width:200;height:390" coordorigin="3203,2683" coordsize="200,390">
              <v:shape style="position:absolute;left:3203;top:2683;width:200;height:390" coordorigin="3203,2683" coordsize="200,390" path="m3203,3073l3403,2683e" filled="false" stroked="true" strokeweight=".292pt" strokecolor="#6d6e71">
                <v:path arrowok="t"/>
              </v:shape>
            </v:group>
            <v:group style="position:absolute;left:3446;top:2323;width:143;height:278" coordorigin="3446,2323" coordsize="143,278">
              <v:shape style="position:absolute;left:3446;top:2323;width:143;height:278" coordorigin="3446,2323" coordsize="143,278" path="m3446,2600l3589,2323e" filled="false" stroked="true" strokeweight=".292pt" strokecolor="#6d6e71">
                <v:path arrowok="t"/>
              </v:shape>
            </v:group>
            <v:group style="position:absolute;left:3216;top:2687;width:205;height:398" coordorigin="3216,2687" coordsize="205,398">
              <v:shape style="position:absolute;left:3216;top:2687;width:205;height:398" coordorigin="3216,2687" coordsize="205,398" path="m3216,3084l3420,2687e" filled="false" stroked="true" strokeweight=".292pt" strokecolor="#6d6e71">
                <v:path arrowok="t"/>
              </v:shape>
            </v:group>
            <v:group style="position:absolute;left:3464;top:2326;width:142;height:276" coordorigin="3464,2326" coordsize="142,276">
              <v:shape style="position:absolute;left:3464;top:2326;width:142;height:276" coordorigin="3464,2326" coordsize="142,276" path="m3464,2602l3606,2326e" filled="false" stroked="true" strokeweight=".292pt" strokecolor="#6d6e71">
                <v:path arrowok="t"/>
              </v:shape>
            </v:group>
            <v:group style="position:absolute;left:3229;top:2689;width:209;height:407" coordorigin="3229,2689" coordsize="209,407">
              <v:shape style="position:absolute;left:3229;top:2689;width:209;height:407" coordorigin="3229,2689" coordsize="209,407" path="m3229,3095l3438,2689e" filled="false" stroked="true" strokeweight=".292pt" strokecolor="#6d6e71">
                <v:path arrowok="t"/>
              </v:shape>
            </v:group>
            <v:group style="position:absolute;left:3482;top:2330;width:141;height:274" coordorigin="3482,2330" coordsize="141,274">
              <v:shape style="position:absolute;left:3482;top:2330;width:141;height:274" coordorigin="3482,2330" coordsize="141,274" path="m3482,2604l3622,2330e" filled="false" stroked="true" strokeweight=".292pt" strokecolor="#6d6e71">
                <v:path arrowok="t"/>
              </v:shape>
            </v:group>
            <v:group style="position:absolute;left:3243;top:2691;width:213;height:415" coordorigin="3243,2691" coordsize="213,415">
              <v:shape style="position:absolute;left:3243;top:2691;width:213;height:415" coordorigin="3243,2691" coordsize="213,415" path="m3243,3106l3456,2691e" filled="false" stroked="true" strokeweight=".292pt" strokecolor="#6d6e71">
                <v:path arrowok="t"/>
              </v:shape>
            </v:group>
            <v:group style="position:absolute;left:3499;top:2335;width:140;height:272" coordorigin="3499,2335" coordsize="140,272">
              <v:shape style="position:absolute;left:3499;top:2335;width:140;height:272" coordorigin="3499,2335" coordsize="140,272" path="m3499,2607l3638,2335e" filled="false" stroked="true" strokeweight=".292pt" strokecolor="#6d6e71">
                <v:path arrowok="t"/>
              </v:shape>
            </v:group>
            <v:group style="position:absolute;left:3256;top:2694;width:217;height:422" coordorigin="3256,2694" coordsize="217,422">
              <v:shape style="position:absolute;left:3256;top:2694;width:217;height:422" coordorigin="3256,2694" coordsize="217,422" path="m3256,3115l3473,2694e" filled="false" stroked="true" strokeweight=".292pt" strokecolor="#6d6e71">
                <v:path arrowok="t"/>
              </v:shape>
            </v:group>
            <v:group style="position:absolute;left:3516;top:2341;width:139;height:270" coordorigin="3516,2341" coordsize="139,270">
              <v:shape style="position:absolute;left:3516;top:2341;width:139;height:270" coordorigin="3516,2341" coordsize="139,270" path="m3516,2610l3654,2341e" filled="false" stroked="true" strokeweight=".292pt" strokecolor="#6d6e71">
                <v:path arrowok="t"/>
              </v:shape>
              <v:shape style="position:absolute;left:3175;top:2452;width:279;height:393" type="#_x0000_t75" stroked="false">
                <v:imagedata r:id="rId47" o:title=""/>
              </v:shape>
            </v:group>
            <v:group style="position:absolute;left:3145;top:2879;width:61;height:70" coordorigin="3145,2879" coordsize="61,70">
              <v:shape style="position:absolute;left:3145;top:2879;width:61;height:70" coordorigin="3145,2879" coordsize="61,70" path="m3186,2879l3168,2879,3160,2883,3148,2895,3145,2904,3145,2926,3148,2934,3160,2946,3167,2949,3184,2949,3190,2947,3200,2940,3201,2938,3171,2938,3167,2936,3161,2929,3159,2922,3159,2906,3161,2900,3167,2893,3172,2891,3202,2891,3201,2890,3193,2882,3186,2879xe" filled="true" fillcolor="#231f20" stroked="false">
                <v:path arrowok="t"/>
                <v:fill type="solid"/>
              </v:shape>
              <v:shape style="position:absolute;left:3145;top:2879;width:61;height:70" coordorigin="3145,2879" coordsize="61,70" path="m3192,2923l3191,2928,3189,2932,3183,2936,3180,2938,3201,2938,3203,2935,3205,2927,3192,2923xe" filled="true" fillcolor="#231f20" stroked="false">
                <v:path arrowok="t"/>
                <v:fill type="solid"/>
              </v:shape>
              <v:shape style="position:absolute;left:3145;top:2879;width:61;height:70" coordorigin="3145,2879" coordsize="61,70" path="m3202,2891l3180,2891,3184,2892,3189,2896,3190,2899,3191,2902,3205,2899,3203,2894,3202,2891xe" filled="true" fillcolor="#231f20" stroked="false">
                <v:path arrowok="t"/>
                <v:fill type="solid"/>
              </v:shape>
            </v:group>
            <v:group style="position:absolute;left:3217;top:2881;width:53;height:68" coordorigin="3217,2881" coordsize="53,68">
              <v:shape style="position:absolute;left:3217;top:2881;width:53;height:68" coordorigin="3217,2881" coordsize="53,68" path="m3268,2881l3217,2881,3217,2948,3270,2948,3270,2937,3231,2937,3231,2918,3266,2918,3266,2907,3231,2907,3231,2892,3268,2892,3268,2881xe" filled="true" fillcolor="#231f20" stroked="false">
                <v:path arrowok="t"/>
                <v:fill type="solid"/>
              </v:shape>
            </v:group>
            <v:group style="position:absolute;left:3282;top:2881;width:55;height:68" coordorigin="3282,2881" coordsize="55,68">
              <v:shape style="position:absolute;left:3282;top:2881;width:55;height:68" coordorigin="3282,2881" coordsize="55,68" path="m3295,2881l3282,2881,3282,2948,3295,2948,3295,2904,3310,2904,3295,2881xe" filled="true" fillcolor="#231f20" stroked="false">
                <v:path arrowok="t"/>
                <v:fill type="solid"/>
              </v:shape>
              <v:shape style="position:absolute;left:3282;top:2881;width:55;height:68" coordorigin="3282,2881" coordsize="55,68" path="m3310,2904l3295,2904,3322,2948,3336,2948,3336,2926,3323,2926,3310,2904xe" filled="true" fillcolor="#231f20" stroked="false">
                <v:path arrowok="t"/>
                <v:fill type="solid"/>
              </v:shape>
              <v:shape style="position:absolute;left:3282;top:2881;width:55;height:68" coordorigin="3282,2881" coordsize="55,68" path="m3336,2881l3323,2881,3323,2926,3336,2926,3336,2881xe" filled="true" fillcolor="#231f20" stroked="false">
                <v:path arrowok="t"/>
                <v:fill type="solid"/>
              </v:shape>
            </v:group>
            <v:group style="position:absolute;left:3346;top:2881;width:55;height:68" coordorigin="3346,2881" coordsize="55,68">
              <v:shape style="position:absolute;left:3346;top:2881;width:55;height:68" coordorigin="3346,2881" coordsize="55,68" path="m3381,2892l3367,2892,3367,2948,3381,2948,3381,2892xe" filled="true" fillcolor="#231f20" stroked="false">
                <v:path arrowok="t"/>
                <v:fill type="solid"/>
              </v:shape>
              <v:shape style="position:absolute;left:3346;top:2881;width:55;height:68" coordorigin="3346,2881" coordsize="55,68" path="m3401,2881l3346,2881,3346,2892,3401,2892,3401,2881xe" filled="true" fillcolor="#231f20" stroked="false">
                <v:path arrowok="t"/>
                <v:fill type="solid"/>
              </v:shape>
            </v:group>
            <v:group style="position:absolute;left:3396;top:2881;width:70;height:68" coordorigin="3396,2881" coordsize="70,68">
              <v:shape style="position:absolute;left:3396;top:2881;width:70;height:68" coordorigin="3396,2881" coordsize="70,68" path="m3438,2881l3423,2881,3396,2948,3411,2948,3416,2933,3459,2933,3454,2921,3421,2921,3430,2896,3444,2896,3438,2881xe" filled="true" fillcolor="#231f20" stroked="false">
                <v:path arrowok="t"/>
                <v:fill type="solid"/>
              </v:shape>
              <v:shape style="position:absolute;left:3396;top:2881;width:70;height:68" coordorigin="3396,2881" coordsize="70,68" path="m3459,2933l3444,2933,3450,2948,3465,2948,3459,2933xe" filled="true" fillcolor="#231f20" stroked="false">
                <v:path arrowok="t"/>
                <v:fill type="solid"/>
              </v:shape>
              <v:shape style="position:absolute;left:3396;top:2881;width:70;height:68" coordorigin="3396,2881" coordsize="70,68" path="m3444,2896l3430,2896,3440,2921,3454,2921,3444,2896xe" filled="true" fillcolor="#231f20" stroked="false">
                <v:path arrowok="t"/>
                <v:fill type="solid"/>
              </v:shape>
            </v:group>
            <v:group style="position:absolute;left:3458;top:2881;width:65;height:68" coordorigin="3458,2881" coordsize="65,68">
              <v:shape style="position:absolute;left:3458;top:2881;width:65;height:68" coordorigin="3458,2881" coordsize="65,68" path="m3474,2881l3458,2881,3483,2948,3498,2948,3504,2931,3491,2931,3474,2881xe" filled="true" fillcolor="#231f20" stroked="false">
                <v:path arrowok="t"/>
                <v:fill type="solid"/>
              </v:shape>
              <v:shape style="position:absolute;left:3458;top:2881;width:65;height:68" coordorigin="3458,2881" coordsize="65,68" path="m3523,2881l3508,2881,3491,2931,3504,2931,3523,2881xe" filled="true" fillcolor="#231f20" stroked="false">
                <v:path arrowok="t"/>
                <v:fill type="solid"/>
              </v:shape>
            </v:group>
            <v:group style="position:absolute;left:3527;top:2879;width:67;height:70" coordorigin="3527,2879" coordsize="67,70">
              <v:shape style="position:absolute;left:3527;top:2879;width:67;height:70" coordorigin="3527,2879" coordsize="67,70" path="m3571,2879l3555,2879,3550,2880,3527,2908,3527,2926,3530,2934,3542,2946,3550,2949,3571,2949,3579,2946,3587,2938,3555,2938,3550,2936,3543,2928,3541,2922,3541,2906,3543,2901,3550,2893,3555,2891,3587,2891,3579,2883,3571,2879xe" filled="true" fillcolor="#231f20" stroked="false">
                <v:path arrowok="t"/>
                <v:fill type="solid"/>
              </v:shape>
              <v:shape style="position:absolute;left:3527;top:2879;width:67;height:70" coordorigin="3527,2879" coordsize="67,70" path="m3587,2891l3566,2891,3571,2893,3578,2901,3579,2906,3579,2922,3578,2928,3571,2936,3566,2938,3587,2938,3591,2934,3594,2926,3594,2903,3591,2895,3587,2891xe" filled="true" fillcolor="#231f20" stroked="false">
                <v:path arrowok="t"/>
                <v:fill type="solid"/>
              </v:shape>
            </v:group>
            <v:group style="position:absolute;left:3601;top:2879;width:57;height:70" coordorigin="3601,2879" coordsize="57,70">
              <v:shape style="position:absolute;left:3601;top:2879;width:57;height:70" coordorigin="3601,2879" coordsize="57,70" path="m3615,2925l3601,2926,3602,2934,3605,2939,3614,2947,3621,2949,3636,2949,3641,2948,3649,2945,3652,2943,3655,2938,3626,2938,3622,2937,3617,2933,3616,2929,3615,2925xe" filled="true" fillcolor="#231f20" stroked="false">
                <v:path arrowok="t"/>
                <v:fill type="solid"/>
              </v:shape>
              <v:shape style="position:absolute;left:3601;top:2879;width:57;height:70" coordorigin="3601,2879" coordsize="57,70" path="m3638,2879l3624,2879,3619,2880,3604,2904,3606,2908,3613,2915,3618,2917,3632,2920,3635,2921,3639,2922,3641,2923,3642,2924,3643,2926,3643,2927,3643,2931,3642,2933,3638,2937,3634,2938,3655,2938,3656,2936,3657,2933,3657,2924,3656,2921,3625,2904,3621,2903,3618,2900,3617,2899,3617,2896,3618,2894,3622,2892,3625,2891,3654,2891,3653,2889,3644,2881,3638,2879xe" filled="true" fillcolor="#231f20" stroked="false">
                <v:path arrowok="t"/>
                <v:fill type="solid"/>
              </v:shape>
              <v:shape style="position:absolute;left:3601;top:2879;width:57;height:70" coordorigin="3601,2879" coordsize="57,70" path="m3654,2891l3633,2891,3636,2892,3640,2895,3641,2897,3641,2901,3655,2900,3655,2894,3654,2891xe" filled="true" fillcolor="#231f20" stroked="false">
                <v:path arrowok="t"/>
                <v:fill type="solid"/>
              </v:shape>
            </v:group>
            <v:group style="position:absolute;left:3355;top:2596;width:498;height:418" coordorigin="3355,2596" coordsize="498,418">
              <v:shape style="position:absolute;left:3355;top:2596;width:498;height:418" coordorigin="3355,2596" coordsize="498,418" path="m3355,2596l3467,2602,3561,2620,3637,2646,3698,2675,3776,2729,3831,2790,3853,2852,3846,2910,3816,2960,3767,2995,3702,3013e" filled="false" stroked="true" strokeweight=".758pt" strokecolor="#231f20">
                <v:path arrowok="t"/>
              </v:shape>
            </v:group>
            <v:group style="position:absolute;left:3402;top:2685;width:427;height:265" coordorigin="3402,2685" coordsize="427,265">
              <v:shape style="position:absolute;left:3402;top:2685;width:427;height:265" coordorigin="3402,2685" coordsize="427,265" path="m3402,2685l3494,2698,3582,2725,3664,2763,3734,2807,3787,2856,3821,2904,3829,2950e" filled="false" stroked="true" strokeweight=".758pt" strokecolor="#231f20">
                <v:path arrowok="t"/>
              </v:shape>
            </v:group>
            <v:group style="position:absolute;left:3694;top:2716;width:53;height:51" coordorigin="3694,2716" coordsize="53,51">
              <v:shape style="position:absolute;left:3694;top:2716;width:53;height:51" coordorigin="3694,2716" coordsize="53,51" path="m3720,2716l3726,2735,3746,2735,3730,2747,3736,2766,3720,2754,3704,2766,3710,2747,3694,2735,3714,2735,3720,2716xe" filled="false" stroked="true" strokeweight=".258pt" strokecolor="#231f20">
                <v:path arrowok="t"/>
              </v:shape>
            </v:group>
            <v:group style="position:absolute;left:3462;top:2974;width:32;height:52" coordorigin="3462,2974" coordsize="32,52">
              <v:shape style="position:absolute;left:3462;top:2974;width:32;height:52" coordorigin="3462,2974" coordsize="32,52" path="m3491,2983l3475,2983,3477,2984,3480,2987,3481,2989,3481,2996,3480,2999,3476,3007,3471,3014,3462,3025,3462,3026,3491,3026,3493,3016,3473,3016,3481,3008,3486,3001,3489,2997,3490,2993,3491,2990,3491,2985,3491,2983xe" filled="true" fillcolor="#231f20" stroked="false">
                <v:path arrowok="t"/>
                <v:fill type="solid"/>
              </v:shape>
              <v:shape style="position:absolute;left:3462;top:2974;width:32;height:52" coordorigin="3462,2974" coordsize="32,52" path="m3494,3011l3492,3011,3491,3013,3491,3014,3490,3015,3489,3015,3488,3016,3473,3016,3493,3016,3494,3011xe" filled="true" fillcolor="#231f20" stroked="false">
                <v:path arrowok="t"/>
                <v:fill type="solid"/>
              </v:shape>
              <v:shape style="position:absolute;left:3462;top:2974;width:32;height:52" coordorigin="3462,2974" coordsize="32,52" path="m3481,2974l3475,2974,3472,2975,3466,2980,3465,2983,3463,2988,3465,2989,3467,2985,3469,2983,3491,2983,3488,2979,3487,2977,3483,2975,3481,2974xe" filled="true" fillcolor="#231f20" stroked="false">
                <v:path arrowok="t"/>
                <v:fill type="solid"/>
              </v:shape>
            </v:group>
            <v:group style="position:absolute;left:3500;top:2974;width:32;height:53" coordorigin="3500,2974" coordsize="32,53">
              <v:shape style="position:absolute;left:3500;top:2974;width:32;height:53" coordorigin="3500,2974" coordsize="32,53" path="m3518,2974l3513,2974,3510,2975,3500,3005,3500,3009,3513,3027,3517,3027,3519,3026,3523,3024,3523,3024,3514,3024,3513,3024,3511,2984,3511,2980,3512,2978,3513,2977,3514,2977,3523,2977,3521,2975,3518,2974xe" filled="true" fillcolor="#231f20" stroked="false">
                <v:path arrowok="t"/>
                <v:fill type="solid"/>
              </v:shape>
              <v:shape style="position:absolute;left:3500;top:2974;width:32;height:53" coordorigin="3500,2974" coordsize="32,53" path="m3523,2977l3516,2977,3517,2977,3519,2979,3519,2981,3520,2984,3520,3009,3520,3019,3519,3021,3517,3024,3517,3024,3523,3024,3531,3005,3531,2995,3530,2990,3527,2982,3526,2979,3523,2977xe" filled="true" fillcolor="#231f20" stroked="false">
                <v:path arrowok="t"/>
                <v:fill type="solid"/>
              </v:shape>
            </v:group>
            <v:group style="position:absolute;left:3538;top:2974;width:27;height:52" coordorigin="3538,2974" coordsize="27,52">
              <v:shape style="position:absolute;left:3538;top:2974;width:27;height:52" coordorigin="3538,2974" coordsize="27,52" path="m3564,3024l3539,3024,3539,3026,3564,3026,3564,3024xe" filled="true" fillcolor="#231f20" stroked="false">
                <v:path arrowok="t"/>
                <v:fill type="solid"/>
              </v:shape>
              <v:shape style="position:absolute;left:3538;top:2974;width:27;height:52" coordorigin="3538,2974" coordsize="27,52" path="m3557,2983l3544,2983,3545,2983,3546,2984,3546,2984,3547,2985,3547,3021,3546,3022,3546,3023,3544,3024,3542,3024,3561,3024,3557,3021,3557,2983xe" filled="true" fillcolor="#231f20" stroked="false">
                <v:path arrowok="t"/>
                <v:fill type="solid"/>
              </v:shape>
              <v:shape style="position:absolute;left:3538;top:2974;width:27;height:52" coordorigin="3538,2974" coordsize="27,52" path="m3557,2974l3556,2974,3538,2983,3539,2984,3541,2983,3542,2983,3557,2983,3557,2974xe" filled="true" fillcolor="#231f20" stroked="false">
                <v:path arrowok="t"/>
                <v:fill type="solid"/>
              </v:shape>
            </v:group>
            <v:group style="position:absolute;left:3573;top:2974;width:32;height:53" coordorigin="3573,2974" coordsize="32,53">
              <v:shape style="position:absolute;left:3573;top:2974;width:32;height:53" coordorigin="3573,2974" coordsize="32,53" path="m3591,2974l3585,2974,3583,2975,3573,3005,3573,3009,3586,3027,3590,3027,3592,3026,3596,3024,3596,3024,3587,3024,3586,3024,3584,2984,3584,2980,3585,2978,3586,2977,3587,2977,3595,2977,3594,2975,3591,2974xe" filled="true" fillcolor="#231f20" stroked="false">
                <v:path arrowok="t"/>
                <v:fill type="solid"/>
              </v:shape>
              <v:shape style="position:absolute;left:3573;top:2974;width:32;height:53" coordorigin="3573,2974" coordsize="32,53" path="m3595,2977l3589,2977,3590,2977,3592,2979,3592,2981,3593,2984,3593,3009,3592,3019,3592,3021,3590,3024,3589,3024,3596,3024,3604,3005,3604,2995,3603,2990,3600,2982,3598,2979,3595,2977xe" filled="true" fillcolor="#231f20" stroked="false">
                <v:path arrowok="t"/>
                <v:fill type="solid"/>
              </v:shape>
            </v:group>
            <v:group style="position:absolute;left:3831;top:2598;width:53;height:50" coordorigin="3831,2598" coordsize="53,50">
              <v:shape style="position:absolute;left:3831;top:2598;width:53;height:50" coordorigin="3831,2598" coordsize="53,50" path="m3857,2598l3863,2617,3883,2617,3867,2629,3873,2648,3857,2637,3841,2648,3847,2629,3831,2617,3851,2617,3857,2598xe" filled="false" stroked="true" strokeweight=".258pt" strokecolor="#231f20">
                <v:path arrowok="t"/>
              </v:shape>
            </v:group>
            <v:group style="position:absolute;left:3758;top:2483;width:53;height:51" coordorigin="3758,2483" coordsize="53,51">
              <v:shape style="position:absolute;left:3758;top:2483;width:53;height:51" coordorigin="3758,2483" coordsize="53,51" path="m3784,2483l3791,2502,3811,2502,3794,2514,3801,2533,3784,2521,3768,2533,3774,2514,3758,2502,3778,2502,3784,2483xe" filled="false" stroked="true" strokeweight=".258pt" strokecolor="#231f20">
                <v:path arrowok="t"/>
              </v:shape>
            </v:group>
            <v:group style="position:absolute;left:3670;top:2547;width:53;height:50" coordorigin="3670,2547" coordsize="53,50">
              <v:shape style="position:absolute;left:3670;top:2547;width:53;height:50" coordorigin="3670,2547" coordsize="53,50" path="m3696,2547l3702,2566,3723,2566,3706,2577,3713,2597,3696,2585,3680,2597,3686,2577,3670,2566,3690,2566,3696,2547xe" filled="false" stroked="true" strokeweight=".258pt" strokecolor="#231f20">
                <v:path arrowok="t"/>
              </v:shape>
            </v:group>
            <v:group style="position:absolute;left:3751;top:2624;width:43;height:41" coordorigin="3751,2624" coordsize="43,41">
              <v:shape style="position:absolute;left:3751;top:2624;width:43;height:41" coordorigin="3751,2624" coordsize="43,41" path="m3772,2624l3777,2640,3793,2640,3780,2649,3785,2665,3772,2655,3759,2665,3764,2649,3751,2640,3767,2640,3772,2624xe" filled="false" stroked="true" strokeweight=".209pt" strokecolor="#231f20">
                <v:path arrowok="t"/>
              </v:shape>
            </v:group>
            <v:group style="position:absolute;left:3621;top:2446;width:213;height:344" coordorigin="3621,2446" coordsize="213,344">
              <v:shape style="position:absolute;left:3621;top:2446;width:213;height:344" coordorigin="3621,2446" coordsize="213,344" path="m3621,2446l3683,2477,3739,2522,3784,2578,3817,2643,3833,2714,3830,2790e" filled="false" stroked="true" strokeweight=".758pt" strokecolor="#231f20">
                <v:path arrowok="t"/>
              </v:shape>
            </v:group>
            <v:group style="position:absolute;left:3322;top:2877;width:489;height:206" coordorigin="3322,2877" coordsize="489,206">
              <v:shape style="position:absolute;left:3322;top:2877;width:489;height:206" coordorigin="3322,2877" coordsize="489,206" path="m3811,2877l3772,2942,3720,2998,3657,3043,3586,3072,3508,3082,3459,3078,3411,3067,3365,3049,3322,3024e" filled="false" stroked="true" strokeweight=".758pt" strokecolor="#231f20">
                <v:path arrowok="t"/>
              </v:shape>
            </v:group>
            <v:group style="position:absolute;left:3067;top:2315;width:879;height:879" coordorigin="3067,2315" coordsize="879,879">
              <v:shape style="position:absolute;left:3067;top:2315;width:879;height:879" coordorigin="3067,2315" coordsize="879,879" path="m3506,2315l3578,2321,3645,2337,3708,2364,3766,2400,3817,2444,3861,2495,3897,2552,3923,2615,3940,2683,3946,2754,3940,2826,3923,2893,3897,2956,3861,3014,3817,3065,3766,3109,3708,3145,3645,3171,3578,3188,3506,3194,3435,3188,3367,3171,3304,3145,3247,3109,3196,3065,3152,3014,3116,2956,3089,2893,3073,2826,3067,2754,3073,2683,3089,2615,3116,2552,3152,2495,3196,2444,3247,2400,3304,2364,3367,2337,3435,2321,3506,2315xe" filled="false" stroked="true" strokeweight=".567pt" strokecolor="#231f20">
                <v:path arrowok="t"/>
              </v:shape>
              <v:shape style="position:absolute;left:3367;top:3037;width:288;height:118" type="#_x0000_t75" stroked="false">
                <v:imagedata r:id="rId48" o:title=""/>
              </v:shape>
            </v:group>
            <w10:wrap type="topAndBottom"/>
          </v:group>
        </w:pict>
      </w:r>
      <w:r>
        <w:rPr/>
        <w:pict>
          <v:group style="position:absolute;margin-left:201.934998pt;margin-top:115.447212pt;width:44.55pt;height:44.55pt;mso-position-horizontal-relative:page;mso-position-vertical-relative:paragraph;z-index:2632;mso-wrap-distance-left:0;mso-wrap-distance-right:0" coordorigin="4039,2309" coordsize="891,891">
            <v:group style="position:absolute;left:4045;top:2315;width:879;height:879" coordorigin="4045,2315" coordsize="879,879">
              <v:shape style="position:absolute;left:4045;top:2315;width:879;height:879" coordorigin="4045,2315" coordsize="879,879" path="m4484,2315l4413,2321,4345,2337,4282,2364,4225,2400,4173,2444,4129,2495,4094,2552,4067,2615,4050,2683,4045,2754,4050,2826,4067,2893,4094,2956,4129,3014,4173,3065,4225,3109,4282,3145,4345,3171,4413,3188,4484,3194,4555,3188,4623,3171,4686,3145,4744,3109,4795,3065,4839,3014,4874,2956,4901,2893,4918,2826,4923,2754,4918,2683,4901,2615,4874,2552,4839,2495,4795,2444,4744,2400,4686,2364,4623,2337,4555,2321,4484,2315xe" filled="true" fillcolor="#d1d3d4" stroked="false">
                <v:path arrowok="t"/>
                <v:fill type="solid"/>
              </v:shape>
            </v:group>
            <v:group style="position:absolute;left:4045;top:2315;width:879;height:879" coordorigin="4045,2315" coordsize="879,879">
              <v:shape style="position:absolute;left:4045;top:2315;width:879;height:879" coordorigin="4045,2315" coordsize="879,879" path="m4484,2315l4555,2321,4623,2337,4686,2364,4744,2400,4795,2444,4839,2495,4874,2552,4901,2615,4918,2683,4923,2754,4918,2826,4901,2893,4874,2956,4839,3014,4795,3065,4744,3109,4686,3145,4623,3171,4555,3188,4484,3194,4413,3188,4345,3171,4282,3145,4225,3109,4173,3065,4129,3014,4094,2956,4067,2893,4050,2826,4045,2754,4050,2683,4067,2615,4094,2552,4129,2495,4173,2444,4225,2400,4282,2364,4345,2337,4413,2321,4484,2315xe" filled="false" stroked="true" strokeweight=".425pt" strokecolor="#231f20">
                <v:path arrowok="t"/>
              </v:shape>
            </v:group>
            <v:group style="position:absolute;left:4248;top:2698;width:220;height:428" coordorigin="4248,2698" coordsize="220,428">
              <v:shape style="position:absolute;left:4248;top:2698;width:220;height:428" coordorigin="4248,2698" coordsize="220,428" path="m4248,3125l4467,2698e" filled="false" stroked="true" strokeweight=".292pt" strokecolor="#6d6e71">
                <v:path arrowok="t"/>
              </v:shape>
            </v:group>
            <v:group style="position:absolute;left:4511;top:2346;width:137;height:267" coordorigin="4511,2346" coordsize="137,267">
              <v:shape style="position:absolute;left:4511;top:2346;width:137;height:267" coordorigin="4511,2346" coordsize="137,267" path="m4511,2613l4648,2346e" filled="false" stroked="true" strokeweight=".292pt" strokecolor="#6d6e71">
                <v:path arrowok="t"/>
              </v:shape>
            </v:group>
            <v:group style="position:absolute;left:4054;top:2458;width:107;height:207" coordorigin="4054,2458" coordsize="107,207">
              <v:shape style="position:absolute;left:4054;top:2458;width:107;height:207" coordorigin="4054,2458" coordsize="107,207" path="m4054,2664l4160,2458e" filled="false" stroked="true" strokeweight=".292pt" strokecolor="#6d6e71">
                <v:path arrowok="t"/>
              </v:shape>
            </v:group>
            <v:group style="position:absolute;left:4046;top:2421;width:151;height:295" coordorigin="4046,2421" coordsize="151,295">
              <v:shape style="position:absolute;left:4046;top:2421;width:151;height:295" coordorigin="4046,2421" coordsize="151,295" path="m4046,2715l4197,2421e" filled="false" stroked="true" strokeweight=".292pt" strokecolor="#6d6e71">
                <v:path arrowok="t"/>
              </v:shape>
            </v:group>
            <v:group style="position:absolute;left:4045;top:2397;width:185;height:359" coordorigin="4045,2397" coordsize="185,359">
              <v:shape style="position:absolute;left:4045;top:2397;width:185;height:359" coordorigin="4045,2397" coordsize="185,359" path="m4045,2755l4229,2397e" filled="false" stroked="true" strokeweight=".292pt" strokecolor="#6d6e71">
                <v:path arrowok="t"/>
              </v:shape>
            </v:group>
            <v:group style="position:absolute;left:4046;top:2378;width:212;height:411" coordorigin="4046,2378" coordsize="212,411">
              <v:shape style="position:absolute;left:4046;top:2378;width:212;height:411" coordorigin="4046,2378" coordsize="212,411" path="m4046,2789l4257,2378e" filled="false" stroked="true" strokeweight=".292pt" strokecolor="#6d6e71">
                <v:path arrowok="t"/>
              </v:shape>
            </v:group>
            <v:group style="position:absolute;left:4049;top:2363;width:234;height:456" coordorigin="4049,2363" coordsize="234,456">
              <v:shape style="position:absolute;left:4049;top:2363;width:234;height:456" coordorigin="4049,2363" coordsize="234,456" path="m4049,2819l4283,2363e" filled="false" stroked="true" strokeweight=".292pt" strokecolor="#6d6e71">
                <v:path arrowok="t"/>
              </v:shape>
            </v:group>
            <v:group style="position:absolute;left:4054;top:2352;width:254;height:495" coordorigin="4054,2352" coordsize="254,495">
              <v:shape style="position:absolute;left:4054;top:2352;width:254;height:495" coordorigin="4054,2352" coordsize="254,495" path="m4054,2846l4308,2352e" filled="false" stroked="true" strokeweight=".292pt" strokecolor="#6d6e71">
                <v:path arrowok="t"/>
              </v:shape>
            </v:group>
            <v:group style="position:absolute;left:4060;top:2342;width:272;height:529" coordorigin="4060,2342" coordsize="272,529">
              <v:shape style="position:absolute;left:4060;top:2342;width:272;height:529" coordorigin="4060,2342" coordsize="272,529" path="m4060,2871l4332,2342e" filled="false" stroked="true" strokeweight=".292pt" strokecolor="#6d6e71">
                <v:path arrowok="t"/>
              </v:shape>
            </v:group>
            <v:group style="position:absolute;left:4067;top:2334;width:288;height:560" coordorigin="4067,2334" coordsize="288,560">
              <v:shape style="position:absolute;left:4067;top:2334;width:288;height:560" coordorigin="4067,2334" coordsize="288,560" path="m4067,2894l4354,2334e" filled="false" stroked="true" strokeweight=".292pt" strokecolor="#6d6e71">
                <v:path arrowok="t"/>
              </v:shape>
            </v:group>
            <v:group style="position:absolute;left:4075;top:2328;width:302;height:587" coordorigin="4075,2328" coordsize="302,587">
              <v:shape style="position:absolute;left:4075;top:2328;width:302;height:587" coordorigin="4075,2328" coordsize="302,587" path="m4075,2915l4376,2328e" filled="false" stroked="true" strokeweight=".292pt" strokecolor="#6d6e71">
                <v:path arrowok="t"/>
              </v:shape>
            </v:group>
            <v:group style="position:absolute;left:4083;top:2323;width:315;height:612" coordorigin="4083,2323" coordsize="315,612">
              <v:shape style="position:absolute;left:4083;top:2323;width:315;height:612" coordorigin="4083,2323" coordsize="315,612" path="m4083,2935l4397,2323e" filled="false" stroked="true" strokeweight=".292pt" strokecolor="#6d6e71">
                <v:path arrowok="t"/>
              </v:shape>
            </v:group>
            <v:group style="position:absolute;left:4092;top:2320;width:326;height:634" coordorigin="4092,2320" coordsize="326,634">
              <v:shape style="position:absolute;left:4092;top:2320;width:326;height:634" coordorigin="4092,2320" coordsize="326,634" path="m4092,2954l4418,2320e" filled="false" stroked="true" strokeweight=".292pt" strokecolor="#6d6e71">
                <v:path arrowok="t"/>
              </v:shape>
            </v:group>
            <v:group style="position:absolute;left:4102;top:2317;width:336;height:655" coordorigin="4102,2317" coordsize="336,655">
              <v:shape style="position:absolute;left:4102;top:2317;width:336;height:655" coordorigin="4102,2317" coordsize="336,655" path="m4102,2972l4438,2317e" filled="false" stroked="true" strokeweight=".292pt" strokecolor="#6d6e71">
                <v:path arrowok="t"/>
              </v:shape>
            </v:group>
            <v:group style="position:absolute;left:4112;top:2316;width:346;height:673" coordorigin="4112,2316" coordsize="346,673">
              <v:shape style="position:absolute;left:4112;top:2316;width:346;height:673" coordorigin="4112,2316" coordsize="346,673" path="m4112,2988l4458,2316e" filled="false" stroked="true" strokeweight=".292pt" strokecolor="#6d6e71">
                <v:path arrowok="t"/>
              </v:shape>
            </v:group>
            <v:group style="position:absolute;left:4123;top:2315;width:354;height:690" coordorigin="4123,2315" coordsize="354,690">
              <v:shape style="position:absolute;left:4123;top:2315;width:354;height:690" coordorigin="4123,2315" coordsize="354,690" path="m4123,3004l4477,2315e" filled="false" stroked="true" strokeweight=".292pt" strokecolor="#6d6e71">
                <v:path arrowok="t"/>
              </v:shape>
            </v:group>
            <v:group style="position:absolute;left:4134;top:2315;width:362;height:705" coordorigin="4134,2315" coordsize="362,705">
              <v:shape style="position:absolute;left:4134;top:2315;width:362;height:705" coordorigin="4134,2315" coordsize="362,705" path="m4134,3019l4495,2315e" filled="false" stroked="true" strokeweight=".292pt" strokecolor="#6d6e71">
                <v:path arrowok="t"/>
              </v:shape>
            </v:group>
            <v:group style="position:absolute;left:4145;top:2653;width:196;height:381" coordorigin="4145,2653" coordsize="196,381">
              <v:shape style="position:absolute;left:4145;top:2653;width:196;height:381" coordorigin="4145,2653" coordsize="196,381" path="m4145,3034l4341,2653e" filled="false" stroked="true" strokeweight=".292pt" strokecolor="#6d6e71">
                <v:path arrowok="t"/>
              </v:shape>
            </v:group>
            <v:group style="position:absolute;left:4369;top:2316;width:145;height:281" coordorigin="4369,2316" coordsize="145,281">
              <v:shape style="position:absolute;left:4369;top:2316;width:145;height:281" coordorigin="4369,2316" coordsize="145,281" path="m4369,2597l4514,2316e" filled="false" stroked="true" strokeweight=".292pt" strokecolor="#6d6e71">
                <v:path arrowok="t"/>
              </v:shape>
            </v:group>
            <v:group style="position:absolute;left:4157;top:2667;width:196;height:381" coordorigin="4157,2667" coordsize="196,381">
              <v:shape style="position:absolute;left:4157;top:2667;width:196;height:381" coordorigin="4157,2667" coordsize="196,381" path="m4157,3047l4352,2667e" filled="false" stroked="true" strokeweight=".292pt" strokecolor="#6d6e71">
                <v:path arrowok="t"/>
              </v:shape>
            </v:group>
            <v:group style="position:absolute;left:4387;top:2318;width:145;height:282" coordorigin="4387,2318" coordsize="145,282">
              <v:shape style="position:absolute;left:4387;top:2318;width:145;height:282" coordorigin="4387,2318" coordsize="145,282" path="m4387,2599l4532,2318e" filled="false" stroked="true" strokeweight=".292pt" strokecolor="#6d6e71">
                <v:path arrowok="t"/>
              </v:shape>
            </v:group>
            <v:group style="position:absolute;left:4169;top:2678;width:197;height:383" coordorigin="4169,2678" coordsize="197,383">
              <v:shape style="position:absolute;left:4169;top:2678;width:197;height:383" coordorigin="4169,2678" coordsize="197,383" path="m4169,3060l4365,2678e" filled="false" stroked="true" strokeweight=".292pt" strokecolor="#6d6e71">
                <v:path arrowok="t"/>
              </v:shape>
            </v:group>
            <v:group style="position:absolute;left:4406;top:2320;width:144;height:279" coordorigin="4406,2320" coordsize="144,279">
              <v:shape style="position:absolute;left:4406;top:2320;width:144;height:279" coordorigin="4406,2320" coordsize="144,279" path="m4406,2599l4549,2320e" filled="false" stroked="true" strokeweight=".292pt" strokecolor="#6d6e71">
                <v:path arrowok="t"/>
              </v:shape>
            </v:group>
            <v:group style="position:absolute;left:4181;top:2683;width:200;height:390" coordorigin="4181,2683" coordsize="200,390">
              <v:shape style="position:absolute;left:4181;top:2683;width:200;height:390" coordorigin="4181,2683" coordsize="200,390" path="m4181,3073l4381,2683e" filled="false" stroked="true" strokeweight=".292pt" strokecolor="#6d6e71">
                <v:path arrowok="t"/>
              </v:shape>
            </v:group>
            <v:group style="position:absolute;left:4424;top:2323;width:143;height:278" coordorigin="4424,2323" coordsize="143,278">
              <v:shape style="position:absolute;left:4424;top:2323;width:143;height:278" coordorigin="4424,2323" coordsize="143,278" path="m4424,2600l4566,2323e" filled="false" stroked="true" strokeweight=".292pt" strokecolor="#6d6e71">
                <v:path arrowok="t"/>
              </v:shape>
            </v:group>
            <v:group style="position:absolute;left:4194;top:2687;width:205;height:398" coordorigin="4194,2687" coordsize="205,398">
              <v:shape style="position:absolute;left:4194;top:2687;width:205;height:398" coordorigin="4194,2687" coordsize="205,398" path="m4194,3084l4398,2687e" filled="false" stroked="true" strokeweight=".292pt" strokecolor="#6d6e71">
                <v:path arrowok="t"/>
              </v:shape>
            </v:group>
            <v:group style="position:absolute;left:4441;top:2326;width:142;height:276" coordorigin="4441,2326" coordsize="142,276">
              <v:shape style="position:absolute;left:4441;top:2326;width:142;height:276" coordorigin="4441,2326" coordsize="142,276" path="m4441,2602l4583,2326e" filled="false" stroked="true" strokeweight=".292pt" strokecolor="#6d6e71">
                <v:path arrowok="t"/>
              </v:shape>
            </v:group>
            <v:group style="position:absolute;left:4207;top:2689;width:209;height:407" coordorigin="4207,2689" coordsize="209,407">
              <v:shape style="position:absolute;left:4207;top:2689;width:209;height:407" coordorigin="4207,2689" coordsize="209,407" path="m4207,3095l4416,2689e" filled="false" stroked="true" strokeweight=".292pt" strokecolor="#6d6e71">
                <v:path arrowok="t"/>
              </v:shape>
            </v:group>
            <v:group style="position:absolute;left:4460;top:2330;width:141;height:274" coordorigin="4460,2330" coordsize="141,274">
              <v:shape style="position:absolute;left:4460;top:2330;width:141;height:274" coordorigin="4460,2330" coordsize="141,274" path="m4460,2604l4600,2330e" filled="false" stroked="true" strokeweight=".292pt" strokecolor="#6d6e71">
                <v:path arrowok="t"/>
              </v:shape>
            </v:group>
            <v:group style="position:absolute;left:4220;top:2691;width:213;height:415" coordorigin="4220,2691" coordsize="213,415">
              <v:shape style="position:absolute;left:4220;top:2691;width:213;height:415" coordorigin="4220,2691" coordsize="213,415" path="m4220,3106l4433,2691e" filled="false" stroked="true" strokeweight=".292pt" strokecolor="#6d6e71">
                <v:path arrowok="t"/>
              </v:shape>
            </v:group>
            <v:group style="position:absolute;left:4476;top:2335;width:140;height:272" coordorigin="4476,2335" coordsize="140,272">
              <v:shape style="position:absolute;left:4476;top:2335;width:140;height:272" coordorigin="4476,2335" coordsize="140,272" path="m4476,2607l4616,2335e" filled="false" stroked="true" strokeweight=".292pt" strokecolor="#6d6e71">
                <v:path arrowok="t"/>
              </v:shape>
            </v:group>
            <v:group style="position:absolute;left:4234;top:2694;width:217;height:422" coordorigin="4234,2694" coordsize="217,422">
              <v:shape style="position:absolute;left:4234;top:2694;width:217;height:422" coordorigin="4234,2694" coordsize="217,422" path="m4234,3115l4451,2694e" filled="false" stroked="true" strokeweight=".292pt" strokecolor="#6d6e71">
                <v:path arrowok="t"/>
              </v:shape>
            </v:group>
            <v:group style="position:absolute;left:4494;top:2341;width:139;height:270" coordorigin="4494,2341" coordsize="139,270">
              <v:shape style="position:absolute;left:4494;top:2341;width:139;height:270" coordorigin="4494,2341" coordsize="139,270" path="m4494,2610l4632,2341e" filled="false" stroked="true" strokeweight=".292pt" strokecolor="#6d6e71">
                <v:path arrowok="t"/>
              </v:shape>
              <v:shape style="position:absolute;left:4153;top:2452;width:279;height:393" type="#_x0000_t75" stroked="false">
                <v:imagedata r:id="rId58" o:title=""/>
              </v:shape>
            </v:group>
            <v:group style="position:absolute;left:4123;top:2879;width:61;height:70" coordorigin="4123,2879" coordsize="61,70">
              <v:shape style="position:absolute;left:4123;top:2879;width:61;height:70" coordorigin="4123,2879" coordsize="61,70" path="m4164,2879l4146,2879,4138,2883,4126,2895,4123,2904,4123,2926,4126,2934,4138,2946,4145,2949,4162,2949,4168,2947,4178,2940,4179,2938,4149,2938,4145,2936,4139,2929,4137,2922,4137,2906,4139,2900,4145,2893,4149,2891,4180,2891,4179,2890,4170,2882,4164,2879xe" filled="true" fillcolor="#231f20" stroked="false">
                <v:path arrowok="t"/>
                <v:fill type="solid"/>
              </v:shape>
              <v:shape style="position:absolute;left:4123;top:2879;width:61;height:70" coordorigin="4123,2879" coordsize="61,70" path="m4170,2923l4168,2928,4166,2932,4161,2936,4158,2938,4179,2938,4181,2935,4183,2927,4170,2923xe" filled="true" fillcolor="#231f20" stroked="false">
                <v:path arrowok="t"/>
                <v:fill type="solid"/>
              </v:shape>
              <v:shape style="position:absolute;left:4123;top:2879;width:61;height:70" coordorigin="4123,2879" coordsize="61,70" path="m4180,2891l4158,2891,4161,2892,4167,2896,4168,2899,4169,2902,4183,2899,4181,2894,4180,2891xe" filled="true" fillcolor="#231f20" stroked="false">
                <v:path arrowok="t"/>
                <v:fill type="solid"/>
              </v:shape>
            </v:group>
            <v:group style="position:absolute;left:4195;top:2881;width:53;height:68" coordorigin="4195,2881" coordsize="53,68">
              <v:shape style="position:absolute;left:4195;top:2881;width:53;height:68" coordorigin="4195,2881" coordsize="53,68" path="m4246,2881l4195,2881,4195,2948,4247,2948,4247,2937,4209,2937,4209,2918,4244,2918,4244,2907,4209,2907,4209,2892,4246,2892,4246,2881xe" filled="true" fillcolor="#231f20" stroked="false">
                <v:path arrowok="t"/>
                <v:fill type="solid"/>
              </v:shape>
            </v:group>
            <v:group style="position:absolute;left:4259;top:2881;width:55;height:68" coordorigin="4259,2881" coordsize="55,68">
              <v:shape style="position:absolute;left:4259;top:2881;width:55;height:68" coordorigin="4259,2881" coordsize="55,68" path="m4273,2881l4259,2881,4259,2948,4272,2948,4272,2904,4288,2904,4273,2881xe" filled="true" fillcolor="#231f20" stroked="false">
                <v:path arrowok="t"/>
                <v:fill type="solid"/>
              </v:shape>
              <v:shape style="position:absolute;left:4259;top:2881;width:55;height:68" coordorigin="4259,2881" coordsize="55,68" path="m4288,2904l4272,2904,4300,2948,4314,2948,4314,2926,4301,2926,4288,2904xe" filled="true" fillcolor="#231f20" stroked="false">
                <v:path arrowok="t"/>
                <v:fill type="solid"/>
              </v:shape>
              <v:shape style="position:absolute;left:4259;top:2881;width:55;height:68" coordorigin="4259,2881" coordsize="55,68" path="m4314,2881l4301,2881,4301,2926,4314,2926,4314,2881xe" filled="true" fillcolor="#231f20" stroked="false">
                <v:path arrowok="t"/>
                <v:fill type="solid"/>
              </v:shape>
            </v:group>
            <v:group style="position:absolute;left:4324;top:2881;width:55;height:68" coordorigin="4324,2881" coordsize="55,68">
              <v:shape style="position:absolute;left:4324;top:2881;width:55;height:68" coordorigin="4324,2881" coordsize="55,68" path="m4358,2892l4345,2892,4345,2948,4358,2948,4358,2892xe" filled="true" fillcolor="#231f20" stroked="false">
                <v:path arrowok="t"/>
                <v:fill type="solid"/>
              </v:shape>
              <v:shape style="position:absolute;left:4324;top:2881;width:55;height:68" coordorigin="4324,2881" coordsize="55,68" path="m4379,2881l4324,2881,4324,2892,4379,2892,4379,2881xe" filled="true" fillcolor="#231f20" stroked="false">
                <v:path arrowok="t"/>
                <v:fill type="solid"/>
              </v:shape>
            </v:group>
            <v:group style="position:absolute;left:4374;top:2881;width:70;height:68" coordorigin="4374,2881" coordsize="70,68">
              <v:shape style="position:absolute;left:4374;top:2881;width:70;height:68" coordorigin="4374,2881" coordsize="70,68" path="m4415,2881l4401,2881,4374,2948,4388,2948,4394,2933,4437,2933,4432,2921,4398,2921,4408,2896,4422,2896,4415,2881xe" filled="true" fillcolor="#231f20" stroked="false">
                <v:path arrowok="t"/>
                <v:fill type="solid"/>
              </v:shape>
              <v:shape style="position:absolute;left:4374;top:2881;width:70;height:68" coordorigin="4374,2881" coordsize="70,68" path="m4437,2933l4422,2933,4428,2948,4443,2948,4437,2933xe" filled="true" fillcolor="#231f20" stroked="false">
                <v:path arrowok="t"/>
                <v:fill type="solid"/>
              </v:shape>
              <v:shape style="position:absolute;left:4374;top:2881;width:70;height:68" coordorigin="4374,2881" coordsize="70,68" path="m4422,2896l4408,2896,4417,2921,4432,2921,4422,2896xe" filled="true" fillcolor="#231f20" stroked="false">
                <v:path arrowok="t"/>
                <v:fill type="solid"/>
              </v:shape>
            </v:group>
            <v:group style="position:absolute;left:4436;top:2881;width:65;height:68" coordorigin="4436,2881" coordsize="65,68">
              <v:shape style="position:absolute;left:4436;top:2881;width:65;height:68" coordorigin="4436,2881" coordsize="65,68" path="m4451,2881l4436,2881,4461,2948,4476,2948,4482,2931,4469,2931,4451,2881xe" filled="true" fillcolor="#231f20" stroked="false">
                <v:path arrowok="t"/>
                <v:fill type="solid"/>
              </v:shape>
              <v:shape style="position:absolute;left:4436;top:2881;width:65;height:68" coordorigin="4436,2881" coordsize="65,68" path="m4500,2881l4486,2881,4469,2931,4482,2931,4500,2881xe" filled="true" fillcolor="#231f20" stroked="false">
                <v:path arrowok="t"/>
                <v:fill type="solid"/>
              </v:shape>
            </v:group>
            <v:group style="position:absolute;left:4505;top:2879;width:67;height:70" coordorigin="4505,2879" coordsize="67,70">
              <v:shape style="position:absolute;left:4505;top:2879;width:67;height:70" coordorigin="4505,2879" coordsize="67,70" path="m4548,2879l4532,2879,4528,2880,4505,2908,4505,2926,4508,2934,4520,2946,4528,2949,4548,2949,4557,2946,4565,2938,4533,2938,4528,2936,4521,2928,4519,2922,4519,2906,4521,2901,4528,2893,4533,2891,4565,2891,4556,2883,4548,2879xe" filled="true" fillcolor="#231f20" stroked="false">
                <v:path arrowok="t"/>
                <v:fill type="solid"/>
              </v:shape>
              <v:shape style="position:absolute;left:4505;top:2879;width:67;height:70" coordorigin="4505,2879" coordsize="67,70" path="m4565,2891l4544,2891,4549,2893,4556,2901,4557,2906,4557,2922,4555,2928,4548,2936,4544,2938,4565,2938,4569,2934,4572,2926,4572,2903,4569,2895,4565,2891xe" filled="true" fillcolor="#231f20" stroked="false">
                <v:path arrowok="t"/>
                <v:fill type="solid"/>
              </v:shape>
            </v:group>
            <v:group style="position:absolute;left:4579;top:2879;width:57;height:70" coordorigin="4579,2879" coordsize="57,70">
              <v:shape style="position:absolute;left:4579;top:2879;width:57;height:70" coordorigin="4579,2879" coordsize="57,70" path="m4593,2925l4579,2926,4580,2934,4583,2939,4592,2947,4599,2949,4614,2949,4619,2948,4627,2945,4630,2943,4633,2938,4603,2938,4600,2937,4595,2933,4593,2929,4593,2925xe" filled="true" fillcolor="#231f20" stroked="false">
                <v:path arrowok="t"/>
                <v:fill type="solid"/>
              </v:shape>
              <v:shape style="position:absolute;left:4579;top:2879;width:57;height:70" coordorigin="4579,2879" coordsize="57,70" path="m4615,2879l4601,2879,4597,2880,4582,2904,4584,2908,4591,2915,4596,2917,4609,2920,4613,2921,4617,2922,4619,2923,4620,2924,4621,2926,4621,2927,4621,2931,4620,2933,4616,2937,4612,2938,4633,2938,4634,2936,4635,2933,4635,2924,4634,2921,4603,2904,4599,2903,4596,2900,4595,2899,4595,2896,4596,2894,4599,2892,4603,2891,4632,2891,4631,2889,4622,2881,4615,2879xe" filled="true" fillcolor="#231f20" stroked="false">
                <v:path arrowok="t"/>
                <v:fill type="solid"/>
              </v:shape>
              <v:shape style="position:absolute;left:4579;top:2879;width:57;height:70" coordorigin="4579,2879" coordsize="57,70" path="m4632,2891l4611,2891,4613,2892,4617,2895,4619,2897,4619,2901,4633,2900,4633,2894,4632,2891xe" filled="true" fillcolor="#231f20" stroked="false">
                <v:path arrowok="t"/>
                <v:fill type="solid"/>
              </v:shape>
            </v:group>
            <v:group style="position:absolute;left:4332;top:2596;width:498;height:418" coordorigin="4332,2596" coordsize="498,418">
              <v:shape style="position:absolute;left:4332;top:2596;width:498;height:418" coordorigin="4332,2596" coordsize="498,418" path="m4332,2596l4445,2602,4539,2620,4615,2646,4675,2675,4754,2729,4808,2790,4830,2852,4824,2910,4794,2960,4745,2995,4680,3013e" filled="false" stroked="true" strokeweight=".758pt" strokecolor="#231f20">
                <v:path arrowok="t"/>
              </v:shape>
            </v:group>
            <v:group style="position:absolute;left:4380;top:2685;width:427;height:265" coordorigin="4380,2685" coordsize="427,265">
              <v:shape style="position:absolute;left:4380;top:2685;width:427;height:265" coordorigin="4380,2685" coordsize="427,265" path="m4380,2685l4471,2698,4560,2725,4641,2763,4711,2807,4765,2856,4799,2904,4807,2950e" filled="false" stroked="true" strokeweight=".758pt" strokecolor="#231f20">
                <v:path arrowok="t"/>
              </v:shape>
            </v:group>
            <v:group style="position:absolute;left:4671;top:2716;width:53;height:51" coordorigin="4671,2716" coordsize="53,51">
              <v:shape style="position:absolute;left:4671;top:2716;width:53;height:51" coordorigin="4671,2716" coordsize="53,51" path="m4698,2716l4704,2735,4724,2735,4708,2747,4714,2766,4698,2754,4681,2766,4688,2747,4671,2735,4692,2735,4698,2716xe" filled="false" stroked="true" strokeweight=".258pt" strokecolor="#231f20">
                <v:path arrowok="t"/>
              </v:shape>
            </v:group>
            <v:group style="position:absolute;left:4440;top:2974;width:32;height:52" coordorigin="4440,2974" coordsize="32,52">
              <v:shape style="position:absolute;left:4440;top:2974;width:32;height:52" coordorigin="4440,2974" coordsize="32,52" path="m4468,2983l4453,2983,4455,2984,4458,2987,4459,2989,4459,2996,4458,2999,4454,3007,4449,3014,4440,3025,4440,3026,4469,3026,4470,3016,4451,3016,4459,3008,4464,3001,4466,2997,4468,2993,4469,2990,4469,2985,4468,2983xe" filled="true" fillcolor="#231f20" stroked="false">
                <v:path arrowok="t"/>
                <v:fill type="solid"/>
              </v:shape>
              <v:shape style="position:absolute;left:4440;top:2974;width:32;height:52" coordorigin="4440,2974" coordsize="32,52" path="m4471,3011l4470,3011,4469,3013,4469,3014,4468,3015,4467,3015,4465,3016,4451,3016,4470,3016,4471,3011xe" filled="true" fillcolor="#231f20" stroked="false">
                <v:path arrowok="t"/>
                <v:fill type="solid"/>
              </v:shape>
              <v:shape style="position:absolute;left:4440;top:2974;width:32;height:52" coordorigin="4440,2974" coordsize="32,52" path="m4458,2974l4453,2974,4449,2975,4444,2980,4442,2983,4441,2988,4442,2989,4444,2985,4447,2983,4468,2983,4466,2979,4465,2977,4461,2975,4458,2974xe" filled="true" fillcolor="#231f20" stroked="false">
                <v:path arrowok="t"/>
                <v:fill type="solid"/>
              </v:shape>
            </v:group>
            <v:group style="position:absolute;left:4478;top:2974;width:32;height:53" coordorigin="4478,2974" coordsize="32,53">
              <v:shape style="position:absolute;left:4478;top:2974;width:32;height:53" coordorigin="4478,2974" coordsize="32,53" path="m4496,2974l4490,2974,4488,2975,4478,3005,4478,3009,4491,3027,4495,3027,4497,3026,4500,3024,4501,3024,4492,3024,4491,3024,4488,2984,4489,2980,4490,2978,4491,2977,4492,2977,4500,2977,4498,2975,4496,2974xe" filled="true" fillcolor="#231f20" stroked="false">
                <v:path arrowok="t"/>
                <v:fill type="solid"/>
              </v:shape>
              <v:shape style="position:absolute;left:4478;top:2974;width:32;height:53" coordorigin="4478,2974" coordsize="32,53" path="m4500,2977l4494,2977,4495,2977,4497,2979,4497,2981,4498,2984,4498,3009,4497,3019,4497,3021,4495,3024,4494,3024,4501,3024,4509,3005,4509,2995,4508,2990,4505,2982,4503,2979,4500,2977xe" filled="true" fillcolor="#231f20" stroked="false">
                <v:path arrowok="t"/>
                <v:fill type="solid"/>
              </v:shape>
            </v:group>
            <v:group style="position:absolute;left:4516;top:2974;width:27;height:52" coordorigin="4516,2974" coordsize="27,52">
              <v:shape style="position:absolute;left:4516;top:2974;width:27;height:52" coordorigin="4516,2974" coordsize="27,52" path="m4542,3024l4517,3024,4517,3026,4542,3026,4542,3024xe" filled="true" fillcolor="#231f20" stroked="false">
                <v:path arrowok="t"/>
                <v:fill type="solid"/>
              </v:shape>
              <v:shape style="position:absolute;left:4516;top:2974;width:27;height:52" coordorigin="4516,2974" coordsize="27,52" path="m4535,2983l4522,2983,4523,2983,4524,2984,4524,2984,4525,2985,4525,3021,4524,3022,4523,3023,4522,3024,4520,3024,4539,3024,4535,3021,4535,2983xe" filled="true" fillcolor="#231f20" stroked="false">
                <v:path arrowok="t"/>
                <v:fill type="solid"/>
              </v:shape>
              <v:shape style="position:absolute;left:4516;top:2974;width:27;height:52" coordorigin="4516,2974" coordsize="27,52" path="m4535,2974l4534,2974,4516,2983,4517,2984,4518,2983,4520,2983,4535,2983,4535,2974xe" filled="true" fillcolor="#231f20" stroked="false">
                <v:path arrowok="t"/>
                <v:fill type="solid"/>
              </v:shape>
            </v:group>
            <v:group style="position:absolute;left:4550;top:2974;width:32;height:53" coordorigin="4550,2974" coordsize="32,53">
              <v:shape style="position:absolute;left:4550;top:2974;width:32;height:53" coordorigin="4550,2974" coordsize="32,53" path="m4569,2974l4563,2974,4561,2975,4550,3005,4551,3009,4564,3027,4568,3027,4570,3026,4573,3024,4574,3024,4565,3024,4564,3024,4561,2984,4562,2980,4563,2978,4564,2977,4565,2977,4573,2977,4571,2975,4569,2974xe" filled="true" fillcolor="#231f20" stroked="false">
                <v:path arrowok="t"/>
                <v:fill type="solid"/>
              </v:shape>
              <v:shape style="position:absolute;left:4550;top:2974;width:32;height:53" coordorigin="4550,2974" coordsize="32,53" path="m4573,2977l4567,2977,4568,2977,4570,2979,4570,2981,4570,2984,4570,3009,4570,3019,4570,3021,4568,3024,4567,3024,4574,3024,4582,3005,4582,2995,4581,2990,4578,2982,4576,2979,4573,2977xe" filled="true" fillcolor="#231f20" stroked="false">
                <v:path arrowok="t"/>
                <v:fill type="solid"/>
              </v:shape>
            </v:group>
            <v:group style="position:absolute;left:4808;top:2598;width:53;height:50" coordorigin="4808,2598" coordsize="53,50">
              <v:shape style="position:absolute;left:4808;top:2598;width:53;height:50" coordorigin="4808,2598" coordsize="53,50" path="m4835,2598l4841,2617,4861,2617,4845,2629,4851,2648,4835,2637,4818,2648,4825,2629,4808,2617,4829,2617,4835,2598xe" filled="false" stroked="true" strokeweight=".258pt" strokecolor="#231f20">
                <v:path arrowok="t"/>
              </v:shape>
            </v:group>
            <v:group style="position:absolute;left:4736;top:2483;width:53;height:51" coordorigin="4736,2483" coordsize="53,51">
              <v:shape style="position:absolute;left:4736;top:2483;width:53;height:51" coordorigin="4736,2483" coordsize="53,51" path="m4762,2483l4768,2502,4789,2502,4772,2514,4778,2533,4762,2521,4746,2533,4752,2514,4736,2502,4756,2502,4762,2483xe" filled="false" stroked="true" strokeweight=".258pt" strokecolor="#231f20">
                <v:path arrowok="t"/>
              </v:shape>
            </v:group>
            <v:group style="position:absolute;left:4648;top:2547;width:53;height:50" coordorigin="4648,2547" coordsize="53,50">
              <v:shape style="position:absolute;left:4648;top:2547;width:53;height:50" coordorigin="4648,2547" coordsize="53,50" path="m4674,2547l4680,2566,4700,2566,4684,2577,4690,2597,4674,2585,4658,2597,4664,2577,4648,2566,4668,2566,4674,2547xe" filled="false" stroked="true" strokeweight=".258pt" strokecolor="#231f20">
                <v:path arrowok="t"/>
              </v:shape>
            </v:group>
            <v:group style="position:absolute;left:4729;top:2624;width:43;height:41" coordorigin="4729,2624" coordsize="43,41">
              <v:shape style="position:absolute;left:4729;top:2624;width:43;height:41" coordorigin="4729,2624" coordsize="43,41" path="m4750,2624l4755,2640,4771,2640,4758,2649,4763,2665,4750,2655,4737,2665,4742,2649,4729,2640,4745,2640,4750,2624xe" filled="false" stroked="true" strokeweight=".209pt" strokecolor="#231f20">
                <v:path arrowok="t"/>
              </v:shape>
            </v:group>
            <v:group style="position:absolute;left:4599;top:2446;width:213;height:344" coordorigin="4599,2446" coordsize="213,344">
              <v:shape style="position:absolute;left:4599;top:2446;width:213;height:344" coordorigin="4599,2446" coordsize="213,344" path="m4599,2446l4661,2477,4716,2522,4762,2578,4794,2643,4811,2714,4808,2790e" filled="false" stroked="true" strokeweight=".758pt" strokecolor="#231f20">
                <v:path arrowok="t"/>
              </v:shape>
            </v:group>
            <v:group style="position:absolute;left:4300;top:2877;width:489;height:206" coordorigin="4300,2877" coordsize="489,206">
              <v:shape style="position:absolute;left:4300;top:2877;width:489;height:206" coordorigin="4300,2877" coordsize="489,206" path="m4788,2877l4750,2942,4698,2998,4635,3043,4564,3072,4486,3082,4437,3078,4389,3067,4343,3049,4300,3024e" filled="false" stroked="true" strokeweight=".758pt" strokecolor="#231f20">
                <v:path arrowok="t"/>
              </v:shape>
            </v:group>
            <v:group style="position:absolute;left:4045;top:2315;width:879;height:879" coordorigin="4045,2315" coordsize="879,879">
              <v:shape style="position:absolute;left:4045;top:2315;width:879;height:879" coordorigin="4045,2315" coordsize="879,879" path="m4484,2315l4555,2321,4623,2337,4686,2364,4744,2400,4795,2444,4839,2495,4874,2552,4901,2615,4918,2683,4923,2754,4918,2826,4901,2893,4874,2956,4839,3014,4795,3065,4744,3109,4686,3145,4623,3171,4555,3188,4484,3194,4413,3188,4345,3171,4282,3145,4225,3109,4173,3065,4129,3014,4094,2956,4067,2893,4050,2826,4045,2754,4050,2683,4067,2615,4094,2552,4129,2495,4173,2444,4225,2400,4282,2364,4345,2337,4413,2321,4484,2315xe" filled="false" stroked="true" strokeweight=".567pt" strokecolor="#231f20">
                <v:path arrowok="t"/>
              </v:shape>
              <v:shape style="position:absolute;left:4345;top:3037;width:288;height:118" type="#_x0000_t75" stroked="false">
                <v:imagedata r:id="rId50" o:title=""/>
              </v:shape>
            </v:group>
            <w10:wrap type="topAndBottom"/>
          </v:group>
        </w:pict>
      </w:r>
      <w:r>
        <w:rPr/>
        <w:pict>
          <v:group style="position:absolute;margin-left:250.824997pt;margin-top:115.447212pt;width:44.55pt;height:44.55pt;mso-position-horizontal-relative:page;mso-position-vertical-relative:paragraph;z-index:2656;mso-wrap-distance-left:0;mso-wrap-distance-right:0" coordorigin="5016,2309" coordsize="891,891">
            <v:group style="position:absolute;left:5022;top:2315;width:879;height:879" coordorigin="5022,2315" coordsize="879,879">
              <v:shape style="position:absolute;left:5022;top:2315;width:879;height:879" coordorigin="5022,2315" coordsize="879,879" path="m5462,2315l5391,2321,5323,2337,5260,2364,5202,2400,5151,2444,5107,2495,5072,2552,5045,2615,5028,2683,5022,2754,5028,2826,5045,2893,5072,2956,5107,3014,5151,3065,5202,3109,5260,3145,5323,3171,5391,3188,5462,3194,5533,3188,5601,3171,5664,3145,5721,3109,5773,3065,5817,3014,5852,2956,5879,2893,5896,2826,5901,2754,5896,2683,5879,2615,5852,2552,5817,2495,5773,2444,5721,2400,5664,2364,5601,2337,5533,2321,5462,2315xe" filled="true" fillcolor="#d1d3d4" stroked="false">
                <v:path arrowok="t"/>
                <v:fill type="solid"/>
              </v:shape>
            </v:group>
            <v:group style="position:absolute;left:5022;top:2315;width:879;height:879" coordorigin="5022,2315" coordsize="879,879">
              <v:shape style="position:absolute;left:5022;top:2315;width:879;height:879" coordorigin="5022,2315" coordsize="879,879" path="m5462,2315l5533,2321,5601,2337,5664,2364,5721,2400,5773,2444,5817,2495,5852,2552,5879,2615,5896,2683,5901,2754,5896,2826,5879,2893,5852,2956,5817,3014,5773,3065,5721,3109,5664,3145,5601,3171,5533,3188,5462,3194,5391,3188,5323,3171,5260,3145,5202,3109,5151,3065,5107,3014,5072,2956,5045,2893,5028,2826,5022,2754,5028,2683,5045,2615,5072,2552,5107,2495,5151,2444,5202,2400,5260,2364,5323,2337,5391,2321,5462,2315xe" filled="false" stroked="true" strokeweight=".425pt" strokecolor="#231f20">
                <v:path arrowok="t"/>
              </v:shape>
            </v:group>
            <v:group style="position:absolute;left:5226;top:2698;width:220;height:428" coordorigin="5226,2698" coordsize="220,428">
              <v:shape style="position:absolute;left:5226;top:2698;width:220;height:428" coordorigin="5226,2698" coordsize="220,428" path="m5226,3125l5445,2698e" filled="false" stroked="true" strokeweight=".292pt" strokecolor="#6d6e71">
                <v:path arrowok="t"/>
              </v:shape>
            </v:group>
            <v:group style="position:absolute;left:5489;top:2346;width:137;height:267" coordorigin="5489,2346" coordsize="137,267">
              <v:shape style="position:absolute;left:5489;top:2346;width:137;height:267" coordorigin="5489,2346" coordsize="137,267" path="m5489,2613l5626,2346e" filled="false" stroked="true" strokeweight=".292pt" strokecolor="#6d6e71">
                <v:path arrowok="t"/>
              </v:shape>
            </v:group>
            <v:group style="position:absolute;left:5032;top:2458;width:107;height:207" coordorigin="5032,2458" coordsize="107,207">
              <v:shape style="position:absolute;left:5032;top:2458;width:107;height:207" coordorigin="5032,2458" coordsize="107,207" path="m5032,2664l5138,2458e" filled="false" stroked="true" strokeweight=".292pt" strokecolor="#6d6e71">
                <v:path arrowok="t"/>
              </v:shape>
            </v:group>
            <v:group style="position:absolute;left:5024;top:2421;width:151;height:295" coordorigin="5024,2421" coordsize="151,295">
              <v:shape style="position:absolute;left:5024;top:2421;width:151;height:295" coordorigin="5024,2421" coordsize="151,295" path="m5024,2715l5175,2421e" filled="false" stroked="true" strokeweight=".292pt" strokecolor="#6d6e71">
                <v:path arrowok="t"/>
              </v:shape>
            </v:group>
            <v:group style="position:absolute;left:5023;top:2397;width:185;height:359" coordorigin="5023,2397" coordsize="185,359">
              <v:shape style="position:absolute;left:5023;top:2397;width:185;height:359" coordorigin="5023,2397" coordsize="185,359" path="m5023,2755l5207,2397e" filled="false" stroked="true" strokeweight=".292pt" strokecolor="#6d6e71">
                <v:path arrowok="t"/>
              </v:shape>
            </v:group>
            <v:group style="position:absolute;left:5024;top:2378;width:212;height:411" coordorigin="5024,2378" coordsize="212,411">
              <v:shape style="position:absolute;left:5024;top:2378;width:212;height:411" coordorigin="5024,2378" coordsize="212,411" path="m5024,2789l5235,2378e" filled="false" stroked="true" strokeweight=".292pt" strokecolor="#6d6e71">
                <v:path arrowok="t"/>
              </v:shape>
            </v:group>
            <v:group style="position:absolute;left:5027;top:2363;width:234;height:456" coordorigin="5027,2363" coordsize="234,456">
              <v:shape style="position:absolute;left:5027;top:2363;width:234;height:456" coordorigin="5027,2363" coordsize="234,456" path="m5027,2819l5261,2363e" filled="false" stroked="true" strokeweight=".292pt" strokecolor="#6d6e71">
                <v:path arrowok="t"/>
              </v:shape>
            </v:group>
            <v:group style="position:absolute;left:5032;top:2352;width:254;height:495" coordorigin="5032,2352" coordsize="254,495">
              <v:shape style="position:absolute;left:5032;top:2352;width:254;height:495" coordorigin="5032,2352" coordsize="254,495" path="m5032,2846l5286,2352e" filled="false" stroked="true" strokeweight=".292pt" strokecolor="#6d6e71">
                <v:path arrowok="t"/>
              </v:shape>
            </v:group>
            <v:group style="position:absolute;left:5038;top:2342;width:272;height:529" coordorigin="5038,2342" coordsize="272,529">
              <v:shape style="position:absolute;left:5038;top:2342;width:272;height:529" coordorigin="5038,2342" coordsize="272,529" path="m5038,2871l5310,2342e" filled="false" stroked="true" strokeweight=".292pt" strokecolor="#6d6e71">
                <v:path arrowok="t"/>
              </v:shape>
            </v:group>
            <v:group style="position:absolute;left:5045;top:2334;width:288;height:560" coordorigin="5045,2334" coordsize="288,560">
              <v:shape style="position:absolute;left:5045;top:2334;width:288;height:560" coordorigin="5045,2334" coordsize="288,560" path="m5045,2894l5332,2334e" filled="false" stroked="true" strokeweight=".292pt" strokecolor="#6d6e71">
                <v:path arrowok="t"/>
              </v:shape>
            </v:group>
            <v:group style="position:absolute;left:5053;top:2328;width:302;height:587" coordorigin="5053,2328" coordsize="302,587">
              <v:shape style="position:absolute;left:5053;top:2328;width:302;height:587" coordorigin="5053,2328" coordsize="302,587" path="m5053,2915l5354,2328e" filled="false" stroked="true" strokeweight=".292pt" strokecolor="#6d6e71">
                <v:path arrowok="t"/>
              </v:shape>
            </v:group>
            <v:group style="position:absolute;left:5061;top:2323;width:315;height:612" coordorigin="5061,2323" coordsize="315,612">
              <v:shape style="position:absolute;left:5061;top:2323;width:315;height:612" coordorigin="5061,2323" coordsize="315,612" path="m5061,2935l5375,2323e" filled="false" stroked="true" strokeweight=".292pt" strokecolor="#6d6e71">
                <v:path arrowok="t"/>
              </v:shape>
            </v:group>
            <v:group style="position:absolute;left:5070;top:2320;width:326;height:634" coordorigin="5070,2320" coordsize="326,634">
              <v:shape style="position:absolute;left:5070;top:2320;width:326;height:634" coordorigin="5070,2320" coordsize="326,634" path="m5070,2954l5396,2320e" filled="false" stroked="true" strokeweight=".292pt" strokecolor="#6d6e71">
                <v:path arrowok="t"/>
              </v:shape>
            </v:group>
            <v:group style="position:absolute;left:5080;top:2317;width:336;height:655" coordorigin="5080,2317" coordsize="336,655">
              <v:shape style="position:absolute;left:5080;top:2317;width:336;height:655" coordorigin="5080,2317" coordsize="336,655" path="m5080,2972l5416,2317e" filled="false" stroked="true" strokeweight=".292pt" strokecolor="#6d6e71">
                <v:path arrowok="t"/>
              </v:shape>
            </v:group>
            <v:group style="position:absolute;left:5090;top:2316;width:346;height:673" coordorigin="5090,2316" coordsize="346,673">
              <v:shape style="position:absolute;left:5090;top:2316;width:346;height:673" coordorigin="5090,2316" coordsize="346,673" path="m5090,2988l5435,2316e" filled="false" stroked="true" strokeweight=".292pt" strokecolor="#6d6e71">
                <v:path arrowok="t"/>
              </v:shape>
            </v:group>
            <v:group style="position:absolute;left:5101;top:2315;width:354;height:690" coordorigin="5101,2315" coordsize="354,690">
              <v:shape style="position:absolute;left:5101;top:2315;width:354;height:690" coordorigin="5101,2315" coordsize="354,690" path="m5101,3004l5455,2315e" filled="false" stroked="true" strokeweight=".292pt" strokecolor="#6d6e71">
                <v:path arrowok="t"/>
              </v:shape>
            </v:group>
            <v:group style="position:absolute;left:5111;top:2315;width:362;height:705" coordorigin="5111,2315" coordsize="362,705">
              <v:shape style="position:absolute;left:5111;top:2315;width:362;height:705" coordorigin="5111,2315" coordsize="362,705" path="m5111,3019l5473,2315e" filled="false" stroked="true" strokeweight=".292pt" strokecolor="#6d6e71">
                <v:path arrowok="t"/>
              </v:shape>
            </v:group>
            <v:group style="position:absolute;left:5123;top:2653;width:196;height:381" coordorigin="5123,2653" coordsize="196,381">
              <v:shape style="position:absolute;left:5123;top:2653;width:196;height:381" coordorigin="5123,2653" coordsize="196,381" path="m5123,3034l5318,2653e" filled="false" stroked="true" strokeweight=".292pt" strokecolor="#6d6e71">
                <v:path arrowok="t"/>
              </v:shape>
            </v:group>
            <v:group style="position:absolute;left:5347;top:2316;width:145;height:281" coordorigin="5347,2316" coordsize="145,281">
              <v:shape style="position:absolute;left:5347;top:2316;width:145;height:281" coordorigin="5347,2316" coordsize="145,281" path="m5347,2597l5491,2316e" filled="false" stroked="true" strokeweight=".292pt" strokecolor="#6d6e71">
                <v:path arrowok="t"/>
              </v:shape>
            </v:group>
            <v:group style="position:absolute;left:5135;top:2667;width:196;height:381" coordorigin="5135,2667" coordsize="196,381">
              <v:shape style="position:absolute;left:5135;top:2667;width:196;height:381" coordorigin="5135,2667" coordsize="196,381" path="m5135,3047l5330,2667e" filled="false" stroked="true" strokeweight=".292pt" strokecolor="#6d6e71">
                <v:path arrowok="t"/>
              </v:shape>
            </v:group>
            <v:group style="position:absolute;left:5365;top:2318;width:145;height:282" coordorigin="5365,2318" coordsize="145,282">
              <v:shape style="position:absolute;left:5365;top:2318;width:145;height:282" coordorigin="5365,2318" coordsize="145,282" path="m5365,2599l5509,2318e" filled="false" stroked="true" strokeweight=".292pt" strokecolor="#6d6e71">
                <v:path arrowok="t"/>
              </v:shape>
            </v:group>
            <v:group style="position:absolute;left:5147;top:2678;width:197;height:383" coordorigin="5147,2678" coordsize="197,383">
              <v:shape style="position:absolute;left:5147;top:2678;width:197;height:383" coordorigin="5147,2678" coordsize="197,383" path="m5147,3060l5343,2678e" filled="false" stroked="true" strokeweight=".292pt" strokecolor="#6d6e71">
                <v:path arrowok="t"/>
              </v:shape>
            </v:group>
            <v:group style="position:absolute;left:5384;top:2320;width:144;height:279" coordorigin="5384,2320" coordsize="144,279">
              <v:shape style="position:absolute;left:5384;top:2320;width:144;height:279" coordorigin="5384,2320" coordsize="144,279" path="m5384,2599l5527,2320e" filled="false" stroked="true" strokeweight=".292pt" strokecolor="#6d6e71">
                <v:path arrowok="t"/>
              </v:shape>
            </v:group>
            <v:group style="position:absolute;left:5159;top:2683;width:200;height:390" coordorigin="5159,2683" coordsize="200,390">
              <v:shape style="position:absolute;left:5159;top:2683;width:200;height:390" coordorigin="5159,2683" coordsize="200,390" path="m5159,3073l5359,2683e" filled="false" stroked="true" strokeweight=".292pt" strokecolor="#6d6e71">
                <v:path arrowok="t"/>
              </v:shape>
            </v:group>
            <v:group style="position:absolute;left:5402;top:2323;width:143;height:278" coordorigin="5402,2323" coordsize="143,278">
              <v:shape style="position:absolute;left:5402;top:2323;width:143;height:278" coordorigin="5402,2323" coordsize="143,278" path="m5402,2600l5544,2323e" filled="false" stroked="true" strokeweight=".292pt" strokecolor="#6d6e71">
                <v:path arrowok="t"/>
              </v:shape>
            </v:group>
            <v:group style="position:absolute;left:5172;top:2687;width:205;height:398" coordorigin="5172,2687" coordsize="205,398">
              <v:shape style="position:absolute;left:5172;top:2687;width:205;height:398" coordorigin="5172,2687" coordsize="205,398" path="m5172,3084l5376,2687e" filled="false" stroked="true" strokeweight=".292pt" strokecolor="#6d6e71">
                <v:path arrowok="t"/>
              </v:shape>
            </v:group>
            <v:group style="position:absolute;left:5419;top:2326;width:142;height:276" coordorigin="5419,2326" coordsize="142,276">
              <v:shape style="position:absolute;left:5419;top:2326;width:142;height:276" coordorigin="5419,2326" coordsize="142,276" path="m5419,2602l5561,2326e" filled="false" stroked="true" strokeweight=".292pt" strokecolor="#6d6e71">
                <v:path arrowok="t"/>
              </v:shape>
            </v:group>
            <v:group style="position:absolute;left:5185;top:2689;width:209;height:407" coordorigin="5185,2689" coordsize="209,407">
              <v:shape style="position:absolute;left:5185;top:2689;width:209;height:407" coordorigin="5185,2689" coordsize="209,407" path="m5185,3095l5394,2689e" filled="false" stroked="true" strokeweight=".292pt" strokecolor="#6d6e71">
                <v:path arrowok="t"/>
              </v:shape>
            </v:group>
            <v:group style="position:absolute;left:5438;top:2330;width:141;height:274" coordorigin="5438,2330" coordsize="141,274">
              <v:shape style="position:absolute;left:5438;top:2330;width:141;height:274" coordorigin="5438,2330" coordsize="141,274" path="m5438,2604l5578,2330e" filled="false" stroked="true" strokeweight=".292pt" strokecolor="#6d6e71">
                <v:path arrowok="t"/>
              </v:shape>
            </v:group>
            <v:group style="position:absolute;left:5198;top:2691;width:213;height:415" coordorigin="5198,2691" coordsize="213,415">
              <v:shape style="position:absolute;left:5198;top:2691;width:213;height:415" coordorigin="5198,2691" coordsize="213,415" path="m5198,3106l5411,2691e" filled="false" stroked="true" strokeweight=".292pt" strokecolor="#6d6e71">
                <v:path arrowok="t"/>
              </v:shape>
            </v:group>
            <v:group style="position:absolute;left:5454;top:2335;width:140;height:272" coordorigin="5454,2335" coordsize="140,272">
              <v:shape style="position:absolute;left:5454;top:2335;width:140;height:272" coordorigin="5454,2335" coordsize="140,272" path="m5454,2607l5594,2335e" filled="false" stroked="true" strokeweight=".292pt" strokecolor="#6d6e71">
                <v:path arrowok="t"/>
              </v:shape>
            </v:group>
            <v:group style="position:absolute;left:5212;top:2694;width:217;height:422" coordorigin="5212,2694" coordsize="217,422">
              <v:shape style="position:absolute;left:5212;top:2694;width:217;height:422" coordorigin="5212,2694" coordsize="217,422" path="m5212,3115l5428,2694e" filled="false" stroked="true" strokeweight=".292pt" strokecolor="#6d6e71">
                <v:path arrowok="t"/>
              </v:shape>
            </v:group>
            <v:group style="position:absolute;left:5471;top:2341;width:139;height:270" coordorigin="5471,2341" coordsize="139,270">
              <v:shape style="position:absolute;left:5471;top:2341;width:139;height:270" coordorigin="5471,2341" coordsize="139,270" path="m5471,2610l5610,2341e" filled="false" stroked="true" strokeweight=".292pt" strokecolor="#6d6e71">
                <v:path arrowok="t"/>
              </v:shape>
              <v:shape style="position:absolute;left:5131;top:2452;width:279;height:393" type="#_x0000_t75" stroked="false">
                <v:imagedata r:id="rId59" o:title=""/>
              </v:shape>
            </v:group>
            <v:group style="position:absolute;left:5101;top:2879;width:61;height:70" coordorigin="5101,2879" coordsize="61,70">
              <v:shape style="position:absolute;left:5101;top:2879;width:61;height:70" coordorigin="5101,2879" coordsize="61,70" path="m5141,2879l5123,2879,5116,2883,5104,2895,5101,2904,5101,2926,5104,2934,5115,2946,5123,2949,5140,2949,5146,2947,5155,2940,5157,2938,5127,2938,5123,2936,5117,2929,5115,2922,5115,2906,5117,2900,5123,2893,5127,2891,5158,2891,5157,2890,5148,2882,5141,2879xe" filled="true" fillcolor="#231f20" stroked="false">
                <v:path arrowok="t"/>
                <v:fill type="solid"/>
              </v:shape>
              <v:shape style="position:absolute;left:5101;top:2879;width:61;height:70" coordorigin="5101,2879" coordsize="61,70" path="m5147,2923l5146,2928,5144,2932,5139,2936,5136,2938,5157,2938,5159,2935,5161,2927,5147,2923xe" filled="true" fillcolor="#231f20" stroked="false">
                <v:path arrowok="t"/>
                <v:fill type="solid"/>
              </v:shape>
              <v:shape style="position:absolute;left:5101;top:2879;width:61;height:70" coordorigin="5101,2879" coordsize="61,70" path="m5158,2891l5136,2891,5139,2892,5144,2896,5146,2899,5147,2902,5161,2899,5159,2894,5158,2891xe" filled="true" fillcolor="#231f20" stroked="false">
                <v:path arrowok="t"/>
                <v:fill type="solid"/>
              </v:shape>
            </v:group>
            <v:group style="position:absolute;left:5173;top:2881;width:53;height:68" coordorigin="5173,2881" coordsize="53,68">
              <v:shape style="position:absolute;left:5173;top:2881;width:53;height:68" coordorigin="5173,2881" coordsize="53,68" path="m5224,2881l5173,2881,5173,2948,5225,2948,5225,2937,5187,2937,5187,2918,5221,2918,5221,2907,5187,2907,5187,2892,5224,2892,5224,2881xe" filled="true" fillcolor="#231f20" stroked="false">
                <v:path arrowok="t"/>
                <v:fill type="solid"/>
              </v:shape>
            </v:group>
            <v:group style="position:absolute;left:5237;top:2881;width:55;height:68" coordorigin="5237,2881" coordsize="55,68">
              <v:shape style="position:absolute;left:5237;top:2881;width:55;height:68" coordorigin="5237,2881" coordsize="55,68" path="m5251,2881l5237,2881,5237,2948,5250,2948,5250,2904,5266,2904,5251,2881xe" filled="true" fillcolor="#231f20" stroked="false">
                <v:path arrowok="t"/>
                <v:fill type="solid"/>
              </v:shape>
              <v:shape style="position:absolute;left:5237;top:2881;width:55;height:68" coordorigin="5237,2881" coordsize="55,68" path="m5266,2904l5250,2904,5278,2948,5292,2948,5292,2926,5279,2926,5266,2904xe" filled="true" fillcolor="#231f20" stroked="false">
                <v:path arrowok="t"/>
                <v:fill type="solid"/>
              </v:shape>
              <v:shape style="position:absolute;left:5237;top:2881;width:55;height:68" coordorigin="5237,2881" coordsize="55,68" path="m5292,2881l5279,2881,5279,2926,5292,2926,5292,2881xe" filled="true" fillcolor="#231f20" stroked="false">
                <v:path arrowok="t"/>
                <v:fill type="solid"/>
              </v:shape>
            </v:group>
            <v:group style="position:absolute;left:5302;top:2881;width:55;height:68" coordorigin="5302,2881" coordsize="55,68">
              <v:shape style="position:absolute;left:5302;top:2881;width:55;height:68" coordorigin="5302,2881" coordsize="55,68" path="m5336,2892l5322,2892,5322,2948,5336,2948,5336,2892xe" filled="true" fillcolor="#231f20" stroked="false">
                <v:path arrowok="t"/>
                <v:fill type="solid"/>
              </v:shape>
              <v:shape style="position:absolute;left:5302;top:2881;width:55;height:68" coordorigin="5302,2881" coordsize="55,68" path="m5357,2881l5302,2881,5302,2892,5357,2892,5357,2881xe" filled="true" fillcolor="#231f20" stroked="false">
                <v:path arrowok="t"/>
                <v:fill type="solid"/>
              </v:shape>
            </v:group>
            <v:group style="position:absolute;left:5352;top:2881;width:70;height:68" coordorigin="5352,2881" coordsize="70,68">
              <v:shape style="position:absolute;left:5352;top:2881;width:70;height:68" coordorigin="5352,2881" coordsize="70,68" path="m5393,2881l5378,2881,5352,2948,5366,2948,5372,2933,5415,2933,5410,2921,5376,2921,5386,2896,5400,2896,5393,2881xe" filled="true" fillcolor="#231f20" stroked="false">
                <v:path arrowok="t"/>
                <v:fill type="solid"/>
              </v:shape>
              <v:shape style="position:absolute;left:5352;top:2881;width:70;height:68" coordorigin="5352,2881" coordsize="70,68" path="m5415,2933l5400,2933,5406,2948,5421,2948,5415,2933xe" filled="true" fillcolor="#231f20" stroked="false">
                <v:path arrowok="t"/>
                <v:fill type="solid"/>
              </v:shape>
              <v:shape style="position:absolute;left:5352;top:2881;width:70;height:68" coordorigin="5352,2881" coordsize="70,68" path="m5400,2896l5386,2896,5395,2921,5410,2921,5400,2896xe" filled="true" fillcolor="#231f20" stroked="false">
                <v:path arrowok="t"/>
                <v:fill type="solid"/>
              </v:shape>
            </v:group>
            <v:group style="position:absolute;left:5414;top:2881;width:65;height:68" coordorigin="5414,2881" coordsize="65,68">
              <v:shape style="position:absolute;left:5414;top:2881;width:65;height:68" coordorigin="5414,2881" coordsize="65,68" path="m5429,2881l5414,2881,5439,2948,5454,2948,5460,2931,5447,2931,5429,2881xe" filled="true" fillcolor="#231f20" stroked="false">
                <v:path arrowok="t"/>
                <v:fill type="solid"/>
              </v:shape>
              <v:shape style="position:absolute;left:5414;top:2881;width:65;height:68" coordorigin="5414,2881" coordsize="65,68" path="m5478,2881l5463,2881,5447,2931,5460,2931,5478,2881xe" filled="true" fillcolor="#231f20" stroked="false">
                <v:path arrowok="t"/>
                <v:fill type="solid"/>
              </v:shape>
            </v:group>
            <v:group style="position:absolute;left:5483;top:2879;width:67;height:70" coordorigin="5483,2879" coordsize="67,70">
              <v:shape style="position:absolute;left:5483;top:2879;width:67;height:70" coordorigin="5483,2879" coordsize="67,70" path="m5526,2879l5510,2879,5505,2880,5483,2908,5483,2926,5486,2934,5498,2946,5506,2949,5526,2949,5534,2946,5543,2938,5510,2938,5506,2936,5499,2928,5497,2922,5497,2906,5499,2901,5506,2893,5510,2891,5543,2891,5534,2883,5526,2879xe" filled="true" fillcolor="#231f20" stroked="false">
                <v:path arrowok="t"/>
                <v:fill type="solid"/>
              </v:shape>
              <v:shape style="position:absolute;left:5483;top:2879;width:67;height:70" coordorigin="5483,2879" coordsize="67,70" path="m5543,2891l5522,2891,5526,2893,5533,2901,5535,2906,5535,2922,5533,2928,5526,2936,5522,2938,5543,2938,5546,2934,5549,2926,5549,2903,5546,2895,5543,2891xe" filled="true" fillcolor="#231f20" stroked="false">
                <v:path arrowok="t"/>
                <v:fill type="solid"/>
              </v:shape>
            </v:group>
            <v:group style="position:absolute;left:5557;top:2879;width:57;height:70" coordorigin="5557,2879" coordsize="57,70">
              <v:shape style="position:absolute;left:5557;top:2879;width:57;height:70" coordorigin="5557,2879" coordsize="57,70" path="m5570,2925l5557,2926,5558,2934,5561,2939,5570,2947,5577,2949,5591,2949,5596,2948,5604,2945,5607,2943,5611,2938,5581,2938,5578,2937,5573,2933,5571,2929,5570,2925xe" filled="true" fillcolor="#231f20" stroked="false">
                <v:path arrowok="t"/>
                <v:fill type="solid"/>
              </v:shape>
              <v:shape style="position:absolute;left:5557;top:2879;width:57;height:70" coordorigin="5557,2879" coordsize="57,70" path="m5593,2879l5579,2879,5575,2880,5559,2904,5561,2908,5569,2915,5574,2917,5587,2920,5591,2921,5595,2922,5597,2923,5598,2924,5599,2926,5599,2927,5599,2931,5598,2933,5593,2937,5590,2938,5611,2938,5612,2936,5613,2933,5613,2924,5612,2921,5581,2904,5576,2903,5573,2900,5573,2899,5573,2896,5573,2894,5577,2892,5580,2891,5609,2891,5608,2889,5600,2881,5593,2879xe" filled="true" fillcolor="#231f20" stroked="false">
                <v:path arrowok="t"/>
                <v:fill type="solid"/>
              </v:shape>
              <v:shape style="position:absolute;left:5557;top:2879;width:57;height:70" coordorigin="5557,2879" coordsize="57,70" path="m5609,2891l5588,2891,5591,2892,5595,2895,5596,2897,5597,2901,5611,2900,5611,2894,5609,2891xe" filled="true" fillcolor="#231f20" stroked="false">
                <v:path arrowok="t"/>
                <v:fill type="solid"/>
              </v:shape>
            </v:group>
            <v:group style="position:absolute;left:5310;top:2596;width:498;height:418" coordorigin="5310,2596" coordsize="498,418">
              <v:shape style="position:absolute;left:5310;top:2596;width:498;height:418" coordorigin="5310,2596" coordsize="498,418" path="m5310,2596l5423,2602,5517,2620,5593,2646,5653,2675,5732,2729,5786,2790,5808,2852,5802,2910,5772,2960,5722,2995,5658,3013e" filled="false" stroked="true" strokeweight=".758pt" strokecolor="#231f20">
                <v:path arrowok="t"/>
              </v:shape>
            </v:group>
            <v:group style="position:absolute;left:5358;top:2685;width:427;height:265" coordorigin="5358,2685" coordsize="427,265">
              <v:shape style="position:absolute;left:5358;top:2685;width:427;height:265" coordorigin="5358,2685" coordsize="427,265" path="m5358,2685l5449,2698,5538,2725,5619,2763,5689,2807,5743,2856,5777,2904,5785,2950e" filled="false" stroked="true" strokeweight=".758pt" strokecolor="#231f20">
                <v:path arrowok="t"/>
              </v:shape>
            </v:group>
            <v:group style="position:absolute;left:5649;top:2716;width:53;height:51" coordorigin="5649,2716" coordsize="53,51">
              <v:shape style="position:absolute;left:5649;top:2716;width:53;height:51" coordorigin="5649,2716" coordsize="53,51" path="m5676,2716l5682,2735,5702,2735,5686,2747,5692,2766,5676,2754,5659,2766,5666,2747,5649,2735,5669,2735,5676,2716xe" filled="false" stroked="true" strokeweight=".258pt" strokecolor="#231f20">
                <v:path arrowok="t"/>
              </v:shape>
            </v:group>
            <v:group style="position:absolute;left:5418;top:2974;width:32;height:52" coordorigin="5418,2974" coordsize="32,52">
              <v:shape style="position:absolute;left:5418;top:2974;width:32;height:52" coordorigin="5418,2974" coordsize="32,52" path="m5446,2983l5431,2983,5433,2984,5436,2987,5437,2989,5437,2996,5436,2999,5432,3007,5427,3014,5418,3025,5418,3026,5446,3026,5448,3016,5429,3016,5437,3008,5442,3001,5444,2997,5446,2993,5447,2990,5447,2985,5446,2983xe" filled="true" fillcolor="#231f20" stroked="false">
                <v:path arrowok="t"/>
                <v:fill type="solid"/>
              </v:shape>
              <v:shape style="position:absolute;left:5418;top:2974;width:32;height:52" coordorigin="5418,2974" coordsize="32,52" path="m5449,3011l5448,3011,5447,3013,5446,3014,5445,3015,5445,3015,5443,3016,5429,3016,5448,3016,5449,3011xe" filled="true" fillcolor="#231f20" stroked="false">
                <v:path arrowok="t"/>
                <v:fill type="solid"/>
              </v:shape>
              <v:shape style="position:absolute;left:5418;top:2974;width:32;height:52" coordorigin="5418,2974" coordsize="32,52" path="m5436,2974l5430,2974,5427,2975,5422,2980,5420,2983,5419,2988,5420,2989,5422,2985,5425,2983,5446,2983,5444,2979,5442,2977,5438,2975,5436,2974xe" filled="true" fillcolor="#231f20" stroked="false">
                <v:path arrowok="t"/>
                <v:fill type="solid"/>
              </v:shape>
            </v:group>
            <v:group style="position:absolute;left:5455;top:2974;width:32;height:53" coordorigin="5455,2974" coordsize="32,53">
              <v:shape style="position:absolute;left:5455;top:2974;width:32;height:53" coordorigin="5455,2974" coordsize="32,53" path="m5474,2974l5468,2974,5465,2975,5455,3005,5456,3009,5469,3027,5473,3027,5475,3026,5478,3024,5478,3024,5470,3024,5469,3024,5466,2984,5467,2980,5467,2978,5469,2977,5470,2977,5478,2977,5476,2975,5474,2974xe" filled="true" fillcolor="#231f20" stroked="false">
                <v:path arrowok="t"/>
                <v:fill type="solid"/>
              </v:shape>
              <v:shape style="position:absolute;left:5455;top:2974;width:32;height:53" coordorigin="5455,2974" coordsize="32,53" path="m5478,2977l5472,2977,5473,2977,5475,2979,5475,2981,5475,2984,5475,3009,5475,3019,5475,3021,5473,3024,5472,3024,5478,3024,5486,3005,5486,2995,5486,2990,5483,2982,5481,2979,5478,2977xe" filled="true" fillcolor="#231f20" stroked="false">
                <v:path arrowok="t"/>
                <v:fill type="solid"/>
              </v:shape>
            </v:group>
            <v:group style="position:absolute;left:5494;top:2974;width:27;height:52" coordorigin="5494,2974" coordsize="27,52">
              <v:shape style="position:absolute;left:5494;top:2974;width:27;height:52" coordorigin="5494,2974" coordsize="27,52" path="m5520,3024l5495,3024,5495,3026,5520,3026,5520,3024xe" filled="true" fillcolor="#231f20" stroked="false">
                <v:path arrowok="t"/>
                <v:fill type="solid"/>
              </v:shape>
              <v:shape style="position:absolute;left:5494;top:2974;width:27;height:52" coordorigin="5494,2974" coordsize="27,52" path="m5513,2983l5500,2983,5500,2983,5502,2984,5502,2984,5502,2985,5502,3021,5502,3022,5501,3023,5499,3024,5498,3024,5517,3024,5513,3021,5513,2983xe" filled="true" fillcolor="#231f20" stroked="false">
                <v:path arrowok="t"/>
                <v:fill type="solid"/>
              </v:shape>
              <v:shape style="position:absolute;left:5494;top:2974;width:27;height:52" coordorigin="5494,2974" coordsize="27,52" path="m5513,2974l5512,2974,5494,2983,5495,2984,5496,2983,5498,2983,5513,2983,5513,2974xe" filled="true" fillcolor="#231f20" stroked="false">
                <v:path arrowok="t"/>
                <v:fill type="solid"/>
              </v:shape>
            </v:group>
            <v:group style="position:absolute;left:5528;top:2974;width:32;height:53" coordorigin="5528,2974" coordsize="32,53">
              <v:shape style="position:absolute;left:5528;top:2974;width:32;height:53" coordorigin="5528,2974" coordsize="32,53" path="m5547,2974l5541,2974,5538,2975,5528,3005,5529,3009,5541,3027,5546,3027,5548,3026,5551,3024,5551,3024,5543,3024,5542,3024,5539,2984,5540,2980,5540,2978,5542,2977,5543,2977,5551,2977,5549,2975,5547,2974xe" filled="true" fillcolor="#231f20" stroked="false">
                <v:path arrowok="t"/>
                <v:fill type="solid"/>
              </v:shape>
              <v:shape style="position:absolute;left:5528;top:2974;width:32;height:53" coordorigin="5528,2974" coordsize="32,53" path="m5551,2977l5545,2977,5546,2977,5547,2979,5548,2981,5548,2984,5548,3009,5548,3019,5548,3021,5546,3024,5545,3024,5551,3024,5559,3005,5559,2995,5559,2990,5556,2982,5554,2979,5551,2977xe" filled="true" fillcolor="#231f20" stroked="false">
                <v:path arrowok="t"/>
                <v:fill type="solid"/>
              </v:shape>
            </v:group>
            <v:group style="position:absolute;left:5786;top:2598;width:53;height:50" coordorigin="5786,2598" coordsize="53,50">
              <v:shape style="position:absolute;left:5786;top:2598;width:53;height:50" coordorigin="5786,2598" coordsize="53,50" path="m5813,2598l5819,2617,5839,2617,5823,2629,5829,2648,5813,2637,5796,2648,5803,2629,5786,2617,5806,2617,5813,2598xe" filled="false" stroked="true" strokeweight=".258pt" strokecolor="#231f20">
                <v:path arrowok="t"/>
              </v:shape>
            </v:group>
            <v:group style="position:absolute;left:5714;top:2483;width:53;height:51" coordorigin="5714,2483" coordsize="53,51">
              <v:shape style="position:absolute;left:5714;top:2483;width:53;height:51" coordorigin="5714,2483" coordsize="53,51" path="m5740,2483l5746,2502,5766,2502,5750,2514,5756,2533,5740,2521,5724,2533,5730,2514,5714,2502,5734,2502,5740,2483xe" filled="false" stroked="true" strokeweight=".258pt" strokecolor="#231f20">
                <v:path arrowok="t"/>
              </v:shape>
            </v:group>
            <v:group style="position:absolute;left:5626;top:2547;width:53;height:50" coordorigin="5626,2547" coordsize="53,50">
              <v:shape style="position:absolute;left:5626;top:2547;width:53;height:50" coordorigin="5626,2547" coordsize="53,50" path="m5652,2547l5658,2566,5678,2566,5662,2577,5668,2597,5652,2585,5636,2597,5642,2577,5626,2566,5646,2566,5652,2547xe" filled="false" stroked="true" strokeweight=".258pt" strokecolor="#231f20">
                <v:path arrowok="t"/>
              </v:shape>
            </v:group>
            <v:group style="position:absolute;left:5706;top:2624;width:43;height:41" coordorigin="5706,2624" coordsize="43,41">
              <v:shape style="position:absolute;left:5706;top:2624;width:43;height:41" coordorigin="5706,2624" coordsize="43,41" path="m5728,2624l5733,2640,5749,2640,5736,2649,5741,2665,5728,2655,5715,2665,5720,2649,5706,2640,5723,2640,5728,2624xe" filled="false" stroked="true" strokeweight=".209pt" strokecolor="#231f20">
                <v:path arrowok="t"/>
              </v:shape>
            </v:group>
            <v:group style="position:absolute;left:5576;top:2446;width:213;height:344" coordorigin="5576,2446" coordsize="213,344">
              <v:shape style="position:absolute;left:5576;top:2446;width:213;height:344" coordorigin="5576,2446" coordsize="213,344" path="m5576,2446l5639,2477,5694,2522,5740,2578,5772,2643,5789,2714,5786,2790e" filled="false" stroked="true" strokeweight=".758pt" strokecolor="#231f20">
                <v:path arrowok="t"/>
              </v:shape>
            </v:group>
            <v:group style="position:absolute;left:5278;top:2877;width:489;height:206" coordorigin="5278,2877" coordsize="489,206">
              <v:shape style="position:absolute;left:5278;top:2877;width:489;height:206" coordorigin="5278,2877" coordsize="489,206" path="m5766,2877l5728,2942,5676,2998,5613,3043,5541,3072,5464,3082,5414,3078,5366,3067,5321,3049,5278,3024e" filled="false" stroked="true" strokeweight=".758pt" strokecolor="#231f20">
                <v:path arrowok="t"/>
              </v:shape>
            </v:group>
            <v:group style="position:absolute;left:5022;top:2315;width:879;height:879" coordorigin="5022,2315" coordsize="879,879">
              <v:shape style="position:absolute;left:5022;top:2315;width:879;height:879" coordorigin="5022,2315" coordsize="879,879" path="m5462,2315l5533,2321,5601,2337,5664,2364,5721,2400,5773,2444,5817,2495,5852,2552,5879,2615,5896,2683,5901,2754,5896,2826,5879,2893,5852,2956,5817,3014,5773,3065,5721,3109,5664,3145,5601,3171,5533,3188,5462,3194,5391,3188,5323,3171,5260,3145,5202,3109,5151,3065,5107,3014,5072,2956,5045,2893,5028,2826,5022,2754,5028,2683,5045,2615,5072,2552,5107,2495,5151,2444,5202,2400,5260,2364,5323,2337,5391,2321,5462,2315xe" filled="false" stroked="true" strokeweight=".567pt" strokecolor="#231f20">
                <v:path arrowok="t"/>
              </v:shape>
              <v:shape style="position:absolute;left:5323;top:3037;width:288;height:118" type="#_x0000_t75" stroked="false">
                <v:imagedata r:id="rId48" o:title=""/>
              </v:shape>
            </v:group>
            <w10:wrap type="topAndBottom"/>
          </v:group>
        </w:pict>
      </w:r>
      <w:r>
        <w:rPr/>
        <w:pict>
          <v:group style="position:absolute;margin-left:299.713989pt;margin-top:115.447212pt;width:44.55pt;height:44.55pt;mso-position-horizontal-relative:page;mso-position-vertical-relative:paragraph;z-index:2680;mso-wrap-distance-left:0;mso-wrap-distance-right:0" coordorigin="5994,2309" coordsize="891,891">
            <v:group style="position:absolute;left:6000;top:2315;width:879;height:879" coordorigin="6000,2315" coordsize="879,879">
              <v:shape style="position:absolute;left:6000;top:2315;width:879;height:879" coordorigin="6000,2315" coordsize="879,879" path="m6440,2315l6368,2321,6301,2337,6238,2364,6180,2400,6129,2444,6085,2495,6049,2552,6023,2615,6006,2683,6000,2754,6006,2826,6023,2893,6049,2956,6085,3014,6129,3065,6180,3109,6238,3145,6301,3171,6368,3188,6440,3194,6511,3188,6579,3171,6642,3145,6699,3109,6750,3065,6794,3014,6830,2956,6857,2893,6873,2826,6879,2754,6873,2683,6857,2615,6830,2552,6794,2495,6750,2444,6699,2400,6642,2364,6579,2337,6511,2321,6440,2315xe" filled="true" fillcolor="#d1d3d4" stroked="false">
                <v:path arrowok="t"/>
                <v:fill type="solid"/>
              </v:shape>
            </v:group>
            <v:group style="position:absolute;left:6000;top:2315;width:879;height:879" coordorigin="6000,2315" coordsize="879,879">
              <v:shape style="position:absolute;left:6000;top:2315;width:879;height:879" coordorigin="6000,2315" coordsize="879,879" path="m6440,2315l6511,2321,6579,2337,6642,2364,6699,2400,6750,2444,6794,2495,6830,2552,6857,2615,6873,2683,6879,2754,6873,2826,6857,2893,6830,2956,6794,3014,6750,3065,6699,3109,6642,3145,6579,3171,6511,3188,6440,3194,6368,3188,6301,3171,6238,3145,6180,3109,6129,3065,6085,3014,6049,2956,6023,2893,6006,2826,6000,2754,6006,2683,6023,2615,6049,2552,6085,2495,6129,2444,6180,2400,6238,2364,6301,2337,6368,2321,6440,2315xe" filled="false" stroked="true" strokeweight=".425pt" strokecolor="#231f20">
                <v:path arrowok="t"/>
              </v:shape>
            </v:group>
            <v:group style="position:absolute;left:6204;top:2698;width:220;height:428" coordorigin="6204,2698" coordsize="220,428">
              <v:shape style="position:absolute;left:6204;top:2698;width:220;height:428" coordorigin="6204,2698" coordsize="220,428" path="m6204,3125l6423,2698e" filled="false" stroked="true" strokeweight=".292pt" strokecolor="#6d6e71">
                <v:path arrowok="t"/>
              </v:shape>
            </v:group>
            <v:group style="position:absolute;left:6467;top:2346;width:137;height:267" coordorigin="6467,2346" coordsize="137,267">
              <v:shape style="position:absolute;left:6467;top:2346;width:137;height:267" coordorigin="6467,2346" coordsize="137,267" path="m6467,2613l6603,2346e" filled="false" stroked="true" strokeweight=".292pt" strokecolor="#6d6e71">
                <v:path arrowok="t"/>
              </v:shape>
            </v:group>
            <v:group style="position:absolute;left:6010;top:2458;width:107;height:207" coordorigin="6010,2458" coordsize="107,207">
              <v:shape style="position:absolute;left:6010;top:2458;width:107;height:207" coordorigin="6010,2458" coordsize="107,207" path="m6010,2664l6116,2458e" filled="false" stroked="true" strokeweight=".292pt" strokecolor="#6d6e71">
                <v:path arrowok="t"/>
              </v:shape>
            </v:group>
            <v:group style="position:absolute;left:6002;top:2421;width:151;height:295" coordorigin="6002,2421" coordsize="151,295">
              <v:shape style="position:absolute;left:6002;top:2421;width:151;height:295" coordorigin="6002,2421" coordsize="151,295" path="m6002,2715l6153,2421e" filled="false" stroked="true" strokeweight=".292pt" strokecolor="#6d6e71">
                <v:path arrowok="t"/>
              </v:shape>
            </v:group>
            <v:group style="position:absolute;left:6000;top:2397;width:185;height:359" coordorigin="6000,2397" coordsize="185,359">
              <v:shape style="position:absolute;left:6000;top:2397;width:185;height:359" coordorigin="6000,2397" coordsize="185,359" path="m6000,2755l6184,2397e" filled="false" stroked="true" strokeweight=".292pt" strokecolor="#6d6e71">
                <v:path arrowok="t"/>
              </v:shape>
            </v:group>
            <v:group style="position:absolute;left:6002;top:2378;width:212;height:411" coordorigin="6002,2378" coordsize="212,411">
              <v:shape style="position:absolute;left:6002;top:2378;width:212;height:411" coordorigin="6002,2378" coordsize="212,411" path="m6002,2789l6213,2378e" filled="false" stroked="true" strokeweight=".292pt" strokecolor="#6d6e71">
                <v:path arrowok="t"/>
              </v:shape>
            </v:group>
            <v:group style="position:absolute;left:6005;top:2363;width:234;height:456" coordorigin="6005,2363" coordsize="234,456">
              <v:shape style="position:absolute;left:6005;top:2363;width:234;height:456" coordorigin="6005,2363" coordsize="234,456" path="m6005,2819l6239,2363e" filled="false" stroked="true" strokeweight=".292pt" strokecolor="#6d6e71">
                <v:path arrowok="t"/>
              </v:shape>
            </v:group>
            <v:group style="position:absolute;left:6010;top:2352;width:254;height:495" coordorigin="6010,2352" coordsize="254,495">
              <v:shape style="position:absolute;left:6010;top:2352;width:254;height:495" coordorigin="6010,2352" coordsize="254,495" path="m6010,2846l6264,2352e" filled="false" stroked="true" strokeweight=".292pt" strokecolor="#6d6e71">
                <v:path arrowok="t"/>
              </v:shape>
            </v:group>
            <v:group style="position:absolute;left:6016;top:2342;width:272;height:529" coordorigin="6016,2342" coordsize="272,529">
              <v:shape style="position:absolute;left:6016;top:2342;width:272;height:529" coordorigin="6016,2342" coordsize="272,529" path="m6016,2871l6287,2342e" filled="false" stroked="true" strokeweight=".292pt" strokecolor="#6d6e71">
                <v:path arrowok="t"/>
              </v:shape>
            </v:group>
            <v:group style="position:absolute;left:6023;top:2334;width:288;height:560" coordorigin="6023,2334" coordsize="288,560">
              <v:shape style="position:absolute;left:6023;top:2334;width:288;height:560" coordorigin="6023,2334" coordsize="288,560" path="m6023,2894l6310,2334e" filled="false" stroked="true" strokeweight=".292pt" strokecolor="#6d6e71">
                <v:path arrowok="t"/>
              </v:shape>
            </v:group>
            <v:group style="position:absolute;left:6031;top:2328;width:302;height:587" coordorigin="6031,2328" coordsize="302,587">
              <v:shape style="position:absolute;left:6031;top:2328;width:302;height:587" coordorigin="6031,2328" coordsize="302,587" path="m6031,2915l6332,2328e" filled="false" stroked="true" strokeweight=".292pt" strokecolor="#6d6e71">
                <v:path arrowok="t"/>
              </v:shape>
            </v:group>
            <v:group style="position:absolute;left:6039;top:2323;width:315;height:612" coordorigin="6039,2323" coordsize="315,612">
              <v:shape style="position:absolute;left:6039;top:2323;width:315;height:612" coordorigin="6039,2323" coordsize="315,612" path="m6039,2935l6353,2323e" filled="false" stroked="true" strokeweight=".292pt" strokecolor="#6d6e71">
                <v:path arrowok="t"/>
              </v:shape>
            </v:group>
            <v:group style="position:absolute;left:6048;top:2320;width:326;height:634" coordorigin="6048,2320" coordsize="326,634">
              <v:shape style="position:absolute;left:6048;top:2320;width:326;height:634" coordorigin="6048,2320" coordsize="326,634" path="m6048,2954l6374,2320e" filled="false" stroked="true" strokeweight=".292pt" strokecolor="#6d6e71">
                <v:path arrowok="t"/>
              </v:shape>
            </v:group>
            <v:group style="position:absolute;left:6058;top:2317;width:336;height:655" coordorigin="6058,2317" coordsize="336,655">
              <v:shape style="position:absolute;left:6058;top:2317;width:336;height:655" coordorigin="6058,2317" coordsize="336,655" path="m6058,2972l6394,2317e" filled="false" stroked="true" strokeweight=".292pt" strokecolor="#6d6e71">
                <v:path arrowok="t"/>
              </v:shape>
            </v:group>
            <v:group style="position:absolute;left:6068;top:2316;width:346;height:673" coordorigin="6068,2316" coordsize="346,673">
              <v:shape style="position:absolute;left:6068;top:2316;width:346;height:673" coordorigin="6068,2316" coordsize="346,673" path="m6068,2988l6413,2316e" filled="false" stroked="true" strokeweight=".292pt" strokecolor="#6d6e71">
                <v:path arrowok="t"/>
              </v:shape>
            </v:group>
            <v:group style="position:absolute;left:6078;top:2315;width:354;height:690" coordorigin="6078,2315" coordsize="354,690">
              <v:shape style="position:absolute;left:6078;top:2315;width:354;height:690" coordorigin="6078,2315" coordsize="354,690" path="m6078,3004l6432,2315e" filled="false" stroked="true" strokeweight=".292pt" strokecolor="#6d6e71">
                <v:path arrowok="t"/>
              </v:shape>
            </v:group>
            <v:group style="position:absolute;left:6089;top:2315;width:362;height:705" coordorigin="6089,2315" coordsize="362,705">
              <v:shape style="position:absolute;left:6089;top:2315;width:362;height:705" coordorigin="6089,2315" coordsize="362,705" path="m6089,3019l6451,2315e" filled="false" stroked="true" strokeweight=".292pt" strokecolor="#6d6e71">
                <v:path arrowok="t"/>
              </v:shape>
            </v:group>
            <v:group style="position:absolute;left:6101;top:2653;width:196;height:381" coordorigin="6101,2653" coordsize="196,381">
              <v:shape style="position:absolute;left:6101;top:2653;width:196;height:381" coordorigin="6101,2653" coordsize="196,381" path="m6101,3034l6296,2653e" filled="false" stroked="true" strokeweight=".292pt" strokecolor="#6d6e71">
                <v:path arrowok="t"/>
              </v:shape>
            </v:group>
            <v:group style="position:absolute;left:6325;top:2316;width:145;height:281" coordorigin="6325,2316" coordsize="145,281">
              <v:shape style="position:absolute;left:6325;top:2316;width:145;height:281" coordorigin="6325,2316" coordsize="145,281" path="m6325,2597l6469,2316e" filled="false" stroked="true" strokeweight=".292pt" strokecolor="#6d6e71">
                <v:path arrowok="t"/>
              </v:shape>
            </v:group>
            <v:group style="position:absolute;left:6112;top:2667;width:196;height:381" coordorigin="6112,2667" coordsize="196,381">
              <v:shape style="position:absolute;left:6112;top:2667;width:196;height:381" coordorigin="6112,2667" coordsize="196,381" path="m6112,3047l6308,2667e" filled="false" stroked="true" strokeweight=".292pt" strokecolor="#6d6e71">
                <v:path arrowok="t"/>
              </v:shape>
            </v:group>
            <v:group style="position:absolute;left:6343;top:2318;width:145;height:282" coordorigin="6343,2318" coordsize="145,282">
              <v:shape style="position:absolute;left:6343;top:2318;width:145;height:282" coordorigin="6343,2318" coordsize="145,282" path="m6343,2599l6487,2318e" filled="false" stroked="true" strokeweight=".292pt" strokecolor="#6d6e71">
                <v:path arrowok="t"/>
              </v:shape>
            </v:group>
            <v:group style="position:absolute;left:6124;top:2678;width:197;height:383" coordorigin="6124,2678" coordsize="197,383">
              <v:shape style="position:absolute;left:6124;top:2678;width:197;height:383" coordorigin="6124,2678" coordsize="197,383" path="m6124,3060l6321,2678e" filled="false" stroked="true" strokeweight=".292pt" strokecolor="#6d6e71">
                <v:path arrowok="t"/>
              </v:shape>
            </v:group>
            <v:group style="position:absolute;left:6361;top:2320;width:144;height:279" coordorigin="6361,2320" coordsize="144,279">
              <v:shape style="position:absolute;left:6361;top:2320;width:144;height:279" coordorigin="6361,2320" coordsize="144,279" path="m6361,2599l6505,2320e" filled="false" stroked="true" strokeweight=".292pt" strokecolor="#6d6e71">
                <v:path arrowok="t"/>
              </v:shape>
            </v:group>
            <v:group style="position:absolute;left:6137;top:2683;width:200;height:390" coordorigin="6137,2683" coordsize="200,390">
              <v:shape style="position:absolute;left:6137;top:2683;width:200;height:390" coordorigin="6137,2683" coordsize="200,390" path="m6137,3073l6337,2683e" filled="false" stroked="true" strokeweight=".292pt" strokecolor="#6d6e71">
                <v:path arrowok="t"/>
              </v:shape>
            </v:group>
            <v:group style="position:absolute;left:6379;top:2323;width:143;height:278" coordorigin="6379,2323" coordsize="143,278">
              <v:shape style="position:absolute;left:6379;top:2323;width:143;height:278" coordorigin="6379,2323" coordsize="143,278" path="m6379,2600l6522,2323e" filled="false" stroked="true" strokeweight=".292pt" strokecolor="#6d6e71">
                <v:path arrowok="t"/>
              </v:shape>
            </v:group>
            <v:group style="position:absolute;left:6150;top:2687;width:205;height:398" coordorigin="6150,2687" coordsize="205,398">
              <v:shape style="position:absolute;left:6150;top:2687;width:205;height:398" coordorigin="6150,2687" coordsize="205,398" path="m6150,3084l6354,2687e" filled="false" stroked="true" strokeweight=".292pt" strokecolor="#6d6e71">
                <v:path arrowok="t"/>
              </v:shape>
            </v:group>
            <v:group style="position:absolute;left:6397;top:2326;width:142;height:276" coordorigin="6397,2326" coordsize="142,276">
              <v:shape style="position:absolute;left:6397;top:2326;width:142;height:276" coordorigin="6397,2326" coordsize="142,276" path="m6397,2602l6539,2326e" filled="false" stroked="true" strokeweight=".292pt" strokecolor="#6d6e71">
                <v:path arrowok="t"/>
              </v:shape>
            </v:group>
            <v:group style="position:absolute;left:6163;top:2689;width:209;height:407" coordorigin="6163,2689" coordsize="209,407">
              <v:shape style="position:absolute;left:6163;top:2689;width:209;height:407" coordorigin="6163,2689" coordsize="209,407" path="m6163,3095l6372,2689e" filled="false" stroked="true" strokeweight=".292pt" strokecolor="#6d6e71">
                <v:path arrowok="t"/>
              </v:shape>
            </v:group>
            <v:group style="position:absolute;left:6415;top:2330;width:141;height:274" coordorigin="6415,2330" coordsize="141,274">
              <v:shape style="position:absolute;left:6415;top:2330;width:141;height:274" coordorigin="6415,2330" coordsize="141,274" path="m6415,2604l6555,2330e" filled="false" stroked="true" strokeweight=".292pt" strokecolor="#6d6e71">
                <v:path arrowok="t"/>
              </v:shape>
            </v:group>
            <v:group style="position:absolute;left:6176;top:2691;width:213;height:415" coordorigin="6176,2691" coordsize="213,415">
              <v:shape style="position:absolute;left:6176;top:2691;width:213;height:415" coordorigin="6176,2691" coordsize="213,415" path="m6176,3106l6389,2691e" filled="false" stroked="true" strokeweight=".292pt" strokecolor="#6d6e71">
                <v:path arrowok="t"/>
              </v:shape>
            </v:group>
            <v:group style="position:absolute;left:6432;top:2335;width:140;height:272" coordorigin="6432,2335" coordsize="140,272">
              <v:shape style="position:absolute;left:6432;top:2335;width:140;height:272" coordorigin="6432,2335" coordsize="140,272" path="m6432,2607l6572,2335e" filled="false" stroked="true" strokeweight=".292pt" strokecolor="#6d6e71">
                <v:path arrowok="t"/>
              </v:shape>
            </v:group>
            <v:group style="position:absolute;left:6190;top:2694;width:217;height:422" coordorigin="6190,2694" coordsize="217,422">
              <v:shape style="position:absolute;left:6190;top:2694;width:217;height:422" coordorigin="6190,2694" coordsize="217,422" path="m6190,3115l6406,2694e" filled="false" stroked="true" strokeweight=".292pt" strokecolor="#6d6e71">
                <v:path arrowok="t"/>
              </v:shape>
            </v:group>
            <v:group style="position:absolute;left:6449;top:2341;width:139;height:270" coordorigin="6449,2341" coordsize="139,270">
              <v:shape style="position:absolute;left:6449;top:2341;width:139;height:270" coordorigin="6449,2341" coordsize="139,270" path="m6449,2610l6588,2341e" filled="false" stroked="true" strokeweight=".292pt" strokecolor="#6d6e71">
                <v:path arrowok="t"/>
              </v:shape>
              <v:shape style="position:absolute;left:6109;top:2452;width:279;height:393" type="#_x0000_t75" stroked="false">
                <v:imagedata r:id="rId60" o:title=""/>
              </v:shape>
            </v:group>
            <v:group style="position:absolute;left:6078;top:2879;width:61;height:70" coordorigin="6078,2879" coordsize="61,70">
              <v:shape style="position:absolute;left:6078;top:2879;width:61;height:70" coordorigin="6078,2879" coordsize="61,70" path="m6119,2879l6101,2879,6093,2883,6081,2895,6078,2904,6078,2926,6081,2934,6093,2946,6101,2949,6117,2949,6123,2947,6133,2940,6135,2938,6105,2938,6101,2936,6094,2929,6093,2922,6093,2906,6094,2900,6101,2893,6105,2891,6135,2891,6135,2890,6126,2882,6119,2879xe" filled="true" fillcolor="#231f20" stroked="false">
                <v:path arrowok="t"/>
                <v:fill type="solid"/>
              </v:shape>
              <v:shape style="position:absolute;left:6078;top:2879;width:61;height:70" coordorigin="6078,2879" coordsize="61,70" path="m6125,2923l6124,2928,6122,2932,6117,2936,6114,2938,6135,2938,6137,2935,6139,2927,6125,2923xe" filled="true" fillcolor="#231f20" stroked="false">
                <v:path arrowok="t"/>
                <v:fill type="solid"/>
              </v:shape>
              <v:shape style="position:absolute;left:6078;top:2879;width:61;height:70" coordorigin="6078,2879" coordsize="61,70" path="m6135,2891l6114,2891,6117,2892,6122,2896,6124,2899,6125,2902,6138,2899,6137,2894,6135,2891xe" filled="true" fillcolor="#231f20" stroked="false">
                <v:path arrowok="t"/>
                <v:fill type="solid"/>
              </v:shape>
            </v:group>
            <v:group style="position:absolute;left:6151;top:2881;width:53;height:68" coordorigin="6151,2881" coordsize="53,68">
              <v:shape style="position:absolute;left:6151;top:2881;width:53;height:68" coordorigin="6151,2881" coordsize="53,68" path="m6202,2881l6151,2881,6151,2948,6203,2948,6203,2937,6165,2937,6165,2918,6199,2918,6199,2907,6165,2907,6165,2892,6202,2892,6202,2881xe" filled="true" fillcolor="#231f20" stroked="false">
                <v:path arrowok="t"/>
                <v:fill type="solid"/>
              </v:shape>
            </v:group>
            <v:group style="position:absolute;left:6215;top:2881;width:55;height:68" coordorigin="6215,2881" coordsize="55,68">
              <v:shape style="position:absolute;left:6215;top:2881;width:55;height:68" coordorigin="6215,2881" coordsize="55,68" path="m6229,2881l6215,2881,6215,2948,6228,2948,6228,2904,6243,2904,6229,2881xe" filled="true" fillcolor="#231f20" stroked="false">
                <v:path arrowok="t"/>
                <v:fill type="solid"/>
              </v:shape>
              <v:shape style="position:absolute;left:6215;top:2881;width:55;height:68" coordorigin="6215,2881" coordsize="55,68" path="m6243,2904l6228,2904,6256,2948,6270,2948,6270,2926,6257,2926,6243,2904xe" filled="true" fillcolor="#231f20" stroked="false">
                <v:path arrowok="t"/>
                <v:fill type="solid"/>
              </v:shape>
              <v:shape style="position:absolute;left:6215;top:2881;width:55;height:68" coordorigin="6215,2881" coordsize="55,68" path="m6270,2881l6257,2881,6257,2926,6270,2926,6270,2881xe" filled="true" fillcolor="#231f20" stroked="false">
                <v:path arrowok="t"/>
                <v:fill type="solid"/>
              </v:shape>
            </v:group>
            <v:group style="position:absolute;left:6280;top:2881;width:55;height:68" coordorigin="6280,2881" coordsize="55,68">
              <v:shape style="position:absolute;left:6280;top:2881;width:55;height:68" coordorigin="6280,2881" coordsize="55,68" path="m6314,2892l6300,2892,6300,2948,6314,2948,6314,2892xe" filled="true" fillcolor="#231f20" stroked="false">
                <v:path arrowok="t"/>
                <v:fill type="solid"/>
              </v:shape>
              <v:shape style="position:absolute;left:6280;top:2881;width:55;height:68" coordorigin="6280,2881" coordsize="55,68" path="m6334,2881l6280,2881,6280,2892,6334,2892,6334,2881xe" filled="true" fillcolor="#231f20" stroked="false">
                <v:path arrowok="t"/>
                <v:fill type="solid"/>
              </v:shape>
            </v:group>
            <v:group style="position:absolute;left:6329;top:2881;width:70;height:68" coordorigin="6329,2881" coordsize="70,68">
              <v:shape style="position:absolute;left:6329;top:2881;width:70;height:68" coordorigin="6329,2881" coordsize="70,68" path="m6371,2881l6356,2881,6329,2948,6344,2948,6350,2933,6392,2933,6388,2921,6354,2921,6363,2896,6377,2896,6371,2881xe" filled="true" fillcolor="#231f20" stroked="false">
                <v:path arrowok="t"/>
                <v:fill type="solid"/>
              </v:shape>
              <v:shape style="position:absolute;left:6329;top:2881;width:70;height:68" coordorigin="6329,2881" coordsize="70,68" path="m6392,2933l6377,2933,6383,2948,6399,2948,6392,2933xe" filled="true" fillcolor="#231f20" stroked="false">
                <v:path arrowok="t"/>
                <v:fill type="solid"/>
              </v:shape>
              <v:shape style="position:absolute;left:6329;top:2881;width:70;height:68" coordorigin="6329,2881" coordsize="70,68" path="m6377,2896l6363,2896,6373,2921,6388,2921,6377,2896xe" filled="true" fillcolor="#231f20" stroked="false">
                <v:path arrowok="t"/>
                <v:fill type="solid"/>
              </v:shape>
            </v:group>
            <v:group style="position:absolute;left:6392;top:2881;width:65;height:68" coordorigin="6392,2881" coordsize="65,68">
              <v:shape style="position:absolute;left:6392;top:2881;width:65;height:68" coordorigin="6392,2881" coordsize="65,68" path="m6407,2881l6392,2881,6416,2948,6431,2948,6438,2931,6424,2931,6407,2881xe" filled="true" fillcolor="#231f20" stroked="false">
                <v:path arrowok="t"/>
                <v:fill type="solid"/>
              </v:shape>
              <v:shape style="position:absolute;left:6392;top:2881;width:65;height:68" coordorigin="6392,2881" coordsize="65,68" path="m6456,2881l6441,2881,6424,2931,6438,2931,6456,2881xe" filled="true" fillcolor="#231f20" stroked="false">
                <v:path arrowok="t"/>
                <v:fill type="solid"/>
              </v:shape>
            </v:group>
            <v:group style="position:absolute;left:6460;top:2879;width:67;height:70" coordorigin="6460,2879" coordsize="67,70">
              <v:shape style="position:absolute;left:6460;top:2879;width:67;height:70" coordorigin="6460,2879" coordsize="67,70" path="m6504,2879l6488,2879,6483,2880,6460,2908,6460,2926,6463,2934,6475,2946,6484,2949,6504,2949,6512,2946,6521,2938,6488,2938,6484,2936,6477,2928,6475,2922,6475,2906,6476,2901,6483,2893,6488,2891,6521,2891,6512,2883,6504,2879xe" filled="true" fillcolor="#231f20" stroked="false">
                <v:path arrowok="t"/>
                <v:fill type="solid"/>
              </v:shape>
              <v:shape style="position:absolute;left:6460;top:2879;width:67;height:70" coordorigin="6460,2879" coordsize="67,70" path="m6521,2891l6500,2891,6504,2893,6511,2901,6513,2906,6513,2922,6511,2928,6504,2936,6499,2938,6521,2938,6524,2934,6527,2926,6527,2903,6524,2895,6521,2891xe" filled="true" fillcolor="#231f20" stroked="false">
                <v:path arrowok="t"/>
                <v:fill type="solid"/>
              </v:shape>
            </v:group>
            <v:group style="position:absolute;left:6535;top:2879;width:57;height:70" coordorigin="6535,2879" coordsize="57,70">
              <v:shape style="position:absolute;left:6535;top:2879;width:57;height:70" coordorigin="6535,2879" coordsize="57,70" path="m6548,2925l6535,2926,6536,2934,6538,2939,6548,2947,6554,2949,6569,2949,6574,2948,6582,2945,6585,2943,6588,2938,6559,2938,6556,2937,6551,2933,6549,2929,6548,2925xe" filled="true" fillcolor="#231f20" stroked="false">
                <v:path arrowok="t"/>
                <v:fill type="solid"/>
              </v:shape>
              <v:shape style="position:absolute;left:6535;top:2879;width:57;height:70" coordorigin="6535,2879" coordsize="57,70" path="m6571,2879l6557,2879,6553,2880,6537,2904,6539,2908,6547,2915,6552,2917,6565,2920,6569,2921,6573,2922,6574,2923,6575,2924,6576,2926,6577,2927,6577,2931,6576,2933,6571,2937,6568,2938,6588,2938,6590,2936,6591,2933,6591,2924,6590,2921,6559,2904,6554,2903,6551,2900,6550,2899,6550,2896,6551,2894,6555,2892,6558,2891,6587,2891,6586,2889,6578,2881,6571,2879xe" filled="true" fillcolor="#231f20" stroked="false">
                <v:path arrowok="t"/>
                <v:fill type="solid"/>
              </v:shape>
              <v:shape style="position:absolute;left:6535;top:2879;width:57;height:70" coordorigin="6535,2879" coordsize="57,70" path="m6587,2891l6566,2891,6569,2892,6573,2895,6574,2897,6575,2901,6589,2900,6589,2894,6587,2891xe" filled="true" fillcolor="#231f20" stroked="false">
                <v:path arrowok="t"/>
                <v:fill type="solid"/>
              </v:shape>
            </v:group>
            <v:group style="position:absolute;left:6288;top:2596;width:498;height:418" coordorigin="6288,2596" coordsize="498,418">
              <v:shape style="position:absolute;left:6288;top:2596;width:498;height:418" coordorigin="6288,2596" coordsize="498,418" path="m6288,2596l6401,2602,6495,2620,6571,2646,6631,2675,6709,2729,6764,2790,6786,2852,6780,2910,6750,2960,6700,2995,6636,3013e" filled="false" stroked="true" strokeweight=".758pt" strokecolor="#231f20">
                <v:path arrowok="t"/>
              </v:shape>
            </v:group>
            <v:group style="position:absolute;left:6336;top:2685;width:427;height:265" coordorigin="6336,2685" coordsize="427,265">
              <v:shape style="position:absolute;left:6336;top:2685;width:427;height:265" coordorigin="6336,2685" coordsize="427,265" path="m6336,2685l6427,2698,6516,2725,6597,2763,6667,2807,6721,2856,6754,2904,6763,2950e" filled="false" stroked="true" strokeweight=".758pt" strokecolor="#231f20">
                <v:path arrowok="t"/>
              </v:shape>
            </v:group>
            <v:group style="position:absolute;left:6627;top:2716;width:53;height:51" coordorigin="6627,2716" coordsize="53,51">
              <v:shape style="position:absolute;left:6627;top:2716;width:53;height:51" coordorigin="6627,2716" coordsize="53,51" path="m6653,2716l6659,2735,6680,2735,6663,2747,6670,2766,6653,2754,6637,2766,6643,2747,6627,2735,6647,2735,6653,2716xe" filled="false" stroked="true" strokeweight=".258pt" strokecolor="#231f20">
                <v:path arrowok="t"/>
              </v:shape>
            </v:group>
            <v:group style="position:absolute;left:6396;top:2974;width:32;height:52" coordorigin="6396,2974" coordsize="32,52">
              <v:shape style="position:absolute;left:6396;top:2974;width:32;height:52" coordorigin="6396,2974" coordsize="32,52" path="m6424,2983l6409,2983,6411,2984,6414,2987,6414,2989,6414,2996,6414,2999,6410,3007,6405,3014,6396,3025,6396,3026,6424,3026,6426,3016,6406,3016,6414,3008,6420,3001,6422,2997,6424,2993,6425,2990,6425,2985,6424,2983xe" filled="true" fillcolor="#231f20" stroked="false">
                <v:path arrowok="t"/>
                <v:fill type="solid"/>
              </v:shape>
              <v:shape style="position:absolute;left:6396;top:2974;width:32;height:52" coordorigin="6396,2974" coordsize="32,52" path="m6427,3011l6426,3011,6425,3013,6424,3014,6423,3015,6423,3015,6421,3016,6406,3016,6426,3016,6427,3011xe" filled="true" fillcolor="#231f20" stroked="false">
                <v:path arrowok="t"/>
                <v:fill type="solid"/>
              </v:shape>
              <v:shape style="position:absolute;left:6396;top:2974;width:32;height:52" coordorigin="6396,2974" coordsize="32,52" path="m6414,2974l6408,2974,6405,2975,6400,2980,6398,2983,6397,2988,6398,2989,6400,2985,6403,2983,6424,2983,6422,2979,6420,2977,6416,2975,6414,2974xe" filled="true" fillcolor="#231f20" stroked="false">
                <v:path arrowok="t"/>
                <v:fill type="solid"/>
              </v:shape>
            </v:group>
            <v:group style="position:absolute;left:6433;top:2974;width:32;height:53" coordorigin="6433,2974" coordsize="32,53">
              <v:shape style="position:absolute;left:6433;top:2974;width:32;height:53" coordorigin="6433,2974" coordsize="32,53" path="m6451,2974l6446,2974,6443,2975,6433,3005,6434,3009,6446,3027,6451,3027,6453,3026,6456,3024,6456,3024,6448,3024,6447,3024,6444,2984,6445,2980,6445,2978,6447,2977,6447,2977,6456,2977,6454,2975,6451,2974xe" filled="true" fillcolor="#231f20" stroked="false">
                <v:path arrowok="t"/>
                <v:fill type="solid"/>
              </v:shape>
              <v:shape style="position:absolute;left:6433;top:2974;width:32;height:53" coordorigin="6433,2974" coordsize="32,53" path="m6456,2977l6450,2977,6451,2977,6452,2979,6453,2981,6453,2984,6453,3009,6453,3019,6452,3021,6451,3024,6450,3024,6456,3024,6464,3005,6464,2995,6463,2990,6461,2982,6459,2979,6456,2977xe" filled="true" fillcolor="#231f20" stroked="false">
                <v:path arrowok="t"/>
                <v:fill type="solid"/>
              </v:shape>
            </v:group>
            <v:group style="position:absolute;left:6472;top:2974;width:27;height:52" coordorigin="6472,2974" coordsize="27,52">
              <v:shape style="position:absolute;left:6472;top:2974;width:27;height:52" coordorigin="6472,2974" coordsize="27,52" path="m6498,3024l6472,3024,6472,3026,6498,3026,6498,3024xe" filled="true" fillcolor="#231f20" stroked="false">
                <v:path arrowok="t"/>
                <v:fill type="solid"/>
              </v:shape>
              <v:shape style="position:absolute;left:6472;top:2974;width:27;height:52" coordorigin="6472,2974" coordsize="27,52" path="m6491,2983l6478,2983,6478,2983,6479,2984,6480,2984,6480,2985,6480,3021,6480,3022,6479,3023,6477,3024,6476,3024,6495,3024,6491,3021,6491,2983xe" filled="true" fillcolor="#231f20" stroked="false">
                <v:path arrowok="t"/>
                <v:fill type="solid"/>
              </v:shape>
              <v:shape style="position:absolute;left:6472;top:2974;width:27;height:52" coordorigin="6472,2974" coordsize="27,52" path="m6491,2974l6489,2974,6472,2983,6472,2984,6474,2983,6476,2983,6491,2983,6491,2974xe" filled="true" fillcolor="#231f20" stroked="false">
                <v:path arrowok="t"/>
                <v:fill type="solid"/>
              </v:shape>
            </v:group>
            <v:group style="position:absolute;left:6506;top:2974;width:32;height:53" coordorigin="6506,2974" coordsize="32,53">
              <v:shape style="position:absolute;left:6506;top:2974;width:32;height:53" coordorigin="6506,2974" coordsize="32,53" path="m6524,2974l6519,2974,6516,2975,6506,3005,6506,3009,6519,3027,6524,3027,6525,3026,6529,3024,6529,3024,6521,3024,6520,3024,6517,2984,6518,2980,6518,2978,6520,2977,6520,2977,6529,2977,6527,2975,6524,2974xe" filled="true" fillcolor="#231f20" stroked="false">
                <v:path arrowok="t"/>
                <v:fill type="solid"/>
              </v:shape>
              <v:shape style="position:absolute;left:6506;top:2974;width:32;height:53" coordorigin="6506,2974" coordsize="32,53" path="m6529,2977l6523,2977,6524,2977,6525,2979,6526,2981,6526,2984,6526,3009,6526,3019,6525,3021,6524,3024,6523,3024,6529,3024,6537,3005,6537,2995,6536,2990,6534,2982,6532,2979,6529,2977xe" filled="true" fillcolor="#231f20" stroked="false">
                <v:path arrowok="t"/>
                <v:fill type="solid"/>
              </v:shape>
            </v:group>
            <v:group style="position:absolute;left:6764;top:2598;width:53;height:50" coordorigin="6764,2598" coordsize="53,50">
              <v:shape style="position:absolute;left:6764;top:2598;width:53;height:50" coordorigin="6764,2598" coordsize="53,50" path="m6790,2598l6797,2617,6817,2617,6800,2629,6807,2648,6790,2637,6774,2648,6780,2629,6764,2617,6784,2617,6790,2598xe" filled="false" stroked="true" strokeweight=".258pt" strokecolor="#231f20">
                <v:path arrowok="t"/>
              </v:shape>
            </v:group>
            <v:group style="position:absolute;left:6691;top:2483;width:53;height:51" coordorigin="6691,2483" coordsize="53,51">
              <v:shape style="position:absolute;left:6691;top:2483;width:53;height:51" coordorigin="6691,2483" coordsize="53,51" path="m6718,2483l6724,2502,6744,2502,6728,2514,6734,2533,6718,2521,6702,2533,6708,2514,6691,2502,6712,2502,6718,2483xe" filled="false" stroked="true" strokeweight=".258pt" strokecolor="#231f20">
                <v:path arrowok="t"/>
              </v:shape>
            </v:group>
            <v:group style="position:absolute;left:6603;top:2547;width:53;height:50" coordorigin="6603,2547" coordsize="53,50">
              <v:shape style="position:absolute;left:6603;top:2547;width:53;height:50" coordorigin="6603,2547" coordsize="53,50" path="m6630,2547l6636,2566,6656,2566,6640,2577,6646,2597,6630,2585,6613,2597,6620,2577,6603,2566,6624,2566,6630,2547xe" filled="false" stroked="true" strokeweight=".258pt" strokecolor="#231f20">
                <v:path arrowok="t"/>
              </v:shape>
            </v:group>
            <v:group style="position:absolute;left:6684;top:2624;width:43;height:41" coordorigin="6684,2624" coordsize="43,41">
              <v:shape style="position:absolute;left:6684;top:2624;width:43;height:41" coordorigin="6684,2624" coordsize="43,41" path="m6706,2624l6711,2640,6727,2640,6714,2649,6719,2665,6706,2655,6692,2665,6697,2649,6684,2640,6701,2640,6706,2624xe" filled="false" stroked="true" strokeweight=".209pt" strokecolor="#231f20">
                <v:path arrowok="t"/>
              </v:shape>
            </v:group>
            <v:group style="position:absolute;left:6554;top:2446;width:213;height:344" coordorigin="6554,2446" coordsize="213,344">
              <v:shape style="position:absolute;left:6554;top:2446;width:213;height:344" coordorigin="6554,2446" coordsize="213,344" path="m6554,2446l6616,2477,6672,2522,6717,2578,6750,2643,6766,2714,6764,2790e" filled="false" stroked="true" strokeweight=".758pt" strokecolor="#231f20">
                <v:path arrowok="t"/>
              </v:shape>
            </v:group>
            <v:group style="position:absolute;left:6255;top:2877;width:489;height:206" coordorigin="6255,2877" coordsize="489,206">
              <v:shape style="position:absolute;left:6255;top:2877;width:489;height:206" coordorigin="6255,2877" coordsize="489,206" path="m6744,2877l6706,2942,6654,2998,6591,3043,6519,3072,6442,3082,6392,3078,6344,3067,6298,3049,6255,3024e" filled="false" stroked="true" strokeweight=".758pt" strokecolor="#231f20">
                <v:path arrowok="t"/>
              </v:shape>
            </v:group>
            <v:group style="position:absolute;left:6000;top:2315;width:879;height:879" coordorigin="6000,2315" coordsize="879,879">
              <v:shape style="position:absolute;left:6000;top:2315;width:879;height:879" coordorigin="6000,2315" coordsize="879,879" path="m6440,2315l6511,2321,6579,2337,6642,2364,6699,2400,6750,2444,6794,2495,6830,2552,6857,2615,6873,2683,6879,2754,6873,2826,6857,2893,6830,2956,6794,3014,6750,3065,6699,3109,6642,3145,6579,3171,6511,3188,6440,3194,6368,3188,6301,3171,6238,3145,6180,3109,6129,3065,6085,3014,6049,2956,6023,2893,6006,2826,6000,2754,6006,2683,6023,2615,6049,2552,6085,2495,6129,2444,6180,2400,6238,2364,6301,2337,6368,2321,6440,2315xe" filled="false" stroked="true" strokeweight=".567pt" strokecolor="#231f20">
                <v:path arrowok="t"/>
              </v:shape>
              <v:shape style="position:absolute;left:6301;top:3037;width:288;height:118" type="#_x0000_t75" stroked="false">
                <v:imagedata r:id="rId50" o:title=""/>
              </v:shape>
            </v:group>
            <w10:wrap type="topAndBottom"/>
          </v:group>
        </w:pict>
      </w:r>
      <w:r>
        <w:rPr/>
        <w:pict>
          <v:group style="position:absolute;margin-left:348.604004pt;margin-top:115.447212pt;width:44.55pt;height:44.55pt;mso-position-horizontal-relative:page;mso-position-vertical-relative:paragraph;z-index:2704;mso-wrap-distance-left:0;mso-wrap-distance-right:0" coordorigin="6972,2309" coordsize="891,891">
            <v:group style="position:absolute;left:6978;top:2315;width:879;height:879" coordorigin="6978,2315" coordsize="879,879">
              <v:shape style="position:absolute;left:6978;top:2315;width:879;height:879" coordorigin="6978,2315" coordsize="879,879" path="m7417,2315l7346,2321,7279,2337,7216,2364,7158,2400,7107,2444,7063,2495,7027,2552,7000,2615,6984,2683,6978,2754,6984,2826,7000,2893,7027,2956,7063,3014,7107,3065,7158,3109,7216,3145,7279,3171,7346,3188,7417,3194,7489,3188,7556,3171,7619,3145,7677,3109,7728,3065,7772,3014,7808,2956,7834,2893,7851,2826,7857,2754,7851,2683,7834,2615,7808,2552,7772,2495,7728,2444,7677,2400,7619,2364,7556,2337,7489,2321,7417,2315xe" filled="true" fillcolor="#d1d3d4" stroked="false">
                <v:path arrowok="t"/>
                <v:fill type="solid"/>
              </v:shape>
            </v:group>
            <v:group style="position:absolute;left:6978;top:2315;width:879;height:879" coordorigin="6978,2315" coordsize="879,879">
              <v:shape style="position:absolute;left:6978;top:2315;width:879;height:879" coordorigin="6978,2315" coordsize="879,879" path="m7417,2315l7489,2321,7556,2337,7619,2364,7677,2400,7728,2444,7772,2495,7808,2552,7834,2615,7851,2683,7857,2754,7851,2826,7834,2893,7808,2956,7772,3014,7728,3065,7677,3109,7619,3145,7556,3171,7489,3188,7417,3194,7346,3188,7279,3171,7216,3145,7158,3109,7107,3065,7063,3014,7027,2956,7000,2893,6984,2826,6978,2754,6984,2683,7000,2615,7027,2552,7063,2495,7107,2444,7158,2400,7216,2364,7279,2337,7346,2321,7417,2315xe" filled="false" stroked="true" strokeweight=".425pt" strokecolor="#231f20">
                <v:path arrowok="t"/>
              </v:shape>
            </v:group>
            <v:group style="position:absolute;left:7181;top:2698;width:220;height:428" coordorigin="7181,2698" coordsize="220,428">
              <v:shape style="position:absolute;left:7181;top:2698;width:220;height:428" coordorigin="7181,2698" coordsize="220,428" path="m7181,3125l7401,2698e" filled="false" stroked="true" strokeweight=".292pt" strokecolor="#6d6e71">
                <v:path arrowok="t"/>
              </v:shape>
            </v:group>
            <v:group style="position:absolute;left:7444;top:2346;width:137;height:267" coordorigin="7444,2346" coordsize="137,267">
              <v:shape style="position:absolute;left:7444;top:2346;width:137;height:267" coordorigin="7444,2346" coordsize="137,267" path="m7444,2613l7581,2346e" filled="false" stroked="true" strokeweight=".292pt" strokecolor="#6d6e71">
                <v:path arrowok="t"/>
              </v:shape>
            </v:group>
            <v:group style="position:absolute;left:6987;top:2458;width:107;height:207" coordorigin="6987,2458" coordsize="107,207">
              <v:shape style="position:absolute;left:6987;top:2458;width:107;height:207" coordorigin="6987,2458" coordsize="107,207" path="m6987,2664l7094,2458e" filled="false" stroked="true" strokeweight=".292pt" strokecolor="#6d6e71">
                <v:path arrowok="t"/>
              </v:shape>
            </v:group>
            <v:group style="position:absolute;left:6980;top:2421;width:151;height:295" coordorigin="6980,2421" coordsize="151,295">
              <v:shape style="position:absolute;left:6980;top:2421;width:151;height:295" coordorigin="6980,2421" coordsize="151,295" path="m6980,2715l7131,2421e" filled="false" stroked="true" strokeweight=".292pt" strokecolor="#6d6e71">
                <v:path arrowok="t"/>
              </v:shape>
            </v:group>
            <v:group style="position:absolute;left:6978;top:2397;width:185;height:359" coordorigin="6978,2397" coordsize="185,359">
              <v:shape style="position:absolute;left:6978;top:2397;width:185;height:359" coordorigin="6978,2397" coordsize="185,359" path="m6978,2755l7162,2397e" filled="false" stroked="true" strokeweight=".292pt" strokecolor="#6d6e71">
                <v:path arrowok="t"/>
              </v:shape>
            </v:group>
            <v:group style="position:absolute;left:6979;top:2378;width:212;height:411" coordorigin="6979,2378" coordsize="212,411">
              <v:shape style="position:absolute;left:6979;top:2378;width:212;height:411" coordorigin="6979,2378" coordsize="212,411" path="m6979,2789l7191,2378e" filled="false" stroked="true" strokeweight=".292pt" strokecolor="#6d6e71">
                <v:path arrowok="t"/>
              </v:shape>
            </v:group>
            <v:group style="position:absolute;left:6983;top:2363;width:234;height:456" coordorigin="6983,2363" coordsize="234,456">
              <v:shape style="position:absolute;left:6983;top:2363;width:234;height:456" coordorigin="6983,2363" coordsize="234,456" path="m6983,2819l7217,2363e" filled="false" stroked="true" strokeweight=".292pt" strokecolor="#6d6e71">
                <v:path arrowok="t"/>
              </v:shape>
            </v:group>
            <v:group style="position:absolute;left:6988;top:2352;width:254;height:495" coordorigin="6988,2352" coordsize="254,495">
              <v:shape style="position:absolute;left:6988;top:2352;width:254;height:495" coordorigin="6988,2352" coordsize="254,495" path="m6988,2846l7242,2352e" filled="false" stroked="true" strokeweight=".292pt" strokecolor="#6d6e71">
                <v:path arrowok="t"/>
              </v:shape>
            </v:group>
            <v:group style="position:absolute;left:6994;top:2342;width:272;height:529" coordorigin="6994,2342" coordsize="272,529">
              <v:shape style="position:absolute;left:6994;top:2342;width:272;height:529" coordorigin="6994,2342" coordsize="272,529" path="m6994,2871l7265,2342e" filled="false" stroked="true" strokeweight=".292pt" strokecolor="#6d6e71">
                <v:path arrowok="t"/>
              </v:shape>
            </v:group>
            <v:group style="position:absolute;left:7001;top:2334;width:288;height:560" coordorigin="7001,2334" coordsize="288,560">
              <v:shape style="position:absolute;left:7001;top:2334;width:288;height:560" coordorigin="7001,2334" coordsize="288,560" path="m7001,2894l7288,2334e" filled="false" stroked="true" strokeweight=".292pt" strokecolor="#6d6e71">
                <v:path arrowok="t"/>
              </v:shape>
            </v:group>
            <v:group style="position:absolute;left:7008;top:2328;width:302;height:587" coordorigin="7008,2328" coordsize="302,587">
              <v:shape style="position:absolute;left:7008;top:2328;width:302;height:587" coordorigin="7008,2328" coordsize="302,587" path="m7008,2915l7310,2328e" filled="false" stroked="true" strokeweight=".292pt" strokecolor="#6d6e71">
                <v:path arrowok="t"/>
              </v:shape>
            </v:group>
            <v:group style="position:absolute;left:7017;top:2323;width:315;height:612" coordorigin="7017,2323" coordsize="315,612">
              <v:shape style="position:absolute;left:7017;top:2323;width:315;height:612" coordorigin="7017,2323" coordsize="315,612" path="m7017,2935l7331,2323e" filled="false" stroked="true" strokeweight=".292pt" strokecolor="#6d6e71">
                <v:path arrowok="t"/>
              </v:shape>
            </v:group>
            <v:group style="position:absolute;left:7026;top:2320;width:326;height:634" coordorigin="7026,2320" coordsize="326,634">
              <v:shape style="position:absolute;left:7026;top:2320;width:326;height:634" coordorigin="7026,2320" coordsize="326,634" path="m7026,2954l7351,2320e" filled="false" stroked="true" strokeweight=".292pt" strokecolor="#6d6e71">
                <v:path arrowok="t"/>
              </v:shape>
            </v:group>
            <v:group style="position:absolute;left:7035;top:2317;width:336;height:655" coordorigin="7035,2317" coordsize="336,655">
              <v:shape style="position:absolute;left:7035;top:2317;width:336;height:655" coordorigin="7035,2317" coordsize="336,655" path="m7035,2972l7371,2317e" filled="false" stroked="true" strokeweight=".292pt" strokecolor="#6d6e71">
                <v:path arrowok="t"/>
              </v:shape>
            </v:group>
            <v:group style="position:absolute;left:7046;top:2316;width:346;height:673" coordorigin="7046,2316" coordsize="346,673">
              <v:shape style="position:absolute;left:7046;top:2316;width:346;height:673" coordorigin="7046,2316" coordsize="346,673" path="m7046,2988l7391,2316e" filled="false" stroked="true" strokeweight=".292pt" strokecolor="#6d6e71">
                <v:path arrowok="t"/>
              </v:shape>
            </v:group>
            <v:group style="position:absolute;left:7056;top:2315;width:354;height:690" coordorigin="7056,2315" coordsize="354,690">
              <v:shape style="position:absolute;left:7056;top:2315;width:354;height:690" coordorigin="7056,2315" coordsize="354,690" path="m7056,3004l7410,2315e" filled="false" stroked="true" strokeweight=".292pt" strokecolor="#6d6e71">
                <v:path arrowok="t"/>
              </v:shape>
            </v:group>
            <v:group style="position:absolute;left:7067;top:2315;width:362;height:705" coordorigin="7067,2315" coordsize="362,705">
              <v:shape style="position:absolute;left:7067;top:2315;width:362;height:705" coordorigin="7067,2315" coordsize="362,705" path="m7067,3019l7429,2315e" filled="false" stroked="true" strokeweight=".292pt" strokecolor="#6d6e71">
                <v:path arrowok="t"/>
              </v:shape>
            </v:group>
            <v:group style="position:absolute;left:7078;top:2653;width:196;height:381" coordorigin="7078,2653" coordsize="196,381">
              <v:shape style="position:absolute;left:7078;top:2653;width:196;height:381" coordorigin="7078,2653" coordsize="196,381" path="m7078,3034l7274,2653e" filled="false" stroked="true" strokeweight=".292pt" strokecolor="#6d6e71">
                <v:path arrowok="t"/>
              </v:shape>
            </v:group>
            <v:group style="position:absolute;left:7303;top:2316;width:145;height:281" coordorigin="7303,2316" coordsize="145,281">
              <v:shape style="position:absolute;left:7303;top:2316;width:145;height:281" coordorigin="7303,2316" coordsize="145,281" path="m7303,2597l7447,2316e" filled="false" stroked="true" strokeweight=".292pt" strokecolor="#6d6e71">
                <v:path arrowok="t"/>
              </v:shape>
            </v:group>
            <v:group style="position:absolute;left:7090;top:2667;width:196;height:381" coordorigin="7090,2667" coordsize="196,381">
              <v:shape style="position:absolute;left:7090;top:2667;width:196;height:381" coordorigin="7090,2667" coordsize="196,381" path="m7090,3047l7286,2667e" filled="false" stroked="true" strokeweight=".292pt" strokecolor="#6d6e71">
                <v:path arrowok="t"/>
              </v:shape>
            </v:group>
            <v:group style="position:absolute;left:7320;top:2318;width:145;height:282" coordorigin="7320,2318" coordsize="145,282">
              <v:shape style="position:absolute;left:7320;top:2318;width:145;height:282" coordorigin="7320,2318" coordsize="145,282" path="m7320,2599l7465,2318e" filled="false" stroked="true" strokeweight=".292pt" strokecolor="#6d6e71">
                <v:path arrowok="t"/>
              </v:shape>
            </v:group>
            <v:group style="position:absolute;left:7102;top:2678;width:197;height:383" coordorigin="7102,2678" coordsize="197,383">
              <v:shape style="position:absolute;left:7102;top:2678;width:197;height:383" coordorigin="7102,2678" coordsize="197,383" path="m7102,3060l7299,2678e" filled="false" stroked="true" strokeweight=".292pt" strokecolor="#6d6e71">
                <v:path arrowok="t"/>
              </v:shape>
            </v:group>
            <v:group style="position:absolute;left:7339;top:2320;width:144;height:279" coordorigin="7339,2320" coordsize="144,279">
              <v:shape style="position:absolute;left:7339;top:2320;width:144;height:279" coordorigin="7339,2320" coordsize="144,279" path="m7339,2599l7483,2320e" filled="false" stroked="true" strokeweight=".292pt" strokecolor="#6d6e71">
                <v:path arrowok="t"/>
              </v:shape>
            </v:group>
            <v:group style="position:absolute;left:7115;top:2683;width:200;height:390" coordorigin="7115,2683" coordsize="200,390">
              <v:shape style="position:absolute;left:7115;top:2683;width:200;height:390" coordorigin="7115,2683" coordsize="200,390" path="m7115,3073l7315,2683e" filled="false" stroked="true" strokeweight=".292pt" strokecolor="#6d6e71">
                <v:path arrowok="t"/>
              </v:shape>
            </v:group>
            <v:group style="position:absolute;left:7357;top:2323;width:143;height:278" coordorigin="7357,2323" coordsize="143,278">
              <v:shape style="position:absolute;left:7357;top:2323;width:143;height:278" coordorigin="7357,2323" coordsize="143,278" path="m7357,2600l7500,2323e" filled="false" stroked="true" strokeweight=".292pt" strokecolor="#6d6e71">
                <v:path arrowok="t"/>
              </v:shape>
            </v:group>
            <v:group style="position:absolute;left:7127;top:2687;width:205;height:398" coordorigin="7127,2687" coordsize="205,398">
              <v:shape style="position:absolute;left:7127;top:2687;width:205;height:398" coordorigin="7127,2687" coordsize="205,398" path="m7127,3084l7332,2687e" filled="false" stroked="true" strokeweight=".292pt" strokecolor="#6d6e71">
                <v:path arrowok="t"/>
              </v:shape>
            </v:group>
            <v:group style="position:absolute;left:7375;top:2326;width:142;height:276" coordorigin="7375,2326" coordsize="142,276">
              <v:shape style="position:absolute;left:7375;top:2326;width:142;height:276" coordorigin="7375,2326" coordsize="142,276" path="m7375,2602l7517,2326e" filled="false" stroked="true" strokeweight=".292pt" strokecolor="#6d6e71">
                <v:path arrowok="t"/>
              </v:shape>
            </v:group>
            <v:group style="position:absolute;left:7140;top:2689;width:209;height:407" coordorigin="7140,2689" coordsize="209,407">
              <v:shape style="position:absolute;left:7140;top:2689;width:209;height:407" coordorigin="7140,2689" coordsize="209,407" path="m7140,3095l7349,2689e" filled="false" stroked="true" strokeweight=".292pt" strokecolor="#6d6e71">
                <v:path arrowok="t"/>
              </v:shape>
            </v:group>
            <v:group style="position:absolute;left:7393;top:2330;width:141;height:274" coordorigin="7393,2330" coordsize="141,274">
              <v:shape style="position:absolute;left:7393;top:2330;width:141;height:274" coordorigin="7393,2330" coordsize="141,274" path="m7393,2604l7533,2330e" filled="false" stroked="true" strokeweight=".292pt" strokecolor="#6d6e71">
                <v:path arrowok="t"/>
              </v:shape>
            </v:group>
            <v:group style="position:absolute;left:7154;top:2691;width:213;height:415" coordorigin="7154,2691" coordsize="213,415">
              <v:shape style="position:absolute;left:7154;top:2691;width:213;height:415" coordorigin="7154,2691" coordsize="213,415" path="m7154,3106l7367,2691e" filled="false" stroked="true" strokeweight=".292pt" strokecolor="#6d6e71">
                <v:path arrowok="t"/>
              </v:shape>
            </v:group>
            <v:group style="position:absolute;left:7410;top:2335;width:140;height:272" coordorigin="7410,2335" coordsize="140,272">
              <v:shape style="position:absolute;left:7410;top:2335;width:140;height:272" coordorigin="7410,2335" coordsize="140,272" path="m7410,2607l7550,2335e" filled="false" stroked="true" strokeweight=".292pt" strokecolor="#6d6e71">
                <v:path arrowok="t"/>
              </v:shape>
            </v:group>
            <v:group style="position:absolute;left:7168;top:2694;width:217;height:422" coordorigin="7168,2694" coordsize="217,422">
              <v:shape style="position:absolute;left:7168;top:2694;width:217;height:422" coordorigin="7168,2694" coordsize="217,422" path="m7168,3115l7384,2694e" filled="false" stroked="true" strokeweight=".292pt" strokecolor="#6d6e71">
                <v:path arrowok="t"/>
              </v:shape>
            </v:group>
            <v:group style="position:absolute;left:7427;top:2341;width:139;height:270" coordorigin="7427,2341" coordsize="139,270">
              <v:shape style="position:absolute;left:7427;top:2341;width:139;height:270" coordorigin="7427,2341" coordsize="139,270" path="m7427,2610l7566,2341e" filled="false" stroked="true" strokeweight=".292pt" strokecolor="#6d6e71">
                <v:path arrowok="t"/>
              </v:shape>
              <v:shape style="position:absolute;left:7087;top:2452;width:279;height:393" type="#_x0000_t75" stroked="false">
                <v:imagedata r:id="rId61" o:title=""/>
              </v:shape>
            </v:group>
            <v:group style="position:absolute;left:7056;top:2879;width:61;height:70" coordorigin="7056,2879" coordsize="61,70">
              <v:shape style="position:absolute;left:7056;top:2879;width:61;height:70" coordorigin="7056,2879" coordsize="61,70" path="m7097,2879l7079,2879,7071,2883,7059,2895,7056,2904,7056,2926,7059,2934,7071,2946,7079,2949,7095,2949,7101,2947,7111,2940,7113,2938,7083,2938,7078,2936,7072,2929,7071,2922,7071,2906,7072,2900,7079,2893,7083,2891,7113,2891,7112,2890,7104,2882,7097,2879xe" filled="true" fillcolor="#231f20" stroked="false">
                <v:path arrowok="t"/>
                <v:fill type="solid"/>
              </v:shape>
              <v:shape style="position:absolute;left:7056;top:2879;width:61;height:70" coordorigin="7056,2879" coordsize="61,70" path="m7103,2923l7102,2928,7100,2932,7094,2936,7091,2938,7113,2938,7114,2935,7116,2927,7103,2923xe" filled="true" fillcolor="#231f20" stroked="false">
                <v:path arrowok="t"/>
                <v:fill type="solid"/>
              </v:shape>
              <v:shape style="position:absolute;left:7056;top:2879;width:61;height:70" coordorigin="7056,2879" coordsize="61,70" path="m7113,2891l7092,2891,7095,2892,7100,2896,7102,2899,7102,2902,7116,2899,7115,2894,7113,2891xe" filled="true" fillcolor="#231f20" stroked="false">
                <v:path arrowok="t"/>
                <v:fill type="solid"/>
              </v:shape>
            </v:group>
            <v:group style="position:absolute;left:7128;top:2881;width:53;height:68" coordorigin="7128,2881" coordsize="53,68">
              <v:shape style="position:absolute;left:7128;top:2881;width:53;height:68" coordorigin="7128,2881" coordsize="53,68" path="m7180,2881l7128,2881,7128,2948,7181,2948,7181,2937,7142,2937,7142,2918,7177,2918,7177,2907,7142,2907,7142,2892,7180,2892,7180,2881xe" filled="true" fillcolor="#231f20" stroked="false">
                <v:path arrowok="t"/>
                <v:fill type="solid"/>
              </v:shape>
            </v:group>
            <v:group style="position:absolute;left:7193;top:2881;width:55;height:68" coordorigin="7193,2881" coordsize="55,68">
              <v:shape style="position:absolute;left:7193;top:2881;width:55;height:68" coordorigin="7193,2881" coordsize="55,68" path="m7206,2881l7193,2881,7193,2948,7206,2948,7206,2904,7221,2904,7206,2881xe" filled="true" fillcolor="#231f20" stroked="false">
                <v:path arrowok="t"/>
                <v:fill type="solid"/>
              </v:shape>
              <v:shape style="position:absolute;left:7193;top:2881;width:55;height:68" coordorigin="7193,2881" coordsize="55,68" path="m7221,2904l7206,2904,7234,2948,7248,2948,7248,2926,7235,2926,7221,2904xe" filled="true" fillcolor="#231f20" stroked="false">
                <v:path arrowok="t"/>
                <v:fill type="solid"/>
              </v:shape>
              <v:shape style="position:absolute;left:7193;top:2881;width:55;height:68" coordorigin="7193,2881" coordsize="55,68" path="m7248,2881l7235,2881,7235,2926,7248,2926,7248,2881xe" filled="true" fillcolor="#231f20" stroked="false">
                <v:path arrowok="t"/>
                <v:fill type="solid"/>
              </v:shape>
            </v:group>
            <v:group style="position:absolute;left:7257;top:2881;width:55;height:68" coordorigin="7257,2881" coordsize="55,68">
              <v:shape style="position:absolute;left:7257;top:2881;width:55;height:68" coordorigin="7257,2881" coordsize="55,68" path="m7292,2892l7278,2892,7278,2948,7292,2948,7292,2892xe" filled="true" fillcolor="#231f20" stroked="false">
                <v:path arrowok="t"/>
                <v:fill type="solid"/>
              </v:shape>
              <v:shape style="position:absolute;left:7257;top:2881;width:55;height:68" coordorigin="7257,2881" coordsize="55,68" path="m7312,2881l7257,2881,7257,2892,7312,2892,7312,2881xe" filled="true" fillcolor="#231f20" stroked="false">
                <v:path arrowok="t"/>
                <v:fill type="solid"/>
              </v:shape>
            </v:group>
            <v:group style="position:absolute;left:7307;top:2881;width:70;height:68" coordorigin="7307,2881" coordsize="70,68">
              <v:shape style="position:absolute;left:7307;top:2881;width:70;height:68" coordorigin="7307,2881" coordsize="70,68" path="m7349,2881l7334,2881,7307,2948,7322,2948,7328,2933,7370,2933,7365,2921,7332,2921,7341,2896,7355,2896,7349,2881xe" filled="true" fillcolor="#231f20" stroked="false">
                <v:path arrowok="t"/>
                <v:fill type="solid"/>
              </v:shape>
              <v:shape style="position:absolute;left:7307;top:2881;width:70;height:68" coordorigin="7307,2881" coordsize="70,68" path="m7370,2933l7355,2933,7361,2948,7376,2948,7370,2933xe" filled="true" fillcolor="#231f20" stroked="false">
                <v:path arrowok="t"/>
                <v:fill type="solid"/>
              </v:shape>
              <v:shape style="position:absolute;left:7307;top:2881;width:70;height:68" coordorigin="7307,2881" coordsize="70,68" path="m7355,2896l7341,2896,7351,2921,7365,2921,7355,2896xe" filled="true" fillcolor="#231f20" stroked="false">
                <v:path arrowok="t"/>
                <v:fill type="solid"/>
              </v:shape>
            </v:group>
            <v:group style="position:absolute;left:7370;top:2881;width:65;height:68" coordorigin="7370,2881" coordsize="65,68">
              <v:shape style="position:absolute;left:7370;top:2881;width:65;height:68" coordorigin="7370,2881" coordsize="65,68" path="m7385,2881l7370,2881,7394,2948,7409,2948,7416,2931,7402,2931,7385,2881xe" filled="true" fillcolor="#231f20" stroked="false">
                <v:path arrowok="t"/>
                <v:fill type="solid"/>
              </v:shape>
              <v:shape style="position:absolute;left:7370;top:2881;width:65;height:68" coordorigin="7370,2881" coordsize="65,68" path="m7434,2881l7419,2881,7402,2931,7416,2931,7434,2881xe" filled="true" fillcolor="#231f20" stroked="false">
                <v:path arrowok="t"/>
                <v:fill type="solid"/>
              </v:shape>
            </v:group>
            <v:group style="position:absolute;left:7438;top:2879;width:67;height:70" coordorigin="7438,2879" coordsize="67,70">
              <v:shape style="position:absolute;left:7438;top:2879;width:67;height:70" coordorigin="7438,2879" coordsize="67,70" path="m7482,2879l7466,2879,7461,2880,7438,2908,7438,2926,7441,2934,7453,2946,7461,2949,7482,2949,7490,2946,7498,2938,7466,2938,7462,2936,7454,2928,7452,2922,7453,2906,7454,2901,7461,2893,7466,2891,7498,2891,7490,2883,7482,2879xe" filled="true" fillcolor="#231f20" stroked="false">
                <v:path arrowok="t"/>
                <v:fill type="solid"/>
              </v:shape>
              <v:shape style="position:absolute;left:7438;top:2879;width:67;height:70" coordorigin="7438,2879" coordsize="67,70" path="m7498,2891l7477,2891,7482,2893,7489,2901,7491,2906,7491,2922,7489,2928,7482,2936,7477,2938,7498,2938,7502,2934,7505,2926,7505,2903,7502,2895,7498,2891xe" filled="true" fillcolor="#231f20" stroked="false">
                <v:path arrowok="t"/>
                <v:fill type="solid"/>
              </v:shape>
            </v:group>
            <v:group style="position:absolute;left:7512;top:2879;width:57;height:70" coordorigin="7512,2879" coordsize="57,70">
              <v:shape style="position:absolute;left:7512;top:2879;width:57;height:70" coordorigin="7512,2879" coordsize="57,70" path="m7526,2925l7512,2926,7513,2934,7516,2939,7526,2947,7532,2949,7547,2949,7552,2948,7560,2945,7563,2943,7566,2938,7537,2938,7533,2937,7528,2933,7527,2929,7526,2925xe" filled="true" fillcolor="#231f20" stroked="false">
                <v:path arrowok="t"/>
                <v:fill type="solid"/>
              </v:shape>
              <v:shape style="position:absolute;left:7512;top:2879;width:57;height:70" coordorigin="7512,2879" coordsize="57,70" path="m7549,2879l7535,2879,7530,2880,7515,2904,7517,2908,7524,2915,7530,2917,7543,2920,7547,2921,7551,2922,7552,2923,7553,2924,7554,2926,7555,2927,7555,2931,7554,2933,7549,2937,7546,2938,7566,2938,7567,2936,7569,2933,7569,2924,7568,2921,7536,2904,7532,2903,7529,2900,7528,2899,7528,2896,7529,2894,7533,2892,7536,2891,7565,2891,7564,2889,7555,2881,7549,2879xe" filled="true" fillcolor="#231f20" stroked="false">
                <v:path arrowok="t"/>
                <v:fill type="solid"/>
              </v:shape>
              <v:shape style="position:absolute;left:7512;top:2879;width:57;height:70" coordorigin="7512,2879" coordsize="57,70" path="m7565,2891l7544,2891,7547,2892,7551,2895,7552,2897,7553,2901,7567,2900,7566,2894,7565,2891xe" filled="true" fillcolor="#231f20" stroked="false">
                <v:path arrowok="t"/>
                <v:fill type="solid"/>
              </v:shape>
            </v:group>
            <v:group style="position:absolute;left:7266;top:2596;width:498;height:418" coordorigin="7266,2596" coordsize="498,418">
              <v:shape style="position:absolute;left:7266;top:2596;width:498;height:418" coordorigin="7266,2596" coordsize="498,418" path="m7266,2596l7379,2602,7472,2620,7549,2646,7609,2675,7687,2729,7742,2790,7764,2852,7758,2910,7727,2960,7678,2995,7614,3013e" filled="false" stroked="true" strokeweight=".758pt" strokecolor="#231f20">
                <v:path arrowok="t"/>
              </v:shape>
            </v:group>
            <v:group style="position:absolute;left:7314;top:2685;width:427;height:265" coordorigin="7314,2685" coordsize="427,265">
              <v:shape style="position:absolute;left:7314;top:2685;width:427;height:265" coordorigin="7314,2685" coordsize="427,265" path="m7314,2685l7405,2698,7493,2725,7575,2763,7645,2807,7699,2856,7732,2904,7741,2950e" filled="false" stroked="true" strokeweight=".758pt" strokecolor="#231f20">
                <v:path arrowok="t"/>
              </v:shape>
            </v:group>
            <v:group style="position:absolute;left:7605;top:2716;width:53;height:51" coordorigin="7605,2716" coordsize="53,51">
              <v:shape style="position:absolute;left:7605;top:2716;width:53;height:51" coordorigin="7605,2716" coordsize="53,51" path="m7631,2716l7637,2735,7657,2735,7641,2747,7647,2766,7631,2754,7615,2766,7621,2747,7605,2735,7625,2735,7631,2716xe" filled="false" stroked="true" strokeweight=".258pt" strokecolor="#231f20">
                <v:path arrowok="t"/>
              </v:shape>
            </v:group>
            <v:group style="position:absolute;left:7374;top:2974;width:32;height:52" coordorigin="7374,2974" coordsize="32,52">
              <v:shape style="position:absolute;left:7374;top:2974;width:32;height:52" coordorigin="7374,2974" coordsize="32,52" path="m7402,2983l7387,2983,7388,2984,7391,2987,7392,2989,7392,2996,7391,2999,7388,3007,7382,3014,7374,3025,7374,3026,7402,3026,7404,3016,7384,3016,7392,3008,7397,3001,7400,2997,7402,2993,7402,2990,7402,2985,7402,2983xe" filled="true" fillcolor="#231f20" stroked="false">
                <v:path arrowok="t"/>
                <v:fill type="solid"/>
              </v:shape>
              <v:shape style="position:absolute;left:7374;top:2974;width:32;height:52" coordorigin="7374,2974" coordsize="32,52" path="m7405,3011l7403,3011,7403,3013,7402,3014,7401,3015,7400,3015,7399,3016,7384,3016,7404,3016,7405,3011xe" filled="true" fillcolor="#231f20" stroked="false">
                <v:path arrowok="t"/>
                <v:fill type="solid"/>
              </v:shape>
              <v:shape style="position:absolute;left:7374;top:2974;width:32;height:52" coordorigin="7374,2974" coordsize="32,52" path="m7392,2974l7386,2974,7383,2975,7378,2980,7376,2983,7374,2988,7376,2989,7378,2985,7381,2983,7402,2983,7400,2979,7398,2977,7394,2975,7392,2974xe" filled="true" fillcolor="#231f20" stroked="false">
                <v:path arrowok="t"/>
                <v:fill type="solid"/>
              </v:shape>
            </v:group>
            <v:group style="position:absolute;left:7411;top:2974;width:32;height:53" coordorigin="7411,2974" coordsize="32,53">
              <v:shape style="position:absolute;left:7411;top:2974;width:32;height:53" coordorigin="7411,2974" coordsize="32,53" path="m7429,2974l7424,2974,7421,2975,7411,3005,7411,3009,7424,3027,7428,3027,7430,3026,7434,3024,7434,3024,7425,3024,7425,3024,7422,2984,7422,2980,7423,2978,7425,2977,7425,2977,7434,2977,7432,2975,7429,2974xe" filled="true" fillcolor="#231f20" stroked="false">
                <v:path arrowok="t"/>
                <v:fill type="solid"/>
              </v:shape>
              <v:shape style="position:absolute;left:7411;top:2974;width:32;height:53" coordorigin="7411,2974" coordsize="32,53" path="m7434,2977l7428,2977,7429,2977,7430,2979,7431,2981,7431,2984,7431,3009,7431,3019,7430,3021,7429,3024,7428,3024,7434,3024,7442,3005,7442,2995,7441,2990,7439,2982,7437,2979,7434,2977xe" filled="true" fillcolor="#231f20" stroked="false">
                <v:path arrowok="t"/>
                <v:fill type="solid"/>
              </v:shape>
            </v:group>
            <v:group style="position:absolute;left:7450;top:2974;width:27;height:52" coordorigin="7450,2974" coordsize="27,52">
              <v:shape style="position:absolute;left:7450;top:2974;width:27;height:52" coordorigin="7450,2974" coordsize="27,52" path="m7476,3024l7450,3024,7450,3026,7476,3026,7476,3024xe" filled="true" fillcolor="#231f20" stroked="false">
                <v:path arrowok="t"/>
                <v:fill type="solid"/>
              </v:shape>
              <v:shape style="position:absolute;left:7450;top:2974;width:27;height:52" coordorigin="7450,2974" coordsize="27,52" path="m7468,2983l7455,2983,7456,2983,7457,2984,7458,2984,7458,2985,7458,3021,7457,3022,7457,3023,7455,3024,7453,3024,7473,3024,7469,3021,7468,2983xe" filled="true" fillcolor="#231f20" stroked="false">
                <v:path arrowok="t"/>
                <v:fill type="solid"/>
              </v:shape>
              <v:shape style="position:absolute;left:7450;top:2974;width:27;height:52" coordorigin="7450,2974" coordsize="27,52" path="m7468,2974l7467,2974,7450,2983,7450,2984,7452,2983,7453,2983,7468,2983,7468,2974xe" filled="true" fillcolor="#231f20" stroked="false">
                <v:path arrowok="t"/>
                <v:fill type="solid"/>
              </v:shape>
            </v:group>
            <v:group style="position:absolute;left:7484;top:2974;width:32;height:53" coordorigin="7484,2974" coordsize="32,53">
              <v:shape style="position:absolute;left:7484;top:2974;width:32;height:53" coordorigin="7484,2974" coordsize="32,53" path="m7502,2974l7497,2974,7494,2975,7484,3005,7484,3009,7497,3027,7501,3027,7503,3026,7507,3024,7507,3024,7498,3024,7497,3024,7495,2984,7495,2980,7496,2978,7497,2977,7498,2977,7507,2977,7505,2975,7502,2974xe" filled="true" fillcolor="#231f20" stroked="false">
                <v:path arrowok="t"/>
                <v:fill type="solid"/>
              </v:shape>
              <v:shape style="position:absolute;left:7484;top:2974;width:32;height:53" coordorigin="7484,2974" coordsize="32,53" path="m7507,2977l7501,2977,7502,2977,7503,2979,7504,2981,7504,2984,7504,3009,7504,3019,7503,3021,7502,3024,7501,3024,7507,3024,7515,3005,7515,2995,7514,2990,7511,2982,7510,2979,7507,2977xe" filled="true" fillcolor="#231f20" stroked="false">
                <v:path arrowok="t"/>
                <v:fill type="solid"/>
              </v:shape>
            </v:group>
            <v:group style="position:absolute;left:7742;top:2598;width:53;height:50" coordorigin="7742,2598" coordsize="53,50">
              <v:shape style="position:absolute;left:7742;top:2598;width:53;height:50" coordorigin="7742,2598" coordsize="53,50" path="m7768,2598l7774,2617,7794,2617,7778,2629,7784,2648,7768,2637,7752,2648,7758,2629,7742,2617,7762,2617,7768,2598xe" filled="false" stroked="true" strokeweight=".258pt" strokecolor="#231f20">
                <v:path arrowok="t"/>
              </v:shape>
            </v:group>
            <v:group style="position:absolute;left:7669;top:2483;width:53;height:51" coordorigin="7669,2483" coordsize="53,51">
              <v:shape style="position:absolute;left:7669;top:2483;width:53;height:51" coordorigin="7669,2483" coordsize="53,51" path="m7696,2483l7702,2502,7722,2502,7706,2514,7712,2533,7696,2521,7679,2533,7686,2514,7669,2502,7689,2502,7696,2483xe" filled="false" stroked="true" strokeweight=".258pt" strokecolor="#231f20">
                <v:path arrowok="t"/>
              </v:shape>
            </v:group>
            <v:group style="position:absolute;left:7581;top:2547;width:53;height:50" coordorigin="7581,2547" coordsize="53,50">
              <v:shape style="position:absolute;left:7581;top:2547;width:53;height:50" coordorigin="7581,2547" coordsize="53,50" path="m7608,2547l7614,2566,7634,2566,7618,2577,7624,2597,7608,2585,7591,2597,7598,2577,7581,2566,7601,2566,7608,2547xe" filled="false" stroked="true" strokeweight=".258pt" strokecolor="#231f20">
                <v:path arrowok="t"/>
              </v:shape>
            </v:group>
            <v:group style="position:absolute;left:7662;top:2624;width:43;height:41" coordorigin="7662,2624" coordsize="43,41">
              <v:shape style="position:absolute;left:7662;top:2624;width:43;height:41" coordorigin="7662,2624" coordsize="43,41" path="m7683,2624l7688,2640,7705,2640,7691,2649,7697,2665,7683,2655,7670,2665,7675,2649,7662,2640,7678,2640,7683,2624xe" filled="false" stroked="true" strokeweight=".209pt" strokecolor="#231f20">
                <v:path arrowok="t"/>
              </v:shape>
            </v:group>
            <v:group style="position:absolute;left:7532;top:2446;width:213;height:344" coordorigin="7532,2446" coordsize="213,344">
              <v:shape style="position:absolute;left:7532;top:2446;width:213;height:344" coordorigin="7532,2446" coordsize="213,344" path="m7532,2446l7594,2477,7650,2522,7695,2578,7728,2643,7744,2714,7741,2790e" filled="false" stroked="true" strokeweight=".758pt" strokecolor="#231f20">
                <v:path arrowok="t"/>
              </v:shape>
            </v:group>
            <v:group style="position:absolute;left:7233;top:2877;width:489;height:206" coordorigin="7233,2877" coordsize="489,206">
              <v:shape style="position:absolute;left:7233;top:2877;width:489;height:206" coordorigin="7233,2877" coordsize="489,206" path="m7722,2877l7683,2942,7631,2998,7569,3043,7497,3072,7420,3082,7370,3078,7322,3067,7276,3049,7233,3024e" filled="false" stroked="true" strokeweight=".758pt" strokecolor="#231f20">
                <v:path arrowok="t"/>
              </v:shape>
            </v:group>
            <v:group style="position:absolute;left:6978;top:2315;width:879;height:879" coordorigin="6978,2315" coordsize="879,879">
              <v:shape style="position:absolute;left:6978;top:2315;width:879;height:879" coordorigin="6978,2315" coordsize="879,879" path="m7417,2315l7489,2321,7556,2337,7619,2364,7677,2400,7728,2444,7772,2495,7808,2552,7834,2615,7851,2683,7857,2754,7851,2826,7834,2893,7808,2956,7772,3014,7728,3065,7677,3109,7619,3145,7556,3171,7489,3188,7417,3194,7346,3188,7279,3171,7216,3145,7158,3109,7107,3065,7063,3014,7027,2956,7000,2893,6984,2826,6978,2754,6984,2683,7000,2615,7027,2552,7063,2495,7107,2444,7158,2400,7216,2364,7279,2337,7346,2321,7417,2315xe" filled="false" stroked="true" strokeweight=".567pt" strokecolor="#231f20">
                <v:path arrowok="t"/>
              </v:shape>
              <v:shape style="position:absolute;left:7279;top:3037;width:288;height:118" type="#_x0000_t75" stroked="false">
                <v:imagedata r:id="rId50" o:title=""/>
              </v:shape>
            </v:group>
            <w10:wrap type="topAndBottom"/>
          </v:group>
        </w:pict>
      </w:r>
      <w:r>
        <w:rPr/>
        <w:pict>
          <v:group style="position:absolute;margin-left:397.493011pt;margin-top:115.447212pt;width:44.55pt;height:44.55pt;mso-position-horizontal-relative:page;mso-position-vertical-relative:paragraph;z-index:2728;mso-wrap-distance-left:0;mso-wrap-distance-right:0" coordorigin="7950,2309" coordsize="891,891">
            <v:group style="position:absolute;left:7956;top:2315;width:879;height:879" coordorigin="7956,2315" coordsize="879,879">
              <v:shape style="position:absolute;left:7956;top:2315;width:879;height:879" coordorigin="7956,2315" coordsize="879,879" path="m8395,2315l8324,2321,8256,2337,8193,2364,8136,2400,8085,2444,8041,2495,8005,2552,7978,2615,7962,2683,7956,2754,7962,2826,7978,2893,8005,2956,8041,3014,8085,3065,8136,3109,8193,3145,8256,3171,8324,3188,8395,3194,8467,3188,8534,3171,8597,3145,8655,3109,8706,3065,8750,3014,8786,2956,8812,2893,8829,2826,8835,2754,8829,2683,8812,2615,8786,2552,8750,2495,8706,2444,8655,2400,8597,2364,8534,2337,8467,2321,8395,2315xe" filled="true" fillcolor="#d1d3d4" stroked="false">
                <v:path arrowok="t"/>
                <v:fill type="solid"/>
              </v:shape>
            </v:group>
            <v:group style="position:absolute;left:7956;top:2315;width:879;height:879" coordorigin="7956,2315" coordsize="879,879">
              <v:shape style="position:absolute;left:7956;top:2315;width:879;height:879" coordorigin="7956,2315" coordsize="879,879" path="m8395,2315l8467,2321,8534,2337,8597,2364,8655,2400,8706,2444,8750,2495,8786,2552,8812,2615,8829,2683,8835,2754,8829,2826,8812,2893,8786,2956,8750,3014,8706,3065,8655,3109,8597,3145,8534,3171,8467,3188,8395,3194,8324,3188,8256,3171,8193,3145,8136,3109,8085,3065,8041,3014,8005,2956,7978,2893,7962,2826,7956,2754,7962,2683,7978,2615,8005,2552,8041,2495,8085,2444,8136,2400,8193,2364,8256,2337,8324,2321,8395,2315xe" filled="false" stroked="true" strokeweight=".425pt" strokecolor="#231f20">
                <v:path arrowok="t"/>
              </v:shape>
            </v:group>
            <v:group style="position:absolute;left:8159;top:2698;width:220;height:428" coordorigin="8159,2698" coordsize="220,428">
              <v:shape style="position:absolute;left:8159;top:2698;width:220;height:428" coordorigin="8159,2698" coordsize="220,428" path="m8159,3125l8379,2698e" filled="false" stroked="true" strokeweight=".292pt" strokecolor="#6d6e71">
                <v:path arrowok="t"/>
              </v:shape>
            </v:group>
            <v:group style="position:absolute;left:8422;top:2346;width:137;height:267" coordorigin="8422,2346" coordsize="137,267">
              <v:shape style="position:absolute;left:8422;top:2346;width:137;height:267" coordorigin="8422,2346" coordsize="137,267" path="m8422,2613l8559,2346e" filled="false" stroked="true" strokeweight=".292pt" strokecolor="#6d6e71">
                <v:path arrowok="t"/>
              </v:shape>
            </v:group>
            <v:group style="position:absolute;left:7965;top:2458;width:107;height:207" coordorigin="7965,2458" coordsize="107,207">
              <v:shape style="position:absolute;left:7965;top:2458;width:107;height:207" coordorigin="7965,2458" coordsize="107,207" path="m7965,2664l8071,2458e" filled="false" stroked="true" strokeweight=".292pt" strokecolor="#6d6e71">
                <v:path arrowok="t"/>
              </v:shape>
            </v:group>
            <v:group style="position:absolute;left:7958;top:2421;width:151;height:295" coordorigin="7958,2421" coordsize="151,295">
              <v:shape style="position:absolute;left:7958;top:2421;width:151;height:295" coordorigin="7958,2421" coordsize="151,295" path="m7958,2715l8109,2421e" filled="false" stroked="true" strokeweight=".292pt" strokecolor="#6d6e71">
                <v:path arrowok="t"/>
              </v:shape>
            </v:group>
            <v:group style="position:absolute;left:7956;top:2397;width:185;height:359" coordorigin="7956,2397" coordsize="185,359">
              <v:shape style="position:absolute;left:7956;top:2397;width:185;height:359" coordorigin="7956,2397" coordsize="185,359" path="m7956,2755l8140,2397e" filled="false" stroked="true" strokeweight=".292pt" strokecolor="#6d6e71">
                <v:path arrowok="t"/>
              </v:shape>
            </v:group>
            <v:group style="position:absolute;left:7957;top:2378;width:212;height:411" coordorigin="7957,2378" coordsize="212,411">
              <v:shape style="position:absolute;left:7957;top:2378;width:212;height:411" coordorigin="7957,2378" coordsize="212,411" path="m7957,2789l8168,2378e" filled="false" stroked="true" strokeweight=".292pt" strokecolor="#6d6e71">
                <v:path arrowok="t"/>
              </v:shape>
            </v:group>
            <v:group style="position:absolute;left:7961;top:2363;width:234;height:456" coordorigin="7961,2363" coordsize="234,456">
              <v:shape style="position:absolute;left:7961;top:2363;width:234;height:456" coordorigin="7961,2363" coordsize="234,456" path="m7961,2819l8195,2363e" filled="false" stroked="true" strokeweight=".292pt" strokecolor="#6d6e71">
                <v:path arrowok="t"/>
              </v:shape>
            </v:group>
            <v:group style="position:absolute;left:7965;top:2352;width:254;height:495" coordorigin="7965,2352" coordsize="254,495">
              <v:shape style="position:absolute;left:7965;top:2352;width:254;height:495" coordorigin="7965,2352" coordsize="254,495" path="m7965,2846l8219,2352e" filled="false" stroked="true" strokeweight=".292pt" strokecolor="#6d6e71">
                <v:path arrowok="t"/>
              </v:shape>
            </v:group>
            <v:group style="position:absolute;left:7971;top:2342;width:272;height:529" coordorigin="7971,2342" coordsize="272,529">
              <v:shape style="position:absolute;left:7971;top:2342;width:272;height:529" coordorigin="7971,2342" coordsize="272,529" path="m7971,2871l8243,2342e" filled="false" stroked="true" strokeweight=".292pt" strokecolor="#6d6e71">
                <v:path arrowok="t"/>
              </v:shape>
            </v:group>
            <v:group style="position:absolute;left:7978;top:2334;width:288;height:560" coordorigin="7978,2334" coordsize="288,560">
              <v:shape style="position:absolute;left:7978;top:2334;width:288;height:560" coordorigin="7978,2334" coordsize="288,560" path="m7978,2894l8266,2334e" filled="false" stroked="true" strokeweight=".292pt" strokecolor="#6d6e71">
                <v:path arrowok="t"/>
              </v:shape>
            </v:group>
            <v:group style="position:absolute;left:7986;top:2328;width:302;height:587" coordorigin="7986,2328" coordsize="302,587">
              <v:shape style="position:absolute;left:7986;top:2328;width:302;height:587" coordorigin="7986,2328" coordsize="302,587" path="m7986,2915l8288,2328e" filled="false" stroked="true" strokeweight=".292pt" strokecolor="#6d6e71">
                <v:path arrowok="t"/>
              </v:shape>
            </v:group>
            <v:group style="position:absolute;left:7995;top:2323;width:315;height:612" coordorigin="7995,2323" coordsize="315,612">
              <v:shape style="position:absolute;left:7995;top:2323;width:315;height:612" coordorigin="7995,2323" coordsize="315,612" path="m7995,2935l8309,2323e" filled="false" stroked="true" strokeweight=".292pt" strokecolor="#6d6e71">
                <v:path arrowok="t"/>
              </v:shape>
            </v:group>
            <v:group style="position:absolute;left:8004;top:2320;width:326;height:634" coordorigin="8004,2320" coordsize="326,634">
              <v:shape style="position:absolute;left:8004;top:2320;width:326;height:634" coordorigin="8004,2320" coordsize="326,634" path="m8004,2954l8329,2320e" filled="false" stroked="true" strokeweight=".292pt" strokecolor="#6d6e71">
                <v:path arrowok="t"/>
              </v:shape>
            </v:group>
            <v:group style="position:absolute;left:8013;top:2317;width:336;height:655" coordorigin="8013,2317" coordsize="336,655">
              <v:shape style="position:absolute;left:8013;top:2317;width:336;height:655" coordorigin="8013,2317" coordsize="336,655" path="m8013,2972l8349,2317e" filled="false" stroked="true" strokeweight=".292pt" strokecolor="#6d6e71">
                <v:path arrowok="t"/>
              </v:shape>
            </v:group>
            <v:group style="position:absolute;left:8023;top:2316;width:346;height:673" coordorigin="8023,2316" coordsize="346,673">
              <v:shape style="position:absolute;left:8023;top:2316;width:346;height:673" coordorigin="8023,2316" coordsize="346,673" path="m8023,2988l8369,2316e" filled="false" stroked="true" strokeweight=".292pt" strokecolor="#6d6e71">
                <v:path arrowok="t"/>
              </v:shape>
            </v:group>
            <v:group style="position:absolute;left:8034;top:2315;width:354;height:690" coordorigin="8034,2315" coordsize="354,690">
              <v:shape style="position:absolute;left:8034;top:2315;width:354;height:690" coordorigin="8034,2315" coordsize="354,690" path="m8034,3004l8388,2315e" filled="false" stroked="true" strokeweight=".292pt" strokecolor="#6d6e71">
                <v:path arrowok="t"/>
              </v:shape>
            </v:group>
            <v:group style="position:absolute;left:8045;top:2315;width:362;height:705" coordorigin="8045,2315" coordsize="362,705">
              <v:shape style="position:absolute;left:8045;top:2315;width:362;height:705" coordorigin="8045,2315" coordsize="362,705" path="m8045,3019l8407,2315e" filled="false" stroked="true" strokeweight=".292pt" strokecolor="#6d6e71">
                <v:path arrowok="t"/>
              </v:shape>
            </v:group>
            <v:group style="position:absolute;left:8056;top:2653;width:196;height:381" coordorigin="8056,2653" coordsize="196,381">
              <v:shape style="position:absolute;left:8056;top:2653;width:196;height:381" coordorigin="8056,2653" coordsize="196,381" path="m8056,3034l8252,2653e" filled="false" stroked="true" strokeweight=".292pt" strokecolor="#6d6e71">
                <v:path arrowok="t"/>
              </v:shape>
            </v:group>
            <v:group style="position:absolute;left:8281;top:2316;width:145;height:281" coordorigin="8281,2316" coordsize="145,281">
              <v:shape style="position:absolute;left:8281;top:2316;width:145;height:281" coordorigin="8281,2316" coordsize="145,281" path="m8281,2597l8425,2316e" filled="false" stroked="true" strokeweight=".292pt" strokecolor="#6d6e71">
                <v:path arrowok="t"/>
              </v:shape>
            </v:group>
            <v:group style="position:absolute;left:8068;top:2667;width:196;height:381" coordorigin="8068,2667" coordsize="196,381">
              <v:shape style="position:absolute;left:8068;top:2667;width:196;height:381" coordorigin="8068,2667" coordsize="196,381" path="m8068,3047l8263,2667e" filled="false" stroked="true" strokeweight=".292pt" strokecolor="#6d6e71">
                <v:path arrowok="t"/>
              </v:shape>
            </v:group>
            <v:group style="position:absolute;left:8298;top:2318;width:145;height:282" coordorigin="8298,2318" coordsize="145,282">
              <v:shape style="position:absolute;left:8298;top:2318;width:145;height:282" coordorigin="8298,2318" coordsize="145,282" path="m8298,2599l8443,2318e" filled="false" stroked="true" strokeweight=".292pt" strokecolor="#6d6e71">
                <v:path arrowok="t"/>
              </v:shape>
            </v:group>
            <v:group style="position:absolute;left:8080;top:2678;width:197;height:383" coordorigin="8080,2678" coordsize="197,383">
              <v:shape style="position:absolute;left:8080;top:2678;width:197;height:383" coordorigin="8080,2678" coordsize="197,383" path="m8080,3060l8276,2678e" filled="false" stroked="true" strokeweight=".292pt" strokecolor="#6d6e71">
                <v:path arrowok="t"/>
              </v:shape>
            </v:group>
            <v:group style="position:absolute;left:8317;top:2320;width:144;height:279" coordorigin="8317,2320" coordsize="144,279">
              <v:shape style="position:absolute;left:8317;top:2320;width:144;height:279" coordorigin="8317,2320" coordsize="144,279" path="m8317,2599l8460,2320e" filled="false" stroked="true" strokeweight=".292pt" strokecolor="#6d6e71">
                <v:path arrowok="t"/>
              </v:shape>
            </v:group>
            <v:group style="position:absolute;left:8092;top:2683;width:200;height:390" coordorigin="8092,2683" coordsize="200,390">
              <v:shape style="position:absolute;left:8092;top:2683;width:200;height:390" coordorigin="8092,2683" coordsize="200,390" path="m8092,3073l8292,2683e" filled="false" stroked="true" strokeweight=".292pt" strokecolor="#6d6e71">
                <v:path arrowok="t"/>
              </v:shape>
            </v:group>
            <v:group style="position:absolute;left:8335;top:2323;width:143;height:278" coordorigin="8335,2323" coordsize="143,278">
              <v:shape style="position:absolute;left:8335;top:2323;width:143;height:278" coordorigin="8335,2323" coordsize="143,278" path="m8335,2600l8478,2323e" filled="false" stroked="true" strokeweight=".292pt" strokecolor="#6d6e71">
                <v:path arrowok="t"/>
              </v:shape>
            </v:group>
            <v:group style="position:absolute;left:8105;top:2687;width:205;height:398" coordorigin="8105,2687" coordsize="205,398">
              <v:shape style="position:absolute;left:8105;top:2687;width:205;height:398" coordorigin="8105,2687" coordsize="205,398" path="m8105,3084l8309,2687e" filled="false" stroked="true" strokeweight=".292pt" strokecolor="#6d6e71">
                <v:path arrowok="t"/>
              </v:shape>
            </v:group>
            <v:group style="position:absolute;left:8353;top:2326;width:142;height:276" coordorigin="8353,2326" coordsize="142,276">
              <v:shape style="position:absolute;left:8353;top:2326;width:142;height:276" coordorigin="8353,2326" coordsize="142,276" path="m8353,2602l8495,2326e" filled="false" stroked="true" strokeweight=".292pt" strokecolor="#6d6e71">
                <v:path arrowok="t"/>
              </v:shape>
            </v:group>
            <v:group style="position:absolute;left:8118;top:2689;width:209;height:407" coordorigin="8118,2689" coordsize="209,407">
              <v:shape style="position:absolute;left:8118;top:2689;width:209;height:407" coordorigin="8118,2689" coordsize="209,407" path="m8118,3095l8327,2689e" filled="false" stroked="true" strokeweight=".292pt" strokecolor="#6d6e71">
                <v:path arrowok="t"/>
              </v:shape>
            </v:group>
            <v:group style="position:absolute;left:8371;top:2330;width:141;height:274" coordorigin="8371,2330" coordsize="141,274">
              <v:shape style="position:absolute;left:8371;top:2330;width:141;height:274" coordorigin="8371,2330" coordsize="141,274" path="m8371,2604l8511,2330e" filled="false" stroked="true" strokeweight=".292pt" strokecolor="#6d6e71">
                <v:path arrowok="t"/>
              </v:shape>
            </v:group>
            <v:group style="position:absolute;left:8132;top:2691;width:213;height:415" coordorigin="8132,2691" coordsize="213,415">
              <v:shape style="position:absolute;left:8132;top:2691;width:213;height:415" coordorigin="8132,2691" coordsize="213,415" path="m8132,3106l8345,2691e" filled="false" stroked="true" strokeweight=".292pt" strokecolor="#6d6e71">
                <v:path arrowok="t"/>
              </v:shape>
            </v:group>
            <v:group style="position:absolute;left:8388;top:2335;width:140;height:272" coordorigin="8388,2335" coordsize="140,272">
              <v:shape style="position:absolute;left:8388;top:2335;width:140;height:272" coordorigin="8388,2335" coordsize="140,272" path="m8388,2607l8527,2335e" filled="false" stroked="true" strokeweight=".292pt" strokecolor="#6d6e71">
                <v:path arrowok="t"/>
              </v:shape>
            </v:group>
            <v:group style="position:absolute;left:8145;top:2694;width:217;height:422" coordorigin="8145,2694" coordsize="217,422">
              <v:shape style="position:absolute;left:8145;top:2694;width:217;height:422" coordorigin="8145,2694" coordsize="217,422" path="m8145,3115l8362,2694e" filled="false" stroked="true" strokeweight=".292pt" strokecolor="#6d6e71">
                <v:path arrowok="t"/>
              </v:shape>
            </v:group>
            <v:group style="position:absolute;left:8405;top:2341;width:139;height:270" coordorigin="8405,2341" coordsize="139,270">
              <v:shape style="position:absolute;left:8405;top:2341;width:139;height:270" coordorigin="8405,2341" coordsize="139,270" path="m8405,2610l8543,2341e" filled="false" stroked="true" strokeweight=".292pt" strokecolor="#6d6e71">
                <v:path arrowok="t"/>
              </v:shape>
              <v:shape style="position:absolute;left:8064;top:2452;width:279;height:393" type="#_x0000_t75" stroked="false">
                <v:imagedata r:id="rId62" o:title=""/>
              </v:shape>
            </v:group>
            <v:group style="position:absolute;left:8034;top:2879;width:61;height:70" coordorigin="8034,2879" coordsize="61,70">
              <v:shape style="position:absolute;left:8034;top:2879;width:61;height:70" coordorigin="8034,2879" coordsize="61,70" path="m8075,2879l8057,2879,8049,2883,8037,2895,8034,2904,8034,2926,8037,2934,8049,2946,8056,2949,8073,2949,8079,2947,8089,2940,8090,2938,8060,2938,8056,2936,8050,2929,8048,2922,8048,2906,8050,2900,8056,2893,8061,2891,8091,2891,8090,2890,8082,2882,8075,2879xe" filled="true" fillcolor="#231f20" stroked="false">
                <v:path arrowok="t"/>
                <v:fill type="solid"/>
              </v:shape>
              <v:shape style="position:absolute;left:8034;top:2879;width:61;height:70" coordorigin="8034,2879" coordsize="61,70" path="m8081,2923l8080,2928,8078,2932,8072,2936,8069,2938,8090,2938,8092,2935,8094,2927,8081,2923xe" filled="true" fillcolor="#231f20" stroked="false">
                <v:path arrowok="t"/>
                <v:fill type="solid"/>
              </v:shape>
              <v:shape style="position:absolute;left:8034;top:2879;width:61;height:70" coordorigin="8034,2879" coordsize="61,70" path="m8091,2891l8069,2891,8073,2892,8078,2896,8079,2899,8080,2902,8094,2899,8092,2894,8091,2891xe" filled="true" fillcolor="#231f20" stroked="false">
                <v:path arrowok="t"/>
                <v:fill type="solid"/>
              </v:shape>
            </v:group>
            <v:group style="position:absolute;left:8106;top:2881;width:53;height:68" coordorigin="8106,2881" coordsize="53,68">
              <v:shape style="position:absolute;left:8106;top:2881;width:53;height:68" coordorigin="8106,2881" coordsize="53,68" path="m8157,2881l8106,2881,8106,2948,8159,2948,8159,2937,8120,2937,8120,2918,8155,2918,8155,2907,8120,2907,8120,2892,8157,2892,8157,2881xe" filled="true" fillcolor="#231f20" stroked="false">
                <v:path arrowok="t"/>
                <v:fill type="solid"/>
              </v:shape>
            </v:group>
            <v:group style="position:absolute;left:8171;top:2881;width:55;height:68" coordorigin="8171,2881" coordsize="55,68">
              <v:shape style="position:absolute;left:8171;top:2881;width:55;height:68" coordorigin="8171,2881" coordsize="55,68" path="m8184,2881l8171,2881,8171,2948,8184,2948,8184,2904,8199,2904,8184,2881xe" filled="true" fillcolor="#231f20" stroked="false">
                <v:path arrowok="t"/>
                <v:fill type="solid"/>
              </v:shape>
              <v:shape style="position:absolute;left:8171;top:2881;width:55;height:68" coordorigin="8171,2881" coordsize="55,68" path="m8199,2904l8184,2904,8211,2948,8225,2948,8225,2926,8212,2926,8199,2904xe" filled="true" fillcolor="#231f20" stroked="false">
                <v:path arrowok="t"/>
                <v:fill type="solid"/>
              </v:shape>
              <v:shape style="position:absolute;left:8171;top:2881;width:55;height:68" coordorigin="8171,2881" coordsize="55,68" path="m8225,2881l8212,2881,8212,2926,8225,2926,8225,2881xe" filled="true" fillcolor="#231f20" stroked="false">
                <v:path arrowok="t"/>
                <v:fill type="solid"/>
              </v:shape>
            </v:group>
            <v:group style="position:absolute;left:8235;top:2881;width:55;height:68" coordorigin="8235,2881" coordsize="55,68">
              <v:shape style="position:absolute;left:8235;top:2881;width:55;height:68" coordorigin="8235,2881" coordsize="55,68" path="m8270,2892l8256,2892,8256,2948,8270,2948,8270,2892xe" filled="true" fillcolor="#231f20" stroked="false">
                <v:path arrowok="t"/>
                <v:fill type="solid"/>
              </v:shape>
              <v:shape style="position:absolute;left:8235;top:2881;width:55;height:68" coordorigin="8235,2881" coordsize="55,68" path="m8290,2881l8235,2881,8235,2892,8290,2892,8290,2881xe" filled="true" fillcolor="#231f20" stroked="false">
                <v:path arrowok="t"/>
                <v:fill type="solid"/>
              </v:shape>
            </v:group>
            <v:group style="position:absolute;left:8285;top:2881;width:70;height:68" coordorigin="8285,2881" coordsize="70,68">
              <v:shape style="position:absolute;left:8285;top:2881;width:70;height:68" coordorigin="8285,2881" coordsize="70,68" path="m8327,2881l8312,2881,8285,2948,8300,2948,8305,2933,8348,2933,8343,2921,8310,2921,8319,2896,8333,2896,8327,2881xe" filled="true" fillcolor="#231f20" stroked="false">
                <v:path arrowok="t"/>
                <v:fill type="solid"/>
              </v:shape>
              <v:shape style="position:absolute;left:8285;top:2881;width:70;height:68" coordorigin="8285,2881" coordsize="70,68" path="m8348,2933l8333,2933,8339,2948,8354,2948,8348,2933xe" filled="true" fillcolor="#231f20" stroked="false">
                <v:path arrowok="t"/>
                <v:fill type="solid"/>
              </v:shape>
              <v:shape style="position:absolute;left:8285;top:2881;width:70;height:68" coordorigin="8285,2881" coordsize="70,68" path="m8333,2896l8319,2896,8329,2921,8343,2921,8333,2896xe" filled="true" fillcolor="#231f20" stroked="false">
                <v:path arrowok="t"/>
                <v:fill type="solid"/>
              </v:shape>
            </v:group>
            <v:group style="position:absolute;left:8347;top:2881;width:65;height:68" coordorigin="8347,2881" coordsize="65,68">
              <v:shape style="position:absolute;left:8347;top:2881;width:65;height:68" coordorigin="8347,2881" coordsize="65,68" path="m8362,2881l8347,2881,8372,2948,8387,2948,8393,2931,8380,2931,8362,2881xe" filled="true" fillcolor="#231f20" stroked="false">
                <v:path arrowok="t"/>
                <v:fill type="solid"/>
              </v:shape>
              <v:shape style="position:absolute;left:8347;top:2881;width:65;height:68" coordorigin="8347,2881" coordsize="65,68" path="m8412,2881l8397,2881,8380,2931,8393,2931,8412,2881xe" filled="true" fillcolor="#231f20" stroked="false">
                <v:path arrowok="t"/>
                <v:fill type="solid"/>
              </v:shape>
            </v:group>
            <v:group style="position:absolute;left:8416;top:2879;width:67;height:70" coordorigin="8416,2879" coordsize="67,70">
              <v:shape style="position:absolute;left:8416;top:2879;width:67;height:70" coordorigin="8416,2879" coordsize="67,70" path="m8459,2879l8444,2879,8439,2880,8416,2908,8416,2926,8419,2934,8431,2946,8439,2949,8460,2949,8468,2946,8476,2938,8444,2938,8439,2936,8432,2928,8430,2922,8430,2906,8432,2901,8439,2893,8444,2891,8476,2891,8468,2883,8459,2879xe" filled="true" fillcolor="#231f20" stroked="false">
                <v:path arrowok="t"/>
                <v:fill type="solid"/>
              </v:shape>
              <v:shape style="position:absolute;left:8416;top:2879;width:67;height:70" coordorigin="8416,2879" coordsize="67,70" path="m8476,2891l8455,2891,8460,2893,8467,2901,8468,2906,8468,2922,8467,2928,8460,2936,8455,2938,8476,2938,8480,2934,8483,2926,8483,2903,8480,2895,8476,2891xe" filled="true" fillcolor="#231f20" stroked="false">
                <v:path arrowok="t"/>
                <v:fill type="solid"/>
              </v:shape>
            </v:group>
            <v:group style="position:absolute;left:8490;top:2879;width:57;height:70" coordorigin="8490,2879" coordsize="57,70">
              <v:shape style="position:absolute;left:8490;top:2879;width:57;height:70" coordorigin="8490,2879" coordsize="57,70" path="m8504,2925l8490,2926,8491,2934,8494,2939,8503,2947,8510,2949,8525,2949,8530,2948,8538,2945,8541,2943,8544,2938,8515,2938,8511,2937,8506,2933,8505,2929,8504,2925xe" filled="true" fillcolor="#231f20" stroked="false">
                <v:path arrowok="t"/>
                <v:fill type="solid"/>
              </v:shape>
              <v:shape style="position:absolute;left:8490;top:2879;width:57;height:70" coordorigin="8490,2879" coordsize="57,70" path="m8527,2879l8513,2879,8508,2880,8493,2904,8495,2908,8502,2915,8507,2917,8521,2920,8524,2921,8528,2922,8530,2923,8531,2924,8532,2926,8532,2927,8532,2931,8531,2933,8527,2937,8523,2938,8544,2938,8545,2936,8546,2933,8546,2924,8545,2921,8514,2904,8510,2903,8507,2900,8506,2899,8506,2896,8507,2894,8511,2892,8514,2891,8543,2891,8542,2889,8533,2881,8527,2879xe" filled="true" fillcolor="#231f20" stroked="false">
                <v:path arrowok="t"/>
                <v:fill type="solid"/>
              </v:shape>
              <v:shape style="position:absolute;left:8490;top:2879;width:57;height:70" coordorigin="8490,2879" coordsize="57,70" path="m8543,2891l8522,2891,8525,2892,8529,2895,8530,2897,8530,2901,8544,2900,8544,2894,8543,2891xe" filled="true" fillcolor="#231f20" stroked="false">
                <v:path arrowok="t"/>
                <v:fill type="solid"/>
              </v:shape>
            </v:group>
            <v:group style="position:absolute;left:8244;top:2596;width:498;height:418" coordorigin="8244,2596" coordsize="498,418">
              <v:shape style="position:absolute;left:8244;top:2596;width:498;height:418" coordorigin="8244,2596" coordsize="498,418" path="m8244,2596l8356,2602,8450,2620,8526,2646,8587,2675,8665,2729,8720,2790,8742,2852,8735,2910,8705,2960,8656,2995,8591,3013e" filled="false" stroked="true" strokeweight=".758pt" strokecolor="#231f20">
                <v:path arrowok="t"/>
              </v:shape>
            </v:group>
            <v:group style="position:absolute;left:8291;top:2685;width:427;height:265" coordorigin="8291,2685" coordsize="427,265">
              <v:shape style="position:absolute;left:8291;top:2685;width:427;height:265" coordorigin="8291,2685" coordsize="427,265" path="m8291,2685l8383,2698,8471,2725,8553,2763,8623,2807,8676,2856,8710,2904,8718,2950e" filled="false" stroked="true" strokeweight=".758pt" strokecolor="#231f20">
                <v:path arrowok="t"/>
              </v:shape>
            </v:group>
            <v:group style="position:absolute;left:8583;top:2716;width:53;height:51" coordorigin="8583,2716" coordsize="53,51">
              <v:shape style="position:absolute;left:8583;top:2716;width:53;height:51" coordorigin="8583,2716" coordsize="53,51" path="m8609,2716l8615,2735,8635,2735,8619,2747,8625,2766,8609,2754,8593,2766,8599,2747,8583,2735,8603,2735,8609,2716xe" filled="false" stroked="true" strokeweight=".258pt" strokecolor="#231f20">
                <v:path arrowok="t"/>
              </v:shape>
            </v:group>
            <v:group style="position:absolute;left:8351;top:2974;width:32;height:52" coordorigin="8351,2974" coordsize="32,52">
              <v:shape style="position:absolute;left:8351;top:2974;width:32;height:52" coordorigin="8351,2974" coordsize="32,52" path="m8380,2983l8364,2983,8366,2984,8369,2987,8370,2989,8370,2996,8369,2999,8365,3007,8360,3014,8351,3025,8351,3026,8380,3026,8382,3016,8362,3016,8370,3008,8375,3001,8378,2997,8379,2993,8380,2990,8380,2985,8380,2983xe" filled="true" fillcolor="#231f20" stroked="false">
                <v:path arrowok="t"/>
                <v:fill type="solid"/>
              </v:shape>
              <v:shape style="position:absolute;left:8351;top:2974;width:32;height:52" coordorigin="8351,2974" coordsize="32,52" path="m8382,3011l8381,3011,8380,3013,8380,3014,8379,3015,8378,3015,8377,3016,8362,3016,8382,3016,8382,3011xe" filled="true" fillcolor="#231f20" stroked="false">
                <v:path arrowok="t"/>
                <v:fill type="solid"/>
              </v:shape>
              <v:shape style="position:absolute;left:8351;top:2974;width:32;height:52" coordorigin="8351,2974" coordsize="32,52" path="m8370,2974l8364,2974,8361,2975,8355,2980,8354,2983,8352,2988,8354,2989,8356,2985,8358,2983,8380,2983,8377,2979,8376,2977,8372,2975,8370,2974xe" filled="true" fillcolor="#231f20" stroked="false">
                <v:path arrowok="t"/>
                <v:fill type="solid"/>
              </v:shape>
            </v:group>
            <v:group style="position:absolute;left:8389;top:2974;width:32;height:53" coordorigin="8389,2974" coordsize="32,53">
              <v:shape style="position:absolute;left:8389;top:2974;width:32;height:53" coordorigin="8389,2974" coordsize="32,53" path="m8407,2974l8402,2974,8399,2975,8389,3005,8389,3009,8402,3027,8406,3027,8408,3026,8412,3024,8412,3024,8403,3024,8402,3024,8400,2984,8400,2980,8401,2978,8402,2977,8403,2977,8412,2977,8410,2975,8407,2974xe" filled="true" fillcolor="#231f20" stroked="false">
                <v:path arrowok="t"/>
                <v:fill type="solid"/>
              </v:shape>
              <v:shape style="position:absolute;left:8389;top:2974;width:32;height:53" coordorigin="8389,2974" coordsize="32,53" path="m8412,2977l8405,2977,8406,2977,8408,2979,8408,2981,8409,2984,8409,3009,8409,3019,8408,3021,8406,3024,8406,3024,8412,3024,8420,3005,8420,2995,8419,2990,8416,2982,8415,2979,8412,2977xe" filled="true" fillcolor="#231f20" stroked="false">
                <v:path arrowok="t"/>
                <v:fill type="solid"/>
              </v:shape>
            </v:group>
            <v:group style="position:absolute;left:8427;top:2974;width:27;height:52" coordorigin="8427,2974" coordsize="27,52">
              <v:shape style="position:absolute;left:8427;top:2974;width:27;height:52" coordorigin="8427,2974" coordsize="27,52" path="m8453,3024l8428,3024,8428,3026,8453,3026,8453,3024xe" filled="true" fillcolor="#231f20" stroked="false">
                <v:path arrowok="t"/>
                <v:fill type="solid"/>
              </v:shape>
              <v:shape style="position:absolute;left:8427;top:2974;width:27;height:52" coordorigin="8427,2974" coordsize="27,52" path="m8446,2983l8433,2983,8434,2983,8435,2984,8435,2984,8436,2985,8436,3021,8435,3022,8435,3023,8433,3024,8431,3024,8450,3024,8446,3021,8446,2983xe" filled="true" fillcolor="#231f20" stroked="false">
                <v:path arrowok="t"/>
                <v:fill type="solid"/>
              </v:shape>
              <v:shape style="position:absolute;left:8427;top:2974;width:27;height:52" coordorigin="8427,2974" coordsize="27,52" path="m8446,2974l8445,2974,8427,2983,8428,2984,8430,2983,8431,2983,8446,2983,8446,2974xe" filled="true" fillcolor="#231f20" stroked="false">
                <v:path arrowok="t"/>
                <v:fill type="solid"/>
              </v:shape>
            </v:group>
            <v:group style="position:absolute;left:8462;top:2974;width:32;height:53" coordorigin="8462,2974" coordsize="32,53">
              <v:shape style="position:absolute;left:8462;top:2974;width:32;height:53" coordorigin="8462,2974" coordsize="32,53" path="m8480,2974l8474,2974,8472,2975,8462,3005,8462,3009,8475,3027,8479,3027,8481,3026,8485,3024,8485,3024,8476,3024,8475,3024,8473,2984,8473,2980,8474,2978,8475,2977,8476,2977,8484,2977,8483,2975,8480,2974xe" filled="true" fillcolor="#231f20" stroked="false">
                <v:path arrowok="t"/>
                <v:fill type="solid"/>
              </v:shape>
              <v:shape style="position:absolute;left:8462;top:2974;width:32;height:53" coordorigin="8462,2974" coordsize="32,53" path="m8484,2977l8478,2977,8479,2977,8481,2979,8481,2981,8482,2984,8482,3009,8481,3019,8481,3021,8479,3024,8478,3024,8485,3024,8493,3005,8493,2995,8492,2990,8489,2982,8487,2979,8484,2977xe" filled="true" fillcolor="#231f20" stroked="false">
                <v:path arrowok="t"/>
                <v:fill type="solid"/>
              </v:shape>
            </v:group>
            <v:group style="position:absolute;left:8720;top:2598;width:53;height:50" coordorigin="8720,2598" coordsize="53,50">
              <v:shape style="position:absolute;left:8720;top:2598;width:53;height:50" coordorigin="8720,2598" coordsize="53,50" path="m8746,2598l8752,2617,8772,2617,8756,2629,8762,2648,8746,2637,8730,2648,8736,2629,8720,2617,8740,2617,8746,2598xe" filled="false" stroked="true" strokeweight=".258pt" strokecolor="#231f20">
                <v:path arrowok="t"/>
              </v:shape>
            </v:group>
            <v:group style="position:absolute;left:8647;top:2483;width:53;height:51" coordorigin="8647,2483" coordsize="53,51">
              <v:shape style="position:absolute;left:8647;top:2483;width:53;height:51" coordorigin="8647,2483" coordsize="53,51" path="m8673,2483l8680,2502,8700,2502,8683,2514,8690,2533,8673,2521,8657,2533,8663,2514,8647,2502,8667,2502,8673,2483xe" filled="false" stroked="true" strokeweight=".258pt" strokecolor="#231f20">
                <v:path arrowok="t"/>
              </v:shape>
            </v:group>
            <v:group style="position:absolute;left:8559;top:2547;width:53;height:50" coordorigin="8559,2547" coordsize="53,50">
              <v:shape style="position:absolute;left:8559;top:2547;width:53;height:50" coordorigin="8559,2547" coordsize="53,50" path="m8585,2547l8591,2566,8612,2566,8595,2577,8602,2597,8585,2585,8569,2597,8575,2577,8559,2566,8579,2566,8585,2547xe" filled="false" stroked="true" strokeweight=".258pt" strokecolor="#231f20">
                <v:path arrowok="t"/>
              </v:shape>
            </v:group>
            <v:group style="position:absolute;left:8640;top:2624;width:43;height:41" coordorigin="8640,2624" coordsize="43,41">
              <v:shape style="position:absolute;left:8640;top:2624;width:43;height:41" coordorigin="8640,2624" coordsize="43,41" path="m8661,2624l8666,2640,8682,2640,8669,2649,8674,2665,8661,2655,8648,2665,8653,2649,8640,2640,8656,2640,8661,2624xe" filled="false" stroked="true" strokeweight=".209pt" strokecolor="#231f20">
                <v:path arrowok="t"/>
              </v:shape>
            </v:group>
            <v:group style="position:absolute;left:8510;top:2446;width:213;height:344" coordorigin="8510,2446" coordsize="213,344">
              <v:shape style="position:absolute;left:8510;top:2446;width:213;height:344" coordorigin="8510,2446" coordsize="213,344" path="m8510,2446l8572,2477,8627,2522,8673,2578,8706,2643,8722,2714,8719,2790e" filled="false" stroked="true" strokeweight=".758pt" strokecolor="#231f20">
                <v:path arrowok="t"/>
              </v:shape>
            </v:group>
            <v:group style="position:absolute;left:8211;top:2877;width:489;height:206" coordorigin="8211,2877" coordsize="489,206">
              <v:shape style="position:absolute;left:8211;top:2877;width:489;height:206" coordorigin="8211,2877" coordsize="489,206" path="m8700,2877l8661,2942,8609,2998,8546,3043,8475,3072,8397,3082,8348,3078,8300,3067,8254,3049,8211,3024e" filled="false" stroked="true" strokeweight=".758pt" strokecolor="#231f20">
                <v:path arrowok="t"/>
              </v:shape>
            </v:group>
            <v:group style="position:absolute;left:7956;top:2315;width:879;height:879" coordorigin="7956,2315" coordsize="879,879">
              <v:shape style="position:absolute;left:7956;top:2315;width:879;height:879" coordorigin="7956,2315" coordsize="879,879" path="m8395,2315l8467,2321,8534,2337,8597,2364,8655,2400,8706,2444,8750,2495,8786,2552,8812,2615,8829,2683,8835,2754,8829,2826,8812,2893,8786,2956,8750,3014,8706,3065,8655,3109,8597,3145,8534,3171,8467,3188,8395,3194,8324,3188,8256,3171,8193,3145,8136,3109,8085,3065,8041,3014,8005,2956,7978,2893,7962,2826,7956,2754,7962,2683,7978,2615,8005,2552,8041,2495,8085,2444,8136,2400,8193,2364,8256,2337,8324,2321,8395,2315xe" filled="false" stroked="true" strokeweight=".567pt" strokecolor="#231f20">
                <v:path arrowok="t"/>
              </v:shape>
              <v:shape style="position:absolute;left:8256;top:3037;width:288;height:118" type="#_x0000_t75" stroked="false">
                <v:imagedata r:id="rId48" o:title=""/>
              </v:shape>
            </v:group>
            <w10:wrap type="topAndBottom"/>
          </v:group>
        </w:pict>
      </w:r>
    </w:p>
    <w:p>
      <w:pPr>
        <w:spacing w:line="240" w:lineRule="auto" w:before="1"/>
        <w:rPr>
          <w:rFonts w:ascii="Arial" w:hAnsi="Arial" w:cs="Arial" w:eastAsia="Arial" w:hint="default"/>
          <w:sz w:val="7"/>
          <w:szCs w:val="7"/>
        </w:rPr>
      </w:pPr>
    </w:p>
    <w:p>
      <w:pPr>
        <w:spacing w:line="240" w:lineRule="auto" w:before="1"/>
        <w:rPr>
          <w:rFonts w:ascii="Arial" w:hAnsi="Arial" w:cs="Arial" w:eastAsia="Arial" w:hint="default"/>
          <w:sz w:val="7"/>
          <w:szCs w:val="7"/>
        </w:rPr>
      </w:pPr>
    </w:p>
    <w:p>
      <w:pPr>
        <w:spacing w:line="240" w:lineRule="auto" w:before="1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Quantas moedas ele colocou em cada</w:t>
      </w:r>
      <w:r>
        <w:rPr>
          <w:color w:val="231F20"/>
          <w:spacing w:val="-1"/>
        </w:rPr>
        <w:t> </w:t>
      </w:r>
      <w:r>
        <w:rPr>
          <w:color w:val="231F20"/>
        </w:rPr>
        <w:t>pote?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3"/>
        </w:numPr>
        <w:tabs>
          <w:tab w:pos="673" w:val="left" w:leader="none"/>
        </w:tabs>
        <w:spacing w:line="240" w:lineRule="auto" w:before="163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3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6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3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9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3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18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15"/>
          <w:szCs w:val="15"/>
        </w:rPr>
      </w:pPr>
      <w:r>
        <w:rPr/>
        <w:pict>
          <v:group style="position:absolute;margin-left:42.52pt;margin-top:9.697171pt;width:510.25pt;height:22.7pt;mso-position-horizontal-relative:page;mso-position-vertical-relative:paragraph;z-index:2800;mso-wrap-distance-left:0;mso-wrap-distance-right:0" coordorigin="850,194" coordsize="10205,454">
            <v:group style="position:absolute;left:850;top:194;width:2098;height:454" coordorigin="850,194" coordsize="2098,454">
              <v:shape style="position:absolute;left:850;top:194;width:2098;height:454" coordorigin="850,194" coordsize="2098,454" path="m2948,194l850,194,850,647,2948,647,2948,194xe" filled="true" fillcolor="#d1d3d4" stroked="false">
                <v:path arrowok="t"/>
                <v:fill type="solid"/>
              </v:shape>
            </v:group>
            <v:group style="position:absolute;left:2948;top:194;width:8108;height:454" coordorigin="2948,194" coordsize="8108,454">
              <v:shape style="position:absolute;left:2948;top:194;width:8108;height:454" coordorigin="2948,194" coordsize="8108,454" path="m11055,194l2948,194,2948,647,11055,647,11055,194xe" filled="true" fillcolor="#d1d3d4" stroked="false">
                <v:path arrowok="t"/>
                <v:fill type="solid"/>
              </v:shape>
              <v:shape style="position:absolute;left:930;top:30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12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349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M031837E4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7"/>
        <w:rPr>
          <w:rFonts w:ascii="Arial" w:hAnsi="Arial" w:cs="Arial" w:eastAsia="Arial" w:hint="default"/>
          <w:sz w:val="5"/>
          <w:szCs w:val="5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Observe a conta</w:t>
      </w:r>
      <w:r>
        <w:rPr>
          <w:color w:val="231F20"/>
          <w:spacing w:val="-1"/>
        </w:rPr>
        <w:t> </w:t>
      </w:r>
      <w:r>
        <w:rPr>
          <w:color w:val="231F20"/>
        </w:rPr>
        <w:t>abaixo.</w:t>
      </w:r>
      <w:r>
        <w:rPr/>
      </w:r>
    </w:p>
    <w:p>
      <w:pPr>
        <w:spacing w:line="240" w:lineRule="auto" w:before="1"/>
        <w:rPr>
          <w:rFonts w:ascii="Arial" w:hAnsi="Arial" w:cs="Arial" w:eastAsia="Arial" w:hint="default"/>
          <w:sz w:val="14"/>
          <w:szCs w:val="14"/>
        </w:rPr>
      </w:pPr>
      <w:r>
        <w:rPr/>
        <w:pict>
          <v:shape style="position:absolute;margin-left:99.462601pt;margin-top:9.283198pt;width:56.7pt;height:28.35pt;mso-position-horizontal-relative:page;mso-position-vertical-relative:paragraph;z-index:2824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117"/>
                    <w:ind w:left="168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61 +</w:t>
                  </w:r>
                  <w:r>
                    <w:rPr>
                      <w:rFonts w:ascii="Arial"/>
                      <w:color w:val="231F20"/>
                      <w:spacing w:val="-1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9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7"/>
        <w:rPr>
          <w:rFonts w:ascii="Arial" w:hAnsi="Arial" w:cs="Arial" w:eastAsia="Arial" w:hint="default"/>
          <w:sz w:val="5"/>
          <w:szCs w:val="5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Qual é o resultado dessa</w:t>
      </w:r>
      <w:r>
        <w:rPr>
          <w:color w:val="231F20"/>
          <w:spacing w:val="-1"/>
        </w:rPr>
        <w:t> </w:t>
      </w:r>
      <w:r>
        <w:rPr>
          <w:color w:val="231F20"/>
        </w:rPr>
        <w:t>conta?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4"/>
        </w:numPr>
        <w:tabs>
          <w:tab w:pos="673" w:val="left" w:leader="none"/>
        </w:tabs>
        <w:spacing w:line="240" w:lineRule="auto" w:before="163" w:after="0"/>
        <w:ind w:left="203" w:right="0" w:firstLine="8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52</w:t>
      </w:r>
      <w:r>
        <w:rPr>
          <w:rFonts w:ascii="Arial"/>
          <w:sz w:val="28"/>
        </w:rPr>
      </w:r>
    </w:p>
    <w:p>
      <w:pPr>
        <w:pStyle w:val="ListParagraph"/>
        <w:numPr>
          <w:ilvl w:val="0"/>
          <w:numId w:val="14"/>
        </w:numPr>
        <w:tabs>
          <w:tab w:pos="673" w:val="left" w:leader="none"/>
        </w:tabs>
        <w:spacing w:line="850" w:lineRule="atLeast" w:before="0" w:after="0"/>
        <w:ind w:left="203" w:right="9284" w:firstLine="8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70 C) 549 D) </w:t>
      </w:r>
      <w:r>
        <w:rPr>
          <w:rFonts w:ascii="Arial"/>
          <w:color w:val="231F20"/>
          <w:spacing w:val="13"/>
          <w:sz w:val="28"/>
        </w:rPr>
        <w:t> </w:t>
      </w:r>
      <w:r>
        <w:rPr>
          <w:rFonts w:ascii="Arial"/>
          <w:color w:val="231F20"/>
          <w:sz w:val="28"/>
        </w:rPr>
        <w:t>619</w:t>
      </w:r>
      <w:r>
        <w:rPr>
          <w:rFonts w:ascii="Arial"/>
          <w:sz w:val="28"/>
        </w:rPr>
      </w:r>
    </w:p>
    <w:p>
      <w:pPr>
        <w:spacing w:after="0" w:line="850" w:lineRule="atLeast"/>
        <w:jc w:val="left"/>
        <w:rPr>
          <w:rFonts w:ascii="Arial" w:hAnsi="Arial" w:cs="Arial" w:eastAsia="Arial" w:hint="default"/>
          <w:sz w:val="28"/>
          <w:szCs w:val="28"/>
        </w:rPr>
        <w:sectPr>
          <w:footerReference w:type="default" r:id="rId46"/>
          <w:pgSz w:w="11910" w:h="16840"/>
          <w:pgMar w:footer="435" w:header="377" w:top="560" w:bottom="6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227"/>
        <w:ind w:left="110" w:right="3468"/>
        <w:jc w:val="left"/>
      </w:pPr>
      <w:r>
        <w:rPr>
          <w:color w:val="231F20"/>
        </w:rPr>
        <w:t>Um hotel tem 5 quartos, com 3 camas em cada quarto. Quantas camas tem, no total, nesse</w:t>
      </w:r>
      <w:r>
        <w:rPr>
          <w:color w:val="231F20"/>
          <w:spacing w:val="-1"/>
        </w:rPr>
        <w:t> </w:t>
      </w:r>
      <w:r>
        <w:rPr>
          <w:color w:val="231F20"/>
        </w:rPr>
        <w:t>hotel?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15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8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5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15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42.52pt;margin-top:10.19618pt;width:510.25pt;height:22.7pt;mso-position-horizontal-relative:page;mso-position-vertical-relative:paragraph;z-index:2896;mso-wrap-distance-left:0;mso-wrap-distance-right:0" coordorigin="850,204" coordsize="10205,454">
            <v:group style="position:absolute;left:850;top:204;width:2098;height:454" coordorigin="850,204" coordsize="2098,454">
              <v:shape style="position:absolute;left:850;top:204;width:2098;height:454" coordorigin="850,204" coordsize="2098,454" path="m2948,204l850,204,850,657,2948,657,2948,204xe" filled="true" fillcolor="#d1d3d4" stroked="false">
                <v:path arrowok="t"/>
                <v:fill type="solid"/>
              </v:shape>
            </v:group>
            <v:group style="position:absolute;left:2948;top:204;width:8108;height:454" coordorigin="2948,204" coordsize="8108,454">
              <v:shape style="position:absolute;left:2948;top:204;width:8108;height:454" coordorigin="2948,204" coordsize="8108,454" path="m11055,204l2948,204,2948,657,11055,657,11055,204xe" filled="true" fillcolor="#d1d3d4" stroked="false">
                <v:path arrowok="t"/>
                <v:fill type="solid"/>
              </v:shape>
              <v:shape style="position:absolute;left:930;top:31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14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359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M041353E4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198"/>
        <w:ind w:left="110" w:right="0"/>
        <w:jc w:val="left"/>
      </w:pPr>
      <w:r>
        <w:rPr>
          <w:color w:val="231F20"/>
          <w:spacing w:val="-4"/>
        </w:rPr>
        <w:t>Marcos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percorreu</w:t>
      </w:r>
      <w:r>
        <w:rPr>
          <w:color w:val="231F20"/>
          <w:spacing w:val="-26"/>
        </w:rPr>
        <w:t> </w:t>
      </w:r>
      <w:r>
        <w:rPr>
          <w:color w:val="231F20"/>
        </w:rPr>
        <w:t>15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quilômetros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uma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corrida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cujo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trajeto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total</w:t>
      </w:r>
      <w:r>
        <w:rPr>
          <w:color w:val="231F20"/>
          <w:spacing w:val="-26"/>
        </w:rPr>
        <w:t> </w:t>
      </w:r>
      <w:r>
        <w:rPr>
          <w:color w:val="231F20"/>
        </w:rPr>
        <w:t>é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45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quilômetros. </w:t>
      </w:r>
      <w:r>
        <w:rPr>
          <w:color w:val="231F20"/>
          <w:spacing w:val="-4"/>
        </w:rPr>
      </w:r>
      <w:r>
        <w:rPr>
          <w:color w:val="231F20"/>
        </w:rPr>
        <w:t>Quantos quilômetros ele ainda precisaria percorrer para completar essa</w:t>
      </w:r>
      <w:r>
        <w:rPr>
          <w:color w:val="231F20"/>
          <w:spacing w:val="-2"/>
        </w:rPr>
        <w:t> </w:t>
      </w:r>
      <w:r>
        <w:rPr>
          <w:color w:val="231F20"/>
        </w:rPr>
        <w:t>corrida?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16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15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6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30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6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31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6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45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63"/>
          <w:footerReference w:type="default" r:id="rId64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0"/>
        <w:jc w:val="left"/>
      </w:pPr>
      <w:r>
        <w:rPr>
          <w:color w:val="231F20"/>
        </w:rPr>
        <w:t>Observe os números escritos nas placas</w:t>
      </w:r>
      <w:r>
        <w:rPr>
          <w:color w:val="231F20"/>
          <w:spacing w:val="-1"/>
        </w:rPr>
        <w:t> </w:t>
      </w:r>
      <w:r>
        <w:rPr>
          <w:color w:val="231F20"/>
        </w:rPr>
        <w:t>abaixo.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19"/>
          <w:szCs w:val="19"/>
        </w:rPr>
      </w:pPr>
      <w:r>
        <w:rPr/>
        <w:pict>
          <v:group style="position:absolute;margin-left:99.913002pt;margin-top:12.291126pt;width:45.9pt;height:51.75pt;mso-position-horizontal-relative:page;mso-position-vertical-relative:paragraph;z-index:2944;mso-wrap-distance-left:0;mso-wrap-distance-right:0" coordorigin="1998,246" coordsize="918,1035">
            <v:group style="position:absolute;left:2003;top:251;width:908;height:623" coordorigin="2003,251" coordsize="908,623">
              <v:shape style="position:absolute;left:2003;top:251;width:908;height:623" coordorigin="2003,251" coordsize="908,623" path="m2003,251l2911,251,2911,873,2003,873,2003,251xe" filled="false" stroked="true" strokeweight=".5pt" strokecolor="#231f20">
                <v:path arrowok="t"/>
              </v:shape>
            </v:group>
            <v:group style="position:absolute;left:2071;top:297;width:773;height:530" coordorigin="2071,297" coordsize="773,530">
              <v:shape style="position:absolute;left:2071;top:297;width:773;height:530" coordorigin="2071,297" coordsize="773,530" path="m2071,297l2843,297,2843,827,2071,827,2071,297xe" filled="false" stroked="true" strokeweight=".5pt" strokecolor="#231f20">
                <v:path arrowok="t"/>
              </v:shape>
            </v:group>
            <v:group style="position:absolute;left:2403;top:873;width:94;height:402" coordorigin="2403,873" coordsize="94,402">
              <v:shape style="position:absolute;left:2403;top:873;width:94;height:402" coordorigin="2403,873" coordsize="94,402" path="m2403,873l2496,873,2496,1275,2403,1275,2403,873xe" filled="false" stroked="true" strokeweight=".567pt" strokecolor="#231f20">
                <v:path arrowok="t"/>
              </v:shape>
              <v:shape style="position:absolute;left:2037;top:274;width:840;height:577" type="#_x0000_t202" filled="false" stroked="false">
                <v:textbox inset="0,0,0,0">
                  <w:txbxContent>
                    <w:p>
                      <w:pPr>
                        <w:spacing w:before="112"/>
                        <w:ind w:left="13" w:right="0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30"/>
                        </w:rPr>
                        <w:t>7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154.850998pt;margin-top:12.291126pt;width:45.9pt;height:51.75pt;mso-position-horizontal-relative:page;mso-position-vertical-relative:paragraph;z-index:2992;mso-wrap-distance-left:0;mso-wrap-distance-right:0" coordorigin="3097,246" coordsize="918,1035">
            <v:group style="position:absolute;left:3102;top:251;width:908;height:623" coordorigin="3102,251" coordsize="908,623">
              <v:shape style="position:absolute;left:3102;top:251;width:908;height:623" coordorigin="3102,251" coordsize="908,623" path="m3102,251l4010,251,4010,873,3102,873,3102,251xe" filled="false" stroked="true" strokeweight=".5pt" strokecolor="#231f20">
                <v:path arrowok="t"/>
              </v:shape>
            </v:group>
            <v:group style="position:absolute;left:3170;top:297;width:773;height:530" coordorigin="3170,297" coordsize="773,530">
              <v:shape style="position:absolute;left:3170;top:297;width:773;height:530" coordorigin="3170,297" coordsize="773,530" path="m3170,297l3942,297,3942,827,3170,827,3170,297xe" filled="false" stroked="true" strokeweight=".5pt" strokecolor="#231f20">
                <v:path arrowok="t"/>
              </v:shape>
            </v:group>
            <v:group style="position:absolute;left:3501;top:873;width:94;height:402" coordorigin="3501,873" coordsize="94,402">
              <v:shape style="position:absolute;left:3501;top:873;width:94;height:402" coordorigin="3501,873" coordsize="94,402" path="m3501,873l3595,873,3595,1275,3501,1275,3501,873xe" filled="false" stroked="true" strokeweight=".567pt" strokecolor="#231f20">
                <v:path arrowok="t"/>
              </v:shape>
              <v:shape style="position:absolute;left:3136;top:274;width:840;height:577" type="#_x0000_t202" filled="false" stroked="false">
                <v:textbox inset="0,0,0,0">
                  <w:txbxContent>
                    <w:p>
                      <w:pPr>
                        <w:spacing w:before="112"/>
                        <w:ind w:left="259" w:right="0" w:firstLine="0"/>
                        <w:jc w:val="left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30"/>
                        </w:rPr>
                        <w:t>49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210.537994pt;margin-top:12.291126pt;width:45.9pt;height:51.75pt;mso-position-horizontal-relative:page;mso-position-vertical-relative:paragraph;z-index:3040;mso-wrap-distance-left:0;mso-wrap-distance-right:0" coordorigin="4211,246" coordsize="918,1035">
            <v:group style="position:absolute;left:4216;top:251;width:908;height:623" coordorigin="4216,251" coordsize="908,623">
              <v:shape style="position:absolute;left:4216;top:251;width:908;height:623" coordorigin="4216,251" coordsize="908,623" path="m4216,251l5123,251,5123,873,4216,873,4216,251xe" filled="false" stroked="true" strokeweight=".5pt" strokecolor="#231f20">
                <v:path arrowok="t"/>
              </v:shape>
            </v:group>
            <v:group style="position:absolute;left:4283;top:297;width:773;height:530" coordorigin="4283,297" coordsize="773,530">
              <v:shape style="position:absolute;left:4283;top:297;width:773;height:530" coordorigin="4283,297" coordsize="773,530" path="m4283,297l5056,297,5056,827,4283,827,4283,297xe" filled="false" stroked="true" strokeweight=".5pt" strokecolor="#231f20">
                <v:path arrowok="t"/>
              </v:shape>
            </v:group>
            <v:group style="position:absolute;left:4615;top:873;width:94;height:402" coordorigin="4615,873" coordsize="94,402">
              <v:shape style="position:absolute;left:4615;top:873;width:94;height:402" coordorigin="4615,873" coordsize="94,402" path="m4615,873l4709,873,4709,1275,4615,1275,4615,873xe" filled="false" stroked="true" strokeweight=".567pt" strokecolor="#231f20">
                <v:path arrowok="t"/>
              </v:shape>
              <v:shape style="position:absolute;left:4250;top:274;width:840;height:577" type="#_x0000_t202" filled="false" stroked="false">
                <v:textbox inset="0,0,0,0">
                  <w:txbxContent>
                    <w:p>
                      <w:pPr>
                        <w:spacing w:before="112"/>
                        <w:ind w:left="260" w:right="0" w:firstLine="0"/>
                        <w:jc w:val="left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30"/>
                        </w:rPr>
                        <w:t>90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265.476013pt;margin-top:12.291126pt;width:45.9pt;height:51.75pt;mso-position-horizontal-relative:page;mso-position-vertical-relative:paragraph;z-index:3088;mso-wrap-distance-left:0;mso-wrap-distance-right:0" coordorigin="5310,246" coordsize="918,1035">
            <v:group style="position:absolute;left:5315;top:251;width:908;height:623" coordorigin="5315,251" coordsize="908,623">
              <v:shape style="position:absolute;left:5315;top:251;width:908;height:623" coordorigin="5315,251" coordsize="908,623" path="m5315,251l6222,251,6222,873,5315,873,5315,251xe" filled="false" stroked="true" strokeweight=".5pt" strokecolor="#231f20">
                <v:path arrowok="t"/>
              </v:shape>
            </v:group>
            <v:group style="position:absolute;left:5382;top:297;width:773;height:530" coordorigin="5382,297" coordsize="773,530">
              <v:shape style="position:absolute;left:5382;top:297;width:773;height:530" coordorigin="5382,297" coordsize="773,530" path="m5382,297l6155,297,6155,827,5382,827,5382,297xe" filled="false" stroked="true" strokeweight=".5pt" strokecolor="#231f20">
                <v:path arrowok="t"/>
              </v:shape>
            </v:group>
            <v:group style="position:absolute;left:5714;top:873;width:94;height:402" coordorigin="5714,873" coordsize="94,402">
              <v:shape style="position:absolute;left:5714;top:873;width:94;height:402" coordorigin="5714,873" coordsize="94,402" path="m5714,873l5808,873,5808,1275,5714,1275,5714,873xe" filled="false" stroked="true" strokeweight=".567pt" strokecolor="#231f20">
                <v:path arrowok="t"/>
              </v:shape>
              <v:shape style="position:absolute;left:5348;top:274;width:840;height:577" type="#_x0000_t202" filled="false" stroked="false">
                <v:textbox inset="0,0,0,0">
                  <w:txbxContent>
                    <w:p>
                      <w:pPr>
                        <w:spacing w:before="112"/>
                        <w:ind w:left="260" w:right="0" w:firstLine="0"/>
                        <w:jc w:val="left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30"/>
                        </w:rPr>
                        <w:t>35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321.537994pt;margin-top:12.291126pt;width:45.9pt;height:51.75pt;mso-position-horizontal-relative:page;mso-position-vertical-relative:paragraph;z-index:3136;mso-wrap-distance-left:0;mso-wrap-distance-right:0" coordorigin="6431,246" coordsize="918,1035">
            <v:group style="position:absolute;left:6436;top:251;width:908;height:623" coordorigin="6436,251" coordsize="908,623">
              <v:shape style="position:absolute;left:6436;top:251;width:908;height:623" coordorigin="6436,251" coordsize="908,623" path="m6436,251l7343,251,7343,873,6436,873,6436,251xe" filled="false" stroked="true" strokeweight=".5pt" strokecolor="#231f20">
                <v:path arrowok="t"/>
              </v:shape>
            </v:group>
            <v:group style="position:absolute;left:6503;top:297;width:773;height:530" coordorigin="6503,297" coordsize="773,530">
              <v:shape style="position:absolute;left:6503;top:297;width:773;height:530" coordorigin="6503,297" coordsize="773,530" path="m6503,297l7276,297,7276,827,6503,827,6503,297xe" filled="false" stroked="true" strokeweight=".5pt" strokecolor="#231f20">
                <v:path arrowok="t"/>
              </v:shape>
            </v:group>
            <v:group style="position:absolute;left:6835;top:873;width:94;height:402" coordorigin="6835,873" coordsize="94,402">
              <v:shape style="position:absolute;left:6835;top:873;width:94;height:402" coordorigin="6835,873" coordsize="94,402" path="m6835,873l6929,873,6929,1275,6835,1275,6835,873xe" filled="false" stroked="true" strokeweight=".567pt" strokecolor="#231f20">
                <v:path arrowok="t"/>
              </v:shape>
              <v:shape style="position:absolute;left:6470;top:274;width:840;height:577" type="#_x0000_t202" filled="false" stroked="false">
                <v:textbox inset="0,0,0,0">
                  <w:txbxContent>
                    <w:p>
                      <w:pPr>
                        <w:spacing w:before="112"/>
                        <w:ind w:left="257" w:right="0" w:firstLine="0"/>
                        <w:jc w:val="left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30"/>
                        </w:rPr>
                        <w:t>16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376.475006pt;margin-top:12.291126pt;width:45.9pt;height:51.75pt;mso-position-horizontal-relative:page;mso-position-vertical-relative:paragraph;z-index:3184;mso-wrap-distance-left:0;mso-wrap-distance-right:0" coordorigin="7530,246" coordsize="918,1035">
            <v:group style="position:absolute;left:7535;top:251;width:908;height:623" coordorigin="7535,251" coordsize="908,623">
              <v:shape style="position:absolute;left:7535;top:251;width:908;height:623" coordorigin="7535,251" coordsize="908,623" path="m7535,251l8442,251,8442,873,7535,873,7535,251xe" filled="false" stroked="true" strokeweight=".5pt" strokecolor="#231f20">
                <v:path arrowok="t"/>
              </v:shape>
            </v:group>
            <v:group style="position:absolute;left:7602;top:297;width:773;height:530" coordorigin="7602,297" coordsize="773,530">
              <v:shape style="position:absolute;left:7602;top:297;width:773;height:530" coordorigin="7602,297" coordsize="773,530" path="m7602,297l8375,297,8375,827,7602,827,7602,297xe" filled="false" stroked="true" strokeweight=".5pt" strokecolor="#231f20">
                <v:path arrowok="t"/>
              </v:shape>
            </v:group>
            <v:group style="position:absolute;left:7934;top:873;width:94;height:402" coordorigin="7934,873" coordsize="94,402">
              <v:shape style="position:absolute;left:7934;top:873;width:94;height:402" coordorigin="7934,873" coordsize="94,402" path="m7934,873l8028,873,8028,1275,7934,1275,7934,873xe" filled="false" stroked="true" strokeweight=".567pt" strokecolor="#231f20">
                <v:path arrowok="t"/>
              </v:shape>
              <v:shape style="position:absolute;left:7568;top:274;width:840;height:577" type="#_x0000_t202" filled="false" stroked="false">
                <v:textbox inset="0,0,0,0">
                  <w:txbxContent>
                    <w:p>
                      <w:pPr>
                        <w:spacing w:before="112"/>
                        <w:ind w:left="258" w:right="0" w:firstLine="0"/>
                        <w:jc w:val="left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30"/>
                        </w:rPr>
                        <w:t>28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Qual é a ordem crescente desses</w:t>
      </w:r>
      <w:r>
        <w:rPr>
          <w:color w:val="231F20"/>
          <w:spacing w:val="-1"/>
        </w:rPr>
        <w:t> </w:t>
      </w:r>
      <w:r>
        <w:rPr>
          <w:color w:val="231F20"/>
        </w:rPr>
        <w:t>números?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BodyText"/>
        <w:spacing w:line="240" w:lineRule="auto" w:before="0"/>
        <w:ind w:left="211" w:right="0"/>
        <w:jc w:val="left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color w:val="231F20"/>
        </w:rPr>
        <w:t>A)  90 – 49 – 35 – 28 – 16 –</w:t>
      </w:r>
      <w:r>
        <w:rPr>
          <w:rFonts w:ascii="Arial" w:hAnsi="Arial" w:cs="Arial" w:eastAsia="Arial" w:hint="default"/>
          <w:color w:val="231F20"/>
          <w:spacing w:val="20"/>
        </w:rPr>
        <w:t> </w:t>
      </w:r>
      <w:r>
        <w:rPr>
          <w:rFonts w:ascii="Arial" w:hAnsi="Arial" w:cs="Arial" w:eastAsia="Arial" w:hint="default"/>
          <w:color w:val="231F20"/>
        </w:rPr>
        <w:t>7</w:t>
      </w:r>
      <w:r>
        <w:rPr>
          <w:rFonts w:ascii="Arial" w:hAnsi="Arial" w:cs="Arial" w:eastAsia="Arial" w:hint="default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/>
        <w:ind w:left="211" w:right="0"/>
        <w:jc w:val="left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color w:val="231F20"/>
        </w:rPr>
        <w:t>B)  90 – 35 – 16 – 7 – 28 –</w:t>
      </w:r>
      <w:r>
        <w:rPr>
          <w:rFonts w:ascii="Arial" w:hAnsi="Arial" w:cs="Arial" w:eastAsia="Arial" w:hint="default"/>
          <w:color w:val="231F20"/>
          <w:spacing w:val="19"/>
        </w:rPr>
        <w:t> </w:t>
      </w:r>
      <w:r>
        <w:rPr>
          <w:rFonts w:ascii="Arial" w:hAnsi="Arial" w:cs="Arial" w:eastAsia="Arial" w:hint="default"/>
          <w:color w:val="231F20"/>
        </w:rPr>
        <w:t>49</w:t>
      </w:r>
      <w:r>
        <w:rPr>
          <w:rFonts w:ascii="Arial" w:hAnsi="Arial" w:cs="Arial" w:eastAsia="Arial" w:hint="default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/>
        <w:ind w:left="203" w:right="0"/>
        <w:jc w:val="left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color w:val="231F20"/>
        </w:rPr>
        <w:t>C)  7 – 16 – 28 – 35 – 49 –</w:t>
      </w:r>
      <w:r>
        <w:rPr>
          <w:rFonts w:ascii="Arial" w:hAnsi="Arial" w:cs="Arial" w:eastAsia="Arial" w:hint="default"/>
          <w:color w:val="231F20"/>
          <w:spacing w:val="10"/>
        </w:rPr>
        <w:t> </w:t>
      </w:r>
      <w:r>
        <w:rPr>
          <w:rFonts w:ascii="Arial" w:hAnsi="Arial" w:cs="Arial" w:eastAsia="Arial" w:hint="default"/>
          <w:color w:val="231F20"/>
        </w:rPr>
        <w:t>90</w:t>
      </w:r>
      <w:r>
        <w:rPr>
          <w:rFonts w:ascii="Arial" w:hAnsi="Arial" w:cs="Arial" w:eastAsia="Arial" w:hint="default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/>
        <w:ind w:left="203" w:right="0"/>
        <w:jc w:val="left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color w:val="231F20"/>
        </w:rPr>
        <w:t>D)  7 – 49 – 90 – 35 – 16 –</w:t>
      </w:r>
      <w:r>
        <w:rPr>
          <w:rFonts w:ascii="Arial" w:hAnsi="Arial" w:cs="Arial" w:eastAsia="Arial" w:hint="default"/>
          <w:color w:val="231F20"/>
          <w:spacing w:val="10"/>
        </w:rPr>
        <w:t> </w:t>
      </w:r>
      <w:r>
        <w:rPr>
          <w:rFonts w:ascii="Arial" w:hAnsi="Arial" w:cs="Arial" w:eastAsia="Arial" w:hint="default"/>
          <w:color w:val="231F20"/>
        </w:rPr>
        <w:t>28</w:t>
      </w:r>
      <w:r>
        <w:rPr>
          <w:rFonts w:ascii="Arial" w:hAnsi="Arial" w:cs="Arial" w:eastAsia="Arial" w:hint="default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65"/>
          <w:footerReference w:type="default" r:id="rId66"/>
          <w:pgSz w:w="11910" w:h="16840"/>
          <w:pgMar w:header="417" w:footer="427" w:top="1300" w:bottom="620" w:left="740" w:right="740"/>
          <w:pgNumType w:start="11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97" w:lineRule="auto" w:before="64"/>
        <w:ind w:left="110" w:right="582"/>
        <w:jc w:val="left"/>
      </w:pPr>
      <w:r>
        <w:rPr>
          <w:color w:val="231F20"/>
        </w:rPr>
        <w:t>Observe</w:t>
      </w:r>
      <w:r>
        <w:rPr>
          <w:color w:val="231F20"/>
          <w:spacing w:val="-10"/>
        </w:rPr>
        <w:t> </w:t>
      </w:r>
      <w:r>
        <w:rPr>
          <w:color w:val="231F20"/>
        </w:rPr>
        <w:t>no</w:t>
      </w:r>
      <w:r>
        <w:rPr>
          <w:color w:val="231F20"/>
          <w:spacing w:val="-10"/>
        </w:rPr>
        <w:t> </w:t>
      </w:r>
      <w:r>
        <w:rPr>
          <w:color w:val="231F20"/>
        </w:rPr>
        <w:t>gráfico</w:t>
      </w:r>
      <w:r>
        <w:rPr>
          <w:color w:val="231F20"/>
          <w:spacing w:val="-10"/>
        </w:rPr>
        <w:t> </w:t>
      </w:r>
      <w:r>
        <w:rPr>
          <w:color w:val="231F20"/>
        </w:rPr>
        <w:t>abaixo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resultado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uma</w:t>
      </w:r>
      <w:r>
        <w:rPr>
          <w:color w:val="231F20"/>
          <w:spacing w:val="-10"/>
        </w:rPr>
        <w:t> </w:t>
      </w:r>
      <w:r>
        <w:rPr>
          <w:color w:val="231F20"/>
        </w:rPr>
        <w:t>pesquisa</w:t>
      </w:r>
      <w:r>
        <w:rPr>
          <w:color w:val="231F20"/>
          <w:spacing w:val="-9"/>
        </w:rPr>
        <w:t> </w:t>
      </w:r>
      <w:r>
        <w:rPr>
          <w:color w:val="231F20"/>
        </w:rPr>
        <w:t>realizada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uma</w:t>
      </w:r>
      <w:r>
        <w:rPr>
          <w:color w:val="231F20"/>
          <w:spacing w:val="-10"/>
        </w:rPr>
        <w:t> </w:t>
      </w:r>
      <w:r>
        <w:rPr>
          <w:color w:val="231F20"/>
        </w:rPr>
        <w:t>agência </w:t>
      </w:r>
      <w:r>
        <w:rPr>
          <w:color w:val="231F20"/>
        </w:rPr>
        <w:t>de automóveis sobre as cores de carros mais</w:t>
      </w:r>
      <w:r>
        <w:rPr>
          <w:color w:val="231F20"/>
          <w:spacing w:val="-2"/>
        </w:rPr>
        <w:t> </w:t>
      </w:r>
      <w:r>
        <w:rPr>
          <w:color w:val="231F20"/>
        </w:rPr>
        <w:t>vendidas.</w:t>
      </w:r>
      <w:r>
        <w:rPr/>
      </w:r>
    </w:p>
    <w:p>
      <w:pPr>
        <w:spacing w:before="167"/>
        <w:ind w:left="336" w:right="9207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114.918999pt;margin-top:13.097844pt;width:.1pt;height:175.2pt;mso-position-horizontal-relative:page;mso-position-vertical-relative:paragraph;z-index:3280" coordorigin="2298,262" coordsize="2,3504">
            <v:shape style="position:absolute;left:2298;top:262;width:2;height:3504" coordorigin="2298,262" coordsize="0,3504" path="m2298,262l2298,3766e" filled="false" stroked="true" strokeweight="1pt" strokecolor="#231f20">
              <v:path arrowok="t"/>
            </v:shape>
            <w10:wrap type="none"/>
          </v:group>
        </w:pict>
      </w:r>
      <w:r>
        <w:rPr/>
        <w:pict>
          <v:shape style="position:absolute;margin-left:58.570576pt;margin-top:24.143414pt;width:13.05pt;height:147.5pt;mso-position-horizontal-relative:page;mso-position-vertical-relative:paragraph;z-index:3304" type="#_x0000_t202" filled="false" stroked="false">
            <v:textbox inset="0,0,0,0" style="layout-flow:vertical;mso-layout-flow-alt:bottom-to-top">
              <w:txbxContent>
                <w:p>
                  <w:pPr>
                    <w:spacing w:line="230" w:lineRule="exact" w:before="30"/>
                    <w:ind w:left="20" w:right="0" w:firstLine="0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w w:val="99"/>
                      <w:sz w:val="22"/>
                    </w:rPr>
                    <w:t>Número de </w:t>
                  </w:r>
                  <w:r>
                    <w:rPr>
                      <w:rFonts w:ascii="Arial" w:hAnsi="Arial"/>
                      <w:b/>
                      <w:color w:val="231F20"/>
                      <w:w w:val="99"/>
                      <w:sz w:val="22"/>
                    </w:rPr>
                    <w:t>carros</w:t>
                  </w:r>
                  <w:r>
                    <w:rPr>
                      <w:rFonts w:ascii="Arial" w:hAnsi="Arial"/>
                      <w:b/>
                      <w:color w:val="231F20"/>
                      <w:sz w:val="22"/>
                    </w:rPr>
                    <w:t> vendidos</w:t>
                  </w:r>
                  <w:r>
                    <w:rPr>
                      <w:rFonts w:ascii="Arial" w:hAnsi="Arial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4.418999pt;margin-top:13.497844pt;width:419.7pt;height:168.45pt;mso-position-horizontal-relative:page;mso-position-vertical-relative:paragraph;z-index:33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35"/>
                    <w:gridCol w:w="828"/>
                    <w:gridCol w:w="1273"/>
                    <w:gridCol w:w="828"/>
                    <w:gridCol w:w="1242"/>
                    <w:gridCol w:w="828"/>
                    <w:gridCol w:w="1259"/>
                    <w:gridCol w:w="828"/>
                    <w:gridCol w:w="631"/>
                  </w:tblGrid>
                  <w:tr>
                    <w:trPr>
                      <w:trHeight w:val="570" w:hRule="exact"/>
                    </w:trPr>
                    <w:tc>
                      <w:tcPr>
                        <w:tcW w:w="8352" w:type="dxa"/>
                        <w:gridSpan w:val="9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52" w:hRule="exact"/>
                    </w:trPr>
                    <w:tc>
                      <w:tcPr>
                        <w:tcW w:w="6894" w:type="dxa"/>
                        <w:gridSpan w:val="7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1" w:hRule="exact"/>
                    </w:trPr>
                    <w:tc>
                      <w:tcPr>
                        <w:tcW w:w="6894" w:type="dxa"/>
                        <w:gridSpan w:val="7"/>
                        <w:tcBorders>
                          <w:top w:val="single" w:sz="8" w:space="0" w:color="231F20"/>
                          <w:left w:val="single" w:sz="8" w:space="0" w:color="231F20"/>
                          <w:bottom w:val="nil" w:sz="6" w:space="0" w:color="auto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8" w:hRule="exact"/>
                    </w:trPr>
                    <w:tc>
                      <w:tcPr>
                        <w:tcW w:w="4806" w:type="dxa"/>
                        <w:gridSpan w:val="5"/>
                        <w:tcBorders>
                          <w:top w:val="nil" w:sz="6" w:space="0" w:color="auto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59" w:type="dxa"/>
                        <w:tcBorders>
                          <w:top w:val="nil" w:sz="6" w:space="0" w:color="auto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67" w:hRule="exact"/>
                    </w:trPr>
                    <w:tc>
                      <w:tcPr>
                        <w:tcW w:w="635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43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nil" w:sz="6" w:space="0" w:color="auto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59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85" w:hRule="exact"/>
                    </w:trPr>
                    <w:tc>
                      <w:tcPr>
                        <w:tcW w:w="635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73" w:type="dxa"/>
                        <w:tcBorders>
                          <w:top w:val="nil" w:sz="6" w:space="0" w:color="auto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42" w:type="dxa"/>
                        <w:tcBorders>
                          <w:top w:val="nil" w:sz="6" w:space="0" w:color="auto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59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63" w:hRule="exact"/>
                    </w:trPr>
                    <w:tc>
                      <w:tcPr>
                        <w:tcW w:w="635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7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42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5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52" w:hRule="exact"/>
                    </w:trPr>
                    <w:tc>
                      <w:tcPr>
                        <w:tcW w:w="635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7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42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5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z w:val="22"/>
        </w:rPr>
        <w:t>3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000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6"/>
          <w:szCs w:val="26"/>
        </w:rPr>
      </w:pPr>
    </w:p>
    <w:p>
      <w:pPr>
        <w:spacing w:before="0"/>
        <w:ind w:left="336" w:right="9207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500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6"/>
          <w:szCs w:val="26"/>
        </w:rPr>
      </w:pPr>
    </w:p>
    <w:p>
      <w:pPr>
        <w:spacing w:before="0"/>
        <w:ind w:left="336" w:right="9207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000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6"/>
          <w:szCs w:val="26"/>
        </w:rPr>
      </w:pPr>
    </w:p>
    <w:p>
      <w:pPr>
        <w:spacing w:before="0"/>
        <w:ind w:left="336" w:right="9207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500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6"/>
          <w:szCs w:val="26"/>
        </w:rPr>
      </w:pPr>
    </w:p>
    <w:p>
      <w:pPr>
        <w:spacing w:before="0"/>
        <w:ind w:left="336" w:right="9207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000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6"/>
          <w:szCs w:val="26"/>
        </w:rPr>
      </w:pPr>
    </w:p>
    <w:p>
      <w:pPr>
        <w:spacing w:before="0"/>
        <w:ind w:left="336" w:right="9023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500</w:t>
      </w:r>
      <w:r>
        <w:rPr>
          <w:rFonts w:asci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spacing w:before="109"/>
        <w:ind w:left="1299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0</w:t>
      </w:r>
      <w:r>
        <w:rPr>
          <w:rFonts w:ascii="Arial"/>
          <w:sz w:val="22"/>
        </w:rPr>
      </w:r>
    </w:p>
    <w:p>
      <w:pPr>
        <w:tabs>
          <w:tab w:pos="2271" w:val="left" w:leader="none"/>
          <w:tab w:pos="4535" w:val="left" w:leader="none"/>
          <w:tab w:pos="6618" w:val="left" w:leader="none"/>
        </w:tabs>
        <w:spacing w:before="80"/>
        <w:ind w:left="336" w:right="0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Cinza</w:t>
        <w:tab/>
        <w:t>Vermelho</w:t>
        <w:tab/>
        <w:t>Preto</w:t>
        <w:tab/>
        <w:t>Prata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17"/>
          <w:szCs w:val="17"/>
        </w:rPr>
      </w:pPr>
    </w:p>
    <w:p>
      <w:pPr>
        <w:spacing w:before="0"/>
        <w:ind w:left="367" w:right="0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b/>
          <w:color w:val="231F20"/>
          <w:sz w:val="22"/>
        </w:rPr>
        <w:t>Cores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64"/>
        <w:ind w:left="110" w:right="582"/>
        <w:jc w:val="left"/>
      </w:pPr>
      <w:r>
        <w:rPr>
          <w:color w:val="231F20"/>
        </w:rPr>
        <w:t>De acordo com esse gráfico, qual é a cor de carro mais</w:t>
      </w:r>
      <w:r>
        <w:rPr>
          <w:color w:val="231F20"/>
          <w:spacing w:val="-2"/>
        </w:rPr>
        <w:t> </w:t>
      </w:r>
      <w:r>
        <w:rPr>
          <w:color w:val="231F20"/>
        </w:rPr>
        <w:t>vendida?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38"/>
          <w:szCs w:val="38"/>
        </w:rPr>
      </w:pPr>
    </w:p>
    <w:p>
      <w:pPr>
        <w:pStyle w:val="ListParagraph"/>
        <w:numPr>
          <w:ilvl w:val="0"/>
          <w:numId w:val="17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Cinza.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7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Prata.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7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Preto.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7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Vermelho.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sz w:val="23"/>
          <w:szCs w:val="23"/>
        </w:rPr>
      </w:pPr>
      <w:r>
        <w:rPr/>
        <w:pict>
          <v:group style="position:absolute;margin-left:42.52pt;margin-top:14.699171pt;width:510.25pt;height:22.7pt;mso-position-horizontal-relative:page;mso-position-vertical-relative:paragraph;z-index:3256;mso-wrap-distance-left:0;mso-wrap-distance-right:0" coordorigin="850,294" coordsize="10205,454">
            <v:group style="position:absolute;left:850;top:294;width:2098;height:454" coordorigin="850,294" coordsize="2098,454">
              <v:shape style="position:absolute;left:850;top:294;width:2098;height:454" coordorigin="850,294" coordsize="2098,454" path="m2948,294l850,294,850,748,2948,748,2948,294xe" filled="true" fillcolor="#d1d3d4" stroked="false">
                <v:path arrowok="t"/>
                <v:fill type="solid"/>
              </v:shape>
            </v:group>
            <v:group style="position:absolute;left:2948;top:294;width:8108;height:454" coordorigin="2948,294" coordsize="8108,454">
              <v:shape style="position:absolute;left:2948;top:294;width:8108;height:454" coordorigin="2948,294" coordsize="8108,454" path="m11055,294l2948,294,2948,748,11055,748,11055,294xe" filled="true" fillcolor="#d1d3d4" stroked="false">
                <v:path arrowok="t"/>
                <v:fill type="solid"/>
              </v:shape>
              <v:shape style="position:absolute;left:930;top:40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17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49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M031941E4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6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spacing w:line="240" w:lineRule="auto" w:before="64"/>
        <w:ind w:left="110" w:right="582"/>
        <w:jc w:val="left"/>
      </w:pPr>
      <w:r>
        <w:rPr>
          <w:color w:val="231F20"/>
        </w:rPr>
        <w:t>Jorge treinou durante 1 ano para um</w:t>
      </w:r>
      <w:r>
        <w:rPr>
          <w:color w:val="231F20"/>
          <w:spacing w:val="-2"/>
        </w:rPr>
        <w:t> </w:t>
      </w:r>
      <w:r>
        <w:rPr>
          <w:color w:val="231F20"/>
        </w:rPr>
        <w:t>campeonato.</w:t>
      </w:r>
      <w:r>
        <w:rPr/>
      </w:r>
    </w:p>
    <w:p>
      <w:pPr>
        <w:pStyle w:val="BodyText"/>
        <w:spacing w:line="240" w:lineRule="auto" w:before="78"/>
        <w:ind w:left="110" w:right="582"/>
        <w:jc w:val="left"/>
      </w:pPr>
      <w:r>
        <w:rPr>
          <w:color w:val="231F20"/>
        </w:rPr>
        <w:t>Durante quantos meses Jorge treinou para esse</w:t>
      </w:r>
      <w:r>
        <w:rPr>
          <w:color w:val="231F20"/>
          <w:spacing w:val="-2"/>
        </w:rPr>
        <w:t> </w:t>
      </w:r>
      <w:r>
        <w:rPr>
          <w:color w:val="231F20"/>
        </w:rPr>
        <w:t>campeonato?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38"/>
          <w:szCs w:val="38"/>
        </w:rPr>
      </w:pPr>
    </w:p>
    <w:p>
      <w:pPr>
        <w:pStyle w:val="ListParagraph"/>
        <w:numPr>
          <w:ilvl w:val="0"/>
          <w:numId w:val="18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8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6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8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8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12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67"/>
          <w:pgSz w:w="11910" w:h="16840"/>
          <w:pgMar w:header="417" w:footer="427" w:top="1300" w:bottom="620" w:left="740" w:right="0"/>
        </w:sectPr>
      </w:pPr>
    </w:p>
    <w:p>
      <w:pPr>
        <w:spacing w:line="240" w:lineRule="auto" w:before="1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254" w:lineRule="auto" w:before="64"/>
        <w:ind w:left="110" w:right="4385"/>
        <w:jc w:val="left"/>
      </w:pPr>
      <w:r>
        <w:rPr>
          <w:color w:val="231F20"/>
        </w:rPr>
        <w:t>Laura comprou um vestido que custou 98 reais. Quantos reais custou esse vestido de</w:t>
      </w:r>
      <w:r>
        <w:rPr>
          <w:color w:val="231F20"/>
          <w:spacing w:val="-1"/>
        </w:rPr>
        <w:t> </w:t>
      </w:r>
      <w:r>
        <w:rPr>
          <w:color w:val="231F20"/>
        </w:rPr>
        <w:t>Laura?</w:t>
      </w:r>
      <w:r>
        <w:rPr/>
      </w:r>
    </w:p>
    <w:p>
      <w:pPr>
        <w:spacing w:line="240" w:lineRule="auto" w:before="1"/>
        <w:rPr>
          <w:rFonts w:ascii="Arial" w:hAnsi="Arial" w:cs="Arial" w:eastAsia="Arial" w:hint="default"/>
          <w:sz w:val="37"/>
          <w:szCs w:val="37"/>
        </w:rPr>
      </w:pPr>
    </w:p>
    <w:p>
      <w:pPr>
        <w:pStyle w:val="ListParagraph"/>
        <w:numPr>
          <w:ilvl w:val="0"/>
          <w:numId w:val="19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Noventa.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9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Noventa e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oito.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9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Oitenta.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9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Oitenta e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nove.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 w:hint="default"/>
          <w:sz w:val="10"/>
          <w:szCs w:val="10"/>
        </w:rPr>
      </w:pPr>
      <w:r>
        <w:rPr/>
        <w:pict>
          <v:group style="position:absolute;margin-left:42.52pt;margin-top:7.203126pt;width:510.25pt;height:20.55pt;mso-position-horizontal-relative:page;mso-position-vertical-relative:paragraph;z-index:3400;mso-wrap-distance-left:0;mso-wrap-distance-right:0" coordorigin="850,144" coordsize="10205,411">
            <v:group style="position:absolute;left:850;top:144;width:2098;height:411" coordorigin="850,144" coordsize="2098,411">
              <v:shape style="position:absolute;left:850;top:144;width:2098;height:411" coordorigin="850,144" coordsize="2098,411" path="m2948,144l850,144,850,554,2948,554,2948,144xe" filled="true" fillcolor="#d1d3d4" stroked="false">
                <v:path arrowok="t"/>
                <v:fill type="solid"/>
              </v:shape>
            </v:group>
            <v:group style="position:absolute;left:2948;top:144;width:8108;height:411" coordorigin="2948,144" coordsize="8108,411">
              <v:shape style="position:absolute;left:2948;top:144;width:8108;height:411" coordorigin="2948,144" coordsize="8108,411" path="m11055,144l2948,144,2948,554,11055,554,11055,144xe" filled="true" fillcolor="#d1d3d4" stroked="false">
                <v:path arrowok="t"/>
                <v:fill type="solid"/>
              </v:shape>
              <v:shape style="position:absolute;left:930;top:233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19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278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M041453E4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6"/>
        <w:rPr>
          <w:rFonts w:ascii="Arial" w:hAnsi="Arial" w:cs="Arial" w:eastAsia="Arial" w:hint="default"/>
          <w:sz w:val="12"/>
          <w:szCs w:val="12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Carlos trocou as moedas abaixo por notas de mesmo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valor.</w:t>
      </w:r>
      <w:r>
        <w:rPr>
          <w:spacing w:val="-3"/>
        </w:rPr>
      </w:r>
    </w:p>
    <w:p>
      <w:pPr>
        <w:spacing w:line="240" w:lineRule="auto" w:before="3"/>
        <w:rPr>
          <w:rFonts w:ascii="Arial" w:hAnsi="Arial" w:cs="Arial" w:eastAsia="Arial" w:hint="default"/>
          <w:sz w:val="15"/>
          <w:szCs w:val="15"/>
        </w:rPr>
      </w:pPr>
      <w:r>
        <w:rPr/>
        <w:pict>
          <v:group style="position:absolute;margin-left:43.0056pt;margin-top:9.732713pt;width:402.85pt;height:55.3pt;mso-position-horizontal-relative:page;mso-position-vertical-relative:paragraph;z-index:3424;mso-wrap-distance-left:0;mso-wrap-distance-right:0" coordorigin="860,195" coordsize="8057,1106">
            <v:shape style="position:absolute;left:860;top:195;width:8055;height:1104" type="#_x0000_t75" stroked="false">
              <v:imagedata r:id="rId69" o:title=""/>
            </v:shape>
            <v:shape style="position:absolute;left:8404;top:506;width:444;height:614" type="#_x0000_t75" stroked="false">
              <v:imagedata r:id="rId70" o:title=""/>
            </v:shape>
            <v:group style="position:absolute;left:8257;top:976;width:509;height:203" coordorigin="8257,976" coordsize="509,203">
              <v:shape style="position:absolute;left:8257;top:976;width:509;height:203" coordorigin="8257,976" coordsize="509,203" path="m8766,976l8726,1042,8672,1098,8607,1141,8533,1168,8452,1178,8401,1174,8350,1162,8302,1143,8257,1117e" filled="false" stroked="true" strokeweight=".541pt" strokecolor="#231f20">
                <v:path arrowok="t"/>
              </v:shape>
            </v:group>
            <v:group style="position:absolute;left:7990;top:374;width:921;height:921" coordorigin="7990,374" coordsize="921,921">
              <v:shape style="position:absolute;left:7990;top:374;width:921;height:921" coordorigin="7990,374" coordsize="921,921" path="m8450,374l8525,380,8596,397,8662,425,8722,463,8776,509,8822,563,8859,623,8887,689,8905,760,8911,834,8905,909,8887,980,8859,1046,8822,1106,8776,1160,8722,1206,8662,1243,8596,1271,8525,1289,8450,1295,8376,1289,8305,1271,8239,1243,8178,1206,8125,1160,8079,1106,8041,1046,8013,980,7996,909,7990,834,7996,760,8013,689,8041,623,8079,563,8125,509,8178,463,8239,425,8305,397,8376,380,8450,374xe" filled="false" stroked="true" strokeweight=".567pt" strokecolor="#231f20">
                <v:path arrowok="t"/>
              </v:shape>
              <v:shape style="position:absolute;left:8307;top:1133;width:297;height:119" type="#_x0000_t75" stroked="false">
                <v:imagedata r:id="rId71" o:title=""/>
              </v:shape>
            </v:group>
            <w10:wrap type="topAndBottom"/>
          </v:group>
        </w:pict>
      </w:r>
      <w:r>
        <w:rPr/>
        <w:pict>
          <v:group style="position:absolute;margin-left:450.085999pt;margin-top:18.401213pt;width:46.65pt;height:46.65pt;mso-position-horizontal-relative:page;mso-position-vertical-relative:paragraph;z-index:3448;mso-wrap-distance-left:0;mso-wrap-distance-right:0" coordorigin="9002,368" coordsize="933,933">
            <v:group style="position:absolute;left:9008;top:374;width:921;height:921" coordorigin="9008,374" coordsize="921,921">
              <v:shape style="position:absolute;left:9008;top:374;width:921;height:921" coordorigin="9008,374" coordsize="921,921" path="m9468,374l9393,380,9323,397,9257,425,9196,463,9143,509,9097,563,9059,623,9031,689,9014,760,9008,834,9014,909,9031,980,9059,1046,9097,1106,9143,1160,9196,1206,9257,1243,9323,1271,9393,1289,9468,1295,9543,1289,9614,1271,9680,1243,9740,1206,9794,1160,9840,1106,9877,1046,9905,980,9922,909,9928,834,9922,760,9905,689,9877,623,9840,563,9794,509,9740,463,9680,425,9614,397,9543,380,9468,374xe" filled="true" fillcolor="#d1d3d4" stroked="false">
                <v:path arrowok="t"/>
                <v:fill type="solid"/>
              </v:shape>
            </v:group>
            <v:group style="position:absolute;left:9008;top:374;width:921;height:921" coordorigin="9008,374" coordsize="921,921">
              <v:shape style="position:absolute;left:9008;top:374;width:921;height:921" coordorigin="9008,374" coordsize="921,921" path="m9468,374l9543,380,9614,397,9680,425,9740,463,9794,509,9840,563,9877,623,9905,689,9922,760,9928,834,9922,909,9905,980,9877,1046,9840,1106,9794,1160,9740,1206,9680,1243,9614,1271,9543,1289,9468,1295,9393,1289,9323,1271,9257,1243,9196,1206,9143,1160,9097,1106,9059,1046,9031,980,9014,909,9008,834,9014,760,9031,689,9059,623,9097,563,9143,509,9196,463,9257,425,9323,397,9393,380,9468,374xe" filled="false" stroked="true" strokeweight=".425pt" strokecolor="#231f20">
                <v:path arrowok="t"/>
              </v:shape>
            </v:group>
            <v:group style="position:absolute;left:9221;top:407;width:419;height:816" coordorigin="9221,407" coordsize="419,816">
              <v:shape style="position:absolute;left:9221;top:407;width:419;height:816" coordorigin="9221,407" coordsize="419,816" path="m9221,1223l9640,407e" filled="false" stroked="true" strokeweight=".306pt" strokecolor="#6d6e71">
                <v:path arrowok="t"/>
              </v:shape>
            </v:group>
            <v:group style="position:absolute;left:9017;top:523;width:112;height:217" coordorigin="9017,523" coordsize="112,217">
              <v:shape style="position:absolute;left:9017;top:523;width:112;height:217" coordorigin="9017,523" coordsize="112,217" path="m9017,740l9129,523e" filled="false" stroked="true" strokeweight=".306pt" strokecolor="#6d6e71">
                <v:path arrowok="t"/>
              </v:shape>
            </v:group>
            <v:group style="position:absolute;left:9010;top:485;width:159;height:309" coordorigin="9010,485" coordsize="159,309">
              <v:shape style="position:absolute;left:9010;top:485;width:159;height:309" coordorigin="9010,485" coordsize="159,309" path="m9010,794l9168,485e" filled="false" stroked="true" strokeweight=".306pt" strokecolor="#6d6e71">
                <v:path arrowok="t"/>
              </v:shape>
            </v:group>
            <v:group style="position:absolute;left:9008;top:460;width:193;height:376" coordorigin="9008,460" coordsize="193,376">
              <v:shape style="position:absolute;left:9008;top:460;width:193;height:376" coordorigin="9008,460" coordsize="193,376" path="m9008,835l9201,460e" filled="false" stroked="true" strokeweight=".306pt" strokecolor="#6d6e71">
                <v:path arrowok="t"/>
              </v:shape>
            </v:group>
            <v:group style="position:absolute;left:9009;top:440;width:222;height:431" coordorigin="9009,440" coordsize="222,431">
              <v:shape style="position:absolute;left:9009;top:440;width:222;height:431" coordorigin="9009,440" coordsize="222,431" path="m9009,871l9230,440e" filled="false" stroked="true" strokeweight=".306pt" strokecolor="#6d6e71">
                <v:path arrowok="t"/>
              </v:shape>
            </v:group>
            <v:group style="position:absolute;left:9013;top:425;width:246;height:478" coordorigin="9013,425" coordsize="246,478">
              <v:shape style="position:absolute;left:9013;top:425;width:246;height:478" coordorigin="9013,425" coordsize="246,478" path="m9013,902l9258,425e" filled="false" stroked="true" strokeweight=".306pt" strokecolor="#6d6e71">
                <v:path arrowok="t"/>
              </v:shape>
            </v:group>
            <v:group style="position:absolute;left:9018;top:412;width:266;height:518" coordorigin="9018,412" coordsize="266,518">
              <v:shape style="position:absolute;left:9018;top:412;width:266;height:518" coordorigin="9018,412" coordsize="266,518" path="m9018,930l9284,412e" filled="false" stroked="true" strokeweight=".306pt" strokecolor="#6d6e71">
                <v:path arrowok="t"/>
              </v:shape>
            </v:group>
            <v:group style="position:absolute;left:9024;top:402;width:285;height:554" coordorigin="9024,402" coordsize="285,554">
              <v:shape style="position:absolute;left:9024;top:402;width:285;height:554" coordorigin="9024,402" coordsize="285,554" path="m9024,956l9308,402e" filled="false" stroked="true" strokeweight=".306pt" strokecolor="#6d6e71">
                <v:path arrowok="t"/>
              </v:shape>
            </v:group>
            <v:group style="position:absolute;left:9031;top:394;width:301;height:586" coordorigin="9031,394" coordsize="301,586">
              <v:shape style="position:absolute;left:9031;top:394;width:301;height:586" coordorigin="9031,394" coordsize="301,586" path="m9031,980l9332,394e" filled="false" stroked="true" strokeweight=".306pt" strokecolor="#6d6e71">
                <v:path arrowok="t"/>
              </v:shape>
            </v:group>
            <v:group style="position:absolute;left:9039;top:388;width:316;height:615" coordorigin="9039,388" coordsize="316,615">
              <v:shape style="position:absolute;left:9039;top:388;width:316;height:615" coordorigin="9039,388" coordsize="316,615" path="m9039,1003l9355,388e" filled="false" stroked="true" strokeweight=".306pt" strokecolor="#6d6e71">
                <v:path arrowok="t"/>
              </v:shape>
            </v:group>
            <v:group style="position:absolute;left:9048;top:383;width:329;height:641" coordorigin="9048,383" coordsize="329,641">
              <v:shape style="position:absolute;left:9048;top:383;width:329;height:641" coordorigin="9048,383" coordsize="329,641" path="m9048,1024l9377,383e" filled="false" stroked="true" strokeweight=".306pt" strokecolor="#6d6e71">
                <v:path arrowok="t"/>
              </v:shape>
            </v:group>
            <v:group style="position:absolute;left:9058;top:379;width:342;height:665" coordorigin="9058,379" coordsize="342,665">
              <v:shape style="position:absolute;left:9058;top:379;width:342;height:665" coordorigin="9058,379" coordsize="342,665" path="m9058,1043l9399,379e" filled="false" stroked="true" strokeweight=".306pt" strokecolor="#6d6e71">
                <v:path arrowok="t"/>
              </v:shape>
            </v:group>
            <v:group style="position:absolute;left:9068;top:377;width:352;height:686" coordorigin="9068,377" coordsize="352,686">
              <v:shape style="position:absolute;left:9068;top:377;width:352;height:686" coordorigin="9068,377" coordsize="352,686" path="m9068,1062l9420,377e" filled="false" stroked="true" strokeweight=".306pt" strokecolor="#6d6e71">
                <v:path arrowok="t"/>
              </v:shape>
            </v:group>
            <v:group style="position:absolute;left:9078;top:375;width:362;height:705" coordorigin="9078,375" coordsize="362,705">
              <v:shape style="position:absolute;left:9078;top:375;width:362;height:705" coordorigin="9078,375" coordsize="362,705" path="m9078,1079l9440,375e" filled="false" stroked="true" strokeweight=".306pt" strokecolor="#6d6e71">
                <v:path arrowok="t"/>
              </v:shape>
            </v:group>
            <v:group style="position:absolute;left:9089;top:374;width:371;height:723" coordorigin="9089,374" coordsize="371,723">
              <v:shape style="position:absolute;left:9089;top:374;width:371;height:723" coordorigin="9089,374" coordsize="371,723" path="m9089,1096l9460,374e" filled="false" stroked="true" strokeweight=".306pt" strokecolor="#6d6e71">
                <v:path arrowok="t"/>
              </v:shape>
            </v:group>
            <v:group style="position:absolute;left:9101;top:374;width:379;height:738" coordorigin="9101,374" coordsize="379,738">
              <v:shape style="position:absolute;left:9101;top:374;width:379;height:738" coordorigin="9101,374" coordsize="379,738" path="m9101,1112l9480,374e" filled="false" stroked="true" strokeweight=".306pt" strokecolor="#6d6e71">
                <v:path arrowok="t"/>
              </v:shape>
            </v:group>
            <v:group style="position:absolute;left:9113;top:375;width:387;height:752" coordorigin="9113,375" coordsize="387,752">
              <v:shape style="position:absolute;left:9113;top:375;width:387;height:752" coordorigin="9113,375" coordsize="387,752" path="m9113,1127l9499,375e" filled="false" stroked="true" strokeweight=".306pt" strokecolor="#6d6e71">
                <v:path arrowok="t"/>
              </v:shape>
            </v:group>
            <v:group style="position:absolute;left:9125;top:377;width:393;height:765" coordorigin="9125,377" coordsize="393,765">
              <v:shape style="position:absolute;left:9125;top:377;width:393;height:765" coordorigin="9125,377" coordsize="393,765" path="m9125,1141l9518,377e" filled="false" stroked="true" strokeweight=".306pt" strokecolor="#6d6e71">
                <v:path arrowok="t"/>
              </v:shape>
            </v:group>
            <v:group style="position:absolute;left:9138;top:379;width:399;height:776" coordorigin="9138,379" coordsize="399,776">
              <v:shape style="position:absolute;left:9138;top:379;width:399;height:776" coordorigin="9138,379" coordsize="399,776" path="m9138,1155l9536,379e" filled="false" stroked="true" strokeweight=".306pt" strokecolor="#6d6e71">
                <v:path arrowok="t"/>
              </v:shape>
            </v:group>
            <v:group style="position:absolute;left:9151;top:382;width:404;height:786" coordorigin="9151,382" coordsize="404,786">
              <v:shape style="position:absolute;left:9151;top:382;width:404;height:786" coordorigin="9151,382" coordsize="404,786" path="m9151,1168l9554,382e" filled="false" stroked="true" strokeweight=".306pt" strokecolor="#6d6e71">
                <v:path arrowok="t"/>
              </v:shape>
            </v:group>
            <v:group style="position:absolute;left:9164;top:386;width:408;height:795" coordorigin="9164,386" coordsize="408,795">
              <v:shape style="position:absolute;left:9164;top:386;width:408;height:795" coordorigin="9164,386" coordsize="408,795" path="m9164,1180l9572,386e" filled="false" stroked="true" strokeweight=".306pt" strokecolor="#6d6e71">
                <v:path arrowok="t"/>
              </v:shape>
            </v:group>
            <v:group style="position:absolute;left:9178;top:390;width:412;height:802" coordorigin="9178,390" coordsize="412,802">
              <v:shape style="position:absolute;left:9178;top:390;width:412;height:802" coordorigin="9178,390" coordsize="412,802" path="m9178,1192l9589,390e" filled="false" stroked="true" strokeweight=".306pt" strokecolor="#6d6e71">
                <v:path arrowok="t"/>
              </v:shape>
            </v:group>
            <v:group style="position:absolute;left:9192;top:395;width:415;height:808" coordorigin="9192,395" coordsize="415,808">
              <v:shape style="position:absolute;left:9192;top:395;width:415;height:808" coordorigin="9192,395" coordsize="415,808" path="m9192,1203l9606,395e" filled="false" stroked="true" strokeweight=".306pt" strokecolor="#6d6e71">
                <v:path arrowok="t"/>
              </v:shape>
            </v:group>
            <v:group style="position:absolute;left:9206;top:401;width:417;height:812" coordorigin="9206,401" coordsize="417,812">
              <v:shape style="position:absolute;left:9206;top:401;width:417;height:812" coordorigin="9206,401" coordsize="417,812" path="m9206,1213l9623,401e" filled="false" stroked="true" strokeweight=".306pt" strokecolor="#6d6e71">
                <v:path arrowok="t"/>
              </v:shape>
            </v:group>
            <v:group style="position:absolute;left:9058;top:518;width:293;height:412" coordorigin="9058,518" coordsize="293,412">
              <v:shape style="position:absolute;left:9058;top:518;width:293;height:412" coordorigin="9058,518" coordsize="293,412" path="m9098,858l9082,858,9074,861,9061,873,9058,881,9058,900,9124,930,9147,928,9170,924,9192,917,9214,906,9228,897,9164,897,9152,893,9124,870,9113,863,9110,861,9104,859,9098,858xe" filled="true" fillcolor="#231f20" stroked="false">
                <v:path arrowok="t"/>
                <v:fill type="solid"/>
              </v:shape>
              <v:shape style="position:absolute;left:9058;top:518;width:293;height:412" coordorigin="9058,518" coordsize="293,412" path="m9350,518l9193,518,9109,687,9127,688,9143,691,9197,720,9231,778,9236,813,9235,831,9206,886,9175,897,9228,897,9279,843,9302,781,9303,760,9302,742,9276,679,9223,639,9166,624,9184,588,9330,588,9350,518xe" filled="true" fillcolor="#231f20" stroked="false">
                <v:path arrowok="t"/>
                <v:fill type="solid"/>
              </v:shape>
            </v:group>
            <v:group style="position:absolute;left:9323;top:502;width:305;height:435" coordorigin="9323,502" coordsize="305,435">
              <v:shape style="position:absolute;left:9323;top:502;width:305;height:435" coordorigin="9323,502" coordsize="305,435" path="m9528,502l9456,526,9408,574,9363,648,9338,712,9324,783,9323,818,9323,834,9342,892,9392,933,9417,937,9431,936,9412,917,9405,914,9393,902,9390,895,9390,879,9405,801,9423,743,9450,658,9475,587,9508,529,9523,523,9587,523,9583,519,9571,512,9558,506,9543,503,9528,502xe" filled="true" fillcolor="#231f20" stroked="false">
                <v:path arrowok="t"/>
                <v:fill type="solid"/>
              </v:shape>
              <v:shape style="position:absolute;left:9323;top:502;width:305;height:435" coordorigin="9323,502" coordsize="305,435" path="m9587,523l9539,523,9546,526,9552,532,9558,538,9561,546,9561,558,9550,622,9522,715,9487,821,9467,879,9430,917,9487,917,9534,877,9574,820,9605,750,9623,673,9627,623,9626,609,9603,540,9594,529,9587,523xe" filled="true" fillcolor="#231f20" stroked="false">
                <v:path arrowok="t"/>
                <v:fill type="solid"/>
              </v:shape>
            </v:group>
            <v:group style="position:absolute;left:9090;top:965;width:63;height:74" coordorigin="9090,965" coordsize="63,74">
              <v:shape style="position:absolute;left:9090;top:965;width:63;height:74" coordorigin="9090,965" coordsize="63,74" path="m9132,965l9113,965,9105,969,9093,982,9090,991,9090,1014,9093,1022,9105,1035,9113,1039,9130,1039,9137,1037,9147,1029,9149,1026,9117,1026,9113,1024,9106,1017,9105,1010,9105,993,9106,987,9113,979,9117,978,9149,978,9148,976,9139,968,9132,965xe" filled="true" fillcolor="#231f20" stroked="false">
                <v:path arrowok="t"/>
                <v:fill type="solid"/>
              </v:shape>
              <v:shape style="position:absolute;left:9090;top:965;width:63;height:74" coordorigin="9090,965" coordsize="63,74" path="m9138,1011l9137,1016,9135,1020,9130,1025,9126,1026,9149,1026,9150,1023,9153,1016,9138,1011xe" filled="true" fillcolor="#231f20" stroked="false">
                <v:path arrowok="t"/>
                <v:fill type="solid"/>
              </v:shape>
              <v:shape style="position:absolute;left:9090;top:965;width:63;height:74" coordorigin="9090,965" coordsize="63,74" path="m9149,978l9127,978,9130,979,9135,983,9137,986,9138,989,9152,986,9151,980,9149,978xe" filled="true" fillcolor="#231f20" stroked="false">
                <v:path arrowok="t"/>
                <v:fill type="solid"/>
              </v:shape>
            </v:group>
            <v:group style="position:absolute;left:9165;top:967;width:55;height:71" coordorigin="9165,967" coordsize="55,71">
              <v:shape style="position:absolute;left:9165;top:967;width:55;height:71" coordorigin="9165,967" coordsize="55,71" path="m9219,967l9165,967,9165,1037,9220,1037,9220,1025,9180,1025,9180,1006,9216,1006,9216,994,9180,994,9180,979,9219,979,9219,967xe" filled="true" fillcolor="#231f20" stroked="false">
                <v:path arrowok="t"/>
                <v:fill type="solid"/>
              </v:shape>
            </v:group>
            <v:group style="position:absolute;left:9233;top:967;width:58;height:71" coordorigin="9233,967" coordsize="58,71">
              <v:shape style="position:absolute;left:9233;top:967;width:58;height:71" coordorigin="9233,967" coordsize="58,71" path="m9247,967l9233,967,9233,1037,9246,1037,9246,991,9262,991,9247,967xe" filled="true" fillcolor="#231f20" stroked="false">
                <v:path arrowok="t"/>
                <v:fill type="solid"/>
              </v:shape>
              <v:shape style="position:absolute;left:9233;top:967;width:58;height:71" coordorigin="9233,967" coordsize="58,71" path="m9262,991l9246,991,9275,1037,9290,1037,9290,1014,9277,1014,9262,991xe" filled="true" fillcolor="#231f20" stroked="false">
                <v:path arrowok="t"/>
                <v:fill type="solid"/>
              </v:shape>
              <v:shape style="position:absolute;left:9233;top:967;width:58;height:71" coordorigin="9233,967" coordsize="58,71" path="m9290,967l9277,967,9277,1014,9290,1014,9290,967xe" filled="true" fillcolor="#231f20" stroked="false">
                <v:path arrowok="t"/>
                <v:fill type="solid"/>
              </v:shape>
            </v:group>
            <v:group style="position:absolute;left:9300;top:967;width:58;height:71" coordorigin="9300,967" coordsize="58,71">
              <v:shape style="position:absolute;left:9300;top:967;width:58;height:71" coordorigin="9300,967" coordsize="58,71" path="m9336,979l9322,979,9322,1037,9336,1037,9336,979xe" filled="true" fillcolor="#231f20" stroked="false">
                <v:path arrowok="t"/>
                <v:fill type="solid"/>
              </v:shape>
              <v:shape style="position:absolute;left:9300;top:967;width:58;height:71" coordorigin="9300,967" coordsize="58,71" path="m9358,967l9300,967,9300,979,9358,979,9358,967xe" filled="true" fillcolor="#231f20" stroked="false">
                <v:path arrowok="t"/>
                <v:fill type="solid"/>
              </v:shape>
            </v:group>
            <v:group style="position:absolute;left:9352;top:967;width:73;height:71" coordorigin="9352,967" coordsize="73,71">
              <v:shape style="position:absolute;left:9352;top:967;width:73;height:71" coordorigin="9352,967" coordsize="73,71" path="m9396,967l9381,967,9352,1037,9368,1037,9374,1021,9418,1021,9414,1009,9378,1009,9388,983,9403,983,9396,967xe" filled="true" fillcolor="#231f20" stroked="false">
                <v:path arrowok="t"/>
                <v:fill type="solid"/>
              </v:shape>
              <v:shape style="position:absolute;left:9352;top:967;width:73;height:71" coordorigin="9352,967" coordsize="73,71" path="m9418,1021l9403,1021,9409,1037,9425,1037,9418,1021xe" filled="true" fillcolor="#231f20" stroked="false">
                <v:path arrowok="t"/>
                <v:fill type="solid"/>
              </v:shape>
              <v:shape style="position:absolute;left:9352;top:967;width:73;height:71" coordorigin="9352,967" coordsize="73,71" path="m9403,983l9388,983,9398,1009,9414,1009,9403,983xe" filled="true" fillcolor="#231f20" stroked="false">
                <v:path arrowok="t"/>
                <v:fill type="solid"/>
              </v:shape>
            </v:group>
            <v:group style="position:absolute;left:9418;top:967;width:68;height:71" coordorigin="9418,967" coordsize="68,71">
              <v:shape style="position:absolute;left:9418;top:967;width:68;height:71" coordorigin="9418,967" coordsize="68,71" path="m9434,967l9418,967,9444,1037,9459,1037,9466,1019,9452,1019,9434,967xe" filled="true" fillcolor="#231f20" stroked="false">
                <v:path arrowok="t"/>
                <v:fill type="solid"/>
              </v:shape>
              <v:shape style="position:absolute;left:9418;top:967;width:68;height:71" coordorigin="9418,967" coordsize="68,71" path="m9485,967l9470,967,9452,1019,9466,1019,9485,967xe" filled="true" fillcolor="#231f20" stroked="false">
                <v:path arrowok="t"/>
                <v:fill type="solid"/>
              </v:shape>
            </v:group>
            <v:group style="position:absolute;left:9490;top:965;width:71;height:74" coordorigin="9490,965" coordsize="71,74">
              <v:shape style="position:absolute;left:9490;top:965;width:71;height:74" coordorigin="9490,965" coordsize="71,74" path="m9535,965l9519,965,9514,966,9490,995,9490,1014,9493,1022,9506,1035,9514,1039,9535,1039,9544,1035,9553,1026,9519,1026,9514,1024,9507,1016,9505,1010,9505,994,9507,988,9514,980,9519,978,9553,978,9544,969,9535,965xe" filled="true" fillcolor="#231f20" stroked="false">
                <v:path arrowok="t"/>
                <v:fill type="solid"/>
              </v:shape>
              <v:shape style="position:absolute;left:9490;top:965;width:71;height:74" coordorigin="9490,965" coordsize="71,74" path="m9553,978l9531,978,9536,980,9543,988,9545,994,9545,1010,9543,1016,9535,1024,9531,1026,9553,1026,9557,1022,9560,1014,9560,991,9557,982,9553,978xe" filled="true" fillcolor="#231f20" stroked="false">
                <v:path arrowok="t"/>
                <v:fill type="solid"/>
              </v:shape>
            </v:group>
            <v:group style="position:absolute;left:9568;top:965;width:59;height:74" coordorigin="9568,965" coordsize="59,74">
              <v:shape style="position:absolute;left:9568;top:965;width:59;height:74" coordorigin="9568,965" coordsize="59,74" path="m9582,1013l9568,1014,9568,1022,9571,1028,9581,1037,9588,1039,9604,1039,9609,1038,9617,1034,9621,1032,9624,1027,9593,1027,9590,1025,9584,1021,9583,1018,9582,1013xe" filled="true" fillcolor="#231f20" stroked="false">
                <v:path arrowok="t"/>
                <v:fill type="solid"/>
              </v:shape>
              <v:shape style="position:absolute;left:9568;top:965;width:59;height:74" coordorigin="9568,965" coordsize="59,74" path="m9606,965l9591,965,9586,966,9570,991,9572,995,9580,1002,9585,1004,9599,1008,9603,1009,9607,1010,9609,1011,9611,1014,9612,1015,9612,1019,9611,1022,9606,1026,9602,1027,9624,1027,9625,1025,9626,1021,9626,1012,9625,1009,9593,992,9588,990,9585,987,9584,986,9584,982,9585,981,9589,978,9592,977,9623,977,9622,975,9612,967,9606,965xe" filled="true" fillcolor="#231f20" stroked="false">
                <v:path arrowok="t"/>
                <v:fill type="solid"/>
              </v:shape>
              <v:shape style="position:absolute;left:9568;top:965;width:59;height:74" coordorigin="9568,965" coordsize="59,74" path="m9623,977l9601,977,9604,978,9608,981,9609,984,9610,987,9624,987,9624,980,9623,977xe" filled="true" fillcolor="#231f20" stroked="false">
                <v:path arrowok="t"/>
                <v:fill type="solid"/>
              </v:shape>
            </v:group>
            <v:group style="position:absolute;left:9580;top:684;width:269;height:419" coordorigin="9580,684" coordsize="269,419">
              <v:shape style="position:absolute;left:9580;top:684;width:269;height:419" coordorigin="9580,684" coordsize="269,419" path="m9580,684l9685,740,9778,808,9832,883,9849,951,9837,1009,9800,1055,9747,1087,9684,1103e" filled="false" stroked="true" strokeweight=".613pt" strokecolor="#231f20">
                <v:path arrowok="t"/>
              </v:shape>
              <v:shape style="position:absolute;left:9422;top:506;width:444;height:614" type="#_x0000_t75" stroked="false">
                <v:imagedata r:id="rId72" o:title=""/>
              </v:shape>
            </v:group>
            <v:group style="position:absolute;left:9275;top:976;width:509;height:203" coordorigin="9275,976" coordsize="509,203">
              <v:shape style="position:absolute;left:9275;top:976;width:509;height:203" coordorigin="9275,976" coordsize="509,203" path="m9783,976l9743,1042,9690,1098,9625,1141,9551,1168,9470,1178,9418,1174,9368,1162,9320,1143,9275,1117e" filled="false" stroked="true" strokeweight=".541pt" strokecolor="#231f20">
                <v:path arrowok="t"/>
              </v:shape>
            </v:group>
            <v:group style="position:absolute;left:9008;top:374;width:921;height:921" coordorigin="9008,374" coordsize="921,921">
              <v:shape style="position:absolute;left:9008;top:374;width:921;height:921" coordorigin="9008,374" coordsize="921,921" path="m9468,374l9543,380,9614,397,9680,425,9740,463,9794,509,9840,563,9877,623,9905,689,9922,760,9928,834,9922,909,9905,980,9877,1046,9840,1106,9794,1160,9740,1206,9680,1243,9614,1271,9543,1289,9468,1295,9393,1289,9323,1271,9257,1243,9196,1206,9143,1160,9097,1106,9059,1046,9031,980,9014,909,9008,834,9014,760,9031,689,9059,623,9097,563,9143,509,9196,463,9257,425,9323,397,9393,380,9468,374xe" filled="false" stroked="true" strokeweight=".567pt" strokecolor="#231f20">
                <v:path arrowok="t"/>
              </v:shape>
              <v:shape style="position:absolute;left:9325;top:1133;width:297;height:119" type="#_x0000_t75" stroked="false">
                <v:imagedata r:id="rId73" o:title=""/>
              </v:shape>
            </v:group>
            <w10:wrap type="topAndBottom"/>
          </v:group>
        </w:pict>
      </w:r>
      <w:r>
        <w:rPr/>
        <w:pict>
          <v:group style="position:absolute;margin-left:500.976013pt;margin-top:18.401213pt;width:46.65pt;height:46.65pt;mso-position-horizontal-relative:page;mso-position-vertical-relative:paragraph;z-index:3472;mso-wrap-distance-left:0;mso-wrap-distance-right:0" coordorigin="10020,368" coordsize="933,933">
            <v:group style="position:absolute;left:10026;top:374;width:921;height:921" coordorigin="10026,374" coordsize="921,921">
              <v:shape style="position:absolute;left:10026;top:374;width:921;height:921" coordorigin="10026,374" coordsize="921,921" path="m10486,374l10411,380,10340,397,10274,425,10214,463,10160,509,10114,563,10077,623,10049,689,10032,760,10026,834,10032,909,10049,980,10077,1046,10114,1106,10160,1160,10214,1206,10274,1243,10340,1271,10411,1289,10486,1295,10560,1289,10631,1271,10697,1243,10758,1206,10811,1160,10857,1106,10895,1046,10923,980,10940,909,10946,834,10940,760,10923,689,10895,623,10857,563,10811,509,10758,463,10697,425,10631,397,10560,380,10486,374xe" filled="true" fillcolor="#d1d3d4" stroked="false">
                <v:path arrowok="t"/>
                <v:fill type="solid"/>
              </v:shape>
            </v:group>
            <v:group style="position:absolute;left:10026;top:374;width:921;height:921" coordorigin="10026,374" coordsize="921,921">
              <v:shape style="position:absolute;left:10026;top:374;width:921;height:921" coordorigin="10026,374" coordsize="921,921" path="m10486,374l10560,380,10631,397,10697,425,10758,463,10811,509,10857,563,10895,623,10923,689,10940,760,10946,834,10940,909,10923,980,10895,1046,10857,1106,10811,1160,10758,1206,10697,1243,10631,1271,10560,1289,10486,1295,10411,1289,10340,1271,10274,1243,10214,1206,10160,1160,10114,1106,10077,1046,10049,980,10032,909,10026,834,10032,760,10049,689,10077,623,10114,563,10160,509,10214,463,10274,425,10340,397,10411,380,10486,374xe" filled="false" stroked="true" strokeweight=".425pt" strokecolor="#231f20">
                <v:path arrowok="t"/>
              </v:shape>
            </v:group>
            <v:group style="position:absolute;left:10238;top:407;width:419;height:816" coordorigin="10238,407" coordsize="419,816">
              <v:shape style="position:absolute;left:10238;top:407;width:419;height:816" coordorigin="10238,407" coordsize="419,816" path="m10238,1223l10657,407e" filled="false" stroked="true" strokeweight=".306pt" strokecolor="#6d6e71">
                <v:path arrowok="t"/>
              </v:shape>
            </v:group>
            <v:group style="position:absolute;left:10035;top:523;width:112;height:217" coordorigin="10035,523" coordsize="112,217">
              <v:shape style="position:absolute;left:10035;top:523;width:112;height:217" coordorigin="10035,523" coordsize="112,217" path="m10035,740l10146,523e" filled="false" stroked="true" strokeweight=".306pt" strokecolor="#6d6e71">
                <v:path arrowok="t"/>
              </v:shape>
            </v:group>
            <v:group style="position:absolute;left:10027;top:485;width:159;height:309" coordorigin="10027,485" coordsize="159,309">
              <v:shape style="position:absolute;left:10027;top:485;width:159;height:309" coordorigin="10027,485" coordsize="159,309" path="m10027,794l10186,485e" filled="false" stroked="true" strokeweight=".306pt" strokecolor="#6d6e71">
                <v:path arrowok="t"/>
              </v:shape>
            </v:group>
            <v:group style="position:absolute;left:10026;top:460;width:193;height:376" coordorigin="10026,460" coordsize="193,376">
              <v:shape style="position:absolute;left:10026;top:460;width:193;height:376" coordorigin="10026,460" coordsize="193,376" path="m10026,835l10218,460e" filled="false" stroked="true" strokeweight=".306pt" strokecolor="#6d6e71">
                <v:path arrowok="t"/>
              </v:shape>
            </v:group>
            <v:group style="position:absolute;left:10027;top:440;width:222;height:431" coordorigin="10027,440" coordsize="222,431">
              <v:shape style="position:absolute;left:10027;top:440;width:222;height:431" coordorigin="10027,440" coordsize="222,431" path="m10027,871l10248,440e" filled="false" stroked="true" strokeweight=".306pt" strokecolor="#6d6e71">
                <v:path arrowok="t"/>
              </v:shape>
            </v:group>
            <v:group style="position:absolute;left:10030;top:425;width:246;height:478" coordorigin="10030,425" coordsize="246,478">
              <v:shape style="position:absolute;left:10030;top:425;width:246;height:478" coordorigin="10030,425" coordsize="246,478" path="m10030,902l10276,425e" filled="false" stroked="true" strokeweight=".306pt" strokecolor="#6d6e71">
                <v:path arrowok="t"/>
              </v:shape>
            </v:group>
            <v:group style="position:absolute;left:10036;top:412;width:266;height:518" coordorigin="10036,412" coordsize="266,518">
              <v:shape style="position:absolute;left:10036;top:412;width:266;height:518" coordorigin="10036,412" coordsize="266,518" path="m10036,930l10302,412e" filled="false" stroked="true" strokeweight=".306pt" strokecolor="#6d6e71">
                <v:path arrowok="t"/>
              </v:shape>
            </v:group>
            <v:group style="position:absolute;left:10042;top:402;width:285;height:554" coordorigin="10042,402" coordsize="285,554">
              <v:shape style="position:absolute;left:10042;top:402;width:285;height:554" coordorigin="10042,402" coordsize="285,554" path="m10042,956l10326,402e" filled="false" stroked="true" strokeweight=".306pt" strokecolor="#6d6e71">
                <v:path arrowok="t"/>
              </v:shape>
            </v:group>
            <v:group style="position:absolute;left:10049;top:394;width:301;height:586" coordorigin="10049,394" coordsize="301,586">
              <v:shape style="position:absolute;left:10049;top:394;width:301;height:586" coordorigin="10049,394" coordsize="301,586" path="m10049,980l10350,394e" filled="false" stroked="true" strokeweight=".306pt" strokecolor="#6d6e71">
                <v:path arrowok="t"/>
              </v:shape>
            </v:group>
            <v:group style="position:absolute;left:10057;top:388;width:316;height:615" coordorigin="10057,388" coordsize="316,615">
              <v:shape style="position:absolute;left:10057;top:388;width:316;height:615" coordorigin="10057,388" coordsize="316,615" path="m10057,1003l10373,388e" filled="false" stroked="true" strokeweight=".306pt" strokecolor="#6d6e71">
                <v:path arrowok="t"/>
              </v:shape>
            </v:group>
            <v:group style="position:absolute;left:10066;top:383;width:329;height:641" coordorigin="10066,383" coordsize="329,641">
              <v:shape style="position:absolute;left:10066;top:383;width:329;height:641" coordorigin="10066,383" coordsize="329,641" path="m10066,1024l10395,383e" filled="false" stroked="true" strokeweight=".306pt" strokecolor="#6d6e71">
                <v:path arrowok="t"/>
              </v:shape>
            </v:group>
            <v:group style="position:absolute;left:10076;top:379;width:342;height:665" coordorigin="10076,379" coordsize="342,665">
              <v:shape style="position:absolute;left:10076;top:379;width:342;height:665" coordorigin="10076,379" coordsize="342,665" path="m10076,1043l10417,379e" filled="false" stroked="true" strokeweight=".306pt" strokecolor="#6d6e71">
                <v:path arrowok="t"/>
              </v:shape>
            </v:group>
            <v:group style="position:absolute;left:10086;top:377;width:352;height:686" coordorigin="10086,377" coordsize="352,686">
              <v:shape style="position:absolute;left:10086;top:377;width:352;height:686" coordorigin="10086,377" coordsize="352,686" path="m10086,1062l10438,377e" filled="false" stroked="true" strokeweight=".306pt" strokecolor="#6d6e71">
                <v:path arrowok="t"/>
              </v:shape>
            </v:group>
            <v:group style="position:absolute;left:10096;top:375;width:362;height:705" coordorigin="10096,375" coordsize="362,705">
              <v:shape style="position:absolute;left:10096;top:375;width:362;height:705" coordorigin="10096,375" coordsize="362,705" path="m10096,1079l10458,375e" filled="false" stroked="true" strokeweight=".306pt" strokecolor="#6d6e71">
                <v:path arrowok="t"/>
              </v:shape>
            </v:group>
            <v:group style="position:absolute;left:10107;top:374;width:371;height:723" coordorigin="10107,374" coordsize="371,723">
              <v:shape style="position:absolute;left:10107;top:374;width:371;height:723" coordorigin="10107,374" coordsize="371,723" path="m10107,1096l10478,374e" filled="false" stroked="true" strokeweight=".306pt" strokecolor="#6d6e71">
                <v:path arrowok="t"/>
              </v:shape>
            </v:group>
            <v:group style="position:absolute;left:10119;top:374;width:379;height:738" coordorigin="10119,374" coordsize="379,738">
              <v:shape style="position:absolute;left:10119;top:374;width:379;height:738" coordorigin="10119,374" coordsize="379,738" path="m10119,1112l10498,374e" filled="false" stroked="true" strokeweight=".306pt" strokecolor="#6d6e71">
                <v:path arrowok="t"/>
              </v:shape>
            </v:group>
            <v:group style="position:absolute;left:10131;top:375;width:387;height:752" coordorigin="10131,375" coordsize="387,752">
              <v:shape style="position:absolute;left:10131;top:375;width:387;height:752" coordorigin="10131,375" coordsize="387,752" path="m10131,1127l10517,375e" filled="false" stroked="true" strokeweight=".306pt" strokecolor="#6d6e71">
                <v:path arrowok="t"/>
              </v:shape>
            </v:group>
            <v:group style="position:absolute;left:10143;top:377;width:393;height:765" coordorigin="10143,377" coordsize="393,765">
              <v:shape style="position:absolute;left:10143;top:377;width:393;height:765" coordorigin="10143,377" coordsize="393,765" path="m10143,1141l10536,377e" filled="false" stroked="true" strokeweight=".306pt" strokecolor="#6d6e71">
                <v:path arrowok="t"/>
              </v:shape>
            </v:group>
            <v:group style="position:absolute;left:10156;top:379;width:399;height:776" coordorigin="10156,379" coordsize="399,776">
              <v:shape style="position:absolute;left:10156;top:379;width:399;height:776" coordorigin="10156,379" coordsize="399,776" path="m10156,1155l10554,379e" filled="false" stroked="true" strokeweight=".306pt" strokecolor="#6d6e71">
                <v:path arrowok="t"/>
              </v:shape>
            </v:group>
            <v:group style="position:absolute;left:10169;top:382;width:404;height:786" coordorigin="10169,382" coordsize="404,786">
              <v:shape style="position:absolute;left:10169;top:382;width:404;height:786" coordorigin="10169,382" coordsize="404,786" path="m10169,1168l10572,382e" filled="false" stroked="true" strokeweight=".306pt" strokecolor="#6d6e71">
                <v:path arrowok="t"/>
              </v:shape>
            </v:group>
            <v:group style="position:absolute;left:10182;top:386;width:408;height:795" coordorigin="10182,386" coordsize="408,795">
              <v:shape style="position:absolute;left:10182;top:386;width:408;height:795" coordorigin="10182,386" coordsize="408,795" path="m10182,1180l10590,386e" filled="false" stroked="true" strokeweight=".306pt" strokecolor="#6d6e71">
                <v:path arrowok="t"/>
              </v:shape>
            </v:group>
            <v:group style="position:absolute;left:10196;top:390;width:412;height:802" coordorigin="10196,390" coordsize="412,802">
              <v:shape style="position:absolute;left:10196;top:390;width:412;height:802" coordorigin="10196,390" coordsize="412,802" path="m10196,1192l10607,390e" filled="false" stroked="true" strokeweight=".306pt" strokecolor="#6d6e71">
                <v:path arrowok="t"/>
              </v:shape>
            </v:group>
            <v:group style="position:absolute;left:10210;top:395;width:415;height:808" coordorigin="10210,395" coordsize="415,808">
              <v:shape style="position:absolute;left:10210;top:395;width:415;height:808" coordorigin="10210,395" coordsize="415,808" path="m10210,1203l10624,395e" filled="false" stroked="true" strokeweight=".306pt" strokecolor="#6d6e71">
                <v:path arrowok="t"/>
              </v:shape>
            </v:group>
            <v:group style="position:absolute;left:10224;top:401;width:417;height:812" coordorigin="10224,401" coordsize="417,812">
              <v:shape style="position:absolute;left:10224;top:401;width:417;height:812" coordorigin="10224,401" coordsize="417,812" path="m10224,1213l10641,401e" filled="false" stroked="true" strokeweight=".306pt" strokecolor="#6d6e71">
                <v:path arrowok="t"/>
              </v:shape>
            </v:group>
            <v:group style="position:absolute;left:10076;top:518;width:293;height:412" coordorigin="10076,518" coordsize="293,412">
              <v:shape style="position:absolute;left:10076;top:518;width:293;height:412" coordorigin="10076,518" coordsize="293,412" path="m10116,858l10099,858,10092,861,10079,873,10076,881,10076,900,10142,930,10165,928,10188,924,10210,917,10231,906,10245,897,10181,897,10170,893,10142,870,10131,863,10128,861,10122,859,10116,858xe" filled="true" fillcolor="#231f20" stroked="false">
                <v:path arrowok="t"/>
                <v:fill type="solid"/>
              </v:shape>
              <v:shape style="position:absolute;left:10076;top:518;width:293;height:412" coordorigin="10076,518" coordsize="293,412" path="m10368,518l10211,518,10127,687,10144,688,10160,691,10215,720,10249,778,10254,813,10252,831,10224,886,10193,897,10245,897,10297,843,10320,781,10321,760,10320,742,10294,679,10241,639,10184,624,10202,588,10347,588,10368,518xe" filled="true" fillcolor="#231f20" stroked="false">
                <v:path arrowok="t"/>
                <v:fill type="solid"/>
              </v:shape>
            </v:group>
            <v:group style="position:absolute;left:10340;top:502;width:305;height:435" coordorigin="10340,502" coordsize="305,435">
              <v:shape style="position:absolute;left:10340;top:502;width:305;height:435" coordorigin="10340,502" coordsize="305,435" path="m10546,502l10474,526,10426,574,10381,648,10356,712,10342,783,10340,818,10341,834,10360,892,10410,933,10435,937,10449,936,10430,917,10423,914,10411,902,10408,895,10408,879,10423,801,10441,743,10468,658,10493,587,10526,529,10541,523,10605,523,10601,519,10589,512,10576,506,10561,503,10546,502xe" filled="true" fillcolor="#231f20" stroked="false">
                <v:path arrowok="t"/>
                <v:fill type="solid"/>
              </v:shape>
              <v:shape style="position:absolute;left:10340;top:502;width:305;height:435" coordorigin="10340,502" coordsize="305,435" path="m10605,523l10556,523,10564,526,10570,532,10575,538,10578,546,10578,558,10568,622,10540,715,10505,821,10484,879,10448,917,10505,917,10552,877,10592,820,10623,750,10641,673,10645,623,10644,609,10621,540,10612,529,10605,523xe" filled="true" fillcolor="#231f20" stroked="false">
                <v:path arrowok="t"/>
                <v:fill type="solid"/>
              </v:shape>
            </v:group>
            <v:group style="position:absolute;left:10107;top:965;width:63;height:74" coordorigin="10107,965" coordsize="63,74">
              <v:shape style="position:absolute;left:10107;top:965;width:63;height:74" coordorigin="10107,965" coordsize="63,74" path="m10150,965l10131,965,10123,969,10111,982,10107,991,10107,1014,10111,1022,10123,1035,10131,1039,10148,1039,10155,1037,10165,1029,10166,1026,10135,1026,10131,1024,10124,1017,10122,1010,10122,993,10124,987,10131,979,10135,978,10167,978,10166,976,10157,968,10150,965xe" filled="true" fillcolor="#231f20" stroked="false">
                <v:path arrowok="t"/>
                <v:fill type="solid"/>
              </v:shape>
              <v:shape style="position:absolute;left:10107;top:965;width:63;height:74" coordorigin="10107,965" coordsize="63,74" path="m10156,1011l10155,1016,10153,1020,10147,1025,10144,1026,10166,1026,10168,1023,10170,1016,10156,1011xe" filled="true" fillcolor="#231f20" stroked="false">
                <v:path arrowok="t"/>
                <v:fill type="solid"/>
              </v:shape>
              <v:shape style="position:absolute;left:10107;top:965;width:63;height:74" coordorigin="10107,965" coordsize="63,74" path="m10167,978l10144,978,10148,979,10153,983,10155,986,10156,989,10170,986,10169,980,10167,978xe" filled="true" fillcolor="#231f20" stroked="false">
                <v:path arrowok="t"/>
                <v:fill type="solid"/>
              </v:shape>
            </v:group>
            <v:group style="position:absolute;left:10183;top:967;width:55;height:71" coordorigin="10183,967" coordsize="55,71">
              <v:shape style="position:absolute;left:10183;top:967;width:55;height:71" coordorigin="10183,967" coordsize="55,71" path="m10237,967l10183,967,10183,1037,10238,1037,10238,1025,10198,1025,10198,1006,10234,1006,10234,994,10198,994,10198,979,10237,979,10237,967xe" filled="true" fillcolor="#231f20" stroked="false">
                <v:path arrowok="t"/>
                <v:fill type="solid"/>
              </v:shape>
            </v:group>
            <v:group style="position:absolute;left:10251;top:967;width:58;height:71" coordorigin="10251,967" coordsize="58,71">
              <v:shape style="position:absolute;left:10251;top:967;width:58;height:71" coordorigin="10251,967" coordsize="58,71" path="m10265,967l10251,967,10251,1037,10264,1037,10264,991,10280,991,10265,967xe" filled="true" fillcolor="#231f20" stroked="false">
                <v:path arrowok="t"/>
                <v:fill type="solid"/>
              </v:shape>
              <v:shape style="position:absolute;left:10251;top:967;width:58;height:71" coordorigin="10251,967" coordsize="58,71" path="m10280,991l10264,991,10293,1037,10308,1037,10308,1014,10294,1014,10280,991xe" filled="true" fillcolor="#231f20" stroked="false">
                <v:path arrowok="t"/>
                <v:fill type="solid"/>
              </v:shape>
              <v:shape style="position:absolute;left:10251;top:967;width:58;height:71" coordorigin="10251,967" coordsize="58,71" path="m10308,967l10294,967,10294,1014,10308,1014,10308,967xe" filled="true" fillcolor="#231f20" stroked="false">
                <v:path arrowok="t"/>
                <v:fill type="solid"/>
              </v:shape>
            </v:group>
            <v:group style="position:absolute;left:10318;top:967;width:58;height:71" coordorigin="10318,967" coordsize="58,71">
              <v:shape style="position:absolute;left:10318;top:967;width:58;height:71" coordorigin="10318,967" coordsize="58,71" path="m10354,979l10340,979,10340,1037,10354,1037,10354,979xe" filled="true" fillcolor="#231f20" stroked="false">
                <v:path arrowok="t"/>
                <v:fill type="solid"/>
              </v:shape>
              <v:shape style="position:absolute;left:10318;top:967;width:58;height:71" coordorigin="10318,967" coordsize="58,71" path="m10376,967l10318,967,10318,979,10376,979,10376,967xe" filled="true" fillcolor="#231f20" stroked="false">
                <v:path arrowok="t"/>
                <v:fill type="solid"/>
              </v:shape>
            </v:group>
            <v:group style="position:absolute;left:10370;top:967;width:73;height:71" coordorigin="10370,967" coordsize="73,71">
              <v:shape style="position:absolute;left:10370;top:967;width:73;height:71" coordorigin="10370,967" coordsize="73,71" path="m10414,967l10398,967,10370,1037,10386,1037,10392,1021,10436,1021,10431,1009,10396,1009,10406,983,10421,983,10414,967xe" filled="true" fillcolor="#231f20" stroked="false">
                <v:path arrowok="t"/>
                <v:fill type="solid"/>
              </v:shape>
              <v:shape style="position:absolute;left:10370;top:967;width:73;height:71" coordorigin="10370,967" coordsize="73,71" path="m10436,1021l10421,1021,10427,1037,10443,1037,10436,1021xe" filled="true" fillcolor="#231f20" stroked="false">
                <v:path arrowok="t"/>
                <v:fill type="solid"/>
              </v:shape>
              <v:shape style="position:absolute;left:10370;top:967;width:73;height:71" coordorigin="10370,967" coordsize="73,71" path="m10421,983l10406,983,10416,1009,10431,1009,10421,983xe" filled="true" fillcolor="#231f20" stroked="false">
                <v:path arrowok="t"/>
                <v:fill type="solid"/>
              </v:shape>
            </v:group>
            <v:group style="position:absolute;left:10436;top:967;width:68;height:71" coordorigin="10436,967" coordsize="68,71">
              <v:shape style="position:absolute;left:10436;top:967;width:68;height:71" coordorigin="10436,967" coordsize="68,71" path="m10451,967l10436,967,10461,1037,10477,1037,10484,1019,10470,1019,10451,967xe" filled="true" fillcolor="#231f20" stroked="false">
                <v:path arrowok="t"/>
                <v:fill type="solid"/>
              </v:shape>
              <v:shape style="position:absolute;left:10436;top:967;width:68;height:71" coordorigin="10436,967" coordsize="68,71" path="m10503,967l10487,967,10470,1019,10484,1019,10503,967xe" filled="true" fillcolor="#231f20" stroked="false">
                <v:path arrowok="t"/>
                <v:fill type="solid"/>
              </v:shape>
            </v:group>
            <v:group style="position:absolute;left:10507;top:965;width:71;height:74" coordorigin="10507,965" coordsize="71,74">
              <v:shape style="position:absolute;left:10507;top:965;width:71;height:74" coordorigin="10507,965" coordsize="71,74" path="m10553,965l10537,965,10531,966,10507,995,10507,1014,10511,1022,10523,1035,10532,1039,10553,1039,10562,1035,10571,1026,10537,1026,10532,1024,10524,1016,10523,1010,10523,994,10524,988,10532,980,10537,978,10571,978,10562,969,10553,965xe" filled="true" fillcolor="#231f20" stroked="false">
                <v:path arrowok="t"/>
                <v:fill type="solid"/>
              </v:shape>
              <v:shape style="position:absolute;left:10507;top:965;width:71;height:74" coordorigin="10507,965" coordsize="71,74" path="m10571,978l10549,978,10553,980,10561,988,10563,994,10563,1010,10561,1016,10553,1024,10548,1026,10571,1026,10574,1022,10578,1014,10578,991,10574,982,10571,978xe" filled="true" fillcolor="#231f20" stroked="false">
                <v:path arrowok="t"/>
                <v:fill type="solid"/>
              </v:shape>
            </v:group>
            <v:group style="position:absolute;left:10585;top:965;width:59;height:74" coordorigin="10585,965" coordsize="59,74">
              <v:shape style="position:absolute;left:10585;top:965;width:59;height:74" coordorigin="10585,965" coordsize="59,74" path="m10600,1013l10585,1014,10586,1022,10589,1028,10599,1037,10606,1039,10621,1039,10627,1038,10635,1034,10638,1032,10642,1027,10611,1027,10607,1025,10602,1021,10600,1018,10600,1013xe" filled="true" fillcolor="#231f20" stroked="false">
                <v:path arrowok="t"/>
                <v:fill type="solid"/>
              </v:shape>
              <v:shape style="position:absolute;left:10585;top:965;width:59;height:74" coordorigin="10585,965" coordsize="59,74" path="m10623,965l10609,965,10604,966,10588,991,10590,995,10598,1002,10603,1004,10617,1008,10621,1009,10625,1010,10627,1011,10629,1014,10630,1015,10630,1019,10628,1022,10624,1026,10620,1027,10642,1027,10643,1025,10644,1021,10644,1012,10643,1009,10610,992,10606,990,10603,987,10602,986,10602,982,10603,981,10607,978,10610,977,10640,977,10639,975,10630,967,10623,965xe" filled="true" fillcolor="#231f20" stroked="false">
                <v:path arrowok="t"/>
                <v:fill type="solid"/>
              </v:shape>
              <v:shape style="position:absolute;left:10585;top:965;width:59;height:74" coordorigin="10585,965" coordsize="59,74" path="m10640,977l10618,977,10621,978,10625,981,10627,984,10627,987,10642,987,10642,980,10640,977xe" filled="true" fillcolor="#231f20" stroked="false">
                <v:path arrowok="t"/>
                <v:fill type="solid"/>
              </v:shape>
            </v:group>
            <v:group style="position:absolute;left:10598;top:684;width:269;height:419" coordorigin="10598,684" coordsize="269,419">
              <v:shape style="position:absolute;left:10598;top:684;width:269;height:419" coordorigin="10598,684" coordsize="269,419" path="m10598,684l10703,740,10796,808,10850,883,10867,951,10854,1009,10818,1055,10765,1087,10702,1103e" filled="false" stroked="true" strokeweight=".613pt" strokecolor="#231f20">
                <v:path arrowok="t"/>
              </v:shape>
              <v:shape style="position:absolute;left:10440;top:506;width:444;height:614" type="#_x0000_t75" stroked="false">
                <v:imagedata r:id="rId74" o:title=""/>
              </v:shape>
            </v:group>
            <v:group style="position:absolute;left:10293;top:976;width:509;height:203" coordorigin="10293,976" coordsize="509,203">
              <v:shape style="position:absolute;left:10293;top:976;width:509;height:203" coordorigin="10293,976" coordsize="509,203" path="m10801,976l10761,1042,10708,1098,10643,1141,10569,1168,10488,1178,10436,1174,10386,1162,10338,1143,10293,1117e" filled="false" stroked="true" strokeweight=".541pt" strokecolor="#231f20">
                <v:path arrowok="t"/>
              </v:shape>
            </v:group>
            <v:group style="position:absolute;left:10026;top:374;width:921;height:921" coordorigin="10026,374" coordsize="921,921">
              <v:shape style="position:absolute;left:10026;top:374;width:921;height:921" coordorigin="10026,374" coordsize="921,921" path="m10486,374l10560,380,10631,397,10697,425,10758,463,10811,509,10857,563,10895,623,10923,689,10940,760,10946,834,10940,909,10923,980,10895,1046,10857,1106,10811,1160,10758,1206,10697,1243,10631,1271,10560,1289,10486,1295,10411,1289,10340,1271,10274,1243,10214,1206,10160,1160,10114,1106,10077,1046,10049,980,10032,909,10026,834,10032,760,10049,689,10077,623,10114,563,10160,509,10214,463,10274,425,10340,397,10411,380,10486,374xe" filled="false" stroked="true" strokeweight=".567pt" strokecolor="#231f20">
                <v:path arrowok="t"/>
              </v:shape>
              <v:shape style="position:absolute;left:10343;top:1133;width:297;height:119" type="#_x0000_t75" stroked="false">
                <v:imagedata r:id="rId75" o:title=""/>
              </v:shape>
            </v:group>
            <w10:wrap type="topAndBottom"/>
          </v:group>
        </w:pict>
      </w:r>
      <w:r>
        <w:rPr/>
        <w:pict>
          <v:group style="position:absolute;margin-left:42.8587pt;margin-top:77.401215pt;width:46.65pt;height:46.65pt;mso-position-horizontal-relative:page;mso-position-vertical-relative:paragraph;z-index:3496;mso-wrap-distance-left:0;mso-wrap-distance-right:0" coordorigin="857,1548" coordsize="933,933">
            <v:group style="position:absolute;left:863;top:1554;width:921;height:921" coordorigin="863,1554" coordsize="921,921">
              <v:shape style="position:absolute;left:863;top:1554;width:921;height:921" coordorigin="863,1554" coordsize="921,921" path="m1323,1554l1249,1560,1178,1577,1112,1605,1052,1643,998,1689,952,1743,915,1803,887,1869,869,1940,863,2014,869,2089,887,2160,915,2226,952,2286,998,2340,1052,2386,1112,2423,1178,2451,1249,2469,1323,2475,1398,2469,1469,2451,1535,2423,1595,2386,1649,2340,1695,2286,1732,2226,1760,2160,1778,2089,1784,2014,1778,1940,1760,1869,1732,1803,1695,1743,1649,1689,1595,1643,1535,1605,1469,1577,1398,1560,1323,1554xe" filled="true" fillcolor="#d1d3d4" stroked="false">
                <v:path arrowok="t"/>
                <v:fill type="solid"/>
              </v:shape>
            </v:group>
            <v:group style="position:absolute;left:863;top:1554;width:921;height:921" coordorigin="863,1554" coordsize="921,921">
              <v:shape style="position:absolute;left:863;top:1554;width:921;height:921" coordorigin="863,1554" coordsize="921,921" path="m1323,1554l1398,1560,1469,1577,1535,1605,1595,1643,1649,1689,1695,1743,1732,1803,1760,1869,1778,1940,1784,2014,1778,2089,1760,2160,1732,2226,1695,2286,1649,2340,1595,2386,1535,2423,1469,2451,1398,2469,1323,2475,1249,2469,1178,2451,1112,2423,1052,2386,998,2340,952,2286,915,2226,887,2160,869,2089,863,2014,869,1940,887,1869,915,1803,952,1743,998,1689,1052,1643,1112,1605,1178,1577,1249,1560,1323,1554xe" filled="false" stroked="true" strokeweight=".425pt" strokecolor="#231f20">
                <v:path arrowok="t"/>
              </v:shape>
            </v:group>
            <v:group style="position:absolute;left:1076;top:1587;width:419;height:816" coordorigin="1076,1587" coordsize="419,816">
              <v:shape style="position:absolute;left:1076;top:1587;width:419;height:816" coordorigin="1076,1587" coordsize="419,816" path="m1076,2403l1495,1587e" filled="false" stroked="true" strokeweight=".306pt" strokecolor="#6d6e71">
                <v:path arrowok="t"/>
              </v:shape>
            </v:group>
            <v:group style="position:absolute;left:873;top:1703;width:112;height:217" coordorigin="873,1703" coordsize="112,217">
              <v:shape style="position:absolute;left:873;top:1703;width:112;height:217" coordorigin="873,1703" coordsize="112,217" path="m873,1920l984,1703e" filled="false" stroked="true" strokeweight=".306pt" strokecolor="#6d6e71">
                <v:path arrowok="t"/>
              </v:shape>
            </v:group>
            <v:group style="position:absolute;left:865;top:1665;width:159;height:309" coordorigin="865,1665" coordsize="159,309">
              <v:shape style="position:absolute;left:865;top:1665;width:159;height:309" coordorigin="865,1665" coordsize="159,309" path="m865,1974l1023,1665e" filled="false" stroked="true" strokeweight=".306pt" strokecolor="#6d6e71">
                <v:path arrowok="t"/>
              </v:shape>
            </v:group>
            <v:group style="position:absolute;left:863;top:1640;width:193;height:376" coordorigin="863,1640" coordsize="193,376">
              <v:shape style="position:absolute;left:863;top:1640;width:193;height:376" coordorigin="863,1640" coordsize="193,376" path="m863,2015l1056,1640e" filled="false" stroked="true" strokeweight=".306pt" strokecolor="#6d6e71">
                <v:path arrowok="t"/>
              </v:shape>
            </v:group>
            <v:group style="position:absolute;left:865;top:1620;width:222;height:431" coordorigin="865,1620" coordsize="222,431">
              <v:shape style="position:absolute;left:865;top:1620;width:222;height:431" coordorigin="865,1620" coordsize="222,431" path="m865,2051l1086,1620e" filled="false" stroked="true" strokeweight=".306pt" strokecolor="#6d6e71">
                <v:path arrowok="t"/>
              </v:shape>
            </v:group>
            <v:group style="position:absolute;left:868;top:1605;width:246;height:478" coordorigin="868,1605" coordsize="246,478">
              <v:shape style="position:absolute;left:868;top:1605;width:246;height:478" coordorigin="868,1605" coordsize="246,478" path="m868,2082l1113,1605e" filled="false" stroked="true" strokeweight=".306pt" strokecolor="#6d6e71">
                <v:path arrowok="t"/>
              </v:shape>
            </v:group>
            <v:group style="position:absolute;left:873;top:1592;width:266;height:518" coordorigin="873,1592" coordsize="266,518">
              <v:shape style="position:absolute;left:873;top:1592;width:266;height:518" coordorigin="873,1592" coordsize="266,518" path="m873,2110l1139,1592e" filled="false" stroked="true" strokeweight=".306pt" strokecolor="#6d6e71">
                <v:path arrowok="t"/>
              </v:shape>
            </v:group>
            <v:group style="position:absolute;left:880;top:1582;width:285;height:554" coordorigin="880,1582" coordsize="285,554">
              <v:shape style="position:absolute;left:880;top:1582;width:285;height:554" coordorigin="880,1582" coordsize="285,554" path="m880,2136l1164,1582e" filled="false" stroked="true" strokeweight=".306pt" strokecolor="#6d6e71">
                <v:path arrowok="t"/>
              </v:shape>
            </v:group>
            <v:group style="position:absolute;left:887;top:1574;width:301;height:586" coordorigin="887,1574" coordsize="301,586">
              <v:shape style="position:absolute;left:887;top:1574;width:301;height:586" coordorigin="887,1574" coordsize="301,586" path="m887,2160l1188,1574e" filled="false" stroked="true" strokeweight=".306pt" strokecolor="#6d6e71">
                <v:path arrowok="t"/>
              </v:shape>
            </v:group>
            <v:group style="position:absolute;left:895;top:1568;width:316;height:615" coordorigin="895,1568" coordsize="316,615">
              <v:shape style="position:absolute;left:895;top:1568;width:316;height:615" coordorigin="895,1568" coordsize="316,615" path="m895,2183l1211,1568e" filled="false" stroked="true" strokeweight=".306pt" strokecolor="#6d6e71">
                <v:path arrowok="t"/>
              </v:shape>
            </v:group>
            <v:group style="position:absolute;left:904;top:1563;width:329;height:641" coordorigin="904,1563" coordsize="329,641">
              <v:shape style="position:absolute;left:904;top:1563;width:329;height:641" coordorigin="904,1563" coordsize="329,641" path="m904,2204l1233,1563e" filled="false" stroked="true" strokeweight=".306pt" strokecolor="#6d6e71">
                <v:path arrowok="t"/>
              </v:shape>
            </v:group>
            <v:group style="position:absolute;left:913;top:1559;width:342;height:665" coordorigin="913,1559" coordsize="342,665">
              <v:shape style="position:absolute;left:913;top:1559;width:342;height:665" coordorigin="913,1559" coordsize="342,665" path="m913,2223l1254,1559e" filled="false" stroked="true" strokeweight=".306pt" strokecolor="#6d6e71">
                <v:path arrowok="t"/>
              </v:shape>
            </v:group>
            <v:group style="position:absolute;left:923;top:1557;width:352;height:686" coordorigin="923,1557" coordsize="352,686">
              <v:shape style="position:absolute;left:923;top:1557;width:352;height:686" coordorigin="923,1557" coordsize="352,686" path="m923,2242l1275,1557e" filled="false" stroked="true" strokeweight=".306pt" strokecolor="#6d6e71">
                <v:path arrowok="t"/>
              </v:shape>
            </v:group>
            <v:group style="position:absolute;left:934;top:1555;width:362;height:705" coordorigin="934,1555" coordsize="362,705">
              <v:shape style="position:absolute;left:934;top:1555;width:362;height:705" coordorigin="934,1555" coordsize="362,705" path="m934,2259l1296,1555e" filled="false" stroked="true" strokeweight=".306pt" strokecolor="#6d6e71">
                <v:path arrowok="t"/>
              </v:shape>
            </v:group>
            <v:group style="position:absolute;left:945;top:1554;width:371;height:723" coordorigin="945,1554" coordsize="371,723">
              <v:shape style="position:absolute;left:945;top:1554;width:371;height:723" coordorigin="945,1554" coordsize="371,723" path="m945,2276l1316,1554e" filled="false" stroked="true" strokeweight=".306pt" strokecolor="#6d6e71">
                <v:path arrowok="t"/>
              </v:shape>
            </v:group>
            <v:group style="position:absolute;left:956;top:1554;width:379;height:738" coordorigin="956,1554" coordsize="379,738">
              <v:shape style="position:absolute;left:956;top:1554;width:379;height:738" coordorigin="956,1554" coordsize="379,738" path="m956,2292l1335,1554e" filled="false" stroked="true" strokeweight=".306pt" strokecolor="#6d6e71">
                <v:path arrowok="t"/>
              </v:shape>
            </v:group>
            <v:group style="position:absolute;left:968;top:1555;width:387;height:752" coordorigin="968,1555" coordsize="387,752">
              <v:shape style="position:absolute;left:968;top:1555;width:387;height:752" coordorigin="968,1555" coordsize="387,752" path="m968,2307l1355,1555e" filled="false" stroked="true" strokeweight=".306pt" strokecolor="#6d6e71">
                <v:path arrowok="t"/>
              </v:shape>
            </v:group>
            <v:group style="position:absolute;left:981;top:1557;width:393;height:765" coordorigin="981,1557" coordsize="393,765">
              <v:shape style="position:absolute;left:981;top:1557;width:393;height:765" coordorigin="981,1557" coordsize="393,765" path="m981,2321l1373,1557e" filled="false" stroked="true" strokeweight=".306pt" strokecolor="#6d6e71">
                <v:path arrowok="t"/>
              </v:shape>
            </v:group>
            <v:group style="position:absolute;left:993;top:1559;width:399;height:776" coordorigin="993,1559" coordsize="399,776">
              <v:shape style="position:absolute;left:993;top:1559;width:399;height:776" coordorigin="993,1559" coordsize="399,776" path="m993,2335l1392,1559e" filled="false" stroked="true" strokeweight=".306pt" strokecolor="#6d6e71">
                <v:path arrowok="t"/>
              </v:shape>
            </v:group>
            <v:group style="position:absolute;left:1006;top:1562;width:404;height:786" coordorigin="1006,1562" coordsize="404,786">
              <v:shape style="position:absolute;left:1006;top:1562;width:404;height:786" coordorigin="1006,1562" coordsize="404,786" path="m1006,2348l1410,1562e" filled="false" stroked="true" strokeweight=".306pt" strokecolor="#6d6e71">
                <v:path arrowok="t"/>
              </v:shape>
            </v:group>
            <v:group style="position:absolute;left:1020;top:1566;width:408;height:795" coordorigin="1020,1566" coordsize="408,795">
              <v:shape style="position:absolute;left:1020;top:1566;width:408;height:795" coordorigin="1020,1566" coordsize="408,795" path="m1020,2360l1427,1566e" filled="false" stroked="true" strokeweight=".306pt" strokecolor="#6d6e71">
                <v:path arrowok="t"/>
              </v:shape>
            </v:group>
            <v:group style="position:absolute;left:1033;top:1570;width:412;height:802" coordorigin="1033,1570" coordsize="412,802">
              <v:shape style="position:absolute;left:1033;top:1570;width:412;height:802" coordorigin="1033,1570" coordsize="412,802" path="m1033,2372l1445,1570e" filled="false" stroked="true" strokeweight=".306pt" strokecolor="#6d6e71">
                <v:path arrowok="t"/>
              </v:shape>
            </v:group>
            <v:group style="position:absolute;left:1047;top:1575;width:415;height:808" coordorigin="1047,1575" coordsize="415,808">
              <v:shape style="position:absolute;left:1047;top:1575;width:415;height:808" coordorigin="1047,1575" coordsize="415,808" path="m1047,2383l1462,1575e" filled="false" stroked="true" strokeweight=".306pt" strokecolor="#6d6e71">
                <v:path arrowok="t"/>
              </v:shape>
            </v:group>
            <v:group style="position:absolute;left:1062;top:1581;width:417;height:812" coordorigin="1062,1581" coordsize="417,812">
              <v:shape style="position:absolute;left:1062;top:1581;width:417;height:812" coordorigin="1062,1581" coordsize="417,812" path="m1062,2393l1479,1581e" filled="false" stroked="true" strokeweight=".306pt" strokecolor="#6d6e71">
                <v:path arrowok="t"/>
              </v:shape>
            </v:group>
            <v:group style="position:absolute;left:913;top:1698;width:293;height:412" coordorigin="913,1698" coordsize="293,412">
              <v:shape style="position:absolute;left:913;top:1698;width:293;height:412" coordorigin="913,1698" coordsize="293,412" path="m953,2038l937,2038,929,2041,917,2053,913,2061,913,2080,980,2110,1003,2108,1025,2104,1048,2097,1069,2086,1083,2077,1019,2077,1008,2073,979,2050,969,2043,966,2041,960,2039,953,2038xe" filled="true" fillcolor="#231f20" stroked="false">
                <v:path arrowok="t"/>
                <v:fill type="solid"/>
              </v:shape>
              <v:shape style="position:absolute;left:913;top:1698;width:293;height:412" coordorigin="913,1698" coordsize="293,412" path="m1206,1698l1049,1698,964,1867,982,1868,998,1871,1053,1900,1087,1958,1091,1993,1090,2011,1061,2066,1031,2077,1083,2077,1135,2023,1157,1961,1159,1940,1158,1922,1131,1859,1079,1819,1021,1804,1040,1768,1185,1768,1206,1698xe" filled="true" fillcolor="#231f20" stroked="false">
                <v:path arrowok="t"/>
                <v:fill type="solid"/>
              </v:shape>
            </v:group>
            <v:group style="position:absolute;left:1178;top:1682;width:305;height:435" coordorigin="1178,1682" coordsize="305,435">
              <v:shape style="position:absolute;left:1178;top:1682;width:305;height:435" coordorigin="1178,1682" coordsize="305,435" path="m1383,1682l1312,1706,1263,1754,1218,1828,1194,1892,1180,1963,1178,1998,1179,2014,1197,2072,1247,2113,1273,2117,1287,2116,1268,2097,1260,2094,1248,2082,1245,2075,1246,2059,1261,1981,1278,1923,1306,1838,1331,1767,1363,1709,1379,1703,1443,1703,1439,1699,1427,1692,1413,1686,1399,1683,1383,1682xe" filled="true" fillcolor="#231f20" stroked="false">
                <v:path arrowok="t"/>
                <v:fill type="solid"/>
              </v:shape>
              <v:shape style="position:absolute;left:1178;top:1682;width:305;height:435" coordorigin="1178,1682" coordsize="305,435" path="m1443,1703l1394,1703,1401,1706,1407,1712,1413,1718,1416,1726,1416,1738,1406,1802,1378,1895,1343,2001,1322,2059,1286,2097,1343,2097,1390,2057,1430,2000,1461,1930,1479,1853,1482,1803,1482,1789,1459,1720,1450,1709,1443,1703xe" filled="true" fillcolor="#231f20" stroked="false">
                <v:path arrowok="t"/>
                <v:fill type="solid"/>
              </v:shape>
            </v:group>
            <v:group style="position:absolute;left:945;top:2145;width:63;height:74" coordorigin="945,2145" coordsize="63,74">
              <v:shape style="position:absolute;left:945;top:2145;width:63;height:74" coordorigin="945,2145" coordsize="63,74" path="m988,2145l969,2145,961,2149,948,2162,945,2171,945,2194,948,2202,961,2215,968,2219,986,2219,992,2217,1002,2209,1004,2206,973,2206,968,2204,962,2197,960,2190,960,2173,962,2167,968,2159,973,2158,1005,2158,1004,2156,995,2148,988,2145xe" filled="true" fillcolor="#231f20" stroked="false">
                <v:path arrowok="t"/>
                <v:fill type="solid"/>
              </v:shape>
              <v:shape style="position:absolute;left:945;top:2145;width:63;height:74" coordorigin="945,2145" coordsize="63,74" path="m994,2191l993,2196,991,2200,985,2205,982,2206,1004,2206,1006,2203,1008,2196,994,2191xe" filled="true" fillcolor="#231f20" stroked="false">
                <v:path arrowok="t"/>
                <v:fill type="solid"/>
              </v:shape>
              <v:shape style="position:absolute;left:945;top:2145;width:63;height:74" coordorigin="945,2145" coordsize="63,74" path="m1005,2158l982,2158,985,2159,991,2163,993,2166,993,2169,1008,2166,1006,2160,1005,2158xe" filled="true" fillcolor="#231f20" stroked="false">
                <v:path arrowok="t"/>
                <v:fill type="solid"/>
              </v:shape>
            </v:group>
            <v:group style="position:absolute;left:1021;top:2147;width:55;height:71" coordorigin="1021,2147" coordsize="55,71">
              <v:shape style="position:absolute;left:1021;top:2147;width:55;height:71" coordorigin="1021,2147" coordsize="55,71" path="m1074,2147l1021,2147,1021,2217,1076,2217,1076,2205,1035,2205,1035,2186,1072,2186,1072,2174,1035,2174,1035,2159,1074,2159,1074,2147xe" filled="true" fillcolor="#231f20" stroked="false">
                <v:path arrowok="t"/>
                <v:fill type="solid"/>
              </v:shape>
            </v:group>
            <v:group style="position:absolute;left:1088;top:2147;width:58;height:71" coordorigin="1088,2147" coordsize="58,71">
              <v:shape style="position:absolute;left:1088;top:2147;width:58;height:71" coordorigin="1088,2147" coordsize="58,71" path="m1102,2147l1088,2147,1088,2217,1102,2217,1102,2171,1118,2171,1102,2147xe" filled="true" fillcolor="#231f20" stroked="false">
                <v:path arrowok="t"/>
                <v:fill type="solid"/>
              </v:shape>
              <v:shape style="position:absolute;left:1088;top:2147;width:58;height:71" coordorigin="1088,2147" coordsize="58,71" path="m1118,2171l1102,2171,1131,2217,1146,2217,1146,2194,1132,2194,1118,2171xe" filled="true" fillcolor="#231f20" stroked="false">
                <v:path arrowok="t"/>
                <v:fill type="solid"/>
              </v:shape>
              <v:shape style="position:absolute;left:1088;top:2147;width:58;height:71" coordorigin="1088,2147" coordsize="58,71" path="m1146,2147l1132,2147,1132,2194,1146,2194,1146,2147xe" filled="true" fillcolor="#231f20" stroked="false">
                <v:path arrowok="t"/>
                <v:fill type="solid"/>
              </v:shape>
            </v:group>
            <v:group style="position:absolute;left:1156;top:2147;width:58;height:71" coordorigin="1156,2147" coordsize="58,71">
              <v:shape style="position:absolute;left:1156;top:2147;width:58;height:71" coordorigin="1156,2147" coordsize="58,71" path="m1192,2159l1177,2159,1177,2217,1192,2217,1192,2159xe" filled="true" fillcolor="#231f20" stroked="false">
                <v:path arrowok="t"/>
                <v:fill type="solid"/>
              </v:shape>
              <v:shape style="position:absolute;left:1156;top:2147;width:58;height:71" coordorigin="1156,2147" coordsize="58,71" path="m1213,2147l1156,2147,1156,2159,1213,2159,1213,2147xe" filled="true" fillcolor="#231f20" stroked="false">
                <v:path arrowok="t"/>
                <v:fill type="solid"/>
              </v:shape>
            </v:group>
            <v:group style="position:absolute;left:1208;top:2147;width:73;height:71" coordorigin="1208,2147" coordsize="73,71">
              <v:shape style="position:absolute;left:1208;top:2147;width:73;height:71" coordorigin="1208,2147" coordsize="73,71" path="m1251,2147l1236,2147,1208,2217,1223,2217,1229,2201,1274,2201,1269,2189,1234,2189,1244,2163,1258,2163,1251,2147xe" filled="true" fillcolor="#231f20" stroked="false">
                <v:path arrowok="t"/>
                <v:fill type="solid"/>
              </v:shape>
              <v:shape style="position:absolute;left:1208;top:2147;width:73;height:71" coordorigin="1208,2147" coordsize="73,71" path="m1274,2201l1258,2201,1265,2217,1280,2217,1274,2201xe" filled="true" fillcolor="#231f20" stroked="false">
                <v:path arrowok="t"/>
                <v:fill type="solid"/>
              </v:shape>
              <v:shape style="position:absolute;left:1208;top:2147;width:73;height:71" coordorigin="1208,2147" coordsize="73,71" path="m1258,2163l1244,2163,1254,2189,1269,2189,1258,2163xe" filled="true" fillcolor="#231f20" stroked="false">
                <v:path arrowok="t"/>
                <v:fill type="solid"/>
              </v:shape>
            </v:group>
            <v:group style="position:absolute;left:1273;top:2147;width:68;height:71" coordorigin="1273,2147" coordsize="68,71">
              <v:shape style="position:absolute;left:1273;top:2147;width:68;height:71" coordorigin="1273,2147" coordsize="68,71" path="m1289,2147l1273,2147,1299,2217,1315,2217,1321,2199,1307,2199,1289,2147xe" filled="true" fillcolor="#231f20" stroked="false">
                <v:path arrowok="t"/>
                <v:fill type="solid"/>
              </v:shape>
              <v:shape style="position:absolute;left:1273;top:2147;width:68;height:71" coordorigin="1273,2147" coordsize="68,71" path="m1341,2147l1325,2147,1307,2199,1321,2199,1341,2147xe" filled="true" fillcolor="#231f20" stroked="false">
                <v:path arrowok="t"/>
                <v:fill type="solid"/>
              </v:shape>
            </v:group>
            <v:group style="position:absolute;left:1345;top:2145;width:71;height:74" coordorigin="1345,2145" coordsize="71,74">
              <v:shape style="position:absolute;left:1345;top:2145;width:71;height:74" coordorigin="1345,2145" coordsize="71,74" path="m1391,2145l1374,2145,1369,2146,1345,2175,1345,2194,1348,2202,1361,2215,1370,2219,1391,2219,1399,2215,1408,2206,1374,2206,1370,2204,1362,2196,1360,2190,1360,2174,1362,2168,1369,2160,1374,2158,1408,2158,1399,2149,1391,2145xe" filled="true" fillcolor="#231f20" stroked="false">
                <v:path arrowok="t"/>
                <v:fill type="solid"/>
              </v:shape>
              <v:shape style="position:absolute;left:1345;top:2145;width:71;height:74" coordorigin="1345,2145" coordsize="71,74" path="m1408,2158l1386,2158,1391,2160,1398,2168,1400,2174,1400,2190,1398,2196,1391,2204,1386,2206,1408,2206,1412,2202,1415,2194,1415,2171,1412,2162,1408,2158xe" filled="true" fillcolor="#231f20" stroked="false">
                <v:path arrowok="t"/>
                <v:fill type="solid"/>
              </v:shape>
            </v:group>
            <v:group style="position:absolute;left:1423;top:2145;width:59;height:74" coordorigin="1423,2145" coordsize="59,74">
              <v:shape style="position:absolute;left:1423;top:2145;width:59;height:74" coordorigin="1423,2145" coordsize="59,74" path="m1437,2193l1423,2194,1424,2202,1427,2208,1437,2217,1444,2219,1459,2219,1464,2218,1473,2214,1476,2212,1479,2207,1449,2207,1445,2205,1440,2201,1438,2198,1437,2193xe" filled="true" fillcolor="#231f20" stroked="false">
                <v:path arrowok="t"/>
                <v:fill type="solid"/>
              </v:shape>
              <v:shape style="position:absolute;left:1423;top:2145;width:59;height:74" coordorigin="1423,2145" coordsize="59,74" path="m1461,2145l1446,2145,1442,2146,1426,2171,1428,2175,1435,2182,1441,2184,1455,2188,1459,2189,1463,2190,1465,2191,1467,2194,1467,2195,1467,2199,1466,2202,1461,2206,1458,2207,1479,2207,1481,2205,1482,2201,1482,2192,1481,2189,1448,2172,1444,2170,1440,2167,1440,2166,1440,2162,1440,2161,1444,2158,1448,2157,1478,2157,1477,2155,1468,2147,1461,2145xe" filled="true" fillcolor="#231f20" stroked="false">
                <v:path arrowok="t"/>
                <v:fill type="solid"/>
              </v:shape>
              <v:shape style="position:absolute;left:1423;top:2145;width:59;height:74" coordorigin="1423,2145" coordsize="59,74" path="m1478,2157l1456,2157,1459,2158,1463,2161,1465,2164,1465,2167,1480,2167,1479,2160,1478,2157xe" filled="true" fillcolor="#231f20" stroked="false">
                <v:path arrowok="t"/>
                <v:fill type="solid"/>
              </v:shape>
            </v:group>
            <v:group style="position:absolute;left:1436;top:1864;width:269;height:419" coordorigin="1436,1864" coordsize="269,419">
              <v:shape style="position:absolute;left:1436;top:1864;width:269;height:419" coordorigin="1436,1864" coordsize="269,419" path="m1436,1864l1541,1920,1633,1988,1688,2063,1705,2131,1692,2189,1656,2235,1603,2267,1540,2283e" filled="false" stroked="true" strokeweight=".613pt" strokecolor="#231f20">
                <v:path arrowok="t"/>
              </v:shape>
              <v:shape style="position:absolute;left:1278;top:1686;width:444;height:614" type="#_x0000_t75" stroked="false">
                <v:imagedata r:id="rId76" o:title=""/>
              </v:shape>
            </v:group>
            <v:group style="position:absolute;left:1131;top:2156;width:509;height:203" coordorigin="1131,2156" coordsize="509,203">
              <v:shape style="position:absolute;left:1131;top:2156;width:509;height:203" coordorigin="1131,2156" coordsize="509,203" path="m1639,2156l1599,2222,1545,2278,1481,2321,1407,2348,1326,2358,1274,2354,1223,2342,1175,2323,1131,2297e" filled="false" stroked="true" strokeweight=".541pt" strokecolor="#231f20">
                <v:path arrowok="t"/>
              </v:shape>
            </v:group>
            <v:group style="position:absolute;left:863;top:1554;width:921;height:921" coordorigin="863,1554" coordsize="921,921">
              <v:shape style="position:absolute;left:863;top:1554;width:921;height:921" coordorigin="863,1554" coordsize="921,921" path="m1323,1554l1398,1560,1469,1577,1535,1605,1595,1643,1649,1689,1695,1743,1732,1803,1760,1869,1778,1940,1784,2014,1778,2089,1760,2160,1732,2226,1695,2286,1649,2340,1595,2386,1535,2423,1469,2451,1398,2469,1323,2475,1249,2469,1178,2451,1112,2423,1052,2386,998,2340,952,2286,915,2226,887,2160,869,2089,863,2014,869,1940,887,1869,915,1803,952,1743,998,1689,1052,1643,1112,1605,1178,1577,1249,1560,1323,1554xe" filled="false" stroked="true" strokeweight=".567pt" strokecolor="#231f20">
                <v:path arrowok="t"/>
              </v:shape>
              <v:shape style="position:absolute;left:1181;top:2313;width:297;height:119" type="#_x0000_t75" stroked="false">
                <v:imagedata r:id="rId77" o:title=""/>
              </v:shape>
            </v:group>
            <w10:wrap type="topAndBottom"/>
          </v:group>
        </w:pict>
      </w:r>
      <w:r>
        <w:rPr/>
        <w:pict>
          <v:group style="position:absolute;margin-left:93.748001pt;margin-top:77.401215pt;width:46.65pt;height:46.65pt;mso-position-horizontal-relative:page;mso-position-vertical-relative:paragraph;z-index:3520;mso-wrap-distance-left:0;mso-wrap-distance-right:0" coordorigin="1875,1548" coordsize="933,933">
            <v:group style="position:absolute;left:1881;top:1554;width:921;height:921" coordorigin="1881,1554" coordsize="921,921">
              <v:shape style="position:absolute;left:1881;top:1554;width:921;height:921" coordorigin="1881,1554" coordsize="921,921" path="m2341,1554l2267,1560,2196,1577,2130,1605,2069,1643,2016,1689,1970,1743,1932,1803,1904,1869,1887,1940,1881,2014,1887,2089,1904,2160,1932,2226,1970,2286,2016,2340,2069,2386,2130,2423,2196,2451,2267,2469,2341,2475,2416,2469,2487,2451,2553,2423,2613,2386,2667,2340,2713,2286,2750,2226,2778,2160,2796,2089,2802,2014,2796,1940,2778,1869,2750,1803,2713,1743,2667,1689,2613,1643,2553,1605,2487,1577,2416,1560,2341,1554xe" filled="true" fillcolor="#d1d3d4" stroked="false">
                <v:path arrowok="t"/>
                <v:fill type="solid"/>
              </v:shape>
            </v:group>
            <v:group style="position:absolute;left:1881;top:1554;width:921;height:921" coordorigin="1881,1554" coordsize="921,921">
              <v:shape style="position:absolute;left:1881;top:1554;width:921;height:921" coordorigin="1881,1554" coordsize="921,921" path="m2341,1554l2416,1560,2487,1577,2553,1605,2613,1643,2667,1689,2713,1743,2750,1803,2778,1869,2796,1940,2802,2014,2796,2089,2778,2160,2750,2226,2713,2286,2667,2340,2613,2386,2553,2423,2487,2451,2416,2469,2341,2475,2267,2469,2196,2451,2130,2423,2069,2386,2016,2340,1970,2286,1932,2226,1904,2160,1887,2089,1881,2014,1887,1940,1904,1869,1932,1803,1970,1743,2016,1689,2069,1643,2130,1605,2196,1577,2267,1560,2341,1554xe" filled="false" stroked="true" strokeweight=".425pt" strokecolor="#231f20">
                <v:path arrowok="t"/>
              </v:shape>
            </v:group>
            <v:group style="position:absolute;left:2094;top:1587;width:419;height:816" coordorigin="2094,1587" coordsize="419,816">
              <v:shape style="position:absolute;left:2094;top:1587;width:419;height:816" coordorigin="2094,1587" coordsize="419,816" path="m2094,2403l2513,1587e" filled="false" stroked="true" strokeweight=".306pt" strokecolor="#6d6e71">
                <v:path arrowok="t"/>
              </v:shape>
            </v:group>
            <v:group style="position:absolute;left:1891;top:1703;width:112;height:217" coordorigin="1891,1703" coordsize="112,217">
              <v:shape style="position:absolute;left:1891;top:1703;width:112;height:217" coordorigin="1891,1703" coordsize="112,217" path="m1891,1920l2002,1703e" filled="false" stroked="true" strokeweight=".306pt" strokecolor="#6d6e71">
                <v:path arrowok="t"/>
              </v:shape>
            </v:group>
            <v:group style="position:absolute;left:1883;top:1665;width:159;height:309" coordorigin="1883,1665" coordsize="159,309">
              <v:shape style="position:absolute;left:1883;top:1665;width:159;height:309" coordorigin="1883,1665" coordsize="159,309" path="m1883,1974l2041,1665e" filled="false" stroked="true" strokeweight=".306pt" strokecolor="#6d6e71">
                <v:path arrowok="t"/>
              </v:shape>
            </v:group>
            <v:group style="position:absolute;left:1881;top:1640;width:193;height:376" coordorigin="1881,1640" coordsize="193,376">
              <v:shape style="position:absolute;left:1881;top:1640;width:193;height:376" coordorigin="1881,1640" coordsize="193,376" path="m1881,2015l2074,1640e" filled="false" stroked="true" strokeweight=".306pt" strokecolor="#6d6e71">
                <v:path arrowok="t"/>
              </v:shape>
            </v:group>
            <v:group style="position:absolute;left:1882;top:1620;width:222;height:431" coordorigin="1882,1620" coordsize="222,431">
              <v:shape style="position:absolute;left:1882;top:1620;width:222;height:431" coordorigin="1882,1620" coordsize="222,431" path="m1882,2051l2104,1620e" filled="false" stroked="true" strokeweight=".306pt" strokecolor="#6d6e71">
                <v:path arrowok="t"/>
              </v:shape>
            </v:group>
            <v:group style="position:absolute;left:1886;top:1605;width:246;height:478" coordorigin="1886,1605" coordsize="246,478">
              <v:shape style="position:absolute;left:1886;top:1605;width:246;height:478" coordorigin="1886,1605" coordsize="246,478" path="m1886,2082l2131,1605e" filled="false" stroked="true" strokeweight=".306pt" strokecolor="#6d6e71">
                <v:path arrowok="t"/>
              </v:shape>
            </v:group>
            <v:group style="position:absolute;left:1891;top:1592;width:266;height:518" coordorigin="1891,1592" coordsize="266,518">
              <v:shape style="position:absolute;left:1891;top:1592;width:266;height:518" coordorigin="1891,1592" coordsize="266,518" path="m1891,2110l2157,1592e" filled="false" stroked="true" strokeweight=".306pt" strokecolor="#6d6e71">
                <v:path arrowok="t"/>
              </v:shape>
            </v:group>
            <v:group style="position:absolute;left:1897;top:1582;width:285;height:554" coordorigin="1897,1582" coordsize="285,554">
              <v:shape style="position:absolute;left:1897;top:1582;width:285;height:554" coordorigin="1897,1582" coordsize="285,554" path="m1897,2136l2182,1582e" filled="false" stroked="true" strokeweight=".306pt" strokecolor="#6d6e71">
                <v:path arrowok="t"/>
              </v:shape>
            </v:group>
            <v:group style="position:absolute;left:1905;top:1574;width:301;height:586" coordorigin="1905,1574" coordsize="301,586">
              <v:shape style="position:absolute;left:1905;top:1574;width:301;height:586" coordorigin="1905,1574" coordsize="301,586" path="m1905,2160l2205,1574e" filled="false" stroked="true" strokeweight=".306pt" strokecolor="#6d6e71">
                <v:path arrowok="t"/>
              </v:shape>
            </v:group>
            <v:group style="position:absolute;left:1913;top:1568;width:316;height:615" coordorigin="1913,1568" coordsize="316,615">
              <v:shape style="position:absolute;left:1913;top:1568;width:316;height:615" coordorigin="1913,1568" coordsize="316,615" path="m1913,2183l2228,1568e" filled="false" stroked="true" strokeweight=".306pt" strokecolor="#6d6e71">
                <v:path arrowok="t"/>
              </v:shape>
            </v:group>
            <v:group style="position:absolute;left:1922;top:1563;width:329;height:641" coordorigin="1922,1563" coordsize="329,641">
              <v:shape style="position:absolute;left:1922;top:1563;width:329;height:641" coordorigin="1922,1563" coordsize="329,641" path="m1922,2204l2251,1563e" filled="false" stroked="true" strokeweight=".306pt" strokecolor="#6d6e71">
                <v:path arrowok="t"/>
              </v:shape>
            </v:group>
            <v:group style="position:absolute;left:1931;top:1559;width:342;height:665" coordorigin="1931,1559" coordsize="342,665">
              <v:shape style="position:absolute;left:1931;top:1559;width:342;height:665" coordorigin="1931,1559" coordsize="342,665" path="m1931,2223l2272,1559e" filled="false" stroked="true" strokeweight=".306pt" strokecolor="#6d6e71">
                <v:path arrowok="t"/>
              </v:shape>
            </v:group>
            <v:group style="position:absolute;left:1941;top:1557;width:352;height:686" coordorigin="1941,1557" coordsize="352,686">
              <v:shape style="position:absolute;left:1941;top:1557;width:352;height:686" coordorigin="1941,1557" coordsize="352,686" path="m1941,2242l2293,1557e" filled="false" stroked="true" strokeweight=".306pt" strokecolor="#6d6e71">
                <v:path arrowok="t"/>
              </v:shape>
            </v:group>
            <v:group style="position:absolute;left:1952;top:1555;width:362;height:705" coordorigin="1952,1555" coordsize="362,705">
              <v:shape style="position:absolute;left:1952;top:1555;width:362;height:705" coordorigin="1952,1555" coordsize="362,705" path="m1952,2259l2314,1555e" filled="false" stroked="true" strokeweight=".306pt" strokecolor="#6d6e71">
                <v:path arrowok="t"/>
              </v:shape>
            </v:group>
            <v:group style="position:absolute;left:1963;top:1554;width:371;height:723" coordorigin="1963,1554" coordsize="371,723">
              <v:shape style="position:absolute;left:1963;top:1554;width:371;height:723" coordorigin="1963,1554" coordsize="371,723" path="m1963,2276l2334,1554e" filled="false" stroked="true" strokeweight=".306pt" strokecolor="#6d6e71">
                <v:path arrowok="t"/>
              </v:shape>
            </v:group>
            <v:group style="position:absolute;left:1974;top:1554;width:379;height:738" coordorigin="1974,1554" coordsize="379,738">
              <v:shape style="position:absolute;left:1974;top:1554;width:379;height:738" coordorigin="1974,1554" coordsize="379,738" path="m1974,2292l2353,1554e" filled="false" stroked="true" strokeweight=".306pt" strokecolor="#6d6e71">
                <v:path arrowok="t"/>
              </v:shape>
            </v:group>
            <v:group style="position:absolute;left:1986;top:1555;width:387;height:752" coordorigin="1986,1555" coordsize="387,752">
              <v:shape style="position:absolute;left:1986;top:1555;width:387;height:752" coordorigin="1986,1555" coordsize="387,752" path="m1986,2307l2372,1555e" filled="false" stroked="true" strokeweight=".306pt" strokecolor="#6d6e71">
                <v:path arrowok="t"/>
              </v:shape>
            </v:group>
            <v:group style="position:absolute;left:1998;top:1557;width:393;height:765" coordorigin="1998,1557" coordsize="393,765">
              <v:shape style="position:absolute;left:1998;top:1557;width:393;height:765" coordorigin="1998,1557" coordsize="393,765" path="m1998,2321l2391,1557e" filled="false" stroked="true" strokeweight=".306pt" strokecolor="#6d6e71">
                <v:path arrowok="t"/>
              </v:shape>
            </v:group>
            <v:group style="position:absolute;left:2011;top:1559;width:399;height:776" coordorigin="2011,1559" coordsize="399,776">
              <v:shape style="position:absolute;left:2011;top:1559;width:399;height:776" coordorigin="2011,1559" coordsize="399,776" path="m2011,2335l2409,1559e" filled="false" stroked="true" strokeweight=".306pt" strokecolor="#6d6e71">
                <v:path arrowok="t"/>
              </v:shape>
            </v:group>
            <v:group style="position:absolute;left:2024;top:1562;width:404;height:786" coordorigin="2024,1562" coordsize="404,786">
              <v:shape style="position:absolute;left:2024;top:1562;width:404;height:786" coordorigin="2024,1562" coordsize="404,786" path="m2024,2348l2428,1562e" filled="false" stroked="true" strokeweight=".306pt" strokecolor="#6d6e71">
                <v:path arrowok="t"/>
              </v:shape>
            </v:group>
            <v:group style="position:absolute;left:2037;top:1566;width:408;height:795" coordorigin="2037,1566" coordsize="408,795">
              <v:shape style="position:absolute;left:2037;top:1566;width:408;height:795" coordorigin="2037,1566" coordsize="408,795" path="m2037,2360l2445,1566e" filled="false" stroked="true" strokeweight=".306pt" strokecolor="#6d6e71">
                <v:path arrowok="t"/>
              </v:shape>
            </v:group>
            <v:group style="position:absolute;left:2051;top:1570;width:412;height:802" coordorigin="2051,1570" coordsize="412,802">
              <v:shape style="position:absolute;left:2051;top:1570;width:412;height:802" coordorigin="2051,1570" coordsize="412,802" path="m2051,2372l2463,1570e" filled="false" stroked="true" strokeweight=".306pt" strokecolor="#6d6e71">
                <v:path arrowok="t"/>
              </v:shape>
            </v:group>
            <v:group style="position:absolute;left:2065;top:1575;width:415;height:808" coordorigin="2065,1575" coordsize="415,808">
              <v:shape style="position:absolute;left:2065;top:1575;width:415;height:808" coordorigin="2065,1575" coordsize="415,808" path="m2065,2383l2480,1575e" filled="false" stroked="true" strokeweight=".306pt" strokecolor="#6d6e71">
                <v:path arrowok="t"/>
              </v:shape>
            </v:group>
            <v:group style="position:absolute;left:2079;top:1581;width:417;height:812" coordorigin="2079,1581" coordsize="417,812">
              <v:shape style="position:absolute;left:2079;top:1581;width:417;height:812" coordorigin="2079,1581" coordsize="417,812" path="m2079,2393l2496,1581e" filled="false" stroked="true" strokeweight=".306pt" strokecolor="#6d6e71">
                <v:path arrowok="t"/>
              </v:shape>
            </v:group>
            <v:group style="position:absolute;left:1931;top:1698;width:293;height:412" coordorigin="1931,1698" coordsize="293,412">
              <v:shape style="position:absolute;left:1931;top:1698;width:293;height:412" coordorigin="1931,1698" coordsize="293,412" path="m1971,2038l1955,2038,1947,2041,1934,2053,1931,2061,1931,2080,1997,2110,2021,2108,2043,2104,2065,2097,2087,2086,2101,2077,2037,2077,2026,2073,1997,2050,1987,2043,1983,2041,1978,2039,1971,2038xe" filled="true" fillcolor="#231f20" stroked="false">
                <v:path arrowok="t"/>
                <v:fill type="solid"/>
              </v:shape>
              <v:shape style="position:absolute;left:1931;top:1698;width:293;height:412" coordorigin="1931,1698" coordsize="293,412" path="m2223,1698l2067,1698,1982,1867,2000,1868,2016,1871,2070,1900,2105,1958,2109,1993,2108,2011,2079,2066,2049,2077,2101,2077,2153,2023,2175,1961,2176,1940,2175,1922,2149,1859,2097,1819,2039,1804,2057,1768,2203,1768,2223,1698xe" filled="true" fillcolor="#231f20" stroked="false">
                <v:path arrowok="t"/>
                <v:fill type="solid"/>
              </v:shape>
            </v:group>
            <v:group style="position:absolute;left:2196;top:1682;width:305;height:435" coordorigin="2196,1682" coordsize="305,435">
              <v:shape style="position:absolute;left:2196;top:1682;width:305;height:435" coordorigin="2196,1682" coordsize="305,435" path="m2401,1682l2329,1706,2281,1754,2236,1828,2212,1892,2198,1963,2196,1998,2197,2014,2215,2072,2265,2113,2290,2117,2305,2116,2285,2097,2278,2094,2266,2082,2263,2075,2263,2059,2278,1981,2296,1923,2324,1838,2349,1767,2381,1709,2397,1703,2461,1703,2457,1699,2444,1692,2431,1686,2417,1683,2401,1682xe" filled="true" fillcolor="#231f20" stroked="false">
                <v:path arrowok="t"/>
                <v:fill type="solid"/>
              </v:shape>
              <v:shape style="position:absolute;left:2196;top:1682;width:305;height:435" coordorigin="2196,1682" coordsize="305,435" path="m2461,1703l2412,1703,2419,1706,2425,1712,2431,1718,2434,1726,2434,1738,2423,1802,2395,1895,2361,2001,2340,2059,2303,2097,2360,2097,2407,2057,2448,2000,2479,1930,2497,1853,2500,1803,2500,1789,2476,1720,2467,1709,2461,1703xe" filled="true" fillcolor="#231f20" stroked="false">
                <v:path arrowok="t"/>
                <v:fill type="solid"/>
              </v:shape>
            </v:group>
            <v:group style="position:absolute;left:1963;top:2145;width:63;height:74" coordorigin="1963,2145" coordsize="63,74">
              <v:shape style="position:absolute;left:1963;top:2145;width:63;height:74" coordorigin="1963,2145" coordsize="63,74" path="m2006,2145l1987,2145,1978,2149,1966,2162,1963,2171,1963,2194,1966,2202,1978,2215,1986,2219,2004,2219,2010,2217,2020,2209,2022,2206,1990,2206,1986,2204,1980,2197,1978,2190,1978,2173,1980,2167,1986,2159,1991,2158,2022,2158,2022,2156,2013,2148,2006,2145xe" filled="true" fillcolor="#231f20" stroked="false">
                <v:path arrowok="t"/>
                <v:fill type="solid"/>
              </v:shape>
              <v:shape style="position:absolute;left:1963;top:2145;width:63;height:74" coordorigin="1963,2145" coordsize="63,74" path="m2012,2191l2011,2196,2009,2200,2003,2205,2000,2206,2022,2206,2024,2203,2026,2196,2012,2191xe" filled="true" fillcolor="#231f20" stroked="false">
                <v:path arrowok="t"/>
                <v:fill type="solid"/>
              </v:shape>
              <v:shape style="position:absolute;left:1963;top:2145;width:63;height:74" coordorigin="1963,2145" coordsize="63,74" path="m2022,2158l2000,2158,2003,2159,2009,2163,2010,2166,2011,2169,2026,2166,2024,2160,2022,2158xe" filled="true" fillcolor="#231f20" stroked="false">
                <v:path arrowok="t"/>
                <v:fill type="solid"/>
              </v:shape>
            </v:group>
            <v:group style="position:absolute;left:2038;top:2147;width:55;height:71" coordorigin="2038,2147" coordsize="55,71">
              <v:shape style="position:absolute;left:2038;top:2147;width:55;height:71" coordorigin="2038,2147" coordsize="55,71" path="m2092,2147l2038,2147,2038,2217,2093,2217,2093,2205,2053,2205,2053,2186,2089,2186,2089,2174,2053,2174,2053,2159,2092,2159,2092,2147xe" filled="true" fillcolor="#231f20" stroked="false">
                <v:path arrowok="t"/>
                <v:fill type="solid"/>
              </v:shape>
            </v:group>
            <v:group style="position:absolute;left:2106;top:2147;width:58;height:71" coordorigin="2106,2147" coordsize="58,71">
              <v:shape style="position:absolute;left:2106;top:2147;width:58;height:71" coordorigin="2106,2147" coordsize="58,71" path="m2120,2147l2106,2147,2106,2217,2120,2217,2120,2171,2136,2171,2120,2147xe" filled="true" fillcolor="#231f20" stroked="false">
                <v:path arrowok="t"/>
                <v:fill type="solid"/>
              </v:shape>
              <v:shape style="position:absolute;left:2106;top:2147;width:58;height:71" coordorigin="2106,2147" coordsize="58,71" path="m2136,2171l2120,2171,2149,2217,2163,2217,2163,2194,2150,2194,2136,2171xe" filled="true" fillcolor="#231f20" stroked="false">
                <v:path arrowok="t"/>
                <v:fill type="solid"/>
              </v:shape>
              <v:shape style="position:absolute;left:2106;top:2147;width:58;height:71" coordorigin="2106,2147" coordsize="58,71" path="m2163,2147l2150,2147,2150,2194,2163,2194,2163,2147xe" filled="true" fillcolor="#231f20" stroked="false">
                <v:path arrowok="t"/>
                <v:fill type="solid"/>
              </v:shape>
            </v:group>
            <v:group style="position:absolute;left:2174;top:2147;width:58;height:71" coordorigin="2174,2147" coordsize="58,71">
              <v:shape style="position:absolute;left:2174;top:2147;width:58;height:71" coordorigin="2174,2147" coordsize="58,71" path="m2210,2159l2195,2159,2195,2217,2210,2217,2210,2159xe" filled="true" fillcolor="#231f20" stroked="false">
                <v:path arrowok="t"/>
                <v:fill type="solid"/>
              </v:shape>
              <v:shape style="position:absolute;left:2174;top:2147;width:58;height:71" coordorigin="2174,2147" coordsize="58,71" path="m2231,2147l2174,2147,2174,2159,2231,2159,2231,2147xe" filled="true" fillcolor="#231f20" stroked="false">
                <v:path arrowok="t"/>
                <v:fill type="solid"/>
              </v:shape>
            </v:group>
            <v:group style="position:absolute;left:2226;top:2147;width:73;height:71" coordorigin="2226,2147" coordsize="73,71">
              <v:shape style="position:absolute;left:2226;top:2147;width:73;height:71" coordorigin="2226,2147" coordsize="73,71" path="m2269,2147l2254,2147,2226,2217,2241,2217,2247,2201,2292,2201,2287,2189,2252,2189,2261,2163,2276,2163,2269,2147xe" filled="true" fillcolor="#231f20" stroked="false">
                <v:path arrowok="t"/>
                <v:fill type="solid"/>
              </v:shape>
              <v:shape style="position:absolute;left:2226;top:2147;width:73;height:71" coordorigin="2226,2147" coordsize="73,71" path="m2292,2201l2276,2201,2282,2217,2298,2217,2292,2201xe" filled="true" fillcolor="#231f20" stroked="false">
                <v:path arrowok="t"/>
                <v:fill type="solid"/>
              </v:shape>
              <v:shape style="position:absolute;left:2226;top:2147;width:73;height:71" coordorigin="2226,2147" coordsize="73,71" path="m2276,2163l2261,2163,2271,2189,2287,2189,2276,2163xe" filled="true" fillcolor="#231f20" stroked="false">
                <v:path arrowok="t"/>
                <v:fill type="solid"/>
              </v:shape>
            </v:group>
            <v:group style="position:absolute;left:2291;top:2147;width:68;height:71" coordorigin="2291,2147" coordsize="68,71">
              <v:shape style="position:absolute;left:2291;top:2147;width:68;height:71" coordorigin="2291,2147" coordsize="68,71" path="m2307,2147l2291,2147,2317,2217,2333,2217,2339,2199,2325,2199,2307,2147xe" filled="true" fillcolor="#231f20" stroked="false">
                <v:path arrowok="t"/>
                <v:fill type="solid"/>
              </v:shape>
              <v:shape style="position:absolute;left:2291;top:2147;width:68;height:71" coordorigin="2291,2147" coordsize="68,71" path="m2358,2147l2343,2147,2325,2199,2339,2199,2358,2147xe" filled="true" fillcolor="#231f20" stroked="false">
                <v:path arrowok="t"/>
                <v:fill type="solid"/>
              </v:shape>
            </v:group>
            <v:group style="position:absolute;left:2363;top:2145;width:71;height:74" coordorigin="2363,2145" coordsize="71,74">
              <v:shape style="position:absolute;left:2363;top:2145;width:71;height:74" coordorigin="2363,2145" coordsize="71,74" path="m2409,2145l2392,2145,2387,2146,2363,2175,2363,2194,2366,2202,2379,2215,2387,2219,2409,2219,2417,2215,2426,2206,2392,2206,2387,2204,2380,2196,2378,2190,2378,2174,2380,2168,2387,2160,2392,2158,2426,2158,2417,2149,2409,2145xe" filled="true" fillcolor="#231f20" stroked="false">
                <v:path arrowok="t"/>
                <v:fill type="solid"/>
              </v:shape>
              <v:shape style="position:absolute;left:2363;top:2145;width:71;height:74" coordorigin="2363,2145" coordsize="71,74" path="m2426,2158l2404,2158,2409,2160,2416,2168,2418,2174,2418,2190,2416,2196,2409,2204,2404,2206,2426,2206,2430,2202,2433,2194,2433,2171,2430,2162,2426,2158xe" filled="true" fillcolor="#231f20" stroked="false">
                <v:path arrowok="t"/>
                <v:fill type="solid"/>
              </v:shape>
            </v:group>
            <v:group style="position:absolute;left:2441;top:2145;width:59;height:74" coordorigin="2441,2145" coordsize="59,74">
              <v:shape style="position:absolute;left:2441;top:2145;width:59;height:74" coordorigin="2441,2145" coordsize="59,74" path="m2455,2193l2441,2194,2442,2202,2445,2208,2454,2217,2461,2219,2477,2219,2482,2218,2491,2214,2494,2212,2497,2207,2466,2207,2463,2205,2458,2201,2456,2198,2455,2193xe" filled="true" fillcolor="#231f20" stroked="false">
                <v:path arrowok="t"/>
                <v:fill type="solid"/>
              </v:shape>
              <v:shape style="position:absolute;left:2441;top:2145;width:59;height:74" coordorigin="2441,2145" coordsize="59,74" path="m2479,2145l2464,2145,2459,2146,2443,2171,2446,2175,2453,2182,2459,2184,2473,2188,2477,2189,2481,2190,2482,2191,2484,2194,2485,2195,2485,2199,2484,2202,2479,2206,2475,2207,2497,2207,2498,2205,2500,2201,2500,2192,2499,2189,2466,2172,2461,2170,2458,2167,2457,2166,2457,2162,2458,2161,2462,2158,2465,2157,2496,2157,2495,2155,2486,2147,2479,2145xe" filled="true" fillcolor="#231f20" stroked="false">
                <v:path arrowok="t"/>
                <v:fill type="solid"/>
              </v:shape>
              <v:shape style="position:absolute;left:2441;top:2145;width:59;height:74" coordorigin="2441,2145" coordsize="59,74" path="m2496,2157l2474,2157,2477,2158,2481,2161,2482,2164,2483,2167,2498,2167,2497,2160,2496,2157xe" filled="true" fillcolor="#231f20" stroked="false">
                <v:path arrowok="t"/>
                <v:fill type="solid"/>
              </v:shape>
            </v:group>
            <v:group style="position:absolute;left:2454;top:1864;width:269;height:419" coordorigin="2454,1864" coordsize="269,419">
              <v:shape style="position:absolute;left:2454;top:1864;width:269;height:419" coordorigin="2454,1864" coordsize="269,419" path="m2454,1864l2559,1920,2651,1988,2705,2063,2723,2131,2710,2189,2673,2235,2620,2267,2558,2283e" filled="false" stroked="true" strokeweight=".613pt" strokecolor="#231f20">
                <v:path arrowok="t"/>
              </v:shape>
              <v:shape style="position:absolute;left:2295;top:1686;width:444;height:614" type="#_x0000_t75" stroked="false">
                <v:imagedata r:id="rId78" o:title=""/>
              </v:shape>
            </v:group>
            <v:group style="position:absolute;left:2148;top:2156;width:509;height:203" coordorigin="2148,2156" coordsize="509,203">
              <v:shape style="position:absolute;left:2148;top:2156;width:509;height:203" coordorigin="2148,2156" coordsize="509,203" path="m2657,2156l2617,2222,2563,2278,2498,2321,2424,2348,2343,2358,2292,2354,2241,2342,2193,2323,2148,2297e" filled="false" stroked="true" strokeweight=".541pt" strokecolor="#231f20">
                <v:path arrowok="t"/>
              </v:shape>
            </v:group>
            <v:group style="position:absolute;left:1881;top:1554;width:921;height:921" coordorigin="1881,1554" coordsize="921,921">
              <v:shape style="position:absolute;left:1881;top:1554;width:921;height:921" coordorigin="1881,1554" coordsize="921,921" path="m2341,1554l2416,1560,2487,1577,2553,1605,2613,1643,2667,1689,2713,1743,2750,1803,2778,1869,2796,1940,2802,2014,2796,2089,2778,2160,2750,2226,2713,2286,2667,2340,2613,2386,2553,2423,2487,2451,2416,2469,2341,2475,2267,2469,2196,2451,2130,2423,2069,2386,2016,2340,1970,2286,1932,2226,1904,2160,1887,2089,1881,2014,1887,1940,1904,1869,1932,1803,1970,1743,2016,1689,2069,1643,2130,1605,2196,1577,2267,1560,2341,1554xe" filled="false" stroked="true" strokeweight=".567pt" strokecolor="#231f20">
                <v:path arrowok="t"/>
              </v:shape>
              <v:shape style="position:absolute;left:2198;top:2313;width:297;height:119" type="#_x0000_t75" stroked="false">
                <v:imagedata r:id="rId77" o:title=""/>
              </v:shape>
            </v:group>
            <w10:wrap type="topAndBottom"/>
          </v:group>
        </w:pict>
      </w:r>
      <w:r>
        <w:rPr/>
        <w:pict>
          <v:group style="position:absolute;margin-left:144.638pt;margin-top:77.401215pt;width:46.65pt;height:46.65pt;mso-position-horizontal-relative:page;mso-position-vertical-relative:paragraph;z-index:3544;mso-wrap-distance-left:0;mso-wrap-distance-right:0" coordorigin="2893,1548" coordsize="933,933">
            <v:group style="position:absolute;left:2899;top:1554;width:921;height:921" coordorigin="2899,1554" coordsize="921,921">
              <v:shape style="position:absolute;left:2899;top:1554;width:921;height:921" coordorigin="2899,1554" coordsize="921,921" path="m3359,1554l3284,1560,3214,1577,3148,1605,3087,1643,3034,1689,2988,1743,2950,1803,2922,1869,2905,1940,2899,2014,2905,2089,2922,2160,2950,2226,2988,2286,3034,2340,3087,2386,3148,2423,3214,2451,3284,2469,3359,2475,3434,2469,3505,2451,3571,2423,3631,2386,3685,2340,3731,2286,3768,2226,3796,2160,3813,2089,3819,2014,3813,1940,3796,1869,3768,1803,3731,1743,3685,1689,3631,1643,3571,1605,3505,1577,3434,1560,3359,1554xe" filled="true" fillcolor="#d1d3d4" stroked="false">
                <v:path arrowok="t"/>
                <v:fill type="solid"/>
              </v:shape>
            </v:group>
            <v:group style="position:absolute;left:2899;top:1554;width:921;height:921" coordorigin="2899,1554" coordsize="921,921">
              <v:shape style="position:absolute;left:2899;top:1554;width:921;height:921" coordorigin="2899,1554" coordsize="921,921" path="m3359,1554l3434,1560,3505,1577,3571,1605,3631,1643,3685,1689,3731,1743,3768,1803,3796,1869,3813,1940,3819,2014,3813,2089,3796,2160,3768,2226,3731,2286,3685,2340,3631,2386,3571,2423,3505,2451,3434,2469,3359,2475,3284,2469,3214,2451,3148,2423,3087,2386,3034,2340,2988,2286,2950,2226,2922,2160,2905,2089,2899,2014,2905,1940,2922,1869,2950,1803,2988,1743,3034,1689,3087,1643,3148,1605,3214,1577,3284,1560,3359,1554xe" filled="false" stroked="true" strokeweight=".425pt" strokecolor="#231f20">
                <v:path arrowok="t"/>
              </v:shape>
            </v:group>
            <v:group style="position:absolute;left:3112;top:1587;width:419;height:816" coordorigin="3112,1587" coordsize="419,816">
              <v:shape style="position:absolute;left:3112;top:1587;width:419;height:816" coordorigin="3112,1587" coordsize="419,816" path="m3112,2403l3531,1587e" filled="false" stroked="true" strokeweight=".306pt" strokecolor="#6d6e71">
                <v:path arrowok="t"/>
              </v:shape>
            </v:group>
            <v:group style="position:absolute;left:2908;top:1703;width:112;height:217" coordorigin="2908,1703" coordsize="112,217">
              <v:shape style="position:absolute;left:2908;top:1703;width:112;height:217" coordorigin="2908,1703" coordsize="112,217" path="m2908,1920l3020,1703e" filled="false" stroked="true" strokeweight=".306pt" strokecolor="#6d6e71">
                <v:path arrowok="t"/>
              </v:shape>
            </v:group>
            <v:group style="position:absolute;left:2901;top:1665;width:159;height:309" coordorigin="2901,1665" coordsize="159,309">
              <v:shape style="position:absolute;left:2901;top:1665;width:159;height:309" coordorigin="2901,1665" coordsize="159,309" path="m2901,1974l3059,1665e" filled="false" stroked="true" strokeweight=".306pt" strokecolor="#6d6e71">
                <v:path arrowok="t"/>
              </v:shape>
            </v:group>
            <v:group style="position:absolute;left:2899;top:1640;width:193;height:376" coordorigin="2899,1640" coordsize="193,376">
              <v:shape style="position:absolute;left:2899;top:1640;width:193;height:376" coordorigin="2899,1640" coordsize="193,376" path="m2899,2015l3092,1640e" filled="false" stroked="true" strokeweight=".306pt" strokecolor="#6d6e71">
                <v:path arrowok="t"/>
              </v:shape>
            </v:group>
            <v:group style="position:absolute;left:2900;top:1620;width:222;height:431" coordorigin="2900,1620" coordsize="222,431">
              <v:shape style="position:absolute;left:2900;top:1620;width:222;height:431" coordorigin="2900,1620" coordsize="222,431" path="m2900,2051l3121,1620e" filled="false" stroked="true" strokeweight=".306pt" strokecolor="#6d6e71">
                <v:path arrowok="t"/>
              </v:shape>
            </v:group>
            <v:group style="position:absolute;left:2904;top:1605;width:246;height:478" coordorigin="2904,1605" coordsize="246,478">
              <v:shape style="position:absolute;left:2904;top:1605;width:246;height:478" coordorigin="2904,1605" coordsize="246,478" path="m2904,2082l3149,1605e" filled="false" stroked="true" strokeweight=".306pt" strokecolor="#6d6e71">
                <v:path arrowok="t"/>
              </v:shape>
            </v:group>
            <v:group style="position:absolute;left:2909;top:1592;width:266;height:518" coordorigin="2909,1592" coordsize="266,518">
              <v:shape style="position:absolute;left:2909;top:1592;width:266;height:518" coordorigin="2909,1592" coordsize="266,518" path="m2909,2110l3175,1592e" filled="false" stroked="true" strokeweight=".306pt" strokecolor="#6d6e71">
                <v:path arrowok="t"/>
              </v:shape>
            </v:group>
            <v:group style="position:absolute;left:2915;top:1582;width:285;height:554" coordorigin="2915,1582" coordsize="285,554">
              <v:shape style="position:absolute;left:2915;top:1582;width:285;height:554" coordorigin="2915,1582" coordsize="285,554" path="m2915,2136l3200,1582e" filled="false" stroked="true" strokeweight=".306pt" strokecolor="#6d6e71">
                <v:path arrowok="t"/>
              </v:shape>
            </v:group>
            <v:group style="position:absolute;left:2922;top:1574;width:301;height:586" coordorigin="2922,1574" coordsize="301,586">
              <v:shape style="position:absolute;left:2922;top:1574;width:301;height:586" coordorigin="2922,1574" coordsize="301,586" path="m2922,2160l3223,1574e" filled="false" stroked="true" strokeweight=".306pt" strokecolor="#6d6e71">
                <v:path arrowok="t"/>
              </v:shape>
            </v:group>
            <v:group style="position:absolute;left:2931;top:1568;width:316;height:615" coordorigin="2931,1568" coordsize="316,615">
              <v:shape style="position:absolute;left:2931;top:1568;width:316;height:615" coordorigin="2931,1568" coordsize="316,615" path="m2931,2183l3246,1568e" filled="false" stroked="true" strokeweight=".306pt" strokecolor="#6d6e71">
                <v:path arrowok="t"/>
              </v:shape>
            </v:group>
            <v:group style="position:absolute;left:2939;top:1563;width:329;height:641" coordorigin="2939,1563" coordsize="329,641">
              <v:shape style="position:absolute;left:2939;top:1563;width:329;height:641" coordorigin="2939,1563" coordsize="329,641" path="m2939,2204l3268,1563e" filled="false" stroked="true" strokeweight=".306pt" strokecolor="#6d6e71">
                <v:path arrowok="t"/>
              </v:shape>
            </v:group>
            <v:group style="position:absolute;left:2949;top:1559;width:342;height:665" coordorigin="2949,1559" coordsize="342,665">
              <v:shape style="position:absolute;left:2949;top:1559;width:342;height:665" coordorigin="2949,1559" coordsize="342,665" path="m2949,2223l3290,1559e" filled="false" stroked="true" strokeweight=".306pt" strokecolor="#6d6e71">
                <v:path arrowok="t"/>
              </v:shape>
            </v:group>
            <v:group style="position:absolute;left:2959;top:1557;width:352;height:686" coordorigin="2959,1557" coordsize="352,686">
              <v:shape style="position:absolute;left:2959;top:1557;width:352;height:686" coordorigin="2959,1557" coordsize="352,686" path="m2959,2242l3311,1557e" filled="false" stroked="true" strokeweight=".306pt" strokecolor="#6d6e71">
                <v:path arrowok="t"/>
              </v:shape>
            </v:group>
            <v:group style="position:absolute;left:2969;top:1555;width:362;height:705" coordorigin="2969,1555" coordsize="362,705">
              <v:shape style="position:absolute;left:2969;top:1555;width:362;height:705" coordorigin="2969,1555" coordsize="362,705" path="m2969,2259l3331,1555e" filled="false" stroked="true" strokeweight=".306pt" strokecolor="#6d6e71">
                <v:path arrowok="t"/>
              </v:shape>
            </v:group>
            <v:group style="position:absolute;left:2981;top:1554;width:371;height:723" coordorigin="2981,1554" coordsize="371,723">
              <v:shape style="position:absolute;left:2981;top:1554;width:371;height:723" coordorigin="2981,1554" coordsize="371,723" path="m2981,2276l3351,1554e" filled="false" stroked="true" strokeweight=".306pt" strokecolor="#6d6e71">
                <v:path arrowok="t"/>
              </v:shape>
            </v:group>
            <v:group style="position:absolute;left:2992;top:1554;width:379;height:738" coordorigin="2992,1554" coordsize="379,738">
              <v:shape style="position:absolute;left:2992;top:1554;width:379;height:738" coordorigin="2992,1554" coordsize="379,738" path="m2992,2292l3371,1554e" filled="false" stroked="true" strokeweight=".306pt" strokecolor="#6d6e71">
                <v:path arrowok="t"/>
              </v:shape>
            </v:group>
            <v:group style="position:absolute;left:3004;top:1555;width:387;height:752" coordorigin="3004,1555" coordsize="387,752">
              <v:shape style="position:absolute;left:3004;top:1555;width:387;height:752" coordorigin="3004,1555" coordsize="387,752" path="m3004,2307l3390,1555e" filled="false" stroked="true" strokeweight=".306pt" strokecolor="#6d6e71">
                <v:path arrowok="t"/>
              </v:shape>
            </v:group>
            <v:group style="position:absolute;left:3016;top:1557;width:393;height:765" coordorigin="3016,1557" coordsize="393,765">
              <v:shape style="position:absolute;left:3016;top:1557;width:393;height:765" coordorigin="3016,1557" coordsize="393,765" path="m3016,2321l3409,1557e" filled="false" stroked="true" strokeweight=".306pt" strokecolor="#6d6e71">
                <v:path arrowok="t"/>
              </v:shape>
            </v:group>
            <v:group style="position:absolute;left:3029;top:1559;width:399;height:776" coordorigin="3029,1559" coordsize="399,776">
              <v:shape style="position:absolute;left:3029;top:1559;width:399;height:776" coordorigin="3029,1559" coordsize="399,776" path="m3029,2335l3427,1559e" filled="false" stroked="true" strokeweight=".306pt" strokecolor="#6d6e71">
                <v:path arrowok="t"/>
              </v:shape>
            </v:group>
            <v:group style="position:absolute;left:3042;top:1562;width:404;height:786" coordorigin="3042,1562" coordsize="404,786">
              <v:shape style="position:absolute;left:3042;top:1562;width:404;height:786" coordorigin="3042,1562" coordsize="404,786" path="m3042,2348l3445,1562e" filled="false" stroked="true" strokeweight=".306pt" strokecolor="#6d6e71">
                <v:path arrowok="t"/>
              </v:shape>
            </v:group>
            <v:group style="position:absolute;left:3055;top:1566;width:408;height:795" coordorigin="3055,1566" coordsize="408,795">
              <v:shape style="position:absolute;left:3055;top:1566;width:408;height:795" coordorigin="3055,1566" coordsize="408,795" path="m3055,2360l3463,1566e" filled="false" stroked="true" strokeweight=".306pt" strokecolor="#6d6e71">
                <v:path arrowok="t"/>
              </v:shape>
            </v:group>
            <v:group style="position:absolute;left:3069;top:1570;width:412;height:802" coordorigin="3069,1570" coordsize="412,802">
              <v:shape style="position:absolute;left:3069;top:1570;width:412;height:802" coordorigin="3069,1570" coordsize="412,802" path="m3069,2372l3480,1570e" filled="false" stroked="true" strokeweight=".306pt" strokecolor="#6d6e71">
                <v:path arrowok="t"/>
              </v:shape>
            </v:group>
            <v:group style="position:absolute;left:3083;top:1575;width:415;height:808" coordorigin="3083,1575" coordsize="415,808">
              <v:shape style="position:absolute;left:3083;top:1575;width:415;height:808" coordorigin="3083,1575" coordsize="415,808" path="m3083,2383l3497,1575e" filled="false" stroked="true" strokeweight=".306pt" strokecolor="#6d6e71">
                <v:path arrowok="t"/>
              </v:shape>
            </v:group>
            <v:group style="position:absolute;left:3097;top:1581;width:417;height:812" coordorigin="3097,1581" coordsize="417,812">
              <v:shape style="position:absolute;left:3097;top:1581;width:417;height:812" coordorigin="3097,1581" coordsize="417,812" path="m3097,2393l3514,1581e" filled="false" stroked="true" strokeweight=".306pt" strokecolor="#6d6e71">
                <v:path arrowok="t"/>
              </v:shape>
            </v:group>
            <v:group style="position:absolute;left:2949;top:1698;width:293;height:412" coordorigin="2949,1698" coordsize="293,412">
              <v:shape style="position:absolute;left:2949;top:1698;width:293;height:412" coordorigin="2949,1698" coordsize="293,412" path="m2989,2038l2973,2038,2965,2041,2952,2053,2949,2061,2949,2080,3015,2110,3038,2108,3061,2104,3083,2097,3105,2086,3119,2077,3055,2077,3043,2073,3015,2050,3005,2043,3001,2041,2995,2039,2989,2038xe" filled="true" fillcolor="#231f20" stroked="false">
                <v:path arrowok="t"/>
                <v:fill type="solid"/>
              </v:shape>
              <v:shape style="position:absolute;left:2949;top:1698;width:293;height:412" coordorigin="2949,1698" coordsize="293,412" path="m3241,1698l3084,1698,3000,1867,3018,1868,3034,1871,3088,1900,3122,1958,3127,1993,3126,2011,3097,2066,3066,2077,3119,2077,3171,2023,3193,1961,3194,1940,3193,1922,3167,1859,3114,1819,3057,1804,3075,1768,3221,1768,3241,1698xe" filled="true" fillcolor="#231f20" stroked="false">
                <v:path arrowok="t"/>
                <v:fill type="solid"/>
              </v:shape>
            </v:group>
            <v:group style="position:absolute;left:3214;top:1682;width:305;height:435" coordorigin="3214,1682" coordsize="305,435">
              <v:shape style="position:absolute;left:3214;top:1682;width:305;height:435" coordorigin="3214,1682" coordsize="305,435" path="m3419,1682l3347,1706,3299,1754,3254,1828,3229,1892,3215,1963,3214,1998,3215,2014,3233,2072,3283,2113,3308,2117,3322,2116,3303,2097,3296,2094,3284,2082,3281,2075,3281,2059,3296,1981,3314,1923,3341,1838,3367,1767,3399,1709,3414,1703,3478,1703,3474,1699,3462,1692,3449,1686,3434,1683,3419,1682xe" filled="true" fillcolor="#231f20" stroked="false">
                <v:path arrowok="t"/>
                <v:fill type="solid"/>
              </v:shape>
              <v:shape style="position:absolute;left:3214;top:1682;width:305;height:435" coordorigin="3214,1682" coordsize="305,435" path="m3478,1703l3430,1703,3437,1706,3443,1712,3449,1718,3452,1726,3452,1738,3441,1802,3413,1895,3379,2001,3358,2059,3321,2097,3378,2097,3425,2057,3465,2000,3496,1930,3515,1853,3518,1803,3517,1789,3494,1720,3485,1709,3478,1703xe" filled="true" fillcolor="#231f20" stroked="false">
                <v:path arrowok="t"/>
                <v:fill type="solid"/>
              </v:shape>
            </v:group>
            <v:group style="position:absolute;left:2981;top:2145;width:63;height:74" coordorigin="2981,2145" coordsize="63,74">
              <v:shape style="position:absolute;left:2981;top:2145;width:63;height:74" coordorigin="2981,2145" coordsize="63,74" path="m3023,2145l3004,2145,2996,2149,2984,2162,2981,2171,2981,2194,2984,2202,2996,2215,3004,2219,3021,2219,3028,2217,3038,2209,3040,2206,3008,2206,3004,2204,2997,2197,2996,2190,2996,2173,2997,2167,3004,2159,3008,2158,3040,2158,3039,2156,3031,2148,3023,2145xe" filled="true" fillcolor="#231f20" stroked="false">
                <v:path arrowok="t"/>
                <v:fill type="solid"/>
              </v:shape>
              <v:shape style="position:absolute;left:2981;top:2145;width:63;height:74" coordorigin="2981,2145" coordsize="63,74" path="m3030,2191l3028,2196,3026,2200,3021,2205,3017,2206,3040,2206,3042,2203,3044,2196,3030,2191xe" filled="true" fillcolor="#231f20" stroked="false">
                <v:path arrowok="t"/>
                <v:fill type="solid"/>
              </v:shape>
              <v:shape style="position:absolute;left:2981;top:2145;width:63;height:74" coordorigin="2981,2145" coordsize="63,74" path="m3040,2158l3018,2158,3021,2159,3026,2163,3028,2166,3029,2169,3043,2166,3042,2160,3040,2158xe" filled="true" fillcolor="#231f20" stroked="false">
                <v:path arrowok="t"/>
                <v:fill type="solid"/>
              </v:shape>
            </v:group>
            <v:group style="position:absolute;left:3056;top:2147;width:55;height:71" coordorigin="3056,2147" coordsize="55,71">
              <v:shape style="position:absolute;left:3056;top:2147;width:55;height:71" coordorigin="3056,2147" coordsize="55,71" path="m3110,2147l3056,2147,3056,2217,3111,2217,3111,2205,3071,2205,3071,2186,3107,2186,3107,2174,3071,2174,3071,2159,3110,2159,3110,2147xe" filled="true" fillcolor="#231f20" stroked="false">
                <v:path arrowok="t"/>
                <v:fill type="solid"/>
              </v:shape>
            </v:group>
            <v:group style="position:absolute;left:3124;top:2147;width:58;height:71" coordorigin="3124,2147" coordsize="58,71">
              <v:shape style="position:absolute;left:3124;top:2147;width:58;height:71" coordorigin="3124,2147" coordsize="58,71" path="m3138,2147l3124,2147,3124,2217,3137,2217,3137,2171,3153,2171,3138,2147xe" filled="true" fillcolor="#231f20" stroked="false">
                <v:path arrowok="t"/>
                <v:fill type="solid"/>
              </v:shape>
              <v:shape style="position:absolute;left:3124;top:2147;width:58;height:71" coordorigin="3124,2147" coordsize="58,71" path="m3153,2171l3137,2171,3166,2217,3181,2217,3181,2194,3168,2194,3153,2171xe" filled="true" fillcolor="#231f20" stroked="false">
                <v:path arrowok="t"/>
                <v:fill type="solid"/>
              </v:shape>
              <v:shape style="position:absolute;left:3124;top:2147;width:58;height:71" coordorigin="3124,2147" coordsize="58,71" path="m3181,2147l3168,2147,3168,2194,3181,2194,3181,2147xe" filled="true" fillcolor="#231f20" stroked="false">
                <v:path arrowok="t"/>
                <v:fill type="solid"/>
              </v:shape>
            </v:group>
            <v:group style="position:absolute;left:3191;top:2147;width:58;height:71" coordorigin="3191,2147" coordsize="58,71">
              <v:shape style="position:absolute;left:3191;top:2147;width:58;height:71" coordorigin="3191,2147" coordsize="58,71" path="m3227,2159l3213,2159,3213,2217,3227,2217,3227,2159xe" filled="true" fillcolor="#231f20" stroked="false">
                <v:path arrowok="t"/>
                <v:fill type="solid"/>
              </v:shape>
              <v:shape style="position:absolute;left:3191;top:2147;width:58;height:71" coordorigin="3191,2147" coordsize="58,71" path="m3249,2147l3191,2147,3191,2159,3249,2159,3249,2147xe" filled="true" fillcolor="#231f20" stroked="false">
                <v:path arrowok="t"/>
                <v:fill type="solid"/>
              </v:shape>
            </v:group>
            <v:group style="position:absolute;left:3243;top:2147;width:73;height:71" coordorigin="3243,2147" coordsize="73,71">
              <v:shape style="position:absolute;left:3243;top:2147;width:73;height:71" coordorigin="3243,2147" coordsize="73,71" path="m3287,2147l3272,2147,3243,2217,3259,2217,3265,2201,3309,2201,3305,2189,3269,2189,3279,2163,3294,2163,3287,2147xe" filled="true" fillcolor="#231f20" stroked="false">
                <v:path arrowok="t"/>
                <v:fill type="solid"/>
              </v:shape>
              <v:shape style="position:absolute;left:3243;top:2147;width:73;height:71" coordorigin="3243,2147" coordsize="73,71" path="m3309,2201l3294,2201,3300,2217,3316,2217,3309,2201xe" filled="true" fillcolor="#231f20" stroked="false">
                <v:path arrowok="t"/>
                <v:fill type="solid"/>
              </v:shape>
              <v:shape style="position:absolute;left:3243;top:2147;width:73;height:71" coordorigin="3243,2147" coordsize="73,71" path="m3294,2163l3279,2163,3289,2189,3305,2189,3294,2163xe" filled="true" fillcolor="#231f20" stroked="false">
                <v:path arrowok="t"/>
                <v:fill type="solid"/>
              </v:shape>
            </v:group>
            <v:group style="position:absolute;left:3309;top:2147;width:68;height:71" coordorigin="3309,2147" coordsize="68,71">
              <v:shape style="position:absolute;left:3309;top:2147;width:68;height:71" coordorigin="3309,2147" coordsize="68,71" path="m3325,2147l3309,2147,3335,2217,3350,2217,3357,2199,3343,2199,3325,2147xe" filled="true" fillcolor="#231f20" stroked="false">
                <v:path arrowok="t"/>
                <v:fill type="solid"/>
              </v:shape>
              <v:shape style="position:absolute;left:3309;top:2147;width:68;height:71" coordorigin="3309,2147" coordsize="68,71" path="m3376,2147l3361,2147,3343,2199,3357,2199,3376,2147xe" filled="true" fillcolor="#231f20" stroked="false">
                <v:path arrowok="t"/>
                <v:fill type="solid"/>
              </v:shape>
            </v:group>
            <v:group style="position:absolute;left:3381;top:2145;width:71;height:74" coordorigin="3381,2145" coordsize="71,74">
              <v:shape style="position:absolute;left:3381;top:2145;width:71;height:74" coordorigin="3381,2145" coordsize="71,74" path="m3426,2145l3410,2145,3405,2146,3381,2175,3381,2194,3384,2202,3397,2215,3405,2219,3427,2219,3435,2215,3444,2206,3410,2206,3405,2204,3398,2196,3396,2190,3396,2174,3398,2168,3405,2160,3410,2158,3444,2158,3435,2149,3426,2145xe" filled="true" fillcolor="#231f20" stroked="false">
                <v:path arrowok="t"/>
                <v:fill type="solid"/>
              </v:shape>
              <v:shape style="position:absolute;left:3381;top:2145;width:71;height:74" coordorigin="3381,2145" coordsize="71,74" path="m3444,2158l3422,2158,3427,2160,3434,2168,3436,2174,3436,2190,3434,2196,3426,2204,3422,2206,3444,2206,3448,2202,3451,2194,3451,2171,3448,2162,3444,2158xe" filled="true" fillcolor="#231f20" stroked="false">
                <v:path arrowok="t"/>
                <v:fill type="solid"/>
              </v:shape>
            </v:group>
            <v:group style="position:absolute;left:3459;top:2145;width:59;height:74" coordorigin="3459,2145" coordsize="59,74">
              <v:shape style="position:absolute;left:3459;top:2145;width:59;height:74" coordorigin="3459,2145" coordsize="59,74" path="m3473,2193l3459,2194,3460,2202,3462,2208,3472,2217,3479,2219,3495,2219,3500,2218,3508,2214,3512,2212,3515,2207,3484,2207,3481,2205,3475,2201,3474,2198,3473,2193xe" filled="true" fillcolor="#231f20" stroked="false">
                <v:path arrowok="t"/>
                <v:fill type="solid"/>
              </v:shape>
              <v:shape style="position:absolute;left:3459;top:2145;width:59;height:74" coordorigin="3459,2145" coordsize="59,74" path="m3497,2145l3482,2145,3477,2146,3461,2171,3463,2175,3471,2182,3477,2184,3490,2188,3494,2189,3499,2190,3500,2191,3502,2194,3503,2195,3503,2199,3502,2202,3497,2206,3493,2207,3515,2207,3516,2205,3517,2201,3517,2192,3516,2189,3484,2172,3479,2170,3476,2167,3475,2166,3475,2162,3476,2161,3480,2158,3483,2157,3514,2157,3513,2155,3504,2147,3497,2145xe" filled="true" fillcolor="#231f20" stroked="false">
                <v:path arrowok="t"/>
                <v:fill type="solid"/>
              </v:shape>
              <v:shape style="position:absolute;left:3459;top:2145;width:59;height:74" coordorigin="3459,2145" coordsize="59,74" path="m3514,2157l3492,2157,3495,2158,3499,2161,3500,2164,3501,2167,3515,2167,3515,2160,3514,2157xe" filled="true" fillcolor="#231f20" stroked="false">
                <v:path arrowok="t"/>
                <v:fill type="solid"/>
              </v:shape>
            </v:group>
            <v:group style="position:absolute;left:3472;top:1864;width:269;height:419" coordorigin="3472,1864" coordsize="269,419">
              <v:shape style="position:absolute;left:3472;top:1864;width:269;height:419" coordorigin="3472,1864" coordsize="269,419" path="m3472,1864l3576,1920,3669,1988,3723,2063,3740,2131,3728,2189,3691,2235,3638,2267,3575,2283e" filled="false" stroked="true" strokeweight=".613pt" strokecolor="#231f20">
                <v:path arrowok="t"/>
              </v:shape>
              <v:shape style="position:absolute;left:3313;top:1686;width:444;height:614" type="#_x0000_t75" stroked="false">
                <v:imagedata r:id="rId79" o:title=""/>
              </v:shape>
            </v:group>
            <v:group style="position:absolute;left:3166;top:2156;width:509;height:203" coordorigin="3166,2156" coordsize="509,203">
              <v:shape style="position:absolute;left:3166;top:2156;width:509;height:203" coordorigin="3166,2156" coordsize="509,203" path="m3674,2156l3635,2222,3581,2278,3516,2321,3442,2348,3361,2358,3309,2354,3259,2342,3211,2323,3166,2297e" filled="false" stroked="true" strokeweight=".541pt" strokecolor="#231f20">
                <v:path arrowok="t"/>
              </v:shape>
            </v:group>
            <v:group style="position:absolute;left:2899;top:1554;width:921;height:921" coordorigin="2899,1554" coordsize="921,921">
              <v:shape style="position:absolute;left:2899;top:1554;width:921;height:921" coordorigin="2899,1554" coordsize="921,921" path="m3359,1554l3434,1560,3505,1577,3571,1605,3631,1643,3685,1689,3731,1743,3768,1803,3796,1869,3813,1940,3819,2014,3813,2089,3796,2160,3768,2226,3731,2286,3685,2340,3631,2386,3571,2423,3505,2451,3434,2469,3359,2475,3284,2469,3214,2451,3148,2423,3087,2386,3034,2340,2988,2286,2950,2226,2922,2160,2905,2089,2899,2014,2905,1940,2922,1869,2950,1803,2988,1743,3034,1689,3087,1643,3148,1605,3214,1577,3284,1560,3359,1554xe" filled="false" stroked="true" strokeweight=".567pt" strokecolor="#231f20">
                <v:path arrowok="t"/>
              </v:shape>
              <v:shape style="position:absolute;left:3216;top:2313;width:297;height:119" type="#_x0000_t75" stroked="false">
                <v:imagedata r:id="rId71" o:title=""/>
              </v:shape>
            </v:group>
            <w10:wrap type="topAndBottom"/>
          </v:group>
        </w:pict>
      </w:r>
      <w:r>
        <w:rPr/>
        <w:pict>
          <v:group style="position:absolute;margin-left:195.212997pt;margin-top:72.808212pt;width:50.85pt;height:50.85pt;mso-position-horizontal-relative:page;mso-position-vertical-relative:paragraph;z-index:3568;mso-wrap-distance-left:0;mso-wrap-distance-right:0" coordorigin="3904,1456" coordsize="1017,1017">
            <v:group style="position:absolute;left:3910;top:1462;width:1005;height:1005" coordorigin="3910,1462" coordsize="1005,1005">
              <v:shape style="position:absolute;left:3910;top:1462;width:1005;height:1005" coordorigin="3910,1462" coordsize="1005,1005" path="m4412,1462l4338,1468,4267,1483,4201,1509,4139,1543,4083,1585,4033,1635,3991,1691,3957,1753,3932,1819,3916,1890,3910,1964,3916,2039,3932,2109,3957,2176,3991,2238,4033,2294,4083,2343,4139,2386,4201,2420,4267,2445,4338,2461,4412,2467,4487,2461,4557,2445,4624,2420,4686,2386,4742,2343,4791,2294,4834,2238,4868,2176,4893,2109,4909,2039,4915,1964,4909,1890,4893,1819,4868,1753,4834,1691,4791,1635,4742,1585,4686,1543,4624,1509,4557,1483,4487,1468,4412,1462xe" filled="true" fillcolor="#d1d3d4" stroked="false">
                <v:path arrowok="t"/>
                <v:fill type="solid"/>
              </v:shape>
            </v:group>
            <v:group style="position:absolute;left:3910;top:1462;width:1005;height:1005" coordorigin="3910,1462" coordsize="1005,1005">
              <v:shape style="position:absolute;left:3910;top:1462;width:1005;height:1005" coordorigin="3910,1462" coordsize="1005,1005" path="m4412,1462l4487,1468,4557,1483,4624,1509,4686,1543,4742,1585,4791,1635,4834,1691,4868,1753,4893,1819,4909,1890,4915,1964,4909,2039,4893,2109,4868,2176,4834,2238,4791,2294,4742,2343,4686,2386,4624,2420,4557,2445,4487,2461,4412,2467,4338,2461,4267,2445,4201,2420,4139,2386,4083,2343,4033,2294,3991,2238,3957,2176,3932,2109,3916,2039,3910,1964,3916,1890,3932,1819,3957,1753,3991,1691,4033,1635,4083,1585,4139,1543,4201,1509,4267,1483,4338,1468,4412,1462xe" filled="false" stroked="true" strokeweight=".425pt" strokecolor="#231f20">
                <v:path arrowok="t"/>
              </v:shape>
            </v:group>
            <v:group style="position:absolute;left:4143;top:1498;width:457;height:890" coordorigin="4143,1498" coordsize="457,890">
              <v:shape style="position:absolute;left:4143;top:1498;width:457;height:890" coordorigin="4143,1498" coordsize="457,890" path="m4143,2388l4599,1498e" filled="false" stroked="true" strokeweight=".334pt" strokecolor="#6d6e71">
                <v:path arrowok="t"/>
              </v:shape>
            </v:group>
            <v:group style="position:absolute;left:3921;top:1625;width:122;height:237" coordorigin="3921,1625" coordsize="122,237">
              <v:shape style="position:absolute;left:3921;top:1625;width:122;height:237" coordorigin="3921,1625" coordsize="122,237" path="m3921,1861l4042,1625e" filled="false" stroked="true" strokeweight=".334pt" strokecolor="#6d6e71">
                <v:path arrowok="t"/>
              </v:shape>
            </v:group>
            <v:group style="position:absolute;left:3912;top:1584;width:173;height:337" coordorigin="3912,1584" coordsize="173,337">
              <v:shape style="position:absolute;left:3912;top:1584;width:173;height:337" coordorigin="3912,1584" coordsize="173,337" path="m3912,1920l4085,1584e" filled="false" stroked="true" strokeweight=".334pt" strokecolor="#6d6e71">
                <v:path arrowok="t"/>
              </v:shape>
            </v:group>
            <v:group style="position:absolute;left:3910;top:1556;width:211;height:410" coordorigin="3910,1556" coordsize="211,410">
              <v:shape style="position:absolute;left:3910;top:1556;width:211;height:410" coordorigin="3910,1556" coordsize="211,410" path="m3910,1965l4121,1556e" filled="false" stroked="true" strokeweight=".334pt" strokecolor="#6d6e71">
                <v:path arrowok="t"/>
              </v:shape>
            </v:group>
            <v:group style="position:absolute;left:3912;top:1534;width:242;height:470" coordorigin="3912,1534" coordsize="242,470">
              <v:shape style="position:absolute;left:3912;top:1534;width:242;height:470" coordorigin="3912,1534" coordsize="242,470" path="m3912,2004l4153,1534e" filled="false" stroked="true" strokeweight=".334pt" strokecolor="#6d6e71">
                <v:path arrowok="t"/>
              </v:shape>
            </v:group>
            <v:group style="position:absolute;left:3916;top:1518;width:268;height:521" coordorigin="3916,1518" coordsize="268,521">
              <v:shape style="position:absolute;left:3916;top:1518;width:268;height:521" coordorigin="3916,1518" coordsize="268,521" path="m3916,2038l4183,1518e" filled="false" stroked="true" strokeweight=".334pt" strokecolor="#6d6e71">
                <v:path arrowok="t"/>
              </v:shape>
            </v:group>
            <v:group style="position:absolute;left:3921;top:1504;width:291;height:565" coordorigin="3921,1504" coordsize="291,565">
              <v:shape style="position:absolute;left:3921;top:1504;width:291;height:565" coordorigin="3921,1504" coordsize="291,565" path="m3921,2069l4211,1504e" filled="false" stroked="true" strokeweight=".334pt" strokecolor="#6d6e71">
                <v:path arrowok="t"/>
              </v:shape>
            </v:group>
            <v:group style="position:absolute;left:3928;top:1493;width:311;height:605" coordorigin="3928,1493" coordsize="311,605">
              <v:shape style="position:absolute;left:3928;top:1493;width:311;height:605" coordorigin="3928,1493" coordsize="311,605" path="m3928,2097l4238,1493e" filled="false" stroked="true" strokeweight=".334pt" strokecolor="#6d6e71">
                <v:path arrowok="t"/>
              </v:shape>
            </v:group>
            <v:group style="position:absolute;left:3936;top:1484;width:329;height:640" coordorigin="3936,1484" coordsize="329,640">
              <v:shape style="position:absolute;left:3936;top:1484;width:329;height:640" coordorigin="3936,1484" coordsize="329,640" path="m3936,2123l4264,1484e" filled="false" stroked="true" strokeweight=".334pt" strokecolor="#6d6e71">
                <v:path arrowok="t"/>
              </v:shape>
            </v:group>
            <v:group style="position:absolute;left:3945;top:1477;width:345;height:671" coordorigin="3945,1477" coordsize="345,671">
              <v:shape style="position:absolute;left:3945;top:1477;width:345;height:671" coordorigin="3945,1477" coordsize="345,671" path="m3945,2148l4289,1477e" filled="false" stroked="true" strokeweight=".334pt" strokecolor="#6d6e71">
                <v:path arrowok="t"/>
              </v:shape>
            </v:group>
            <v:group style="position:absolute;left:3955;top:1472;width:359;height:699" coordorigin="3955,1472" coordsize="359,699">
              <v:shape style="position:absolute;left:3955;top:1472;width:359;height:699" coordorigin="3955,1472" coordsize="359,699" path="m3955,2171l4313,1472e" filled="false" stroked="true" strokeweight=".334pt" strokecolor="#6d6e71">
                <v:path arrowok="t"/>
              </v:shape>
            </v:group>
            <v:group style="position:absolute;left:3965;top:1468;width:373;height:725" coordorigin="3965,1468" coordsize="373,725">
              <v:shape style="position:absolute;left:3965;top:1468;width:373;height:725" coordorigin="3965,1468" coordsize="373,725" path="m3965,2192l4337,1468e" filled="false" stroked="true" strokeweight=".334pt" strokecolor="#6d6e71">
                <v:path arrowok="t"/>
              </v:shape>
            </v:group>
            <v:group style="position:absolute;left:3976;top:1465;width:384;height:748" coordorigin="3976,1465" coordsize="384,748">
              <v:shape style="position:absolute;left:3976;top:1465;width:384;height:748" coordorigin="3976,1465" coordsize="384,748" path="m3976,2213l4360,1465e" filled="false" stroked="true" strokeweight=".334pt" strokecolor="#6d6e71">
                <v:path arrowok="t"/>
              </v:shape>
            </v:group>
            <v:group style="position:absolute;left:3987;top:1463;width:395;height:769" coordorigin="3987,1463" coordsize="395,769">
              <v:shape style="position:absolute;left:3987;top:1463;width:395;height:769" coordorigin="3987,1463" coordsize="395,769" path="m3987,2232l4382,1463e" filled="false" stroked="true" strokeweight=".334pt" strokecolor="#6d6e71">
                <v:path arrowok="t"/>
              </v:shape>
            </v:group>
            <v:group style="position:absolute;left:3999;top:1462;width:405;height:788" coordorigin="3999,1462" coordsize="405,788">
              <v:shape style="position:absolute;left:3999;top:1462;width:405;height:788" coordorigin="3999,1462" coordsize="405,788" path="m3999,2250l4404,1462e" filled="false" stroked="true" strokeweight=".334pt" strokecolor="#6d6e71">
                <v:path arrowok="t"/>
              </v:shape>
            </v:group>
            <v:group style="position:absolute;left:4012;top:1462;width:414;height:805" coordorigin="4012,1462" coordsize="414,805">
              <v:shape style="position:absolute;left:4012;top:1462;width:414;height:805" coordorigin="4012,1462" coordsize="414,805" path="m4012,2267l4425,1462e" filled="false" stroked="true" strokeweight=".334pt" strokecolor="#6d6e71">
                <v:path arrowok="t"/>
              </v:shape>
            </v:group>
            <v:group style="position:absolute;left:4025;top:1463;width:422;height:821" coordorigin="4025,1463" coordsize="422,821">
              <v:shape style="position:absolute;left:4025;top:1463;width:422;height:821" coordorigin="4025,1463" coordsize="422,821" path="m4025,2284l4446,1463e" filled="false" stroked="true" strokeweight=".334pt" strokecolor="#6d6e71">
                <v:path arrowok="t"/>
              </v:shape>
            </v:group>
            <v:group style="position:absolute;left:4038;top:1465;width:429;height:835" coordorigin="4038,1465" coordsize="429,835">
              <v:shape style="position:absolute;left:4038;top:1465;width:429;height:835" coordorigin="4038,1465" coordsize="429,835" path="m4038,2299l4467,1465e" filled="false" stroked="true" strokeweight=".334pt" strokecolor="#6d6e71">
                <v:path arrowok="t"/>
              </v:shape>
            </v:group>
            <v:group style="position:absolute;left:4052;top:1468;width:435;height:847" coordorigin="4052,1468" coordsize="435,847">
              <v:shape style="position:absolute;left:4052;top:1468;width:435;height:847" coordorigin="4052,1468" coordsize="435,847" path="m4052,2314l4487,1468e" filled="false" stroked="true" strokeweight=".334pt" strokecolor="#6d6e71">
                <v:path arrowok="t"/>
              </v:shape>
            </v:group>
            <v:group style="position:absolute;left:4066;top:1471;width:441;height:858" coordorigin="4066,1471" coordsize="441,858">
              <v:shape style="position:absolute;left:4066;top:1471;width:441;height:858" coordorigin="4066,1471" coordsize="441,858" path="m4066,2328l4506,1471e" filled="false" stroked="true" strokeweight=".334pt" strokecolor="#6d6e71">
                <v:path arrowok="t"/>
              </v:shape>
            </v:group>
            <v:group style="position:absolute;left:4081;top:1475;width:445;height:867" coordorigin="4081,1475" coordsize="445,867">
              <v:shape style="position:absolute;left:4081;top:1475;width:445;height:867" coordorigin="4081,1475" coordsize="445,867" path="m4081,2341l4526,1475e" filled="false" stroked="true" strokeweight=".334pt" strokecolor="#6d6e71">
                <v:path arrowok="t"/>
              </v:shape>
            </v:group>
            <v:group style="position:absolute;left:4096;top:1480;width:449;height:875" coordorigin="4096,1480" coordsize="449,875">
              <v:shape style="position:absolute;left:4096;top:1480;width:449;height:875" coordorigin="4096,1480" coordsize="449,875" path="m4096,2354l4545,1480e" filled="false" stroked="true" strokeweight=".334pt" strokecolor="#6d6e71">
                <v:path arrowok="t"/>
              </v:shape>
            </v:group>
            <v:group style="position:absolute;left:4111;top:1485;width:453;height:881" coordorigin="4111,1485" coordsize="453,881">
              <v:shape style="position:absolute;left:4111;top:1485;width:453;height:881" coordorigin="4111,1485" coordsize="453,881" path="m4111,2366l4563,1485e" filled="false" stroked="true" strokeweight=".334pt" strokecolor="#6d6e71">
                <v:path arrowok="t"/>
              </v:shape>
            </v:group>
            <v:group style="position:absolute;left:4127;top:1491;width:455;height:886" coordorigin="4127,1491" coordsize="455,886">
              <v:shape style="position:absolute;left:4127;top:1491;width:455;height:886" coordorigin="4127,1491" coordsize="455,886" path="m4127,2377l4582,1491e" filled="false" stroked="true" strokeweight=".334pt" strokecolor="#6d6e71">
                <v:path arrowok="t"/>
              </v:shape>
            </v:group>
            <v:group style="position:absolute;left:3942;top:1610;width:328;height:449" coordorigin="3942,1610" coordsize="328,449">
              <v:shape style="position:absolute;left:3942;top:1610;width:328;height:449" coordorigin="3942,1610" coordsize="328,449" path="m4263,1674l4115,1674,4128,1675,4141,1678,4181,1726,4182,1740,4181,1756,4159,1820,4100,1892,4028,1966,3942,2047,3942,2059,4182,2059,4215,1985,4041,1985,4093,1942,4167,1876,4213,1830,4254,1772,4269,1706,4267,1688,4263,1674xe" filled="true" fillcolor="#231f20" stroked="false">
                <v:path arrowok="t"/>
                <v:fill type="solid"/>
              </v:shape>
              <v:shape style="position:absolute;left:3942;top:1610;width:328;height:449" coordorigin="3942,1610" coordsize="328,449" path="m4235,1938l4219,1938,4212,1951,4204,1961,4148,1984,4129,1985,4215,1985,4235,1938xe" filled="true" fillcolor="#231f20" stroked="false">
                <v:path arrowok="t"/>
                <v:fill type="solid"/>
              </v:shape>
              <v:shape style="position:absolute;left:3942;top:1610;width:328;height:449" coordorigin="3942,1610" coordsize="328,449" path="m4158,1610l4088,1630,4043,1675,4023,1718,4035,1723,4053,1701,4072,1686,4092,1677,4115,1674,4263,1674,4261,1670,4202,1617,4181,1612,4158,1610xe" filled="true" fillcolor="#231f20" stroked="false">
                <v:path arrowok="t"/>
                <v:fill type="solid"/>
              </v:shape>
            </v:group>
            <v:group style="position:absolute;left:4241;top:1611;width:349;height:466" coordorigin="4241,1611" coordsize="349,466">
              <v:shape style="position:absolute;left:4241;top:1611;width:349;height:466" coordorigin="4241,1611" coordsize="349,466" path="m4289,1995l4269,1995,4260,1998,4245,2013,4241,2021,4241,2043,4301,2076,4320,2077,4348,2075,4375,2070,4401,2061,4427,2050,4444,2040,4381,2040,4371,2039,4360,2036,4350,2031,4340,2025,4326,2014,4316,2007,4308,2002,4303,1999,4296,1996,4289,1995xe" filled="true" fillcolor="#231f20" stroked="false">
                <v:path arrowok="t"/>
                <v:fill type="solid"/>
              </v:shape>
              <v:shape style="position:absolute;left:4241;top:1611;width:349;height:466" coordorigin="4241,1611" coordsize="349,466" path="m4590,1611l4403,1611,4302,1802,4323,1803,4342,1806,4407,1839,4448,1905,4453,1944,4452,1965,4418,2027,4381,2040,4444,2040,4490,1999,4527,1932,4534,1884,4533,1864,4501,1793,4439,1748,4370,1731,4392,1690,4565,1690,4590,1611xe" filled="true" fillcolor="#231f20" stroked="false">
                <v:path arrowok="t"/>
                <v:fill type="solid"/>
              </v:shape>
            </v:group>
            <v:group style="position:absolute;left:4000;top:2107;width:69;height:80" coordorigin="4000,2107" coordsize="69,80">
              <v:shape style="position:absolute;left:4000;top:2107;width:69;height:80" coordorigin="4000,2107" coordsize="69,80" path="m4046,2107l4025,2107,4017,2111,4003,2125,4000,2135,4000,2160,4003,2170,4016,2184,4025,2187,4044,2187,4051,2185,4062,2177,4064,2174,4030,2174,4025,2172,4021,2168,4018,2163,4016,2156,4016,2138,4018,2131,4025,2123,4030,2121,4065,2121,4064,2119,4054,2110,4046,2107xe" filled="true" fillcolor="#231f20" stroked="false">
                <v:path arrowok="t"/>
                <v:fill type="solid"/>
              </v:shape>
              <v:shape style="position:absolute;left:4000;top:2107;width:69;height:80" coordorigin="4000,2107" coordsize="69,80" path="m4053,2157l4052,2163,4049,2167,4043,2172,4040,2174,4064,2174,4066,2171,4068,2162,4053,2157xe" filled="true" fillcolor="#231f20" stroked="false">
                <v:path arrowok="t"/>
                <v:fill type="solid"/>
              </v:shape>
              <v:shape style="position:absolute;left:4000;top:2107;width:69;height:80" coordorigin="4000,2107" coordsize="69,80" path="m4065,2121l4040,2121,4044,2122,4049,2126,4051,2130,4052,2134,4068,2130,4066,2124,4065,2121xe" filled="true" fillcolor="#231f20" stroked="false">
                <v:path arrowok="t"/>
                <v:fill type="solid"/>
              </v:shape>
            </v:group>
            <v:group style="position:absolute;left:4082;top:2109;width:60;height:78" coordorigin="4082,2109" coordsize="60,78">
              <v:shape style="position:absolute;left:4082;top:2109;width:60;height:78" coordorigin="4082,2109" coordsize="60,78" path="m4141,2109l4082,2109,4082,2186,4142,2186,4142,2173,4098,2173,4098,2152,4138,2152,4138,2139,4098,2139,4098,2122,4141,2122,4141,2109xe" filled="true" fillcolor="#231f20" stroked="false">
                <v:path arrowok="t"/>
                <v:fill type="solid"/>
              </v:shape>
            </v:group>
            <v:group style="position:absolute;left:4156;top:2109;width:63;height:78" coordorigin="4156,2109" coordsize="63,78">
              <v:shape style="position:absolute;left:4156;top:2109;width:63;height:78" coordorigin="4156,2109" coordsize="63,78" path="m4171,2109l4156,2109,4156,2186,4170,2186,4170,2135,4188,2135,4171,2109xe" filled="true" fillcolor="#231f20" stroked="false">
                <v:path arrowok="t"/>
                <v:fill type="solid"/>
              </v:shape>
              <v:shape style="position:absolute;left:4156;top:2109;width:63;height:78" coordorigin="4156,2109" coordsize="63,78" path="m4188,2135l4170,2135,4202,2186,4218,2186,4218,2160,4203,2160,4188,2135xe" filled="true" fillcolor="#231f20" stroked="false">
                <v:path arrowok="t"/>
                <v:fill type="solid"/>
              </v:shape>
              <v:shape style="position:absolute;left:4156;top:2109;width:63;height:78" coordorigin="4156,2109" coordsize="63,78" path="m4218,2109l4203,2109,4203,2160,4218,2160,4218,2109xe" filled="true" fillcolor="#231f20" stroked="false">
                <v:path arrowok="t"/>
                <v:fill type="solid"/>
              </v:shape>
            </v:group>
            <v:group style="position:absolute;left:4229;top:2109;width:63;height:78" coordorigin="4229,2109" coordsize="63,78">
              <v:shape style="position:absolute;left:4229;top:2109;width:63;height:78" coordorigin="4229,2109" coordsize="63,78" path="m4269,2122l4253,2122,4253,2186,4269,2186,4269,2122xe" filled="true" fillcolor="#231f20" stroked="false">
                <v:path arrowok="t"/>
                <v:fill type="solid"/>
              </v:shape>
              <v:shape style="position:absolute;left:4229;top:2109;width:63;height:78" coordorigin="4229,2109" coordsize="63,78" path="m4292,2109l4229,2109,4229,2122,4292,2122,4292,2109xe" filled="true" fillcolor="#231f20" stroked="false">
                <v:path arrowok="t"/>
                <v:fill type="solid"/>
              </v:shape>
            </v:group>
            <v:group style="position:absolute;left:4286;top:2109;width:80;height:78" coordorigin="4286,2109" coordsize="80,78">
              <v:shape style="position:absolute;left:4286;top:2109;width:80;height:78" coordorigin="4286,2109" coordsize="80,78" path="m4334,2109l4317,2109,4286,2186,4303,2186,4310,2168,4358,2168,4353,2155,4315,2155,4325,2127,4341,2127,4334,2109xe" filled="true" fillcolor="#231f20" stroked="false">
                <v:path arrowok="t"/>
                <v:fill type="solid"/>
              </v:shape>
              <v:shape style="position:absolute;left:4286;top:2109;width:80;height:78" coordorigin="4286,2109" coordsize="80,78" path="m4358,2168l4341,2168,4348,2186,4365,2186,4358,2168xe" filled="true" fillcolor="#231f20" stroked="false">
                <v:path arrowok="t"/>
                <v:fill type="solid"/>
              </v:shape>
              <v:shape style="position:absolute;left:4286;top:2109;width:80;height:78" coordorigin="4286,2109" coordsize="80,78" path="m4341,2127l4325,2127,4336,2155,4353,2155,4341,2127xe" filled="true" fillcolor="#231f20" stroked="false">
                <v:path arrowok="t"/>
                <v:fill type="solid"/>
              </v:shape>
            </v:group>
            <v:group style="position:absolute;left:4358;top:2109;width:74;height:78" coordorigin="4358,2109" coordsize="74,78">
              <v:shape style="position:absolute;left:4358;top:2109;width:74;height:78" coordorigin="4358,2109" coordsize="74,78" path="m4375,2109l4358,2109,4386,2186,4403,2186,4410,2166,4395,2166,4375,2109xe" filled="true" fillcolor="#231f20" stroked="false">
                <v:path arrowok="t"/>
                <v:fill type="solid"/>
              </v:shape>
              <v:shape style="position:absolute;left:4358;top:2109;width:74;height:78" coordorigin="4358,2109" coordsize="74,78" path="m4431,2109l4414,2109,4395,2166,4410,2166,4431,2109xe" filled="true" fillcolor="#231f20" stroked="false">
                <v:path arrowok="t"/>
                <v:fill type="solid"/>
              </v:shape>
            </v:group>
            <v:group style="position:absolute;left:4436;top:2107;width:77;height:80" coordorigin="4436,2107" coordsize="77,80">
              <v:shape style="position:absolute;left:4436;top:2107;width:77;height:80" coordorigin="4436,2107" coordsize="77,80" path="m4486,2107l4468,2107,4462,2108,4436,2140,4436,2160,4439,2170,4453,2184,4463,2187,4486,2187,4495,2184,4505,2174,4468,2174,4463,2172,4454,2163,4452,2156,4452,2138,4454,2132,4462,2123,4468,2121,4505,2121,4495,2111,4486,2107xe" filled="true" fillcolor="#231f20" stroked="false">
                <v:path arrowok="t"/>
                <v:fill type="solid"/>
              </v:shape>
              <v:shape style="position:absolute;left:4436;top:2107;width:77;height:80" coordorigin="4436,2107" coordsize="77,80" path="m4505,2121l4481,2121,4486,2123,4494,2132,4496,2138,4496,2156,4494,2163,4486,2172,4481,2174,4505,2174,4509,2170,4512,2160,4513,2135,4509,2125,4505,2121xe" filled="true" fillcolor="#231f20" stroked="false">
                <v:path arrowok="t"/>
                <v:fill type="solid"/>
              </v:shape>
            </v:group>
            <v:group style="position:absolute;left:4521;top:2107;width:65;height:80" coordorigin="4521,2107" coordsize="65,80">
              <v:shape style="position:absolute;left:4521;top:2107;width:65;height:80" coordorigin="4521,2107" coordsize="65,80" path="m4536,2159l4521,2161,4522,2169,4525,2176,4536,2185,4544,2187,4560,2187,4566,2186,4575,2182,4579,2180,4582,2174,4549,2174,4545,2173,4539,2168,4537,2164,4536,2159xe" filled="true" fillcolor="#231f20" stroked="false">
                <v:path arrowok="t"/>
                <v:fill type="solid"/>
              </v:shape>
              <v:shape style="position:absolute;left:4521;top:2107;width:65;height:80" coordorigin="4521,2107" coordsize="65,80" path="m4563,2107l4547,2107,4541,2108,4524,2135,4526,2140,4535,2147,4540,2150,4556,2154,4560,2155,4565,2156,4566,2157,4569,2160,4569,2162,4569,2166,4568,2169,4563,2173,4559,2174,4582,2174,4584,2172,4585,2168,4585,2158,4584,2154,4548,2136,4543,2134,4540,2131,4539,2130,4539,2126,4540,2124,4544,2121,4548,2120,4581,2120,4580,2118,4575,2114,4570,2109,4563,2107xe" filled="true" fillcolor="#231f20" stroked="false">
                <v:path arrowok="t"/>
                <v:fill type="solid"/>
              </v:shape>
              <v:shape style="position:absolute;left:4521;top:2107;width:65;height:80" coordorigin="4521,2107" coordsize="65,80" path="m4581,2120l4557,2120,4560,2121,4565,2125,4566,2127,4567,2131,4583,2131,4583,2124,4581,2120xe" filled="true" fillcolor="#231f20" stroked="false">
                <v:path arrowok="t"/>
                <v:fill type="solid"/>
              </v:shape>
            </v:group>
            <v:group style="position:absolute;left:4535;top:1800;width:292;height:457" coordorigin="4535,1800" coordsize="292,457">
              <v:shape style="position:absolute;left:4535;top:1800;width:292;height:457" coordorigin="4535,1800" coordsize="292,457" path="m4535,1800l4592,1830,4650,1861,4704,1896,4750,1936,4804,2006,4827,2071,4824,2129,4800,2178,4760,2217,4708,2244,4648,2257e" filled="false" stroked="true" strokeweight=".669pt" strokecolor="#231f20">
                <v:path arrowok="t"/>
              </v:shape>
              <v:shape style="position:absolute;left:4362;top:1605;width:484;height:671" type="#_x0000_t75" stroked="false">
                <v:imagedata r:id="rId80" o:title=""/>
              </v:shape>
            </v:group>
            <v:group style="position:absolute;left:4202;top:2119;width:555;height:221" coordorigin="4202,2119" coordsize="555,221">
              <v:shape style="position:absolute;left:4202;top:2119;width:555;height:221" coordorigin="4202,2119" coordsize="555,221" path="m4756,2119l4721,2180,4675,2234,4621,2278,4558,2311,4489,2332,4415,2339,4358,2335,4303,2322,4251,2301,4202,2273e" filled="false" stroked="true" strokeweight=".717pt" strokecolor="#231f20">
                <v:path arrowok="t"/>
              </v:shape>
            </v:group>
            <v:group style="position:absolute;left:3910;top:1462;width:1005;height:1005" coordorigin="3910,1462" coordsize="1005,1005">
              <v:shape style="position:absolute;left:3910;top:1462;width:1005;height:1005" coordorigin="3910,1462" coordsize="1005,1005" path="m4412,1462l4487,1468,4557,1483,4624,1509,4686,1543,4742,1585,4791,1635,4834,1691,4868,1753,4893,1819,4909,1890,4915,1964,4909,2039,4893,2109,4868,2176,4834,2238,4791,2294,4742,2343,4686,2386,4624,2420,4557,2445,4487,2461,4412,2467,4338,2461,4267,2445,4201,2420,4139,2386,4083,2343,4033,2294,3991,2238,3957,2176,3932,2109,3916,2039,3910,1964,3916,1890,3932,1819,3957,1753,3991,1691,4033,1635,4083,1585,4139,1543,4201,1509,4267,1483,4338,1468,4412,1462xe" filled="false" stroked="true" strokeweight=".567pt" strokecolor="#231f20">
                <v:path arrowok="t"/>
              </v:shape>
              <v:shape style="position:absolute;left:4255;top:2289;width:326;height:132" type="#_x0000_t75" stroked="false">
                <v:imagedata r:id="rId81" o:title=""/>
              </v:shape>
            </v:group>
            <w10:wrap type="topAndBottom"/>
          </v:group>
        </w:pict>
      </w:r>
      <w:r>
        <w:rPr/>
        <w:pict>
          <v:group style="position:absolute;margin-left:250.102005pt;margin-top:72.808212pt;width:50.85pt;height:50.85pt;mso-position-horizontal-relative:page;mso-position-vertical-relative:paragraph;z-index:3592;mso-wrap-distance-left:0;mso-wrap-distance-right:0" coordorigin="5002,1456" coordsize="1017,1017">
            <v:group style="position:absolute;left:5008;top:1462;width:1005;height:1005" coordorigin="5008,1462" coordsize="1005,1005">
              <v:shape style="position:absolute;left:5008;top:1462;width:1005;height:1005" coordorigin="5008,1462" coordsize="1005,1005" path="m5510,1462l5436,1468,5365,1483,5299,1509,5237,1543,5181,1585,5131,1635,5089,1691,5055,1753,5029,1819,5013,1890,5008,1964,5013,2039,5029,2109,5055,2176,5089,2238,5131,2294,5181,2343,5237,2386,5299,2420,5365,2445,5436,2461,5510,2467,5584,2461,5655,2445,5722,2420,5784,2386,5840,2343,5889,2294,5931,2238,5966,2176,5991,2109,6007,2039,6012,1964,6007,1890,5991,1819,5966,1753,5931,1691,5889,1635,5840,1585,5784,1543,5722,1509,5655,1483,5584,1468,5510,1462xe" filled="true" fillcolor="#d1d3d4" stroked="false">
                <v:path arrowok="t"/>
                <v:fill type="solid"/>
              </v:shape>
            </v:group>
            <v:group style="position:absolute;left:5008;top:1462;width:1005;height:1005" coordorigin="5008,1462" coordsize="1005,1005">
              <v:shape style="position:absolute;left:5008;top:1462;width:1005;height:1005" coordorigin="5008,1462" coordsize="1005,1005" path="m5510,1462l5584,1468,5655,1483,5722,1509,5784,1543,5840,1585,5889,1635,5931,1691,5966,1753,5991,1819,6007,1890,6012,1964,6007,2039,5991,2109,5966,2176,5931,2238,5889,2294,5840,2343,5784,2386,5722,2420,5655,2445,5584,2461,5510,2467,5436,2461,5365,2445,5299,2420,5237,2386,5181,2343,5131,2294,5089,2238,5055,2176,5029,2109,5013,2039,5008,1964,5013,1890,5029,1819,5055,1753,5089,1691,5131,1635,5181,1585,5237,1543,5299,1509,5365,1483,5436,1468,5510,1462xe" filled="false" stroked="true" strokeweight=".425pt" strokecolor="#231f20">
                <v:path arrowok="t"/>
              </v:shape>
            </v:group>
            <v:group style="position:absolute;left:5240;top:1498;width:457;height:890" coordorigin="5240,1498" coordsize="457,890">
              <v:shape style="position:absolute;left:5240;top:1498;width:457;height:890" coordorigin="5240,1498" coordsize="457,890" path="m5240,2388l5697,1498e" filled="false" stroked="true" strokeweight=".334pt" strokecolor="#6d6e71">
                <v:path arrowok="t"/>
              </v:shape>
            </v:group>
            <v:group style="position:absolute;left:5019;top:1625;width:122;height:237" coordorigin="5019,1625" coordsize="122,237">
              <v:shape style="position:absolute;left:5019;top:1625;width:122;height:237" coordorigin="5019,1625" coordsize="122,237" path="m5019,1861l5140,1625e" filled="false" stroked="true" strokeweight=".334pt" strokecolor="#6d6e71">
                <v:path arrowok="t"/>
              </v:shape>
            </v:group>
            <v:group style="position:absolute;left:5010;top:1584;width:173;height:337" coordorigin="5010,1584" coordsize="173,337">
              <v:shape style="position:absolute;left:5010;top:1584;width:173;height:337" coordorigin="5010,1584" coordsize="173,337" path="m5010,1920l5183,1584e" filled="false" stroked="true" strokeweight=".334pt" strokecolor="#6d6e71">
                <v:path arrowok="t"/>
              </v:shape>
            </v:group>
            <v:group style="position:absolute;left:5008;top:1556;width:211;height:410" coordorigin="5008,1556" coordsize="211,410">
              <v:shape style="position:absolute;left:5008;top:1556;width:211;height:410" coordorigin="5008,1556" coordsize="211,410" path="m5008,1965l5219,1556e" filled="false" stroked="true" strokeweight=".334pt" strokecolor="#6d6e71">
                <v:path arrowok="t"/>
              </v:shape>
            </v:group>
            <v:group style="position:absolute;left:5010;top:1534;width:242;height:470" coordorigin="5010,1534" coordsize="242,470">
              <v:shape style="position:absolute;left:5010;top:1534;width:242;height:470" coordorigin="5010,1534" coordsize="242,470" path="m5010,2004l5251,1534e" filled="false" stroked="true" strokeweight=".334pt" strokecolor="#6d6e71">
                <v:path arrowok="t"/>
              </v:shape>
            </v:group>
            <v:group style="position:absolute;left:5013;top:1518;width:268;height:521" coordorigin="5013,1518" coordsize="268,521">
              <v:shape style="position:absolute;left:5013;top:1518;width:268;height:521" coordorigin="5013,1518" coordsize="268,521" path="m5013,2038l5281,1518e" filled="false" stroked="true" strokeweight=".334pt" strokecolor="#6d6e71">
                <v:path arrowok="t"/>
              </v:shape>
            </v:group>
            <v:group style="position:absolute;left:5019;top:1504;width:291;height:565" coordorigin="5019,1504" coordsize="291,565">
              <v:shape style="position:absolute;left:5019;top:1504;width:291;height:565" coordorigin="5019,1504" coordsize="291,565" path="m5019,2069l5309,1504e" filled="false" stroked="true" strokeweight=".334pt" strokecolor="#6d6e71">
                <v:path arrowok="t"/>
              </v:shape>
            </v:group>
            <v:group style="position:absolute;left:5026;top:1493;width:311;height:605" coordorigin="5026,1493" coordsize="311,605">
              <v:shape style="position:absolute;left:5026;top:1493;width:311;height:605" coordorigin="5026,1493" coordsize="311,605" path="m5026,2097l5336,1493e" filled="false" stroked="true" strokeweight=".334pt" strokecolor="#6d6e71">
                <v:path arrowok="t"/>
              </v:shape>
            </v:group>
            <v:group style="position:absolute;left:5034;top:1484;width:329;height:640" coordorigin="5034,1484" coordsize="329,640">
              <v:shape style="position:absolute;left:5034;top:1484;width:329;height:640" coordorigin="5034,1484" coordsize="329,640" path="m5034,2123l5362,1484e" filled="false" stroked="true" strokeweight=".334pt" strokecolor="#6d6e71">
                <v:path arrowok="t"/>
              </v:shape>
            </v:group>
            <v:group style="position:absolute;left:5043;top:1477;width:345;height:671" coordorigin="5043,1477" coordsize="345,671">
              <v:shape style="position:absolute;left:5043;top:1477;width:345;height:671" coordorigin="5043,1477" coordsize="345,671" path="m5043,2148l5387,1477e" filled="false" stroked="true" strokeweight=".334pt" strokecolor="#6d6e71">
                <v:path arrowok="t"/>
              </v:shape>
            </v:group>
            <v:group style="position:absolute;left:5052;top:1472;width:359;height:699" coordorigin="5052,1472" coordsize="359,699">
              <v:shape style="position:absolute;left:5052;top:1472;width:359;height:699" coordorigin="5052,1472" coordsize="359,699" path="m5052,2171l5411,1472e" filled="false" stroked="true" strokeweight=".334pt" strokecolor="#6d6e71">
                <v:path arrowok="t"/>
              </v:shape>
            </v:group>
            <v:group style="position:absolute;left:5063;top:1468;width:373;height:725" coordorigin="5063,1468" coordsize="373,725">
              <v:shape style="position:absolute;left:5063;top:1468;width:373;height:725" coordorigin="5063,1468" coordsize="373,725" path="m5063,2192l5435,1468e" filled="false" stroked="true" strokeweight=".334pt" strokecolor="#6d6e71">
                <v:path arrowok="t"/>
              </v:shape>
            </v:group>
            <v:group style="position:absolute;left:5074;top:1465;width:384;height:748" coordorigin="5074,1465" coordsize="384,748">
              <v:shape style="position:absolute;left:5074;top:1465;width:384;height:748" coordorigin="5074,1465" coordsize="384,748" path="m5074,2213l5458,1465e" filled="false" stroked="true" strokeweight=".334pt" strokecolor="#6d6e71">
                <v:path arrowok="t"/>
              </v:shape>
            </v:group>
            <v:group style="position:absolute;left:5085;top:1463;width:395;height:769" coordorigin="5085,1463" coordsize="395,769">
              <v:shape style="position:absolute;left:5085;top:1463;width:395;height:769" coordorigin="5085,1463" coordsize="395,769" path="m5085,2232l5480,1463e" filled="false" stroked="true" strokeweight=".334pt" strokecolor="#6d6e71">
                <v:path arrowok="t"/>
              </v:shape>
            </v:group>
            <v:group style="position:absolute;left:5097;top:1462;width:405;height:788" coordorigin="5097,1462" coordsize="405,788">
              <v:shape style="position:absolute;left:5097;top:1462;width:405;height:788" coordorigin="5097,1462" coordsize="405,788" path="m5097,2250l5502,1462e" filled="false" stroked="true" strokeweight=".334pt" strokecolor="#6d6e71">
                <v:path arrowok="t"/>
              </v:shape>
            </v:group>
            <v:group style="position:absolute;left:5110;top:1462;width:414;height:805" coordorigin="5110,1462" coordsize="414,805">
              <v:shape style="position:absolute;left:5110;top:1462;width:414;height:805" coordorigin="5110,1462" coordsize="414,805" path="m5110,2267l5523,1462e" filled="false" stroked="true" strokeweight=".334pt" strokecolor="#6d6e71">
                <v:path arrowok="t"/>
              </v:shape>
            </v:group>
            <v:group style="position:absolute;left:5123;top:1463;width:422;height:821" coordorigin="5123,1463" coordsize="422,821">
              <v:shape style="position:absolute;left:5123;top:1463;width:422;height:821" coordorigin="5123,1463" coordsize="422,821" path="m5123,2284l5544,1463e" filled="false" stroked="true" strokeweight=".334pt" strokecolor="#6d6e71">
                <v:path arrowok="t"/>
              </v:shape>
            </v:group>
            <v:group style="position:absolute;left:5136;top:1465;width:429;height:835" coordorigin="5136,1465" coordsize="429,835">
              <v:shape style="position:absolute;left:5136;top:1465;width:429;height:835" coordorigin="5136,1465" coordsize="429,835" path="m5136,2299l5565,1465e" filled="false" stroked="true" strokeweight=".334pt" strokecolor="#6d6e71">
                <v:path arrowok="t"/>
              </v:shape>
            </v:group>
            <v:group style="position:absolute;left:5150;top:1468;width:435;height:847" coordorigin="5150,1468" coordsize="435,847">
              <v:shape style="position:absolute;left:5150;top:1468;width:435;height:847" coordorigin="5150,1468" coordsize="435,847" path="m5150,2314l5585,1468e" filled="false" stroked="true" strokeweight=".334pt" strokecolor="#6d6e71">
                <v:path arrowok="t"/>
              </v:shape>
            </v:group>
            <v:group style="position:absolute;left:5164;top:1471;width:441;height:858" coordorigin="5164,1471" coordsize="441,858">
              <v:shape style="position:absolute;left:5164;top:1471;width:441;height:858" coordorigin="5164,1471" coordsize="441,858" path="m5164,2328l5604,1471e" filled="false" stroked="true" strokeweight=".334pt" strokecolor="#6d6e71">
                <v:path arrowok="t"/>
              </v:shape>
            </v:group>
            <v:group style="position:absolute;left:5179;top:1475;width:445;height:867" coordorigin="5179,1475" coordsize="445,867">
              <v:shape style="position:absolute;left:5179;top:1475;width:445;height:867" coordorigin="5179,1475" coordsize="445,867" path="m5179,2341l5624,1475e" filled="false" stroked="true" strokeweight=".334pt" strokecolor="#6d6e71">
                <v:path arrowok="t"/>
              </v:shape>
            </v:group>
            <v:group style="position:absolute;left:5194;top:1480;width:449;height:875" coordorigin="5194,1480" coordsize="449,875">
              <v:shape style="position:absolute;left:5194;top:1480;width:449;height:875" coordorigin="5194,1480" coordsize="449,875" path="m5194,2354l5643,1480e" filled="false" stroked="true" strokeweight=".334pt" strokecolor="#6d6e71">
                <v:path arrowok="t"/>
              </v:shape>
            </v:group>
            <v:group style="position:absolute;left:5209;top:1485;width:453;height:881" coordorigin="5209,1485" coordsize="453,881">
              <v:shape style="position:absolute;left:5209;top:1485;width:453;height:881" coordorigin="5209,1485" coordsize="453,881" path="m5209,2366l5661,1485e" filled="false" stroked="true" strokeweight=".334pt" strokecolor="#6d6e71">
                <v:path arrowok="t"/>
              </v:shape>
            </v:group>
            <v:group style="position:absolute;left:5225;top:1491;width:455;height:886" coordorigin="5225,1491" coordsize="455,886">
              <v:shape style="position:absolute;left:5225;top:1491;width:455;height:886" coordorigin="5225,1491" coordsize="455,886" path="m5225,2377l5679,1491e" filled="false" stroked="true" strokeweight=".334pt" strokecolor="#6d6e71">
                <v:path arrowok="t"/>
              </v:shape>
            </v:group>
            <v:group style="position:absolute;left:5039;top:1610;width:328;height:449" coordorigin="5039,1610" coordsize="328,449">
              <v:shape style="position:absolute;left:5039;top:1610;width:328;height:449" coordorigin="5039,1610" coordsize="328,449" path="m5360,1674l5213,1674,5226,1675,5239,1678,5278,1726,5280,1740,5279,1756,5256,1820,5198,1892,5126,1966,5039,2047,5039,2059,5280,2059,5313,1985,5139,1985,5191,1942,5265,1876,5310,1830,5352,1772,5367,1706,5365,1688,5360,1674xe" filled="true" fillcolor="#231f20" stroked="false">
                <v:path arrowok="t"/>
                <v:fill type="solid"/>
              </v:shape>
              <v:shape style="position:absolute;left:5039;top:1610;width:328;height:449" coordorigin="5039,1610" coordsize="328,449" path="m5333,1938l5317,1938,5310,1951,5302,1961,5246,1984,5227,1985,5313,1985,5333,1938xe" filled="true" fillcolor="#231f20" stroked="false">
                <v:path arrowok="t"/>
                <v:fill type="solid"/>
              </v:shape>
              <v:shape style="position:absolute;left:5039;top:1610;width:328;height:449" coordorigin="5039,1610" coordsize="328,449" path="m5256,1610l5186,1630,5141,1675,5121,1718,5133,1723,5150,1701,5169,1686,5190,1677,5213,1674,5360,1674,5359,1670,5300,1617,5279,1612,5256,1610xe" filled="true" fillcolor="#231f20" stroked="false">
                <v:path arrowok="t"/>
                <v:fill type="solid"/>
              </v:shape>
            </v:group>
            <v:group style="position:absolute;left:5339;top:1611;width:349;height:466" coordorigin="5339,1611" coordsize="349,466">
              <v:shape style="position:absolute;left:5339;top:1611;width:349;height:466" coordorigin="5339,1611" coordsize="349,466" path="m5386,1995l5367,1995,5358,1998,5343,2013,5339,2021,5339,2043,5399,2076,5418,2077,5446,2075,5473,2070,5499,2061,5525,2050,5541,2040,5479,2040,5468,2039,5458,2036,5448,2031,5438,2025,5424,2014,5413,2007,5406,2002,5401,1999,5394,1996,5386,1995xe" filled="true" fillcolor="#231f20" stroked="false">
                <v:path arrowok="t"/>
                <v:fill type="solid"/>
              </v:shape>
              <v:shape style="position:absolute;left:5339;top:1611;width:349;height:466" coordorigin="5339,1611" coordsize="349,466" path="m5688,1611l5500,1611,5400,1802,5421,1803,5440,1806,5505,1839,5546,1905,5551,1944,5550,1965,5516,2027,5479,2040,5541,2040,5588,1999,5625,1932,5632,1884,5630,1864,5599,1793,5536,1748,5468,1731,5489,1690,5663,1690,5688,1611xe" filled="true" fillcolor="#231f20" stroked="false">
                <v:path arrowok="t"/>
                <v:fill type="solid"/>
              </v:shape>
            </v:group>
            <v:group style="position:absolute;left:5097;top:2107;width:69;height:80" coordorigin="5097,2107" coordsize="69,80">
              <v:shape style="position:absolute;left:5097;top:2107;width:69;height:80" coordorigin="5097,2107" coordsize="69,80" path="m5144,2107l5123,2107,5114,2111,5101,2125,5097,2135,5097,2160,5101,2170,5114,2184,5123,2187,5142,2187,5149,2185,5160,2177,5162,2174,5127,2174,5123,2172,5119,2168,5116,2163,5114,2156,5114,2138,5116,2131,5123,2123,5128,2121,5162,2121,5161,2119,5152,2110,5144,2107xe" filled="true" fillcolor="#231f20" stroked="false">
                <v:path arrowok="t"/>
                <v:fill type="solid"/>
              </v:shape>
              <v:shape style="position:absolute;left:5097;top:2107;width:69;height:80" coordorigin="5097,2107" coordsize="69,80" path="m5151,2157l5149,2163,5147,2167,5141,2172,5137,2174,5162,2174,5164,2171,5166,2162,5151,2157xe" filled="true" fillcolor="#231f20" stroked="false">
                <v:path arrowok="t"/>
                <v:fill type="solid"/>
              </v:shape>
              <v:shape style="position:absolute;left:5097;top:2107;width:69;height:80" coordorigin="5097,2107" coordsize="69,80" path="m5162,2121l5138,2121,5141,2122,5147,2126,5149,2130,5150,2134,5166,2130,5164,2124,5162,2121xe" filled="true" fillcolor="#231f20" stroked="false">
                <v:path arrowok="t"/>
                <v:fill type="solid"/>
              </v:shape>
            </v:group>
            <v:group style="position:absolute;left:5180;top:2109;width:60;height:78" coordorigin="5180,2109" coordsize="60,78">
              <v:shape style="position:absolute;left:5180;top:2109;width:60;height:78" coordorigin="5180,2109" coordsize="60,78" path="m5238,2109l5180,2109,5180,2186,5240,2186,5240,2173,5196,2173,5196,2152,5235,2152,5235,2139,5196,2139,5196,2122,5238,2122,5238,2109xe" filled="true" fillcolor="#231f20" stroked="false">
                <v:path arrowok="t"/>
                <v:fill type="solid"/>
              </v:shape>
            </v:group>
            <v:group style="position:absolute;left:5253;top:2109;width:63;height:78" coordorigin="5253,2109" coordsize="63,78">
              <v:shape style="position:absolute;left:5253;top:2109;width:63;height:78" coordorigin="5253,2109" coordsize="63,78" path="m5269,2109l5253,2109,5253,2186,5268,2186,5268,2135,5286,2135,5269,2109xe" filled="true" fillcolor="#231f20" stroked="false">
                <v:path arrowok="t"/>
                <v:fill type="solid"/>
              </v:shape>
              <v:shape style="position:absolute;left:5253;top:2109;width:63;height:78" coordorigin="5253,2109" coordsize="63,78" path="m5286,2135l5268,2135,5300,2186,5316,2186,5316,2160,5301,2160,5286,2135xe" filled="true" fillcolor="#231f20" stroked="false">
                <v:path arrowok="t"/>
                <v:fill type="solid"/>
              </v:shape>
              <v:shape style="position:absolute;left:5253;top:2109;width:63;height:78" coordorigin="5253,2109" coordsize="63,78" path="m5316,2109l5301,2109,5301,2160,5316,2160,5316,2109xe" filled="true" fillcolor="#231f20" stroked="false">
                <v:path arrowok="t"/>
                <v:fill type="solid"/>
              </v:shape>
            </v:group>
            <v:group style="position:absolute;left:5327;top:2109;width:63;height:78" coordorigin="5327,2109" coordsize="63,78">
              <v:shape style="position:absolute;left:5327;top:2109;width:63;height:78" coordorigin="5327,2109" coordsize="63,78" path="m5367,2122l5351,2122,5351,2186,5367,2186,5367,2122xe" filled="true" fillcolor="#231f20" stroked="false">
                <v:path arrowok="t"/>
                <v:fill type="solid"/>
              </v:shape>
              <v:shape style="position:absolute;left:5327;top:2109;width:63;height:78" coordorigin="5327,2109" coordsize="63,78" path="m5390,2109l5327,2109,5327,2122,5390,2122,5390,2109xe" filled="true" fillcolor="#231f20" stroked="false">
                <v:path arrowok="t"/>
                <v:fill type="solid"/>
              </v:shape>
            </v:group>
            <v:group style="position:absolute;left:5384;top:2109;width:80;height:78" coordorigin="5384,2109" coordsize="80,78">
              <v:shape style="position:absolute;left:5384;top:2109;width:80;height:78" coordorigin="5384,2109" coordsize="80,78" path="m5432,2109l5415,2109,5384,2186,5401,2186,5407,2168,5456,2168,5451,2155,5412,2155,5423,2127,5439,2127,5432,2109xe" filled="true" fillcolor="#231f20" stroked="false">
                <v:path arrowok="t"/>
                <v:fill type="solid"/>
              </v:shape>
              <v:shape style="position:absolute;left:5384;top:2109;width:80;height:78" coordorigin="5384,2109" coordsize="80,78" path="m5456,2168l5439,2168,5446,2186,5463,2186,5456,2168xe" filled="true" fillcolor="#231f20" stroked="false">
                <v:path arrowok="t"/>
                <v:fill type="solid"/>
              </v:shape>
              <v:shape style="position:absolute;left:5384;top:2109;width:80;height:78" coordorigin="5384,2109" coordsize="80,78" path="m5439,2127l5423,2127,5434,2155,5451,2155,5439,2127xe" filled="true" fillcolor="#231f20" stroked="false">
                <v:path arrowok="t"/>
                <v:fill type="solid"/>
              </v:shape>
            </v:group>
            <v:group style="position:absolute;left:5455;top:2109;width:74;height:78" coordorigin="5455,2109" coordsize="74,78">
              <v:shape style="position:absolute;left:5455;top:2109;width:74;height:78" coordorigin="5455,2109" coordsize="74,78" path="m5473,2109l5455,2109,5484,2186,5501,2186,5508,2166,5493,2166,5473,2109xe" filled="true" fillcolor="#231f20" stroked="false">
                <v:path arrowok="t"/>
                <v:fill type="solid"/>
              </v:shape>
              <v:shape style="position:absolute;left:5455;top:2109;width:74;height:78" coordorigin="5455,2109" coordsize="74,78" path="m5529,2109l5512,2109,5493,2166,5508,2166,5529,2109xe" filled="true" fillcolor="#231f20" stroked="false">
                <v:path arrowok="t"/>
                <v:fill type="solid"/>
              </v:shape>
            </v:group>
            <v:group style="position:absolute;left:5534;top:2107;width:77;height:80" coordorigin="5534,2107" coordsize="77,80">
              <v:shape style="position:absolute;left:5534;top:2107;width:77;height:80" coordorigin="5534,2107" coordsize="77,80" path="m5584,2107l5566,2107,5560,2108,5534,2140,5534,2160,5537,2170,5551,2184,5560,2187,5584,2187,5593,2184,5603,2174,5566,2174,5561,2172,5552,2163,5550,2156,5550,2138,5552,2132,5560,2123,5566,2121,5603,2121,5593,2111,5584,2107xe" filled="true" fillcolor="#231f20" stroked="false">
                <v:path arrowok="t"/>
                <v:fill type="solid"/>
              </v:shape>
              <v:shape style="position:absolute;left:5534;top:2107;width:77;height:80" coordorigin="5534,2107" coordsize="77,80" path="m5603,2121l5579,2121,5584,2123,5592,2132,5594,2138,5594,2156,5592,2163,5584,2172,5578,2174,5603,2174,5607,2170,5610,2160,5610,2135,5607,2125,5603,2121xe" filled="true" fillcolor="#231f20" stroked="false">
                <v:path arrowok="t"/>
                <v:fill type="solid"/>
              </v:shape>
            </v:group>
            <v:group style="position:absolute;left:5619;top:2107;width:65;height:80" coordorigin="5619,2107" coordsize="65,80">
              <v:shape style="position:absolute;left:5619;top:2107;width:65;height:80" coordorigin="5619,2107" coordsize="65,80" path="m5634,2159l5619,2161,5620,2169,5623,2176,5634,2185,5641,2187,5658,2187,5664,2186,5673,2182,5677,2180,5680,2174,5647,2174,5643,2173,5637,2168,5635,2164,5634,2159xe" filled="true" fillcolor="#231f20" stroked="false">
                <v:path arrowok="t"/>
                <v:fill type="solid"/>
              </v:shape>
              <v:shape style="position:absolute;left:5619;top:2107;width:65;height:80" coordorigin="5619,2107" coordsize="65,80" path="m5660,2107l5644,2107,5639,2108,5622,2135,5624,2140,5632,2147,5638,2150,5653,2154,5658,2155,5662,2156,5664,2157,5666,2160,5667,2162,5667,2166,5666,2169,5660,2173,5657,2174,5680,2174,5682,2172,5683,2168,5683,2158,5682,2154,5646,2136,5641,2134,5638,2131,5637,2130,5637,2126,5638,2124,5642,2121,5646,2120,5679,2120,5678,2118,5673,2114,5668,2109,5660,2107xe" filled="true" fillcolor="#231f20" stroked="false">
                <v:path arrowok="t"/>
                <v:fill type="solid"/>
              </v:shape>
              <v:shape style="position:absolute;left:5619;top:2107;width:65;height:80" coordorigin="5619,2107" coordsize="65,80" path="m5679,2120l5655,2120,5658,2121,5663,2125,5664,2127,5665,2131,5681,2131,5680,2124,5679,2120xe" filled="true" fillcolor="#231f20" stroked="false">
                <v:path arrowok="t"/>
                <v:fill type="solid"/>
              </v:shape>
            </v:group>
            <v:group style="position:absolute;left:5633;top:1800;width:292;height:457" coordorigin="5633,1800" coordsize="292,457">
              <v:shape style="position:absolute;left:5633;top:1800;width:292;height:457" coordorigin="5633,1800" coordsize="292,457" path="m5633,1800l5690,1830,5747,1861,5802,1896,5848,1936,5902,2006,5925,2071,5922,2129,5898,2178,5858,2217,5805,2244,5746,2257e" filled="false" stroked="true" strokeweight=".669pt" strokecolor="#231f20">
                <v:path arrowok="t"/>
              </v:shape>
              <v:shape style="position:absolute;left:5460;top:1605;width:484;height:671" type="#_x0000_t75" stroked="false">
                <v:imagedata r:id="rId82" o:title=""/>
              </v:shape>
            </v:group>
            <v:group style="position:absolute;left:5300;top:2119;width:555;height:221" coordorigin="5300,2119" coordsize="555,221">
              <v:shape style="position:absolute;left:5300;top:2119;width:555;height:221" coordorigin="5300,2119" coordsize="555,221" path="m5854,2119l5819,2180,5773,2234,5718,2278,5656,2311,5587,2332,5513,2339,5456,2335,5401,2322,5349,2301,5300,2273e" filled="false" stroked="true" strokeweight=".717pt" strokecolor="#231f20">
                <v:path arrowok="t"/>
              </v:shape>
            </v:group>
            <v:group style="position:absolute;left:5008;top:1462;width:1005;height:1005" coordorigin="5008,1462" coordsize="1005,1005">
              <v:shape style="position:absolute;left:5008;top:1462;width:1005;height:1005" coordorigin="5008,1462" coordsize="1005,1005" path="m5510,1462l5584,1468,5655,1483,5722,1509,5784,1543,5840,1585,5889,1635,5931,1691,5966,1753,5991,1819,6007,1890,6012,1964,6007,2039,5991,2109,5966,2176,5931,2238,5889,2294,5840,2343,5784,2386,5722,2420,5655,2445,5584,2461,5510,2467,5436,2461,5365,2445,5299,2420,5237,2386,5181,2343,5131,2294,5089,2238,5055,2176,5029,2109,5013,2039,5008,1964,5013,1890,5029,1819,5055,1753,5089,1691,5131,1635,5181,1585,5237,1543,5299,1509,5365,1483,5436,1468,5510,1462xe" filled="false" stroked="true" strokeweight=".567pt" strokecolor="#231f20">
                <v:path arrowok="t"/>
              </v:shape>
              <v:shape style="position:absolute;left:5353;top:2289;width:326;height:132" type="#_x0000_t75" stroked="false">
                <v:imagedata r:id="rId83" o:title=""/>
              </v:shape>
            </v:group>
            <w10:wrap type="topAndBottom"/>
          </v:group>
        </w:pict>
      </w:r>
      <w:r>
        <w:rPr/>
        <w:pict>
          <v:group style="position:absolute;margin-left:304.992004pt;margin-top:72.808212pt;width:50.85pt;height:50.85pt;mso-position-horizontal-relative:page;mso-position-vertical-relative:paragraph;z-index:3616;mso-wrap-distance-left:0;mso-wrap-distance-right:0" coordorigin="6100,1456" coordsize="1017,1017">
            <v:group style="position:absolute;left:6106;top:1462;width:1005;height:1005" coordorigin="6106,1462" coordsize="1005,1005">
              <v:shape style="position:absolute;left:6106;top:1462;width:1005;height:1005" coordorigin="6106,1462" coordsize="1005,1005" path="m6608,1462l6534,1468,6463,1483,6396,1509,6335,1543,6279,1585,6229,1635,6187,1691,6153,1753,6127,1819,6111,1890,6106,1964,6111,2039,6127,2109,6153,2176,6187,2238,6229,2294,6279,2343,6335,2386,6396,2420,6463,2445,6534,2461,6608,2467,6682,2461,6753,2445,6820,2420,6881,2386,6937,2343,6987,2294,7029,2238,7063,2176,7089,2109,7105,2039,7110,1964,7105,1890,7089,1819,7063,1753,7029,1691,6987,1635,6937,1585,6881,1543,6820,1509,6753,1483,6682,1468,6608,1462xe" filled="true" fillcolor="#d1d3d4" stroked="false">
                <v:path arrowok="t"/>
                <v:fill type="solid"/>
              </v:shape>
            </v:group>
            <v:group style="position:absolute;left:6106;top:1462;width:1005;height:1005" coordorigin="6106,1462" coordsize="1005,1005">
              <v:shape style="position:absolute;left:6106;top:1462;width:1005;height:1005" coordorigin="6106,1462" coordsize="1005,1005" path="m6608,1462l6682,1468,6753,1483,6820,1509,6881,1543,6937,1585,6987,1635,7029,1691,7063,1753,7089,1819,7105,1890,7110,1964,7105,2039,7089,2109,7063,2176,7029,2238,6987,2294,6937,2343,6881,2386,6820,2420,6753,2445,6682,2461,6608,2467,6534,2461,6463,2445,6396,2420,6335,2386,6279,2343,6229,2294,6187,2238,6153,2176,6127,2109,6111,2039,6106,1964,6111,1890,6127,1819,6153,1753,6187,1691,6229,1635,6279,1585,6335,1543,6396,1509,6463,1483,6534,1468,6608,1462xe" filled="false" stroked="true" strokeweight=".425pt" strokecolor="#231f20">
                <v:path arrowok="t"/>
              </v:shape>
            </v:group>
            <v:group style="position:absolute;left:6338;top:1498;width:457;height:890" coordorigin="6338,1498" coordsize="457,890">
              <v:shape style="position:absolute;left:6338;top:1498;width:457;height:890" coordorigin="6338,1498" coordsize="457,890" path="m6338,2388l6795,1498e" filled="false" stroked="true" strokeweight=".334pt" strokecolor="#6d6e71">
                <v:path arrowok="t"/>
              </v:shape>
            </v:group>
            <v:group style="position:absolute;left:6116;top:1625;width:122;height:237" coordorigin="6116,1625" coordsize="122,237">
              <v:shape style="position:absolute;left:6116;top:1625;width:122;height:237" coordorigin="6116,1625" coordsize="122,237" path="m6116,1861l6238,1625e" filled="false" stroked="true" strokeweight=".334pt" strokecolor="#6d6e71">
                <v:path arrowok="t"/>
              </v:shape>
            </v:group>
            <v:group style="position:absolute;left:6108;top:1584;width:173;height:337" coordorigin="6108,1584" coordsize="173,337">
              <v:shape style="position:absolute;left:6108;top:1584;width:173;height:337" coordorigin="6108,1584" coordsize="173,337" path="m6108,1920l6280,1584e" filled="false" stroked="true" strokeweight=".334pt" strokecolor="#6d6e71">
                <v:path arrowok="t"/>
              </v:shape>
            </v:group>
            <v:group style="position:absolute;left:6106;top:1556;width:211;height:410" coordorigin="6106,1556" coordsize="211,410">
              <v:shape style="position:absolute;left:6106;top:1556;width:211;height:410" coordorigin="6106,1556" coordsize="211,410" path="m6106,1965l6316,1556e" filled="false" stroked="true" strokeweight=".334pt" strokecolor="#6d6e71">
                <v:path arrowok="t"/>
              </v:shape>
            </v:group>
            <v:group style="position:absolute;left:6107;top:1534;width:242;height:470" coordorigin="6107,1534" coordsize="242,470">
              <v:shape style="position:absolute;left:6107;top:1534;width:242;height:470" coordorigin="6107,1534" coordsize="242,470" path="m6107,2004l6349,1534e" filled="false" stroked="true" strokeweight=".334pt" strokecolor="#6d6e71">
                <v:path arrowok="t"/>
              </v:shape>
            </v:group>
            <v:group style="position:absolute;left:6111;top:1518;width:268;height:521" coordorigin="6111,1518" coordsize="268,521">
              <v:shape style="position:absolute;left:6111;top:1518;width:268;height:521" coordorigin="6111,1518" coordsize="268,521" path="m6111,2038l6379,1518e" filled="false" stroked="true" strokeweight=".334pt" strokecolor="#6d6e71">
                <v:path arrowok="t"/>
              </v:shape>
            </v:group>
            <v:group style="position:absolute;left:6117;top:1504;width:291;height:565" coordorigin="6117,1504" coordsize="291,565">
              <v:shape style="position:absolute;left:6117;top:1504;width:291;height:565" coordorigin="6117,1504" coordsize="291,565" path="m6117,2069l6407,1504e" filled="false" stroked="true" strokeweight=".334pt" strokecolor="#6d6e71">
                <v:path arrowok="t"/>
              </v:shape>
            </v:group>
            <v:group style="position:absolute;left:6124;top:1493;width:311;height:605" coordorigin="6124,1493" coordsize="311,605">
              <v:shape style="position:absolute;left:6124;top:1493;width:311;height:605" coordorigin="6124,1493" coordsize="311,605" path="m6124,2097l6434,1493e" filled="false" stroked="true" strokeweight=".334pt" strokecolor="#6d6e71">
                <v:path arrowok="t"/>
              </v:shape>
            </v:group>
            <v:group style="position:absolute;left:6132;top:1484;width:329;height:640" coordorigin="6132,1484" coordsize="329,640">
              <v:shape style="position:absolute;left:6132;top:1484;width:329;height:640" coordorigin="6132,1484" coordsize="329,640" path="m6132,2123l6460,1484e" filled="false" stroked="true" strokeweight=".334pt" strokecolor="#6d6e71">
                <v:path arrowok="t"/>
              </v:shape>
            </v:group>
            <v:group style="position:absolute;left:6140;top:1477;width:345;height:671" coordorigin="6140,1477" coordsize="345,671">
              <v:shape style="position:absolute;left:6140;top:1477;width:345;height:671" coordorigin="6140,1477" coordsize="345,671" path="m6140,2148l6485,1477e" filled="false" stroked="true" strokeweight=".334pt" strokecolor="#6d6e71">
                <v:path arrowok="t"/>
              </v:shape>
            </v:group>
            <v:group style="position:absolute;left:6150;top:1472;width:359;height:699" coordorigin="6150,1472" coordsize="359,699">
              <v:shape style="position:absolute;left:6150;top:1472;width:359;height:699" coordorigin="6150,1472" coordsize="359,699" path="m6150,2171l6509,1472e" filled="false" stroked="true" strokeweight=".334pt" strokecolor="#6d6e71">
                <v:path arrowok="t"/>
              </v:shape>
            </v:group>
            <v:group style="position:absolute;left:6160;top:1468;width:373;height:725" coordorigin="6160,1468" coordsize="373,725">
              <v:shape style="position:absolute;left:6160;top:1468;width:373;height:725" coordorigin="6160,1468" coordsize="373,725" path="m6160,2192l6533,1468e" filled="false" stroked="true" strokeweight=".334pt" strokecolor="#6d6e71">
                <v:path arrowok="t"/>
              </v:shape>
            </v:group>
            <v:group style="position:absolute;left:6171;top:1465;width:384;height:748" coordorigin="6171,1465" coordsize="384,748">
              <v:shape style="position:absolute;left:6171;top:1465;width:384;height:748" coordorigin="6171,1465" coordsize="384,748" path="m6171,2213l6555,1465e" filled="false" stroked="true" strokeweight=".334pt" strokecolor="#6d6e71">
                <v:path arrowok="t"/>
              </v:shape>
            </v:group>
            <v:group style="position:absolute;left:6183;top:1463;width:395;height:769" coordorigin="6183,1463" coordsize="395,769">
              <v:shape style="position:absolute;left:6183;top:1463;width:395;height:769" coordorigin="6183,1463" coordsize="395,769" path="m6183,2232l6578,1463e" filled="false" stroked="true" strokeweight=".334pt" strokecolor="#6d6e71">
                <v:path arrowok="t"/>
              </v:shape>
            </v:group>
            <v:group style="position:absolute;left:6195;top:1462;width:405;height:788" coordorigin="6195,1462" coordsize="405,788">
              <v:shape style="position:absolute;left:6195;top:1462;width:405;height:788" coordorigin="6195,1462" coordsize="405,788" path="m6195,2250l6600,1462e" filled="false" stroked="true" strokeweight=".334pt" strokecolor="#6d6e71">
                <v:path arrowok="t"/>
              </v:shape>
            </v:group>
            <v:group style="position:absolute;left:6208;top:1462;width:414;height:805" coordorigin="6208,1462" coordsize="414,805">
              <v:shape style="position:absolute;left:6208;top:1462;width:414;height:805" coordorigin="6208,1462" coordsize="414,805" path="m6208,2267l6621,1462e" filled="false" stroked="true" strokeweight=".334pt" strokecolor="#6d6e71">
                <v:path arrowok="t"/>
              </v:shape>
            </v:group>
            <v:group style="position:absolute;left:6220;top:1463;width:422;height:821" coordorigin="6220,1463" coordsize="422,821">
              <v:shape style="position:absolute;left:6220;top:1463;width:422;height:821" coordorigin="6220,1463" coordsize="422,821" path="m6220,2284l6642,1463e" filled="false" stroked="true" strokeweight=".334pt" strokecolor="#6d6e71">
                <v:path arrowok="t"/>
              </v:shape>
            </v:group>
            <v:group style="position:absolute;left:6234;top:1465;width:429;height:835" coordorigin="6234,1465" coordsize="429,835">
              <v:shape style="position:absolute;left:6234;top:1465;width:429;height:835" coordorigin="6234,1465" coordsize="429,835" path="m6234,2299l6662,1465e" filled="false" stroked="true" strokeweight=".334pt" strokecolor="#6d6e71">
                <v:path arrowok="t"/>
              </v:shape>
            </v:group>
            <v:group style="position:absolute;left:6248;top:1468;width:435;height:847" coordorigin="6248,1468" coordsize="435,847">
              <v:shape style="position:absolute;left:6248;top:1468;width:435;height:847" coordorigin="6248,1468" coordsize="435,847" path="m6248,2314l6682,1468e" filled="false" stroked="true" strokeweight=".334pt" strokecolor="#6d6e71">
                <v:path arrowok="t"/>
              </v:shape>
            </v:group>
            <v:group style="position:absolute;left:6262;top:1471;width:441;height:858" coordorigin="6262,1471" coordsize="441,858">
              <v:shape style="position:absolute;left:6262;top:1471;width:441;height:858" coordorigin="6262,1471" coordsize="441,858" path="m6262,2328l6702,1471e" filled="false" stroked="true" strokeweight=".334pt" strokecolor="#6d6e71">
                <v:path arrowok="t"/>
              </v:shape>
            </v:group>
            <v:group style="position:absolute;left:6276;top:1475;width:445;height:867" coordorigin="6276,1475" coordsize="445,867">
              <v:shape style="position:absolute;left:6276;top:1475;width:445;height:867" coordorigin="6276,1475" coordsize="445,867" path="m6276,2341l6721,1475e" filled="false" stroked="true" strokeweight=".334pt" strokecolor="#6d6e71">
                <v:path arrowok="t"/>
              </v:shape>
            </v:group>
            <v:group style="position:absolute;left:6291;top:1480;width:449;height:875" coordorigin="6291,1480" coordsize="449,875">
              <v:shape style="position:absolute;left:6291;top:1480;width:449;height:875" coordorigin="6291,1480" coordsize="449,875" path="m6291,2354l6740,1480e" filled="false" stroked="true" strokeweight=".334pt" strokecolor="#6d6e71">
                <v:path arrowok="t"/>
              </v:shape>
            </v:group>
            <v:group style="position:absolute;left:6307;top:1485;width:453;height:881" coordorigin="6307,1485" coordsize="453,881">
              <v:shape style="position:absolute;left:6307;top:1485;width:453;height:881" coordorigin="6307,1485" coordsize="453,881" path="m6307,2366l6759,1485e" filled="false" stroked="true" strokeweight=".334pt" strokecolor="#6d6e71">
                <v:path arrowok="t"/>
              </v:shape>
            </v:group>
            <v:group style="position:absolute;left:6322;top:1491;width:455;height:886" coordorigin="6322,1491" coordsize="455,886">
              <v:shape style="position:absolute;left:6322;top:1491;width:455;height:886" coordorigin="6322,1491" coordsize="455,886" path="m6322,2377l6777,1491e" filled="false" stroked="true" strokeweight=".334pt" strokecolor="#6d6e71">
                <v:path arrowok="t"/>
              </v:shape>
            </v:group>
            <v:group style="position:absolute;left:6137;top:1610;width:328;height:449" coordorigin="6137,1610" coordsize="328,449">
              <v:shape style="position:absolute;left:6137;top:1610;width:328;height:449" coordorigin="6137,1610" coordsize="328,449" path="m6458,1674l6310,1674,6324,1675,6337,1678,6376,1726,6377,1740,6377,1756,6354,1820,6296,1892,6224,1966,6137,2047,6137,2059,6378,2059,6410,1985,6237,1985,6289,1942,6363,1876,6408,1830,6450,1772,6465,1706,6463,1688,6458,1674xe" filled="true" fillcolor="#231f20" stroked="false">
                <v:path arrowok="t"/>
                <v:fill type="solid"/>
              </v:shape>
              <v:shape style="position:absolute;left:6137;top:1610;width:328;height:449" coordorigin="6137,1610" coordsize="328,449" path="m6431,1938l6415,1938,6407,1951,6400,1961,6344,1984,6324,1985,6410,1985,6431,1938xe" filled="true" fillcolor="#231f20" stroked="false">
                <v:path arrowok="t"/>
                <v:fill type="solid"/>
              </v:shape>
              <v:shape style="position:absolute;left:6137;top:1610;width:328;height:449" coordorigin="6137,1610" coordsize="328,449" path="m6354,1610l6284,1630,6238,1675,6218,1718,6231,1723,6248,1701,6267,1686,6288,1677,6310,1674,6458,1674,6457,1670,6398,1617,6377,1612,6354,1610xe" filled="true" fillcolor="#231f20" stroked="false">
                <v:path arrowok="t"/>
                <v:fill type="solid"/>
              </v:shape>
            </v:group>
            <v:group style="position:absolute;left:6437;top:1611;width:349;height:466" coordorigin="6437,1611" coordsize="349,466">
              <v:shape style="position:absolute;left:6437;top:1611;width:349;height:466" coordorigin="6437,1611" coordsize="349,466" path="m6484,1995l6465,1995,6456,1998,6440,2013,6437,2021,6437,2043,6497,2076,6516,2077,6543,2075,6570,2070,6597,2061,6622,2050,6639,2040,6577,2040,6566,2039,6556,2036,6546,2031,6536,2025,6522,2014,6511,2007,6503,2002,6499,1999,6492,1996,6484,1995xe" filled="true" fillcolor="#231f20" stroked="false">
                <v:path arrowok="t"/>
                <v:fill type="solid"/>
              </v:shape>
              <v:shape style="position:absolute;left:6437;top:1611;width:349;height:466" coordorigin="6437,1611" coordsize="349,466" path="m6785,1611l6598,1611,6497,1802,6519,1803,6538,1806,6603,1839,6644,1905,6649,1944,6647,1965,6613,2027,6577,2040,6639,2040,6686,1999,6722,1932,6729,1884,6728,1864,6697,1793,6634,1748,6565,1731,6587,1690,6761,1690,6785,1611xe" filled="true" fillcolor="#231f20" stroked="false">
                <v:path arrowok="t"/>
                <v:fill type="solid"/>
              </v:shape>
            </v:group>
            <v:group style="position:absolute;left:6195;top:2107;width:69;height:80" coordorigin="6195,2107" coordsize="69,80">
              <v:shape style="position:absolute;left:6195;top:2107;width:69;height:80" coordorigin="6195,2107" coordsize="69,80" path="m6242,2107l6221,2107,6212,2111,6199,2125,6195,2135,6195,2160,6199,2170,6212,2184,6221,2187,6240,2187,6247,2185,6258,2177,6260,2174,6225,2174,6221,2172,6217,2168,6213,2163,6212,2156,6212,2138,6213,2131,6221,2123,6225,2121,6260,2121,6259,2119,6250,2110,6242,2107xe" filled="true" fillcolor="#231f20" stroked="false">
                <v:path arrowok="t"/>
                <v:fill type="solid"/>
              </v:shape>
              <v:shape style="position:absolute;left:6195;top:2107;width:69;height:80" coordorigin="6195,2107" coordsize="69,80" path="m6248,2157l6247,2163,6245,2167,6239,2172,6235,2174,6260,2174,6262,2171,6264,2162,6248,2157xe" filled="true" fillcolor="#231f20" stroked="false">
                <v:path arrowok="t"/>
                <v:fill type="solid"/>
              </v:shape>
              <v:shape style="position:absolute;left:6195;top:2107;width:69;height:80" coordorigin="6195,2107" coordsize="69,80" path="m6260,2121l6236,2121,6239,2122,6245,2126,6247,2130,6248,2134,6264,2130,6262,2124,6260,2121xe" filled="true" fillcolor="#231f20" stroked="false">
                <v:path arrowok="t"/>
                <v:fill type="solid"/>
              </v:shape>
            </v:group>
            <v:group style="position:absolute;left:6278;top:2109;width:60;height:78" coordorigin="6278,2109" coordsize="60,78">
              <v:shape style="position:absolute;left:6278;top:2109;width:60;height:78" coordorigin="6278,2109" coordsize="60,78" path="m6336,2109l6278,2109,6278,2186,6338,2186,6338,2173,6294,2173,6294,2152,6333,2152,6333,2139,6294,2139,6294,2122,6336,2122,6336,2109xe" filled="true" fillcolor="#231f20" stroked="false">
                <v:path arrowok="t"/>
                <v:fill type="solid"/>
              </v:shape>
            </v:group>
            <v:group style="position:absolute;left:6351;top:2109;width:63;height:78" coordorigin="6351,2109" coordsize="63,78">
              <v:shape style="position:absolute;left:6351;top:2109;width:63;height:78" coordorigin="6351,2109" coordsize="63,78" path="m6367,2109l6351,2109,6351,2186,6366,2186,6366,2135,6384,2135,6367,2109xe" filled="true" fillcolor="#231f20" stroked="false">
                <v:path arrowok="t"/>
                <v:fill type="solid"/>
              </v:shape>
              <v:shape style="position:absolute;left:6351;top:2109;width:63;height:78" coordorigin="6351,2109" coordsize="63,78" path="m6384,2135l6366,2135,6398,2186,6414,2186,6414,2160,6399,2160,6384,2135xe" filled="true" fillcolor="#231f20" stroked="false">
                <v:path arrowok="t"/>
                <v:fill type="solid"/>
              </v:shape>
              <v:shape style="position:absolute;left:6351;top:2109;width:63;height:78" coordorigin="6351,2109" coordsize="63,78" path="m6414,2109l6399,2109,6399,2160,6414,2160,6414,2109xe" filled="true" fillcolor="#231f20" stroked="false">
                <v:path arrowok="t"/>
                <v:fill type="solid"/>
              </v:shape>
            </v:group>
            <v:group style="position:absolute;left:6425;top:2109;width:63;height:78" coordorigin="6425,2109" coordsize="63,78">
              <v:shape style="position:absolute;left:6425;top:2109;width:63;height:78" coordorigin="6425,2109" coordsize="63,78" path="m6464,2122l6448,2122,6448,2186,6464,2186,6464,2122xe" filled="true" fillcolor="#231f20" stroked="false">
                <v:path arrowok="t"/>
                <v:fill type="solid"/>
              </v:shape>
              <v:shape style="position:absolute;left:6425;top:2109;width:63;height:78" coordorigin="6425,2109" coordsize="63,78" path="m6488,2109l6425,2109,6425,2122,6488,2122,6488,2109xe" filled="true" fillcolor="#231f20" stroked="false">
                <v:path arrowok="t"/>
                <v:fill type="solid"/>
              </v:shape>
            </v:group>
            <v:group style="position:absolute;left:6482;top:2109;width:80;height:78" coordorigin="6482,2109" coordsize="80,78">
              <v:shape style="position:absolute;left:6482;top:2109;width:80;height:78" coordorigin="6482,2109" coordsize="80,78" path="m6529,2109l6513,2109,6482,2186,6499,2186,6505,2168,6554,2168,6549,2155,6510,2155,6521,2127,6537,2127,6529,2109xe" filled="true" fillcolor="#231f20" stroked="false">
                <v:path arrowok="t"/>
                <v:fill type="solid"/>
              </v:shape>
              <v:shape style="position:absolute;left:6482;top:2109;width:80;height:78" coordorigin="6482,2109" coordsize="80,78" path="m6554,2168l6537,2168,6544,2186,6561,2186,6554,2168xe" filled="true" fillcolor="#231f20" stroked="false">
                <v:path arrowok="t"/>
                <v:fill type="solid"/>
              </v:shape>
              <v:shape style="position:absolute;left:6482;top:2109;width:80;height:78" coordorigin="6482,2109" coordsize="80,78" path="m6537,2127l6521,2127,6532,2155,6549,2155,6537,2127xe" filled="true" fillcolor="#231f20" stroked="false">
                <v:path arrowok="t"/>
                <v:fill type="solid"/>
              </v:shape>
            </v:group>
            <v:group style="position:absolute;left:6553;top:2109;width:74;height:78" coordorigin="6553,2109" coordsize="74,78">
              <v:shape style="position:absolute;left:6553;top:2109;width:74;height:78" coordorigin="6553,2109" coordsize="74,78" path="m6571,2109l6553,2109,6581,2186,6598,2186,6606,2166,6590,2166,6571,2109xe" filled="true" fillcolor="#231f20" stroked="false">
                <v:path arrowok="t"/>
                <v:fill type="solid"/>
              </v:shape>
              <v:shape style="position:absolute;left:6553;top:2109;width:74;height:78" coordorigin="6553,2109" coordsize="74,78" path="m6627,2109l6610,2109,6590,2166,6606,2166,6627,2109xe" filled="true" fillcolor="#231f20" stroked="false">
                <v:path arrowok="t"/>
                <v:fill type="solid"/>
              </v:shape>
            </v:group>
            <v:group style="position:absolute;left:6632;top:2107;width:77;height:80" coordorigin="6632,2107" coordsize="77,80">
              <v:shape style="position:absolute;left:6632;top:2107;width:77;height:80" coordorigin="6632,2107" coordsize="77,80" path="m6681,2107l6663,2107,6658,2108,6632,2140,6632,2160,6635,2170,6649,2184,6658,2187,6682,2187,6691,2184,6700,2174,6664,2174,6658,2172,6650,2163,6648,2156,6648,2138,6650,2132,6658,2123,6663,2121,6700,2121,6691,2111,6681,2107xe" filled="true" fillcolor="#231f20" stroked="false">
                <v:path arrowok="t"/>
                <v:fill type="solid"/>
              </v:shape>
              <v:shape style="position:absolute;left:6632;top:2107;width:77;height:80" coordorigin="6632,2107" coordsize="77,80" path="m6700,2121l6676,2121,6682,2123,6690,2132,6692,2138,6692,2156,6690,2163,6681,2172,6676,2174,6700,2174,6705,2170,6708,2160,6708,2135,6705,2125,6700,2121xe" filled="true" fillcolor="#231f20" stroked="false">
                <v:path arrowok="t"/>
                <v:fill type="solid"/>
              </v:shape>
            </v:group>
            <v:group style="position:absolute;left:6717;top:2107;width:65;height:80" coordorigin="6717,2107" coordsize="65,80">
              <v:shape style="position:absolute;left:6717;top:2107;width:65;height:80" coordorigin="6717,2107" coordsize="65,80" path="m6732,2159l6717,2161,6718,2169,6721,2176,6731,2185,6739,2187,6756,2187,6762,2186,6771,2182,6774,2180,6778,2174,6744,2174,6741,2173,6735,2168,6733,2164,6732,2159xe" filled="true" fillcolor="#231f20" stroked="false">
                <v:path arrowok="t"/>
                <v:fill type="solid"/>
              </v:shape>
              <v:shape style="position:absolute;left:6717;top:2107;width:65;height:80" coordorigin="6717,2107" coordsize="65,80" path="m6758,2107l6742,2107,6737,2108,6719,2135,6722,2140,6730,2147,6736,2150,6751,2154,6756,2155,6760,2156,6762,2157,6764,2160,6765,2162,6765,2166,6763,2169,6758,2173,6754,2174,6778,2174,6779,2172,6781,2168,6781,2158,6780,2154,6744,2136,6739,2134,6735,2131,6735,2130,6735,2126,6735,2124,6740,2121,6743,2120,6777,2120,6776,2118,6771,2114,6766,2109,6758,2107xe" filled="true" fillcolor="#231f20" stroked="false">
                <v:path arrowok="t"/>
                <v:fill type="solid"/>
              </v:shape>
              <v:shape style="position:absolute;left:6717;top:2107;width:65;height:80" coordorigin="6717,2107" coordsize="65,80" path="m6777,2120l6753,2120,6756,2121,6760,2125,6762,2127,6763,2131,6778,2131,6778,2124,6777,2120xe" filled="true" fillcolor="#231f20" stroked="false">
                <v:path arrowok="t"/>
                <v:fill type="solid"/>
              </v:shape>
            </v:group>
            <v:group style="position:absolute;left:6731;top:1800;width:292;height:457" coordorigin="6731,1800" coordsize="292,457">
              <v:shape style="position:absolute;left:6731;top:1800;width:292;height:457" coordorigin="6731,1800" coordsize="292,457" path="m6731,1800l6787,1830,6845,1861,6899,1896,6946,1936,6999,2006,7022,2071,7020,2129,6996,2178,6955,2217,6903,2244,6844,2257e" filled="false" stroked="true" strokeweight=".669pt" strokecolor="#231f20">
                <v:path arrowok="t"/>
              </v:shape>
              <v:shape style="position:absolute;left:6558;top:1605;width:484;height:671" type="#_x0000_t75" stroked="false">
                <v:imagedata r:id="rId84" o:title=""/>
              </v:shape>
            </v:group>
            <v:group style="position:absolute;left:6397;top:2119;width:555;height:221" coordorigin="6397,2119" coordsize="555,221">
              <v:shape style="position:absolute;left:6397;top:2119;width:555;height:221" coordorigin="6397,2119" coordsize="555,221" path="m6952,2119l6917,2180,6871,2234,6816,2278,6753,2311,6684,2332,6610,2339,6554,2335,6499,2322,6446,2301,6397,2273e" filled="false" stroked="true" strokeweight=".717pt" strokecolor="#231f20">
                <v:path arrowok="t"/>
              </v:shape>
            </v:group>
            <v:group style="position:absolute;left:6106;top:1462;width:1005;height:1005" coordorigin="6106,1462" coordsize="1005,1005">
              <v:shape style="position:absolute;left:6106;top:1462;width:1005;height:1005" coordorigin="6106,1462" coordsize="1005,1005" path="m6608,1462l6682,1468,6753,1483,6820,1509,6881,1543,6937,1585,6987,1635,7029,1691,7063,1753,7089,1819,7105,1890,7110,1964,7105,2039,7089,2109,7063,2176,7029,2238,6987,2294,6937,2343,6881,2386,6820,2420,6753,2445,6682,2461,6608,2467,6534,2461,6463,2445,6396,2420,6335,2386,6279,2343,6229,2294,6187,2238,6153,2176,6127,2109,6111,2039,6106,1964,6111,1890,6127,1819,6153,1753,6187,1691,6229,1635,6279,1585,6335,1543,6396,1509,6463,1483,6534,1468,6608,1462xe" filled="false" stroked="true" strokeweight=".567pt" strokecolor="#231f20">
                <v:path arrowok="t"/>
              </v:shape>
              <v:shape style="position:absolute;left:6451;top:2289;width:326;height:132" type="#_x0000_t75" stroked="false">
                <v:imagedata r:id="rId81" o:title=""/>
              </v:shape>
            </v:group>
            <w10:wrap type="topAndBottom"/>
          </v:group>
        </w:pict>
      </w:r>
      <w:r>
        <w:rPr/>
        <w:pict>
          <v:group style="position:absolute;margin-left:360.027008pt;margin-top:83.539215pt;width:40.4pt;height:40.4pt;mso-position-horizontal-relative:page;mso-position-vertical-relative:paragraph;z-index:3640;mso-wrap-distance-left:0;mso-wrap-distance-right:0" coordorigin="7201,1671" coordsize="808,808">
            <v:group style="position:absolute;left:7207;top:1677;width:796;height:796" coordorigin="7207,1677" coordsize="796,796">
              <v:shape style="position:absolute;left:7207;top:1677;width:796;height:796" coordorigin="7207,1677" coordsize="796,796" path="m7604,1677l7533,1683,7465,1702,7403,1731,7348,1770,7300,1818,7261,1874,7231,1936,7213,2003,7207,2074,7213,2146,7231,2213,7261,2275,7300,2330,7348,2378,7403,2418,7465,2447,7533,2465,7604,2472,7676,2465,7743,2447,7805,2418,7860,2378,7908,2330,7947,2275,7977,2213,7995,2146,8002,2074,7995,2003,7977,1936,7947,1874,7908,1818,7860,1770,7805,1731,7743,1702,7676,1683,7604,1677xe" filled="true" fillcolor="#d1d3d4" stroked="false">
                <v:path arrowok="t"/>
                <v:fill type="solid"/>
              </v:shape>
            </v:group>
            <v:group style="position:absolute;left:7207;top:1677;width:796;height:796" coordorigin="7207,1677" coordsize="796,796">
              <v:shape style="position:absolute;left:7207;top:1677;width:796;height:796" coordorigin="7207,1677" coordsize="796,796" path="m7604,1677l7676,1683,7743,1702,7805,1731,7860,1770,7908,1818,7947,1874,7977,1936,7995,2003,8002,2074,7995,2146,7977,2213,7947,2275,7908,2330,7860,2378,7805,2418,7743,2447,7676,2465,7604,2472,7533,2465,7465,2447,7403,2418,7348,2378,7300,2330,7261,2275,7231,2213,7213,2146,7207,2074,7213,2003,7231,1936,7261,1874,7300,1818,7348,1770,7403,1731,7465,1702,7533,1683,7604,1677xe" filled="false" stroked="true" strokeweight=".425pt" strokecolor="#231f20">
                <v:path arrowok="t"/>
              </v:shape>
            </v:group>
            <v:group style="position:absolute;left:7390;top:1705;width:362;height:705" coordorigin="7390,1705" coordsize="362,705">
              <v:shape style="position:absolute;left:7390;top:1705;width:362;height:705" coordorigin="7390,1705" coordsize="362,705" path="m7390,2410l7752,1705e" filled="false" stroked="true" strokeweight=".283pt" strokecolor="#6d6e71">
                <v:path arrowok="t"/>
              </v:shape>
            </v:group>
            <v:group style="position:absolute;left:7215;top:1806;width:97;height:188" coordorigin="7215,1806" coordsize="97,188">
              <v:shape style="position:absolute;left:7215;top:1806;width:97;height:188" coordorigin="7215,1806" coordsize="97,188" path="m7215,1993l7311,1806e" filled="false" stroked="true" strokeweight=".283pt" strokecolor="#6d6e71">
                <v:path arrowok="t"/>
              </v:shape>
            </v:group>
            <v:group style="position:absolute;left:7208;top:1773;width:137;height:266" coordorigin="7208,1773" coordsize="137,266">
              <v:shape style="position:absolute;left:7208;top:1773;width:137;height:266" coordorigin="7208,1773" coordsize="137,266" path="m7208,2039l7345,1773e" filled="false" stroked="true" strokeweight=".283pt" strokecolor="#6d6e71">
                <v:path arrowok="t"/>
              </v:shape>
            </v:group>
            <v:group style="position:absolute;left:7207;top:1751;width:167;height:325" coordorigin="7207,1751" coordsize="167,325">
              <v:shape style="position:absolute;left:7207;top:1751;width:167;height:325" coordorigin="7207,1751" coordsize="167,325" path="m7207,2075l7373,1751e" filled="false" stroked="true" strokeweight=".283pt" strokecolor="#6d6e71">
                <v:path arrowok="t"/>
              </v:shape>
            </v:group>
            <v:group style="position:absolute;left:7208;top:1734;width:191;height:372" coordorigin="7208,1734" coordsize="191,372">
              <v:shape style="position:absolute;left:7208;top:1734;width:191;height:372" coordorigin="7208,1734" coordsize="191,372" path="m7208,2106l7399,1734e" filled="false" stroked="true" strokeweight=".283pt" strokecolor="#6d6e71">
                <v:path arrowok="t"/>
              </v:shape>
            </v:group>
            <v:group style="position:absolute;left:7211;top:1721;width:212;height:413" coordorigin="7211,1721" coordsize="212,413">
              <v:shape style="position:absolute;left:7211;top:1721;width:212;height:413" coordorigin="7211,1721" coordsize="212,413" path="m7211,2133l7423,1721e" filled="false" stroked="true" strokeweight=".283pt" strokecolor="#6d6e71">
                <v:path arrowok="t"/>
              </v:shape>
            </v:group>
            <v:group style="position:absolute;left:7215;top:1710;width:230;height:448" coordorigin="7215,1710" coordsize="230,448">
              <v:shape style="position:absolute;left:7215;top:1710;width:230;height:448" coordorigin="7215,1710" coordsize="230,448" path="m7215,2157l7445,1710e" filled="false" stroked="true" strokeweight=".283pt" strokecolor="#6d6e71">
                <v:path arrowok="t"/>
              </v:shape>
            </v:group>
            <v:group style="position:absolute;left:7221;top:1701;width:246;height:479" coordorigin="7221,1701" coordsize="246,479">
              <v:shape style="position:absolute;left:7221;top:1701;width:246;height:479" coordorigin="7221,1701" coordsize="246,479" path="m7221,2180l7466,1701e" filled="false" stroked="true" strokeweight=".283pt" strokecolor="#6d6e71">
                <v:path arrowok="t"/>
              </v:shape>
            </v:group>
            <v:group style="position:absolute;left:7227;top:1694;width:260;height:506" coordorigin="7227,1694" coordsize="260,506">
              <v:shape style="position:absolute;left:7227;top:1694;width:260;height:506" coordorigin="7227,1694" coordsize="260,506" path="m7227,2200l7487,1694e" filled="false" stroked="true" strokeweight=".283pt" strokecolor="#6d6e71">
                <v:path arrowok="t"/>
              </v:shape>
            </v:group>
            <v:group style="position:absolute;left:7234;top:1689;width:273;height:531" coordorigin="7234,1689" coordsize="273,531">
              <v:shape style="position:absolute;left:7234;top:1689;width:273;height:531" coordorigin="7234,1689" coordsize="273,531" path="m7234,2220l7507,1689e" filled="false" stroked="true" strokeweight=".283pt" strokecolor="#6d6e71">
                <v:path arrowok="t"/>
              </v:shape>
            </v:group>
            <v:group style="position:absolute;left:7242;top:1685;width:285;height:554" coordorigin="7242,1685" coordsize="285,554">
              <v:shape style="position:absolute;left:7242;top:1685;width:285;height:554" coordorigin="7242,1685" coordsize="285,554" path="m7242,2238l7526,1685e" filled="false" stroked="true" strokeweight=".283pt" strokecolor="#6d6e71">
                <v:path arrowok="t"/>
              </v:shape>
            </v:group>
            <v:group style="position:absolute;left:7250;top:1681;width:295;height:574" coordorigin="7250,1681" coordsize="295,574">
              <v:shape style="position:absolute;left:7250;top:1681;width:295;height:574" coordorigin="7250,1681" coordsize="295,574" path="m7250,2255l7544,1681e" filled="false" stroked="true" strokeweight=".283pt" strokecolor="#6d6e71">
                <v:path arrowok="t"/>
              </v:shape>
            </v:group>
            <v:group style="position:absolute;left:7259;top:1679;width:304;height:592" coordorigin="7259,1679" coordsize="304,592">
              <v:shape style="position:absolute;left:7259;top:1679;width:304;height:592" coordorigin="7259,1679" coordsize="304,592" path="m7259,2271l7563,1679e" filled="false" stroked="true" strokeweight=".283pt" strokecolor="#6d6e71">
                <v:path arrowok="t"/>
              </v:shape>
            </v:group>
            <v:group style="position:absolute;left:7268;top:1678;width:313;height:609" coordorigin="7268,1678" coordsize="313,609">
              <v:shape style="position:absolute;left:7268;top:1678;width:313;height:609" coordorigin="7268,1678" coordsize="313,609" path="m7268,2286l7580,1678e" filled="false" stroked="true" strokeweight=".283pt" strokecolor="#6d6e71">
                <v:path arrowok="t"/>
              </v:shape>
            </v:group>
            <v:group style="position:absolute;left:7277;top:1677;width:321;height:624" coordorigin="7277,1677" coordsize="321,624">
              <v:shape style="position:absolute;left:7277;top:1677;width:321;height:624" coordorigin="7277,1677" coordsize="321,624" path="m7277,2300l7597,1677e" filled="false" stroked="true" strokeweight=".283pt" strokecolor="#6d6e71">
                <v:path arrowok="t"/>
              </v:shape>
            </v:group>
            <v:group style="position:absolute;left:7287;top:1677;width:328;height:638" coordorigin="7287,1677" coordsize="328,638">
              <v:shape style="position:absolute;left:7287;top:1677;width:328;height:638" coordorigin="7287,1677" coordsize="328,638" path="m7287,2314l7614,1677e" filled="false" stroked="true" strokeweight=".283pt" strokecolor="#6d6e71">
                <v:path arrowok="t"/>
              </v:shape>
            </v:group>
            <v:group style="position:absolute;left:7297;top:1678;width:334;height:650" coordorigin="7297,1678" coordsize="334,650">
              <v:shape style="position:absolute;left:7297;top:1678;width:334;height:650" coordorigin="7297,1678" coordsize="334,650" path="m7297,2327l7631,1678e" filled="false" stroked="true" strokeweight=".283pt" strokecolor="#6d6e71">
                <v:path arrowok="t"/>
              </v:shape>
            </v:group>
            <v:group style="position:absolute;left:7308;top:1679;width:340;height:661" coordorigin="7308,1679" coordsize="340,661">
              <v:shape style="position:absolute;left:7308;top:1679;width:340;height:661" coordorigin="7308,1679" coordsize="340,661" path="m7308,2339l7647,1679e" filled="false" stroked="true" strokeweight=".283pt" strokecolor="#6d6e71">
                <v:path arrowok="t"/>
              </v:shape>
            </v:group>
            <v:group style="position:absolute;left:7319;top:1681;width:345;height:671" coordorigin="7319,1681" coordsize="345,671">
              <v:shape style="position:absolute;left:7319;top:1681;width:345;height:671" coordorigin="7319,1681" coordsize="345,671" path="m7319,2351l7663,1681e" filled="false" stroked="true" strokeweight=".283pt" strokecolor="#6d6e71">
                <v:path arrowok="t"/>
              </v:shape>
            </v:group>
            <v:group style="position:absolute;left:7330;top:1684;width:349;height:679" coordorigin="7330,1684" coordsize="349,679">
              <v:shape style="position:absolute;left:7330;top:1684;width:349;height:679" coordorigin="7330,1684" coordsize="349,679" path="m7330,2362l7679,1684e" filled="false" stroked="true" strokeweight=".283pt" strokecolor="#6d6e71">
                <v:path arrowok="t"/>
              </v:shape>
            </v:group>
            <v:group style="position:absolute;left:7342;top:1687;width:353;height:686" coordorigin="7342,1687" coordsize="353,686">
              <v:shape style="position:absolute;left:7342;top:1687;width:353;height:686" coordorigin="7342,1687" coordsize="353,686" path="m7342,2373l7694,1687e" filled="false" stroked="true" strokeweight=".283pt" strokecolor="#6d6e71">
                <v:path arrowok="t"/>
              </v:shape>
            </v:group>
            <v:group style="position:absolute;left:7353;top:1691;width:356;height:693" coordorigin="7353,1691" coordsize="356,693">
              <v:shape style="position:absolute;left:7353;top:1691;width:356;height:693" coordorigin="7353,1691" coordsize="356,693" path="m7353,2383l7709,1691e" filled="false" stroked="true" strokeweight=".283pt" strokecolor="#6d6e71">
                <v:path arrowok="t"/>
              </v:shape>
            </v:group>
            <v:group style="position:absolute;left:7366;top:1695;width:359;height:698" coordorigin="7366,1695" coordsize="359,698">
              <v:shape style="position:absolute;left:7366;top:1695;width:359;height:698" coordorigin="7366,1695" coordsize="359,698" path="m7366,2392l7724,1695e" filled="false" stroked="true" strokeweight=".283pt" strokecolor="#6d6e71">
                <v:path arrowok="t"/>
              </v:shape>
            </v:group>
            <v:group style="position:absolute;left:7378;top:1700;width:361;height:702" coordorigin="7378,1700" coordsize="361,702">
              <v:shape style="position:absolute;left:7378;top:1700;width:361;height:702" coordorigin="7378,1700" coordsize="361,702" path="m7378,2401l7738,1700e" filled="false" stroked="true" strokeweight=".283pt" strokecolor="#6d6e71">
                <v:path arrowok="t"/>
              </v:shape>
              <v:shape style="position:absolute;left:7242;top:1787;width:705;height:534" type="#_x0000_t75" stroked="false">
                <v:imagedata r:id="rId85" o:title=""/>
              </v:shape>
            </v:group>
            <v:group style="position:absolute;left:7437;top:2196;width:439;height:175" coordorigin="7437,2196" coordsize="439,175">
              <v:shape style="position:absolute;left:7437;top:2196;width:439;height:175" coordorigin="7437,2196" coordsize="439,175" path="m7876,2196l7831,2267,7769,2322,7692,2358,7606,2371,7561,2368,7518,2358,7476,2341,7437,2319e" filled="false" stroked="true" strokeweight=".568pt" strokecolor="#231f20">
                <v:path arrowok="t"/>
              </v:shape>
            </v:group>
            <v:group style="position:absolute;left:7207;top:1677;width:796;height:796" coordorigin="7207,1677" coordsize="796,796">
              <v:shape style="position:absolute;left:7207;top:1677;width:796;height:796" coordorigin="7207,1677" coordsize="796,796" path="m7604,1677l7676,1683,7743,1702,7805,1731,7860,1770,7908,1818,7947,1874,7977,1936,7995,2003,8002,2074,7995,2146,7977,2213,7947,2275,7908,2330,7860,2378,7805,2418,7743,2447,7676,2465,7604,2472,7533,2465,7465,2447,7403,2418,7348,2378,7300,2330,7261,2275,7231,2213,7213,2146,7207,2074,7213,2003,7231,1936,7261,1874,7300,1818,7348,1770,7403,1731,7465,1702,7533,1683,7604,1677xe" filled="false" stroked="true" strokeweight=".567pt" strokecolor="#231f20">
                <v:path arrowok="t"/>
              </v:shape>
              <v:shape style="position:absolute;left:7480;top:2331;width:258;height:105" type="#_x0000_t75" stroked="false">
                <v:imagedata r:id="rId86" o:title=""/>
              </v:shape>
            </v:group>
            <w10:wrap type="topAndBottom"/>
          </v:group>
        </w:pict>
      </w:r>
      <w:r>
        <w:rPr/>
        <w:pict>
          <v:group style="position:absolute;margin-left:404.916992pt;margin-top:83.539215pt;width:40.4pt;height:40.4pt;mso-position-horizontal-relative:page;mso-position-vertical-relative:paragraph;z-index:3664;mso-wrap-distance-left:0;mso-wrap-distance-right:0" coordorigin="8098,1671" coordsize="808,808">
            <v:group style="position:absolute;left:8104;top:1677;width:796;height:796" coordorigin="8104,1677" coordsize="796,796">
              <v:shape style="position:absolute;left:8104;top:1677;width:796;height:796" coordorigin="8104,1677" coordsize="796,796" path="m8502,1677l8430,1683,8363,1702,8301,1731,8246,1770,8198,1818,8159,1874,8129,1936,8111,2003,8104,2074,8111,2146,8129,2213,8159,2275,8198,2330,8246,2378,8301,2418,8363,2447,8430,2465,8502,2472,8573,2465,8641,2447,8703,2418,8758,2378,8806,2330,8845,2275,8875,2213,8893,2146,8899,2074,8893,2003,8875,1936,8845,1874,8806,1818,8758,1770,8703,1731,8641,1702,8573,1683,8502,1677xe" filled="true" fillcolor="#d1d3d4" stroked="false">
                <v:path arrowok="t"/>
                <v:fill type="solid"/>
              </v:shape>
            </v:group>
            <v:group style="position:absolute;left:8104;top:1677;width:796;height:796" coordorigin="8104,1677" coordsize="796,796">
              <v:shape style="position:absolute;left:8104;top:1677;width:796;height:796" coordorigin="8104,1677" coordsize="796,796" path="m8502,1677l8573,1683,8641,1702,8703,1731,8758,1770,8806,1818,8845,1874,8875,1936,8893,2003,8899,2074,8893,2146,8875,2213,8845,2275,8806,2330,8758,2378,8703,2418,8641,2447,8573,2465,8502,2472,8430,2465,8363,2447,8301,2418,8246,2378,8198,2330,8159,2275,8129,2213,8111,2146,8104,2074,8111,2003,8129,1936,8159,1874,8198,1818,8246,1770,8301,1731,8363,1702,8430,1683,8502,1677xe" filled="false" stroked="true" strokeweight=".425pt" strokecolor="#231f20">
                <v:path arrowok="t"/>
              </v:shape>
            </v:group>
            <v:group style="position:absolute;left:8288;top:1705;width:362;height:705" coordorigin="8288,1705" coordsize="362,705">
              <v:shape style="position:absolute;left:8288;top:1705;width:362;height:705" coordorigin="8288,1705" coordsize="362,705" path="m8288,2410l8650,1705e" filled="false" stroked="true" strokeweight=".283pt" strokecolor="#6d6e71">
                <v:path arrowok="t"/>
              </v:shape>
            </v:group>
            <v:group style="position:absolute;left:8113;top:1806;width:97;height:188" coordorigin="8113,1806" coordsize="97,188">
              <v:shape style="position:absolute;left:8113;top:1806;width:97;height:188" coordorigin="8113,1806" coordsize="97,188" path="m8113,1993l8209,1806e" filled="false" stroked="true" strokeweight=".283pt" strokecolor="#6d6e71">
                <v:path arrowok="t"/>
              </v:shape>
            </v:group>
            <v:group style="position:absolute;left:8106;top:1773;width:137;height:266" coordorigin="8106,1773" coordsize="137,266">
              <v:shape style="position:absolute;left:8106;top:1773;width:137;height:266" coordorigin="8106,1773" coordsize="137,266" path="m8106,2039l8243,1773e" filled="false" stroked="true" strokeweight=".283pt" strokecolor="#6d6e71">
                <v:path arrowok="t"/>
              </v:shape>
            </v:group>
            <v:group style="position:absolute;left:8104;top:1751;width:167;height:325" coordorigin="8104,1751" coordsize="167,325">
              <v:shape style="position:absolute;left:8104;top:1751;width:167;height:325" coordorigin="8104,1751" coordsize="167,325" path="m8104,2075l8271,1751e" filled="false" stroked="true" strokeweight=".283pt" strokecolor="#6d6e71">
                <v:path arrowok="t"/>
              </v:shape>
            </v:group>
            <v:group style="position:absolute;left:8106;top:1734;width:191;height:372" coordorigin="8106,1734" coordsize="191,372">
              <v:shape style="position:absolute;left:8106;top:1734;width:191;height:372" coordorigin="8106,1734" coordsize="191,372" path="m8106,2106l8297,1734e" filled="false" stroked="true" strokeweight=".283pt" strokecolor="#6d6e71">
                <v:path arrowok="t"/>
              </v:shape>
            </v:group>
            <v:group style="position:absolute;left:8109;top:1721;width:212;height:413" coordorigin="8109,1721" coordsize="212,413">
              <v:shape style="position:absolute;left:8109;top:1721;width:212;height:413" coordorigin="8109,1721" coordsize="212,413" path="m8109,2133l8320,1721e" filled="false" stroked="true" strokeweight=".283pt" strokecolor="#6d6e71">
                <v:path arrowok="t"/>
              </v:shape>
            </v:group>
            <v:group style="position:absolute;left:8113;top:1710;width:230;height:448" coordorigin="8113,1710" coordsize="230,448">
              <v:shape style="position:absolute;left:8113;top:1710;width:230;height:448" coordorigin="8113,1710" coordsize="230,448" path="m8113,2157l8343,1710e" filled="false" stroked="true" strokeweight=".283pt" strokecolor="#6d6e71">
                <v:path arrowok="t"/>
              </v:shape>
            </v:group>
            <v:group style="position:absolute;left:8118;top:1701;width:246;height:479" coordorigin="8118,1701" coordsize="246,479">
              <v:shape style="position:absolute;left:8118;top:1701;width:246;height:479" coordorigin="8118,1701" coordsize="246,479" path="m8118,2180l8364,1701e" filled="false" stroked="true" strokeweight=".283pt" strokecolor="#6d6e71">
                <v:path arrowok="t"/>
              </v:shape>
            </v:group>
            <v:group style="position:absolute;left:8125;top:1694;width:260;height:506" coordorigin="8125,1694" coordsize="260,506">
              <v:shape style="position:absolute;left:8125;top:1694;width:260;height:506" coordorigin="8125,1694" coordsize="260,506" path="m8125,2200l8385,1694e" filled="false" stroked="true" strokeweight=".283pt" strokecolor="#6d6e71">
                <v:path arrowok="t"/>
              </v:shape>
            </v:group>
            <v:group style="position:absolute;left:8132;top:1689;width:273;height:531" coordorigin="8132,1689" coordsize="273,531">
              <v:shape style="position:absolute;left:8132;top:1689;width:273;height:531" coordorigin="8132,1689" coordsize="273,531" path="m8132,2220l8404,1689e" filled="false" stroked="true" strokeweight=".283pt" strokecolor="#6d6e71">
                <v:path arrowok="t"/>
              </v:shape>
            </v:group>
            <v:group style="position:absolute;left:8139;top:1685;width:285;height:554" coordorigin="8139,1685" coordsize="285,554">
              <v:shape style="position:absolute;left:8139;top:1685;width:285;height:554" coordorigin="8139,1685" coordsize="285,554" path="m8139,2238l8424,1685e" filled="false" stroked="true" strokeweight=".283pt" strokecolor="#6d6e71">
                <v:path arrowok="t"/>
              </v:shape>
            </v:group>
            <v:group style="position:absolute;left:8148;top:1681;width:295;height:574" coordorigin="8148,1681" coordsize="295,574">
              <v:shape style="position:absolute;left:8148;top:1681;width:295;height:574" coordorigin="8148,1681" coordsize="295,574" path="m8148,2255l8442,1681e" filled="false" stroked="true" strokeweight=".283pt" strokecolor="#6d6e71">
                <v:path arrowok="t"/>
              </v:shape>
            </v:group>
            <v:group style="position:absolute;left:8156;top:1679;width:304;height:592" coordorigin="8156,1679" coordsize="304,592">
              <v:shape style="position:absolute;left:8156;top:1679;width:304;height:592" coordorigin="8156,1679" coordsize="304,592" path="m8156,2271l8460,1679e" filled="false" stroked="true" strokeweight=".283pt" strokecolor="#6d6e71">
                <v:path arrowok="t"/>
              </v:shape>
            </v:group>
            <v:group style="position:absolute;left:8165;top:1678;width:313;height:609" coordorigin="8165,1678" coordsize="313,609">
              <v:shape style="position:absolute;left:8165;top:1678;width:313;height:609" coordorigin="8165,1678" coordsize="313,609" path="m8165,2286l8478,1678e" filled="false" stroked="true" strokeweight=".283pt" strokecolor="#6d6e71">
                <v:path arrowok="t"/>
              </v:shape>
            </v:group>
            <v:group style="position:absolute;left:8175;top:1677;width:321;height:624" coordorigin="8175,1677" coordsize="321,624">
              <v:shape style="position:absolute;left:8175;top:1677;width:321;height:624" coordorigin="8175,1677" coordsize="321,624" path="m8175,2300l8495,1677e" filled="false" stroked="true" strokeweight=".283pt" strokecolor="#6d6e71">
                <v:path arrowok="t"/>
              </v:shape>
            </v:group>
            <v:group style="position:absolute;left:8185;top:1677;width:328;height:638" coordorigin="8185,1677" coordsize="328,638">
              <v:shape style="position:absolute;left:8185;top:1677;width:328;height:638" coordorigin="8185,1677" coordsize="328,638" path="m8185,2314l8512,1677e" filled="false" stroked="true" strokeweight=".283pt" strokecolor="#6d6e71">
                <v:path arrowok="t"/>
              </v:shape>
            </v:group>
            <v:group style="position:absolute;left:8195;top:1678;width:334;height:650" coordorigin="8195,1678" coordsize="334,650">
              <v:shape style="position:absolute;left:8195;top:1678;width:334;height:650" coordorigin="8195,1678" coordsize="334,650" path="m8195,2327l8529,1678e" filled="false" stroked="true" strokeweight=".283pt" strokecolor="#6d6e71">
                <v:path arrowok="t"/>
              </v:shape>
            </v:group>
            <v:group style="position:absolute;left:8206;top:1679;width:340;height:661" coordorigin="8206,1679" coordsize="340,661">
              <v:shape style="position:absolute;left:8206;top:1679;width:340;height:661" coordorigin="8206,1679" coordsize="340,661" path="m8206,2339l8545,1679e" filled="false" stroked="true" strokeweight=".283pt" strokecolor="#6d6e71">
                <v:path arrowok="t"/>
              </v:shape>
            </v:group>
            <v:group style="position:absolute;left:8217;top:1681;width:345;height:671" coordorigin="8217,1681" coordsize="345,671">
              <v:shape style="position:absolute;left:8217;top:1681;width:345;height:671" coordorigin="8217,1681" coordsize="345,671" path="m8217,2351l8561,1681e" filled="false" stroked="true" strokeweight=".283pt" strokecolor="#6d6e71">
                <v:path arrowok="t"/>
              </v:shape>
            </v:group>
            <v:group style="position:absolute;left:8228;top:1684;width:349;height:679" coordorigin="8228,1684" coordsize="349,679">
              <v:shape style="position:absolute;left:8228;top:1684;width:349;height:679" coordorigin="8228,1684" coordsize="349,679" path="m8228,2362l8576,1684e" filled="false" stroked="true" strokeweight=".283pt" strokecolor="#6d6e71">
                <v:path arrowok="t"/>
              </v:shape>
            </v:group>
            <v:group style="position:absolute;left:8239;top:1687;width:353;height:686" coordorigin="8239,1687" coordsize="353,686">
              <v:shape style="position:absolute;left:8239;top:1687;width:353;height:686" coordorigin="8239,1687" coordsize="353,686" path="m8239,2373l8592,1687e" filled="false" stroked="true" strokeweight=".283pt" strokecolor="#6d6e71">
                <v:path arrowok="t"/>
              </v:shape>
            </v:group>
            <v:group style="position:absolute;left:8251;top:1691;width:356;height:693" coordorigin="8251,1691" coordsize="356,693">
              <v:shape style="position:absolute;left:8251;top:1691;width:356;height:693" coordorigin="8251,1691" coordsize="356,693" path="m8251,2383l8607,1691e" filled="false" stroked="true" strokeweight=".283pt" strokecolor="#6d6e71">
                <v:path arrowok="t"/>
              </v:shape>
            </v:group>
            <v:group style="position:absolute;left:8263;top:1695;width:359;height:698" coordorigin="8263,1695" coordsize="359,698">
              <v:shape style="position:absolute;left:8263;top:1695;width:359;height:698" coordorigin="8263,1695" coordsize="359,698" path="m8263,2392l8621,1695e" filled="false" stroked="true" strokeweight=".283pt" strokecolor="#6d6e71">
                <v:path arrowok="t"/>
              </v:shape>
            </v:group>
            <v:group style="position:absolute;left:8276;top:1700;width:361;height:702" coordorigin="8276,1700" coordsize="361,702">
              <v:shape style="position:absolute;left:8276;top:1700;width:361;height:702" coordorigin="8276,1700" coordsize="361,702" path="m8276,2401l8636,1700e" filled="false" stroked="true" strokeweight=".283pt" strokecolor="#6d6e71">
                <v:path arrowok="t"/>
              </v:shape>
              <v:shape style="position:absolute;left:8140;top:1787;width:705;height:534" type="#_x0000_t75" stroked="false">
                <v:imagedata r:id="rId87" o:title=""/>
              </v:shape>
            </v:group>
            <v:group style="position:absolute;left:8335;top:2196;width:439;height:175" coordorigin="8335,2196" coordsize="439,175">
              <v:shape style="position:absolute;left:8335;top:2196;width:439;height:175" coordorigin="8335,2196" coordsize="439,175" path="m8774,2196l8729,2267,8667,2322,8590,2358,8504,2371,8459,2368,8416,2358,8374,2341,8335,2319e" filled="false" stroked="true" strokeweight=".568pt" strokecolor="#231f20">
                <v:path arrowok="t"/>
              </v:shape>
            </v:group>
            <v:group style="position:absolute;left:8104;top:1677;width:796;height:796" coordorigin="8104,1677" coordsize="796,796">
              <v:shape style="position:absolute;left:8104;top:1677;width:796;height:796" coordorigin="8104,1677" coordsize="796,796" path="m8502,1677l8573,1683,8641,1702,8703,1731,8758,1770,8806,1818,8845,1874,8875,1936,8893,2003,8899,2074,8893,2146,8875,2213,8845,2275,8806,2330,8758,2378,8703,2418,8641,2447,8573,2465,8502,2472,8430,2465,8363,2447,8301,2418,8246,2378,8198,2330,8159,2275,8129,2213,8111,2146,8104,2074,8111,2003,8129,1936,8159,1874,8198,1818,8246,1770,8301,1731,8363,1702,8430,1683,8502,1677xe" filled="false" stroked="true" strokeweight=".567pt" strokecolor="#231f20">
                <v:path arrowok="t"/>
              </v:shape>
              <v:shape style="position:absolute;left:8377;top:2331;width:258;height:105" type="#_x0000_t75" stroked="false">
                <v:imagedata r:id="rId88" o:title=""/>
              </v:shape>
            </v:group>
            <w10:wrap type="topAndBottom"/>
          </v:group>
        </w:pict>
      </w:r>
      <w:r>
        <w:rPr/>
        <w:pict>
          <v:group style="position:absolute;margin-left:449.769012pt;margin-top:79.447212pt;width:44.55pt;height:44.55pt;mso-position-horizontal-relative:page;mso-position-vertical-relative:paragraph;z-index:3688;mso-wrap-distance-left:0;mso-wrap-distance-right:0" coordorigin="8995,1589" coordsize="891,891">
            <v:group style="position:absolute;left:9001;top:1595;width:879;height:879" coordorigin="9001,1595" coordsize="879,879">
              <v:shape style="position:absolute;left:9001;top:1595;width:879;height:879" coordorigin="9001,1595" coordsize="879,879" path="m9441,1595l9370,1601,9302,1617,9239,1644,9181,1680,9130,1724,9086,1775,9050,1832,9024,1895,9007,1963,9001,2034,9007,2106,9024,2173,9050,2236,9086,2294,9130,2345,9181,2389,9239,2425,9302,2451,9370,2468,9441,2474,9512,2468,9580,2451,9643,2425,9700,2389,9751,2345,9795,2294,9831,2236,9858,2173,9874,2106,9880,2034,9874,1963,9858,1895,9831,1832,9795,1775,9751,1724,9700,1680,9643,1644,9580,1617,9512,1601,9441,1595xe" filled="true" fillcolor="#d1d3d4" stroked="false">
                <v:path arrowok="t"/>
                <v:fill type="solid"/>
              </v:shape>
            </v:group>
            <v:group style="position:absolute;left:9001;top:1595;width:879;height:879" coordorigin="9001,1595" coordsize="879,879">
              <v:shape style="position:absolute;left:9001;top:1595;width:879;height:879" coordorigin="9001,1595" coordsize="879,879" path="m9441,1595l9512,1601,9580,1617,9643,1644,9700,1680,9751,1724,9795,1775,9831,1832,9858,1895,9874,1963,9880,2034,9874,2106,9858,2173,9831,2236,9795,2294,9751,2345,9700,2389,9643,2425,9580,2451,9512,2468,9441,2474,9370,2468,9302,2451,9239,2425,9181,2389,9130,2345,9086,2294,9050,2236,9024,2173,9007,2106,9001,2034,9007,1963,9024,1895,9050,1832,9086,1775,9130,1724,9181,1680,9239,1644,9302,1617,9370,1601,9441,1595xe" filled="false" stroked="true" strokeweight=".425pt" strokecolor="#231f20">
                <v:path arrowok="t"/>
              </v:shape>
            </v:group>
            <v:group style="position:absolute;left:9205;top:1978;width:220;height:428" coordorigin="9205,1978" coordsize="220,428">
              <v:shape style="position:absolute;left:9205;top:1978;width:220;height:428" coordorigin="9205,1978" coordsize="220,428" path="m9205,2405l9424,1978e" filled="false" stroked="true" strokeweight=".292pt" strokecolor="#6d6e71">
                <v:path arrowok="t"/>
              </v:shape>
            </v:group>
            <v:group style="position:absolute;left:9468;top:1626;width:137;height:267" coordorigin="9468,1626" coordsize="137,267">
              <v:shape style="position:absolute;left:9468;top:1626;width:137;height:267" coordorigin="9468,1626" coordsize="137,267" path="m9468,1893l9604,1626e" filled="false" stroked="true" strokeweight=".292pt" strokecolor="#6d6e71">
                <v:path arrowok="t"/>
              </v:shape>
            </v:group>
            <v:group style="position:absolute;left:9011;top:1738;width:107;height:207" coordorigin="9011,1738" coordsize="107,207">
              <v:shape style="position:absolute;left:9011;top:1738;width:107;height:207" coordorigin="9011,1738" coordsize="107,207" path="m9011,1944l9117,1738e" filled="false" stroked="true" strokeweight=".292pt" strokecolor="#6d6e71">
                <v:path arrowok="t"/>
              </v:shape>
            </v:group>
            <v:group style="position:absolute;left:9003;top:1701;width:151;height:294" coordorigin="9003,1701" coordsize="151,294">
              <v:shape style="position:absolute;left:9003;top:1701;width:151;height:294" coordorigin="9003,1701" coordsize="151,294" path="m9003,1995l9154,1701e" filled="false" stroked="true" strokeweight=".292pt" strokecolor="#6d6e71">
                <v:path arrowok="t"/>
              </v:shape>
            </v:group>
            <v:group style="position:absolute;left:9001;top:1677;width:185;height:359" coordorigin="9001,1677" coordsize="185,359">
              <v:shape style="position:absolute;left:9001;top:1677;width:185;height:359" coordorigin="9001,1677" coordsize="185,359" path="m9001,2035l9186,1677e" filled="false" stroked="true" strokeweight=".292pt" strokecolor="#6d6e71">
                <v:path arrowok="t"/>
              </v:shape>
            </v:group>
            <v:group style="position:absolute;left:9003;top:1658;width:212;height:411" coordorigin="9003,1658" coordsize="212,411">
              <v:shape style="position:absolute;left:9003;top:1658;width:212;height:411" coordorigin="9003,1658" coordsize="212,411" path="m9003,2069l9214,1658e" filled="false" stroked="true" strokeweight=".292pt" strokecolor="#6d6e71">
                <v:path arrowok="t"/>
              </v:shape>
            </v:group>
            <v:group style="position:absolute;left:9006;top:1643;width:234;height:456" coordorigin="9006,1643" coordsize="234,456">
              <v:shape style="position:absolute;left:9006;top:1643;width:234;height:456" coordorigin="9006,1643" coordsize="234,456" path="m9006,2099l9240,1643e" filled="false" stroked="true" strokeweight=".292pt" strokecolor="#6d6e71">
                <v:path arrowok="t"/>
              </v:shape>
            </v:group>
            <v:group style="position:absolute;left:9011;top:1632;width:254;height:495" coordorigin="9011,1632" coordsize="254,495">
              <v:shape style="position:absolute;left:9011;top:1632;width:254;height:495" coordorigin="9011,1632" coordsize="254,495" path="m9011,2126l9265,1632e" filled="false" stroked="true" strokeweight=".292pt" strokecolor="#6d6e71">
                <v:path arrowok="t"/>
              </v:shape>
            </v:group>
            <v:group style="position:absolute;left:9017;top:1622;width:272;height:529" coordorigin="9017,1622" coordsize="272,529">
              <v:shape style="position:absolute;left:9017;top:1622;width:272;height:529" coordorigin="9017,1622" coordsize="272,529" path="m9017,2151l9288,1622e" filled="false" stroked="true" strokeweight=".292pt" strokecolor="#6d6e71">
                <v:path arrowok="t"/>
              </v:shape>
            </v:group>
            <v:group style="position:absolute;left:9024;top:1614;width:288;height:560" coordorigin="9024,1614" coordsize="288,560">
              <v:shape style="position:absolute;left:9024;top:1614;width:288;height:560" coordorigin="9024,1614" coordsize="288,560" path="m9024,2174l9311,1614e" filled="false" stroked="true" strokeweight=".292pt" strokecolor="#6d6e71">
                <v:path arrowok="t"/>
              </v:shape>
            </v:group>
            <v:group style="position:absolute;left:9032;top:1608;width:302;height:587" coordorigin="9032,1608" coordsize="302,587">
              <v:shape style="position:absolute;left:9032;top:1608;width:302;height:587" coordorigin="9032,1608" coordsize="302,587" path="m9032,2195l9333,1608e" filled="false" stroked="true" strokeweight=".292pt" strokecolor="#6d6e71">
                <v:path arrowok="t"/>
              </v:shape>
            </v:group>
            <v:group style="position:absolute;left:9040;top:1603;width:315;height:612" coordorigin="9040,1603" coordsize="315,612">
              <v:shape style="position:absolute;left:9040;top:1603;width:315;height:612" coordorigin="9040,1603" coordsize="315,612" path="m9040,2215l9354,1603e" filled="false" stroked="true" strokeweight=".292pt" strokecolor="#6d6e71">
                <v:path arrowok="t"/>
              </v:shape>
            </v:group>
            <v:group style="position:absolute;left:9049;top:1600;width:326;height:634" coordorigin="9049,1600" coordsize="326,634">
              <v:shape style="position:absolute;left:9049;top:1600;width:326;height:634" coordorigin="9049,1600" coordsize="326,634" path="m9049,2234l9375,1600e" filled="false" stroked="true" strokeweight=".292pt" strokecolor="#6d6e71">
                <v:path arrowok="t"/>
              </v:shape>
            </v:group>
            <v:group style="position:absolute;left:9059;top:1597;width:336;height:655" coordorigin="9059,1597" coordsize="336,655">
              <v:shape style="position:absolute;left:9059;top:1597;width:336;height:655" coordorigin="9059,1597" coordsize="336,655" path="m9059,2252l9395,1597e" filled="false" stroked="true" strokeweight=".292pt" strokecolor="#6d6e71">
                <v:path arrowok="t"/>
              </v:shape>
            </v:group>
            <v:group style="position:absolute;left:9069;top:1596;width:346;height:673" coordorigin="9069,1596" coordsize="346,673">
              <v:shape style="position:absolute;left:9069;top:1596;width:346;height:673" coordorigin="9069,1596" coordsize="346,673" path="m9069,2268l9414,1596e" filled="false" stroked="true" strokeweight=".292pt" strokecolor="#6d6e71">
                <v:path arrowok="t"/>
              </v:shape>
            </v:group>
            <v:group style="position:absolute;left:9079;top:1595;width:354;height:690" coordorigin="9079,1595" coordsize="354,690">
              <v:shape style="position:absolute;left:9079;top:1595;width:354;height:690" coordorigin="9079,1595" coordsize="354,690" path="m9079,2284l9433,1595e" filled="false" stroked="true" strokeweight=".292pt" strokecolor="#6d6e71">
                <v:path arrowok="t"/>
              </v:shape>
            </v:group>
            <v:group style="position:absolute;left:9090;top:1595;width:362;height:705" coordorigin="9090,1595" coordsize="362,705">
              <v:shape style="position:absolute;left:9090;top:1595;width:362;height:705" coordorigin="9090,1595" coordsize="362,705" path="m9090,2299l9452,1595e" filled="false" stroked="true" strokeweight=".292pt" strokecolor="#6d6e71">
                <v:path arrowok="t"/>
              </v:shape>
            </v:group>
            <v:group style="position:absolute;left:9102;top:1933;width:196;height:381" coordorigin="9102,1933" coordsize="196,381">
              <v:shape style="position:absolute;left:9102;top:1933;width:196;height:381" coordorigin="9102,1933" coordsize="196,381" path="m9102,2314l9297,1933e" filled="false" stroked="true" strokeweight=".292pt" strokecolor="#6d6e71">
                <v:path arrowok="t"/>
              </v:shape>
            </v:group>
            <v:group style="position:absolute;left:9326;top:1596;width:145;height:281" coordorigin="9326,1596" coordsize="145,281">
              <v:shape style="position:absolute;left:9326;top:1596;width:145;height:281" coordorigin="9326,1596" coordsize="145,281" path="m9326,1877l9470,1596e" filled="false" stroked="true" strokeweight=".292pt" strokecolor="#6d6e71">
                <v:path arrowok="t"/>
              </v:shape>
            </v:group>
            <v:group style="position:absolute;left:9113;top:1947;width:196;height:381" coordorigin="9113,1947" coordsize="196,381">
              <v:shape style="position:absolute;left:9113;top:1947;width:196;height:381" coordorigin="9113,1947" coordsize="196,381" path="m9113,2327l9309,1947e" filled="false" stroked="true" strokeweight=".292pt" strokecolor="#6d6e71">
                <v:path arrowok="t"/>
              </v:shape>
            </v:group>
            <v:group style="position:absolute;left:9344;top:1598;width:145;height:282" coordorigin="9344,1598" coordsize="145,282">
              <v:shape style="position:absolute;left:9344;top:1598;width:145;height:282" coordorigin="9344,1598" coordsize="145,282" path="m9344,1879l9488,1598e" filled="false" stroked="true" strokeweight=".292pt" strokecolor="#6d6e71">
                <v:path arrowok="t"/>
              </v:shape>
            </v:group>
            <v:group style="position:absolute;left:9126;top:1958;width:197;height:383" coordorigin="9126,1958" coordsize="197,383">
              <v:shape style="position:absolute;left:9126;top:1958;width:197;height:383" coordorigin="9126,1958" coordsize="197,383" path="m9126,2340l9322,1958e" filled="false" stroked="true" strokeweight=".292pt" strokecolor="#6d6e71">
                <v:path arrowok="t"/>
              </v:shape>
            </v:group>
            <v:group style="position:absolute;left:9363;top:1600;width:144;height:279" coordorigin="9363,1600" coordsize="144,279">
              <v:shape style="position:absolute;left:9363;top:1600;width:144;height:279" coordorigin="9363,1600" coordsize="144,279" path="m9363,1879l9506,1600e" filled="false" stroked="true" strokeweight=".292pt" strokecolor="#6d6e71">
                <v:path arrowok="t"/>
              </v:shape>
            </v:group>
            <v:group style="position:absolute;left:9138;top:1963;width:200;height:390" coordorigin="9138,1963" coordsize="200,390">
              <v:shape style="position:absolute;left:9138;top:1963;width:200;height:390" coordorigin="9138,1963" coordsize="200,390" path="m9138,2353l9338,1963e" filled="false" stroked="true" strokeweight=".292pt" strokecolor="#6d6e71">
                <v:path arrowok="t"/>
              </v:shape>
            </v:group>
            <v:group style="position:absolute;left:9380;top:1603;width:143;height:278" coordorigin="9380,1603" coordsize="143,278">
              <v:shape style="position:absolute;left:9380;top:1603;width:143;height:278" coordorigin="9380,1603" coordsize="143,278" path="m9380,1880l9523,1603e" filled="false" stroked="true" strokeweight=".292pt" strokecolor="#6d6e71">
                <v:path arrowok="t"/>
              </v:shape>
            </v:group>
            <v:group style="position:absolute;left:9151;top:1967;width:205;height:398" coordorigin="9151,1967" coordsize="205,398">
              <v:shape style="position:absolute;left:9151;top:1967;width:205;height:398" coordorigin="9151,1967" coordsize="205,398" path="m9151,2364l9355,1967e" filled="false" stroked="true" strokeweight=".292pt" strokecolor="#6d6e71">
                <v:path arrowok="t"/>
              </v:shape>
            </v:group>
            <v:group style="position:absolute;left:9398;top:1606;width:142;height:276" coordorigin="9398,1606" coordsize="142,276">
              <v:shape style="position:absolute;left:9398;top:1606;width:142;height:276" coordorigin="9398,1606" coordsize="142,276" path="m9398,1882l9540,1606e" filled="false" stroked="true" strokeweight=".292pt" strokecolor="#6d6e71">
                <v:path arrowok="t"/>
              </v:shape>
            </v:group>
            <v:group style="position:absolute;left:9164;top:1969;width:209;height:407" coordorigin="9164,1969" coordsize="209,407">
              <v:shape style="position:absolute;left:9164;top:1969;width:209;height:407" coordorigin="9164,1969" coordsize="209,407" path="m9164,2375l9373,1969e" filled="false" stroked="true" strokeweight=".292pt" strokecolor="#6d6e71">
                <v:path arrowok="t"/>
              </v:shape>
            </v:group>
            <v:group style="position:absolute;left:9416;top:1610;width:141;height:274" coordorigin="9416,1610" coordsize="141,274">
              <v:shape style="position:absolute;left:9416;top:1610;width:141;height:274" coordorigin="9416,1610" coordsize="141,274" path="m9416,1884l9557,1610e" filled="false" stroked="true" strokeweight=".292pt" strokecolor="#6d6e71">
                <v:path arrowok="t"/>
              </v:shape>
            </v:group>
            <v:group style="position:absolute;left:9177;top:1971;width:213;height:415" coordorigin="9177,1971" coordsize="213,415">
              <v:shape style="position:absolute;left:9177;top:1971;width:213;height:415" coordorigin="9177,1971" coordsize="213,415" path="m9177,2386l9390,1971e" filled="false" stroked="true" strokeweight=".292pt" strokecolor="#6d6e71">
                <v:path arrowok="t"/>
              </v:shape>
            </v:group>
            <v:group style="position:absolute;left:9433;top:1615;width:140;height:272" coordorigin="9433,1615" coordsize="140,272">
              <v:shape style="position:absolute;left:9433;top:1615;width:140;height:272" coordorigin="9433,1615" coordsize="140,272" path="m9433,1887l9573,1615e" filled="false" stroked="true" strokeweight=".292pt" strokecolor="#6d6e71">
                <v:path arrowok="t"/>
              </v:shape>
            </v:group>
            <v:group style="position:absolute;left:9191;top:1974;width:217;height:422" coordorigin="9191,1974" coordsize="217,422">
              <v:shape style="position:absolute;left:9191;top:1974;width:217;height:422" coordorigin="9191,1974" coordsize="217,422" path="m9191,2395l9407,1974e" filled="false" stroked="true" strokeweight=".292pt" strokecolor="#6d6e71">
                <v:path arrowok="t"/>
              </v:shape>
            </v:group>
            <v:group style="position:absolute;left:9450;top:1621;width:139;height:270" coordorigin="9450,1621" coordsize="139,270">
              <v:shape style="position:absolute;left:9450;top:1621;width:139;height:270" coordorigin="9450,1621" coordsize="139,270" path="m9450,1890l9589,1621e" filled="false" stroked="true" strokeweight=".292pt" strokecolor="#6d6e71">
                <v:path arrowok="t"/>
              </v:shape>
              <v:shape style="position:absolute;left:9110;top:1732;width:279;height:393" type="#_x0000_t75" stroked="false">
                <v:imagedata r:id="rId89" o:title=""/>
              </v:shape>
            </v:group>
            <v:group style="position:absolute;left:9080;top:2159;width:61;height:70" coordorigin="9080,2159" coordsize="61,70">
              <v:shape style="position:absolute;left:9080;top:2159;width:61;height:70" coordorigin="9080,2159" coordsize="61,70" path="m9120,2159l9102,2159,9094,2163,9083,2175,9080,2184,9080,2206,9083,2214,9094,2226,9102,2229,9118,2229,9125,2227,9134,2220,9136,2218,9106,2218,9102,2216,9096,2209,9094,2202,9094,2186,9096,2180,9102,2173,9106,2171,9136,2171,9136,2170,9127,2162,9120,2159xe" filled="true" fillcolor="#231f20" stroked="false">
                <v:path arrowok="t"/>
                <v:fill type="solid"/>
              </v:shape>
              <v:shape style="position:absolute;left:9080;top:2159;width:61;height:70" coordorigin="9080,2159" coordsize="61,70" path="m9126,2203l9125,2208,9123,2212,9118,2216,9115,2218,9136,2218,9138,2215,9140,2207,9126,2203xe" filled="true" fillcolor="#231f20" stroked="false">
                <v:path arrowok="t"/>
                <v:fill type="solid"/>
              </v:shape>
              <v:shape style="position:absolute;left:9080;top:2159;width:61;height:70" coordorigin="9080,2159" coordsize="61,70" path="m9136,2171l9115,2171,9118,2172,9123,2176,9125,2179,9126,2182,9140,2179,9138,2174,9136,2171xe" filled="true" fillcolor="#231f20" stroked="false">
                <v:path arrowok="t"/>
                <v:fill type="solid"/>
              </v:shape>
            </v:group>
            <v:group style="position:absolute;left:9152;top:2161;width:53;height:68" coordorigin="9152,2161" coordsize="53,68">
              <v:shape style="position:absolute;left:9152;top:2161;width:53;height:68" coordorigin="9152,2161" coordsize="53,68" path="m9203,2161l9152,2161,9152,2228,9204,2228,9204,2217,9166,2217,9166,2198,9200,2198,9200,2187,9166,2187,9166,2172,9203,2172,9203,2161xe" filled="true" fillcolor="#231f20" stroked="false">
                <v:path arrowok="t"/>
                <v:fill type="solid"/>
              </v:shape>
            </v:group>
            <v:group style="position:absolute;left:9216;top:2161;width:55;height:68" coordorigin="9216,2161" coordsize="55,68">
              <v:shape style="position:absolute;left:9216;top:2161;width:55;height:68" coordorigin="9216,2161" coordsize="55,68" path="m9230,2161l9216,2161,9216,2228,9229,2228,9229,2184,9244,2184,9230,2161xe" filled="true" fillcolor="#231f20" stroked="false">
                <v:path arrowok="t"/>
                <v:fill type="solid"/>
              </v:shape>
              <v:shape style="position:absolute;left:9216;top:2161;width:55;height:68" coordorigin="9216,2161" coordsize="55,68" path="m9244,2184l9229,2184,9257,2228,9271,2228,9271,2206,9258,2206,9244,2184xe" filled="true" fillcolor="#231f20" stroked="false">
                <v:path arrowok="t"/>
                <v:fill type="solid"/>
              </v:shape>
              <v:shape style="position:absolute;left:9216;top:2161;width:55;height:68" coordorigin="9216,2161" coordsize="55,68" path="m9271,2161l9258,2161,9258,2206,9271,2206,9271,2161xe" filled="true" fillcolor="#231f20" stroked="false">
                <v:path arrowok="t"/>
                <v:fill type="solid"/>
              </v:shape>
            </v:group>
            <v:group style="position:absolute;left:9281;top:2161;width:55;height:68" coordorigin="9281,2161" coordsize="55,68">
              <v:shape style="position:absolute;left:9281;top:2161;width:55;height:68" coordorigin="9281,2161" coordsize="55,68" path="m9315,2172l9301,2172,9301,2228,9315,2228,9315,2172xe" filled="true" fillcolor="#231f20" stroked="false">
                <v:path arrowok="t"/>
                <v:fill type="solid"/>
              </v:shape>
              <v:shape style="position:absolute;left:9281;top:2161;width:55;height:68" coordorigin="9281,2161" coordsize="55,68" path="m9336,2161l9281,2161,9281,2172,9336,2172,9336,2161xe" filled="true" fillcolor="#231f20" stroked="false">
                <v:path arrowok="t"/>
                <v:fill type="solid"/>
              </v:shape>
            </v:group>
            <v:group style="position:absolute;left:9330;top:2161;width:70;height:68" coordorigin="9330,2161" coordsize="70,68">
              <v:shape style="position:absolute;left:9330;top:2161;width:70;height:68" coordorigin="9330,2161" coordsize="70,68" path="m9372,2161l9357,2161,9330,2228,9345,2228,9351,2213,9393,2213,9389,2201,9355,2201,9365,2176,9378,2176,9372,2161xe" filled="true" fillcolor="#231f20" stroked="false">
                <v:path arrowok="t"/>
                <v:fill type="solid"/>
              </v:shape>
              <v:shape style="position:absolute;left:9330;top:2161;width:70;height:68" coordorigin="9330,2161" coordsize="70,68" path="m9393,2213l9378,2213,9385,2228,9400,2228,9393,2213xe" filled="true" fillcolor="#231f20" stroked="false">
                <v:path arrowok="t"/>
                <v:fill type="solid"/>
              </v:shape>
              <v:shape style="position:absolute;left:9330;top:2161;width:70;height:68" coordorigin="9330,2161" coordsize="70,68" path="m9378,2176l9365,2176,9374,2201,9389,2201,9378,2176xe" filled="true" fillcolor="#231f20" stroked="false">
                <v:path arrowok="t"/>
                <v:fill type="solid"/>
              </v:shape>
            </v:group>
            <v:group style="position:absolute;left:9393;top:2161;width:65;height:68" coordorigin="9393,2161" coordsize="65,68">
              <v:shape style="position:absolute;left:9393;top:2161;width:65;height:68" coordorigin="9393,2161" coordsize="65,68" path="m9408,2161l9393,2161,9418,2228,9432,2228,9439,2211,9425,2211,9408,2161xe" filled="true" fillcolor="#231f20" stroked="false">
                <v:path arrowok="t"/>
                <v:fill type="solid"/>
              </v:shape>
              <v:shape style="position:absolute;left:9393;top:2161;width:65;height:68" coordorigin="9393,2161" coordsize="65,68" path="m9457,2161l9442,2161,9425,2211,9439,2211,9457,2161xe" filled="true" fillcolor="#231f20" stroked="false">
                <v:path arrowok="t"/>
                <v:fill type="solid"/>
              </v:shape>
            </v:group>
            <v:group style="position:absolute;left:9461;top:2159;width:67;height:70" coordorigin="9461,2159" coordsize="67,70">
              <v:shape style="position:absolute;left:9461;top:2159;width:67;height:70" coordorigin="9461,2159" coordsize="67,70" path="m9505,2159l9489,2159,9484,2160,9461,2188,9461,2206,9464,2214,9477,2226,9485,2229,9505,2229,9513,2226,9522,2218,9489,2218,9485,2216,9478,2208,9476,2202,9476,2186,9478,2181,9485,2173,9489,2171,9522,2171,9513,2163,9505,2159xe" filled="true" fillcolor="#231f20" stroked="false">
                <v:path arrowok="t"/>
                <v:fill type="solid"/>
              </v:shape>
              <v:shape style="position:absolute;left:9461;top:2159;width:67;height:70" coordorigin="9461,2159" coordsize="67,70" path="m9522,2171l9501,2171,9505,2173,9512,2181,9514,2186,9514,2202,9512,2208,9505,2216,9501,2218,9522,2218,9525,2214,9528,2206,9528,2183,9525,2175,9522,2171xe" filled="true" fillcolor="#231f20" stroked="false">
                <v:path arrowok="t"/>
                <v:fill type="solid"/>
              </v:shape>
            </v:group>
            <v:group style="position:absolute;left:9536;top:2159;width:57;height:70" coordorigin="9536,2159" coordsize="57,70">
              <v:shape style="position:absolute;left:9536;top:2159;width:57;height:70" coordorigin="9536,2159" coordsize="57,70" path="m9549,2205l9536,2206,9537,2214,9539,2219,9549,2227,9556,2229,9570,2229,9575,2228,9583,2225,9586,2223,9590,2218,9560,2218,9557,2217,9552,2213,9550,2209,9549,2205xe" filled="true" fillcolor="#231f20" stroked="false">
                <v:path arrowok="t"/>
                <v:fill type="solid"/>
              </v:shape>
              <v:shape style="position:absolute;left:9536;top:2159;width:57;height:70" coordorigin="9536,2159" coordsize="57,70" path="m9572,2159l9558,2159,9554,2160,9538,2184,9540,2188,9548,2195,9553,2197,9566,2200,9570,2201,9574,2202,9576,2203,9576,2204,9577,2206,9578,2207,9578,2211,9577,2213,9572,2217,9569,2218,9590,2218,9591,2216,9592,2213,9592,2204,9591,2201,9560,2184,9555,2183,9552,2180,9552,2179,9552,2176,9552,2174,9556,2172,9559,2171,9588,2171,9587,2169,9579,2161,9572,2159xe" filled="true" fillcolor="#231f20" stroked="false">
                <v:path arrowok="t"/>
                <v:fill type="solid"/>
              </v:shape>
              <v:shape style="position:absolute;left:9536;top:2159;width:57;height:70" coordorigin="9536,2159" coordsize="57,70" path="m9588,2171l9567,2171,9570,2172,9574,2175,9575,2177,9576,2181,9590,2180,9590,2174,9588,2171xe" filled="true" fillcolor="#231f20" stroked="false">
                <v:path arrowok="t"/>
                <v:fill type="solid"/>
              </v:shape>
            </v:group>
            <v:group style="position:absolute;left:9289;top:1876;width:498;height:418" coordorigin="9289,1876" coordsize="498,418">
              <v:shape style="position:absolute;left:9289;top:1876;width:498;height:418" coordorigin="9289,1876" coordsize="498,418" path="m9289,1876l9402,1882,9496,1900,9572,1926,9632,1955,9710,2009,9765,2070,9787,2132,9781,2190,9751,2240,9701,2275,9637,2293e" filled="false" stroked="true" strokeweight=".758pt" strokecolor="#231f20">
                <v:path arrowok="t"/>
              </v:shape>
            </v:group>
            <v:group style="position:absolute;left:9337;top:1965;width:427;height:265" coordorigin="9337,1965" coordsize="427,265">
              <v:shape style="position:absolute;left:9337;top:1965;width:427;height:265" coordorigin="9337,1965" coordsize="427,265" path="m9337,1965l9428,1978,9517,2005,9598,2043,9668,2087,9722,2136,9755,2184,9764,2230e" filled="false" stroked="true" strokeweight=".758pt" strokecolor="#231f20">
                <v:path arrowok="t"/>
              </v:shape>
            </v:group>
            <v:group style="position:absolute;left:9628;top:1996;width:53;height:51" coordorigin="9628,1996" coordsize="53,51">
              <v:shape style="position:absolute;left:9628;top:1996;width:53;height:51" coordorigin="9628,1996" coordsize="53,51" path="m9654,1996l9661,2015,9681,2015,9664,2027,9671,2046,9654,2034,9638,2046,9644,2027,9628,2015,9648,2015,9654,1996xe" filled="false" stroked="true" strokeweight=".258pt" strokecolor="#231f20">
                <v:path arrowok="t"/>
              </v:shape>
            </v:group>
            <v:group style="position:absolute;left:9397;top:2254;width:32;height:52" coordorigin="9397,2254" coordsize="32,52">
              <v:shape style="position:absolute;left:9397;top:2254;width:32;height:52" coordorigin="9397,2254" coordsize="32,52" path="m9425,2263l9410,2263,9412,2264,9415,2267,9416,2269,9416,2276,9415,2279,9411,2287,9406,2294,9397,2305,9397,2306,9425,2306,9427,2296,9407,2296,9415,2288,9421,2281,9423,2277,9425,2273,9426,2270,9426,2265,9425,2263xe" filled="true" fillcolor="#231f20" stroked="false">
                <v:path arrowok="t"/>
                <v:fill type="solid"/>
              </v:shape>
              <v:shape style="position:absolute;left:9397;top:2254;width:32;height:52" coordorigin="9397,2254" coordsize="32,52" path="m9428,2291l9427,2291,9426,2293,9425,2294,9424,2295,9424,2295,9422,2296,9407,2296,9427,2296,9428,2291xe" filled="true" fillcolor="#231f20" stroked="false">
                <v:path arrowok="t"/>
                <v:fill type="solid"/>
              </v:shape>
              <v:shape style="position:absolute;left:9397;top:2254;width:32;height:52" coordorigin="9397,2254" coordsize="32,52" path="m9415,2254l9409,2254,9406,2255,9401,2260,9399,2263,9398,2268,9399,2269,9401,2265,9404,2263,9425,2263,9423,2259,9421,2257,9417,2255,9415,2254xe" filled="true" fillcolor="#231f20" stroked="false">
                <v:path arrowok="t"/>
                <v:fill type="solid"/>
              </v:shape>
            </v:group>
            <v:group style="position:absolute;left:9434;top:2254;width:32;height:53" coordorigin="9434,2254" coordsize="32,53">
              <v:shape style="position:absolute;left:9434;top:2254;width:32;height:53" coordorigin="9434,2254" coordsize="32,53" path="m9453,2254l9447,2254,9444,2255,9434,2285,9435,2289,9447,2307,9452,2307,9454,2306,9457,2304,9457,2304,9449,2304,9448,2304,9445,2264,9446,2260,9446,2258,9448,2257,9449,2257,9457,2257,9455,2255,9453,2254xe" filled="true" fillcolor="#231f20" stroked="false">
                <v:path arrowok="t"/>
                <v:fill type="solid"/>
              </v:shape>
              <v:shape style="position:absolute;left:9434;top:2254;width:32;height:53" coordorigin="9434,2254" coordsize="32,53" path="m9457,2257l9451,2257,9452,2257,9453,2259,9454,2261,9454,2264,9454,2289,9454,2299,9454,2301,9452,2304,9451,2304,9457,2304,9465,2285,9465,2275,9465,2270,9462,2262,9460,2259,9457,2257xe" filled="true" fillcolor="#231f20" stroked="false">
                <v:path arrowok="t"/>
                <v:fill type="solid"/>
              </v:shape>
            </v:group>
            <v:group style="position:absolute;left:9473;top:2254;width:27;height:52" coordorigin="9473,2254" coordsize="27,52">
              <v:shape style="position:absolute;left:9473;top:2254;width:27;height:52" coordorigin="9473,2254" coordsize="27,52" path="m9499,2304l9473,2304,9473,2306,9499,2306,9499,2304xe" filled="true" fillcolor="#231f20" stroked="false">
                <v:path arrowok="t"/>
                <v:fill type="solid"/>
              </v:shape>
              <v:shape style="position:absolute;left:9473;top:2254;width:27;height:52" coordorigin="9473,2254" coordsize="27,52" path="m9492,2263l9479,2263,9479,2263,9480,2264,9481,2264,9481,2265,9481,2301,9481,2302,9480,2303,9478,2304,9477,2304,9496,2304,9495,2304,9493,2303,9492,2302,9492,2301,9492,2263xe" filled="true" fillcolor="#231f20" stroked="false">
                <v:path arrowok="t"/>
                <v:fill type="solid"/>
              </v:shape>
              <v:shape style="position:absolute;left:9473;top:2254;width:27;height:52" coordorigin="9473,2254" coordsize="27,52" path="m9492,2254l9491,2254,9473,2263,9473,2264,9475,2263,9477,2263,9492,2263,9492,2254xe" filled="true" fillcolor="#231f20" stroked="false">
                <v:path arrowok="t"/>
                <v:fill type="solid"/>
              </v:shape>
            </v:group>
            <v:group style="position:absolute;left:9507;top:2254;width:32;height:53" coordorigin="9507,2254" coordsize="32,53">
              <v:shape style="position:absolute;left:9507;top:2254;width:32;height:53" coordorigin="9507,2254" coordsize="32,53" path="m9525,2254l9520,2254,9517,2255,9507,2285,9508,2289,9520,2307,9525,2307,9527,2306,9530,2304,9530,2304,9522,2304,9521,2304,9518,2264,9519,2260,9519,2258,9521,2257,9521,2257,9530,2257,9528,2255,9525,2254xe" filled="true" fillcolor="#231f20" stroked="false">
                <v:path arrowok="t"/>
                <v:fill type="solid"/>
              </v:shape>
              <v:shape style="position:absolute;left:9507;top:2254;width:32;height:53" coordorigin="9507,2254" coordsize="32,53" path="m9530,2257l9524,2257,9525,2257,9526,2259,9527,2261,9527,2264,9527,2289,9527,2299,9526,2301,9525,2304,9524,2304,9530,2304,9538,2285,9538,2275,9537,2270,9535,2262,9533,2259,9530,2257xe" filled="true" fillcolor="#231f20" stroked="false">
                <v:path arrowok="t"/>
                <v:fill type="solid"/>
              </v:shape>
            </v:group>
            <v:group style="position:absolute;left:9765;top:1878;width:53;height:50" coordorigin="9765,1878" coordsize="53,50">
              <v:shape style="position:absolute;left:9765;top:1878;width:53;height:50" coordorigin="9765,1878" coordsize="53,50" path="m9791,1878l9798,1897,9818,1897,9801,1909,9808,1928,9791,1917,9775,1928,9781,1909,9765,1897,9785,1897,9791,1878xe" filled="false" stroked="true" strokeweight=".258pt" strokecolor="#231f20">
                <v:path arrowok="t"/>
              </v:shape>
            </v:group>
            <v:group style="position:absolute;left:9693;top:1763;width:53;height:51" coordorigin="9693,1763" coordsize="53,51">
              <v:shape style="position:absolute;left:9693;top:1763;width:53;height:51" coordorigin="9693,1763" coordsize="53,51" path="m9719,1763l9725,1782,9745,1782,9729,1794,9735,1813,9719,1801,9703,1813,9709,1794,9693,1782,9713,1782,9719,1763xe" filled="false" stroked="true" strokeweight=".258pt" strokecolor="#231f20">
                <v:path arrowok="t"/>
              </v:shape>
            </v:group>
            <v:group style="position:absolute;left:9604;top:1827;width:53;height:51" coordorigin="9604,1827" coordsize="53,51">
              <v:shape style="position:absolute;left:9604;top:1827;width:53;height:51" coordorigin="9604,1827" coordsize="53,51" path="m9631,1827l9637,1846,9657,1846,9641,1857,9647,1877,9631,1865,9615,1877,9621,1857,9604,1846,9625,1846,9631,1827xe" filled="false" stroked="true" strokeweight=".258pt" strokecolor="#231f20">
                <v:path arrowok="t"/>
              </v:shape>
            </v:group>
            <v:group style="position:absolute;left:9685;top:1904;width:43;height:41" coordorigin="9685,1904" coordsize="43,41">
              <v:shape style="position:absolute;left:9685;top:1904;width:43;height:41" coordorigin="9685,1904" coordsize="43,41" path="m9707,1904l9712,1920,9728,1920,9715,1929,9720,1945,9707,1935,9693,1945,9699,1929,9685,1920,9702,1920,9707,1904xe" filled="false" stroked="true" strokeweight=".209pt" strokecolor="#231f20">
                <v:path arrowok="t"/>
              </v:shape>
            </v:group>
            <v:group style="position:absolute;left:9555;top:1726;width:213;height:344" coordorigin="9555,1726" coordsize="213,344">
              <v:shape style="position:absolute;left:9555;top:1726;width:213;height:344" coordorigin="9555,1726" coordsize="213,344" path="m9555,1726l9618,1757,9673,1802,9719,1858,9751,1923,9767,1994,9765,2070e" filled="false" stroked="true" strokeweight=".758pt" strokecolor="#231f20">
                <v:path arrowok="t"/>
              </v:shape>
            </v:group>
            <v:group style="position:absolute;left:9257;top:2157;width:489;height:206" coordorigin="9257,2157" coordsize="489,206">
              <v:shape style="position:absolute;left:9257;top:2157;width:489;height:206" coordorigin="9257,2157" coordsize="489,206" path="m9745,2157l9707,2222,9655,2278,9592,2323,9520,2352,9443,2362,9393,2358,9345,2347,9299,2329,9257,2304e" filled="false" stroked="true" strokeweight=".758pt" strokecolor="#231f20">
                <v:path arrowok="t"/>
              </v:shape>
            </v:group>
            <v:group style="position:absolute;left:9001;top:1595;width:879;height:879" coordorigin="9001,1595" coordsize="879,879">
              <v:shape style="position:absolute;left:9001;top:1595;width:879;height:879" coordorigin="9001,1595" coordsize="879,879" path="m9441,1595l9512,1601,9580,1617,9643,1644,9700,1680,9751,1724,9795,1775,9831,1832,9858,1895,9874,1963,9880,2034,9874,2106,9858,2173,9831,2236,9795,2294,9751,2345,9700,2389,9643,2425,9580,2451,9512,2468,9441,2474,9370,2468,9302,2451,9239,2425,9181,2389,9130,2345,9086,2294,9050,2236,9024,2173,9007,2106,9001,2034,9007,1963,9024,1895,9050,1832,9086,1775,9130,1724,9181,1680,9239,1644,9302,1617,9370,1601,9441,1595xe" filled="false" stroked="true" strokeweight=".567pt" strokecolor="#231f20">
                <v:path arrowok="t"/>
              </v:shape>
              <v:shape style="position:absolute;left:9302;top:2317;width:288;height:118" type="#_x0000_t75" stroked="false">
                <v:imagedata r:id="rId90" o:title=""/>
              </v:shape>
            </v:group>
            <w10:wrap type="topAndBottom"/>
          </v:group>
        </w:pict>
      </w:r>
    </w:p>
    <w:p>
      <w:pPr>
        <w:spacing w:line="240" w:lineRule="auto" w:before="4"/>
        <w:rPr>
          <w:rFonts w:ascii="Arial" w:hAnsi="Arial" w:cs="Arial" w:eastAsia="Arial" w:hint="default"/>
          <w:sz w:val="9"/>
          <w:szCs w:val="9"/>
        </w:rPr>
      </w:pPr>
    </w:p>
    <w:p>
      <w:pPr>
        <w:spacing w:line="240" w:lineRule="auto" w:before="2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/>
        <w:pict>
          <v:group style="position:absolute;margin-left:68.031502pt;margin-top:28.331846pt;width:296.850pt;height:66.75pt;mso-position-horizontal-relative:page;mso-position-vertical-relative:paragraph;z-index:3712" coordorigin="1361,567" coordsize="5937,1335">
            <v:shape style="position:absolute;left:1361;top:567;width:2938;height:1335" type="#_x0000_t75" stroked="false">
              <v:imagedata r:id="rId91" o:title=""/>
            </v:shape>
            <v:shape style="position:absolute;left:4359;top:567;width:2938;height:1335" type="#_x0000_t75" stroked="false">
              <v:imagedata r:id="rId92" o:title=""/>
            </v:shape>
            <w10:wrap type="none"/>
          </v:group>
        </w:pict>
      </w:r>
      <w:r>
        <w:rPr>
          <w:color w:val="231F20"/>
        </w:rPr>
        <w:t>Quais notas Carlos recebeu nessa</w:t>
      </w:r>
      <w:r>
        <w:rPr>
          <w:color w:val="231F20"/>
          <w:spacing w:val="-1"/>
        </w:rPr>
        <w:t> </w:t>
      </w:r>
      <w:r>
        <w:rPr>
          <w:color w:val="231F20"/>
        </w:rPr>
        <w:t>troca?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9"/>
        <w:rPr>
          <w:rFonts w:ascii="Arial" w:hAnsi="Arial" w:cs="Arial" w:eastAsia="Arial" w:hint="default"/>
          <w:sz w:val="31"/>
          <w:szCs w:val="31"/>
        </w:rPr>
      </w:pPr>
    </w:p>
    <w:p>
      <w:pPr>
        <w:pStyle w:val="BodyText"/>
        <w:spacing w:line="240" w:lineRule="auto" w:before="0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240" w:lineRule="auto" w:before="64"/>
        <w:ind w:left="110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68.031502pt;margin-top:-22.13616pt;width:446.8pt;height:66.75pt;mso-position-horizontal-relative:page;mso-position-vertical-relative:paragraph;z-index:3736" coordorigin="1361,-443" coordsize="8936,1335">
            <v:shape style="position:absolute;left:1361;top:-443;width:2938;height:1335" type="#_x0000_t75" stroked="false">
              <v:imagedata r:id="rId91" o:title=""/>
            </v:shape>
            <v:shape style="position:absolute;left:4359;top:-443;width:2938;height:1335" type="#_x0000_t75" stroked="false">
              <v:imagedata r:id="rId92" o:title=""/>
            </v:shape>
            <v:shape style="position:absolute;left:7358;top:-443;width:2938;height:1335" type="#_x0000_t75" stroked="false">
              <v:imagedata r:id="rId92" o:title=""/>
            </v:shape>
            <w10:wrap type="none"/>
          </v:group>
        </w:pict>
      </w: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240" w:lineRule="auto" w:before="64"/>
        <w:ind w:left="110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68.031502pt;margin-top:-22.136164pt;width:296.850pt;height:66.75pt;mso-position-horizontal-relative:page;mso-position-vertical-relative:paragraph;z-index:3760" coordorigin="1361,-443" coordsize="5937,1335">
            <v:shape style="position:absolute;left:1361;top:-443;width:2938;height:1335" type="#_x0000_t75" stroked="false">
              <v:imagedata r:id="rId91" o:title=""/>
            </v:shape>
            <v:shape style="position:absolute;left:4359;top:-443;width:2938;height:1335" type="#_x0000_t75" stroked="false">
              <v:imagedata r:id="rId91" o:title=""/>
            </v:shape>
            <w10:wrap type="none"/>
          </v:group>
        </w:pict>
      </w:r>
      <w:r>
        <w:rPr>
          <w:rFonts w:ascii="Arial"/>
          <w:color w:val="231F20"/>
        </w:rPr>
        <w:t>C)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240" w:lineRule="auto" w:before="64"/>
        <w:ind w:left="110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68.031502pt;margin-top:-22.136364pt;width:296.850pt;height:66.75pt;mso-position-horizontal-relative:page;mso-position-vertical-relative:paragraph;z-index:3784" coordorigin="1361,-443" coordsize="5937,1335">
            <v:shape style="position:absolute;left:1361;top:-443;width:2938;height:1335" type="#_x0000_t75" stroked="false">
              <v:imagedata r:id="rId93" o:title=""/>
            </v:shape>
            <v:shape style="position:absolute;left:4359;top:-443;width:2938;height:1335" type="#_x0000_t75" stroked="false">
              <v:imagedata r:id="rId92" o:title=""/>
            </v:shape>
            <w10:wrap type="none"/>
          </v:group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68"/>
          <w:pgSz w:w="11910" w:h="16840"/>
          <w:pgMar w:header="417" w:footer="427" w:top="1260" w:bottom="6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1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0.25pt;height:20.55pt;mso-position-horizontal-relative:char;mso-position-vertical-relative:line" coordorigin="0,0" coordsize="10205,411">
            <v:group style="position:absolute;left:0;top:0;width:2098;height:411" coordorigin="0,0" coordsize="2098,411">
              <v:shape style="position:absolute;left:0;top:0;width:2098;height:411" coordorigin="0,0" coordsize="2098,411" path="m2098,0l0,0,0,410,2098,410,2098,0xe" filled="true" fillcolor="#d1d3d4" stroked="false">
                <v:path arrowok="t"/>
                <v:fill type="solid"/>
              </v:shape>
            </v:group>
            <v:group style="position:absolute;left:2098;top:0;width:8108;height:411" coordorigin="2098,0" coordsize="8108,411">
              <v:shape style="position:absolute;left:2098;top:0;width:8108;height:411" coordorigin="2098,0" coordsize="8108,411" path="m10205,0l2098,0,2098,410,10205,410,10205,0xe" filled="true" fillcolor="#d1d3d4" stroked="false">
                <v:path arrowok="t"/>
                <v:fill type="solid"/>
              </v:shape>
              <v:shape style="position:absolute;left:80;top:89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20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9262;top:134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M032014E4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2"/>
        <w:ind w:left="110" w:right="0"/>
        <w:jc w:val="left"/>
      </w:pPr>
      <w:r>
        <w:rPr>
          <w:color w:val="231F20"/>
        </w:rPr>
        <w:t>Observe abaixo a receita de bolo de chocolate que Jurema</w:t>
      </w:r>
      <w:r>
        <w:rPr>
          <w:color w:val="231F20"/>
          <w:spacing w:val="-2"/>
        </w:rPr>
        <w:t> </w:t>
      </w:r>
      <w:r>
        <w:rPr>
          <w:color w:val="231F20"/>
        </w:rPr>
        <w:t>tem.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sz w:val="14"/>
          <w:szCs w:val="14"/>
        </w:rPr>
      </w:pPr>
      <w:r>
        <w:rPr/>
        <w:pict>
          <v:group style="position:absolute;margin-left:176.132996pt;margin-top:9.534184pt;width:243.05pt;height:141.75pt;mso-position-horizontal-relative:page;mso-position-vertical-relative:paragraph;z-index:3904;mso-wrap-distance-left:0;mso-wrap-distance-right:0" coordorigin="3523,191" coordsize="4861,2835">
            <v:shape style="position:absolute;left:6927;top:914;width:124;height:111" type="#_x0000_t75" stroked="false">
              <v:imagedata r:id="rId95" o:title=""/>
            </v:shape>
            <v:group style="position:absolute;left:6973;top:1008;width:553;height:114" coordorigin="6973,1008" coordsize="553,114">
              <v:shape style="position:absolute;left:6973;top:1008;width:553;height:114" coordorigin="6973,1008" coordsize="553,114" path="m7268,1093l7218,1093,7250,1101,7275,1121,7270,1111,7266,1102,7267,1094,7268,1093xe" filled="true" fillcolor="#231f20" stroked="false">
                <v:path arrowok="t"/>
                <v:fill type="solid"/>
              </v:shape>
              <v:shape style="position:absolute;left:6973;top:1008;width:553;height:114" coordorigin="6973,1008" coordsize="553,114" path="m6973,1013l7014,1043,7064,1061,7122,1073,7182,1083,7175,1090,7166,1095,7157,1101,7151,1110,7182,1096,7218,1093,7268,1093,7275,1087,7255,1087,7241,1082,7223,1080,7206,1078,7190,1075,7191,1071,7170,1071,7114,1064,7063,1051,7017,1033,6973,1013xe" filled="true" fillcolor="#231f20" stroked="false">
                <v:path arrowok="t"/>
                <v:fill type="solid"/>
              </v:shape>
              <v:shape style="position:absolute;left:6973;top:1008;width:553;height:114" coordorigin="6973,1008" coordsize="553,114" path="m7265,1024l7236,1024,7266,1047,7255,1087,7275,1087,7322,1091,7373,1091,7425,1090,7525,1090,7517,1087,7489,1087,7475,1087,7424,1087,7374,1085,7325,1083,7279,1079,7273,1028,7265,1024xe" filled="true" fillcolor="#231f20" stroked="false">
                <v:path arrowok="t"/>
                <v:fill type="solid"/>
              </v:shape>
              <v:shape style="position:absolute;left:6973;top:1008;width:553;height:114" coordorigin="6973,1008" coordsize="553,114" path="m7525,1090l7425,1090,7475,1090,7526,1090,7525,1090xe" filled="true" fillcolor="#231f20" stroked="false">
                <v:path arrowok="t"/>
                <v:fill type="solid"/>
              </v:shape>
              <v:shape style="position:absolute;left:6973;top:1008;width:553;height:114" coordorigin="6973,1008" coordsize="553,114" path="m7503,1086l7489,1087,7517,1087,7516,1086,7503,1086xe" filled="true" fillcolor="#231f20" stroked="false">
                <v:path arrowok="t"/>
                <v:fill type="solid"/>
              </v:shape>
              <v:shape style="position:absolute;left:6973;top:1008;width:553;height:114" coordorigin="6973,1008" coordsize="553,114" path="m7231,1008l7186,1022,7170,1071,7191,1071,7200,1030,7236,1024,7265,1024,7231,1008xe" filled="true" fillcolor="#231f20" stroked="false">
                <v:path arrowok="t"/>
                <v:fill type="solid"/>
              </v:shape>
            </v:group>
            <v:group style="position:absolute;left:7190;top:1024;width:77;height:63" coordorigin="7190,1024" coordsize="77,63">
              <v:shape style="position:absolute;left:7190;top:1024;width:77;height:63" coordorigin="7190,1024" coordsize="77,63" path="m7236,1024l7200,1030,7190,1075,7206,1078,7223,1080,7241,1082,7255,1087,7266,1047,7236,1024xe" filled="true" fillcolor="#ffffff" stroked="false">
                <v:path arrowok="t"/>
                <v:fill type="solid"/>
              </v:shape>
              <v:shape style="position:absolute;left:7587;top:1019;width:124;height:117" type="#_x0000_t75" stroked="false">
                <v:imagedata r:id="rId96" o:title=""/>
              </v:shape>
            </v:group>
            <v:group style="position:absolute;left:6804;top:1051;width:1194;height:565" coordorigin="6804,1051" coordsize="1194,565">
              <v:shape style="position:absolute;left:6804;top:1051;width:1194;height:565" coordorigin="6804,1051" coordsize="1194,565" path="m7892,1577l7321,1577,7364,1581,7407,1593,7452,1607,7499,1616,7550,1614,7592,1605,7632,1593,7676,1585,7724,1583,7882,1583,7891,1578,7892,1577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7908,1557l6975,1557,7020,1558,7076,1570,7129,1587,7185,1600,7248,1600,7266,1595,7284,1588,7302,1581,7321,1577,7892,1577,7904,1562,7908,1557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7882,1583l7724,1583,7821,1590,7873,1589,7882,1583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6819,1465l6816,1492,6826,1513,6841,1531,6854,1550,6891,1560,6932,1560,6975,1557,7908,1557,7910,1554,7232,1554,7073,1545,6999,1537,6932,1522,6873,1496,6849,1474,6836,1466,6819,1465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6861,1359l6858,1372,6858,1396,6856,1417,6854,1438,6854,1461,6911,1498,6983,1521,7063,1534,7232,1554,7910,1554,7911,1552,7759,1552,7734,1549,7711,1542,7790,1541,7858,1529,7915,1506,7954,1473,7479,1473,7309,1468,7224,1463,7142,1456,7064,1445,6992,1428,6928,1406,6873,1376,6861,1359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7974,1477l7905,1526,7808,1550,7759,1552,7911,1552,7916,1545,7931,1531,7947,1524,7964,1521,7981,1517,7997,1507,7996,1491,7983,1485,7974,1477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6858,1264l6854,1268,6854,1334,6901,1377,6966,1407,7043,1428,7128,1442,7217,1452,7395,1464,7479,1473,7954,1473,7958,1469,7954,1423,7955,1377,7955,1372,7653,1372,7623,1358,7613,1344,7220,1344,7193,1323,7184,1311,7016,1311,6988,1294,6977,1276,6889,1276,6874,1275,6865,1268,6858,1264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6873,1376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6873,1376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7773,1264l7743,1283,7717,1320,7690,1357,7653,1372,7955,1372,7957,1338,7896,1338,7861,1327,7831,1301,7802,1275,7773,1264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7743,1264l7549,1264,7582,1280,7605,1312,7626,1343,7657,1357,7688,1340,7713,1303,7739,1266,7743,1264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7489,1318l7252,1318,7220,1344,7613,1344,7596,1322,7487,1322,7489,1318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7954,1283l7940,1310,7926,1326,7912,1335,7896,1338,7957,1338,7957,1327,7954,1283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7777,1249l7151,1249,7171,1263,7184,1288,7196,1311,7213,1322,7224,1327,7236,1324,7246,1318,7252,1318,7489,1318,7496,1300,7510,1281,7527,1268,7549,1264,7743,1264,7777,1249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7545,1280l7527,1284,7513,1294,7501,1308,7487,1322,7596,1322,7575,1295,7545,1280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7952,1249l7777,1249,7811,1262,7838,1290,7867,1316,7904,1322,7931,1303,7948,1267,7952,1249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7143,1264l7110,1268,7051,1306,7016,1311,7184,1311,7168,1287,7143,1264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7962,1210l6927,1210,6958,1220,6977,1248,6995,1278,7024,1295,7056,1288,7086,1269,7117,1251,7151,1249,7952,1249,7959,1222,7962,1210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6927,1226l6915,1238,6909,1253,6903,1267,6889,1276,6977,1276,6972,1267,6955,1240,6927,1226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6809,1071l6804,1083,6810,1106,6821,1128,6832,1152,6842,1175,6848,1201,6855,1227,6865,1249,6885,1264,6894,1252,6901,1234,6910,1219,6927,1210,7962,1210,7962,1209,7415,1209,7328,1208,7243,1204,7160,1196,7081,1183,7007,1167,6939,1145,6877,1119,6823,1087,6821,1085,6809,1071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7992,1051l7989,1052,7949,1093,7892,1127,7823,1154,7745,1175,7663,1190,7581,1201,7503,1206,7415,1209,7962,1209,7970,1175,7979,1145,7988,1117,7994,1088,7993,1056,7993,1053,7992,1051xe" filled="true" fillcolor="#ffffff" stroked="false">
                <v:path arrowok="t"/>
                <v:fill type="solid"/>
              </v:shape>
            </v:group>
            <v:group style="position:absolute;left:6607;top:1307;width:1611;height:350" coordorigin="6607,1307" coordsize="1611,350">
              <v:shape style="position:absolute;left:6607;top:1307;width:1611;height:350" coordorigin="6607,1307" coordsize="1611,350" path="m6838,1311l6768,1330,6699,1357,6640,1393,6607,1450,6620,1488,6700,1543,6811,1584,6882,1603,6958,1619,7037,1632,7120,1642,7205,1650,7291,1654,7378,1656,7466,1656,7552,1653,7638,1647,7721,1639,7780,1631,7515,1631,7486,1628,7458,1623,7429,1616,7240,1616,7177,1612,7113,1596,7048,1578,7015,1574,6912,1574,6881,1573,6854,1565,6829,1544,6808,1512,6801,1478,6815,1453,6822,1450,6841,1450,6842,1442,6842,1408,6842,1380,6843,1372,6842,1343,6842,1340,6838,1311xe" filled="true" fillcolor="#ffffff" stroked="false">
                <v:path arrowok="t"/>
                <v:fill type="solid"/>
              </v:shape>
              <v:shape style="position:absolute;left:6607;top:1307;width:1611;height:350" coordorigin="6607,1307" coordsize="1611,350" path="m7696,1596l7655,1603,7616,1614,7579,1625,7545,1631,7515,1631,7780,1631,7801,1628,7877,1616,7925,1606,7933,1605,7833,1605,7789,1602,7742,1597,7696,1596xe" filled="true" fillcolor="#ffffff" stroked="false">
                <v:path arrowok="t"/>
                <v:fill type="solid"/>
              </v:shape>
              <v:shape style="position:absolute;left:6607;top:1307;width:1611;height:350" coordorigin="6607,1307" coordsize="1611,350" path="m7317,1592l7298,1597,7261,1611,7240,1616,7429,1616,7374,1599,7346,1593,7317,1592xe" filled="true" fillcolor="#ffffff" stroked="false">
                <v:path arrowok="t"/>
                <v:fill type="solid"/>
              </v:shape>
              <v:shape style="position:absolute;left:6607;top:1307;width:1611;height:350" coordorigin="6607,1307" coordsize="1611,350" path="m7974,1307l7972,1343,7968,1380,7965,1416,7970,1450,7981,1466,7996,1478,8009,1490,7961,1538,7939,1542,7927,1559,7912,1576,7894,1591,7873,1600,7833,1605,7933,1605,8027,1582,8122,1546,8203,1487,8217,1450,8207,1420,8153,1374,8081,1340,8007,1316,7974,1307xe" filled="true" fillcolor="#ffffff" stroked="false">
                <v:path arrowok="t"/>
                <v:fill type="solid"/>
              </v:shape>
              <v:shape style="position:absolute;left:6607;top:1307;width:1611;height:350" coordorigin="6607,1307" coordsize="1611,350" path="m6981,1569l6946,1571,6912,1574,7015,1574,6981,1569xe" filled="true" fillcolor="#ffffff" stroked="false">
                <v:path arrowok="t"/>
                <v:fill type="solid"/>
              </v:shape>
              <v:shape style="position:absolute;left:6607;top:1307;width:1611;height:350" coordorigin="6607,1307" coordsize="1611,350" path="m6841,1450l6822,1450,6841,1454,6841,1450xe" filled="true" fillcolor="#ffffff" stroked="false">
                <v:path arrowok="t"/>
                <v:fill type="solid"/>
              </v:shape>
            </v:group>
            <v:group style="position:absolute;left:7282;top:875;width:579;height:201" coordorigin="7282,875" coordsize="579,201">
              <v:shape style="position:absolute;left:7282;top:875;width:579;height:201" coordorigin="7282,875" coordsize="579,201" path="m7731,1063l7708,1064,7718,1076,7727,1068,7738,1067,7758,1063,7730,1063,7731,1063xe" filled="true" fillcolor="#231f20" stroked="false">
                <v:path arrowok="t"/>
                <v:fill type="solid"/>
              </v:shape>
              <v:shape style="position:absolute;left:7282;top:875;width:579;height:201" coordorigin="7282,875" coordsize="579,201" path="m7840,978l7827,978,7836,985,7844,993,7850,1002,7854,1013,7826,1036,7800,1047,7770,1054,7730,1063,7758,1063,7793,1057,7841,1034,7861,1003,7840,978xe" filled="true" fillcolor="#231f20" stroked="false">
                <v:path arrowok="t"/>
                <v:fill type="solid"/>
              </v:shape>
              <v:shape style="position:absolute;left:7282;top:875;width:579;height:201" coordorigin="7282,875" coordsize="579,201" path="m7797,978l7756,978,7790,986,7815,1005,7812,996,7815,990,7821,985,7823,982,7804,982,7797,978xe" filled="true" fillcolor="#231f20" stroked="false">
                <v:path arrowok="t"/>
                <v:fill type="solid"/>
              </v:shape>
              <v:shape style="position:absolute;left:7282;top:875;width:579;height:201" coordorigin="7282,875" coordsize="579,201" path="m7620,928l7452,928,7578,932,7638,935,7706,946,7720,948,7729,954,7730,967,7720,974,7706,982,7694,989,7692,998,7721,981,7756,978,7797,978,7791,974,7776,968,7759,963,7742,959,7749,940,7726,940,7660,932,7620,928xe" filled="true" fillcolor="#231f20" stroked="false">
                <v:path arrowok="t"/>
                <v:fill type="solid"/>
              </v:shape>
              <v:shape style="position:absolute;left:7282;top:875;width:579;height:201" coordorigin="7282,875" coordsize="579,201" path="m7439,964l7393,964,7429,973,7452,994,7441,975,7439,964xe" filled="true" fillcolor="#231f20" stroked="false">
                <v:path arrowok="t"/>
                <v:fill type="solid"/>
              </v:shape>
              <v:shape style="position:absolute;left:7282;top:875;width:579;height:201" coordorigin="7282,875" coordsize="579,201" path="m7361,921l7332,921,7344,924,7347,932,7346,942,7346,952,7352,959,7342,966,7330,971,7325,982,7356,967,7393,964,7439,964,7439,962,7441,955,7425,955,7410,952,7409,951,7363,951,7361,921xe" filled="true" fillcolor="#231f20" stroked="false">
                <v:path arrowok="t"/>
                <v:fill type="solid"/>
              </v:shape>
              <v:shape style="position:absolute;left:7282;top:875;width:579;height:201" coordorigin="7282,875" coordsize="579,201" path="m7821,915l7794,915,7820,942,7804,982,7823,982,7827,978,7840,978,7831,967,7828,919,7821,915xe" filled="true" fillcolor="#231f20" stroked="false">
                <v:path arrowok="t"/>
                <v:fill type="solid"/>
              </v:shape>
              <v:shape style="position:absolute;left:7282;top:875;width:579;height:201" coordorigin="7282,875" coordsize="579,201" path="m7435,892l7396,892,7431,907,7425,955,7441,955,7444,948,7452,928,7620,928,7592,926,7521,922,7448,920,7435,892xe" filled="true" fillcolor="#231f20" stroked="false">
                <v:path arrowok="t"/>
                <v:fill type="solid"/>
              </v:shape>
              <v:shape style="position:absolute;left:7282;top:875;width:579;height:201" coordorigin="7282,875" coordsize="579,201" path="m7380,948l7363,951,7409,951,7395,949,7380,948xe" filled="true" fillcolor="#231f20" stroked="false">
                <v:path arrowok="t"/>
                <v:fill type="solid"/>
              </v:shape>
              <v:shape style="position:absolute;left:7282;top:875;width:579;height:201" coordorigin="7282,875" coordsize="579,201" path="m7793,898l7751,904,7726,940,7749,940,7757,916,7794,915,7821,915,7793,898xe" filled="true" fillcolor="#231f20" stroked="false">
                <v:path arrowok="t"/>
                <v:fill type="solid"/>
              </v:shape>
              <v:shape style="position:absolute;left:7282;top:875;width:579;height:201" coordorigin="7282,875" coordsize="579,201" path="m7309,920l7294,920,7282,924,7299,926,7316,923,7332,921,7361,921,7325,921,7309,920xe" filled="true" fillcolor="#231f20" stroked="false">
                <v:path arrowok="t"/>
                <v:fill type="solid"/>
              </v:shape>
              <v:shape style="position:absolute;left:7282;top:875;width:579;height:201" coordorigin="7282,875" coordsize="579,201" path="m7395,875l7358,888,7340,920,7325,921,7361,921,7360,908,7396,892,7435,892,7432,885,7395,875xe" filled="true" fillcolor="#231f20" stroked="false">
                <v:path arrowok="t"/>
                <v:fill type="solid"/>
              </v:shape>
            </v:group>
            <v:group style="position:absolute;left:6614;top:1240;width:1622;height:487" coordorigin="6614,1240" coordsize="1622,487">
              <v:shape style="position:absolute;left:6614;top:1240;width:1622;height:487" coordorigin="6614,1240" coordsize="1622,487" path="m6614,1507l6665,1556,6727,1597,6797,1630,6875,1657,6959,1679,7047,1697,7118,1708,7193,1716,7272,1722,7352,1726,7434,1726,7514,1724,7600,1718,7684,1711,7767,1700,7848,1685,7925,1667,7929,1666,7437,1666,7347,1665,7259,1662,7172,1658,7088,1651,7007,1641,6929,1628,6855,1612,6787,1592,6723,1568,6665,1540,6614,1507xe" filled="true" fillcolor="#ffffff" stroked="false">
                <v:path arrowok="t"/>
                <v:fill type="solid"/>
              </v:shape>
              <v:shape style="position:absolute;left:6614;top:1240;width:1622;height:487" coordorigin="6614,1240" coordsize="1622,487" path="m7983,1240l7977,1245,7975,1254,7974,1264,7974,1280,7974,1287,8027,1307,8085,1326,8140,1348,8201,1390,8232,1450,8218,1492,8135,1557,8018,1601,7943,1621,7863,1636,7781,1648,7697,1656,7611,1662,7524,1665,7437,1666,7929,1666,7998,1645,8066,1617,8128,1585,8201,1525,8236,1442,8212,1373,8155,1319,8084,1280,8016,1253,8005,1247,7993,1242,7983,1240xe" filled="true" fillcolor="#ffffff" stroked="false">
                <v:path arrowok="t"/>
                <v:fill type="solid"/>
              </v:shape>
              <v:shape style="position:absolute;left:6599;top:1245;width:240;height:170" type="#_x0000_t75" stroked="false">
                <v:imagedata r:id="rId97" o:title=""/>
              </v:shape>
            </v:group>
            <v:group style="position:absolute;left:6580;top:826;width:1669;height:916" coordorigin="6580,826" coordsize="1669,916">
              <v:shape style="position:absolute;left:6580;top:826;width:1669;height:916" coordorigin="6580,826" coordsize="1669,916" path="m7387,826l7301,828,7217,834,7136,844,7058,858,6985,876,6921,896,6857,924,6806,960,6778,1028,6781,1054,6786,1078,6792,1100,6804,1130,6819,1162,6830,1194,6834,1230,6793,1246,6753,1262,6676,1308,6611,1362,6580,1446,6592,1496,6661,1574,6760,1630,6822,1656,6889,1678,6960,1698,7035,1712,7112,1724,7193,1734,7274,1740,7357,1742,7440,1742,7522,1740,7603,1734,7663,1728,7434,1728,7272,1724,7193,1718,7047,1698,6959,1680,6875,1658,6797,1632,6727,1598,6665,1558,6614,1508,6641,1508,6620,1490,6607,1450,6617,1420,6620,1416,6603,1416,6640,1352,6696,1308,6762,1274,6834,1246,6863,1246,6855,1228,6848,1202,6842,1176,6832,1152,6821,1130,6810,1106,6804,1084,6809,1072,6823,1072,6796,1022,6865,934,6928,908,7054,874,7120,864,7157,858,7231,850,7349,844,7641,844,7558,834,7473,828,7387,826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8024,1240l7983,1240,7993,1242,8016,1254,8084,1280,8155,1320,8212,1374,8236,1442,8227,1486,8166,1560,8066,1618,7998,1646,7925,1668,7848,1686,7767,1700,7684,1712,7600,1720,7434,1728,7663,1728,7760,1716,7834,1702,7904,1686,8008,1654,8109,1608,8164,1576,8212,1536,8248,1420,8220,1360,8169,1314,8103,1276,8036,1246,8024,1240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6641,1508l6614,1508,6665,1542,6723,1570,6787,1594,6855,1614,6929,1630,7007,1642,7088,1652,7259,1664,7347,1666,7524,1666,7697,1658,7378,1658,7291,1656,7120,1644,6958,1620,6882,1604,6811,1584,6746,1562,6655,1520,6641,1508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8027,1308l7974,1308,8007,1316,8043,1328,8120,1358,8184,1396,8217,1450,8203,1488,8122,1548,8027,1584,7925,1608,7877,1616,7801,1630,7721,1640,7638,1648,7552,1654,7378,1658,7697,1658,7863,1638,7943,1622,8018,1602,8089,1578,8182,1530,8232,1450,8228,1430,8186,1378,8085,1326,8027,1308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407,1594l7346,1594,7374,1600,7402,1608,7429,1616,7458,1624,7486,1630,7515,1632,7545,1632,7579,1626,7610,1616,7499,1616,7452,1608,7407,1594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076,1570l6981,1570,7048,1578,7113,1598,7177,1614,7240,1616,7261,1612,7287,1602,7185,1602,7129,1588,7076,1570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724,1584l7676,1586,7632,1594,7592,1606,7550,1616,7610,1616,7616,1614,7655,1604,7696,1598,7881,1598,7894,1592,7896,1590,7821,1590,7772,1588,7724,1584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881,1598l7742,1598,7789,1604,7833,1606,7873,1602,7881,1598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321,1578l7302,1582,7284,1588,7266,1596,7248,1602,7287,1602,7298,1598,7317,1594,7407,1594,7364,1582,7321,1578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993,1478l7974,1478,7983,1486,7996,1492,7997,1508,7981,1518,7947,1526,7931,1532,7916,1546,7904,1562,7891,1578,7873,1590,7896,1590,7912,1576,7927,1560,7939,1544,7961,1538,7982,1532,8000,1522,8012,1508,8009,1492,7996,1480,7993,1478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6822,1450l6815,1454,6801,1480,6808,1512,6829,1546,6854,1566,6881,1574,6912,1574,6981,1570,7076,1570,7039,1562,6932,1562,6891,1560,6854,1550,6841,1532,6826,1514,6816,1494,6819,1466,6860,1466,6854,1462,6854,1456,6841,1456,6822,1450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020,1558l6975,1558,6932,1562,7039,1562,7020,1558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6860,1466l6819,1466,6836,1468,6849,1476,6932,1522,6999,1538,7073,1546,7232,1554,7148,1544,7063,1536,6983,1522,6911,1498,6860,1466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974,1284l7954,1284,7957,1324,7957,1332,7955,1376,7954,1424,7958,1470,7915,1506,7858,1530,7790,1542,7711,1544,7734,1550,7759,1552,7784,1552,7859,1542,7944,1504,7974,1478,7993,1478,7981,1468,7970,1450,7965,1418,7968,1380,7972,1344,7974,1308,8027,1308,7974,1288,7974,1284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6882,1360l6861,1360,6873,1378,6928,1408,6992,1430,7064,1446,7142,1458,7224,1464,7394,1472,7479,1474,7395,1464,7217,1452,7128,1442,7043,1428,6966,1408,6901,1378,6882,1360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6854,1312l6838,1312,6842,1342,6842,1352,6842,1380,6842,1394,6842,1424,6842,1442,6841,1456,6854,1456,6854,1438,6856,1418,6858,1396,6858,1374,6861,1360,6882,1360,6854,1334,6854,1312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6863,1246l6834,1246,6838,1256,6838,1264,6839,1270,6838,1274,6838,1296,6777,1314,6716,1336,6661,1362,6614,1400,6608,1410,6603,1416,6620,1416,6640,1394,6671,1374,6699,1358,6734,1342,6801,1322,6838,1312,6854,1312,6854,1270,6858,1264,6882,1264,6865,1250,6863,1246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578,1280l7545,1280,7575,1296,7623,1358,7653,1374,7690,1358,7657,1358,7626,1344,7605,1314,7582,1282,7578,1280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777,1250l7739,1266,7713,1304,7688,1340,7657,1358,7690,1358,7717,1322,7743,1284,7773,1266,7815,1266,7811,1262,7777,1250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172,1266l7143,1266,7168,1288,7193,1324,7220,1344,7241,1328,7224,1328,7213,1324,7196,1312,7184,1288,7172,1266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815,1266l7773,1266,7802,1276,7831,1302,7861,1328,7896,1338,7912,1336,7926,1328,7930,1324,7904,1324,7867,1316,7838,1290,7815,1266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252,1320l7246,1320,7236,1324,7224,1328,7241,1328,7252,1320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549,1266l7527,1270,7510,1282,7496,1302,7487,1324,7501,1310,7513,1296,7527,1284,7545,1280,7578,1280,7549,1266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8008,1052l7992,1052,7993,1054,7993,1056,7994,1088,7988,1118,7979,1146,7970,1176,7959,1222,7948,1268,7931,1304,7904,1324,7930,1324,7940,1310,7954,1284,7974,1284,7974,1266,7975,1254,7977,1246,7983,1240,8024,1240,7977,1218,7992,1162,8005,1104,8008,1052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6960,1226l6927,1226,6955,1242,6972,1268,6988,1296,7016,1312,7051,1306,7067,1296,7024,1296,6995,1280,6977,1250,6960,1226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151,1250l7117,1252,7086,1270,7056,1290,7024,1296,7067,1296,7110,1270,7143,1266,7172,1266,7171,1264,7151,1250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6882,1264l6858,1264,6865,1270,6874,1276,6888,1276,6903,1268,6904,1266,6885,1266,6882,1264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6927,1212l6910,1220,6901,1236,6894,1252,6885,1266,6904,1266,6909,1254,6915,1238,6927,1226,6960,1226,6958,1222,6927,1212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6823,1072l6809,1072,6821,1086,6877,1120,6939,1146,7007,1168,7081,1184,7160,1196,7243,1204,7328,1208,7415,1210,7503,1208,7581,1202,7630,1196,7349,1196,7269,1192,7190,1186,7113,1174,7039,1160,6971,1144,6891,1116,6825,1076,6823,1072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641,844l7433,844,7521,848,7609,854,7696,868,7755,880,7830,900,7905,928,7962,968,7985,1018,7960,1072,7896,1114,7816,1142,7742,1160,7667,1174,7589,1186,7510,1192,7429,1196,7630,1196,7745,1176,7823,1154,7892,1128,7949,1094,7989,1052,8008,1052,7993,988,7943,936,7866,898,7796,876,7721,858,7641,844xe" filled="true" fillcolor="#231f20" stroked="false">
                <v:path arrowok="t"/>
                <v:fill type="solid"/>
              </v:shape>
              <v:shape style="position:absolute;left:3528;top:196;width:4851;height:2825" type="#_x0000_t202" filled="false" stroked="true" strokeweight=".5pt" strokecolor="#231f20">
                <v:textbox inset="0,0,0,0">
                  <w:txbxContent>
                    <w:p>
                      <w:pPr>
                        <w:spacing w:before="62"/>
                        <w:ind w:left="1454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Bolo de Chocolate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before="134"/>
                        <w:ind w:left="108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Ingredientes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 w:hint="default"/>
                          <w:sz w:val="31"/>
                          <w:szCs w:val="31"/>
                        </w:rPr>
                      </w:pPr>
                    </w:p>
                    <w:p>
                      <w:pPr>
                        <w:spacing w:line="266" w:lineRule="auto" w:before="0"/>
                        <w:ind w:left="108" w:right="1995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3 xícaras de farinha de trigo 2 xícaras de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açúcar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0"/>
                        <w:ind w:left="108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1 xícara de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leite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20"/>
                        </w:numPr>
                        <w:tabs>
                          <w:tab w:pos="292" w:val="left" w:leader="none"/>
                        </w:tabs>
                        <w:spacing w:line="266" w:lineRule="auto" w:before="27"/>
                        <w:ind w:left="108" w:right="19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colheres de sopa cheias de chocolate em pó 1 colher de sopa de fermento em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pó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20"/>
                        </w:numPr>
                        <w:tabs>
                          <w:tab w:pos="292" w:val="left" w:leader="none"/>
                        </w:tabs>
                        <w:spacing w:before="0"/>
                        <w:ind w:left="291" w:right="0" w:hanging="183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ovos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Quantos ovos são usados para preparar essa</w:t>
      </w:r>
      <w:r>
        <w:rPr>
          <w:color w:val="231F20"/>
          <w:spacing w:val="-2"/>
        </w:rPr>
        <w:t> </w:t>
      </w:r>
      <w:r>
        <w:rPr>
          <w:color w:val="231F20"/>
        </w:rPr>
        <w:t>receita?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21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1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3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1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6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1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7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94"/>
          <w:pgSz w:w="11910" w:h="16840"/>
          <w:pgMar w:header="377" w:footer="427" w:top="560" w:bottom="6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sz w:val="10"/>
          <w:szCs w:val="10"/>
        </w:rPr>
      </w:pPr>
      <w:r>
        <w:rPr/>
        <w:pict>
          <v:group style="position:absolute;margin-left:42.52pt;margin-top:7.248977pt;width:510.25pt;height:22.7pt;mso-position-horizontal-relative:page;mso-position-vertical-relative:paragraph;z-index:4048;mso-wrap-distance-left:0;mso-wrap-distance-right:0" coordorigin="850,145" coordsize="10205,454">
            <v:group style="position:absolute;left:850;top:145;width:2098;height:454" coordorigin="850,145" coordsize="2098,454">
              <v:shape style="position:absolute;left:850;top:145;width:2098;height:454" coordorigin="850,145" coordsize="2098,454" path="m2948,145l850,145,850,599,2948,599,2948,145xe" filled="true" fillcolor="#d1d3d4" stroked="false">
                <v:path arrowok="t"/>
                <v:fill type="solid"/>
              </v:shape>
            </v:group>
            <v:group style="position:absolute;left:2948;top:145;width:8108;height:454" coordorigin="2948,145" coordsize="8108,454">
              <v:shape style="position:absolute;left:2948;top:145;width:8108;height:454" coordorigin="2948,145" coordsize="8108,454" path="m11055,145l2948,145,2948,599,11055,599,11055,145xe" filled="true" fillcolor="#d1d3d4" stroked="false">
                <v:path arrowok="t"/>
                <v:fill type="solid"/>
              </v:shape>
              <v:shape style="position:absolute;left:930;top:256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21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9;top:300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P020088B1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198"/>
        <w:ind w:right="0"/>
        <w:jc w:val="left"/>
        <w:rPr>
          <w:b w:val="0"/>
          <w:bCs w:val="0"/>
        </w:rPr>
      </w:pPr>
      <w:r>
        <w:rPr>
          <w:color w:val="231F20"/>
          <w:spacing w:val="-4"/>
        </w:rPr>
        <w:t>Veja </w:t>
      </w:r>
      <w:r>
        <w:rPr>
          <w:color w:val="231F20"/>
        </w:rPr>
        <w:t>a figura</w:t>
      </w:r>
      <w:r>
        <w:rPr>
          <w:color w:val="231F20"/>
          <w:spacing w:val="3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8"/>
          <w:szCs w:val="28"/>
        </w:rPr>
      </w:pPr>
      <w:r>
        <w:rPr/>
        <w:pict>
          <v:group style="position:absolute;margin-left:240.283997pt;margin-top:17.179211pt;width:114.75pt;height:108.4pt;mso-position-horizontal-relative:page;mso-position-vertical-relative:paragraph;z-index:4072;mso-wrap-distance-left:0;mso-wrap-distance-right:0" coordorigin="4806,344" coordsize="2295,2168">
            <v:group style="position:absolute;left:4813;top:351;width:2280;height:2153" coordorigin="4813,351" coordsize="2280,2153">
              <v:shape style="position:absolute;left:4813;top:351;width:2280;height:2153" coordorigin="4813,351" coordsize="2280,2153" path="m7092,2504l4813,2504,4813,351,7092,351,7092,2504xe" filled="false" stroked="true" strokeweight=".702pt" strokecolor="#231f20">
                <v:path arrowok="t"/>
              </v:shape>
            </v:group>
            <v:group style="position:absolute;left:5530;top:473;width:774;height:1942" coordorigin="5530,473" coordsize="774,1942">
              <v:shape style="position:absolute;left:5530;top:473;width:774;height:1942" coordorigin="5530,473" coordsize="774,1942" path="m5919,473l5839,477,5778,481,5692,491,5611,507,5544,553,5530,639,5532,687,5550,761,5585,837,5628,903,5675,947,5743,971,5826,981,5834,1019,5855,1055,5879,1087,5893,1123,5895,1145,5894,1171,5892,1197,5889,1223,5882,1311,5874,1397,5864,1485,5852,1571,5839,1655,5825,1735,5809,1811,5793,1883,5804,1891,5818,1895,5832,1901,5839,1913,5832,1947,5826,1983,5820,2021,5814,2059,5806,2097,5798,2137,5794,2177,5815,2243,5839,2269,5850,2283,5871,2311,5904,2351,5929,2381,5955,2403,5982,2415,6012,2415,6037,2407,6060,2391,6065,2387,5998,2387,5972,2375,5947,2351,5906,2299,5883,2273,5844,2227,5826,2201,5838,2125,5850,2051,5863,1975,5875,1899,5880,1865,5839,1865,5827,1863,5833,1843,5835,1837,5846,1787,5859,1729,5870,1671,5877,1615,5883,1615,5877,1609,5884,1581,5918,1581,5925,1509,5931,1429,5936,1345,5939,1261,5940,1173,5960,1163,5983,1153,6005,1143,5940,1143,5942,1133,5951,1129,5963,1129,5973,1127,6054,1127,6053,1115,6055,1101,5927,1101,5903,1067,5877,1031,5860,989,5860,943,5784,943,5709,927,5639,863,5602,795,5574,711,5566,623,5604,623,5598,613,5587,585,5583,561,5595,547,5612,541,5631,537,5650,535,5728,523,5813,513,5903,507,6178,507,6145,497,6077,483,6000,475,5919,473xe" filled="true" fillcolor="#231f20" stroked="false">
                <v:path arrowok="t"/>
                <v:fill type="solid"/>
              </v:shape>
              <v:shape style="position:absolute;left:5530;top:473;width:774;height:1942" coordorigin="5530,473" coordsize="774,1942" path="m6055,1139l6024,1139,6038,1215,6054,1291,6070,1369,6086,1447,6103,1527,6120,1609,6154,1769,6204,2005,6212,2037,6221,2069,6227,2099,6219,2169,6167,2249,6137,2281,6113,2307,6077,2343,6036,2373,5998,2387,6065,2387,6082,2373,6103,2357,6122,2341,6193,2269,6252,2179,6263,2127,6261,2099,6254,2067,6246,2035,6238,2001,6172,1697,6156,1621,6140,1545,6125,1471,6109,1395,6094,1319,6078,1245,6070,1211,6062,1177,6055,1143,6055,1139xe" filled="true" fillcolor="#231f20" stroked="false">
                <v:path arrowok="t"/>
                <v:fill type="solid"/>
              </v:shape>
              <v:shape style="position:absolute;left:5530;top:473;width:774;height:1942" coordorigin="5530,473" coordsize="774,1942" path="m5918,1581l5884,1581,5886,1603,5885,1605,5883,1615,5877,1615,5876,1661,5872,1715,5865,1771,5856,1823,5853,1837,5850,1849,5846,1859,5839,1865,5880,1865,5886,1823,5897,1745,5908,1669,5917,1589,5918,1581xe" filled="true" fillcolor="#231f20" stroked="false">
                <v:path arrowok="t"/>
                <v:fill type="solid"/>
              </v:shape>
              <v:shape style="position:absolute;left:5530;top:473;width:774;height:1942" coordorigin="5530,473" coordsize="774,1942" path="m6054,1127l5973,1127,5964,1135,5953,1141,5940,1143,6005,1143,6024,1139,6055,1139,6054,1127xe" filled="true" fillcolor="#231f20" stroked="false">
                <v:path arrowok="t"/>
                <v:fill type="solid"/>
              </v:shape>
              <v:shape style="position:absolute;left:5530;top:473;width:774;height:1942" coordorigin="5530,473" coordsize="774,1942" path="m6087,927l5960,927,6009,929,6049,947,6044,983,6039,1019,6034,1055,6028,1089,6003,1093,5950,1097,5927,1101,6055,1101,6058,1079,6067,1045,6076,1011,6078,975,6151,963,6187,943,6082,943,6082,931,6087,927xe" filled="true" fillcolor="#231f20" stroked="false">
                <v:path arrowok="t"/>
                <v:fill type="solid"/>
              </v:shape>
              <v:shape style="position:absolute;left:5530;top:473;width:774;height:1942" coordorigin="5530,473" coordsize="774,1942" path="m5604,623l5570,623,5570,625,5570,627,5611,701,5659,767,5712,829,5826,943,5860,943,5860,939,5908,931,5960,927,6087,927,6089,925,6099,919,6108,913,6057,913,6046,909,5851,909,5790,861,5735,807,5686,747,5642,681,5718,669,5784,661,5629,661,5613,639,5604,623xe" filled="true" fillcolor="#231f20" stroked="false">
                <v:path arrowok="t"/>
                <v:fill type="solid"/>
              </v:shape>
              <v:shape style="position:absolute;left:5530;top:473;width:774;height:1942" coordorigin="5530,473" coordsize="774,1942" path="m6287,619l6250,619,6269,695,6267,767,6245,835,6207,889,6152,927,6082,943,6187,943,6211,929,6257,879,6288,819,6304,751,6303,679,6287,619xe" filled="true" fillcolor="#231f20" stroked="false">
                <v:path arrowok="t"/>
                <v:fill type="solid"/>
              </v:shape>
              <v:shape style="position:absolute;left:5530;top:473;width:774;height:1942" coordorigin="5530,473" coordsize="774,1942" path="m6154,653l5886,653,5972,655,6056,661,6134,675,6204,695,6178,759,6144,817,6103,867,6057,913,6108,913,6156,857,6200,789,6233,711,6241,669,6213,669,6154,653xe" filled="true" fillcolor="#231f20" stroked="false">
                <v:path arrowok="t"/>
                <v:fill type="solid"/>
              </v:shape>
              <v:shape style="position:absolute;left:5530;top:473;width:774;height:1942" coordorigin="5530,473" coordsize="774,1942" path="m5958,893l5902,899,5851,909,6046,909,6012,897,5958,893xe" filled="true" fillcolor="#231f20" stroked="false">
                <v:path arrowok="t"/>
                <v:fill type="solid"/>
              </v:shape>
              <v:shape style="position:absolute;left:5530;top:473;width:774;height:1942" coordorigin="5530,473" coordsize="774,1942" path="m6178,507l5992,507,6078,515,6155,533,6221,561,6221,589,6219,617,6216,643,6213,669,6241,669,6250,619,6287,619,6284,607,6261,561,6234,533,6197,513,6178,507xe" filled="true" fillcolor="#231f20" stroked="false">
                <v:path arrowok="t"/>
                <v:fill type="solid"/>
              </v:shape>
              <v:shape style="position:absolute;left:5530;top:473;width:774;height:1942" coordorigin="5530,473" coordsize="774,1942" path="m5969,629l5880,629,5791,633,5706,645,5629,661,5784,661,5800,659,5886,653,6154,653,6139,649,6057,637,5969,629xe" filled="true" fillcolor="#231f20" stroked="false">
                <v:path arrowok="t"/>
                <v:fill type="solid"/>
              </v:shape>
            </v:group>
            <v:group style="position:absolute;left:5583;top:506;width:639;height:163" coordorigin="5583,506" coordsize="639,163">
              <v:shape style="position:absolute;left:5583;top:506;width:639;height:163" coordorigin="5583,506" coordsize="639,163" path="m6218,628l5880,628,5969,628,6057,635,6139,649,6213,669,6216,643,6218,628xe" filled="true" fillcolor="#ffffff" stroked="false">
                <v:path arrowok="t"/>
                <v:fill type="solid"/>
              </v:shape>
              <v:shape style="position:absolute;left:5583;top:506;width:639;height:163" coordorigin="5583,506" coordsize="639,163" path="m5903,506l5813,512,5728,522,5650,534,5631,537,5612,540,5595,547,5583,559,5587,585,5598,612,5613,638,5629,660,5706,644,5791,633,5880,628,6218,628,6219,616,6221,589,6221,559,6155,532,6078,515,5992,507,5903,506xe" filled="true" fillcolor="#ffffff" stroked="false">
                <v:path arrowok="t"/>
                <v:fill type="solid"/>
              </v:shape>
              <v:shape style="position:absolute;left:6082;top:618;width:186;height:323" type="#_x0000_t75" stroked="false">
                <v:imagedata r:id="rId99" o:title=""/>
              </v:shape>
              <v:shape style="position:absolute;left:5566;top:622;width:260;height:321" type="#_x0000_t75" stroked="false">
                <v:imagedata r:id="rId100" o:title=""/>
              </v:shape>
            </v:group>
            <v:group style="position:absolute;left:5642;top:653;width:563;height:260" coordorigin="5642,653" coordsize="563,260">
              <v:shape style="position:absolute;left:5642;top:653;width:563;height:260" coordorigin="5642,653" coordsize="563,260" path="m6076,893l5958,893,6012,897,6057,912,6076,893xe" filled="true" fillcolor="#ffffff" stroked="false">
                <v:path arrowok="t"/>
                <v:fill type="solid"/>
              </v:shape>
              <v:shape style="position:absolute;left:5642;top:653;width:563;height:260" coordorigin="5642,653" coordsize="563,260" path="m5886,653l5800,658,5718,667,5642,681,5686,746,5735,806,5790,860,5851,908,5902,898,5958,893,6076,893,6103,866,6144,816,6178,759,6204,694,6134,674,6056,660,5972,654,5886,653xe" filled="true" fillcolor="#ffffff" stroked="false">
                <v:path arrowok="t"/>
                <v:fill type="solid"/>
              </v:shape>
              <v:shape style="position:absolute;left:5860;top:925;width:189;height:218" type="#_x0000_t75" stroked="false">
                <v:imagedata r:id="rId101" o:title=""/>
              </v:shape>
            </v:group>
            <v:group style="position:absolute;left:5826;top:1139;width:404;height:1247" coordorigin="5826,1139" coordsize="404,1247">
              <v:shape style="position:absolute;left:5826;top:1139;width:404;height:1247" coordorigin="5826,1139" coordsize="404,1247" path="m6024,1139l6005,1143,5983,1152,5940,1172,5939,1260,5936,1345,5931,1428,5925,1509,5917,1589,5908,1668,5897,1745,5886,1822,5875,1898,5863,1974,5850,2049,5838,2126,5826,2201,5844,2226,5863,2248,5906,2298,5947,2351,5972,2375,5998,2386,6036,2373,6113,2306,6167,2248,6219,2169,6229,2126,6227,2098,6221,2068,6212,2036,6204,2004,6137,1688,6120,1608,6103,1527,6086,1447,6070,1368,6054,1290,6038,1213,6024,1139xe" filled="true" fillcolor="#ffffff" stroked="false">
                <v:path arrowok="t"/>
                <v:fill type="solid"/>
              </v:shape>
            </v:group>
            <v:group style="position:absolute;left:5877;top:1580;width:9;height:33" coordorigin="5877,1580" coordsize="9,33">
              <v:shape style="position:absolute;left:5877;top:1580;width:9;height:33" coordorigin="5877,1580" coordsize="9,33" path="m5884,1580l5877,1608,5883,1613,5886,1602,5884,1580xe" filled="true" fillcolor="#ffffff" stroked="false">
                <v:path arrowok="t"/>
                <v:fill type="solid"/>
              </v:shape>
            </v:group>
            <v:group style="position:absolute;left:5827;top:1613;width:51;height:252" coordorigin="5827,1613" coordsize="51,252">
              <v:shape style="position:absolute;left:5827;top:1613;width:51;height:252" coordorigin="5827,1613" coordsize="51,252" path="m5877,1613l5870,1671,5859,1729,5846,1785,5835,1836,5833,1842,5827,1863,5839,1865,5865,1771,5876,1660,5877,1613xe" filled="true" fillcolor="#ffffff" stroked="false">
                <v:path arrowok="t"/>
                <v:fill type="solid"/>
              </v:shape>
            </v:group>
            <w10:wrap type="topAndBottom"/>
          </v:group>
        </w:pict>
      </w:r>
    </w:p>
    <w:p>
      <w:pPr>
        <w:spacing w:line="240" w:lineRule="auto" w:before="9"/>
        <w:rPr>
          <w:rFonts w:ascii="Arial" w:hAnsi="Arial" w:cs="Arial" w:eastAsia="Arial" w:hint="default"/>
          <w:b/>
          <w:bCs/>
          <w:sz w:val="23"/>
          <w:szCs w:val="23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/>
        <w:pict>
          <v:group style="position:absolute;margin-left:73.916pt;margin-top:47.634842pt;width:98.1pt;height:92.7pt;mso-position-horizontal-relative:page;mso-position-vertical-relative:paragraph;z-index:4096" coordorigin="1478,953" coordsize="1962,1854">
            <v:group style="position:absolute;left:1484;top:959;width:1950;height:1842" coordorigin="1484,959" coordsize="1950,1842">
              <v:shape style="position:absolute;left:1484;top:959;width:1950;height:1842" coordorigin="1484,959" coordsize="1950,1842" path="m3434,2800l1484,2800,1484,959,3434,959,3434,2800xe" filled="false" stroked="true" strokeweight=".6pt" strokecolor="#231f20">
                <v:path arrowok="t"/>
              </v:shape>
            </v:group>
            <v:group style="position:absolute;left:1938;top:1033;width:1043;height:1694" coordorigin="1938,1033" coordsize="1043,1694">
              <v:shape style="position:absolute;left:1938;top:1033;width:1043;height:1694" coordorigin="1938,1033" coordsize="1043,1694" path="m2602,2471l2587,2471,2591,2477,2599,2541,2613,2599,2632,2653,2652,2705,2650,2713,2641,2717,2642,2727,2653,2725,2656,2715,2672,2715,2651,2665,2640,2629,2629,2629,2624,2611,2622,2605,2634,2605,2632,2599,2622,2599,2614,2573,2608,2543,2603,2513,2599,2483,2602,2481,2618,2481,2617,2477,2601,2477,2602,247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72,2715l2656,2715,2673,2717,2672,271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73,2515l2261,2515,2264,2517,2266,2519,2266,2523,2258,2527,2250,2531,2240,2533,2268,2533,2278,2579,2310,2665,2358,2699,2371,2697,2380,2695,2383,2693,2355,2693,2329,2677,2306,2641,2289,2599,2281,2565,2281,2547,2278,2547,2273,251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387,1849l2378,1849,2387,1855,2396,1859,2407,1863,2396,1925,2386,1989,2381,2051,2389,2111,2393,2123,2400,2135,2408,2147,2414,2159,2425,2187,2435,2215,2445,2247,2455,2277,2467,2309,2479,2339,2488,2367,2494,2395,2493,2419,2490,2445,2485,2471,2481,2501,2473,2551,2472,2563,2470,2577,2469,2589,2465,2599,2462,2609,2450,2619,2442,2629,2427,2647,2406,2669,2382,2685,2355,2693,2383,2693,2436,2649,2482,2585,2476,2585,2486,2505,2498,2421,2504,2379,2496,2379,2479,2329,2442,2221,2413,2151,2402,2133,2394,2117,2389,2099,2386,2045,2386,2039,2391,1983,2400,1927,2409,1873,2411,1871,2411,1865,2458,1865,2443,1863,2415,1859,2394,1853,2387,184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10,2641l2099,2641,2101,2649,2107,2653,2110,2649,2110,264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17,2427l2174,2427,2181,2431,2177,2465,2163,2529,2123,2603,2086,2643,2099,2641,2110,2641,2112,2635,2131,2615,2127,2615,2125,2609,2139,2597,2143,2587,2152,2587,2172,2551,2161,2551,2171,2523,2179,2493,2186,2461,2191,2429,2218,2429,2217,242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34,2605l2632,2605,2628,2619,2632,2625,2629,2629,2640,2629,2634,2607,2634,260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52,2587l2143,2587,2146,2595,2131,2607,2127,2615,2131,2615,2147,2597,2152,258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512,2553l2504,2553,2521,2569,2539,2585,2557,2599,2575,2613,2580,2603,2567,2601,2550,2579,2541,2567,2532,2567,2518,2559,2512,255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18,2481l2602,2481,2603,2483,2604,2485,2609,2513,2615,2543,2620,2573,2622,2599,2632,2599,2622,2543,2614,2483,2618,2483,2618,248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458,1865l2414,1865,2432,1867,2450,1871,2468,1873,2499,1873,2521,1877,2538,1889,2553,1905,2568,1921,2569,1939,2574,1957,2581,1973,2586,1991,2587,2005,2589,2033,2591,2047,2597,2089,2602,2137,2605,2183,2605,2191,2604,2239,2583,2335,2552,2425,2516,2511,2476,2585,2482,2585,2484,2583,2504,2553,2512,2553,2509,2549,2509,2539,2520,2539,2514,2531,2541,2475,2564,2417,2584,2355,2601,2291,2615,2291,2617,2287,2604,2287,2605,2269,2614,2227,2616,2205,2633,2205,2639,2203,2647,2203,2650,2201,2664,2201,2665,2199,2611,2199,2608,2177,2608,2159,2608,2149,2608,2131,2606,2109,2604,2093,2600,2079,2596,2065,2593,2049,2592,2033,2591,2013,2590,1999,2576,1937,2538,1885,2529,1873,2548,1871,2563,1867,2472,1867,2458,186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520,2539l2509,2539,2518,2547,2524,2557,2532,2567,2541,2567,2538,2563,2526,2547,2520,253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55,2163l2230,2163,2240,2165,2245,2339,2245,2343,2250,2425,2261,2505,2244,2521,2223,2531,2202,2541,2184,2553,2205,2553,2226,2547,2247,2539,2268,2533,2240,2533,2246,2527,2254,2523,2261,2515,2273,2515,2264,2467,2253,2383,2247,2299,2247,2277,2249,2213,2255,216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18,2429l2191,2429,2200,2431,2201,2441,2199,2451,2197,2459,2190,2483,2180,2509,2170,2533,2161,2551,2172,2551,2173,2549,2192,2495,2207,2437,2209,2431,2218,2431,2218,242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335,1969l2332,1969,2332,1971,2332,1975,2325,2125,2320,2197,2314,2269,2306,2339,2295,2409,2285,2477,2278,2547,2281,2547,2281,2529,2286,2489,2299,2415,2309,2345,2317,2269,2323,2191,2328,2113,2332,2031,2333,1995,2335,1973,2335,196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36,2479l2618,2483,2614,2483,2622,2485,2625,2493,2634,2495,2636,247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20,2357l2606,2357,2611,2359,2610,2367,2607,2375,2606,2385,2596,2387,2599,2387,2604,2395,2605,2405,2599,2407,2601,2419,2596,2427,2596,2427,2599,2431,2596,2441,2594,2451,2593,2465,2583,2469,2576,2477,2570,2485,2577,2493,2587,2471,2602,2471,2607,2427,2596,2427,2596,2427,2607,2427,2609,2403,2620,235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91,2195l2636,2195,2616,2199,2683,2199,2661,2257,2645,2321,2631,2387,2614,2449,2611,2459,2613,2473,2601,2477,2617,2477,2616,2471,2618,2457,2624,2449,2627,2437,2645,2437,2646,2435,2628,2435,2629,2423,2635,2421,2632,2409,2637,2405,2650,2405,2651,2403,2638,2403,2637,2393,2640,2387,2641,2377,2642,2369,2659,2369,2646,2367,2643,2343,2650,2329,2655,2321,2655,2309,2656,2301,2656,2295,2660,2291,2670,2291,2670,2289,2665,2283,2662,2275,2665,2265,2674,2265,2674,2263,2672,2249,2675,2237,2683,2227,2689,2227,2687,2211,2691,219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45,2437l2633,2437,2631,2445,2639,2443,2645,243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91,2357l2186,2357,2186,2377,2178,2381,2181,2381,2186,2387,2188,2401,2182,2407,2184,2421,2170,2425,2157,2427,2153,2441,2165,2441,2174,2427,2217,2427,2217,2423,2204,2423,2193,2417,2190,2403,2190,2387,2191,2371,2191,235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576,2421l2575,2433,2580,2439,2594,2426,2576,242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595,2425l2594,2426,2596,2427,2595,242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01,2139l2189,2139,2199,2163,2204,2195,2206,2233,2207,2273,2208,2301,2209,2329,2209,2335,2209,2347,2209,2399,2214,2415,2204,2423,2217,2423,2217,2387,2231,2387,2232,2385,2220,2381,2214,2363,2217,2351,2214,2341,2227,2341,2224,2337,2217,2327,2213,2315,2214,2295,2225,2295,2223,2293,2218,2285,2213,2273,2212,2259,2225,2259,2225,2257,2215,2253,2209,2245,2212,2229,2221,2229,2217,2223,2213,2215,2213,2207,2220,2201,2211,2193,2208,2179,2208,2161,2209,2149,2220,2149,2215,2147,2201,213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50,2405l2644,2405,2640,2417,2650,2413,2650,240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51,2401l2638,2403,2651,2403,2651,240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599,2387l2584,2387,2581,2395,2585,2401,2599,238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31,2387l2222,2387,2220,2395,2227,2393,2231,238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81,2381l2165,2381,2163,2391,2173,2393,2181,238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499,1873l2488,1873,2496,1933,2500,1997,2503,2061,2506,2125,2508,2185,2507,2253,2503,2319,2496,2379,2504,2379,2509,2335,2516,2249,2517,2241,2517,2177,2517,2169,2513,2101,2503,1969,2502,1953,2499,1883,2499,187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59,2369l2642,2369,2648,2371,2647,2379,2655,2377,2659,236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89,2227l2683,2227,2689,2251,2702,2301,2709,2327,2727,2343,2736,2351,2744,2359,2745,2367,2743,2375,2750,2375,2753,2367,2763,2367,2764,2361,2755,2361,2750,2359,2752,2349,2744,2349,2746,2345,2754,2345,2748,2341,2738,2333,2729,2327,2727,2319,2719,2319,2710,2315,2711,2301,2706,2283,2704,2275,2701,2265,2689,2229,2689,222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91,2321l2184,2321,2182,2333,2188,2337,2186,2349,2176,2351,2168,2357,2163,2365,2171,2371,2176,2357,2191,2357,2191,232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32,2313l2614,2313,2624,2315,2619,2327,2616,2339,2611,2349,2603,2351,2591,2351,2588,2359,2593,2361,2606,2357,2620,2357,2626,2333,2632,231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754,2345l2746,2345,2763,2355,2755,2361,2764,2361,2765,2357,2758,2347,2754,234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27,2341l2223,2341,2226,2353,2232,2347,2227,234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91,2289l2181,2289,2184,2295,2184,2313,2173,2315,2165,2319,2163,2329,2174,2331,2174,2321,2191,2321,2191,2303,2191,228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74,2315l2655,2321,2662,2323,2663,2329,2673,2329,2674,231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01,2307l2599,2315,2603,2321,2614,2313,2632,2313,2633,2309,2614,2309,2601,230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87,2163l2675,2165,2642,2165,2662,2167,2678,2171,2688,2183,2675,2191,2657,2195,2691,2195,2699,2225,2706,2255,2712,2287,2719,2319,2727,2319,2721,2291,2712,2255,2705,2219,2701,2185,2709,2185,2707,2181,2705,2177,2693,2177,2687,2173,2687,216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40,2283l2619,2283,2632,2285,2632,2295,2629,2303,2624,2309,2633,2309,2640,228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25,2295l2214,2295,2221,2297,2220,2305,2230,2303,2225,229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90,2259l2180,2259,2181,2265,2183,2277,2180,2283,2176,2289,2171,2297,2179,2303,2181,2289,2191,2289,2190,2267,2190,225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70,2291l2666,2291,2665,2299,2673,2297,2670,229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15,2291l2601,2291,2612,2297,2615,229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49,2255l2633,2255,2639,2257,2640,2267,2637,2271,2634,2277,2621,2277,2613,2283,2604,2287,2617,2287,2619,2283,2640,2283,2649,225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74,2265l2672,2265,2668,2277,2678,2275,2674,226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89,2235l2175,2235,2181,2239,2182,2251,2176,2257,2170,2263,2171,2269,2173,2269,2180,2259,2190,2259,2189,223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25,2259l2216,2259,2226,2267,2225,225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24,2249l2622,2259,2625,2265,2633,2255,2649,2255,2649,2253,2640,2253,2624,224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64,2201l2650,2201,2654,2209,2651,2219,2646,2231,2645,2245,2640,2253,2649,2253,2664,220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87,2207l2184,2207,2181,2219,2178,2229,2162,2241,2158,2251,2168,2251,2175,2235,2189,2235,2189,2229,2187,220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21,2229l2215,2229,2217,2233,2222,2231,2221,222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47,2203l2639,2203,2642,2211,2632,2219,2639,2223,2644,2221,2645,2215,2645,2205,2647,220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66,2201l2168,2209,2170,2213,2184,2207,2187,2207,2187,2203,2174,2203,2166,220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33,2205l2616,2205,2626,2207,2633,220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86,2171l2178,2171,2179,2175,2179,2203,2187,2203,2186,2187,2186,217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01,1855l2591,1855,2611,1929,2619,2015,2619,2025,2618,2105,2618,2111,2611,2199,2616,2199,2620,2189,2619,2175,2622,2165,2675,2165,2675,2163,2668,2163,2659,2161,2651,2159,2634,2159,2622,2157,2624,2133,2626,2107,2627,2083,2627,2053,2630,2053,2631,2051,2632,2049,2641,2047,2642,2047,2647,2045,2627,2045,2627,2013,2640,2011,2644,2008,2627,2005,2623,1975,2620,1943,2615,1911,2609,1883,2614,1877,2615,1873,2609,1873,2602,1869,2601,1861,2601,185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709,2185l2706,2185,2704,2193,2711,2191,2709,218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92,2041l2178,2041,2181,2047,2157,2079,2130,2109,2101,2139,2071,2165,2066,2169,2057,2169,2056,2177,2066,2179,2073,2185,2084,2187,2084,2175,2071,2175,2075,2163,2095,2163,2116,2145,2136,2127,2125,2127,2131,2117,2139,2109,2148,2103,2151,2093,2163,2085,2171,2075,2178,2067,2180,2055,2223,2055,2223,2053,2215,2053,2212,2051,2213,2049,2191,2049,2192,204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59,2163l2161,2173,2161,2179,2178,2171,2186,2171,2186,2169,2173,2169,2159,216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36,2155l2217,2155,2227,2159,2227,2177,2238,2179,2230,2163,2255,2163,2256,2159,2245,2159,2236,215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83,2011l2673,2011,2687,2045,2695,2089,2696,2125,2697,2135,2693,2177,2705,2177,2703,2171,2700,2161,2703,2149,2713,2149,2712,2147,2706,2139,2702,2129,2709,2119,2708,2109,2697,2109,2701,2095,2699,2087,2714,2087,2714,2085,2702,2083,2695,2077,2698,2059,2712,2059,2712,2057,2695,2057,2696,2049,2692,2033,2687,2019,2683,201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095,2163l2075,2163,2084,2171,2071,2175,2084,2175,2084,2173,2095,216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20,2149l2209,2149,2216,2153,2216,2163,2215,2169,2220,2173,2227,2173,2217,2155,2236,2155,2231,2153,2220,214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89,2093l2193,2107,2190,2119,2179,2127,2161,2129,2162,2135,2169,2137,2176,2137,2181,2139,2183,2151,2177,2155,2179,2167,2173,2169,2186,2169,2186,2163,2189,2147,2189,2139,2201,2139,2191,2127,2201,2117,2216,2115,2264,2115,2266,2109,2204,2109,2198,2105,2198,2095,2189,209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73,2129l2665,2129,2671,2135,2666,2151,2668,2163,2675,2163,2673,212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64,2115l2234,2115,2250,2117,2249,2127,2248,2139,2246,2149,2245,2159,2256,2159,2259,2133,2264,211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39,2145l2631,2145,2634,2159,2639,2159,2638,2151,2645,2149,2639,214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713,2149l2703,2149,2710,2151,2708,2159,2716,2157,2713,214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74,2101l2665,2101,2671,2103,2666,2115,2668,2121,2661,2125,2652,2127,2650,2133,2654,2141,2662,2131,2665,2129,2673,2129,2673,2123,2674,210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23,2055l2191,2055,2186,2067,2174,2079,2161,2091,2150,2103,2140,2109,2135,2121,2125,2127,2136,2127,2147,2117,2176,2087,2207,2057,2223,2057,2223,205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304,1937l2296,1937,2282,1977,2270,2019,2260,2063,2250,2109,2266,2109,2273,2087,2266,2087,2277,2017,2298,1951,2304,193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76,2069l2668,2069,2675,2075,2664,2083,2668,2093,2661,2095,2656,2099,2652,2103,2654,2109,2664,2103,2665,2101,2674,2101,2675,2089,2676,206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714,2087l2699,2087,2716,2095,2714,208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366,1831l2355,1831,2362,1835,2364,1843,2371,1845,2348,1909,2320,1969,2291,2027,2266,2087,2273,2087,2281,2059,2293,2035,2318,1991,2330,1971,2332,1969,2335,1969,2337,1955,2341,1943,2345,1931,2350,1919,2355,1907,2361,1891,2367,1875,2372,1863,2378,1849,2387,1849,2374,1841,2366,183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76,2039l2665,2039,2671,2049,2668,2059,2661,2069,2655,2075,2657,2081,2667,2073,2668,2069,2676,2069,2677,2047,2676,203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23,2057l2207,2057,2211,2063,2214,2067,2222,2063,2223,205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712,2059l2703,2059,2714,2063,2712,205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42,2047l2641,2047,2637,2059,2648,2059,2642,204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98,2023l2186,2023,2186,2027,2182,2035,2174,2039,2166,2043,2161,2049,2167,2057,2178,2041,2192,2041,2193,2033,2198,202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57,2041l2656,2041,2650,2055,2655,2057,2664,2057,2657,204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712,2047l2695,2057,2712,2057,2711,2055,2712,204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25,2041l2214,2041,2217,2049,2215,2053,2223,2053,2224,2043,2225,204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327,1885l2293,1885,2281,1899,2281,1903,2281,1909,2280,1915,2286,1917,2284,1927,2268,1951,2253,1975,2236,1999,2220,2023,2214,2033,2209,2041,2201,2047,2191,2049,2213,2049,2214,2041,2225,2041,2229,2025,2237,2009,2248,1999,2254,1999,2252,1997,2253,1989,2258,1979,2262,1969,2271,1965,2275,1955,2280,1945,2287,1937,2304,1937,2307,1929,2299,1929,2289,1917,2290,1899,2300,1887,2326,1887,2327,188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78,2003l2665,2003,2664,2015,2669,2021,2670,2031,2659,2035,2649,2039,2638,2041,2627,2045,2647,2045,2656,2041,2657,2041,2665,2039,2676,2039,2673,2011,2683,2011,2680,2005,2678,200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64,2015l2166,2027,2174,2029,2186,2023,2198,2023,2200,2019,2180,2019,2164,201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785,2003l2765,2003,2771,2009,2772,2019,2780,2021,2779,2009,2785,200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22,1985l2209,1985,2212,1991,2202,1997,2201,2013,2189,2019,2200,2019,2201,2017,2212,2001,2222,198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78,1941l2660,1941,2677,1961,2697,1983,2718,2001,2737,2011,2747,2013,2754,2005,2765,2003,2785,2003,2784,1995,2744,1995,2715,1981,2678,194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54,1999l2248,1999,2248,2005,2248,2011,2255,2011,2257,2001,2254,199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45,2008l2644,2008,2645,2009,2645,2008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57,1989l2646,1993,2645,2008,2650,2005,2665,2003,2678,2003,2674,1999,2657,1999,2657,198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68,1985l2664,1989,2663,1997,2657,1999,2674,1999,2670,1995,2671,1989,2675,1987,2668,198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783,1991l2744,1995,2784,1995,2783,199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91,1979l2191,1991,2200,1993,2209,1985,2222,1985,2223,1983,2207,1983,2191,197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84,1853l2284,1863,2291,1867,2291,1877,2275,1879,2270,1893,2261,1901,2257,1901,2255,1909,2247,1917,2245,1931,2238,1939,2232,1940,2232,1947,2229,1961,2221,1971,2214,1981,2207,1983,2223,1983,2236,1959,2250,1933,2265,1907,2284,1885,2327,1885,2329,1881,2299,1881,2295,1869,2296,1855,2284,185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21,1933l2214,1939,2211,1951,2228,1941,2227,1941,2221,193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75,1937l2651,1937,2652,1943,2660,1941,2678,1941,2675,193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29,1940l2227,1941,2228,1941,2229,1940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32,1939l2229,1940,2232,1940,2232,193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41,1921l2634,1921,2635,1929,2640,1933,2642,1939,2651,1937,2675,1937,2673,1935,2679,1933,2679,1931,2647,1931,2642,1923,2641,192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39,1889l2631,1889,2632,1893,2632,1907,2624,1923,2624,1931,2633,1933,2628,1923,2634,1921,2641,1921,2640,1911,2640,1899,2639,188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39,1841l2630,1841,2631,1843,2632,1845,2642,1865,2653,1885,2664,1905,2673,1927,2652,1927,2647,1931,2679,1931,2679,1923,2683,1919,2678,1915,2673,1911,2673,1901,2682,1901,2680,1895,2665,1895,2659,1885,2655,1873,2664,1873,2663,1867,2650,1863,2643,1851,2639,184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326,1887l2300,1887,2317,1889,2307,1907,2303,1919,2299,1929,2307,1929,2325,1889,2326,188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42,1893l2243,1903,2242,1911,2257,1901,2256,1901,2242,189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31,1865l2624,1865,2629,1873,2627,1881,2624,1887,2624,1893,2629,1895,2631,1889,2639,1889,2636,1877,2631,186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304,1821l2294,1821,2304,1835,2313,1849,2320,1865,2322,1881,2329,1881,2338,1863,2330,1863,2320,1847,2309,1833,2304,182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38,1839l2619,1839,2623,1849,2615,1865,2609,1873,2615,1873,2617,1869,2624,1865,2631,1865,2627,1853,2627,1843,2630,1841,2639,1841,2638,183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12,1807l2604,1807,2598,1837,2576,1855,2542,1865,2501,1867,2563,1867,2578,1861,2591,1855,2601,1855,2601,1853,2609,1851,2616,1843,2604,1843,2612,180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319,1797l2302,1797,2315,1803,2324,1815,2331,1829,2340,1843,2339,1851,2330,1853,2330,1863,2338,1863,2353,1835,2345,1835,2335,1823,2328,1809,2319,179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01,1835l2077,1835,2083,1837,2088,1839,2063,1839,2099,1851,2137,1855,2176,1851,2138,1851,2117,1847,2136,1841,2158,1837,2107,1837,2101,183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13,1827l2202,1827,2204,1831,2204,1835,2183,1839,2160,1847,2138,1851,2176,1851,2212,1839,2221,1839,2222,1837,2229,1833,2237,1831,2251,1831,2253,1829,2212,1829,2213,182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070,1825l2056,1827,2053,1833,2046,1835,2046,1845,2056,1847,2055,1839,2088,1839,2081,1837,2077,1835,2101,1835,2082,1829,2070,182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21,1839l2216,1839,2214,1847,2220,1845,2221,183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32,1827l2619,1829,2614,1839,2604,1843,2616,1843,2619,1839,2638,1839,2632,182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420,1805l2407,1805,2417,1809,2430,1817,2453,1833,2463,1837,2470,1839,2483,1835,2537,1835,2548,1833,2472,1833,2463,1831,2452,1827,2441,1819,2429,1811,2420,180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21,1815l2203,1815,2202,1821,2177,1825,2130,1837,2158,1837,2180,1833,2199,1827,2213,1827,2221,181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51,1831l2237,1831,2243,1837,2251,183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537,1835l2504,1835,2517,1837,2527,1837,2537,183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316,1795l2300,1795,2287,1805,2291,1813,2273,1819,2261,1821,2268,1835,2269,1823,2283,1823,2294,1821,2304,1821,2302,1815,2302,1797,2319,1797,2316,179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1938,1033l1938,1045,1952,1047,1958,1053,1975,1071,1991,1091,2007,1111,2020,1131,2063,1183,2106,1241,2149,1301,2191,1363,2235,1425,2277,1485,2319,1545,2358,1605,2364,1613,2397,1667,2408,1681,2417,1695,2419,1707,2412,1717,2399,1727,2384,1737,2373,1745,2361,1761,2353,1775,2347,1791,2343,1807,2346,1815,2350,1821,2351,1829,2345,1835,2353,1835,2355,1831,2366,1831,2358,1823,2351,1803,2358,1781,2372,1781,2371,1777,2363,1775,2367,1767,2373,1757,2380,1751,2386,1743,2395,1743,2412,1725,2439,1715,2476,1713,2526,1713,2520,1711,2424,1711,2431,1703,2436,1693,2424,1693,2383,1629,2340,1563,2297,1499,2253,1433,2209,1369,2164,1305,2074,1181,2051,1151,2027,1119,2004,1089,1979,1061,1970,1053,1961,1043,1950,1035,1938,103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507,1829l2484,1829,2472,1833,2518,1833,2507,182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583,1761l2573,1761,2580,1765,2589,1775,2597,1787,2599,1799,2591,1807,2574,1819,2552,1827,2518,1833,2548,1833,2567,1825,2586,1815,2604,1807,2612,1807,2612,1805,2597,1775,2583,176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61,1821l2252,1823,2232,1825,2212,1829,2253,1829,2261,182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61,1821l2261,1821,2261,1821,2261,182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99,1809l2197,1817,2203,1815,2221,1815,2222,1813,2207,1813,2199,180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23,1789l2212,1789,2212,1797,2219,1799,2220,1809,2210,1809,2207,1813,2222,1813,2243,1807,2268,1803,2230,1803,2221,1801,2223,178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442,1781l2430,1781,2444,1787,2456,1797,2468,1807,2481,1811,2492,1811,2504,1807,2486,1807,2470,1801,2457,1793,2445,1783,2442,178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372,1781l2358,1781,2368,1783,2376,1799,2396,1807,2407,1805,2420,1805,2417,1803,2395,1803,2376,1793,2372,178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526,1713l2476,1713,2513,1715,2542,1725,2558,1737,2567,1753,2573,1771,2578,1789,2565,1795,2551,1797,2508,1797,2496,1807,2504,1807,2516,1801,2529,1799,2555,1799,2568,1797,2581,1793,2584,1783,2579,1767,2573,1761,2583,1761,2571,1749,2550,1721,2549,1717,2540,1717,2526,171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66,1785l2262,1795,2252,1799,2240,1801,2230,1803,2268,1803,2289,1797,2300,1795,2316,1795,2310,1791,2275,1791,2266,178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407,1799l2395,1803,2417,1803,2407,179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535,1795l2519,1797,2551,1797,2535,179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307,1789l2296,1789,2285,1791,2310,1791,2307,178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395,1743l2386,1743,2391,1745,2381,1767,2389,1773,2398,1781,2407,1783,2417,1781,2442,1781,2435,1777,2403,1777,2391,1763,2395,174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432,1775l2403,1777,2435,1777,2432,177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534,1693l2533,1707,2540,1717,2549,1717,2547,1711,2548,1703,2552,1697,2537,1697,2534,169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484,1705l2455,1707,2424,1711,2520,1711,2513,1709,2484,170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980,1095l2968,1097,2958,1103,2948,1111,2939,1117,2877,1167,2821,1225,2770,1285,2724,1351,2706,1379,2690,1405,2657,1461,2643,1485,2629,1511,2616,1535,2604,1561,2587,1595,2571,1629,2554,1663,2537,1697,2552,1697,2553,1695,2558,1685,2566,1665,2573,1649,2622,1545,2659,1475,2699,1405,2743,1339,2789,1277,2839,1219,2893,1167,2949,1123,2959,1117,2968,1111,2976,1103,2980,109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533,1692l2534,1693,2534,1693,2533,1692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482,1667l2446,1675,2424,1693,2436,1693,2440,1685,2450,1679,2466,1675,2518,1675,2482,166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518,1675l2487,1675,2508,1679,2522,1683,2533,1692,2518,1675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231F20"/>
          <w:spacing w:val="-9"/>
        </w:rPr>
        <w:t>Faça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um</w:t>
      </w:r>
      <w:r>
        <w:rPr>
          <w:color w:val="231F20"/>
          <w:spacing w:val="-23"/>
        </w:rPr>
        <w:t> </w:t>
      </w:r>
      <w:r>
        <w:rPr>
          <w:color w:val="231F20"/>
        </w:rPr>
        <w:t>X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na</w:t>
      </w:r>
      <w:r>
        <w:rPr>
          <w:color w:val="231F20"/>
          <w:spacing w:val="-23"/>
        </w:rPr>
        <w:t> </w:t>
      </w:r>
      <w:r>
        <w:rPr>
          <w:color w:val="231F20"/>
          <w:spacing w:val="-8"/>
        </w:rPr>
        <w:t>figura</w:t>
      </w:r>
      <w:r>
        <w:rPr>
          <w:color w:val="231F20"/>
          <w:spacing w:val="-23"/>
        </w:rPr>
        <w:t> </w:t>
      </w:r>
      <w:r>
        <w:rPr>
          <w:color w:val="231F20"/>
          <w:spacing w:val="-8"/>
        </w:rPr>
        <w:t>que</w:t>
      </w:r>
      <w:r>
        <w:rPr>
          <w:color w:val="231F20"/>
          <w:spacing w:val="-23"/>
        </w:rPr>
        <w:t> </w:t>
      </w:r>
      <w:r>
        <w:rPr>
          <w:color w:val="231F20"/>
          <w:spacing w:val="-8"/>
        </w:rPr>
        <w:t>tem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  <w:spacing w:val="-10"/>
        </w:rPr>
        <w:t>sílaba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do</w:t>
      </w:r>
      <w:r>
        <w:rPr>
          <w:color w:val="231F20"/>
          <w:spacing w:val="-23"/>
        </w:rPr>
        <w:t> </w:t>
      </w:r>
      <w:r>
        <w:rPr>
          <w:color w:val="231F20"/>
          <w:spacing w:val="-9"/>
        </w:rPr>
        <w:t>meio</w:t>
      </w:r>
      <w:r>
        <w:rPr>
          <w:color w:val="231F20"/>
          <w:spacing w:val="-23"/>
        </w:rPr>
        <w:t> </w:t>
      </w:r>
      <w:r>
        <w:rPr>
          <w:color w:val="231F20"/>
          <w:spacing w:val="-11"/>
        </w:rPr>
        <w:t>(pedaço)</w:t>
      </w:r>
      <w:r>
        <w:rPr>
          <w:color w:val="231F20"/>
          <w:spacing w:val="-23"/>
        </w:rPr>
        <w:t> </w:t>
      </w:r>
      <w:r>
        <w:rPr>
          <w:color w:val="231F20"/>
          <w:spacing w:val="-10"/>
        </w:rPr>
        <w:t>igual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da</w:t>
      </w:r>
      <w:r>
        <w:rPr>
          <w:color w:val="231F20"/>
          <w:spacing w:val="-23"/>
        </w:rPr>
        <w:t> </w:t>
      </w:r>
      <w:r>
        <w:rPr>
          <w:color w:val="231F20"/>
          <w:spacing w:val="-8"/>
        </w:rPr>
        <w:t>figura</w:t>
      </w:r>
      <w:r>
        <w:rPr>
          <w:color w:val="231F20"/>
          <w:spacing w:val="-23"/>
        </w:rPr>
        <w:t> </w:t>
      </w:r>
      <w:r>
        <w:rPr>
          <w:color w:val="231F20"/>
          <w:spacing w:val="-8"/>
        </w:rPr>
        <w:t>que</w:t>
      </w:r>
      <w:r>
        <w:rPr>
          <w:color w:val="231F20"/>
          <w:spacing w:val="-23"/>
        </w:rPr>
        <w:t> </w:t>
      </w:r>
      <w:r>
        <w:rPr>
          <w:color w:val="231F20"/>
          <w:spacing w:val="-9"/>
        </w:rPr>
        <w:t>você</w:t>
      </w:r>
      <w:r>
        <w:rPr>
          <w:color w:val="231F20"/>
          <w:spacing w:val="-23"/>
        </w:rPr>
        <w:t> </w:t>
      </w:r>
      <w:r>
        <w:rPr>
          <w:color w:val="231F20"/>
          <w:spacing w:val="-12"/>
        </w:rPr>
        <w:t>viu.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0"/>
        <w:rPr>
          <w:rFonts w:ascii="Arial" w:hAnsi="Arial" w:cs="Arial" w:eastAsia="Arial" w:hint="default"/>
          <w:sz w:val="31"/>
          <w:szCs w:val="31"/>
        </w:rPr>
      </w:pPr>
    </w:p>
    <w:p>
      <w:pPr>
        <w:pStyle w:val="BodyText"/>
        <w:spacing w:line="240" w:lineRule="auto" w:before="0"/>
        <w:ind w:left="211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6"/>
        <w:ind w:left="211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3.939003pt;margin-top:-27.625168pt;width:99.4pt;height:93.95pt;mso-position-horizontal-relative:page;mso-position-vertical-relative:paragraph;z-index:4120" coordorigin="1479,-553" coordsize="1988,1879">
            <v:group style="position:absolute;left:1485;top:-546;width:1975;height:1866" coordorigin="1485,-546" coordsize="1975,1866">
              <v:shape style="position:absolute;left:1485;top:-546;width:1975;height:1866" coordorigin="1485,-546" coordsize="1975,1866" path="m3460,1319l1485,1319,1485,-546,3460,-546,3460,1319xe" filled="false" stroked="true" strokeweight=".608pt" strokecolor="#231f20">
                <v:path arrowok="t"/>
              </v:shape>
            </v:group>
            <v:group style="position:absolute;left:2016;top:-312;width:15;height:64" coordorigin="2016,-312" coordsize="15,64">
              <v:shape style="position:absolute;left:2016;top:-312;width:15;height:64" coordorigin="2016,-312" coordsize="15,64" path="m2026,-312l2023,-294,2018,-278,2016,-263,2022,-248,2022,-266,2027,-282,2030,-297,2026,-312xe" filled="true" fillcolor="#231f20" stroked="false">
                <v:path arrowok="t"/>
                <v:fill type="solid"/>
              </v:shape>
            </v:group>
            <v:group style="position:absolute;left:1918;top:-283;width:10;height:33" coordorigin="1918,-283" coordsize="10,33">
              <v:shape style="position:absolute;left:1918;top:-283;width:10;height:33" coordorigin="1918,-283" coordsize="10,33" path="m1918,-283l1919,-272,1924,-264,1923,-250,1927,-257,1927,-268,1924,-278,1918,-283xe" filled="true" fillcolor="#231f20" stroked="false">
                <v:path arrowok="t"/>
                <v:fill type="solid"/>
              </v:shape>
            </v:group>
            <v:group style="position:absolute;left:1962;top:-112;width:8;height:71" coordorigin="1962,-112" coordsize="8,71">
              <v:shape style="position:absolute;left:1962;top:-112;width:8;height:71" coordorigin="1962,-112" coordsize="8,71" path="m1962,-112l1963,-102,1962,-83,1962,-72,1962,-63,1963,-56,1963,-44,1969,-41,1970,-51,1967,-61,1967,-72,1968,-83,1969,-94,1968,-104,1962,-112xe" filled="true" fillcolor="#231f20" stroked="false">
                <v:path arrowok="t"/>
                <v:fill type="solid"/>
              </v:shape>
            </v:group>
            <v:group style="position:absolute;left:1991;top:-107;width:38;height:121" coordorigin="1991,-107" coordsize="38,121">
              <v:shape style="position:absolute;left:1991;top:-107;width:38;height:121" coordorigin="1991,-107" coordsize="38,121" path="m2026,-107l2014,-80,2004,-51,1996,-20,1991,14,1998,5,2002,-6,2004,-18,2006,-30,2011,-50,2016,-70,2022,-87,2028,-103,2028,-105,2028,-107,2026,-107xe" filled="true" fillcolor="#231f20" stroked="false">
                <v:path arrowok="t"/>
                <v:fill type="solid"/>
              </v:shape>
            </v:group>
            <v:group style="position:absolute;left:1966;top:29;width:2;height:100" coordorigin="1966,29" coordsize="2,100">
              <v:shape style="position:absolute;left:1966;top:29;width:2;height:100" coordorigin="1966,29" coordsize="0,100" path="m1966,29l1966,128e" filled="false" stroked="true" strokeweight=".429094pt" strokecolor="#231f20">
                <v:path arrowok="t"/>
              </v:shape>
            </v:group>
            <v:group style="position:absolute;left:1993;top:69;width:33;height:49" coordorigin="1993,69" coordsize="33,49">
              <v:shape style="position:absolute;left:1993;top:69;width:33;height:49" coordorigin="1993,69" coordsize="33,49" path="m2011,75l2004,77,1999,85,1996,95,1995,106,1993,117,2008,117,2002,97,2008,88,2025,88,2025,84,2013,84,2011,81,2011,75xe" filled="true" fillcolor="#231f20" stroked="false">
                <v:path arrowok="t"/>
                <v:fill type="solid"/>
              </v:shape>
              <v:shape style="position:absolute;left:1993;top:69;width:33;height:49" coordorigin="1993,69" coordsize="33,49" path="m2026,90l2019,90,2019,93,2018,101,2015,107,2013,115,2021,106,2026,92,2026,90xe" filled="true" fillcolor="#231f20" stroked="false">
                <v:path arrowok="t"/>
                <v:fill type="solid"/>
              </v:shape>
              <v:shape style="position:absolute;left:1993;top:69;width:33;height:49" coordorigin="1993,69" coordsize="33,49" path="m2025,88l2008,88,2007,105,2019,90,2026,90,2025,88xe" filled="true" fillcolor="#231f20" stroked="false">
                <v:path arrowok="t"/>
                <v:fill type="solid"/>
              </v:shape>
              <v:shape style="position:absolute;left:1993;top:69;width:33;height:49" coordorigin="1993,69" coordsize="33,49" path="m2017,69l2012,70,2018,83,2013,84,2025,84,2025,81,2025,77,2017,69xe" filled="true" fillcolor="#231f20" stroked="false">
                <v:path arrowok="t"/>
                <v:fill type="solid"/>
              </v:shape>
            </v:group>
            <v:group style="position:absolute;left:1928;top:73;width:30;height:60" coordorigin="1928,73" coordsize="30,60">
              <v:shape style="position:absolute;left:1928;top:73;width:30;height:60" coordorigin="1928,73" coordsize="30,60" path="m1934,73l1928,89,1934,107,1945,122,1958,132,1953,119,1947,107,1942,94,1936,82,1940,82,1942,80,1942,77,1939,76,1937,74,1934,73xe" filled="true" fillcolor="#231f20" stroked="false">
                <v:path arrowok="t"/>
                <v:fill type="solid"/>
              </v:shape>
              <v:shape style="position:absolute;left:1928;top:73;width:30;height:60" coordorigin="1928,73" coordsize="30,60" path="m1940,82l1936,82,1940,82xe" filled="true" fillcolor="#231f20" stroked="false">
                <v:path arrowok="t"/>
                <v:fill type="solid"/>
              </v:shape>
              <v:shape style="position:absolute;left:2022;top:236;width:152;height:178" type="#_x0000_t75" stroked="false">
                <v:imagedata r:id="rId102" o:title=""/>
              </v:shape>
              <v:shape style="position:absolute;left:2832;top:317;width:182;height:207" type="#_x0000_t75" stroked="false">
                <v:imagedata r:id="rId103" o:title=""/>
              </v:shape>
            </v:group>
            <v:group style="position:absolute;left:1993;top:-71;width:945;height:1178" coordorigin="1993,-71" coordsize="945,1178">
              <v:shape style="position:absolute;left:1993;top:-71;width:945;height:1178" coordorigin="1993,-71" coordsize="945,1178" path="m2178,557l2219,635,2241,735,2241,753,2240,773,2240,791,2241,809,2243,821,2250,833,2252,847,2263,901,2272,959,2274,1015,2261,1063,2252,1071,2244,1079,2238,1089,2235,1099,2245,1107,2258,1107,2273,1105,2287,1105,2289,1095,2290,1083,2291,1069,2294,1057,2294,1051,2305,1051,2305,1049,2305,1015,2302,981,2297,943,2294,909,2294,901,2295,891,2296,875,2298,861,2301,845,2304,809,2305,773,2306,739,2307,709,2307,695,2307,681,2307,671,2311,603,2314,575,2213,575,2204,569,2195,563,2186,559,2178,557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305,1051l2294,1051,2306,1057,2305,1051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039,469l2048,495,2061,521,2073,547,2085,575,2103,633,2116,695,2117,709,2117,721,2116,733,2116,743,2120,777,2127,811,2135,845,2140,877,2142,909,2142,943,2140,975,2134,1005,2126,1013,2119,1021,2112,1031,2107,1041,2117,1047,2130,1053,2144,1055,2160,1055,2165,1047,2163,1033,2167,1023,2167,1015,2181,1015,2180,1011,2182,977,2179,947,2173,917,2169,887,2169,861,2171,835,2174,809,2175,781,2173,739,2170,699,2169,659,2171,617,2173,605,2177,595,2179,583,2180,575,2177,567,2170,557,2163,549,2156,541,2142,533,2139,531,2105,531,2091,529,2087,513,2072,497,2061,493,2048,479,2048,471,2039,469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181,1015l2167,1015,2182,1023,2181,1015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847,491l2624,491,2649,495,2672,505,2696,515,2740,559,2790,601,2838,645,2876,695,2884,739,2884,743,2885,761,2891,797,2898,837,2902,877,2896,915,2887,933,2874,947,2862,963,2854,981,2867,989,2881,991,2896,991,2914,987,2915,977,2914,965,2913,953,2914,941,2916,931,2922,929,2927,921,2926,873,2925,825,2925,779,2929,733,2931,719,2937,709,2938,697,2937,671,2929,649,2916,631,2903,615,2887,591,2874,567,2866,539,2864,515,2848,515,2845,501,2847,491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344,497l2116,497,2124,503,2131,511,2137,519,2145,527,2153,531,2163,537,2213,575,2314,575,2314,573,2318,551,2320,541,2327,531,2331,521,2342,501,2344,497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851,439l2373,439,2372,451,2369,465,2365,479,2360,491,2353,503,2346,513,2341,525,2340,537,2356,539,2388,539,2402,537,2425,535,2449,529,2520,505,2545,499,2593,491,2847,491,2848,487,2832,487,2841,461,2851,439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083,-71l2081,-49,2076,-29,2068,-11,2057,3,2055,15,2049,25,2043,35,2039,47,2040,69,2043,91,2045,111,1995,157,1993,215,1996,321,2010,395,2055,469,2085,497,2098,511,2105,531,2139,531,2129,523,2119,513,2116,497,2344,497,2353,479,2364,459,2373,439,2851,439,2862,417,2863,415,2103,415,2095,409,2090,399,2087,385,2083,373,2068,339,2049,307,2032,275,2022,237,2885,237,2881,225,2870,203,2859,185,2847,171,2237,171,2236,165,2184,165,2173,155,2168,139,2167,119,2158,119,2154,101,2152,83,2138,83,2128,53,2124,17,2123,15,2109,15,2100,9,2102,-7,2101,-21,2094,-31,2091,-45,2088,-59,2083,-71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876,453l2859,453,2863,455,2863,459,2859,473,2856,489,2852,503,2848,515,2864,515,2863,505,2866,485,2871,467,2876,453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887,395l2872,395,2874,409,2870,421,2863,433,2857,443,2851,455,2847,467,2841,479,2832,487,2848,487,2848,485,2854,469,2859,453,2876,453,2878,449,2883,429,2884,423,2882,417,2883,409,2886,397,2887,395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885,237l2022,237,2032,257,2041,277,2051,297,2063,315,2065,319,2068,319,2070,321,2081,341,2091,361,2098,387,2103,415,2863,415,2872,395,2887,395,2891,385,2894,375,2131,375,2130,353,2140,335,2148,325,2145,325,2146,301,2156,283,2167,263,2173,241,2886,241,2885,237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899,299l2162,299,2166,301,2167,305,2158,323,2147,337,2138,355,2131,375,2894,375,2895,371,2898,359,2901,319,2901,315,2899,299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886,241l2173,241,2174,263,2165,283,2153,303,2145,325,2148,325,2153,319,2162,299,2899,299,2898,283,2891,253,2886,241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259,143l2256,153,2252,163,2245,169,2237,171,2298,171,2286,167,2276,161,2267,153,2259,143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285,139l2279,141,2286,149,2293,155,2299,163,2298,171,2847,171,2845,169,2832,157,2303,157,2294,153,2285,139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204,91l2197,91,2198,101,2195,107,2189,121,2184,137,2181,151,2184,165,2236,165,2234,151,2224,133,2211,113,2204,91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317,155l2303,157,2328,157,2317,155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347,151l2338,157,2832,157,2830,155,2425,155,2347,151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744,115l2660,117,2502,145,2425,155,2830,155,2812,139,2794,127,2772,119,2744,115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164,99l2164,109,2162,115,2158,119,2167,119,2164,99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140,47l2136,59,2141,75,2138,83,2152,83,2152,81,2148,63,2140,47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107,-45l2108,-29,2110,-15,2111,1,2109,15,2123,15,2118,-17,2107,-45xe" filled="true" fillcolor="#ffffff" stroked="false">
                <v:path arrowok="t"/>
                <v:fill type="solid"/>
              </v:shape>
              <v:shape style="position:absolute;left:2143;top:-41;width:146;height:193" type="#_x0000_t75" stroked="false">
                <v:imagedata r:id="rId104" o:title=""/>
              </v:shape>
              <v:shape style="position:absolute;left:1870;top:-351;width:1234;height:1518" type="#_x0000_t75" stroked="false">
                <v:imagedata r:id="rId105" o:title=""/>
              </v:shape>
            </v:group>
            <w10:wrap type="none"/>
          </v:group>
        </w:pict>
      </w: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64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3.977997pt;margin-top:-36.224167pt;width:100.5pt;height:94.95pt;mso-position-horizontal-relative:page;mso-position-vertical-relative:paragraph;z-index:4144" coordorigin="1480,-724" coordsize="2010,1899">
            <v:group style="position:absolute;left:1486;top:-718;width:1997;height:1886" coordorigin="1486,-718" coordsize="1997,1886">
              <v:shape style="position:absolute;left:1486;top:-718;width:1997;height:1886" coordorigin="1486,-718" coordsize="1997,1886" path="m3482,1167l1486,1167,1486,-718,3482,-718,3482,1167xe" filled="false" stroked="true" strokeweight=".615pt" strokecolor="#231f20">
                <v:path arrowok="t"/>
              </v:shape>
            </v:group>
            <v:group style="position:absolute;left:2166;top:-629;width:635;height:1729" coordorigin="2166,-629" coordsize="635,1729">
              <v:shape style="position:absolute;left:2166;top:-629;width:635;height:1729" coordorigin="2166,-629" coordsize="635,1729" path="m2317,-226l2276,-164,2237,-96,2205,-22,2181,60,2169,150,2166,229,2167,315,2170,404,2172,495,2174,575,2174,667,2173,727,2172,801,2172,884,2173,948,2176,1023,2212,1038,2250,1056,2289,1074,2331,1089,2396,1099,2465,1099,2533,1091,2593,1079,2504,1079,2411,1077,2327,1061,2254,1033,2197,999,2192,903,2193,884,2193,842,2197,792,2237,792,2197,758,2197,685,2195,611,2192,538,2190,464,2187,383,2185,303,2184,225,2187,151,2197,81,2200,76,2235,76,2227,72,2214,54,2211,16,2222,-23,2239,-61,2255,-91,2274,-125,2291,-155,2308,-185,2324,-215,2320,-220,2317,-226xe" filled="true" fillcolor="#231f20" stroked="false">
                <v:path arrowok="t"/>
                <v:fill type="solid"/>
              </v:shape>
              <v:shape style="position:absolute;left:2166;top:-629;width:635;height:1729" coordorigin="2166,-629" coordsize="635,1729" path="m2797,761l2773,761,2773,761,2778,799,2781,863,2782,928,2776,968,2725,1010,2619,1055,2560,1070,2504,1079,2593,1079,2614,1074,2634,1070,2653,1066,2737,1030,2790,985,2798,936,2797,903,2797,878,2797,761xe" filled="true" fillcolor="#231f20" stroked="false">
                <v:path arrowok="t"/>
                <v:fill type="solid"/>
              </v:shape>
              <v:shape style="position:absolute;left:2166;top:-629;width:635;height:1729" coordorigin="2166,-629" coordsize="635,1729" path="m2237,792l2197,792,2215,799,2232,811,2282,846,2338,871,2438,904,2495,910,2552,903,2596,888,2487,888,2407,878,2346,857,2288,827,2238,793,2237,792xe" filled="true" fillcolor="#231f20" stroked="false">
                <v:path arrowok="t"/>
                <v:fill type="solid"/>
              </v:shape>
              <v:shape style="position:absolute;left:2166;top:-629;width:635;height:1729" coordorigin="2166,-629" coordsize="635,1729" path="m2742,775l2693,816,2632,852,2563,878,2487,888,2596,888,2610,884,2667,857,2715,824,2749,785,2744,781,2742,775xe" filled="true" fillcolor="#231f20" stroked="false">
                <v:path arrowok="t"/>
                <v:fill type="solid"/>
              </v:shape>
              <v:shape style="position:absolute;left:2166;top:-629;width:635;height:1729" coordorigin="2166,-629" coordsize="635,1729" path="m2798,57l2769,57,2770,60,2773,61,2779,135,2781,215,2782,282,2782,315,2781,386,2780,471,2780,554,2781,611,2781,667,2778,715,2766,751,2771,755,2769,761,2770,761,2773,761,2797,761,2797,282,2798,220,2801,159,2801,112,2801,97,2798,57xe" filled="true" fillcolor="#231f20" stroked="false">
                <v:path arrowok="t"/>
                <v:fill type="solid"/>
              </v:shape>
              <v:shape style="position:absolute;left:2166;top:-629;width:635;height:1729" coordorigin="2166,-629" coordsize="635,1729" path="m2235,76l2200,76,2206,81,2212,89,2221,92,2267,112,2319,129,2375,141,2431,147,2513,147,2589,136,2617,128,2471,128,2383,124,2300,106,2276,97,2250,86,2235,76xe" filled="true" fillcolor="#231f20" stroked="false">
                <v:path arrowok="t"/>
                <v:fill type="solid"/>
              </v:shape>
              <v:shape style="position:absolute;left:2166;top:-629;width:635;height:1729" coordorigin="2166,-629" coordsize="635,1729" path="m2590,-578l2569,-578,2570,-531,2571,-487,2573,-447,2576,-409,2580,-368,2584,-328,2597,-250,2637,-183,2690,-132,2707,-115,2750,-37,2762,30,2747,49,2680,86,2561,119,2471,128,2617,128,2657,116,2716,90,2766,57,2798,57,2797,43,2793,28,2787,11,2780,-5,2773,-22,2767,-40,2761,-59,2755,-76,2749,-91,2742,-101,2733,-111,2723,-120,2657,-187,2614,-250,2603,-320,2595,-410,2592,-476,2591,-542,2590,-578xe" filled="true" fillcolor="#231f20" stroked="false">
                <v:path arrowok="t"/>
                <v:fill type="solid"/>
              </v:shape>
              <v:shape style="position:absolute;left:2166;top:-629;width:635;height:1729" coordorigin="2166,-629" coordsize="635,1729" path="m2569,-629l2567,-623,2562,-619,2565,-602,2557,-592,2542,-586,2528,-581,2533,-577,2531,-571,2549,-568,2557,-574,2569,-578,2590,-578,2590,-605,2583,-613,2579,-624,2569,-629xe" filled="true" fillcolor="#231f20" stroked="false">
                <v:path arrowok="t"/>
                <v:fill type="solid"/>
              </v:shape>
              <v:shape style="position:absolute;left:2355;top:-647;width:190;height:390" type="#_x0000_t75" stroked="false">
                <v:imagedata r:id="rId106" o:title=""/>
              </v:shape>
            </v:group>
            <v:group style="position:absolute;left:2593;top:-167;width:45;height:73" coordorigin="2593,-167" coordsize="45,73">
              <v:shape style="position:absolute;left:2593;top:-167;width:45;height:73" coordorigin="2593,-167" coordsize="45,73" path="m2593,-164l2600,-146,2606,-128,2614,-111,2621,-95,2625,-100,2631,-100,2631,-103,2633,-111,2628,-112,2629,-114,2631,-116,2635,-116,2633,-122,2599,-162,2593,-164xe" filled="true" fillcolor="#231f20" stroked="false">
                <v:path arrowok="t"/>
                <v:fill type="solid"/>
              </v:shape>
              <v:shape style="position:absolute;left:2593;top:-167;width:45;height:73" coordorigin="2593,-167" coordsize="45,73" path="m2631,-100l2625,-100,2631,-98,2631,-100xe" filled="true" fillcolor="#231f20" stroked="false">
                <v:path arrowok="t"/>
                <v:fill type="solid"/>
              </v:shape>
              <v:shape style="position:absolute;left:2593;top:-167;width:45;height:73" coordorigin="2593,-167" coordsize="45,73" path="m2635,-116l2631,-116,2635,-115,2635,-116xe" filled="true" fillcolor="#231f20" stroked="false">
                <v:path arrowok="t"/>
                <v:fill type="solid"/>
              </v:shape>
              <v:shape style="position:absolute;left:2593;top:-167;width:45;height:73" coordorigin="2593,-167" coordsize="45,73" path="m2600,-167l2599,-162,2605,-162,2600,-167xe" filled="true" fillcolor="#231f20" stroked="false">
                <v:path arrowok="t"/>
                <v:fill type="solid"/>
              </v:shape>
            </v:group>
            <v:group style="position:absolute;left:2224;top:133;width:506;height:90" coordorigin="2224,133" coordsize="506,90">
              <v:shape style="position:absolute;left:2224;top:133;width:506;height:90" coordorigin="2224,133" coordsize="506,90" path="m2224,144l2320,195,2434,219,2490,223,2546,219,2601,209,2624,202,2483,202,2401,195,2324,178,2297,168,2272,157,2248,148,2224,144xe" filled="true" fillcolor="#231f20" stroked="false">
                <v:path arrowok="t"/>
                <v:fill type="solid"/>
              </v:shape>
              <v:shape style="position:absolute;left:2224;top:133;width:506;height:90" coordorigin="2224,133" coordsize="506,90" path="m2725,133l2721,133,2716,134,2714,138,2711,140,2643,176,2565,196,2483,202,2624,202,2693,175,2729,145,2725,133xe" filled="true" fillcolor="#231f20" stroked="false">
                <v:path arrowok="t"/>
                <v:fill type="solid"/>
              </v:shape>
            </v:group>
            <v:group style="position:absolute;left:2228;top:737;width:508;height:118" coordorigin="2228,737" coordsize="508,118">
              <v:shape style="position:absolute;left:2228;top:737;width:508;height:118" coordorigin="2228,737" coordsize="508,118" path="m2228,751l2294,806,2355,832,2421,850,2455,854,2534,853,2601,839,2605,837,2462,837,2410,829,2362,815,2318,796,2279,775,2255,758,2242,752,2228,751xe" filled="true" fillcolor="#231f20" stroked="false">
                <v:path arrowok="t"/>
                <v:fill type="solid"/>
              </v:shape>
              <v:shape style="position:absolute;left:2228;top:737;width:508;height:118" coordorigin="2228,737" coordsize="508,118" path="m2735,737l2724,737,2676,782,2612,815,2540,834,2462,837,2605,837,2704,782,2736,751,2735,737xe" filled="true" fillcolor="#231f20" stroked="false">
                <v:path arrowok="t"/>
                <v:fill type="solid"/>
              </v:shape>
            </v:group>
            <v:group style="position:absolute;left:2650;top:925;width:16;height:14" coordorigin="2650,925" coordsize="16,14">
              <v:shape style="position:absolute;left:2650;top:925;width:16;height:14" coordorigin="2650,925" coordsize="16,14" path="m2661,925l2650,926,2652,937,2660,938,2665,936,2666,930,2661,925xe" filled="true" fillcolor="#231f20" stroked="false">
                <v:path arrowok="t"/>
                <v:fill type="solid"/>
              </v:shape>
            </v:group>
            <v:group style="position:absolute;left:2686;top:937;width:17;height:15" coordorigin="2686,937" coordsize="17,15">
              <v:shape style="position:absolute;left:2686;top:937;width:17;height:15" coordorigin="2686,937" coordsize="17,15" path="m2700,937l2687,937,2686,944,2686,946,2688,952,2697,951,2698,946,2702,944,2700,937xe" filled="true" fillcolor="#231f20" stroked="false">
                <v:path arrowok="t"/>
                <v:fill type="solid"/>
              </v:shape>
            </v:group>
            <v:group style="position:absolute;left:2303;top:943;width:19;height:13" coordorigin="2303,943" coordsize="19,13">
              <v:shape style="position:absolute;left:2303;top:943;width:19;height:13" coordorigin="2303,943" coordsize="19,13" path="m2321,943l2313,943,2304,944,2303,953,2308,955,2317,954,2321,943xe" filled="true" fillcolor="#231f20" stroked="false">
                <v:path arrowok="t"/>
                <v:fill type="solid"/>
              </v:shape>
            </v:group>
            <v:group style="position:absolute;left:2721;top:947;width:14;height:11" coordorigin="2721,947" coordsize="14,11">
              <v:shape style="position:absolute;left:2721;top:947;width:14;height:11" coordorigin="2721,947" coordsize="14,11" path="m2735,947l2721,947,2721,956,2727,958,2734,955,2735,947xe" filled="true" fillcolor="#231f20" stroked="false">
                <v:path arrowok="t"/>
                <v:fill type="solid"/>
              </v:shape>
            </v:group>
            <v:group style="position:absolute;left:2262;top:958;width:18;height:15" coordorigin="2262,958" coordsize="18,15">
              <v:shape style="position:absolute;left:2262;top:958;width:18;height:15" coordorigin="2262,958" coordsize="18,15" path="m2273,958l2269,959,2266,961,2262,972,2273,967,2279,967,2279,958,2273,958xe" filled="true" fillcolor="#231f20" stroked="false">
                <v:path arrowok="t"/>
                <v:fill type="solid"/>
              </v:shape>
              <v:shape style="position:absolute;left:2262;top:958;width:18;height:15" coordorigin="2262,958" coordsize="18,15" path="m2279,967l2273,967,2279,968,2279,967xe" filled="true" fillcolor="#231f20" stroked="false">
                <v:path arrowok="t"/>
                <v:fill type="solid"/>
              </v:shape>
            </v:group>
            <v:group style="position:absolute;left:2751;top:961;width:11;height:11" coordorigin="2751,961" coordsize="11,11">
              <v:shape style="position:absolute;left:2751;top:961;width:11;height:11" coordorigin="2751,961" coordsize="11,11" path="m2762,961l2752,961,2751,969,2755,972,2762,972,2762,961xe" filled="true" fillcolor="#231f20" stroked="false">
                <v:path arrowok="t"/>
                <v:fill type="solid"/>
              </v:shape>
            </v:group>
            <v:group style="position:absolute;left:2231;top:969;width:15;height:17" coordorigin="2231,969" coordsize="15,17">
              <v:shape style="position:absolute;left:2231;top:969;width:15;height:17" coordorigin="2231,969" coordsize="15,17" path="m2233,969l2231,985,2241,985,2243,981,2246,979,2245,972,2233,969xe" filled="true" fillcolor="#231f20" stroked="false">
                <v:path arrowok="t"/>
                <v:fill type="solid"/>
              </v:shape>
            </v:group>
            <v:group style="position:absolute;left:2202;top:984;width:17;height:15" coordorigin="2202,984" coordsize="17,15">
              <v:shape style="position:absolute;left:2202;top:984;width:17;height:15" coordorigin="2202,984" coordsize="17,15" path="m2216,984l2207,985,2206,990,2202,992,2204,999,2217,999,2218,992,2218,990,2216,984xe" filled="true" fillcolor="#231f20" stroked="false">
                <v:path arrowok="t"/>
                <v:fill type="solid"/>
              </v:shape>
            </v:group>
            <v:group style="position:absolute;left:2320;top:-263;width:41;height:43" coordorigin="2320,-263" coordsize="41,43">
              <v:shape style="position:absolute;left:2320;top:-263;width:41;height:43" coordorigin="2320,-263" coordsize="41,43" path="m2320,-220l2330,-230,2339,-242,2349,-253,2360,-263e" filled="false" stroked="true" strokeweight="2.205pt" strokecolor="#231f20">
                <v:path arrowok="t"/>
              </v:shape>
              <v:shape style="position:absolute;left:2387;top:-675;width:205;height:122" type="#_x0000_t75" stroked="false">
                <v:imagedata r:id="rId107" o:title=""/>
              </v:shape>
            </v:group>
            <v:group style="position:absolute;left:2744;top:755;width:27;height:26" coordorigin="2744,755" coordsize="27,26">
              <v:shape style="position:absolute;left:2744;top:755;width:27;height:26" coordorigin="2744,755" coordsize="27,26" path="m2744,781l2753,772,2760,761,2771,755e" filled="false" stroked="true" strokeweight="1.937pt" strokecolor="#231f20">
                <v:path arrowok="t"/>
              </v:shape>
              <v:shape style="position:absolute;left:2527;top:-314;width:194;height:358" type="#_x0000_t75" stroked="false">
                <v:imagedata r:id="rId108" o:title=""/>
              </v:shape>
            </v:group>
            <v:group style="position:absolute;left:2726;top:847;width:31;height:32" coordorigin="2726,847" coordsize="31,32">
              <v:shape style="position:absolute;left:2726;top:847;width:31;height:32" coordorigin="2726,847" coordsize="31,32" path="m2731,875l2742,879,2751,875,2756,866,2754,855,2751,851,2746,847,2741,848,2737,851,2732,851,2729,855,2726,861,2726,870,2731,875e" filled="false" stroked="true" strokeweight="1.32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</w:rPr>
        <w:t>C)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 w:hint="default"/>
          <w:sz w:val="18"/>
          <w:szCs w:val="18"/>
        </w:rPr>
      </w:pPr>
    </w:p>
    <w:p>
      <w:pPr>
        <w:pStyle w:val="BodyText"/>
        <w:spacing w:line="240" w:lineRule="auto" w:before="64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4.052002pt;margin-top:-37.17976pt;width:102.5pt;height:96.85pt;mso-position-horizontal-relative:page;mso-position-vertical-relative:paragraph;z-index:4168" coordorigin="1481,-744" coordsize="2050,1937">
            <v:group style="position:absolute;left:1488;top:-737;width:2037;height:1924" coordorigin="1488,-737" coordsize="2037,1924">
              <v:shape style="position:absolute;left:1488;top:-737;width:2037;height:1924" coordorigin="1488,-737" coordsize="2037,1924" path="m3524,1187l1488,1187,1488,-737,3524,-737,3524,1187xe" filled="false" stroked="true" strokeweight=".627pt" strokecolor="#231f20">
                <v:path arrowok="t"/>
              </v:shape>
            </v:group>
            <v:group style="position:absolute;left:2434;top:-435;width:872;height:533" coordorigin="2434,-435" coordsize="872,533">
              <v:shape style="position:absolute;left:2434;top:-435;width:872;height:533" coordorigin="2434,-435" coordsize="872,533" path="m3306,97l2434,-401,2434,-435,3306,63,3306,97xe" filled="false" stroked="true" strokeweight=".627pt" strokecolor="#231f20">
                <v:path arrowok="t"/>
              </v:shape>
            </v:group>
            <v:group style="position:absolute;left:2434;top:-399;width:872;height:720" coordorigin="2434,-399" coordsize="872,720">
              <v:shape style="position:absolute;left:2434;top:-399;width:872;height:720" coordorigin="2434,-399" coordsize="872,720" path="m3306,321l2434,-178,2434,-399,3306,99,3306,321xe" filled="false" stroked="true" strokeweight=".627pt" strokecolor="#231f20">
                <v:path arrowok="t"/>
              </v:shape>
            </v:group>
            <v:group style="position:absolute;left:1568;top:39;width:872;height:540" coordorigin="1568,39" coordsize="872,540">
              <v:shape style="position:absolute;left:1568;top:39;width:872;height:540" coordorigin="1568,39" coordsize="872,540" path="m2439,578l1568,73,1568,39,2439,544,2439,578xe" filled="false" stroked="true" strokeweight=".627pt" strokecolor="#231f20">
                <v:path arrowok="t"/>
              </v:shape>
            </v:group>
            <v:group style="position:absolute;left:1568;top:75;width:872;height:728" coordorigin="1568,75" coordsize="872,728">
              <v:shape style="position:absolute;left:1568;top:75;width:872;height:728" coordorigin="1568,75" coordsize="872,728" path="m2439,802l1568,299,1568,75,2439,578,2439,802xe" filled="false" stroked="true" strokeweight=".627pt" strokecolor="#231f20">
                <v:path arrowok="t"/>
              </v:shape>
            </v:group>
            <v:group style="position:absolute;left:1568;top:-435;width:867;height:475" coordorigin="1568,-435" coordsize="867,475">
              <v:shape style="position:absolute;left:1568;top:-435;width:867;height:475" coordorigin="1568,-435" coordsize="867,475" path="m2434,-435l1568,39e" filled="false" stroked="true" strokeweight=".627pt" strokecolor="#231f20">
                <v:path arrowok="t"/>
              </v:shape>
            </v:group>
            <v:group style="position:absolute;left:1601;top:-399;width:834;height:458" coordorigin="1601,-399" coordsize="834,458">
              <v:shape style="position:absolute;left:1601;top:-399;width:834;height:458" coordorigin="1601,-399" coordsize="834,458" path="m2434,-399l1601,58e" filled="false" stroked="true" strokeweight=".627pt" strokecolor="#231f20">
                <v:path arrowok="t"/>
              </v:shape>
            </v:group>
            <v:group style="position:absolute;left:1804;top:-178;width:630;height:355" coordorigin="1804,-178" coordsize="630,355">
              <v:shape style="position:absolute;left:1804;top:-178;width:630;height:355" coordorigin="1804,-178" coordsize="630,355" path="m1804,176l2434,-178e" filled="false" stroked="true" strokeweight=".627pt" strokecolor="#231f20">
                <v:path arrowok="t"/>
              </v:shape>
            </v:group>
            <v:group style="position:absolute;left:2439;top:361;width:48;height:533" coordorigin="2439,361" coordsize="48,533">
              <v:shape style="position:absolute;left:2439;top:361;width:48;height:533" coordorigin="2439,361" coordsize="48,533" path="m2486,392l2439,361,2439,864,2486,894,2486,392xe" filled="false" stroked="true" strokeweight=".627pt" strokecolor="#231f20">
                <v:path arrowok="t"/>
              </v:shape>
            </v:group>
            <v:group style="position:absolute;left:2486;top:-166;width:959;height:1060" coordorigin="2486,-166" coordsize="959,1060">
              <v:shape style="position:absolute;left:2486;top:-166;width:959;height:1060" coordorigin="2486,-166" coordsize="959,1060" path="m3444,-166l2486,392,2486,894,3444,337,3444,-166xe" filled="true" fillcolor="#ffffff" stroked="false">
                <v:path arrowok="t"/>
                <v:fill type="solid"/>
              </v:shape>
            </v:group>
            <v:group style="position:absolute;left:2486;top:-166;width:959;height:1060" coordorigin="2486,-166" coordsize="959,1060">
              <v:shape style="position:absolute;left:2486;top:-166;width:959;height:1060" coordorigin="2486,-166" coordsize="959,1060" path="m2486,392l3444,-166,3444,337,2486,894,2486,392xe" filled="false" stroked="true" strokeweight=".627pt" strokecolor="#231f20">
                <v:path arrowok="t"/>
              </v:shape>
            </v:group>
            <v:group style="position:absolute;left:2439;top:-193;width:1006;height:585" coordorigin="2439,-193" coordsize="1006,585">
              <v:shape style="position:absolute;left:2439;top:-193;width:1006;height:585" coordorigin="2439,-193" coordsize="1006,585" path="m3407,-193l2439,361,2486,392,3444,-166,3407,-193xe" filled="true" fillcolor="#ffffff" stroked="false">
                <v:path arrowok="t"/>
                <v:fill type="solid"/>
              </v:shape>
            </v:group>
            <v:group style="position:absolute;left:2439;top:-193;width:1006;height:585" coordorigin="2439,-193" coordsize="1006,585">
              <v:shape style="position:absolute;left:2439;top:-193;width:1006;height:585" coordorigin="2439,-193" coordsize="1006,585" path="m2486,392l3444,-166,3407,-193,2439,361,2486,392xe" filled="false" stroked="true" strokeweight=".627pt" strokecolor="#231f20">
                <v:path arrowok="t"/>
              </v:shape>
            </v:group>
            <v:group style="position:absolute;left:2635;top:175;width:712;height:418" coordorigin="2635,175" coordsize="712,418">
              <v:shape style="position:absolute;left:2635;top:175;width:712;height:418" coordorigin="2635,175" coordsize="712,418" path="m2635,547l2646,558,2657,569,2669,581,2680,592,3346,208,3290,175e" filled="false" stroked="true" strokeweight="1.25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footerReference w:type="default" r:id="rId98"/>
          <w:pgSz w:w="11910" w:h="16840"/>
          <w:pgMar w:footer="524" w:header="377" w:top="560" w:bottom="720" w:left="740" w:right="740"/>
          <w:pgNumType w:start="15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1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0.25pt;height:22.7pt;mso-position-horizontal-relative:char;mso-position-vertical-relative:line" coordorigin="0,0" coordsize="10205,454">
            <v:group style="position:absolute;left:0;top:0;width:2098;height:454" coordorigin="0,0" coordsize="2098,454">
              <v:shape style="position:absolute;left:0;top:0;width:2098;height:454" coordorigin="0,0" coordsize="2098,454" path="m2098,0l0,0,0,454,2098,454,2098,0xe" filled="true" fillcolor="#d1d3d4" stroked="false">
                <v:path arrowok="t"/>
                <v:fill type="solid"/>
              </v:shape>
            </v:group>
            <v:group style="position:absolute;left:2098;top:0;width:8108;height:454" coordorigin="2098,0" coordsize="8108,454">
              <v:shape style="position:absolute;left:2098;top:0;width:8108;height:454" coordorigin="2098,0" coordsize="8108,454" path="m10205,0l2098,0,2098,454,10205,454,10205,0xe" filled="true" fillcolor="#d1d3d4" stroked="false">
                <v:path arrowok="t"/>
                <v:fill type="solid"/>
              </v:shape>
              <v:shape style="position:absolute;left:80;top:11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22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9288;top:155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P041953E4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191"/>
        <w:ind w:right="0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202.677002pt;margin-top:9.784173pt;width:189.95pt;height:401.55pt;mso-position-horizontal-relative:page;mso-position-vertical-relative:paragraph;z-index:4264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49"/>
                    <w:ind w:left="758" w:right="340" w:firstLine="0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color w:val="231F20"/>
                      <w:sz w:val="28"/>
                    </w:rPr>
                    <w:t>Era da</w:t>
                  </w:r>
                  <w:r>
                    <w:rPr>
                      <w:rFonts w:ascii="Arial"/>
                      <w:b/>
                      <w:color w:val="231F20"/>
                      <w:spacing w:val="-1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8"/>
                    </w:rPr>
                    <w:t>primavera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spacing w:line="240" w:lineRule="auto" w:before="7"/>
                    <w:rPr>
                      <w:rFonts w:ascii="Arial" w:hAnsi="Arial" w:cs="Arial" w:eastAsia="Arial" w:hint="default"/>
                      <w:b/>
                      <w:bCs/>
                      <w:sz w:val="41"/>
                      <w:szCs w:val="41"/>
                    </w:rPr>
                  </w:pPr>
                </w:p>
                <w:p>
                  <w:pPr>
                    <w:pStyle w:val="BodyText"/>
                    <w:spacing w:line="297" w:lineRule="auto" w:before="0"/>
                    <w:ind w:left="108" w:right="340"/>
                    <w:jc w:val="left"/>
                  </w:pPr>
                  <w:r>
                    <w:rPr>
                      <w:color w:val="231F20"/>
                    </w:rPr>
                    <w:t>Mamãe como é que era? No tempo dos dinossauros também tinha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primavera?</w:t>
                  </w:r>
                  <w:r>
                    <w:rPr/>
                  </w:r>
                </w:p>
                <w:p>
                  <w:pPr>
                    <w:spacing w:line="240" w:lineRule="auto" w:before="0"/>
                    <w:rPr>
                      <w:rFonts w:ascii="Arial" w:hAnsi="Arial" w:cs="Arial" w:eastAsia="Arial" w:hint="default"/>
                      <w:b/>
                      <w:bCs/>
                      <w:sz w:val="35"/>
                      <w:szCs w:val="35"/>
                    </w:rPr>
                  </w:pPr>
                </w:p>
                <w:p>
                  <w:pPr>
                    <w:pStyle w:val="BodyText"/>
                    <w:spacing w:line="297" w:lineRule="auto" w:before="0"/>
                    <w:ind w:left="108" w:right="309"/>
                    <w:jc w:val="left"/>
                  </w:pPr>
                  <w:r>
                    <w:rPr>
                      <w:color w:val="231F20"/>
                    </w:rPr>
                    <w:t>Não sei </w:t>
                  </w:r>
                  <w:r>
                    <w:rPr>
                      <w:color w:val="231F20"/>
                      <w:spacing w:val="-3"/>
                    </w:rPr>
                    <w:t>dizer, </w:t>
                  </w:r>
                  <w:r>
                    <w:rPr>
                      <w:color w:val="231F20"/>
                    </w:rPr>
                    <w:t>meu </w:t>
                  </w:r>
                  <w:r>
                    <w:rPr>
                      <w:color w:val="231F20"/>
                      <w:spacing w:val="-4"/>
                    </w:rPr>
                    <w:t>amor, </w:t>
                  </w:r>
                  <w:r>
                    <w:rPr>
                      <w:color w:val="231F20"/>
                      <w:spacing w:val="-4"/>
                    </w:rPr>
                  </w:r>
                  <w:r>
                    <w:rPr>
                      <w:color w:val="231F20"/>
                    </w:rPr>
                    <w:t>só sei de uma tiranossaura </w:t>
                  </w:r>
                  <w:r>
                    <w:rPr>
                      <w:color w:val="231F20"/>
                    </w:rPr>
                    <w:t>que adorava colher</w:t>
                  </w:r>
                  <w:r>
                    <w:rPr>
                      <w:color w:val="231F20"/>
                      <w:spacing w:val="3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flor.</w:t>
                  </w:r>
                  <w:r>
                    <w:rPr>
                      <w:spacing w:val="-4"/>
                    </w:rPr>
                  </w:r>
                </w:p>
                <w:p>
                  <w:pPr>
                    <w:spacing w:line="240" w:lineRule="auto" w:before="0"/>
                    <w:rPr>
                      <w:rFonts w:ascii="Arial" w:hAnsi="Arial" w:cs="Arial" w:eastAsia="Arial" w:hint="default"/>
                      <w:b/>
                      <w:bCs/>
                      <w:sz w:val="35"/>
                      <w:szCs w:val="35"/>
                    </w:rPr>
                  </w:pPr>
                </w:p>
                <w:p>
                  <w:pPr>
                    <w:pStyle w:val="BodyText"/>
                    <w:spacing w:line="297" w:lineRule="auto" w:before="0"/>
                    <w:ind w:left="108" w:right="386"/>
                    <w:jc w:val="left"/>
                  </w:pPr>
                  <w:r>
                    <w:rPr>
                      <w:color w:val="231F20"/>
                    </w:rPr>
                    <w:t>Mãe, mas o que ela fazia? Era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vegetariana,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3"/>
                    <w:ind w:left="108" w:right="340"/>
                    <w:jc w:val="left"/>
                  </w:pPr>
                  <w:r>
                    <w:rPr>
                      <w:color w:val="231F20"/>
                    </w:rPr>
                    <w:t>pegava as flores 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comia?</w:t>
                  </w:r>
                  <w:r>
                    <w:rPr/>
                  </w:r>
                </w:p>
                <w:p>
                  <w:pPr>
                    <w:spacing w:line="240" w:lineRule="auto" w:before="9"/>
                    <w:rPr>
                      <w:rFonts w:ascii="Arial" w:hAnsi="Arial" w:cs="Arial" w:eastAsia="Arial" w:hint="default"/>
                      <w:b/>
                      <w:bCs/>
                      <w:sz w:val="34"/>
                      <w:szCs w:val="34"/>
                    </w:rPr>
                  </w:pPr>
                </w:p>
                <w:p>
                  <w:pPr>
                    <w:pStyle w:val="BodyText"/>
                    <w:spacing w:line="400" w:lineRule="atLeast" w:before="0"/>
                    <w:ind w:left="108" w:right="565"/>
                    <w:jc w:val="left"/>
                  </w:pPr>
                  <w:r>
                    <w:rPr>
                      <w:color w:val="231F20"/>
                    </w:rPr>
                    <w:t>Meu bem, que fantasia, ela enfeitava com flores a caverna em que vivia... Ela era especial, inventava a primavera, Em plena Era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Glacial.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61"/>
        <w:ind w:left="2245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3"/>
          <w:sz w:val="16"/>
        </w:rPr>
        <w:t>FRAGATA, </w:t>
      </w:r>
      <w:r>
        <w:rPr>
          <w:rFonts w:ascii="Arial" w:hAnsi="Arial"/>
          <w:color w:val="231F20"/>
          <w:sz w:val="16"/>
        </w:rPr>
        <w:t>Cláudio. </w:t>
      </w:r>
      <w:r>
        <w:rPr>
          <w:rFonts w:ascii="Arial" w:hAnsi="Arial"/>
          <w:i/>
          <w:color w:val="231F20"/>
          <w:sz w:val="16"/>
        </w:rPr>
        <w:t>Ciência Hoje da Criança</w:t>
      </w:r>
      <w:r>
        <w:rPr>
          <w:rFonts w:ascii="Arial" w:hAnsi="Arial"/>
          <w:color w:val="231F20"/>
          <w:sz w:val="16"/>
        </w:rPr>
        <w:t>. Set. 2012, n. 238.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(P041953E4_SUP)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135"/>
        <w:ind w:left="110" w:right="0"/>
        <w:jc w:val="left"/>
      </w:pPr>
      <w:r>
        <w:rPr>
          <w:color w:val="231F20"/>
        </w:rPr>
        <w:t>No trecho, “</w:t>
      </w:r>
      <w:r>
        <w:rPr>
          <w:rFonts w:ascii="Arial" w:hAnsi="Arial" w:cs="Arial" w:eastAsia="Arial" w:hint="default"/>
          <w:b/>
          <w:bCs/>
          <w:color w:val="231F20"/>
        </w:rPr>
      </w:r>
      <w:r>
        <w:rPr>
          <w:rFonts w:ascii="Arial" w:hAnsi="Arial" w:cs="Arial" w:eastAsia="Arial" w:hint="default"/>
          <w:b/>
          <w:bCs/>
          <w:color w:val="231F20"/>
          <w:u w:val="thick" w:color="231F20"/>
        </w:rPr>
        <w:t>Ela </w:t>
      </w:r>
      <w:r>
        <w:rPr>
          <w:rFonts w:ascii="Arial" w:hAnsi="Arial" w:cs="Arial" w:eastAsia="Arial" w:hint="default"/>
          <w:b/>
          <w:bCs/>
          <w:color w:val="231F20"/>
        </w:rPr>
      </w:r>
      <w:r>
        <w:rPr>
          <w:color w:val="231F20"/>
        </w:rPr>
        <w:t>era especial”, a palavra “ela”</w:t>
      </w:r>
      <w:r>
        <w:rPr>
          <w:color w:val="231F20"/>
          <w:spacing w:val="-1"/>
        </w:rPr>
        <w:t> </w:t>
      </w:r>
      <w:r>
        <w:rPr>
          <w:color w:val="231F20"/>
        </w:rPr>
        <w:t>substitui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22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caverna.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2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fantasia.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2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primavera.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2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tiranossaura.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Faça um X no quadradinho da palavra que tem duas sílabas (pedaços).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31"/>
          <w:szCs w:val="31"/>
        </w:rPr>
      </w:pPr>
    </w:p>
    <w:p>
      <w:pPr>
        <w:pStyle w:val="ListParagraph"/>
        <w:numPr>
          <w:ilvl w:val="0"/>
          <w:numId w:val="23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abacate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3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água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3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animal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3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árvore</w:t>
      </w:r>
      <w:r>
        <w:rPr>
          <w:rFonts w:ascii="Arial" w:hAns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09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 abaixo para responder às questões a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seguir.</w:t>
      </w:r>
      <w:r>
        <w:rPr>
          <w:b w:val="0"/>
          <w:spacing w:val="-3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before="64"/>
        <w:ind w:left="2215" w:right="2215" w:firstLine="0"/>
        <w:jc w:val="center"/>
        <w:rPr>
          <w:rFonts w:ascii="Arial" w:hAnsi="Arial" w:cs="Arial" w:eastAsia="Arial" w:hint="default"/>
          <w:sz w:val="28"/>
          <w:szCs w:val="28"/>
        </w:rPr>
      </w:pPr>
      <w:r>
        <w:rPr/>
        <w:pict>
          <v:group style="position:absolute;margin-left:56.192902pt;margin-top:.21983pt;width:482.9pt;height:362.05pt;mso-position-horizontal-relative:page;mso-position-vertical-relative:paragraph;z-index:-111352" coordorigin="1124,4" coordsize="9658,7241">
            <v:group style="position:absolute;left:1129;top:9;width:9648;height:2" coordorigin="1129,9" coordsize="9648,2">
              <v:shape style="position:absolute;left:1129;top:9;width:9648;height:2" coordorigin="1129,9" coordsize="9648,0" path="m1129,9l10777,9e" filled="false" stroked="true" strokeweight=".5pt" strokecolor="#231f20">
                <v:path arrowok="t"/>
              </v:shape>
            </v:group>
            <v:group style="position:absolute;left:1134;top:14;width:2;height:7221" coordorigin="1134,14" coordsize="2,7221">
              <v:shape style="position:absolute;left:1134;top:14;width:2;height:7221" coordorigin="1134,14" coordsize="0,7221" path="m1134,7235l1134,14e" filled="false" stroked="true" strokeweight=".5pt" strokecolor="#231f20">
                <v:path arrowok="t"/>
              </v:shape>
            </v:group>
            <v:group style="position:absolute;left:10772;top:14;width:2;height:7221" coordorigin="10772,14" coordsize="2,7221">
              <v:shape style="position:absolute;left:10772;top:14;width:2;height:7221" coordorigin="10772,14" coordsize="0,7221" path="m10772,7235l10772,14e" filled="false" stroked="true" strokeweight=".5pt" strokecolor="#231f20">
                <v:path arrowok="t"/>
              </v:shape>
            </v:group>
            <v:group style="position:absolute;left:1129;top:7240;width:9648;height:2" coordorigin="1129,7240" coordsize="9648,2">
              <v:shape style="position:absolute;left:1129;top:7240;width:9648;height:2" coordorigin="1129,7240" coordsize="9648,0" path="m1129,7240l10777,7240e" filled="false" stroked="true" strokeweight=".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231F20"/>
          <w:sz w:val="28"/>
        </w:rPr>
        <w:t>Santos Dumont: um mineiro cheio de talento</w:t>
      </w:r>
      <w:r>
        <w:rPr>
          <w:rFonts w:ascii="Arial"/>
          <w:sz w:val="28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41"/>
          <w:szCs w:val="41"/>
        </w:rPr>
      </w:pPr>
    </w:p>
    <w:p>
      <w:pPr>
        <w:pStyle w:val="BodyText"/>
        <w:spacing w:line="297" w:lineRule="auto" w:before="0"/>
        <w:ind w:left="507" w:right="505" w:firstLine="283"/>
        <w:jc w:val="both"/>
      </w:pPr>
      <w:r>
        <w:rPr>
          <w:color w:val="231F20"/>
          <w:spacing w:val="-4"/>
        </w:rPr>
        <w:t>Vocês </w:t>
      </w:r>
      <w:r>
        <w:rPr>
          <w:color w:val="231F20"/>
        </w:rPr>
        <w:t>sabem quem é o “pai da aviação”? Pois saibam que ele é um </w:t>
      </w:r>
      <w:r>
        <w:rPr>
          <w:color w:val="231F20"/>
        </w:rPr>
        <w:t>inventor nascido em Minas Gerais, chamado Alberto Santos</w:t>
      </w:r>
      <w:r>
        <w:rPr>
          <w:color w:val="231F20"/>
          <w:spacing w:val="-16"/>
        </w:rPr>
        <w:t> </w:t>
      </w:r>
      <w:r>
        <w:rPr>
          <w:color w:val="231F20"/>
        </w:rPr>
        <w:t>Dumont.</w:t>
      </w:r>
      <w:r>
        <w:rPr/>
      </w:r>
    </w:p>
    <w:p>
      <w:pPr>
        <w:pStyle w:val="BodyText"/>
        <w:spacing w:line="297" w:lineRule="auto" w:before="3"/>
        <w:ind w:left="507" w:right="505" w:firstLine="283"/>
        <w:jc w:val="both"/>
      </w:pPr>
      <w:r>
        <w:rPr>
          <w:color w:val="231F20"/>
        </w:rPr>
        <w:t>A paixão de Santos Dumont pela aviação vem desde criança, quando ele observava os passarinhos para tentar entender como eles voavam. A maior dúvida do inventor era: “Como os pássaros conseguem </w:t>
      </w:r>
      <w:r>
        <w:rPr>
          <w:color w:val="231F20"/>
          <w:spacing w:val="-4"/>
        </w:rPr>
        <w:t>voar, </w:t>
      </w:r>
      <w:r>
        <w:rPr>
          <w:color w:val="231F20"/>
        </w:rPr>
        <w:t>se eles são </w:t>
      </w:r>
      <w:r>
        <w:rPr>
          <w:color w:val="231F20"/>
        </w:rPr>
        <w:t>mais pesados que o</w:t>
      </w:r>
      <w:r>
        <w:rPr>
          <w:color w:val="231F20"/>
          <w:spacing w:val="-1"/>
        </w:rPr>
        <w:t> </w:t>
      </w:r>
      <w:r>
        <w:rPr>
          <w:color w:val="231F20"/>
        </w:rPr>
        <w:t>ar?”.</w:t>
      </w:r>
      <w:r>
        <w:rPr/>
      </w:r>
    </w:p>
    <w:p>
      <w:pPr>
        <w:pStyle w:val="BodyText"/>
        <w:spacing w:line="297" w:lineRule="auto" w:before="3"/>
        <w:ind w:left="507" w:right="505" w:firstLine="283"/>
        <w:jc w:val="both"/>
      </w:pPr>
      <w:r>
        <w:rPr>
          <w:color w:val="231F20"/>
        </w:rPr>
        <w:t>Seu</w:t>
      </w:r>
      <w:r>
        <w:rPr>
          <w:color w:val="231F20"/>
          <w:spacing w:val="-15"/>
        </w:rPr>
        <w:t> </w:t>
      </w:r>
      <w:r>
        <w:rPr>
          <w:color w:val="231F20"/>
        </w:rPr>
        <w:t>pai</w:t>
      </w:r>
      <w:r>
        <w:rPr>
          <w:color w:val="231F20"/>
          <w:spacing w:val="-15"/>
        </w:rPr>
        <w:t> </w:t>
      </w:r>
      <w:r>
        <w:rPr>
          <w:color w:val="231F20"/>
        </w:rPr>
        <w:t>notou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interesse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Santos</w:t>
      </w:r>
      <w:r>
        <w:rPr>
          <w:color w:val="231F20"/>
          <w:spacing w:val="-15"/>
        </w:rPr>
        <w:t> </w:t>
      </w:r>
      <w:r>
        <w:rPr>
          <w:color w:val="231F20"/>
        </w:rPr>
        <w:t>Dumont</w:t>
      </w:r>
      <w:r>
        <w:rPr>
          <w:color w:val="231F20"/>
          <w:spacing w:val="-15"/>
        </w:rPr>
        <w:t> </w:t>
      </w:r>
      <w:r>
        <w:rPr>
          <w:color w:val="231F20"/>
        </w:rPr>
        <w:t>pela</w:t>
      </w:r>
      <w:r>
        <w:rPr>
          <w:color w:val="231F20"/>
          <w:spacing w:val="-15"/>
        </w:rPr>
        <w:t> </w:t>
      </w:r>
      <w:r>
        <w:rPr>
          <w:color w:val="231F20"/>
        </w:rPr>
        <w:t>aviação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encaminhou </w:t>
      </w:r>
      <w:r>
        <w:rPr>
          <w:color w:val="231F20"/>
        </w:rPr>
        <w:t>para estudar na França. Em 1906 ele tentou um fato inédito: voar com um aparelho mais pesado que o</w:t>
      </w:r>
      <w:r>
        <w:rPr>
          <w:color w:val="231F20"/>
          <w:spacing w:val="-1"/>
        </w:rPr>
        <w:t> </w:t>
      </w:r>
      <w:r>
        <w:rPr>
          <w:color w:val="231F20"/>
        </w:rPr>
        <w:t>ar!</w:t>
      </w:r>
      <w:r>
        <w:rPr/>
      </w:r>
    </w:p>
    <w:p>
      <w:pPr>
        <w:pStyle w:val="BodyText"/>
        <w:spacing w:line="297" w:lineRule="auto" w:before="3"/>
        <w:ind w:left="507" w:right="505" w:firstLine="283"/>
        <w:jc w:val="both"/>
      </w:pPr>
      <w:r>
        <w:rPr>
          <w:color w:val="231F20"/>
        </w:rPr>
        <w:t>Na França, uma multidão de curiosos viu seu primeiro avião, o 14-BIS, voar a mais de dois metros do solo, ao longo de 60</w:t>
      </w:r>
      <w:r>
        <w:rPr>
          <w:color w:val="231F20"/>
          <w:spacing w:val="-2"/>
        </w:rPr>
        <w:t> </w:t>
      </w:r>
      <w:r>
        <w:rPr>
          <w:color w:val="231F20"/>
        </w:rPr>
        <w:t>metros.</w:t>
      </w:r>
      <w:r>
        <w:rPr/>
      </w:r>
    </w:p>
    <w:p>
      <w:pPr>
        <w:pStyle w:val="BodyText"/>
        <w:spacing w:line="297" w:lineRule="auto" w:before="3"/>
        <w:ind w:left="507" w:right="505" w:firstLine="283"/>
        <w:jc w:val="both"/>
      </w:pPr>
      <w:r>
        <w:rPr>
          <w:color w:val="231F20"/>
        </w:rPr>
        <w:t>Santos</w:t>
      </w:r>
      <w:r>
        <w:rPr>
          <w:color w:val="231F20"/>
          <w:spacing w:val="-9"/>
        </w:rPr>
        <w:t> </w:t>
      </w:r>
      <w:r>
        <w:rPr>
          <w:color w:val="231F20"/>
        </w:rPr>
        <w:t>Dumont</w:t>
      </w:r>
      <w:r>
        <w:rPr>
          <w:color w:val="231F20"/>
          <w:spacing w:val="-9"/>
        </w:rPr>
        <w:t> </w:t>
      </w:r>
      <w:r>
        <w:rPr>
          <w:color w:val="231F20"/>
        </w:rPr>
        <w:t>também</w:t>
      </w:r>
      <w:r>
        <w:rPr>
          <w:color w:val="231F20"/>
          <w:spacing w:val="-9"/>
        </w:rPr>
        <w:t> </w:t>
      </w:r>
      <w:r>
        <w:rPr>
          <w:color w:val="231F20"/>
        </w:rPr>
        <w:t>inventou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relógio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pulso</w:t>
      </w:r>
      <w:r>
        <w:rPr>
          <w:color w:val="231F20"/>
          <w:spacing w:val="-9"/>
        </w:rPr>
        <w:t> </w:t>
      </w:r>
      <w:r>
        <w:rPr>
          <w:color w:val="231F20"/>
        </w:rPr>
        <w:t>―</w:t>
      </w:r>
      <w:r>
        <w:rPr>
          <w:color w:val="231F20"/>
          <w:spacing w:val="-9"/>
        </w:rPr>
        <w:t> </w:t>
      </w:r>
      <w:r>
        <w:rPr>
          <w:color w:val="231F20"/>
        </w:rPr>
        <w:t>uma</w:t>
      </w:r>
      <w:r>
        <w:rPr>
          <w:color w:val="231F20"/>
          <w:spacing w:val="-9"/>
        </w:rPr>
        <w:t> </w:t>
      </w:r>
      <w:r>
        <w:rPr>
          <w:color w:val="231F20"/>
        </w:rPr>
        <w:t>forma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ele </w:t>
      </w:r>
      <w:r>
        <w:rPr>
          <w:color w:val="231F20"/>
        </w:rPr>
        <w:t>encontrou para controlar melhor o tempo de</w:t>
      </w:r>
      <w:r>
        <w:rPr>
          <w:color w:val="231F20"/>
          <w:spacing w:val="-1"/>
        </w:rPr>
        <w:t> </w:t>
      </w:r>
      <w:r>
        <w:rPr>
          <w:color w:val="231F20"/>
        </w:rPr>
        <w:t>voo.</w:t>
      </w:r>
      <w:r>
        <w:rPr/>
      </w:r>
    </w:p>
    <w:p>
      <w:pPr>
        <w:pStyle w:val="BodyText"/>
        <w:spacing w:line="297" w:lineRule="auto" w:before="3"/>
        <w:ind w:left="507" w:right="505" w:firstLine="283"/>
        <w:jc w:val="both"/>
      </w:pPr>
      <w:r>
        <w:rPr>
          <w:color w:val="231F20"/>
        </w:rPr>
        <w:t>Na</w:t>
      </w:r>
      <w:r>
        <w:rPr>
          <w:color w:val="231F20"/>
          <w:spacing w:val="-17"/>
        </w:rPr>
        <w:t> </w:t>
      </w:r>
      <w:r>
        <w:rPr>
          <w:color w:val="231F20"/>
        </w:rPr>
        <w:t>época</w:t>
      </w:r>
      <w:r>
        <w:rPr>
          <w:color w:val="231F20"/>
          <w:spacing w:val="-17"/>
        </w:rPr>
        <w:t> </w:t>
      </w:r>
      <w:r>
        <w:rPr>
          <w:color w:val="231F20"/>
        </w:rPr>
        <w:t>em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Santos</w:t>
      </w:r>
      <w:r>
        <w:rPr>
          <w:color w:val="231F20"/>
          <w:spacing w:val="-17"/>
        </w:rPr>
        <w:t> </w:t>
      </w:r>
      <w:r>
        <w:rPr>
          <w:color w:val="231F20"/>
        </w:rPr>
        <w:t>Dumont</w:t>
      </w:r>
      <w:r>
        <w:rPr>
          <w:color w:val="231F20"/>
          <w:spacing w:val="-17"/>
        </w:rPr>
        <w:t> </w:t>
      </w:r>
      <w:r>
        <w:rPr>
          <w:color w:val="231F20"/>
        </w:rPr>
        <w:t>estudava</w:t>
      </w:r>
      <w:r>
        <w:rPr>
          <w:color w:val="231F20"/>
          <w:spacing w:val="-17"/>
        </w:rPr>
        <w:t> </w:t>
      </w:r>
      <w:r>
        <w:rPr>
          <w:color w:val="231F20"/>
        </w:rPr>
        <w:t>uma</w:t>
      </w:r>
      <w:r>
        <w:rPr>
          <w:color w:val="231F20"/>
          <w:spacing w:val="-17"/>
        </w:rPr>
        <w:t> </w:t>
      </w:r>
      <w:r>
        <w:rPr>
          <w:color w:val="231F20"/>
        </w:rPr>
        <w:t>maneira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voar,</w:t>
      </w:r>
      <w:r>
        <w:rPr>
          <w:color w:val="231F20"/>
          <w:spacing w:val="-17"/>
        </w:rPr>
        <w:t> </w:t>
      </w:r>
      <w:r>
        <w:rPr>
          <w:color w:val="231F20"/>
        </w:rPr>
        <w:t>também </w:t>
      </w:r>
      <w:r>
        <w:rPr>
          <w:color w:val="231F20"/>
        </w:rPr>
        <w:t>foram inventados a lâmpada e o gravador de som, por Thomas Edison, nos Estados</w:t>
      </w:r>
      <w:r>
        <w:rPr>
          <w:color w:val="231F20"/>
          <w:spacing w:val="-1"/>
        </w:rPr>
        <w:t> </w:t>
      </w:r>
      <w:r>
        <w:rPr>
          <w:color w:val="231F20"/>
        </w:rPr>
        <w:t>Unidos.</w:t>
      </w:r>
      <w:r>
        <w:rPr/>
      </w:r>
    </w:p>
    <w:p>
      <w:pPr>
        <w:spacing w:before="32"/>
        <w:ind w:left="164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7"/>
          <w:sz w:val="16"/>
        </w:rPr>
        <w:t>Disponível </w:t>
      </w:r>
      <w:r>
        <w:rPr>
          <w:rFonts w:ascii="Arial" w:hAnsi="Arial"/>
          <w:color w:val="231F20"/>
          <w:spacing w:val="-5"/>
          <w:sz w:val="16"/>
        </w:rPr>
        <w:t>em: </w:t>
      </w:r>
      <w:hyperlink r:id="rId111">
        <w:r>
          <w:rPr>
            <w:rFonts w:ascii="Arial" w:hAnsi="Arial"/>
            <w:color w:val="231F20"/>
            <w:spacing w:val="-8"/>
            <w:sz w:val="16"/>
          </w:rPr>
          <w:t>&lt;http://www.otempo.com.br/otempinho/leiamais/materiasdecapa/NOT/356500/1&gt;.</w:t>
        </w:r>
      </w:hyperlink>
      <w:r>
        <w:rPr>
          <w:rFonts w:ascii="Arial" w:hAnsi="Arial"/>
          <w:color w:val="231F20"/>
          <w:spacing w:val="-8"/>
          <w:sz w:val="16"/>
        </w:rPr>
        <w:t> </w:t>
      </w:r>
      <w:r>
        <w:rPr>
          <w:rFonts w:ascii="Arial" w:hAnsi="Arial"/>
          <w:color w:val="231F20"/>
          <w:spacing w:val="-6"/>
          <w:sz w:val="16"/>
        </w:rPr>
        <w:t>Acesso </w:t>
      </w:r>
      <w:r>
        <w:rPr>
          <w:rFonts w:ascii="Arial" w:hAnsi="Arial"/>
          <w:color w:val="231F20"/>
          <w:spacing w:val="-5"/>
          <w:sz w:val="16"/>
        </w:rPr>
        <w:t>em: </w:t>
      </w:r>
      <w:r>
        <w:rPr>
          <w:rFonts w:ascii="Arial" w:hAnsi="Arial"/>
          <w:color w:val="231F20"/>
          <w:spacing w:val="-4"/>
          <w:sz w:val="16"/>
        </w:rPr>
        <w:t>19 </w:t>
      </w:r>
      <w:r>
        <w:rPr>
          <w:rFonts w:ascii="Arial" w:hAnsi="Arial"/>
          <w:color w:val="231F20"/>
          <w:spacing w:val="-6"/>
          <w:sz w:val="16"/>
        </w:rPr>
        <w:t>set. 2013. </w:t>
      </w:r>
      <w:r>
        <w:rPr>
          <w:rFonts w:ascii="Arial" w:hAnsi="Arial"/>
          <w:color w:val="231F20"/>
          <w:spacing w:val="-7"/>
          <w:sz w:val="16"/>
        </w:rPr>
        <w:t>Fragmento.</w:t>
      </w:r>
      <w:r>
        <w:rPr>
          <w:rFonts w:ascii="Arial" w:hAnsi="Arial"/>
          <w:color w:val="231F20"/>
          <w:spacing w:val="16"/>
          <w:sz w:val="16"/>
        </w:rPr>
        <w:t> </w:t>
      </w:r>
      <w:r>
        <w:rPr>
          <w:rFonts w:ascii="Arial" w:hAnsi="Arial"/>
          <w:color w:val="231F20"/>
          <w:spacing w:val="-7"/>
          <w:sz w:val="16"/>
        </w:rPr>
        <w:t>(P040173E4_SUP)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135"/>
        <w:ind w:left="110" w:right="0"/>
        <w:jc w:val="left"/>
      </w:pPr>
      <w:r>
        <w:rPr>
          <w:color w:val="231F20"/>
        </w:rPr>
        <w:t>Nesse texto, qual é o trecho que dá ideia de</w:t>
      </w:r>
      <w:r>
        <w:rPr>
          <w:color w:val="231F20"/>
          <w:spacing w:val="-2"/>
        </w:rPr>
        <w:t> </w:t>
      </w:r>
      <w:r>
        <w:rPr>
          <w:color w:val="231F20"/>
        </w:rPr>
        <w:t>lugar?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24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 w:cs="Arial" w:eastAsia="Arial" w:hint="default"/>
          <w:color w:val="231F20"/>
          <w:sz w:val="28"/>
          <w:szCs w:val="28"/>
        </w:rPr>
        <w:t>“Como os pássaros conseguem</w:t>
      </w:r>
      <w:r>
        <w:rPr>
          <w:rFonts w:ascii="Arial" w:hAnsi="Arial" w:cs="Arial" w:eastAsia="Arial" w:hint="default"/>
          <w:color w:val="231F20"/>
          <w:spacing w:val="-16"/>
          <w:sz w:val="28"/>
          <w:szCs w:val="28"/>
        </w:rPr>
        <w:t> </w:t>
      </w:r>
      <w:r>
        <w:rPr>
          <w:rFonts w:ascii="Arial" w:hAnsi="Arial" w:cs="Arial" w:eastAsia="Arial" w:hint="default"/>
          <w:color w:val="231F20"/>
          <w:sz w:val="28"/>
          <w:szCs w:val="28"/>
        </w:rPr>
        <w:t>voar,...”.</w:t>
      </w:r>
      <w:r>
        <w:rPr>
          <w:rFonts w:ascii="Arial" w:hAnsi="Arial" w:cs="Arial" w:eastAsia="Arial" w:hint="default"/>
          <w:sz w:val="28"/>
          <w:szCs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4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 w:cs="Arial" w:eastAsia="Arial" w:hint="default"/>
          <w:color w:val="231F20"/>
          <w:sz w:val="28"/>
          <w:szCs w:val="28"/>
        </w:rPr>
        <w:t>“...ele é um inventor nascido em Minas</w:t>
      </w:r>
      <w:r>
        <w:rPr>
          <w:rFonts w:ascii="Arial" w:hAnsi="Arial" w:cs="Arial" w:eastAsia="Arial" w:hint="default"/>
          <w:color w:val="231F20"/>
          <w:spacing w:val="-1"/>
          <w:sz w:val="28"/>
          <w:szCs w:val="28"/>
        </w:rPr>
        <w:t> </w:t>
      </w:r>
      <w:r>
        <w:rPr>
          <w:rFonts w:ascii="Arial" w:hAnsi="Arial" w:cs="Arial" w:eastAsia="Arial" w:hint="default"/>
          <w:color w:val="231F20"/>
          <w:sz w:val="28"/>
          <w:szCs w:val="28"/>
        </w:rPr>
        <w:t>Gerais,...”.</w:t>
      </w:r>
      <w:r>
        <w:rPr>
          <w:rFonts w:ascii="Arial" w:hAnsi="Arial" w:cs="Arial" w:eastAsia="Arial" w:hint="default"/>
          <w:sz w:val="28"/>
          <w:szCs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4"/>
        </w:numPr>
        <w:tabs>
          <w:tab w:pos="751" w:val="left" w:leader="none"/>
        </w:tabs>
        <w:spacing w:line="240" w:lineRule="auto" w:before="206" w:after="0"/>
        <w:ind w:left="750" w:right="0" w:hanging="547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 w:cs="Arial" w:eastAsia="Arial" w:hint="default"/>
          <w:color w:val="231F20"/>
          <w:sz w:val="28"/>
          <w:szCs w:val="28"/>
        </w:rPr>
        <w:t>“Em 1906 ele tentou um fato</w:t>
      </w:r>
      <w:r>
        <w:rPr>
          <w:rFonts w:ascii="Arial" w:hAnsi="Arial" w:cs="Arial" w:eastAsia="Arial" w:hint="default"/>
          <w:color w:val="231F20"/>
          <w:spacing w:val="-1"/>
          <w:sz w:val="28"/>
          <w:szCs w:val="28"/>
        </w:rPr>
        <w:t> </w:t>
      </w:r>
      <w:r>
        <w:rPr>
          <w:rFonts w:ascii="Arial" w:hAnsi="Arial" w:cs="Arial" w:eastAsia="Arial" w:hint="default"/>
          <w:color w:val="231F20"/>
          <w:sz w:val="28"/>
          <w:szCs w:val="28"/>
        </w:rPr>
        <w:t>inédito...”.</w:t>
      </w:r>
      <w:r>
        <w:rPr>
          <w:rFonts w:ascii="Arial" w:hAnsi="Arial" w:cs="Arial" w:eastAsia="Arial" w:hint="default"/>
          <w:sz w:val="28"/>
          <w:szCs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4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 w:cs="Arial" w:eastAsia="Arial" w:hint="default"/>
          <w:color w:val="231F20"/>
          <w:sz w:val="28"/>
          <w:szCs w:val="28"/>
        </w:rPr>
        <w:t>“Santos Dumont também inventou o relógio de</w:t>
      </w:r>
      <w:r>
        <w:rPr>
          <w:rFonts w:ascii="Arial" w:hAnsi="Arial" w:cs="Arial" w:eastAsia="Arial" w:hint="default"/>
          <w:color w:val="231F20"/>
          <w:spacing w:val="-1"/>
          <w:sz w:val="28"/>
          <w:szCs w:val="28"/>
        </w:rPr>
        <w:t> </w:t>
      </w:r>
      <w:r>
        <w:rPr>
          <w:rFonts w:ascii="Arial" w:hAnsi="Arial" w:cs="Arial" w:eastAsia="Arial" w:hint="default"/>
          <w:color w:val="231F20"/>
          <w:sz w:val="28"/>
          <w:szCs w:val="28"/>
        </w:rPr>
        <w:t>pulso...”.</w:t>
      </w:r>
      <w:r>
        <w:rPr>
          <w:rFonts w:ascii="Arial" w:hAnsi="Arial" w:cs="Arial" w:eastAsia="Arial" w:hint="default"/>
          <w:sz w:val="28"/>
          <w:szCs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10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3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acordo</w:t>
      </w:r>
      <w:r>
        <w:rPr>
          <w:color w:val="231F20"/>
          <w:spacing w:val="-16"/>
        </w:rPr>
        <w:t> </w:t>
      </w:r>
      <w:r>
        <w:rPr>
          <w:color w:val="231F20"/>
        </w:rPr>
        <w:t>com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esse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texto,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Santos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Dumont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inventou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relógio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pulso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porque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queria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5"/>
        </w:numPr>
        <w:tabs>
          <w:tab w:pos="673" w:val="left" w:leader="none"/>
        </w:tabs>
        <w:spacing w:line="240" w:lineRule="auto" w:before="203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controlar melhor o tempo de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voo.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5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estudar uma maneira de</w:t>
      </w:r>
      <w:r>
        <w:rPr>
          <w:rFonts w:ascii="Arial"/>
          <w:color w:val="231F20"/>
          <w:spacing w:val="3"/>
          <w:sz w:val="28"/>
        </w:rPr>
        <w:t> </w:t>
      </w:r>
      <w:r>
        <w:rPr>
          <w:rFonts w:ascii="Arial"/>
          <w:color w:val="231F20"/>
          <w:spacing w:val="-4"/>
          <w:sz w:val="28"/>
        </w:rPr>
        <w:t>voar.</w:t>
      </w:r>
      <w:r>
        <w:rPr>
          <w:rFonts w:ascii="Arial"/>
          <w:spacing w:val="-4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observar os passarinhos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voando.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voar a mais de dois metros do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solo.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42.52pt;margin-top:13.709181pt;width:510.25pt;height:22.7pt;mso-position-horizontal-relative:page;mso-position-vertical-relative:paragraph;z-index:4360;mso-wrap-distance-left:0;mso-wrap-distance-right:0" coordorigin="850,274" coordsize="10205,454">
            <v:group style="position:absolute;left:850;top:274;width:2098;height:454" coordorigin="850,274" coordsize="2098,454">
              <v:shape style="position:absolute;left:850;top:274;width:2098;height:454" coordorigin="850,274" coordsize="2098,454" path="m2948,274l850,274,850,728,2948,728,2948,274xe" filled="true" fillcolor="#d1d3d4" stroked="false">
                <v:path arrowok="t"/>
                <v:fill type="solid"/>
              </v:shape>
            </v:group>
            <v:group style="position:absolute;left:2948;top:274;width:8108;height:454" coordorigin="2948,274" coordsize="8108,454">
              <v:shape style="position:absolute;left:2948;top:274;width:8108;height:454" coordorigin="2948,274" coordsize="8108,454" path="m11055,274l2948,274,2948,728,11055,728,11055,274xe" filled="true" fillcolor="#d1d3d4" stroked="false">
                <v:path arrowok="t"/>
                <v:fill type="solid"/>
              </v:shape>
              <v:shape style="position:absolute;left:930;top:38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26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9;top:430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P041978E4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9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Esse texto serve</w:t>
      </w:r>
      <w:r>
        <w:rPr>
          <w:color w:val="231F20"/>
          <w:spacing w:val="-1"/>
        </w:rPr>
        <w:t> </w:t>
      </w:r>
      <w:r>
        <w:rPr>
          <w:color w:val="231F20"/>
        </w:rPr>
        <w:t>para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6"/>
        </w:numPr>
        <w:tabs>
          <w:tab w:pos="673" w:val="left" w:leader="none"/>
        </w:tabs>
        <w:spacing w:line="240" w:lineRule="auto" w:before="203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divulgar acidentes de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avião.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6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ensinar como fazer um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avião.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6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ensinar técnicas de controle de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voo.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6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informar sobre o inventor do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avião.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42.52pt;margin-top:13.709169pt;width:510.25pt;height:22.7pt;mso-position-horizontal-relative:page;mso-position-vertical-relative:paragraph;z-index:4432;mso-wrap-distance-left:0;mso-wrap-distance-right:0" coordorigin="850,274" coordsize="10205,454">
            <v:group style="position:absolute;left:850;top:274;width:2098;height:454" coordorigin="850,274" coordsize="2098,454">
              <v:shape style="position:absolute;left:850;top:274;width:2098;height:454" coordorigin="850,274" coordsize="2098,454" path="m2948,274l850,274,850,728,2948,728,2948,274xe" filled="true" fillcolor="#d1d3d4" stroked="false">
                <v:path arrowok="t"/>
                <v:fill type="solid"/>
              </v:shape>
            </v:group>
            <v:group style="position:absolute;left:2948;top:274;width:8108;height:454" coordorigin="2948,274" coordsize="8108,454">
              <v:shape style="position:absolute;left:2948;top:274;width:8108;height:454" coordorigin="2948,274" coordsize="8108,454" path="m11055,274l2948,274,2948,728,11055,728,11055,274xe" filled="true" fillcolor="#d1d3d4" stroked="false">
                <v:path arrowok="t"/>
                <v:fill type="solid"/>
              </v:shape>
              <v:shape style="position:absolute;left:930;top:38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27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9;top:430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P041974E4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9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Qual é o assunto desse</w:t>
      </w:r>
      <w:r>
        <w:rPr>
          <w:color w:val="231F20"/>
          <w:spacing w:val="-1"/>
        </w:rPr>
        <w:t> </w:t>
      </w:r>
      <w:r>
        <w:rPr>
          <w:color w:val="231F20"/>
        </w:rPr>
        <w:t>texto?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7"/>
        </w:numPr>
        <w:tabs>
          <w:tab w:pos="673" w:val="left" w:leader="none"/>
        </w:tabs>
        <w:spacing w:line="240" w:lineRule="auto" w:before="203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 invenção do gravador de</w:t>
      </w:r>
      <w:r>
        <w:rPr>
          <w:rFonts w:ascii="Arial" w:hAnsi="Arial"/>
          <w:color w:val="231F20"/>
          <w:spacing w:val="-17"/>
          <w:sz w:val="28"/>
        </w:rPr>
        <w:t> </w:t>
      </w:r>
      <w:r>
        <w:rPr>
          <w:rFonts w:ascii="Arial" w:hAnsi="Arial"/>
          <w:color w:val="231F20"/>
          <w:sz w:val="28"/>
        </w:rPr>
        <w:t>som.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7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As invenções de Thomas</w:t>
      </w:r>
      <w:r>
        <w:rPr>
          <w:rFonts w:ascii="Arial" w:hAnsi="Arial"/>
          <w:color w:val="231F20"/>
          <w:spacing w:val="-6"/>
          <w:sz w:val="28"/>
        </w:rPr>
        <w:t> </w:t>
      </w:r>
      <w:r>
        <w:rPr>
          <w:rFonts w:ascii="Arial" w:hAnsi="Arial"/>
          <w:color w:val="231F20"/>
          <w:sz w:val="28"/>
        </w:rPr>
        <w:t>Edison.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7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 talento de Santos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Dumont.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7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Os inventores dos Estados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Unidos.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12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 w:hint="default"/>
          <w:sz w:val="20"/>
          <w:szCs w:val="20"/>
        </w:rPr>
        <w:sectPr>
          <w:headerReference w:type="default" r:id="rId113"/>
          <w:footerReference w:type="default" r:id="rId114"/>
          <w:pgSz w:w="11910" w:h="16840"/>
          <w:pgMar w:header="417" w:footer="524" w:top="1300" w:bottom="720" w:left="740" w:right="740"/>
        </w:sectPr>
      </w:pPr>
    </w:p>
    <w:p>
      <w:pPr>
        <w:pStyle w:val="Heading1"/>
        <w:spacing w:line="240" w:lineRule="auto"/>
        <w:ind w:right="-19"/>
        <w:jc w:val="left"/>
        <w:rPr>
          <w:b w:val="0"/>
          <w:bCs w:val="0"/>
        </w:rPr>
      </w:pPr>
      <w:r>
        <w:rPr>
          <w:color w:val="231F20"/>
        </w:rPr>
        <w:t>Leia a texto</w:t>
      </w:r>
      <w:r>
        <w:rPr>
          <w:color w:val="231F20"/>
          <w:spacing w:val="-1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1"/>
        <w:rPr>
          <w:rFonts w:ascii="Arial" w:hAnsi="Arial" w:cs="Arial" w:eastAsia="Arial" w:hint="default"/>
          <w:b/>
          <w:bCs/>
          <w:sz w:val="18"/>
          <w:szCs w:val="18"/>
        </w:rPr>
      </w:pPr>
    </w:p>
    <w:p>
      <w:pPr>
        <w:spacing w:before="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/>
        <w:pict>
          <v:shape style="position:absolute;margin-left:91.477997pt;margin-top:-223.335098pt;width:412.3198pt;height:219.839pt;mso-position-horizontal-relative:page;mso-position-vertical-relative:paragraph;z-index:4456" type="#_x0000_t75" stroked="false">
            <v:imagedata r:id="rId115" o:title=""/>
            <w10:wrap type="none"/>
          </v:shape>
        </w:pict>
      </w:r>
      <w:r>
        <w:rPr>
          <w:rFonts w:ascii="Arial" w:hAnsi="Arial"/>
          <w:color w:val="231F20"/>
          <w:sz w:val="16"/>
        </w:rPr>
        <w:t>Folha de São Paulo. </w:t>
      </w:r>
      <w:r>
        <w:rPr>
          <w:rFonts w:ascii="Arial" w:hAnsi="Arial"/>
          <w:i/>
          <w:color w:val="231F20"/>
          <w:sz w:val="16"/>
        </w:rPr>
        <w:t>Folhinha</w:t>
      </w:r>
      <w:r>
        <w:rPr>
          <w:rFonts w:ascii="Arial" w:hAnsi="Arial"/>
          <w:color w:val="231F20"/>
          <w:sz w:val="16"/>
        </w:rPr>
        <w:t>. p. 8, 12 </w:t>
      </w:r>
      <w:r>
        <w:rPr>
          <w:rFonts w:ascii="Arial" w:hAnsi="Arial"/>
          <w:color w:val="231F20"/>
          <w:spacing w:val="-3"/>
          <w:sz w:val="16"/>
        </w:rPr>
        <w:t>fev. </w:t>
      </w:r>
      <w:r>
        <w:rPr>
          <w:rFonts w:ascii="Arial" w:hAnsi="Arial"/>
          <w:color w:val="231F20"/>
          <w:sz w:val="16"/>
        </w:rPr>
        <w:t>2005.</w:t>
      </w:r>
      <w:r>
        <w:rPr>
          <w:rFonts w:ascii="Arial" w:hAnsi="Arial"/>
          <w:color w:val="231F20"/>
          <w:spacing w:val="1"/>
          <w:sz w:val="16"/>
        </w:rPr>
        <w:t> </w:t>
      </w:r>
      <w:r>
        <w:rPr>
          <w:rFonts w:ascii="Arial" w:hAnsi="Arial"/>
          <w:color w:val="231F20"/>
          <w:sz w:val="16"/>
        </w:rPr>
        <w:t>(P041681E4_SUP)</w:t>
      </w:r>
      <w:r>
        <w:rPr>
          <w:rFonts w:ascii="Arial" w:hAns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2694" w:space="1619"/>
            <w:col w:w="6117"/>
          </w:cols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18"/>
          <w:szCs w:val="18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Nesse texto, no alto da árvore, a mamãe passarinho</w:t>
      </w:r>
      <w:r>
        <w:rPr>
          <w:color w:val="231F20"/>
          <w:spacing w:val="-1"/>
        </w:rPr>
        <w:t> </w:t>
      </w:r>
      <w:r>
        <w:rPr>
          <w:color w:val="231F20"/>
        </w:rPr>
        <w:t>está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28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brincando com seu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filhote.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8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dando aula de voo ao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filhote.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8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ensinando os perigos da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mata.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8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mostrando como fazer um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avião.</w:t>
      </w:r>
      <w:r>
        <w:rPr>
          <w:rFonts w:ascii="Arial" w:hAns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type w:val="continuous"/>
          <w:pgSz w:w="11910" w:h="16840"/>
          <w:pgMar w:top="0" w:bottom="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56.692902pt;margin-top:10.034173pt;width:481.9pt;height:201.55pt;mso-position-horizontal-relative:page;mso-position-vertical-relative:paragraph;z-index:4480;mso-wrap-distance-left:0;mso-wrap-distance-right:0" type="#_x0000_t202" filled="false" stroked="true" strokeweight="1pt" strokecolor="#231f20">
            <v:textbox inset="0,0,0,0">
              <w:txbxContent>
                <w:p>
                  <w:pPr>
                    <w:spacing w:before="44"/>
                    <w:ind w:left="4231" w:right="4231" w:firstLine="0"/>
                    <w:jc w:val="center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color w:val="231F20"/>
                      <w:sz w:val="28"/>
                    </w:rPr>
                    <w:t>O sonho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spacing w:line="240" w:lineRule="auto" w:before="7"/>
                    <w:rPr>
                      <w:rFonts w:ascii="Arial" w:hAnsi="Arial" w:cs="Arial" w:eastAsia="Arial" w:hint="default"/>
                      <w:b/>
                      <w:bCs/>
                      <w:sz w:val="41"/>
                      <w:szCs w:val="41"/>
                    </w:rPr>
                  </w:pPr>
                </w:p>
                <w:p>
                  <w:pPr>
                    <w:pStyle w:val="BodyText"/>
                    <w:spacing w:line="297" w:lineRule="auto" w:before="0"/>
                    <w:ind w:left="103" w:right="0" w:firstLine="283"/>
                    <w:jc w:val="left"/>
                  </w:pPr>
                  <w:r>
                    <w:rPr>
                      <w:color w:val="231F20"/>
                      <w:spacing w:val="-3"/>
                    </w:rPr>
                    <w:t>Carlos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morava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</w:rPr>
                    <w:t>com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</w:rPr>
                    <w:t>seu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avô.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</w:rPr>
                    <w:t>Os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dois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resolveram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fazer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</w:rPr>
                    <w:t>um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espantalho.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Carlos </w:t>
                  </w:r>
                  <w:r>
                    <w:rPr>
                      <w:color w:val="231F20"/>
                      <w:spacing w:val="-3"/>
                    </w:rPr>
                  </w:r>
                  <w:r>
                    <w:rPr>
                      <w:color w:val="231F20"/>
                    </w:rPr>
                    <w:t>ficou tão </w:t>
                  </w:r>
                  <w:r>
                    <w:rPr>
                      <w:color w:val="231F20"/>
                      <w:spacing w:val="-3"/>
                    </w:rPr>
                    <w:t>cansado que, após terminar </w:t>
                  </w:r>
                  <w:r>
                    <w:rPr>
                      <w:color w:val="231F20"/>
                    </w:rPr>
                    <w:t>o </w:t>
                  </w:r>
                  <w:r>
                    <w:rPr>
                      <w:color w:val="231F20"/>
                      <w:spacing w:val="-3"/>
                    </w:rPr>
                    <w:t>boneco, acabou caindo </w:t>
                  </w:r>
                  <w:r>
                    <w:rPr>
                      <w:color w:val="231F20"/>
                    </w:rPr>
                    <w:t>no</w:t>
                  </w:r>
                  <w:r>
                    <w:rPr>
                      <w:color w:val="231F20"/>
                      <w:spacing w:val="-4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sono.</w:t>
                  </w:r>
                  <w:r>
                    <w:rPr/>
                  </w:r>
                </w:p>
                <w:p>
                  <w:pPr>
                    <w:pStyle w:val="BodyText"/>
                    <w:spacing w:line="297" w:lineRule="auto" w:before="3"/>
                    <w:ind w:left="103" w:right="0" w:firstLine="283"/>
                    <w:jc w:val="left"/>
                  </w:pPr>
                  <w:r>
                    <w:rPr>
                      <w:color w:val="231F20"/>
                    </w:rPr>
                    <w:t>Sonhou que um urso apareceu no sítio e queria pegá-lo. Carlos não entendia o que um urso fazia num lugar tão quente, mas corria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dele.</w:t>
                  </w:r>
                  <w:r>
                    <w:rPr/>
                  </w:r>
                </w:p>
                <w:p>
                  <w:pPr>
                    <w:pStyle w:val="BodyText"/>
                    <w:spacing w:line="297" w:lineRule="auto" w:before="3"/>
                    <w:ind w:left="103" w:right="0" w:firstLine="283"/>
                    <w:jc w:val="left"/>
                  </w:pPr>
                  <w:r>
                    <w:rPr>
                      <w:color w:val="231F20"/>
                    </w:rPr>
                    <w:t>O urso alcançou Carlos e já ia devorá-lo quando... o espantalho ganhou vida e lançou uma caixa de marimbondos em direção ao urso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gigante.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3"/>
                    <w:ind w:left="386" w:right="0"/>
                    <w:jc w:val="left"/>
                  </w:pPr>
                  <w:r>
                    <w:rPr>
                      <w:color w:val="231F20"/>
                    </w:rPr>
                    <w:t>O urso fugiu e Carlos acordou suando, apavorado e agradecido pelo</w:t>
                  </w:r>
                  <w:r>
                    <w:rPr>
                      <w:color w:val="231F20"/>
                      <w:spacing w:val="19"/>
                    </w:rPr>
                    <w:t> </w:t>
                  </w:r>
                  <w:r>
                    <w:rPr>
                      <w:color w:val="231F20"/>
                    </w:rPr>
                    <w:t>final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78"/>
                    <w:ind w:left="103" w:right="0"/>
                    <w:jc w:val="left"/>
                  </w:pPr>
                  <w:r>
                    <w:rPr>
                      <w:color w:val="231F20"/>
                    </w:rPr>
                    <w:t>feliz do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sonho.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4876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SANTOS, A. </w:t>
      </w:r>
      <w:r>
        <w:rPr>
          <w:rFonts w:ascii="Arial" w:hAnsi="Arial"/>
          <w:i/>
          <w:color w:val="231F20"/>
          <w:sz w:val="16"/>
        </w:rPr>
        <w:t>Monstros</w:t>
      </w:r>
      <w:r>
        <w:rPr>
          <w:rFonts w:ascii="Arial" w:hAnsi="Arial"/>
          <w:color w:val="231F20"/>
          <w:sz w:val="16"/>
        </w:rPr>
        <w:t>. São Paulo: Leitura.s/d. p.5-9.(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P041934E4_SUP)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135"/>
        <w:ind w:left="110" w:right="0"/>
        <w:jc w:val="left"/>
      </w:pPr>
      <w:r>
        <w:rPr>
          <w:color w:val="231F20"/>
        </w:rPr>
        <w:t>A personagem principal dessa história é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29"/>
        </w:numPr>
        <w:tabs>
          <w:tab w:pos="751" w:val="left" w:leader="none"/>
        </w:tabs>
        <w:spacing w:line="240" w:lineRule="auto" w:before="0" w:after="0"/>
        <w:ind w:left="750" w:right="0" w:hanging="53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avô.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9"/>
        </w:numPr>
        <w:tabs>
          <w:tab w:pos="751" w:val="left" w:leader="none"/>
        </w:tabs>
        <w:spacing w:line="240" w:lineRule="auto" w:before="206" w:after="0"/>
        <w:ind w:left="750" w:right="0" w:hanging="53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Carlos.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9"/>
        </w:numPr>
        <w:tabs>
          <w:tab w:pos="751" w:val="left" w:leader="none"/>
        </w:tabs>
        <w:spacing w:line="240" w:lineRule="auto" w:before="206" w:after="0"/>
        <w:ind w:left="750" w:right="0" w:hanging="547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espantalho.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9"/>
        </w:numPr>
        <w:tabs>
          <w:tab w:pos="751" w:val="left" w:leader="none"/>
        </w:tabs>
        <w:spacing w:line="240" w:lineRule="auto" w:before="206" w:after="0"/>
        <w:ind w:left="750" w:right="0" w:hanging="547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urso.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16"/>
          <w:footerReference w:type="default" r:id="rId117"/>
          <w:pgSz w:w="11910" w:h="16840"/>
          <w:pgMar w:header="417" w:footer="524" w:top="1300" w:bottom="720" w:left="740" w:right="740"/>
          <w:pgNumType w:start="21"/>
        </w:sectPr>
      </w:pPr>
    </w:p>
    <w:p>
      <w:pPr>
        <w:spacing w:line="240" w:lineRule="auto" w:before="11"/>
        <w:rPr>
          <w:rFonts w:ascii="Arial" w:hAnsi="Arial" w:cs="Arial" w:eastAsia="Arial" w:hint="default"/>
          <w:sz w:val="18"/>
          <w:szCs w:val="18"/>
        </w:rPr>
      </w:pPr>
    </w:p>
    <w:p>
      <w:pPr>
        <w:spacing w:line="240" w:lineRule="auto"/>
        <w:ind w:left="11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0.25pt;height:22.7pt;mso-position-horizontal-relative:char;mso-position-vertical-relative:line" coordorigin="0,0" coordsize="10205,454">
            <v:group style="position:absolute;left:0;top:0;width:2098;height:454" coordorigin="0,0" coordsize="2098,454">
              <v:shape style="position:absolute;left:0;top:0;width:2098;height:454" coordorigin="0,0" coordsize="2098,454" path="m2098,0l0,0,0,454,2098,454,2098,0xe" filled="true" fillcolor="#d1d3d4" stroked="false">
                <v:path arrowok="t"/>
                <v:fill type="solid"/>
              </v:shape>
            </v:group>
            <v:group style="position:absolute;left:2098;top:0;width:8108;height:454" coordorigin="2098,0" coordsize="8108,454">
              <v:shape style="position:absolute;left:2098;top:0;width:8108;height:454" coordorigin="2098,0" coordsize="8108,454" path="m10205,0l2098,0,2098,454,10205,454,10205,0xe" filled="true" fillcolor="#d1d3d4" stroked="false">
                <v:path arrowok="t"/>
                <v:fill type="solid"/>
              </v:shape>
              <v:shape style="position:absolute;left:80;top:11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30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9288;top:155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P041834E4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191"/>
        <w:ind w:right="0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56.692902pt;margin-top:9.784173pt;width:481.9pt;height:261.55pt;mso-position-horizontal-relative:page;mso-position-vertical-relative:paragraph;z-index:4576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49"/>
                    <w:ind w:left="3118" w:right="0" w:firstLine="0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8"/>
                    </w:rPr>
                    <w:t>Os homens pré-históricos</w:t>
                  </w:r>
                  <w:r>
                    <w:rPr>
                      <w:rFonts w:ascii="Arial" w:hAnsi="Arial"/>
                      <w:sz w:val="28"/>
                    </w:rPr>
                  </w:r>
                </w:p>
                <w:p>
                  <w:pPr>
                    <w:spacing w:line="240" w:lineRule="auto" w:before="7"/>
                    <w:rPr>
                      <w:rFonts w:ascii="Arial" w:hAnsi="Arial" w:cs="Arial" w:eastAsia="Arial" w:hint="default"/>
                      <w:b/>
                      <w:bCs/>
                      <w:sz w:val="41"/>
                      <w:szCs w:val="41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Os primeiros seres humanos apareceram na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África.</w:t>
                  </w:r>
                  <w:r>
                    <w:rPr/>
                  </w:r>
                </w:p>
                <w:p>
                  <w:pPr>
                    <w:pStyle w:val="BodyText"/>
                    <w:spacing w:line="297" w:lineRule="auto" w:before="78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Os homens pré-históricos que se pareciam conosco eram caçadores nômades. Deslocavam-se em pequenos grupos e se abrigavam na entrada das cavernas ou sob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tendas.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3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Eles viviam da caça e da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colheita.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78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Os homens caçavam a rena com lanças 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varas.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78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Com as peles das renas, fabricavam suas roupas 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tendas.</w:t>
                  </w:r>
                  <w:r>
                    <w:rPr/>
                  </w:r>
                </w:p>
                <w:p>
                  <w:pPr>
                    <w:pStyle w:val="BodyText"/>
                    <w:spacing w:line="297" w:lineRule="auto" w:before="78"/>
                    <w:ind w:left="108" w:right="0" w:firstLine="283"/>
                    <w:jc w:val="left"/>
                  </w:pPr>
                  <w:r>
                    <w:rPr>
                      <w:color w:val="231F20"/>
                    </w:rPr>
                    <w:t>Com os ossos das renas, produziam suas ferramentas: flechas, punhais, agulhas para costurar as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peles.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3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Eles comiam a carne das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renas.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78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Com os chifres das renas, eles faziam objetos, como enfeites 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armas.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Minha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1ª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Biblioteca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i/>
          <w:color w:val="231F20"/>
          <w:sz w:val="16"/>
        </w:rPr>
        <w:t>Larousse</w:t>
      </w:r>
      <w:r>
        <w:rPr>
          <w:rFonts w:ascii="Arial" w:hAnsi="Arial"/>
          <w:i/>
          <w:color w:val="231F20"/>
          <w:spacing w:val="-21"/>
          <w:sz w:val="16"/>
        </w:rPr>
        <w:t> </w:t>
      </w:r>
      <w:r>
        <w:rPr>
          <w:rFonts w:ascii="Arial" w:hAnsi="Arial"/>
          <w:i/>
          <w:color w:val="231F20"/>
          <w:sz w:val="16"/>
        </w:rPr>
        <w:t>Descobertas.</w:t>
      </w:r>
      <w:r>
        <w:rPr>
          <w:rFonts w:ascii="Arial" w:hAnsi="Arial"/>
          <w:i/>
          <w:color w:val="231F20"/>
          <w:spacing w:val="-23"/>
          <w:sz w:val="16"/>
        </w:rPr>
        <w:t> </w:t>
      </w:r>
      <w:r>
        <w:rPr>
          <w:rFonts w:ascii="Arial" w:hAnsi="Arial"/>
          <w:color w:val="231F20"/>
          <w:spacing w:val="-3"/>
          <w:sz w:val="16"/>
        </w:rPr>
        <w:t>Tradução: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Leila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Gouvêa.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São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Paulo: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Larousse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do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Brasil,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2007,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p.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62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-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63.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Fragmento.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(P041834E4_SUP)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97" w:lineRule="auto" w:before="135"/>
        <w:ind w:left="110" w:right="0"/>
        <w:jc w:val="left"/>
      </w:pPr>
      <w:r>
        <w:rPr>
          <w:color w:val="231F20"/>
        </w:rPr>
        <w:t>De acordo com esse texto, o que os homens pré-históricos faziam com os chifres das</w:t>
      </w:r>
      <w:r>
        <w:rPr>
          <w:color w:val="231F20"/>
          <w:spacing w:val="-1"/>
        </w:rPr>
        <w:t> </w:t>
      </w:r>
      <w:r>
        <w:rPr>
          <w:color w:val="231F20"/>
        </w:rPr>
        <w:t>renas?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30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Agulhas.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0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Armas.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0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Roupas.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0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pacing w:val="-5"/>
          <w:sz w:val="28"/>
        </w:rPr>
        <w:t>Tendas.</w:t>
      </w:r>
      <w:r>
        <w:rPr>
          <w:rFonts w:ascii="Arial"/>
          <w:spacing w:val="-5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18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1"/>
        <w:rPr>
          <w:rFonts w:ascii="Arial" w:hAnsi="Arial" w:cs="Arial" w:eastAsia="Arial" w:hint="default"/>
          <w:sz w:val="10"/>
          <w:szCs w:val="10"/>
        </w:rPr>
      </w:pPr>
      <w:r>
        <w:rPr/>
        <w:pict>
          <v:group style="position:absolute;margin-left:42.52pt;margin-top:6.748pt;width:510.25pt;height:22.7pt;mso-position-horizontal-relative:page;mso-position-vertical-relative:paragraph;z-index:4720;mso-wrap-distance-left:0;mso-wrap-distance-right:0" coordorigin="850,135" coordsize="10205,454">
            <v:group style="position:absolute;left:850;top:135;width:2098;height:454" coordorigin="850,135" coordsize="2098,454">
              <v:shape style="position:absolute;left:850;top:135;width:2098;height:454" coordorigin="850,135" coordsize="2098,454" path="m2948,135l850,135,850,589,2948,589,2948,135xe" filled="true" fillcolor="#d1d3d4" stroked="false">
                <v:path arrowok="t"/>
                <v:fill type="solid"/>
              </v:shape>
            </v:group>
            <v:group style="position:absolute;left:2948;top:135;width:8108;height:454" coordorigin="2948,135" coordsize="8108,454">
              <v:shape style="position:absolute;left:2948;top:135;width:8108;height:454" coordorigin="2948,135" coordsize="8108,454" path="m11055,135l2948,135,2948,589,11055,589,11055,135xe" filled="true" fillcolor="#d1d3d4" stroked="false">
                <v:path arrowok="t"/>
                <v:fill type="solid"/>
              </v:shape>
              <v:shape style="position:absolute;left:930;top:246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31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290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M031958E4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1"/>
        <w:rPr>
          <w:rFonts w:ascii="Arial" w:hAnsi="Arial" w:cs="Arial" w:eastAsia="Arial" w:hint="default"/>
          <w:sz w:val="9"/>
          <w:szCs w:val="9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Observe a figura geométrica</w:t>
      </w:r>
      <w:r>
        <w:rPr>
          <w:color w:val="231F20"/>
          <w:spacing w:val="-1"/>
        </w:rPr>
        <w:t> </w:t>
      </w:r>
      <w:r>
        <w:rPr>
          <w:color w:val="231F20"/>
        </w:rPr>
        <w:t>abaixo.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100.051003pt;margin-top:12.847211pt;width:216.45pt;height:114.1pt;mso-position-horizontal-relative:page;mso-position-vertical-relative:paragraph;z-index:4744;mso-wrap-distance-left:0;mso-wrap-distance-right:0" coordorigin="2001,257" coordsize="4329,2282">
            <v:group style="position:absolute;left:2011;top:267;width:4309;height:2262" coordorigin="2011,267" coordsize="4309,2262">
              <v:shape style="position:absolute;left:2011;top:267;width:4309;height:2262" coordorigin="2011,267" coordsize="4309,2262" path="m2011,267l6319,267,6319,2528,2011,2528,2011,267xe" filled="true" fillcolor="#939598" stroked="false">
                <v:path arrowok="t"/>
                <v:fill type="solid"/>
              </v:shape>
            </v:group>
            <v:group style="position:absolute;left:2011;top:267;width:4309;height:2262" coordorigin="2011,267" coordsize="4309,2262">
              <v:shape style="position:absolute;left:2011;top:267;width:4309;height:2262" coordorigin="2011,267" coordsize="4309,2262" path="m2011,267l6319,267,6319,2528,2011,2528,2011,267xe" filled="false" stroked="true" strokeweight="1pt" strokecolor="#231f20">
                <v:path arrowok="t"/>
              </v:shape>
              <v:shape style="position:absolute;left:2001;top:257;width:275;height:275" type="#_x0000_t75" stroked="false">
                <v:imagedata r:id="rId121" o:title=""/>
              </v:shape>
              <v:shape style="position:absolute;left:6044;top:257;width:275;height:275" type="#_x0000_t75" stroked="false">
                <v:imagedata r:id="rId122" o:title=""/>
              </v:shape>
              <v:shape style="position:absolute;left:2001;top:2261;width:275;height:275" type="#_x0000_t75" stroked="false">
                <v:imagedata r:id="rId123" o:title=""/>
              </v:shape>
              <v:shape style="position:absolute;left:6044;top:2261;width:275;height:275" type="#_x0000_t75" stroked="false">
                <v:imagedata r:id="rId124" o:title=""/>
              </v:shape>
            </v:group>
            <w10:wrap type="topAndBottom"/>
          </v:group>
        </w:pict>
      </w:r>
    </w:p>
    <w:p>
      <w:pPr>
        <w:spacing w:line="240" w:lineRule="auto" w:before="6"/>
        <w:rPr>
          <w:rFonts w:ascii="Arial" w:hAnsi="Arial" w:cs="Arial" w:eastAsia="Arial" w:hint="default"/>
          <w:sz w:val="7"/>
          <w:szCs w:val="7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Essa figura geométrica é</w:t>
      </w:r>
      <w:r>
        <w:rPr>
          <w:color w:val="231F20"/>
          <w:spacing w:val="-1"/>
        </w:rPr>
        <w:t> </w:t>
      </w:r>
      <w:r>
        <w:rPr>
          <w:color w:val="231F20"/>
        </w:rPr>
        <w:t>um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1"/>
        </w:numPr>
        <w:tabs>
          <w:tab w:pos="673" w:val="left" w:leader="none"/>
        </w:tabs>
        <w:spacing w:line="240" w:lineRule="auto" w:before="18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círculo.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1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quadrado.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1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retângulo.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1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triângulo.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 w:hint="default"/>
          <w:sz w:val="15"/>
          <w:szCs w:val="15"/>
        </w:rPr>
      </w:pPr>
      <w:r>
        <w:rPr/>
        <w:pict>
          <v:group style="position:absolute;margin-left:42.52pt;margin-top:9.705183pt;width:510.25pt;height:22.7pt;mso-position-horizontal-relative:page;mso-position-vertical-relative:paragraph;z-index:4816;mso-wrap-distance-left:0;mso-wrap-distance-right:0" coordorigin="850,194" coordsize="10205,454">
            <v:group style="position:absolute;left:850;top:194;width:2098;height:454" coordorigin="850,194" coordsize="2098,454">
              <v:shape style="position:absolute;left:850;top:194;width:2098;height:454" coordorigin="850,194" coordsize="2098,454" path="m2948,194l850,194,850,648,2948,648,2948,194xe" filled="true" fillcolor="#d1d3d4" stroked="false">
                <v:path arrowok="t"/>
                <v:fill type="solid"/>
              </v:shape>
            </v:group>
            <v:group style="position:absolute;left:2948;top:194;width:8108;height:454" coordorigin="2948,194" coordsize="8108,454">
              <v:shape style="position:absolute;left:2948;top:194;width:8108;height:454" coordorigin="2948,194" coordsize="8108,454" path="m11055,194l2948,194,2948,648,11055,648,11055,194xe" filled="true" fillcolor="#d1d3d4" stroked="false">
                <v:path arrowok="t"/>
                <v:fill type="solid"/>
              </v:shape>
              <v:shape style="position:absolute;left:930;top:30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32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349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M041333E4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7"/>
        <w:rPr>
          <w:rFonts w:ascii="Arial" w:hAnsi="Arial" w:cs="Arial" w:eastAsia="Arial" w:hint="default"/>
          <w:sz w:val="5"/>
          <w:szCs w:val="5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Observe a conta</w:t>
      </w:r>
      <w:r>
        <w:rPr>
          <w:color w:val="231F20"/>
          <w:spacing w:val="-1"/>
        </w:rPr>
        <w:t> </w:t>
      </w:r>
      <w:r>
        <w:rPr>
          <w:color w:val="231F20"/>
        </w:rPr>
        <w:t>abaixo.</w:t>
      </w:r>
      <w:r>
        <w:rPr/>
      </w:r>
    </w:p>
    <w:p>
      <w:pPr>
        <w:spacing w:line="240" w:lineRule="auto" w:before="1"/>
        <w:rPr>
          <w:rFonts w:ascii="Arial" w:hAnsi="Arial" w:cs="Arial" w:eastAsia="Arial" w:hint="default"/>
          <w:sz w:val="14"/>
          <w:szCs w:val="14"/>
        </w:rPr>
      </w:pPr>
      <w:r>
        <w:rPr/>
        <w:pict>
          <v:shape style="position:absolute;margin-left:99.462601pt;margin-top:9.283207pt;width:85.05pt;height:74.4pt;mso-position-horizontal-relative:page;mso-position-vertical-relative:paragraph;z-index:4840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163"/>
                    <w:ind w:left="667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732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pStyle w:val="BodyText"/>
                    <w:spacing w:line="240" w:lineRule="auto" w:before="78"/>
                    <w:ind w:left="434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</w:rPr>
                    <w:t>–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108</w:t>
                  </w:r>
                  <w:r>
                    <w:rPr>
                      <w:rFonts w:ascii="Arial" w:hAnsi="Arial" w:cs="Arial" w:eastAsia="Arial" w:hint="default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7"/>
        <w:rPr>
          <w:rFonts w:ascii="Arial" w:hAnsi="Arial" w:cs="Arial" w:eastAsia="Arial" w:hint="default"/>
          <w:sz w:val="5"/>
          <w:szCs w:val="5"/>
        </w:rPr>
      </w:pPr>
    </w:p>
    <w:p>
      <w:pPr>
        <w:pStyle w:val="BodyText"/>
        <w:spacing w:line="614" w:lineRule="auto" w:before="64"/>
        <w:ind w:left="211" w:right="6269" w:hanging="102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115.762001pt;margin-top:-32.129169pt;width:52.45pt;height:.1pt;mso-position-horizontal-relative:page;mso-position-vertical-relative:paragraph;z-index:-110776" coordorigin="2315,-643" coordsize="1049,2">
            <v:shape style="position:absolute;left:2315;top:-643;width:1049;height:2" coordorigin="2315,-643" coordsize="1049,0" path="m2315,-643l3364,-643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Qual é o resultado dessa conta? </w:t>
      </w:r>
      <w:r>
        <w:rPr>
          <w:rFonts w:ascii="Arial" w:hAnsi="Arial"/>
          <w:color w:val="231F20"/>
        </w:rPr>
        <w:t>A) </w:t>
      </w:r>
      <w:r>
        <w:rPr>
          <w:rFonts w:ascii="Arial" w:hAnsi="Arial"/>
          <w:color w:val="231F20"/>
          <w:spacing w:val="22"/>
        </w:rPr>
        <w:t> </w:t>
      </w:r>
      <w:r>
        <w:rPr>
          <w:rFonts w:ascii="Arial" w:hAnsi="Arial"/>
          <w:color w:val="231F20"/>
        </w:rPr>
        <w:t>624</w:t>
      </w:r>
      <w:r>
        <w:rPr>
          <w:rFonts w:ascii="Arial" w:hAnsi="Arial"/>
        </w:rPr>
      </w:r>
    </w:p>
    <w:p>
      <w:pPr>
        <w:pStyle w:val="BodyText"/>
        <w:spacing w:line="240" w:lineRule="auto" w:before="40"/>
        <w:ind w:left="211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 </w:t>
      </w:r>
      <w:r>
        <w:rPr>
          <w:rFonts w:ascii="Arial"/>
          <w:color w:val="231F20"/>
          <w:spacing w:val="22"/>
        </w:rPr>
        <w:t> </w:t>
      </w:r>
      <w:r>
        <w:rPr>
          <w:rFonts w:ascii="Arial"/>
          <w:color w:val="231F20"/>
        </w:rPr>
        <w:t>634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/>
        <w:ind w:left="203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</w:t>
      </w:r>
      <w:r>
        <w:rPr>
          <w:rFonts w:ascii="Arial"/>
          <w:color w:val="231F20"/>
          <w:spacing w:val="13"/>
        </w:rPr>
        <w:t> </w:t>
      </w:r>
      <w:r>
        <w:rPr>
          <w:rFonts w:ascii="Arial"/>
          <w:color w:val="231F20"/>
        </w:rPr>
        <w:t>830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 w:hint="default"/>
          <w:sz w:val="20"/>
          <w:szCs w:val="20"/>
        </w:rPr>
        <w:sectPr>
          <w:headerReference w:type="default" r:id="rId119"/>
          <w:footerReference w:type="default" r:id="rId120"/>
          <w:pgSz w:w="11910" w:h="16840"/>
          <w:pgMar w:header="377" w:footer="0" w:top="560" w:bottom="0" w:left="740" w:right="740"/>
        </w:sectPr>
      </w:pPr>
    </w:p>
    <w:p>
      <w:pPr>
        <w:pStyle w:val="BodyText"/>
        <w:spacing w:line="240" w:lineRule="auto" w:before="67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293.187012pt;margin-top:14.509119pt;width:8.9pt;height:8pt;mso-position-horizontal-relative:page;mso-position-vertical-relative:paragraph;z-index:4888" type="#_x0000_t202" filled="false" stroked="false">
            <v:textbox inset="0,0,0,0">
              <w:txbxContent>
                <w:p>
                  <w:pPr>
                    <w:spacing w:line="160" w:lineRule="exact" w:before="0"/>
                    <w:ind w:left="0" w:right="-18" w:firstLine="0"/>
                    <w:jc w:val="left"/>
                    <w:rPr>
                      <w:rFonts w:ascii="Arial" w:hAnsi="Arial" w:cs="Arial" w:eastAsia="Arial" w:hint="default"/>
                      <w:sz w:val="16"/>
                      <w:szCs w:val="16"/>
                    </w:rPr>
                  </w:pPr>
                  <w:r>
                    <w:rPr>
                      <w:rFonts w:ascii="Arial"/>
                      <w:color w:val="231F20"/>
                      <w:spacing w:val="-1"/>
                      <w:sz w:val="16"/>
                    </w:rPr>
                    <w:t>23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D) </w:t>
      </w:r>
      <w:r>
        <w:rPr>
          <w:rFonts w:ascii="Arial"/>
          <w:color w:val="231F20"/>
          <w:spacing w:val="13"/>
        </w:rPr>
        <w:t> </w:t>
      </w:r>
      <w:r>
        <w:rPr>
          <w:rFonts w:ascii="Arial"/>
          <w:color w:val="231F20"/>
        </w:rPr>
        <w:t>840</w:t>
      </w:r>
      <w:r>
        <w:rPr>
          <w:rFonts w:ascii="Arial"/>
        </w:rPr>
      </w:r>
    </w:p>
    <w:p>
      <w:pPr>
        <w:spacing w:before="79"/>
        <w:ind w:left="203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color w:val="231F20"/>
          <w:sz w:val="16"/>
        </w:rPr>
        <w:t>BL02M04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5302" w:space="4125"/>
            <w:col w:w="1003"/>
          </w:cols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227"/>
        <w:ind w:left="110" w:right="0"/>
        <w:jc w:val="left"/>
      </w:pPr>
      <w:r>
        <w:rPr>
          <w:color w:val="231F20"/>
          <w:spacing w:val="-3"/>
        </w:rPr>
        <w:t>Mariana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ganhou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cartela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adesivos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abaixo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colou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todas</w:t>
      </w:r>
      <w:r>
        <w:rPr>
          <w:color w:val="231F20"/>
          <w:spacing w:val="-11"/>
        </w:rPr>
        <w:t> </w:t>
      </w:r>
      <w:r>
        <w:rPr>
          <w:color w:val="231F20"/>
        </w:rPr>
        <w:t>as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estrelinhas</w:t>
      </w:r>
      <w:r>
        <w:rPr>
          <w:color w:val="231F20"/>
          <w:spacing w:val="-11"/>
        </w:rPr>
        <w:t> </w:t>
      </w:r>
      <w:r>
        <w:rPr>
          <w:color w:val="231F20"/>
        </w:rPr>
        <w:t>no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teto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de </w:t>
      </w:r>
      <w:r>
        <w:rPr>
          <w:color w:val="231F20"/>
          <w:spacing w:val="-3"/>
        </w:rPr>
      </w:r>
      <w:r>
        <w:rPr>
          <w:color w:val="231F20"/>
        </w:rPr>
        <w:t>seu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quarto.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160.048004pt;margin-top:13.422464pt;width:275.5pt;height:139.4pt;mso-position-horizontal-relative:page;mso-position-vertical-relative:paragraph;z-index:4912;mso-wrap-distance-left:0;mso-wrap-distance-right:0" coordorigin="3201,268" coordsize="5510,2788">
            <v:group style="position:absolute;left:3449;top:444;width:630;height:746" coordorigin="3449,444" coordsize="630,746">
              <v:shape style="position:absolute;left:3449;top:444;width:630;height:746" coordorigin="3449,444" coordsize="630,746" path="m3563,825l3449,627,3645,627,3751,444,3861,633,4069,633,3969,817,4079,1007,3862,1007,3756,1190,3652,1010,3451,1010,3563,825xe" filled="false" stroked="true" strokeweight="1pt" strokecolor="#231f20">
                <v:path arrowok="t"/>
              </v:shape>
            </v:group>
            <v:group style="position:absolute;left:3449;top:1294;width:630;height:746" coordorigin="3449,1294" coordsize="630,746">
              <v:shape style="position:absolute;left:3449;top:1294;width:630;height:746" coordorigin="3449,1294" coordsize="630,746" path="m3563,1675l3449,1478,3645,1478,3751,1294,3861,1484,4069,1484,3969,1667,4079,1858,3862,1858,3756,2040,3652,1860,3451,1860,3563,1675xe" filled="false" stroked="true" strokeweight="1pt" strokecolor="#231f20">
                <v:path arrowok="t"/>
              </v:shape>
            </v:group>
            <v:group style="position:absolute;left:3449;top:2145;width:630;height:746" coordorigin="3449,2145" coordsize="630,746">
              <v:shape style="position:absolute;left:3449;top:2145;width:630;height:746" coordorigin="3449,2145" coordsize="630,746" path="m3563,2525l3449,2328,3645,2328,3751,2145,3861,2334,4069,2334,3969,2517,4079,2708,3862,2708,3756,2891,3652,2711,3451,2711,3563,2525xe" filled="false" stroked="true" strokeweight="1pt" strokecolor="#231f20">
                <v:path arrowok="t"/>
              </v:shape>
            </v:group>
            <v:group style="position:absolute;left:4180;top:444;width:630;height:746" coordorigin="4180,444" coordsize="630,746">
              <v:shape style="position:absolute;left:4180;top:444;width:630;height:746" coordorigin="4180,444" coordsize="630,746" path="m4295,825l4180,627,4377,627,4483,444,4592,633,4800,633,4700,817,4810,1007,4593,1007,4488,1190,4384,1010,4182,1010,4295,825xe" filled="false" stroked="true" strokeweight="1pt" strokecolor="#231f20">
                <v:path arrowok="t"/>
              </v:shape>
            </v:group>
            <v:group style="position:absolute;left:4180;top:1294;width:630;height:746" coordorigin="4180,1294" coordsize="630,746">
              <v:shape style="position:absolute;left:4180;top:1294;width:630;height:746" coordorigin="4180,1294" coordsize="630,746" path="m4295,1675l4180,1478,4377,1478,4483,1294,4592,1484,4800,1484,4700,1667,4810,1858,4593,1858,4488,2040,4384,1860,4182,1860,4295,1675xe" filled="false" stroked="true" strokeweight="1pt" strokecolor="#231f20">
                <v:path arrowok="t"/>
              </v:shape>
            </v:group>
            <v:group style="position:absolute;left:4180;top:2145;width:630;height:746" coordorigin="4180,2145" coordsize="630,746">
              <v:shape style="position:absolute;left:4180;top:2145;width:630;height:746" coordorigin="4180,2145" coordsize="630,746" path="m4295,2525l4180,2328,4377,2328,4483,2145,4592,2334,4800,2334,4700,2517,4810,2708,4593,2708,4488,2891,4384,2711,4182,2711,4295,2525xe" filled="false" stroked="true" strokeweight="1pt" strokecolor="#231f20">
                <v:path arrowok="t"/>
              </v:shape>
            </v:group>
            <v:group style="position:absolute;left:4900;top:444;width:630;height:746" coordorigin="4900,444" coordsize="630,746">
              <v:shape style="position:absolute;left:4900;top:444;width:630;height:746" coordorigin="4900,444" coordsize="630,746" path="m5015,825l4900,627,5097,627,5203,444,5312,633,5520,633,5420,817,5530,1007,5313,1007,5208,1190,5104,1010,4902,1010,5015,825xe" filled="false" stroked="true" strokeweight="1pt" strokecolor="#231f20">
                <v:path arrowok="t"/>
              </v:shape>
            </v:group>
            <v:group style="position:absolute;left:4900;top:1294;width:630;height:746" coordorigin="4900,1294" coordsize="630,746">
              <v:shape style="position:absolute;left:4900;top:1294;width:630;height:746" coordorigin="4900,1294" coordsize="630,746" path="m5015,1675l4900,1478,5097,1478,5203,1294,5312,1484,5520,1484,5420,1667,5530,1858,5313,1858,5208,2040,5104,1860,4902,1860,5015,1675xe" filled="false" stroked="true" strokeweight="1pt" strokecolor="#231f20">
                <v:path arrowok="t"/>
              </v:shape>
            </v:group>
            <v:group style="position:absolute;left:4900;top:2145;width:630;height:746" coordorigin="4900,2145" coordsize="630,746">
              <v:shape style="position:absolute;left:4900;top:2145;width:630;height:746" coordorigin="4900,2145" coordsize="630,746" path="m5015,2525l4900,2328,5097,2328,5203,2145,5312,2334,5520,2334,5420,2517,5530,2708,5313,2708,5208,2891,5104,2711,4902,2711,5015,2525xe" filled="false" stroked="true" strokeweight="1pt" strokecolor="#231f20">
                <v:path arrowok="t"/>
              </v:shape>
            </v:group>
            <v:group style="position:absolute;left:5632;top:444;width:630;height:746" coordorigin="5632,444" coordsize="630,746">
              <v:shape style="position:absolute;left:5632;top:444;width:630;height:746" coordorigin="5632,444" coordsize="630,746" path="m5746,825l5632,627,5828,627,5934,444,6043,633,6252,633,6151,817,6261,1007,6044,1007,5939,1190,5835,1010,5634,1010,5746,825xe" filled="false" stroked="true" strokeweight="1pt" strokecolor="#231f20">
                <v:path arrowok="t"/>
              </v:shape>
            </v:group>
            <v:group style="position:absolute;left:5632;top:1294;width:630;height:746" coordorigin="5632,1294" coordsize="630,746">
              <v:shape style="position:absolute;left:5632;top:1294;width:630;height:746" coordorigin="5632,1294" coordsize="630,746" path="m5746,1675l5632,1478,5828,1478,5934,1294,6043,1484,6252,1484,6151,1667,6261,1858,6044,1858,5939,2040,5835,1860,5634,1860,5746,1675xe" filled="false" stroked="true" strokeweight="1pt" strokecolor="#231f20">
                <v:path arrowok="t"/>
              </v:shape>
            </v:group>
            <v:group style="position:absolute;left:5632;top:2145;width:630;height:746" coordorigin="5632,2145" coordsize="630,746">
              <v:shape style="position:absolute;left:5632;top:2145;width:630;height:746" coordorigin="5632,2145" coordsize="630,746" path="m5746,2525l5632,2328,5828,2328,5934,2145,6043,2334,6252,2334,6151,2517,6261,2708,6044,2708,5939,2891,5835,2711,5634,2711,5746,2525xe" filled="false" stroked="true" strokeweight="1pt" strokecolor="#231f20">
                <v:path arrowok="t"/>
              </v:shape>
            </v:group>
            <v:group style="position:absolute;left:6354;top:444;width:630;height:746" coordorigin="6354,444" coordsize="630,746">
              <v:shape style="position:absolute;left:6354;top:444;width:630;height:746" coordorigin="6354,444" coordsize="630,746" path="m6469,825l6354,627,6551,627,6657,444,6766,633,6974,633,6874,817,6984,1007,6767,1007,6662,1190,6558,1010,6356,1010,6469,825xe" filled="false" stroked="true" strokeweight="1pt" strokecolor="#231f20">
                <v:path arrowok="t"/>
              </v:shape>
            </v:group>
            <v:group style="position:absolute;left:6354;top:1294;width:630;height:746" coordorigin="6354,1294" coordsize="630,746">
              <v:shape style="position:absolute;left:6354;top:1294;width:630;height:746" coordorigin="6354,1294" coordsize="630,746" path="m6469,1675l6354,1478,6551,1478,6657,1294,6766,1484,6974,1484,6874,1667,6984,1858,6767,1858,6662,2040,6558,1860,6356,1860,6469,1675xe" filled="false" stroked="true" strokeweight="1pt" strokecolor="#231f20">
                <v:path arrowok="t"/>
              </v:shape>
            </v:group>
            <v:group style="position:absolute;left:6354;top:2145;width:630;height:746" coordorigin="6354,2145" coordsize="630,746">
              <v:shape style="position:absolute;left:6354;top:2145;width:630;height:746" coordorigin="6354,2145" coordsize="630,746" path="m6469,2525l6354,2328,6551,2328,6657,2145,6766,2334,6974,2334,6874,2517,6984,2708,6767,2708,6662,2891,6558,2711,6356,2711,6469,2525xe" filled="false" stroked="true" strokeweight="1pt" strokecolor="#231f20">
                <v:path arrowok="t"/>
              </v:shape>
            </v:group>
            <v:group style="position:absolute;left:7074;top:444;width:630;height:746" coordorigin="7074,444" coordsize="630,746">
              <v:shape style="position:absolute;left:7074;top:444;width:630;height:746" coordorigin="7074,444" coordsize="630,746" path="m7189,825l7074,627,7271,627,7377,444,7486,633,7694,633,7594,817,7704,1007,7487,1007,7382,1190,7278,1010,7076,1010,7189,825xe" filled="false" stroked="true" strokeweight="1pt" strokecolor="#231f20">
                <v:path arrowok="t"/>
              </v:shape>
            </v:group>
            <v:group style="position:absolute;left:7074;top:1294;width:630;height:746" coordorigin="7074,1294" coordsize="630,746">
              <v:shape style="position:absolute;left:7074;top:1294;width:630;height:746" coordorigin="7074,1294" coordsize="630,746" path="m7189,1675l7074,1478,7271,1478,7377,1294,7486,1484,7694,1484,7594,1667,7704,1858,7487,1858,7382,2040,7278,1860,7076,1860,7189,1675xe" filled="false" stroked="true" strokeweight="1pt" strokecolor="#231f20">
                <v:path arrowok="t"/>
              </v:shape>
            </v:group>
            <v:group style="position:absolute;left:7074;top:2145;width:630;height:746" coordorigin="7074,2145" coordsize="630,746">
              <v:shape style="position:absolute;left:7074;top:2145;width:630;height:746" coordorigin="7074,2145" coordsize="630,746" path="m7189,2525l7074,2328,7271,2328,7377,2145,7486,2334,7694,2334,7594,2517,7704,2708,7487,2708,7382,2891,7278,2711,7076,2711,7189,2525xe" filled="false" stroked="true" strokeweight="1pt" strokecolor="#231f20">
                <v:path arrowok="t"/>
              </v:shape>
            </v:group>
            <v:group style="position:absolute;left:7806;top:444;width:630;height:746" coordorigin="7806,444" coordsize="630,746">
              <v:shape style="position:absolute;left:7806;top:444;width:630;height:746" coordorigin="7806,444" coordsize="630,746" path="m7920,825l7806,627,8002,627,8108,444,8217,633,8425,633,8325,817,8435,1007,8218,1007,8113,1190,8009,1010,7807,1010,7920,825xe" filled="false" stroked="true" strokeweight="1pt" strokecolor="#231f20">
                <v:path arrowok="t"/>
              </v:shape>
            </v:group>
            <v:group style="position:absolute;left:7806;top:1294;width:630;height:746" coordorigin="7806,1294" coordsize="630,746">
              <v:shape style="position:absolute;left:7806;top:1294;width:630;height:746" coordorigin="7806,1294" coordsize="630,746" path="m7920,1675l7806,1478,8002,1478,8108,1294,8217,1484,8425,1484,8325,1667,8435,1858,8218,1858,8113,2040,8009,1860,7807,1860,7920,1675xe" filled="false" stroked="true" strokeweight="1pt" strokecolor="#231f20">
                <v:path arrowok="t"/>
              </v:shape>
            </v:group>
            <v:group style="position:absolute;left:7806;top:2145;width:630;height:746" coordorigin="7806,2145" coordsize="630,746">
              <v:shape style="position:absolute;left:7806;top:2145;width:630;height:746" coordorigin="7806,2145" coordsize="630,746" path="m7920,2525l7806,2328,8002,2328,8108,2145,8217,2334,8425,2334,8325,2517,8435,2708,8218,2708,8113,2891,8009,2711,7807,2711,7920,2525xe" filled="false" stroked="true" strokeweight="1pt" strokecolor="#231f20">
                <v:path arrowok="t"/>
              </v:shape>
            </v:group>
            <v:group style="position:absolute;left:3309;top:360;width:5292;height:2604" coordorigin="3309,360" coordsize="5292,2604">
              <v:shape style="position:absolute;left:3309;top:360;width:5292;height:2604" coordorigin="3309,360" coordsize="5292,2604" path="m3309,360l8601,360,8601,2964,3309,2964,3309,360xe" filled="false" stroked="true" strokeweight="1.5pt" strokecolor="#231f20">
                <v:path arrowok="t"/>
              </v:shape>
            </v:group>
            <v:group style="position:absolute;left:3221;top:288;width:5470;height:2748" coordorigin="3221,288" coordsize="5470,2748">
              <v:shape style="position:absolute;left:3221;top:288;width:5470;height:2748" coordorigin="3221,288" coordsize="5470,2748" path="m3221,288l8690,288,8690,3036,3221,3036,3221,288xe" filled="false" stroked="true" strokeweight="2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Quantas estrelinhas Mariana colou no teto do seu</w:t>
      </w:r>
      <w:r>
        <w:rPr>
          <w:color w:val="231F20"/>
          <w:spacing w:val="-2"/>
        </w:rPr>
        <w:t> </w:t>
      </w:r>
      <w:r>
        <w:rPr>
          <w:color w:val="231F20"/>
        </w:rPr>
        <w:t>quarto?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 w:hint="default"/>
          <w:sz w:val="36"/>
          <w:szCs w:val="36"/>
        </w:rPr>
      </w:pPr>
    </w:p>
    <w:p>
      <w:pPr>
        <w:pStyle w:val="ListParagraph"/>
        <w:numPr>
          <w:ilvl w:val="0"/>
          <w:numId w:val="32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18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2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2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21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2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22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25"/>
          <w:footerReference w:type="default" r:id="rId126"/>
          <w:pgSz w:w="11910" w:h="16840"/>
          <w:pgMar w:header="417" w:footer="524" w:top="1300" w:bottom="720" w:left="740" w:right="740"/>
          <w:pgNumType w:start="24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227"/>
        <w:ind w:left="110" w:right="0"/>
        <w:jc w:val="left"/>
      </w:pPr>
      <w:r>
        <w:rPr>
          <w:color w:val="231F20"/>
        </w:rPr>
        <w:t>João marcou no calendário abaixo o dia 16 de outubro, data em que iniciou uma reforma em sua</w:t>
      </w:r>
      <w:r>
        <w:rPr>
          <w:color w:val="231F20"/>
          <w:spacing w:val="-1"/>
        </w:rPr>
        <w:t> </w:t>
      </w:r>
      <w:r>
        <w:rPr>
          <w:color w:val="231F20"/>
        </w:rPr>
        <w:t>casa.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 w:hint="default"/>
          <w:sz w:val="24"/>
          <w:szCs w:val="24"/>
        </w:rPr>
      </w:pPr>
    </w:p>
    <w:tbl>
      <w:tblPr>
        <w:tblW w:w="0" w:type="auto"/>
        <w:jc w:val="left"/>
        <w:tblInd w:w="28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0"/>
        <w:gridCol w:w="680"/>
        <w:gridCol w:w="680"/>
        <w:gridCol w:w="680"/>
        <w:gridCol w:w="680"/>
        <w:gridCol w:w="680"/>
        <w:gridCol w:w="680"/>
      </w:tblGrid>
      <w:tr>
        <w:trPr>
          <w:trHeight w:val="567" w:hRule="exact"/>
        </w:trPr>
        <w:tc>
          <w:tcPr>
            <w:tcW w:w="4762" w:type="dxa"/>
            <w:gridSpan w:val="7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152"/>
              <w:ind w:left="1805" w:right="1805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OUTUBRO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680" w:hRule="exact"/>
        </w:trPr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63" w:right="6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DOM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1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SEG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1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TER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9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QUA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63" w:right="6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QUI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1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SEX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1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SAB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680" w:hRule="exact"/>
        </w:trPr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4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5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6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7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680" w:hRule="exact"/>
        </w:trPr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8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9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1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10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56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pacing w:val="-17"/>
                <w:sz w:val="22"/>
              </w:rPr>
              <w:t>11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62" w:right="6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12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0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13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0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14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680" w:hRule="exact"/>
        </w:trPr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62" w:right="6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15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68"/>
              <w:ind w:left="70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16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1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17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1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18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63" w:right="6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19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1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20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1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21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680" w:hRule="exact"/>
        </w:trPr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63" w:right="6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22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1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23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1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24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0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25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62" w:right="6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26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0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27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0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28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680" w:hRule="exact"/>
        </w:trPr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62" w:right="6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29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0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30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0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31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227"/>
        <w:ind w:left="110" w:right="4292"/>
        <w:jc w:val="left"/>
      </w:pPr>
      <w:r>
        <w:rPr/>
        <w:pict>
          <v:group style="position:absolute;margin-left:217.350006pt;margin-top:-110.815147pt;width:24.55pt;height:24.55pt;mso-position-horizontal-relative:page;mso-position-vertical-relative:paragraph;z-index:-110704" coordorigin="4347,-2216" coordsize="491,491">
            <v:shape style="position:absolute;left:4347;top:-2216;width:491;height:491" coordorigin="4347,-2216" coordsize="491,491" path="m4592,-1726l4670,-1739,4737,-1773,4790,-1826,4825,-1894,4837,-1971,4825,-2049,4790,-2116,4737,-2169,4670,-2204,4592,-2216,4515,-2204,4447,-2169,4394,-2116,4359,-2049,4347,-1971,4359,-1894,4394,-1826,4447,-1773,4515,-1739,4592,-1726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Essa reforma terminou no último dia desse mês. Quantos dias durou a reforma da casa de</w:t>
      </w:r>
      <w:r>
        <w:rPr>
          <w:color w:val="231F20"/>
          <w:spacing w:val="-1"/>
        </w:rPr>
        <w:t> </w:t>
      </w:r>
      <w:r>
        <w:rPr>
          <w:color w:val="231F20"/>
        </w:rPr>
        <w:t>João?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1"/>
        <w:rPr>
          <w:rFonts w:ascii="Arial" w:hAnsi="Arial" w:cs="Arial" w:eastAsia="Arial" w:hint="default"/>
          <w:sz w:val="29"/>
          <w:szCs w:val="29"/>
        </w:rPr>
      </w:pPr>
    </w:p>
    <w:p>
      <w:pPr>
        <w:pStyle w:val="ListParagraph"/>
        <w:numPr>
          <w:ilvl w:val="0"/>
          <w:numId w:val="33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15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dias.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3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16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dias.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3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21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dias.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3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31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dias.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27"/>
          <w:pgSz w:w="11910" w:h="16840"/>
          <w:pgMar w:header="417" w:footer="524" w:top="1300" w:bottom="720" w:left="740" w:right="740"/>
          <w:pgNumType w:start="34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300" w:lineRule="exact" w:before="87"/>
        <w:ind w:left="110" w:right="582"/>
        <w:jc w:val="left"/>
      </w:pP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gráfico</w:t>
      </w:r>
      <w:r>
        <w:rPr>
          <w:color w:val="231F20"/>
          <w:spacing w:val="-6"/>
        </w:rPr>
        <w:t> </w:t>
      </w:r>
      <w:r>
        <w:rPr>
          <w:color w:val="231F20"/>
        </w:rPr>
        <w:t>abaixo</w:t>
      </w:r>
      <w:r>
        <w:rPr>
          <w:color w:val="231F20"/>
          <w:spacing w:val="-6"/>
        </w:rPr>
        <w:t> </w:t>
      </w:r>
      <w:r>
        <w:rPr>
          <w:color w:val="231F20"/>
        </w:rPr>
        <w:t>mostra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quantidade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pessoas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visitaram</w:t>
      </w:r>
      <w:r>
        <w:rPr>
          <w:color w:val="231F20"/>
          <w:spacing w:val="-6"/>
        </w:rPr>
        <w:t> </w:t>
      </w:r>
      <w:r>
        <w:rPr>
          <w:color w:val="231F20"/>
        </w:rPr>
        <w:t>alguns</w:t>
      </w:r>
      <w:r>
        <w:rPr>
          <w:color w:val="231F20"/>
          <w:spacing w:val="-6"/>
        </w:rPr>
        <w:t> </w:t>
      </w:r>
      <w:r>
        <w:rPr>
          <w:color w:val="231F20"/>
        </w:rPr>
        <w:t>animais</w:t>
      </w:r>
      <w:r>
        <w:rPr>
          <w:color w:val="231F20"/>
          <w:spacing w:val="-6"/>
        </w:rPr>
        <w:t> </w:t>
      </w:r>
      <w:r>
        <w:rPr>
          <w:color w:val="231F20"/>
        </w:rPr>
        <w:t>de </w:t>
      </w:r>
      <w:r>
        <w:rPr>
          <w:color w:val="231F20"/>
        </w:rPr>
        <w:t>um zoológico no último final de</w:t>
      </w:r>
      <w:r>
        <w:rPr>
          <w:color w:val="231F20"/>
          <w:spacing w:val="-1"/>
        </w:rPr>
        <w:t> </w:t>
      </w:r>
      <w:r>
        <w:rPr>
          <w:color w:val="231F20"/>
        </w:rPr>
        <w:t>semana.</w:t>
      </w:r>
      <w:r>
        <w:rPr/>
      </w:r>
    </w:p>
    <w:p>
      <w:pPr>
        <w:spacing w:before="148"/>
        <w:ind w:left="336" w:right="849" w:firstLine="0"/>
        <w:jc w:val="center"/>
        <w:rPr>
          <w:rFonts w:ascii="Arial" w:hAnsi="Arial" w:cs="Arial" w:eastAsia="Arial" w:hint="default"/>
          <w:sz w:val="19"/>
          <w:szCs w:val="19"/>
        </w:rPr>
      </w:pPr>
      <w:r>
        <w:rPr>
          <w:rFonts w:ascii="Arial" w:hAnsi="Arial"/>
          <w:b/>
          <w:color w:val="231F20"/>
          <w:w w:val="105"/>
          <w:sz w:val="19"/>
        </w:rPr>
        <w:t>Visitas do</w:t>
      </w:r>
      <w:r>
        <w:rPr>
          <w:rFonts w:ascii="Arial" w:hAnsi="Arial"/>
          <w:b/>
          <w:color w:val="231F20"/>
          <w:spacing w:val="-19"/>
          <w:w w:val="105"/>
          <w:sz w:val="19"/>
        </w:rPr>
        <w:t> </w:t>
      </w:r>
      <w:r>
        <w:rPr>
          <w:rFonts w:ascii="Arial" w:hAnsi="Arial"/>
          <w:b/>
          <w:color w:val="231F20"/>
          <w:w w:val="105"/>
          <w:sz w:val="19"/>
        </w:rPr>
        <w:t>Zoológico</w:t>
      </w:r>
      <w:r>
        <w:rPr>
          <w:rFonts w:ascii="Arial" w:hAnsi="Arial"/>
          <w:sz w:val="19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17"/>
          <w:szCs w:val="17"/>
        </w:rPr>
      </w:pPr>
    </w:p>
    <w:p>
      <w:pPr>
        <w:spacing w:before="0"/>
        <w:ind w:left="1615" w:right="582" w:firstLine="0"/>
        <w:jc w:val="left"/>
        <w:rPr>
          <w:rFonts w:ascii="Arial" w:hAnsi="Arial" w:cs="Arial" w:eastAsia="Arial" w:hint="default"/>
          <w:sz w:val="19"/>
          <w:szCs w:val="19"/>
        </w:rPr>
      </w:pPr>
      <w:r>
        <w:rPr/>
        <w:pict>
          <v:shape style="position:absolute;margin-left:138.421005pt;margin-top:5.170866pt;width:361.55pt;height:146.450pt;mso-position-horizontal-relative:page;mso-position-vertical-relative:paragraph;z-index:50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39"/>
                    <w:gridCol w:w="713"/>
                    <w:gridCol w:w="1080"/>
                    <w:gridCol w:w="713"/>
                    <w:gridCol w:w="1107"/>
                    <w:gridCol w:w="713"/>
                    <w:gridCol w:w="1085"/>
                    <w:gridCol w:w="713"/>
                    <w:gridCol w:w="540"/>
                  </w:tblGrid>
                  <w:tr>
                    <w:trPr>
                      <w:trHeight w:val="413" w:hRule="exact"/>
                    </w:trPr>
                    <w:tc>
                      <w:tcPr>
                        <w:tcW w:w="7203" w:type="dxa"/>
                        <w:gridSpan w:val="9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13" w:hRule="exact"/>
                    </w:trPr>
                    <w:tc>
                      <w:tcPr>
                        <w:tcW w:w="539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 w:val="restart"/>
                        <w:tcBorders>
                          <w:top w:val="single" w:sz="7" w:space="0" w:color="231F20"/>
                          <w:left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5951" w:type="dxa"/>
                        <w:gridSpan w:val="7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23" w:hRule="exact"/>
                    </w:trPr>
                    <w:tc>
                      <w:tcPr>
                        <w:tcW w:w="539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080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 w:val="restart"/>
                        <w:tcBorders>
                          <w:top w:val="single" w:sz="7" w:space="0" w:color="231F20"/>
                          <w:left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4158" w:type="dxa"/>
                        <w:gridSpan w:val="5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06" w:hRule="exact"/>
                    </w:trPr>
                    <w:tc>
                      <w:tcPr>
                        <w:tcW w:w="539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080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107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 w:val="restart"/>
                        <w:tcBorders>
                          <w:top w:val="single" w:sz="7" w:space="0" w:color="231F20"/>
                          <w:left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338" w:type="dxa"/>
                        <w:gridSpan w:val="3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13" w:hRule="exact"/>
                    </w:trPr>
                    <w:tc>
                      <w:tcPr>
                        <w:tcW w:w="539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080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107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085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 w:val="restart"/>
                        <w:tcBorders>
                          <w:top w:val="single" w:sz="7" w:space="0" w:color="231F20"/>
                          <w:left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540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13" w:hRule="exact"/>
                    </w:trPr>
                    <w:tc>
                      <w:tcPr>
                        <w:tcW w:w="539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080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107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085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540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29" w:hRule="exact"/>
                    </w:trPr>
                    <w:tc>
                      <w:tcPr>
                        <w:tcW w:w="539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080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107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085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540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w w:val="105"/>
          <w:sz w:val="19"/>
        </w:rPr>
        <w:t>70</w:t>
      </w:r>
      <w:r>
        <w:rPr>
          <w:rFonts w:ascii="Arial"/>
          <w:sz w:val="19"/>
        </w:rPr>
      </w:r>
    </w:p>
    <w:p>
      <w:pPr>
        <w:spacing w:line="240" w:lineRule="auto" w:before="4"/>
        <w:rPr>
          <w:rFonts w:ascii="Arial" w:hAnsi="Arial" w:cs="Arial" w:eastAsia="Arial" w:hint="default"/>
          <w:sz w:val="17"/>
          <w:szCs w:val="17"/>
        </w:rPr>
      </w:pPr>
    </w:p>
    <w:p>
      <w:pPr>
        <w:spacing w:before="0"/>
        <w:ind w:left="1615" w:right="582" w:firstLine="0"/>
        <w:jc w:val="left"/>
        <w:rPr>
          <w:rFonts w:ascii="Arial" w:hAnsi="Arial" w:cs="Arial" w:eastAsia="Arial" w:hint="default"/>
          <w:sz w:val="19"/>
          <w:szCs w:val="19"/>
        </w:rPr>
      </w:pPr>
      <w:r>
        <w:rPr>
          <w:rFonts w:ascii="Arial"/>
          <w:color w:val="231F20"/>
          <w:w w:val="105"/>
          <w:sz w:val="19"/>
        </w:rPr>
        <w:t>60</w:t>
      </w:r>
      <w:r>
        <w:rPr>
          <w:rFonts w:ascii="Arial"/>
          <w:sz w:val="19"/>
        </w:rPr>
      </w:r>
    </w:p>
    <w:p>
      <w:pPr>
        <w:spacing w:line="240" w:lineRule="auto" w:before="4"/>
        <w:rPr>
          <w:rFonts w:ascii="Arial" w:hAnsi="Arial" w:cs="Arial" w:eastAsia="Arial" w:hint="default"/>
          <w:sz w:val="17"/>
          <w:szCs w:val="17"/>
        </w:rPr>
      </w:pPr>
    </w:p>
    <w:p>
      <w:pPr>
        <w:spacing w:before="0"/>
        <w:ind w:left="1615" w:right="582" w:firstLine="0"/>
        <w:jc w:val="left"/>
        <w:rPr>
          <w:rFonts w:ascii="Arial" w:hAnsi="Arial" w:cs="Arial" w:eastAsia="Arial" w:hint="default"/>
          <w:sz w:val="19"/>
          <w:szCs w:val="19"/>
        </w:rPr>
      </w:pPr>
      <w:r>
        <w:rPr/>
        <w:pict>
          <v:shape style="position:absolute;margin-left:95.311836pt;margin-top:10.598552pt;width:11.9pt;height:48.6pt;mso-position-horizontal-relative:page;mso-position-vertical-relative:paragraph;z-index:5032" type="#_x0000_t202" filled="false" stroked="false">
            <v:textbox inset="0,0,0,0" style="layout-flow:vertical;mso-layout-flow-alt:bottom-to-top">
              <w:txbxContent>
                <w:p>
                  <w:pPr>
                    <w:spacing w:line="214" w:lineRule="exact" w:before="0"/>
                    <w:ind w:left="20" w:right="-734" w:firstLine="0"/>
                    <w:jc w:val="left"/>
                    <w:rPr>
                      <w:rFonts w:ascii="Arial" w:hAnsi="Arial" w:cs="Arial" w:eastAsia="Arial" w:hint="default"/>
                      <w:sz w:val="19"/>
                      <w:szCs w:val="19"/>
                    </w:rPr>
                  </w:pPr>
                  <w:r>
                    <w:rPr>
                      <w:rFonts w:ascii="Arial"/>
                      <w:b/>
                      <w:color w:val="231F20"/>
                      <w:spacing w:val="-4"/>
                      <w:w w:val="104"/>
                      <w:sz w:val="19"/>
                    </w:rPr>
                    <w:t>V</w:t>
                  </w:r>
                  <w:r>
                    <w:rPr>
                      <w:rFonts w:ascii="Arial"/>
                      <w:b/>
                      <w:color w:val="231F20"/>
                      <w:w w:val="104"/>
                      <w:sz w:val="19"/>
                    </w:rPr>
                    <w:t>isitantes</w:t>
                  </w:r>
                  <w:r>
                    <w:rPr>
                      <w:rFonts w:ascii="Arial"/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w w:val="105"/>
          <w:sz w:val="19"/>
        </w:rPr>
        <w:t>50</w:t>
      </w:r>
      <w:r>
        <w:rPr>
          <w:rFonts w:ascii="Arial"/>
          <w:sz w:val="19"/>
        </w:rPr>
      </w:r>
    </w:p>
    <w:p>
      <w:pPr>
        <w:spacing w:line="240" w:lineRule="auto" w:before="4"/>
        <w:rPr>
          <w:rFonts w:ascii="Arial" w:hAnsi="Arial" w:cs="Arial" w:eastAsia="Arial" w:hint="default"/>
          <w:sz w:val="17"/>
          <w:szCs w:val="17"/>
        </w:rPr>
      </w:pPr>
    </w:p>
    <w:p>
      <w:pPr>
        <w:spacing w:before="0"/>
        <w:ind w:left="1615" w:right="582" w:firstLine="0"/>
        <w:jc w:val="left"/>
        <w:rPr>
          <w:rFonts w:ascii="Arial" w:hAnsi="Arial" w:cs="Arial" w:eastAsia="Arial" w:hint="default"/>
          <w:sz w:val="19"/>
          <w:szCs w:val="19"/>
        </w:rPr>
      </w:pPr>
      <w:r>
        <w:rPr>
          <w:rFonts w:ascii="Arial"/>
          <w:color w:val="231F20"/>
          <w:w w:val="105"/>
          <w:sz w:val="19"/>
        </w:rPr>
        <w:t>40</w:t>
      </w:r>
      <w:r>
        <w:rPr>
          <w:rFonts w:ascii="Arial"/>
          <w:sz w:val="19"/>
        </w:rPr>
      </w:r>
    </w:p>
    <w:p>
      <w:pPr>
        <w:spacing w:line="240" w:lineRule="auto" w:before="4"/>
        <w:rPr>
          <w:rFonts w:ascii="Arial" w:hAnsi="Arial" w:cs="Arial" w:eastAsia="Arial" w:hint="default"/>
          <w:sz w:val="17"/>
          <w:szCs w:val="17"/>
        </w:rPr>
      </w:pPr>
    </w:p>
    <w:p>
      <w:pPr>
        <w:spacing w:before="0"/>
        <w:ind w:left="1615" w:right="582" w:firstLine="0"/>
        <w:jc w:val="left"/>
        <w:rPr>
          <w:rFonts w:ascii="Arial" w:hAnsi="Arial" w:cs="Arial" w:eastAsia="Arial" w:hint="default"/>
          <w:sz w:val="19"/>
          <w:szCs w:val="19"/>
        </w:rPr>
      </w:pPr>
      <w:r>
        <w:rPr>
          <w:rFonts w:ascii="Arial"/>
          <w:color w:val="231F20"/>
          <w:w w:val="105"/>
          <w:sz w:val="19"/>
        </w:rPr>
        <w:t>30</w:t>
      </w:r>
      <w:r>
        <w:rPr>
          <w:rFonts w:ascii="Arial"/>
          <w:sz w:val="19"/>
        </w:rPr>
      </w:r>
    </w:p>
    <w:p>
      <w:pPr>
        <w:spacing w:line="240" w:lineRule="auto" w:before="4"/>
        <w:rPr>
          <w:rFonts w:ascii="Arial" w:hAnsi="Arial" w:cs="Arial" w:eastAsia="Arial" w:hint="default"/>
          <w:sz w:val="17"/>
          <w:szCs w:val="17"/>
        </w:rPr>
      </w:pPr>
    </w:p>
    <w:p>
      <w:pPr>
        <w:spacing w:before="0"/>
        <w:ind w:left="1615" w:right="582" w:firstLine="0"/>
        <w:jc w:val="left"/>
        <w:rPr>
          <w:rFonts w:ascii="Arial" w:hAnsi="Arial" w:cs="Arial" w:eastAsia="Arial" w:hint="default"/>
          <w:sz w:val="19"/>
          <w:szCs w:val="19"/>
        </w:rPr>
      </w:pPr>
      <w:r>
        <w:rPr>
          <w:rFonts w:ascii="Arial"/>
          <w:color w:val="231F20"/>
          <w:w w:val="105"/>
          <w:sz w:val="19"/>
        </w:rPr>
        <w:t>20</w:t>
      </w:r>
      <w:r>
        <w:rPr>
          <w:rFonts w:ascii="Arial"/>
          <w:sz w:val="19"/>
        </w:rPr>
      </w:r>
    </w:p>
    <w:p>
      <w:pPr>
        <w:spacing w:line="240" w:lineRule="auto" w:before="4"/>
        <w:rPr>
          <w:rFonts w:ascii="Arial" w:hAnsi="Arial" w:cs="Arial" w:eastAsia="Arial" w:hint="default"/>
          <w:sz w:val="17"/>
          <w:szCs w:val="17"/>
        </w:rPr>
      </w:pPr>
    </w:p>
    <w:p>
      <w:pPr>
        <w:spacing w:before="0"/>
        <w:ind w:left="1615" w:right="582" w:firstLine="0"/>
        <w:jc w:val="left"/>
        <w:rPr>
          <w:rFonts w:ascii="Arial" w:hAnsi="Arial" w:cs="Arial" w:eastAsia="Arial" w:hint="default"/>
          <w:sz w:val="19"/>
          <w:szCs w:val="19"/>
        </w:rPr>
      </w:pPr>
      <w:r>
        <w:rPr>
          <w:rFonts w:ascii="Arial"/>
          <w:color w:val="231F20"/>
          <w:w w:val="105"/>
          <w:sz w:val="19"/>
        </w:rPr>
        <w:t>10</w:t>
      </w:r>
      <w:r>
        <w:rPr>
          <w:rFonts w:ascii="Arial"/>
          <w:sz w:val="19"/>
        </w:rPr>
      </w:r>
    </w:p>
    <w:p>
      <w:pPr>
        <w:spacing w:line="240" w:lineRule="auto" w:before="4"/>
        <w:rPr>
          <w:rFonts w:ascii="Arial" w:hAnsi="Arial" w:cs="Arial" w:eastAsia="Arial" w:hint="default"/>
          <w:sz w:val="17"/>
          <w:szCs w:val="17"/>
        </w:rPr>
      </w:pPr>
    </w:p>
    <w:p>
      <w:pPr>
        <w:spacing w:before="0"/>
        <w:ind w:left="1725" w:right="0" w:firstLine="0"/>
        <w:jc w:val="left"/>
        <w:rPr>
          <w:rFonts w:ascii="Arial" w:hAnsi="Arial" w:cs="Arial" w:eastAsia="Arial" w:hint="default"/>
          <w:sz w:val="19"/>
          <w:szCs w:val="19"/>
        </w:rPr>
      </w:pPr>
      <w:r>
        <w:rPr>
          <w:rFonts w:ascii="Arial"/>
          <w:color w:val="231F20"/>
          <w:w w:val="104"/>
          <w:sz w:val="19"/>
        </w:rPr>
        <w:t>0</w:t>
      </w:r>
      <w:r>
        <w:rPr>
          <w:rFonts w:ascii="Arial"/>
          <w:sz w:val="19"/>
        </w:rPr>
      </w:r>
    </w:p>
    <w:p>
      <w:pPr>
        <w:tabs>
          <w:tab w:pos="4487" w:val="left" w:leader="none"/>
          <w:tab w:pos="6304" w:val="left" w:leader="none"/>
          <w:tab w:pos="8004" w:val="left" w:leader="none"/>
        </w:tabs>
        <w:spacing w:before="60"/>
        <w:ind w:left="2597" w:right="582" w:firstLine="0"/>
        <w:jc w:val="left"/>
        <w:rPr>
          <w:rFonts w:ascii="Arial" w:hAnsi="Arial" w:cs="Arial" w:eastAsia="Arial" w:hint="default"/>
          <w:sz w:val="19"/>
          <w:szCs w:val="19"/>
        </w:rPr>
      </w:pPr>
      <w:r>
        <w:rPr>
          <w:rFonts w:ascii="Arial"/>
          <w:color w:val="231F20"/>
          <w:w w:val="105"/>
          <w:sz w:val="19"/>
        </w:rPr>
        <w:t>macaco</w:t>
        <w:tab/>
      </w:r>
      <w:r>
        <w:rPr>
          <w:rFonts w:ascii="Arial"/>
          <w:color w:val="231F20"/>
          <w:w w:val="105"/>
          <w:position w:val="-1"/>
          <w:sz w:val="19"/>
        </w:rPr>
        <w:t>zebra</w:t>
        <w:tab/>
      </w:r>
      <w:r>
        <w:rPr>
          <w:rFonts w:ascii="Arial"/>
          <w:color w:val="231F20"/>
          <w:w w:val="105"/>
          <w:sz w:val="19"/>
        </w:rPr>
        <w:t>cobra</w:t>
        <w:tab/>
        <w:t>elefante</w:t>
      </w:r>
      <w:r>
        <w:rPr>
          <w:rFonts w:ascii="Arial"/>
          <w:sz w:val="19"/>
        </w:rPr>
      </w:r>
    </w:p>
    <w:p>
      <w:pPr>
        <w:spacing w:line="240" w:lineRule="auto" w:before="3"/>
        <w:rPr>
          <w:rFonts w:ascii="Arial" w:hAnsi="Arial" w:cs="Arial" w:eastAsia="Arial" w:hint="default"/>
          <w:sz w:val="14"/>
          <w:szCs w:val="14"/>
        </w:rPr>
      </w:pPr>
    </w:p>
    <w:p>
      <w:pPr>
        <w:spacing w:before="75"/>
        <w:ind w:left="153" w:right="0" w:firstLine="0"/>
        <w:jc w:val="center"/>
        <w:rPr>
          <w:rFonts w:ascii="Arial" w:hAnsi="Arial" w:cs="Arial" w:eastAsia="Arial" w:hint="default"/>
          <w:sz w:val="19"/>
          <w:szCs w:val="19"/>
        </w:rPr>
      </w:pPr>
      <w:r>
        <w:rPr>
          <w:rFonts w:ascii="Arial"/>
          <w:b/>
          <w:color w:val="231F20"/>
          <w:w w:val="105"/>
          <w:sz w:val="19"/>
        </w:rPr>
        <w:t>Animais</w:t>
      </w:r>
      <w:r>
        <w:rPr>
          <w:rFonts w:ascii="Arial"/>
          <w:sz w:val="19"/>
        </w:rPr>
      </w:r>
    </w:p>
    <w:p>
      <w:pPr>
        <w:spacing w:line="240" w:lineRule="auto" w:before="1"/>
        <w:rPr>
          <w:rFonts w:ascii="Arial" w:hAnsi="Arial" w:cs="Arial" w:eastAsia="Arial" w:hint="default"/>
          <w:b/>
          <w:bCs/>
          <w:sz w:val="21"/>
          <w:szCs w:val="21"/>
        </w:rPr>
      </w:pPr>
    </w:p>
    <w:p>
      <w:pPr>
        <w:pStyle w:val="BodyText"/>
        <w:spacing w:line="240" w:lineRule="auto" w:before="64"/>
        <w:ind w:left="110" w:right="582"/>
        <w:jc w:val="left"/>
      </w:pPr>
      <w:r>
        <w:rPr>
          <w:color w:val="231F20"/>
        </w:rPr>
        <w:t>De acordo com esse gráfico, quantas pessoas visitaram o</w:t>
      </w:r>
      <w:r>
        <w:rPr>
          <w:color w:val="231F20"/>
          <w:spacing w:val="-2"/>
        </w:rPr>
        <w:t> </w:t>
      </w:r>
      <w:r>
        <w:rPr>
          <w:color w:val="231F20"/>
        </w:rPr>
        <w:t>elefante?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3"/>
        <w:rPr>
          <w:rFonts w:ascii="Arial" w:hAnsi="Arial" w:cs="Arial" w:eastAsia="Arial" w:hint="default"/>
          <w:sz w:val="29"/>
          <w:szCs w:val="29"/>
        </w:rPr>
      </w:pPr>
    </w:p>
    <w:p>
      <w:pPr>
        <w:pStyle w:val="ListParagraph"/>
        <w:numPr>
          <w:ilvl w:val="0"/>
          <w:numId w:val="34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30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4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40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4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50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4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60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sz w:val="27"/>
          <w:szCs w:val="27"/>
        </w:rPr>
      </w:pPr>
      <w:r>
        <w:rPr/>
        <w:pict>
          <v:group style="position:absolute;margin-left:42.52pt;margin-top:16.700172pt;width:510.25pt;height:22.7pt;mso-position-horizontal-relative:page;mso-position-vertical-relative:paragraph;z-index:5008;mso-wrap-distance-left:0;mso-wrap-distance-right:0" coordorigin="850,334" coordsize="10205,454">
            <v:group style="position:absolute;left:850;top:334;width:2098;height:454" coordorigin="850,334" coordsize="2098,454">
              <v:shape style="position:absolute;left:850;top:334;width:2098;height:454" coordorigin="850,334" coordsize="2098,454" path="m2948,334l850,334,850,788,2948,788,2948,334xe" filled="true" fillcolor="#d1d3d4" stroked="false">
                <v:path arrowok="t"/>
                <v:fill type="solid"/>
              </v:shape>
            </v:group>
            <v:group style="position:absolute;left:2948;top:334;width:8108;height:454" coordorigin="2948,334" coordsize="8108,454">
              <v:shape style="position:absolute;left:2948;top:334;width:8108;height:454" coordorigin="2948,334" coordsize="8108,454" path="m11055,334l2948,334,2948,788,11055,788,11055,334xe" filled="true" fillcolor="#d1d3d4" stroked="false">
                <v:path arrowok="t"/>
                <v:fill type="solid"/>
              </v:shape>
              <v:shape style="position:absolute;left:930;top:44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36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25;top:489;width:849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16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pacing w:val="-2"/>
                          <w:sz w:val="16"/>
                        </w:rPr>
                        <w:t>M041321E4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3"/>
        <w:rPr>
          <w:rFonts w:ascii="Arial" w:hAnsi="Arial" w:cs="Arial" w:eastAsia="Arial" w:hint="default"/>
          <w:sz w:val="14"/>
          <w:szCs w:val="14"/>
        </w:rPr>
      </w:pPr>
    </w:p>
    <w:p>
      <w:pPr>
        <w:pStyle w:val="BodyText"/>
        <w:spacing w:line="300" w:lineRule="exact" w:before="87"/>
        <w:ind w:left="110" w:right="582"/>
        <w:jc w:val="left"/>
      </w:pPr>
      <w:r>
        <w:rPr>
          <w:color w:val="231F20"/>
          <w:spacing w:val="-3"/>
        </w:rPr>
        <w:t>Mateus utiliza </w:t>
      </w:r>
      <w:r>
        <w:rPr>
          <w:color w:val="231F20"/>
        </w:rPr>
        <w:t>o </w:t>
      </w:r>
      <w:r>
        <w:rPr>
          <w:color w:val="231F20"/>
          <w:spacing w:val="-3"/>
        </w:rPr>
        <w:t>ônibus número duzentos </w:t>
      </w:r>
      <w:r>
        <w:rPr>
          <w:color w:val="231F20"/>
        </w:rPr>
        <w:t>e </w:t>
      </w:r>
      <w:r>
        <w:rPr>
          <w:color w:val="231F20"/>
          <w:spacing w:val="-3"/>
        </w:rPr>
        <w:t>quarenta </w:t>
      </w:r>
      <w:r>
        <w:rPr>
          <w:color w:val="231F20"/>
        </w:rPr>
        <w:t>e </w:t>
      </w:r>
      <w:r>
        <w:rPr>
          <w:color w:val="231F20"/>
          <w:spacing w:val="-3"/>
        </w:rPr>
        <w:t>cinco para </w:t>
      </w:r>
      <w:r>
        <w:rPr>
          <w:color w:val="231F20"/>
        </w:rPr>
        <w:t>ir à </w:t>
      </w:r>
      <w:r>
        <w:rPr>
          <w:color w:val="231F20"/>
          <w:spacing w:val="-3"/>
        </w:rPr>
        <w:t>casa </w:t>
      </w:r>
      <w:r>
        <w:rPr>
          <w:color w:val="231F20"/>
        </w:rPr>
        <w:t>de </w:t>
      </w:r>
      <w:r>
        <w:rPr>
          <w:color w:val="231F20"/>
          <w:spacing w:val="-3"/>
        </w:rPr>
        <w:t>sua </w:t>
      </w:r>
      <w:r>
        <w:rPr>
          <w:color w:val="231F20"/>
          <w:spacing w:val="-3"/>
        </w:rPr>
        <w:t>amiga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Rafaela.</w:t>
      </w:r>
      <w:r>
        <w:rPr/>
      </w:r>
    </w:p>
    <w:p>
      <w:pPr>
        <w:pStyle w:val="BodyText"/>
        <w:spacing w:line="299" w:lineRule="exact" w:before="0"/>
        <w:ind w:left="110" w:right="582"/>
        <w:jc w:val="left"/>
      </w:pPr>
      <w:r>
        <w:rPr>
          <w:color w:val="231F20"/>
        </w:rPr>
        <w:t>Qual é o número desse ônibus que Mateus</w:t>
      </w:r>
      <w:r>
        <w:rPr>
          <w:color w:val="231F20"/>
          <w:spacing w:val="-2"/>
        </w:rPr>
        <w:t> </w:t>
      </w:r>
      <w:r>
        <w:rPr>
          <w:color w:val="231F20"/>
        </w:rPr>
        <w:t>utiliza?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22"/>
          <w:szCs w:val="22"/>
        </w:rPr>
      </w:pPr>
    </w:p>
    <w:p>
      <w:pPr>
        <w:pStyle w:val="BodyText"/>
        <w:spacing w:line="240" w:lineRule="auto" w:before="0"/>
        <w:ind w:left="211" w:right="582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</w:t>
      </w:r>
      <w:r>
        <w:rPr>
          <w:rFonts w:ascii="Arial"/>
          <w:color w:val="231F20"/>
          <w:spacing w:val="22"/>
        </w:rPr>
        <w:t> </w:t>
      </w:r>
      <w:r>
        <w:rPr>
          <w:rFonts w:ascii="Arial"/>
          <w:color w:val="231F20"/>
        </w:rPr>
        <w:t>204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/>
        <w:ind w:left="211" w:right="582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 </w:t>
      </w:r>
      <w:r>
        <w:rPr>
          <w:rFonts w:ascii="Arial"/>
          <w:color w:val="231F20"/>
          <w:spacing w:val="22"/>
        </w:rPr>
        <w:t> </w:t>
      </w:r>
      <w:r>
        <w:rPr>
          <w:rFonts w:ascii="Arial"/>
          <w:color w:val="231F20"/>
        </w:rPr>
        <w:t>205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/>
        <w:ind w:left="203" w:right="582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</w:t>
      </w:r>
      <w:r>
        <w:rPr>
          <w:rFonts w:ascii="Arial"/>
          <w:color w:val="231F20"/>
          <w:spacing w:val="13"/>
        </w:rPr>
        <w:t> </w:t>
      </w:r>
      <w:r>
        <w:rPr>
          <w:rFonts w:ascii="Arial"/>
          <w:color w:val="231F20"/>
        </w:rPr>
        <w:t>240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 w:hint="default"/>
          <w:sz w:val="20"/>
          <w:szCs w:val="20"/>
        </w:rPr>
        <w:sectPr>
          <w:headerReference w:type="default" r:id="rId128"/>
          <w:footerReference w:type="default" r:id="rId129"/>
          <w:pgSz w:w="11910" w:h="16840"/>
          <w:pgMar w:header="417" w:footer="0" w:top="1300" w:bottom="0" w:left="740" w:right="0"/>
          <w:pgNumType w:start="35"/>
        </w:sectPr>
      </w:pPr>
    </w:p>
    <w:p>
      <w:pPr>
        <w:tabs>
          <w:tab w:pos="5301" w:val="right" w:leader="none"/>
        </w:tabs>
        <w:spacing w:before="298"/>
        <w:ind w:left="203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28"/>
        </w:rPr>
        <w:t>D) </w:t>
      </w:r>
      <w:r>
        <w:rPr>
          <w:rFonts w:ascii="Arial"/>
          <w:color w:val="231F20"/>
          <w:spacing w:val="16"/>
          <w:sz w:val="28"/>
        </w:rPr>
        <w:t> </w:t>
      </w:r>
      <w:r>
        <w:rPr>
          <w:rFonts w:ascii="Arial"/>
          <w:color w:val="231F20"/>
          <w:sz w:val="28"/>
        </w:rPr>
        <w:t>245</w:t>
      </w:r>
      <w:r>
        <w:rPr>
          <w:rFonts w:ascii="Arial"/>
          <w:color w:val="231F20"/>
          <w:position w:val="-2"/>
          <w:sz w:val="16"/>
        </w:rPr>
        <w:tab/>
        <w:t>26</w:t>
      </w:r>
      <w:r>
        <w:rPr>
          <w:rFonts w:ascii="Arial"/>
          <w:sz w:val="16"/>
        </w:rPr>
      </w:r>
    </w:p>
    <w:p>
      <w:pPr>
        <w:spacing w:before="247"/>
        <w:ind w:left="203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color w:val="231F20"/>
          <w:sz w:val="16"/>
        </w:rPr>
        <w:t>BL02M04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0"/>
          <w:cols w:num="2" w:equalWidth="0">
            <w:col w:w="5302" w:space="4124"/>
            <w:col w:w="1744"/>
          </w:cols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0"/>
        <w:jc w:val="left"/>
      </w:pPr>
      <w:r>
        <w:rPr>
          <w:color w:val="231F20"/>
        </w:rPr>
        <w:t>Observe as canetas</w:t>
      </w:r>
      <w:r>
        <w:rPr>
          <w:color w:val="231F20"/>
          <w:spacing w:val="-1"/>
        </w:rPr>
        <w:t> </w:t>
      </w:r>
      <w:r>
        <w:rPr>
          <w:color w:val="231F20"/>
        </w:rPr>
        <w:t>abaixo.</w:t>
      </w:r>
      <w:r>
        <w:rPr/>
      </w:r>
    </w:p>
    <w:p>
      <w:pPr>
        <w:spacing w:line="240" w:lineRule="auto" w:before="7"/>
        <w:rPr>
          <w:rFonts w:ascii="Arial" w:hAnsi="Arial" w:cs="Arial" w:eastAsia="Arial" w:hint="default"/>
          <w:sz w:val="17"/>
          <w:szCs w:val="17"/>
        </w:rPr>
      </w:pPr>
      <w:r>
        <w:rPr/>
        <w:pict>
          <v:group style="position:absolute;margin-left:110.973999pt;margin-top:35.298195pt;width:44.25pt;height:70pt;mso-position-horizontal-relative:page;mso-position-vertical-relative:paragraph;z-index:5080;mso-wrap-distance-left:0;mso-wrap-distance-right:0" coordorigin="2219,706" coordsize="885,1400">
            <v:shape style="position:absolute;left:2219;top:706;width:885;height:1400" coordorigin="2219,706" coordsize="885,1400" path="m2947,706l2914,741,2881,777,2847,813,2809,844,2772,918,2734,991,2695,1063,2657,1135,2617,1207,2578,1278,2538,1349,2497,1420,2457,1491,2295,1773,2282,1859,2256,1940,2231,2021,2219,2105,2289,2058,2299,2049,2251,2049,2256,2032,2262,2016,2266,1999,2270,1980,2313,1980,2304,1974,2293,1964,2282,1955,2290,1918,2299,1884,2310,1851,2320,1817,2373,1817,2360,1808,2326,1785,2364,1715,2402,1645,2440,1575,2478,1505,2517,1435,2595,1297,2808,917,2828,882,2884,882,2880,879,2860,857,2942,857,2913,837,2878,819,2896,797,2936,759,2954,737,3009,737,2983,724,2947,706xe" filled="true" fillcolor="#231f20" stroked="false">
              <v:path arrowok="t"/>
              <v:fill type="solid"/>
            </v:shape>
            <v:shape style="position:absolute;left:2219;top:706;width:885;height:1400" coordorigin="2219,706" coordsize="885,1400" path="m2313,1980l2270,1980,2279,1986,2287,1994,2296,2000,2307,2005,2294,2017,2282,2030,2268,2041,2251,2049,2299,2049,2350,2004,2370,1986,2332,1986,2316,1982,2313,1980xe" filled="true" fillcolor="#231f20" stroked="false">
              <v:path arrowok="t"/>
              <v:fill type="solid"/>
            </v:shape>
            <v:shape style="position:absolute;left:2219;top:706;width:885;height:1400" coordorigin="2219,706" coordsize="885,1400" path="m2373,1817l2320,1817,2352,1834,2381,1853,2410,1873,2439,1892,2414,1917,2386,1940,2359,1962,2332,1986,2370,1986,2412,1950,2483,1905,2501,1873,2464,1873,2428,1853,2394,1831,2373,1817xe" filled="true" fillcolor="#231f20" stroked="false">
              <v:path arrowok="t"/>
              <v:fill type="solid"/>
            </v:shape>
            <v:shape style="position:absolute;left:2219;top:706;width:885;height:1400" coordorigin="2219,706" coordsize="885,1400" path="m2884,882l2828,882,2868,902,2945,944,2985,963,2945,1033,2905,1103,2807,1277,2707,1456,2668,1526,2628,1596,2587,1666,2547,1736,2506,1805,2464,1873,2501,1873,2520,1839,2634,1636,2671,1568,2709,1502,2747,1437,2785,1374,2822,1315,2852,1315,2861,1266,2888,1192,2925,1123,2964,1054,3003,983,3025,932,2991,932,2952,917,2913,899,2884,882xe" filled="true" fillcolor="#231f20" stroked="false">
              <v:path arrowok="t"/>
              <v:fill type="solid"/>
            </v:shape>
            <v:shape style="position:absolute;left:2219;top:706;width:885;height:1400" coordorigin="2219,706" coordsize="885,1400" path="m2852,1315l2822,1315,2811,1353,2796,1391,2785,1429,2784,1465,2832,1406,2874,1346,2847,1346,2852,1315xe" filled="true" fillcolor="#231f20" stroked="false">
              <v:path arrowok="t"/>
              <v:fill type="solid"/>
            </v:shape>
            <v:shape style="position:absolute;left:2219;top:706;width:885;height:1400" coordorigin="2219,706" coordsize="885,1400" path="m3079,907l3035,907,3045,913,3053,920,3062,927,3073,932,3037,1003,3000,1072,2962,1141,2923,1209,2885,1277,2847,1346,2874,1346,2917,1277,2955,1209,2992,1140,3029,1070,3066,1000,3104,932,3092,916,3079,907xe" filled="true" fillcolor="#231f20" stroked="false">
              <v:path arrowok="t"/>
              <v:fill type="solid"/>
            </v:shape>
            <v:shape style="position:absolute;left:2219;top:706;width:885;height:1400" coordorigin="2219,706" coordsize="885,1400" path="m2942,857l2860,857,2898,860,2933,879,2965,905,2991,932,3025,932,3035,907,3079,907,3076,904,3070,901,3010,901,2977,881,2945,859,2942,857xe" filled="true" fillcolor="#231f20" stroked="false">
              <v:path arrowok="t"/>
              <v:fill type="solid"/>
            </v:shape>
            <v:shape style="position:absolute;left:2219;top:706;width:885;height:1400" coordorigin="2219,706" coordsize="885,1400" path="m3009,737l2954,737,2979,750,3003,764,3027,777,3054,788,3043,815,3030,842,3018,870,3010,901,3070,901,3059,892,3048,875,3056,851,3065,827,3075,804,3086,781,3052,762,3018,742,3009,737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67.468994pt;margin-top:50.694195pt;width:34.550pt;height:54.6pt;mso-position-horizontal-relative:page;mso-position-vertical-relative:paragraph;z-index:5104;mso-wrap-distance-left:0;mso-wrap-distance-right:0" coordorigin="3349,1014" coordsize="691,1092">
            <v:shape style="position:absolute;left:3349;top:1014;width:691;height:1092" coordorigin="3349,1014" coordsize="691,1092" path="m3917,1014l3891,1041,3865,1070,3839,1097,3809,1122,3771,1196,3733,1270,3693,1343,3653,1416,3613,1488,3572,1560,3532,1632,3444,1784,3408,1846,3398,1913,3378,1976,3358,2040,3349,2105,3403,2069,3411,2061,3374,2061,3378,2048,3382,2036,3386,2022,3389,2008,3423,2008,3415,2003,3407,1995,3398,1988,3404,1960,3412,1933,3420,1907,3428,1880,3469,1880,3459,1873,3433,1856,3471,1784,3509,1713,3548,1643,3587,1572,3666,1432,3824,1151,3868,1151,3864,1149,3849,1131,3913,1131,3890,1116,3863,1102,3877,1085,3908,1055,3922,1038,3965,1038,3945,1028,3917,1014xe" filled="true" fillcolor="#231f20" stroked="false">
              <v:path arrowok="t"/>
              <v:fill type="solid"/>
            </v:shape>
            <v:shape style="position:absolute;left:3349;top:1014;width:691;height:1092" coordorigin="3349,1014" coordsize="691,1092" path="m3423,2008l3389,2008,3399,2013,3405,2024,3418,2027,3408,2036,3398,2046,3387,2055,3374,2061,3411,2061,3451,2026,3467,2012,3437,2012,3425,2009,3423,2008xe" filled="true" fillcolor="#231f20" stroked="false">
              <v:path arrowok="t"/>
              <v:fill type="solid"/>
            </v:shape>
            <v:shape style="position:absolute;left:3349;top:1014;width:691;height:1092" coordorigin="3349,1014" coordsize="691,1092" path="m3469,1880l3428,1880,3453,1893,3475,1908,3498,1924,3521,1939,3501,1958,3479,1976,3458,1994,3437,2012,3467,2012,3500,1984,3555,1949,3569,1924,3540,1924,3512,1909,3485,1891,3469,1880xe" filled="true" fillcolor="#231f20" stroked="false">
              <v:path arrowok="t"/>
              <v:fill type="solid"/>
            </v:shape>
            <v:shape style="position:absolute;left:3349;top:1014;width:691;height:1092" coordorigin="3349,1014" coordsize="691,1092" path="m3868,1151l3824,1151,3855,1166,3915,1199,3947,1215,3906,1286,3866,1357,3745,1571,3705,1643,3665,1714,3624,1784,3582,1855,3540,1924,3569,1924,3592,1883,3668,1747,3706,1679,3744,1613,3782,1549,3819,1489,3844,1489,3853,1439,3882,1371,3955,1241,3977,1190,3951,1190,3921,1179,3890,1165,3868,1151xe" filled="true" fillcolor="#231f20" stroked="false">
              <v:path arrowok="t"/>
              <v:fill type="solid"/>
            </v:shape>
            <v:shape style="position:absolute;left:3349;top:1014;width:691;height:1092" coordorigin="3349,1014" coordsize="691,1092" path="m3844,1489l3819,1489,3811,1518,3799,1548,3790,1577,3790,1606,3839,1544,3859,1513,3839,1513,3844,1489xe" filled="true" fillcolor="#231f20" stroked="false">
              <v:path arrowok="t"/>
              <v:fill type="solid"/>
            </v:shape>
            <v:shape style="position:absolute;left:3349;top:1014;width:691;height:1092" coordorigin="3349,1014" coordsize="691,1092" path="m4020,1171l3986,1171,3996,1176,4002,1187,4015,1190,3982,1256,3946,1321,3874,1449,3839,1513,3859,1513,3883,1477,3923,1406,3962,1334,4000,1262,4040,1190,4030,1178,4020,1171xe" filled="true" fillcolor="#231f20" stroked="false">
              <v:path arrowok="t"/>
              <v:fill type="solid"/>
            </v:shape>
            <v:shape style="position:absolute;left:3349;top:1014;width:691;height:1092" coordorigin="3349,1014" coordsize="691,1092" path="m3913,1131l3849,1131,3878,1134,3906,1149,3931,1169,3951,1190,3977,1190,3986,1171,4020,1171,4017,1169,4013,1166,3966,1166,3940,1150,3915,1133,3913,1131xe" filled="true" fillcolor="#231f20" stroked="false">
              <v:path arrowok="t"/>
              <v:fill type="solid"/>
            </v:shape>
            <v:shape style="position:absolute;left:3349;top:1014;width:691;height:1092" coordorigin="3349,1014" coordsize="691,1092" path="m3965,1038l3922,1038,3942,1048,3960,1059,3979,1070,4000,1078,3991,1099,3982,1120,3973,1141,3966,1166,4013,1166,4004,1159,3995,1146,4002,1127,4009,1108,4017,1090,4025,1073,3999,1057,3972,1042,3965,1038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16.903pt;margin-top:67.209198pt;width:24.1pt;height:38.1pt;mso-position-horizontal-relative:page;mso-position-vertical-relative:paragraph;z-index:5128;mso-wrap-distance-left:0;mso-wrap-distance-right:0" coordorigin="4338,1344" coordsize="482,762">
            <v:shape style="position:absolute;left:4338;top:1344;width:482;height:762" coordorigin="4338,1344" coordsize="482,762" path="m4734,1344l4716,1363,4698,1383,4679,1402,4659,1419,4621,1493,4582,1567,4542,1639,4502,1711,4461,1782,4379,1925,4372,1971,4358,2015,4344,2059,4338,2105,4376,2080,4381,2075,4355,2075,4359,2062,4364,2051,4365,2037,4385,2037,4381,2030,4372,2023,4376,2004,4382,1985,4387,1967,4393,1948,4422,1948,4415,1943,4396,1931,4434,1860,4473,1790,4512,1719,4551,1649,4669,1440,4700,1440,4697,1438,4686,1426,4731,1426,4715,1416,4696,1406,4706,1394,4728,1373,4737,1361,4767,1361,4754,1354,4734,1344xe" filled="true" fillcolor="#231f20" stroked="false">
              <v:path arrowok="t"/>
              <v:fill type="solid"/>
            </v:shape>
            <v:shape style="position:absolute;left:4338;top:1344;width:482;height:762" coordorigin="4338,1344" coordsize="482,762" path="m4385,2037l4365,2037,4373,2041,4377,2049,4386,2051,4376,2059,4369,2070,4355,2075,4381,2075,4409,2050,4420,2041,4400,2041,4386,2039,4385,2037xe" filled="true" fillcolor="#231f20" stroked="false">
              <v:path arrowok="t"/>
              <v:fill type="solid"/>
            </v:shape>
            <v:shape style="position:absolute;left:4338;top:1344;width:482;height:762" coordorigin="4338,1344" coordsize="482,762" path="m4422,1948l4393,1948,4410,1958,4426,1968,4442,1979,4458,1989,4444,2003,4429,2015,4414,2028,4400,2041,4420,2041,4443,2021,4481,1996,4491,1979,4471,1979,4451,1968,4433,1956,4422,1948xe" filled="true" fillcolor="#231f20" stroked="false">
              <v:path arrowok="t"/>
              <v:fill type="solid"/>
            </v:shape>
            <v:shape style="position:absolute;left:4338;top:1344;width:482;height:762" coordorigin="4338,1344" coordsize="482,762" path="m4700,1440l4669,1440,4691,1451,4733,1473,4755,1484,4714,1555,4594,1768,4554,1839,4513,1910,4471,1979,4491,1979,4518,1931,4555,1865,4592,1799,4629,1735,4666,1675,4683,1675,4694,1628,4722,1571,4754,1514,4776,1467,4758,1467,4737,1459,4715,1449,4700,1440xe" filled="true" fillcolor="#231f20" stroked="false">
              <v:path arrowok="t"/>
              <v:fill type="solid"/>
            </v:shape>
            <v:shape style="position:absolute;left:4338;top:1344;width:482;height:762" coordorigin="4338,1344" coordsize="482,762" path="m4683,1675l4666,1675,4660,1696,4652,1717,4646,1737,4645,1757,4694,1692,4679,1692,4683,1675xe" filled="true" fillcolor="#231f20" stroked="false">
              <v:path arrowok="t"/>
              <v:fill type="solid"/>
            </v:shape>
            <v:shape style="position:absolute;left:4338;top:1344;width:482;height:762" coordorigin="4338,1344" coordsize="482,762" path="m4806,1453l4782,1453,4789,1457,4793,1465,4802,1467,4773,1525,4742,1581,4710,1636,4679,1692,4694,1692,4695,1691,4738,1618,4778,1542,4819,1467,4813,1458,4806,1453xe" filled="true" fillcolor="#231f20" stroked="false">
              <v:path arrowok="t"/>
              <v:fill type="solid"/>
            </v:shape>
            <v:shape style="position:absolute;left:4338;top:1344;width:482;height:762" coordorigin="4338,1344" coordsize="482,762" path="m4731,1426l4686,1426,4707,1428,4726,1438,4743,1452,4758,1467,4776,1467,4782,1453,4806,1453,4804,1452,4801,1450,4768,1450,4750,1439,4733,1427,4731,1426xe" filled="true" fillcolor="#231f20" stroked="false">
              <v:path arrowok="t"/>
              <v:fill type="solid"/>
            </v:shape>
            <v:shape style="position:absolute;left:4338;top:1344;width:482;height:762" coordorigin="4338,1344" coordsize="482,762" path="m4767,1361l4737,1361,4751,1368,4764,1376,4777,1383,4792,1389,4786,1404,4779,1418,4773,1433,4768,1450,4801,1450,4795,1446,4789,1436,4793,1423,4798,1410,4803,1397,4809,1385,4791,1374,4772,1364,4767,1361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59.109985pt;margin-top:11.096196pt;width:59.55pt;height:94.2pt;mso-position-horizontal-relative:page;mso-position-vertical-relative:paragraph;z-index:5152;mso-wrap-distance-left:0;mso-wrap-distance-right:0" coordorigin="5182,222" coordsize="1191,1884">
            <v:shape style="position:absolute;left:5182;top:222;width:1191;height:1884" coordorigin="5182,222" coordsize="1191,1884" path="m6162,222l6116,269,6072,318,6027,366,5976,408,5940,479,5903,551,5866,621,5829,692,5791,762,5753,832,5715,902,5676,971,5637,1040,5598,1109,5559,1178,5481,1315,5284,1658,5275,1736,5256,1810,5232,1883,5208,1955,5190,2029,5182,2105,5246,2065,5289,2029,5224,2029,5232,2007,5239,1985,5245,1962,5250,1936,5309,1936,5296,1928,5282,1915,5267,1903,5277,1854,5290,1808,5304,1763,5317,1717,5389,1717,5372,1705,5326,1675,5365,1602,5403,1530,5443,1458,5482,1386,5521,1314,5601,1171,6001,458,6077,458,6071,454,6044,425,6154,425,6116,399,6069,374,6093,345,6146,293,6170,264,6245,264,6210,246,6162,222xe" filled="true" fillcolor="#231f20" stroked="false">
              <v:path arrowok="t"/>
              <v:fill type="solid"/>
            </v:shape>
            <v:shape style="position:absolute;left:5182;top:222;width:1191;height:1884" coordorigin="5182,222" coordsize="1191,1884" path="m5309,1936l5250,1936,5262,1945,5274,1955,5286,1964,5300,1970,5283,1986,5266,2003,5247,2018,5224,2029,5289,2029,5303,2018,5358,1969,5385,1945,5334,1945,5313,1939,5309,1936xe" filled="true" fillcolor="#231f20" stroked="false">
              <v:path arrowok="t"/>
              <v:fill type="solid"/>
            </v:shape>
            <v:shape style="position:absolute;left:5182;top:222;width:1191;height:1884" coordorigin="5182,222" coordsize="1191,1884" path="m5389,1717l5317,1717,5360,1739,5400,1765,5438,1792,5478,1818,5443,1851,5407,1882,5370,1913,5334,1945,5385,1945,5413,1920,5472,1874,5537,1835,5561,1793,5512,1793,5462,1766,5417,1736,5389,1717xe" filled="true" fillcolor="#231f20" stroked="false">
              <v:path arrowok="t"/>
              <v:fill type="solid"/>
            </v:shape>
            <v:shape style="position:absolute;left:5182;top:222;width:1191;height:1884" coordorigin="5182,222" coordsize="1191,1884" path="m6077,458l6001,458,6055,485,6159,542,6213,568,6174,636,6135,704,6096,773,5904,1115,5788,1321,5749,1389,5710,1457,5671,1525,5632,1592,5592,1659,5552,1726,5512,1793,5561,1793,5578,1763,5619,1689,5744,1465,5786,1390,5828,1317,5869,1245,5911,1174,5952,1106,5993,1041,6033,1041,6039,1001,6062,925,6094,853,6131,783,6171,713,6211,643,6249,570,6266,526,6221,526,6168,507,6115,482,6077,458xe" filled="true" fillcolor="#231f20" stroked="false">
              <v:path arrowok="t"/>
              <v:fill type="solid"/>
            </v:shape>
            <v:shape style="position:absolute;left:5182;top:222;width:1191;height:1884" coordorigin="5182,222" coordsize="1191,1884" path="m6033,1041l5993,1041,5978,1093,5958,1144,5943,1194,5942,1244,5989,1187,6034,1126,6062,1083,6027,1083,6033,1041xe" filled="true" fillcolor="#231f20" stroked="false">
              <v:path arrowok="t"/>
              <v:fill type="solid"/>
            </v:shape>
            <v:shape style="position:absolute;left:5182;top:222;width:1191;height:1884" coordorigin="5182,222" coordsize="1191,1884" path="m6339,492l6280,492,6293,501,6304,511,6316,520,6331,526,6295,598,6258,669,6220,738,6181,807,6103,945,6065,1014,6027,1083,6062,1083,6115,999,6153,933,6190,865,6227,797,6263,729,6299,661,6335,593,6373,526,6357,504,6339,492xe" filled="true" fillcolor="#231f20" stroked="false">
              <v:path arrowok="t"/>
              <v:fill type="solid"/>
            </v:shape>
            <v:shape style="position:absolute;left:5182;top:222;width:1191;height:1884" coordorigin="5182,222" coordsize="1191,1884" path="m6154,425l6044,425,6095,430,6143,455,6185,490,6221,526,6266,526,6280,492,6339,492,6334,489,6327,484,6246,484,6201,457,6159,428,6154,425xe" filled="true" fillcolor="#231f20" stroked="false">
              <v:path arrowok="t"/>
              <v:fill type="solid"/>
            </v:shape>
            <v:shape style="position:absolute;left:5182;top:222;width:1191;height:1884" coordorigin="5182,222" coordsize="1191,1884" path="m6245,264l6170,264,6205,281,6236,300,6269,318,6306,332,6290,369,6273,405,6258,442,6246,484,6327,484,6312,473,6297,450,6308,417,6320,385,6334,354,6348,323,6302,297,6257,271,6245,264xe" filled="true" fillcolor="#231f2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tabs>
          <w:tab w:pos="2609" w:val="left" w:leader="none"/>
          <w:tab w:pos="3615" w:val="left" w:leader="none"/>
          <w:tab w:pos="4585" w:val="left" w:leader="none"/>
        </w:tabs>
        <w:spacing w:line="240" w:lineRule="auto" w:before="77"/>
        <w:ind w:left="1542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1</w:t>
        <w:tab/>
        <w:t>2</w:t>
        <w:tab/>
        <w:t>3</w:t>
        <w:tab/>
        <w:t>4</w:t>
      </w:r>
      <w:r>
        <w:rPr>
          <w:rFonts w:ascii="Arial"/>
        </w:rPr>
      </w:r>
    </w:p>
    <w:p>
      <w:pPr>
        <w:spacing w:line="240" w:lineRule="auto" w:before="11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240" w:lineRule="auto" w:before="0"/>
        <w:ind w:left="110" w:right="0"/>
        <w:jc w:val="left"/>
      </w:pPr>
      <w:r>
        <w:rPr>
          <w:color w:val="231F20"/>
        </w:rPr>
        <w:t>A caneta menor é a de</w:t>
      </w:r>
      <w:r>
        <w:rPr>
          <w:color w:val="231F20"/>
          <w:spacing w:val="-17"/>
        </w:rPr>
        <w:t> </w:t>
      </w:r>
      <w:r>
        <w:rPr>
          <w:color w:val="231F20"/>
        </w:rPr>
        <w:t>número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 w:hint="default"/>
          <w:sz w:val="36"/>
          <w:szCs w:val="36"/>
        </w:rPr>
      </w:pPr>
    </w:p>
    <w:p>
      <w:pPr>
        <w:pStyle w:val="ListParagraph"/>
        <w:numPr>
          <w:ilvl w:val="0"/>
          <w:numId w:val="35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5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3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4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42.52pt;margin-top:10.208159pt;width:510.25pt;height:22.7pt;mso-position-horizontal-relative:page;mso-position-vertical-relative:paragraph;z-index:5224;mso-wrap-distance-left:0;mso-wrap-distance-right:0" coordorigin="850,204" coordsize="10205,454">
            <v:group style="position:absolute;left:850;top:204;width:2098;height:454" coordorigin="850,204" coordsize="2098,454">
              <v:shape style="position:absolute;left:850;top:204;width:2098;height:454" coordorigin="850,204" coordsize="2098,454" path="m2948,204l850,204,850,658,2948,658,2948,204xe" filled="true" fillcolor="#d1d3d4" stroked="false">
                <v:path arrowok="t"/>
                <v:fill type="solid"/>
              </v:shape>
            </v:group>
            <v:group style="position:absolute;left:2948;top:204;width:8108;height:454" coordorigin="2948,204" coordsize="8108,454">
              <v:shape style="position:absolute;left:2948;top:204;width:8108;height:454" coordorigin="2948,204" coordsize="8108,454" path="m11055,204l2948,204,2948,658,11055,658,11055,204xe" filled="true" fillcolor="#d1d3d4" stroked="false">
                <v:path arrowok="t"/>
                <v:fill type="solid"/>
              </v:shape>
              <v:shape style="position:absolute;left:930;top:31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38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360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M041357E4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198"/>
        <w:ind w:left="110" w:right="0"/>
        <w:jc w:val="left"/>
      </w:pPr>
      <w:r>
        <w:rPr>
          <w:color w:val="231F20"/>
          <w:spacing w:val="-3"/>
        </w:rPr>
        <w:t>Ana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fez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salgados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para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festa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aniversário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seu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filho.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Ela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arrumou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esses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salgados </w:t>
      </w:r>
      <w:r>
        <w:rPr>
          <w:color w:val="231F20"/>
          <w:spacing w:val="-4"/>
        </w:rPr>
      </w:r>
      <w:r>
        <w:rPr>
          <w:color w:val="231F20"/>
        </w:rPr>
        <w:t>em  8 bandejas com 25 salgados em cada</w:t>
      </w:r>
      <w:r>
        <w:rPr>
          <w:color w:val="231F20"/>
          <w:spacing w:val="-1"/>
        </w:rPr>
        <w:t> </w:t>
      </w:r>
      <w:r>
        <w:rPr>
          <w:color w:val="231F20"/>
        </w:rPr>
        <w:t>uma.</w:t>
      </w:r>
      <w:r>
        <w:rPr/>
      </w:r>
    </w:p>
    <w:p>
      <w:pPr>
        <w:pStyle w:val="BodyText"/>
        <w:spacing w:line="240" w:lineRule="auto" w:before="3"/>
        <w:ind w:left="110" w:right="0"/>
        <w:jc w:val="left"/>
      </w:pPr>
      <w:r>
        <w:rPr>
          <w:color w:val="231F20"/>
        </w:rPr>
        <w:t>Quantos salgados Ana fez para essa festa de</w:t>
      </w:r>
      <w:r>
        <w:rPr>
          <w:color w:val="231F20"/>
          <w:spacing w:val="-18"/>
        </w:rPr>
        <w:t> </w:t>
      </w:r>
      <w:r>
        <w:rPr>
          <w:color w:val="231F20"/>
        </w:rPr>
        <w:t>aniversário?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 w:hint="default"/>
          <w:sz w:val="36"/>
          <w:szCs w:val="36"/>
        </w:rPr>
      </w:pPr>
    </w:p>
    <w:p>
      <w:pPr>
        <w:pStyle w:val="ListParagraph"/>
        <w:numPr>
          <w:ilvl w:val="0"/>
          <w:numId w:val="36"/>
        </w:numPr>
        <w:tabs>
          <w:tab w:pos="673" w:val="left" w:leader="none"/>
        </w:tabs>
        <w:spacing w:line="240" w:lineRule="auto" w:before="0" w:after="0"/>
        <w:ind w:left="203" w:right="0" w:firstLine="8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25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6"/>
        </w:numPr>
        <w:tabs>
          <w:tab w:pos="673" w:val="left" w:leader="none"/>
        </w:tabs>
        <w:spacing w:line="633" w:lineRule="auto" w:before="206" w:after="0"/>
        <w:ind w:left="203" w:right="9284" w:firstLine="8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33 C) 160 D) </w:t>
      </w:r>
      <w:r>
        <w:rPr>
          <w:rFonts w:ascii="Arial"/>
          <w:color w:val="231F20"/>
          <w:spacing w:val="13"/>
          <w:sz w:val="28"/>
        </w:rPr>
        <w:t> </w:t>
      </w:r>
      <w:r>
        <w:rPr>
          <w:rFonts w:ascii="Arial"/>
          <w:color w:val="231F20"/>
          <w:sz w:val="28"/>
        </w:rPr>
        <w:t>200</w:t>
      </w:r>
      <w:r>
        <w:rPr>
          <w:rFonts w:ascii="Arial"/>
          <w:sz w:val="28"/>
        </w:rPr>
      </w:r>
    </w:p>
    <w:p>
      <w:pPr>
        <w:spacing w:after="0" w:line="633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30"/>
          <w:footerReference w:type="default" r:id="rId131"/>
          <w:pgSz w:w="11910" w:h="16840"/>
          <w:pgMar w:header="417" w:footer="524" w:top="1300" w:bottom="720" w:left="740" w:right="740"/>
          <w:pgNumType w:start="27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0"/>
        <w:jc w:val="left"/>
      </w:pPr>
      <w:r>
        <w:rPr>
          <w:color w:val="231F20"/>
        </w:rPr>
        <w:t>Observe abaixo o desenho de uma sala de</w:t>
      </w:r>
      <w:r>
        <w:rPr>
          <w:color w:val="231F20"/>
          <w:spacing w:val="-2"/>
        </w:rPr>
        <w:t> </w:t>
      </w:r>
      <w:r>
        <w:rPr>
          <w:color w:val="231F20"/>
        </w:rPr>
        <w:t>aula.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18"/>
          <w:szCs w:val="18"/>
        </w:rPr>
      </w:pPr>
    </w:p>
    <w:p>
      <w:pPr>
        <w:spacing w:before="0"/>
        <w:ind w:left="2215" w:right="1419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99.212601pt;margin-top:-26.156103pt;width:202.3pt;height:229.75pt;mso-position-horizontal-relative:page;mso-position-vertical-relative:paragraph;z-index:5584" coordorigin="1984,-523" coordsize="4046,4595">
            <v:group style="position:absolute;left:1990;top:-517;width:4029;height:65" coordorigin="1990,-517" coordsize="4029,65">
              <v:shape style="position:absolute;left:1990;top:-517;width:4029;height:65" coordorigin="1990,-517" coordsize="4029,65" path="m6018,-517l1990,-517,2060,-452,5949,-452,6018,-517xe" filled="true" fillcolor="#929497" stroked="false">
                <v:path arrowok="t"/>
                <v:fill type="solid"/>
              </v:shape>
            </v:group>
            <v:group style="position:absolute;left:1990;top:-517;width:4029;height:2" coordorigin="1990,-517" coordsize="4029,2">
              <v:shape style="position:absolute;left:1990;top:-517;width:4029;height:2" coordorigin="1990,-517" coordsize="4029,0" path="m1990,-517l6018,-517e" filled="false" stroked="true" strokeweight=".6pt" strokecolor="#828487">
                <v:path arrowok="t"/>
              </v:shape>
            </v:group>
            <v:group style="position:absolute;left:2060;top:-452;width:3890;height:2" coordorigin="2060,-452" coordsize="3890,2">
              <v:shape style="position:absolute;left:2060;top:-452;width:3890;height:2" coordorigin="2060,-452" coordsize="3890,0" path="m2060,-452l5949,-452e" filled="false" stroked="true" strokeweight=".6pt" strokecolor="#828487">
                <v:path arrowok="t"/>
              </v:shape>
            </v:group>
            <v:group style="position:absolute;left:5949;top:-517;width:70;height:4577" coordorigin="5949,-517" coordsize="70,4577">
              <v:shape style="position:absolute;left:5949;top:-517;width:70;height:4577" coordorigin="5949,-517" coordsize="70,4577" path="m6018,-517l5949,-452,5949,3995,6018,4059,6018,-517xe" filled="true" fillcolor="#929497" stroked="false">
                <v:path arrowok="t"/>
                <v:fill type="solid"/>
              </v:shape>
            </v:group>
            <v:group style="position:absolute;left:6018;top:-517;width:2;height:4577" coordorigin="6018,-517" coordsize="2,4577">
              <v:shape style="position:absolute;left:6018;top:-517;width:2;height:4577" coordorigin="6018,-517" coordsize="0,4577" path="m6018,-517l6018,4059e" filled="false" stroked="true" strokeweight=".6pt" strokecolor="#828487">
                <v:path arrowok="t"/>
              </v:shape>
            </v:group>
            <v:group style="position:absolute;left:5949;top:-452;width:2;height:4447" coordorigin="5949,-452" coordsize="2,4447">
              <v:shape style="position:absolute;left:5949;top:-452;width:2;height:4447" coordorigin="5949,-452" coordsize="0,4447" path="m5949,-452l5949,3995e" filled="false" stroked="true" strokeweight=".6pt" strokecolor="#828487">
                <v:path arrowok="t"/>
              </v:shape>
            </v:group>
            <v:group style="position:absolute;left:1990;top:3995;width:4029;height:65" coordorigin="1990,3995" coordsize="4029,65">
              <v:shape style="position:absolute;left:1990;top:3995;width:4029;height:65" coordorigin="1990,3995" coordsize="4029,65" path="m5949,3995l2060,3995,1990,4059,6018,4059,5949,3995xe" filled="true" fillcolor="#929497" stroked="false">
                <v:path arrowok="t"/>
                <v:fill type="solid"/>
              </v:shape>
            </v:group>
            <v:group style="position:absolute;left:1990;top:4059;width:4029;height:2" coordorigin="1990,4059" coordsize="4029,2">
              <v:shape style="position:absolute;left:1990;top:4059;width:4029;height:2" coordorigin="1990,4059" coordsize="4029,0" path="m6018,4059l1990,4059e" filled="false" stroked="true" strokeweight=".6pt" strokecolor="#828487">
                <v:path arrowok="t"/>
              </v:shape>
            </v:group>
            <v:group style="position:absolute;left:2060;top:3995;width:3890;height:2" coordorigin="2060,3995" coordsize="3890,2">
              <v:shape style="position:absolute;left:2060;top:3995;width:3890;height:2" coordorigin="2060,3995" coordsize="3890,0" path="m5949,3995l2060,3995e" filled="false" stroked="true" strokeweight=".6pt" strokecolor="#828487">
                <v:path arrowok="t"/>
              </v:shape>
            </v:group>
            <v:group style="position:absolute;left:1990;top:-517;width:70;height:4577" coordorigin="1990,-517" coordsize="70,4577">
              <v:shape style="position:absolute;left:1990;top:-517;width:70;height:4577" coordorigin="1990,-517" coordsize="70,4577" path="m1990,-517l1990,4059,2060,3995,2060,-452,1990,-517xe" filled="true" fillcolor="#929497" stroked="false">
                <v:path arrowok="t"/>
                <v:fill type="solid"/>
              </v:shape>
            </v:group>
            <v:group style="position:absolute;left:1990;top:-517;width:2;height:4577" coordorigin="1990,-517" coordsize="2,4577">
              <v:shape style="position:absolute;left:1990;top:-517;width:2;height:4577" coordorigin="1990,-517" coordsize="0,4577" path="m1990,4059l1990,-517e" filled="false" stroked="true" strokeweight=".6pt" strokecolor="#828487">
                <v:path arrowok="t"/>
              </v:shape>
            </v:group>
            <v:group style="position:absolute;left:2060;top:-452;width:2;height:4447" coordorigin="2060,-452" coordsize="2,4447">
              <v:shape style="position:absolute;left:2060;top:-452;width:2;height:4447" coordorigin="2060,-452" coordsize="0,4447" path="m2060,3995l2060,-452e" filled="false" stroked="true" strokeweight=".6pt" strokecolor="#828487">
                <v:path arrowok="t"/>
              </v:shape>
              <v:shape style="position:absolute;left:2632;top:1053;width:244;height:228" type="#_x0000_t75" stroked="false">
                <v:imagedata r:id="rId133" o:title=""/>
              </v:shape>
            </v:group>
            <v:group style="position:absolute;left:2395;top:800;width:717;height:367" coordorigin="2395,800" coordsize="717,367">
              <v:shape style="position:absolute;left:2395;top:800;width:717;height:367" coordorigin="2395,800" coordsize="717,367" path="m2395,1167l3112,1167,3112,800,2395,800,2395,1167xe" filled="true" fillcolor="#ffffff" stroked="false">
                <v:path arrowok="t"/>
                <v:fill type="solid"/>
              </v:shape>
              <v:shape style="position:absolute;left:3753;top:1053;width:244;height:228" type="#_x0000_t75" stroked="false">
                <v:imagedata r:id="rId134" o:title=""/>
              </v:shape>
            </v:group>
            <v:group style="position:absolute;left:3516;top:800;width:718;height:367" coordorigin="3516,800" coordsize="718,367">
              <v:shape style="position:absolute;left:3516;top:800;width:718;height:367" coordorigin="3516,800" coordsize="718,367" path="m3516,1167l4234,1167,4234,800,3516,800,3516,1167xe" filled="true" fillcolor="#ffffff" stroked="false">
                <v:path arrowok="t"/>
                <v:fill type="solid"/>
              </v:shape>
              <v:shape style="position:absolute;left:4875;top:1053;width:244;height:228" type="#_x0000_t75" stroked="false">
                <v:imagedata r:id="rId135" o:title=""/>
              </v:shape>
            </v:group>
            <v:group style="position:absolute;left:4638;top:800;width:718;height:367" coordorigin="4638,800" coordsize="718,367">
              <v:shape style="position:absolute;left:4638;top:800;width:718;height:367" coordorigin="4638,800" coordsize="718,367" path="m4638,1167l5356,1167,5356,800,4638,800,4638,1167xe" filled="true" fillcolor="#ffffff" stroked="false">
                <v:path arrowok="t"/>
                <v:fill type="solid"/>
              </v:shape>
              <v:shape style="position:absolute;left:2620;top:1830;width:244;height:228" type="#_x0000_t75" stroked="false">
                <v:imagedata r:id="rId136" o:title=""/>
              </v:shape>
            </v:group>
            <v:group style="position:absolute;left:2383;top:1577;width:718;height:368" coordorigin="2383,1577" coordsize="718,368">
              <v:shape style="position:absolute;left:2383;top:1577;width:718;height:368" coordorigin="2383,1577" coordsize="718,368" path="m2383,1944l3101,1944,3101,1577,2383,1577,2383,1944xe" filled="true" fillcolor="#ffffff" stroked="false">
                <v:path arrowok="t"/>
                <v:fill type="solid"/>
              </v:shape>
              <v:shape style="position:absolute;left:3742;top:1830;width:244;height:228" type="#_x0000_t75" stroked="false">
                <v:imagedata r:id="rId137" o:title=""/>
              </v:shape>
            </v:group>
            <v:group style="position:absolute;left:3505;top:1577;width:718;height:368" coordorigin="3505,1577" coordsize="718,368">
              <v:shape style="position:absolute;left:3505;top:1577;width:718;height:368" coordorigin="3505,1577" coordsize="718,368" path="m3505,1944l4222,1944,4222,1577,3505,1577,3505,1944xe" filled="true" fillcolor="#ffffff" stroked="false">
                <v:path arrowok="t"/>
                <v:fill type="solid"/>
              </v:shape>
              <v:shape style="position:absolute;left:4864;top:1830;width:244;height:228" type="#_x0000_t75" stroked="false">
                <v:imagedata r:id="rId138" o:title=""/>
              </v:shape>
            </v:group>
            <v:group style="position:absolute;left:4627;top:1577;width:718;height:368" coordorigin="4627,1577" coordsize="718,368">
              <v:shape style="position:absolute;left:4627;top:1577;width:718;height:368" coordorigin="4627,1577" coordsize="718,368" path="m4627,1944l5344,1944,5344,1577,4627,1577,4627,1944xe" filled="true" fillcolor="#ffffff" stroked="false">
                <v:path arrowok="t"/>
                <v:fill type="solid"/>
              </v:shape>
              <v:shape style="position:absolute;left:2620;top:2618;width:244;height:228" type="#_x0000_t75" stroked="false">
                <v:imagedata r:id="rId139" o:title=""/>
              </v:shape>
            </v:group>
            <v:group style="position:absolute;left:2384;top:2365;width:717;height:367" coordorigin="2384,2365" coordsize="717,367">
              <v:shape style="position:absolute;left:2384;top:2365;width:717;height:367" coordorigin="2384,2365" coordsize="717,367" path="m2384,2732l3101,2732,3101,2365,2384,2365,2384,2732xe" filled="true" fillcolor="#ffffff" stroked="false">
                <v:path arrowok="t"/>
                <v:fill type="solid"/>
              </v:shape>
              <v:shape style="position:absolute;left:3742;top:2618;width:244;height:228" type="#_x0000_t75" stroked="false">
                <v:imagedata r:id="rId140" o:title=""/>
              </v:shape>
            </v:group>
            <v:group style="position:absolute;left:3505;top:2365;width:718;height:367" coordorigin="3505,2365" coordsize="718,367">
              <v:shape style="position:absolute;left:3505;top:2365;width:718;height:367" coordorigin="3505,2365" coordsize="718,367" path="m3505,2732l4222,2732,4222,2365,3505,2365,3505,2732xe" filled="true" fillcolor="#ffffff" stroked="false">
                <v:path arrowok="t"/>
                <v:fill type="solid"/>
              </v:shape>
              <v:shape style="position:absolute;left:4864;top:2618;width:244;height:228" type="#_x0000_t75" stroked="false">
                <v:imagedata r:id="rId141" o:title=""/>
              </v:shape>
            </v:group>
            <v:group style="position:absolute;left:4627;top:2365;width:718;height:367" coordorigin="4627,2365" coordsize="718,367">
              <v:shape style="position:absolute;left:4627;top:2365;width:718;height:367" coordorigin="4627,2365" coordsize="718,367" path="m4627,2732l5344,2732,5344,2365,4627,2365,4627,2732xe" filled="true" fillcolor="#ffffff" stroked="false">
                <v:path arrowok="t"/>
                <v:fill type="solid"/>
              </v:shape>
              <v:shape style="position:absolute;left:2620;top:3449;width:244;height:228" type="#_x0000_t75" stroked="false">
                <v:imagedata r:id="rId142" o:title=""/>
              </v:shape>
            </v:group>
            <v:group style="position:absolute;left:2384;top:3196;width:717;height:367" coordorigin="2384,3196" coordsize="717,367">
              <v:shape style="position:absolute;left:2384;top:3196;width:717;height:367" coordorigin="2384,3196" coordsize="717,367" path="m2384,3563l3101,3563,3101,3196,2384,3196,2384,3563xe" filled="true" fillcolor="#ffffff" stroked="false">
                <v:path arrowok="t"/>
                <v:fill type="solid"/>
              </v:shape>
              <v:shape style="position:absolute;left:3742;top:3449;width:244;height:228" type="#_x0000_t75" stroked="false">
                <v:imagedata r:id="rId143" o:title=""/>
              </v:shape>
            </v:group>
            <v:group style="position:absolute;left:3505;top:3196;width:718;height:367" coordorigin="3505,3196" coordsize="718,367">
              <v:shape style="position:absolute;left:3505;top:3196;width:718;height:367" coordorigin="3505,3196" coordsize="718,367" path="m3505,3563l4222,3563,4222,3196,3505,3196,3505,3563xe" filled="true" fillcolor="#ffffff" stroked="false">
                <v:path arrowok="t"/>
                <v:fill type="solid"/>
              </v:shape>
              <v:shape style="position:absolute;left:4864;top:3449;width:244;height:228" type="#_x0000_t75" stroked="false">
                <v:imagedata r:id="rId144" o:title=""/>
              </v:shape>
            </v:group>
            <v:group style="position:absolute;left:4627;top:3196;width:718;height:367" coordorigin="4627,3196" coordsize="718,367">
              <v:shape style="position:absolute;left:4627;top:3196;width:718;height:367" coordorigin="4627,3196" coordsize="718,367" path="m4627,3563l5344,3563,5344,3196,4627,3196,4627,3563xe" filled="true" fillcolor="#ffffff" stroked="false">
                <v:path arrowok="t"/>
                <v:fill type="solid"/>
              </v:shape>
              <v:shape style="position:absolute;left:4611;top:-91;width:244;height:228" type="#_x0000_t75" stroked="false">
                <v:imagedata r:id="rId145" o:title=""/>
              </v:shape>
            </v:group>
            <v:group style="position:absolute;left:4131;top:23;width:1204;height:367" coordorigin="4131,23" coordsize="1204,367">
              <v:shape style="position:absolute;left:4131;top:23;width:1204;height:367" coordorigin="4131,23" coordsize="1204,367" path="m4131,390l5334,390,5334,23,4131,23,4131,390xe" filled="true" fillcolor="#ffffff" stroked="false">
                <v:path arrowok="t"/>
                <v:fill type="solid"/>
              </v:shape>
            </v:group>
            <v:group style="position:absolute;left:2483;top:-420;width:1719;height:2" coordorigin="2483,-420" coordsize="1719,2">
              <v:shape style="position:absolute;left:2483;top:-420;width:1719;height:2" coordorigin="2483,-420" coordsize="1719,0" path="m2483,-420l4202,-420e" filled="false" stroked="true" strokeweight="3.083pt" strokecolor="#c5c7c9">
                <v:path arrowok="t"/>
              </v:shape>
            </v:group>
            <v:group style="position:absolute;left:2483;top:-451;width:1719;height:62" coordorigin="2483,-451" coordsize="1719,62">
              <v:shape style="position:absolute;left:2483;top:-451;width:1719;height:62" coordorigin="2483,-451" coordsize="1719,62" path="m2483,-389l4202,-389,4202,-451,2483,-451,2483,-389xe" filled="false" stroked="true" strokeweight=".6pt" strokecolor="#abadb0">
                <v:path arrowok="t"/>
              </v:shape>
            </v:group>
            <v:group style="position:absolute;left:5983;top:-150;width:2;height:573" coordorigin="5983,-150" coordsize="2,573">
              <v:shape style="position:absolute;left:5983;top:-150;width:2;height:573" coordorigin="5983,-150" coordsize="0,573" path="m5983,-150l5983,422e" filled="false" stroked="true" strokeweight="4.076000pt" strokecolor="#ffffff">
                <v:path arrowok="t"/>
              </v:shape>
            </v:group>
            <v:group style="position:absolute;left:5942;top:-150;width:82;height:573" coordorigin="5942,-150" coordsize="82,573">
              <v:shape style="position:absolute;left:5942;top:-150;width:82;height:573" coordorigin="5942,-150" coordsize="82,573" path="m6024,-150l5942,-150,5942,422,6024,422,6024,-150xe" filled="false" stroked="true" strokeweight=".6pt" strokecolor="#ffffff">
                <v:path arrowok="t"/>
              </v:shape>
            </v:group>
            <v:group style="position:absolute;left:5949;top:411;width:70;height:2" coordorigin="5949,411" coordsize="70,2">
              <v:shape style="position:absolute;left:5949;top:411;width:70;height:2" coordorigin="5949,411" coordsize="70,0" path="m5949,411l6018,411e" filled="false" stroked="true" strokeweight="1.068pt" strokecolor="#929497">
                <v:path arrowok="t"/>
              </v:shape>
            </v:group>
            <v:group style="position:absolute;left:5949;top:-139;width:70;height:2" coordorigin="5949,-139" coordsize="70,2">
              <v:shape style="position:absolute;left:5949;top:-139;width:70;height:2" coordorigin="5949,-139" coordsize="70,0" path="m5949,-139l6018,-139e" filled="false" stroked="true" strokeweight="1.106pt" strokecolor="#929497">
                <v:path arrowok="t"/>
              </v:shape>
            </v:group>
            <v:group style="position:absolute;left:5949;top:-150;width:70;height:23" coordorigin="5949,-150" coordsize="70,23">
              <v:shape style="position:absolute;left:5949;top:-150;width:70;height:23" coordorigin="5949,-150" coordsize="70,23" path="m6018,-150l5949,-150,5949,-128,5972,-128e" filled="false" stroked="true" strokeweight=".6pt" strokecolor="#828487">
                <v:path arrowok="t"/>
              </v:shape>
            </v:group>
            <v:group style="position:absolute;left:5995;top:-150;width:23;height:23" coordorigin="5995,-150" coordsize="23,23">
              <v:shape style="position:absolute;left:5995;top:-150;width:23;height:23" coordorigin="5995,-150" coordsize="23,23" path="m5995,-128l6018,-128,6018,-150e" filled="false" stroked="true" strokeweight=".6pt" strokecolor="#828487">
                <v:path arrowok="t"/>
              </v:shape>
            </v:group>
            <v:group style="position:absolute;left:5949;top:400;width:70;height:22" coordorigin="5949,400" coordsize="70,22">
              <v:shape style="position:absolute;left:5949;top:400;width:70;height:22" coordorigin="5949,400" coordsize="70,22" path="m6018,422l5949,422,5949,400,5972,400e" filled="false" stroked="true" strokeweight=".6pt" strokecolor="#828487">
                <v:path arrowok="t"/>
              </v:shape>
            </v:group>
            <v:group style="position:absolute;left:5995;top:400;width:23;height:22" coordorigin="5995,400" coordsize="23,22">
              <v:shape style="position:absolute;left:5995;top:400;width:23;height:22" coordorigin="5995,400" coordsize="23,22" path="m5995,400l6018,400,6018,422e" filled="false" stroked="true" strokeweight=".6pt" strokecolor="#828487">
                <v:path arrowok="t"/>
              </v:shape>
            </v:group>
            <v:group style="position:absolute;left:5972;top:396;width:24;height:2" coordorigin="5972,396" coordsize="24,2">
              <v:shape style="position:absolute;left:5972;top:396;width:24;height:2" coordorigin="5972,396" coordsize="24,0" path="m5972,396l5995,396e" filled="false" stroked="true" strokeweight=".419pt" strokecolor="#929497">
                <v:path arrowok="t"/>
              </v:shape>
            </v:group>
            <v:group style="position:absolute;left:5972;top:-124;width:24;height:2" coordorigin="5972,-124" coordsize="24,2">
              <v:shape style="position:absolute;left:5972;top:-124;width:24;height:2" coordorigin="5972,-124" coordsize="24,0" path="m5972,-124l5995,-124e" filled="false" stroked="true" strokeweight=".42pt" strokecolor="#929497">
                <v:path arrowok="t"/>
              </v:shape>
            </v:group>
            <v:group style="position:absolute;left:5972;top:-128;width:24;height:9" coordorigin="5972,-128" coordsize="24,9">
              <v:shape style="position:absolute;left:5972;top:-128;width:24;height:9" coordorigin="5972,-128" coordsize="24,9" path="m5972,-128l5972,-120,5995,-120,5995,-128e" filled="false" stroked="true" strokeweight=".6pt" strokecolor="#828487">
                <v:path arrowok="t"/>
              </v:shape>
            </v:group>
            <v:group style="position:absolute;left:5972;top:392;width:24;height:9" coordorigin="5972,392" coordsize="24,9">
              <v:shape style="position:absolute;left:5972;top:392;width:24;height:9" coordorigin="5972,392" coordsize="24,9" path="m5972,400l5972,392,5995,392,5995,400e" filled="false" stroked="true" strokeweight=".6pt" strokecolor="#828487">
                <v:path arrowok="t"/>
              </v:shape>
            </v:group>
            <v:group style="position:absolute;left:5949;top:-150;width:70;height:2" coordorigin="5949,-150" coordsize="70,2">
              <v:shape style="position:absolute;left:5949;top:-150;width:70;height:2" coordorigin="5949,-150" coordsize="70,0" path="m6018,-150l5949,-150e" filled="false" stroked="true" strokeweight=".6pt" strokecolor="#828487">
                <v:path arrowok="t"/>
              </v:shape>
            </v:group>
            <v:group style="position:absolute;left:5949;top:422;width:70;height:2" coordorigin="5949,422" coordsize="70,2">
              <v:shape style="position:absolute;left:5949;top:422;width:70;height:2" coordorigin="5949,422" coordsize="70,0" path="m6018,422l5949,422e" filled="false" stroked="true" strokeweight=".6pt" strokecolor="#828487">
                <v:path arrowok="t"/>
              </v:shape>
            </v:group>
            <v:group style="position:absolute;left:5382;top:-128;width:567;height:529" coordorigin="5382,-128" coordsize="567,529">
              <v:shape style="position:absolute;left:5382;top:-128;width:567;height:529" coordorigin="5382,-128" coordsize="567,529" path="m5949,400l5863,394,5780,377,5704,349,5632,310,5568,263,5512,208,5465,146,5427,78,5400,4,5385,-74,5383,-101,5382,-128e" filled="false" stroked="true" strokeweight=".6pt" strokecolor="#828487">
                <v:path arrowok="t"/>
              </v:shape>
            </v:group>
            <v:group style="position:absolute;left:5382;top:-128;width:567;height:22" coordorigin="5382,-128" coordsize="567,22">
              <v:shape style="position:absolute;left:5382;top:-128;width:567;height:22" coordorigin="5382,-128" coordsize="567,22" path="m5382,-107l5949,-107,5949,-128,5382,-128,5382,-107xe" filled="true" fillcolor="#929497" stroked="false">
                <v:path arrowok="t"/>
                <v:fill type="solid"/>
              </v:shape>
            </v:group>
            <v:group style="position:absolute;left:5376;top:-134;width:579;height:34" coordorigin="5376,-134" coordsize="579,34">
              <v:shape style="position:absolute;left:5376;top:-134;width:579;height:34" coordorigin="5376,-134" coordsize="579,34" path="m5376,-101l5955,-101,5955,-134,5376,-134,5376,-101xe" filled="true" fillcolor="#828487" stroked="false">
                <v:path arrowok="t"/>
                <v:fill type="solid"/>
              </v:shape>
            </v:group>
            <v:group style="position:absolute;left:4234;top:4027;width:1434;height:2" coordorigin="4234,4027" coordsize="1434,2">
              <v:shape style="position:absolute;left:4234;top:4027;width:1434;height:2" coordorigin="4234,4027" coordsize="1434,0" path="m4234,4027l5668,4027e" filled="false" stroked="true" strokeweight="3.813pt" strokecolor="#ffffff">
                <v:path arrowok="t"/>
              </v:shape>
            </v:group>
            <v:group style="position:absolute;left:4234;top:3989;width:1434;height:77" coordorigin="4234,3989" coordsize="1434,77">
              <v:shape style="position:absolute;left:4234;top:3989;width:1434;height:77" coordorigin="4234,3989" coordsize="1434,77" path="m4234,4066l5668,4066,5668,3989,4234,3989,4234,4066xe" filled="false" stroked="true" strokeweight=".6pt" strokecolor="#ffffff">
                <v:path arrowok="t"/>
              </v:shape>
            </v:group>
            <v:group style="position:absolute;left:5645;top:4027;width:23;height:2" coordorigin="5645,4027" coordsize="23,2">
              <v:shape style="position:absolute;left:5645;top:4027;width:23;height:2" coordorigin="5645,4027" coordsize="23,0" path="m5645,4027l5668,4027e" filled="false" stroked="true" strokeweight="3.242pt" strokecolor="#929497">
                <v:path arrowok="t"/>
              </v:shape>
            </v:group>
            <v:group style="position:absolute;left:4234;top:4027;width:23;height:2" coordorigin="4234,4027" coordsize="23,2">
              <v:shape style="position:absolute;left:4234;top:4027;width:23;height:2" coordorigin="4234,4027" coordsize="23,0" path="m4234,4027l4257,4027e" filled="false" stroked="true" strokeweight="3.242pt" strokecolor="#929497">
                <v:path arrowok="t"/>
              </v:shape>
            </v:group>
            <v:group style="position:absolute;left:4228;top:4027;width:35;height:2" coordorigin="4228,4027" coordsize="35,2">
              <v:shape style="position:absolute;left:4228;top:4027;width:35;height:2" coordorigin="4228,4027" coordsize="35,0" path="m4228,4027l4263,4027e" filled="false" stroked="true" strokeweight="3.842pt" strokecolor="#828487">
                <v:path arrowok="t"/>
              </v:shape>
            </v:group>
            <v:group style="position:absolute;left:5639;top:4027;width:35;height:2" coordorigin="5639,4027" coordsize="35,2">
              <v:shape style="position:absolute;left:5639;top:4027;width:35;height:2" coordorigin="5639,4027" coordsize="35,0" path="m5639,4027l5674,4027e" filled="false" stroked="true" strokeweight="3.842pt" strokecolor="#828487">
                <v:path arrowok="t"/>
              </v:shape>
            </v:group>
            <v:group style="position:absolute;left:5621;top:4005;width:24;height:23" coordorigin="5621,4005" coordsize="24,23">
              <v:shape style="position:absolute;left:5621;top:4005;width:24;height:23" coordorigin="5621,4005" coordsize="24,23" path="m5621,4027l5645,4027,5645,4005,5621,4005,5621,4027xe" filled="true" fillcolor="#929497" stroked="false">
                <v:path arrowok="t"/>
                <v:fill type="solid"/>
              </v:shape>
            </v:group>
            <v:group style="position:absolute;left:4257;top:4005;width:24;height:23" coordorigin="4257,4005" coordsize="24,23">
              <v:shape style="position:absolute;left:4257;top:4005;width:24;height:23" coordorigin="4257,4005" coordsize="24,23" path="m4257,4027l4280,4027,4280,4005,4257,4005,4257,4027xe" filled="true" fillcolor="#929497" stroked="false">
                <v:path arrowok="t"/>
                <v:fill type="solid"/>
              </v:shape>
            </v:group>
            <v:group style="position:absolute;left:4251;top:3999;width:36;height:35" coordorigin="4251,3999" coordsize="36,35">
              <v:shape style="position:absolute;left:4251;top:3999;width:36;height:35" coordorigin="4251,3999" coordsize="36,35" path="m4251,4033l4286,4033,4286,3999,4251,3999,4251,4033xe" filled="true" fillcolor="#828487" stroked="false">
                <v:path arrowok="t"/>
                <v:fill type="solid"/>
              </v:shape>
            </v:group>
            <v:group style="position:absolute;left:5615;top:3999;width:36;height:35" coordorigin="5615,3999" coordsize="36,35">
              <v:shape style="position:absolute;left:5615;top:3999;width:36;height:35" coordorigin="5615,3999" coordsize="36,35" path="m5615,4033l5651,4033,5651,3999,5615,3999,5615,4033xe" filled="true" fillcolor="#828487" stroked="false">
                <v:path arrowok="t"/>
                <v:fill type="solid"/>
              </v:shape>
            </v:group>
            <v:group style="position:absolute;left:4280;top:4017;width:1342;height:2" coordorigin="4280,4017" coordsize="1342,2">
              <v:shape style="position:absolute;left:4280;top:4017;width:1342;height:2" coordorigin="4280,4017" coordsize="1342,0" path="m4280,4017l5621,4017e" filled="false" stroked="true" strokeweight=".6pt" strokecolor="#828487">
                <v:path arrowok="t"/>
              </v:shape>
            </v:group>
            <v:group style="position:absolute;left:4234;top:3995;width:2;height:65" coordorigin="4234,3995" coordsize="2,65">
              <v:shape style="position:absolute;left:4234;top:3995;width:2;height:65" coordorigin="4234,3995" coordsize="0,65" path="m4234,4059l4234,3995e" filled="false" stroked="true" strokeweight=".6pt" strokecolor="#828487">
                <v:path arrowok="t"/>
              </v:shape>
            </v:group>
            <v:group style="position:absolute;left:5668;top:3995;width:2;height:65" coordorigin="5668,3995" coordsize="2,65">
              <v:shape style="position:absolute;left:5668;top:3995;width:2;height:65" coordorigin="5668,3995" coordsize="0,65" path="m5668,4059l5668,3995e" filled="false" stroked="true" strokeweight=".6pt" strokecolor="#828487">
                <v:path arrowok="t"/>
              </v:shape>
            </v:group>
            <v:group style="position:absolute;left:5633;top:4033;width:13;height:2" coordorigin="5633,4033" coordsize="13,2">
              <v:shape style="position:absolute;left:5633;top:4033;width:13;height:2" coordorigin="5633,4033" coordsize="13,0" path="m5633,4033l5645,4033e" filled="false" stroked="true" strokeweight=".535pt" strokecolor="#929497">
                <v:path arrowok="t"/>
              </v:shape>
            </v:group>
            <v:group style="position:absolute;left:4257;top:4033;width:13;height:2" coordorigin="4257,4033" coordsize="13,2">
              <v:shape style="position:absolute;left:4257;top:4033;width:13;height:2" coordorigin="4257,4033" coordsize="13,0" path="m4257,4033l4269,4033e" filled="false" stroked="true" strokeweight=".535pt" strokecolor="#929497">
                <v:path arrowok="t"/>
              </v:shape>
            </v:group>
            <v:group style="position:absolute;left:4251;top:4021;width:25;height:23" coordorigin="4251,4021" coordsize="25,23">
              <v:shape style="position:absolute;left:4251;top:4021;width:25;height:23" coordorigin="4251,4021" coordsize="25,23" path="m4251,4044l4275,4044,4275,4021,4251,4021,4251,4044xe" filled="true" fillcolor="#828487" stroked="false">
                <v:path arrowok="t"/>
                <v:fill type="solid"/>
              </v:shape>
            </v:group>
            <v:group style="position:absolute;left:5627;top:4021;width:25;height:23" coordorigin="5627,4021" coordsize="25,23">
              <v:shape style="position:absolute;left:5627;top:4021;width:25;height:23" coordorigin="5627,4021" coordsize="25,23" path="m5627,4044l5651,4044,5651,4021,5627,4021,5627,4044xe" filled="true" fillcolor="#828487" stroked="false">
                <v:path arrowok="t"/>
                <v:fill type="solid"/>
              </v:shape>
            </v:group>
            <v:group style="position:absolute;left:2245;top:4027;width:1434;height:2" coordorigin="2245,4027" coordsize="1434,2">
              <v:shape style="position:absolute;left:2245;top:4027;width:1434;height:2" coordorigin="2245,4027" coordsize="1434,0" path="m2245,4027l3679,4027e" filled="false" stroked="true" strokeweight="3.813pt" strokecolor="#ffffff">
                <v:path arrowok="t"/>
              </v:shape>
            </v:group>
            <v:group style="position:absolute;left:2245;top:3989;width:1434;height:77" coordorigin="2245,3989" coordsize="1434,77">
              <v:shape style="position:absolute;left:2245;top:3989;width:1434;height:77" coordorigin="2245,3989" coordsize="1434,77" path="m2245,4066l3679,4066,3679,3989,2245,3989,2245,4066xe" filled="false" stroked="true" strokeweight=".6pt" strokecolor="#ffffff">
                <v:path arrowok="t"/>
              </v:shape>
            </v:group>
            <v:group style="position:absolute;left:3656;top:4027;width:23;height:2" coordorigin="3656,4027" coordsize="23,2">
              <v:shape style="position:absolute;left:3656;top:4027;width:23;height:2" coordorigin="3656,4027" coordsize="23,0" path="m3656,4027l3679,4027e" filled="false" stroked="true" strokeweight="3.242pt" strokecolor="#929497">
                <v:path arrowok="t"/>
              </v:shape>
            </v:group>
            <v:group style="position:absolute;left:2245;top:4027;width:24;height:2" coordorigin="2245,4027" coordsize="24,2">
              <v:shape style="position:absolute;left:2245;top:4027;width:24;height:2" coordorigin="2245,4027" coordsize="24,0" path="m2245,4027l2268,4027e" filled="false" stroked="true" strokeweight="3.242pt" strokecolor="#929497">
                <v:path arrowok="t"/>
              </v:shape>
            </v:group>
            <v:group style="position:absolute;left:2239;top:4027;width:36;height:2" coordorigin="2239,4027" coordsize="36,2">
              <v:shape style="position:absolute;left:2239;top:4027;width:36;height:2" coordorigin="2239,4027" coordsize="36,0" path="m2239,4027l2274,4027e" filled="false" stroked="true" strokeweight="3.842pt" strokecolor="#828487">
                <v:path arrowok="t"/>
              </v:shape>
            </v:group>
            <v:group style="position:absolute;left:3650;top:4027;width:35;height:2" coordorigin="3650,4027" coordsize="35,2">
              <v:shape style="position:absolute;left:3650;top:4027;width:35;height:2" coordorigin="3650,4027" coordsize="35,0" path="m3650,4027l3685,4027e" filled="false" stroked="true" strokeweight="3.842pt" strokecolor="#828487">
                <v:path arrowok="t"/>
              </v:shape>
            </v:group>
            <v:group style="position:absolute;left:3632;top:4005;width:24;height:23" coordorigin="3632,4005" coordsize="24,23">
              <v:shape style="position:absolute;left:3632;top:4005;width:24;height:23" coordorigin="3632,4005" coordsize="24,23" path="m3632,4027l3656,4027,3656,4005,3632,4005,3632,4027xe" filled="true" fillcolor="#929497" stroked="false">
                <v:path arrowok="t"/>
                <v:fill type="solid"/>
              </v:shape>
            </v:group>
            <v:group style="position:absolute;left:2268;top:4005;width:23;height:23" coordorigin="2268,4005" coordsize="23,23">
              <v:shape style="position:absolute;left:2268;top:4005;width:23;height:23" coordorigin="2268,4005" coordsize="23,23" path="m2268,4027l2291,4027,2291,4005,2268,4005,2268,4027xe" filled="true" fillcolor="#929497" stroked="false">
                <v:path arrowok="t"/>
                <v:fill type="solid"/>
              </v:shape>
            </v:group>
            <v:group style="position:absolute;left:2262;top:3999;width:35;height:35" coordorigin="2262,3999" coordsize="35,35">
              <v:shape style="position:absolute;left:2262;top:3999;width:35;height:35" coordorigin="2262,3999" coordsize="35,35" path="m2262,4033l2297,4033,2297,3999,2262,3999,2262,4033xe" filled="true" fillcolor="#828487" stroked="false">
                <v:path arrowok="t"/>
                <v:fill type="solid"/>
              </v:shape>
            </v:group>
            <v:group style="position:absolute;left:3626;top:3999;width:36;height:35" coordorigin="3626,3999" coordsize="36,35">
              <v:shape style="position:absolute;left:3626;top:3999;width:36;height:35" coordorigin="3626,3999" coordsize="36,35" path="m3626,4033l3662,4033,3662,3999,3626,3999,3626,4033xe" filled="true" fillcolor="#828487" stroked="false">
                <v:path arrowok="t"/>
                <v:fill type="solid"/>
              </v:shape>
            </v:group>
            <v:group style="position:absolute;left:2291;top:4017;width:1342;height:2" coordorigin="2291,4017" coordsize="1342,2">
              <v:shape style="position:absolute;left:2291;top:4017;width:1342;height:2" coordorigin="2291,4017" coordsize="1342,0" path="m2291,4017l3632,4017e" filled="false" stroked="true" strokeweight=".6pt" strokecolor="#828487">
                <v:path arrowok="t"/>
              </v:shape>
            </v:group>
            <v:group style="position:absolute;left:2245;top:3995;width:2;height:65" coordorigin="2245,3995" coordsize="2,65">
              <v:shape style="position:absolute;left:2245;top:3995;width:2;height:65" coordorigin="2245,3995" coordsize="0,65" path="m2245,4059l2245,3995e" filled="false" stroked="true" strokeweight=".6pt" strokecolor="#828487">
                <v:path arrowok="t"/>
              </v:shape>
            </v:group>
            <v:group style="position:absolute;left:3679;top:3995;width:2;height:65" coordorigin="3679,3995" coordsize="2,65">
              <v:shape style="position:absolute;left:3679;top:3995;width:2;height:65" coordorigin="3679,3995" coordsize="0,65" path="m3679,4059l3679,3995e" filled="false" stroked="true" strokeweight=".6pt" strokecolor="#828487">
                <v:path arrowok="t"/>
              </v:shape>
            </v:group>
            <v:group style="position:absolute;left:3644;top:4033;width:12;height:2" coordorigin="3644,4033" coordsize="12,2">
              <v:shape style="position:absolute;left:3644;top:4033;width:12;height:2" coordorigin="3644,4033" coordsize="12,0" path="m3644,4033l3656,4033e" filled="false" stroked="true" strokeweight=".535pt" strokecolor="#929497">
                <v:path arrowok="t"/>
              </v:shape>
            </v:group>
            <v:group style="position:absolute;left:2268;top:4033;width:12;height:2" coordorigin="2268,4033" coordsize="12,2">
              <v:shape style="position:absolute;left:2268;top:4033;width:12;height:2" coordorigin="2268,4033" coordsize="12,0" path="m2268,4033l2280,4033e" filled="false" stroked="true" strokeweight=".535pt" strokecolor="#929497">
                <v:path arrowok="t"/>
              </v:shape>
            </v:group>
            <v:group style="position:absolute;left:2262;top:4021;width:24;height:23" coordorigin="2262,4021" coordsize="24,23">
              <v:shape style="position:absolute;left:2262;top:4021;width:24;height:23" coordorigin="2262,4021" coordsize="24,23" path="m2262,4044l2286,4044,2286,4021,2262,4021,2262,4044xe" filled="true" fillcolor="#828487" stroked="false">
                <v:path arrowok="t"/>
                <v:fill type="solid"/>
              </v:shape>
            </v:group>
            <v:group style="position:absolute;left:3638;top:4021;width:24;height:23" coordorigin="3638,4021" coordsize="24,23">
              <v:shape style="position:absolute;left:3638;top:4021;width:24;height:23" coordorigin="3638,4021" coordsize="24,23" path="m3638,4044l3662,4044,3662,4021,3638,4021,3638,4044xe" filled="true" fillcolor="#828487" stroked="false">
                <v:path arrowok="t"/>
                <v:fill type="solid"/>
              </v:shape>
              <v:shape style="position:absolute;left:2962;top:-372;width:78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6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105"/>
                          <w:sz w:val="22"/>
                        </w:rPr>
                        <w:t>Quadro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131;top:23;width:1204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37"/>
                        <w:ind w:left="119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Professor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2395;top:800;width:717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6"/>
                        <w:ind w:left="81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Carla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516;top:800;width:718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6"/>
                        <w:ind w:left="60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Lucas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638;top:800;width:718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6"/>
                        <w:ind w:left="108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Vitor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2383;top:1577;width:718;height:368" type="#_x0000_t202" filled="false" stroked="true" strokeweight=".6pt" strokecolor="#696a6c">
                <v:textbox inset="0,0,0,0">
                  <w:txbxContent>
                    <w:p>
                      <w:pPr>
                        <w:spacing w:before="47"/>
                        <w:ind w:left="93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Hélio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505;top:1577;width:718;height:368" type="#_x0000_t202" filled="false" stroked="true" strokeweight=".6pt" strokecolor="#696a6c">
                <v:textbox inset="0,0,0,0">
                  <w:txbxContent>
                    <w:p>
                      <w:pPr>
                        <w:spacing w:before="47"/>
                        <w:ind w:left="81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Vânia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627;top:1577;width:718;height:368" type="#_x0000_t202" filled="false" stroked="true" strokeweight=".6pt" strokecolor="#696a6c">
                <v:textbox inset="0,0,0,0">
                  <w:txbxContent>
                    <w:p>
                      <w:pPr>
                        <w:spacing w:before="27"/>
                        <w:ind w:left="149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Ana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2384;top:2365;width:717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6"/>
                        <w:ind w:left="9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Artur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505;top:2365;width:718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6"/>
                        <w:ind w:left="72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Felipe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627;top:2365;width:718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6"/>
                        <w:ind w:left="-10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Gabriel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2384;top:3196;width:717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7"/>
                        <w:ind w:left="9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Luisa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505;top:3196;width:718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7"/>
                        <w:ind w:left="72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Pedro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627;top:3196;width:718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7"/>
                        <w:ind w:left="5" w:right="-29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Mateus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231F20"/>
          <w:w w:val="105"/>
          <w:sz w:val="22"/>
        </w:rPr>
        <w:t>Porta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16"/>
        <w:ind w:left="110" w:right="0"/>
        <w:jc w:val="left"/>
      </w:pPr>
      <w:r>
        <w:rPr>
          <w:color w:val="231F20"/>
        </w:rPr>
        <w:t>De acordo com esse desenho, qual é o aluno que se senta entre Artur e</w:t>
      </w:r>
      <w:r>
        <w:rPr>
          <w:color w:val="231F20"/>
          <w:spacing w:val="-17"/>
        </w:rPr>
        <w:t> </w:t>
      </w:r>
      <w:r>
        <w:rPr>
          <w:color w:val="231F20"/>
        </w:rPr>
        <w:t>Gabriel?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 w:hint="default"/>
          <w:sz w:val="36"/>
          <w:szCs w:val="36"/>
        </w:rPr>
      </w:pPr>
    </w:p>
    <w:p>
      <w:pPr>
        <w:pStyle w:val="ListParagraph"/>
        <w:numPr>
          <w:ilvl w:val="0"/>
          <w:numId w:val="37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Ana.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7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Felipe.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7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Luisa.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7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Pedro.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32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227"/>
        <w:ind w:left="110" w:right="0"/>
        <w:jc w:val="left"/>
      </w:pPr>
      <w:r>
        <w:rPr>
          <w:color w:val="231F20"/>
        </w:rPr>
        <w:t>Observe</w:t>
      </w:r>
      <w:r>
        <w:rPr>
          <w:color w:val="231F20"/>
          <w:spacing w:val="-26"/>
        </w:rPr>
        <w:t> </w:t>
      </w:r>
      <w:r>
        <w:rPr>
          <w:color w:val="231F20"/>
        </w:rPr>
        <w:t>na</w:t>
      </w:r>
      <w:r>
        <w:rPr>
          <w:color w:val="231F20"/>
          <w:spacing w:val="-25"/>
        </w:rPr>
        <w:t> </w:t>
      </w:r>
      <w:r>
        <w:rPr>
          <w:color w:val="231F20"/>
        </w:rPr>
        <w:t>tabela</w:t>
      </w:r>
      <w:r>
        <w:rPr>
          <w:color w:val="231F20"/>
          <w:spacing w:val="-25"/>
        </w:rPr>
        <w:t> </w:t>
      </w:r>
      <w:r>
        <w:rPr>
          <w:color w:val="231F20"/>
        </w:rPr>
        <w:t>abaixo</w:t>
      </w:r>
      <w:r>
        <w:rPr>
          <w:color w:val="231F20"/>
          <w:spacing w:val="-25"/>
        </w:rPr>
        <w:t> </w:t>
      </w:r>
      <w:r>
        <w:rPr>
          <w:color w:val="231F20"/>
        </w:rPr>
        <w:t>o</w:t>
      </w:r>
      <w:r>
        <w:rPr>
          <w:color w:val="231F20"/>
          <w:spacing w:val="-25"/>
        </w:rPr>
        <w:t> </w:t>
      </w:r>
      <w:r>
        <w:rPr>
          <w:color w:val="231F20"/>
        </w:rPr>
        <w:t>número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participantes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cada</w:t>
      </w:r>
      <w:r>
        <w:rPr>
          <w:color w:val="231F20"/>
          <w:spacing w:val="-25"/>
        </w:rPr>
        <w:t> </w:t>
      </w:r>
      <w:r>
        <w:rPr>
          <w:color w:val="231F20"/>
        </w:rPr>
        <w:t>equipe</w:t>
      </w:r>
      <w:r>
        <w:rPr>
          <w:color w:val="231F20"/>
          <w:spacing w:val="-25"/>
        </w:rPr>
        <w:t> </w:t>
      </w:r>
      <w:r>
        <w:rPr>
          <w:color w:val="231F20"/>
        </w:rPr>
        <w:t>das</w:t>
      </w:r>
      <w:r>
        <w:rPr>
          <w:color w:val="231F20"/>
          <w:spacing w:val="-25"/>
        </w:rPr>
        <w:t> </w:t>
      </w:r>
      <w:r>
        <w:rPr>
          <w:color w:val="231F20"/>
        </w:rPr>
        <w:t>olimpíadas </w:t>
      </w:r>
      <w:r>
        <w:rPr>
          <w:color w:val="231F20"/>
        </w:rPr>
        <w:t>de uma</w:t>
      </w:r>
      <w:r>
        <w:rPr>
          <w:color w:val="231F20"/>
          <w:spacing w:val="-1"/>
        </w:rPr>
        <w:t> </w:t>
      </w:r>
      <w:r>
        <w:rPr>
          <w:color w:val="231F20"/>
        </w:rPr>
        <w:t>escola.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10"/>
          <w:szCs w:val="10"/>
        </w:rPr>
      </w:pPr>
    </w:p>
    <w:tbl>
      <w:tblPr>
        <w:tblW w:w="0" w:type="auto"/>
        <w:jc w:val="left"/>
        <w:tblInd w:w="26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86"/>
        <w:gridCol w:w="2586"/>
      </w:tblGrid>
      <w:tr>
        <w:trPr>
          <w:trHeight w:val="667" w:hRule="exact"/>
        </w:trPr>
        <w:tc>
          <w:tcPr>
            <w:tcW w:w="2586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 w:hint="default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804" w:right="8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EQUIPE</w:t>
            </w:r>
            <w:r>
              <w:rPr>
                <w:rFonts w:ascii="Arial"/>
                <w:sz w:val="22"/>
              </w:rPr>
            </w:r>
          </w:p>
        </w:tc>
        <w:tc>
          <w:tcPr>
            <w:tcW w:w="25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  <w:shd w:val="clear" w:color="auto" w:fill="D1D3D4"/>
          </w:tcPr>
          <w:p>
            <w:pPr>
              <w:pStyle w:val="TableParagraph"/>
              <w:spacing w:line="266" w:lineRule="auto" w:before="62"/>
              <w:ind w:left="418" w:right="0" w:firstLine="197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NÚMERO DE </w:t>
            </w:r>
            <w:r>
              <w:rPr>
                <w:rFonts w:ascii="Arial" w:hAnsi="Arial"/>
                <w:b/>
                <w:color w:val="231F20"/>
                <w:spacing w:val="-4"/>
                <w:sz w:val="22"/>
              </w:rPr>
              <w:t>PARTICIPANTES</w:t>
            </w:r>
            <w:r>
              <w:rPr>
                <w:rFonts w:ascii="Arial" w:hAns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586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804" w:right="799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Azul</w:t>
            </w:r>
            <w:r>
              <w:rPr>
                <w:rFonts w:ascii="Arial"/>
                <w:sz w:val="22"/>
              </w:rPr>
            </w:r>
          </w:p>
        </w:tc>
        <w:tc>
          <w:tcPr>
            <w:tcW w:w="25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796" w:right="8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308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586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804" w:right="8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Vermelha</w:t>
            </w:r>
            <w:r>
              <w:rPr>
                <w:rFonts w:ascii="Arial"/>
                <w:sz w:val="22"/>
              </w:rPr>
            </w:r>
          </w:p>
        </w:tc>
        <w:tc>
          <w:tcPr>
            <w:tcW w:w="25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796" w:right="8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318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586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804" w:right="799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Amarela</w:t>
            </w:r>
            <w:r>
              <w:rPr>
                <w:rFonts w:ascii="Arial"/>
                <w:sz w:val="22"/>
              </w:rPr>
            </w:r>
          </w:p>
        </w:tc>
        <w:tc>
          <w:tcPr>
            <w:tcW w:w="25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796" w:right="8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328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586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804" w:right="8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pacing w:val="-3"/>
                <w:sz w:val="22"/>
              </w:rPr>
              <w:t>Verde</w:t>
            </w:r>
            <w:r>
              <w:rPr>
                <w:rFonts w:ascii="Arial"/>
                <w:spacing w:val="-3"/>
                <w:sz w:val="22"/>
              </w:rPr>
            </w:r>
          </w:p>
        </w:tc>
        <w:tc>
          <w:tcPr>
            <w:tcW w:w="25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796" w:right="8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338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0"/>
        <w:jc w:val="left"/>
      </w:pPr>
      <w:r>
        <w:rPr>
          <w:color w:val="231F20"/>
        </w:rPr>
        <w:t>De acordo com essa tabela, a equipe que possui, no total, 328 participantes é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 w:hint="default"/>
          <w:sz w:val="36"/>
          <w:szCs w:val="36"/>
        </w:rPr>
      </w:pPr>
    </w:p>
    <w:p>
      <w:pPr>
        <w:pStyle w:val="ListParagraph"/>
        <w:numPr>
          <w:ilvl w:val="0"/>
          <w:numId w:val="38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amarela.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8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azul.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8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verde.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8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vermelha.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46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147"/>
          <w:footerReference w:type="default" r:id="rId148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149"/>
          <w:footerReference w:type="default" r:id="rId150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/>
        <w:ind w:left="328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position w:val="20"/>
          <w:sz w:val="20"/>
        </w:rPr>
        <w:pict>
          <v:group style="width:27.9pt;height:27.65pt;mso-position-horizontal-relative:char;mso-position-vertical-relative:line" coordorigin="0,0" coordsize="558,553">
            <v:shape style="position:absolute;left:0;top:0;width:558;height:553" type="#_x0000_t75" stroked="false">
              <v:imagedata r:id="rId153" o:title=""/>
            </v:shape>
            <v:group style="position:absolute;left:39;top:14;width:147;height:401" coordorigin="39,14" coordsize="147,401">
              <v:shape style="position:absolute;left:39;top:14;width:147;height:401" coordorigin="39,14" coordsize="147,401" path="m186,14l126,44,81,88,52,141,39,201,43,264,64,326,102,384,164,415,106,366,70,306,55,240,60,173,84,109,127,55,186,14xe" filled="true" fillcolor="#231f20" stroked="false">
                <v:path arrowok="t"/>
                <v:fill type="solid"/>
              </v:shape>
              <v:shape style="position:absolute;left:148;top:145;width:264;height:264" type="#_x0000_t75" stroked="false">
                <v:imagedata r:id="rId154" o:title=""/>
              </v:shape>
            </v:group>
          </v:group>
        </w:pict>
      </w:r>
      <w:r>
        <w:rPr>
          <w:rFonts w:ascii="Times New Roman"/>
          <w:position w:val="20"/>
          <w:sz w:val="20"/>
        </w:rPr>
      </w:r>
      <w:r>
        <w:rPr>
          <w:rFonts w:ascii="Times New Roman"/>
          <w:spacing w:val="90"/>
          <w:position w:val="20"/>
          <w:sz w:val="20"/>
        </w:rPr>
        <w:t> </w:t>
      </w:r>
      <w:r>
        <w:rPr>
          <w:rFonts w:ascii="Times New Roman"/>
          <w:spacing w:val="90"/>
          <w:sz w:val="20"/>
        </w:rPr>
        <w:drawing>
          <wp:inline distT="0" distB="0" distL="0" distR="0">
            <wp:extent cx="979197" cy="438150"/>
            <wp:effectExtent l="0" t="0" r="0" b="0"/>
            <wp:docPr id="5" name="image1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6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9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sz w:val="20"/>
        </w:rPr>
      </w:r>
    </w:p>
    <w:sectPr>
      <w:headerReference w:type="default" r:id="rId151"/>
      <w:footerReference w:type="default" r:id="rId152"/>
      <w:pgSz w:w="11910" w:h="16840"/>
      <w:pgMar w:header="0" w:foot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Lucida Sans Unicode">
    <w:altName w:val="Lucida Sans Unicode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11459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BL01P04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11456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11248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BL02M04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112456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11413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BL01M04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4.411011pt;margin-top:814.215881pt;width:6.45pt;height:10pt;mso-position-horizontal-relative:page;mso-position-vertical-relative:page;z-index:-11411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11399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BL01M04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187012pt;margin-top:814.215881pt;width:10.9pt;height:10pt;mso-position-horizontal-relative:page;mso-position-vertical-relative:page;z-index:-11396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11384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BL01M04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113824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11358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BL02P04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113560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11315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BL02P04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187012pt;margin-top:814.215881pt;width:10.9pt;height:10pt;mso-position-horizontal-relative:page;mso-position-vertical-relative:page;z-index:-11312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20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11300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BL02P04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4.3pt;height:10pt;mso-position-horizontal-relative:page;mso-position-vertical-relative:page;z-index:-112984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11281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BL02M04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112792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11461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0.55pt;mso-position-horizontal-relative:page;mso-position-vertical-relative:page;z-index:-113704" coordorigin="850,850" coordsize="10205,411">
          <v:group style="position:absolute;left:850;top:850;width:2098;height:411" coordorigin="850,850" coordsize="2098,411">
            <v:shape style="position:absolute;left:850;top:850;width:2098;height:411" coordorigin="850,850" coordsize="2098,411" path="m2948,850l850,850,850,1261,2948,1261,2948,850xe" filled="true" fillcolor="#d1d3d4" stroked="false">
              <v:path arrowok="t"/>
              <v:fill type="solid"/>
            </v:shape>
          </v:group>
          <v:group style="position:absolute;left:2948;top:850;width:8108;height:411" coordorigin="2948,850" coordsize="8108,411">
            <v:shape style="position:absolute;left:2948;top:850;width:8108;height:411" coordorigin="2948,850" coordsize="8108,411" path="m11055,850l2948,850,2948,1261,11055,1261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1368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5.975925pt;width:72.1pt;height:15pt;mso-position-horizontal-relative:page;mso-position-vertical-relative:page;z-index:-113656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18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8.207497pt;width:45.15pt;height:10pt;mso-position-horizontal-relative:page;mso-position-vertical-relative:page;z-index:-11363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M041324E4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11360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13536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1351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13488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23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497986pt;margin-top:49.288498pt;width:44.3pt;height:10pt;mso-position-horizontal-relative:page;mso-position-vertical-relative:page;z-index:-11346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P030714C2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13440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1341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13392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24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938995pt;margin-top:49.288498pt;width:43.85pt;height:10pt;mso-position-horizontal-relative:page;mso-position-vertical-relative:page;z-index:-11336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P041970E4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13344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1332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13296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25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938995pt;margin-top:49.288498pt;width:43.85pt;height:10pt;mso-position-horizontal-relative:page;mso-position-vertical-relative:page;z-index:-11327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P041967E4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13248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1322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13200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28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938995pt;margin-top:49.288498pt;width:43.85pt;height:10pt;mso-position-horizontal-relative:page;mso-position-vertical-relative:page;z-index:-11317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P041681E4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13104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1308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13056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29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938995pt;margin-top:49.288498pt;width:43.85pt;height:10pt;mso-position-horizontal-relative:page;mso-position-vertical-relative:page;z-index:-11303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P041935E4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6.226013pt;margin-top:19.847498pt;width:25.6pt;height:10pt;mso-position-horizontal-relative:page;mso-position-vertical-relative:page;z-index:-11296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11293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12912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1288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12864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33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251007pt;margin-top:49.288498pt;width:44.45pt;height:10pt;mso-position-horizontal-relative:page;mso-position-vertical-relative:page;z-index:-11284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-5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pacing w:val="-1"/>
                    <w:sz w:val="16"/>
                  </w:rPr>
                  <w:t>M031937E4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14544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1452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14496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02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938995pt;margin-top:49.288498pt;width:43.85pt;height:10pt;mso-position-horizontal-relative:page;mso-position-vertical-relative:page;z-index:-11447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P040219E4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12768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1274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3.1pt;height:15pt;mso-position-horizontal-relative:page;mso-position-vertical-relative:page;z-index:-112720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1269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M032007E4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12672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1264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3.1pt;height:15pt;mso-position-horizontal-relative:page;mso-position-vertical-relative:page;z-index:-112624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35</w:t>
                </w:r>
                <w:r>
                  <w:rPr/>
                  <w:fldChar w:fldCharType="end"/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1260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M041368E4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12576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1255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12528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37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1250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M020419E4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12432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1240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12384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39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1236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M041497E4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12336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1231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12288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40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1226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M031935E4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14448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1442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14400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03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938995pt;margin-top:49.288498pt;width:43.85pt;height:10pt;mso-position-horizontal-relative:page;mso-position-vertical-relative:page;z-index:-11437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P041964E4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14352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1432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14304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04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497986pt;margin-top:49.288498pt;width:44.3pt;height:10pt;mso-position-horizontal-relative:page;mso-position-vertical-relative:page;z-index:-11428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P020127C2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14256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1423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14208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05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497986pt;margin-top:49.288498pt;width:44.3pt;height:10pt;mso-position-horizontal-relative:page;mso-position-vertical-relative:page;z-index:-11418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P030096D3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11416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14088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1406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14040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13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1401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M041360E4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13944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1392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13896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15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1387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M031997E4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13800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1377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13752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16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1372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M041458E4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7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36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35">
    <w:multiLevelType w:val="hybridMultilevel"/>
    <w:lvl w:ilvl="0">
      <w:start w:val="1"/>
      <w:numFmt w:val="upperLetter"/>
      <w:lvlText w:val="%1)"/>
      <w:lvlJc w:val="left"/>
      <w:pPr>
        <w:ind w:left="203" w:hanging="461"/>
        <w:jc w:val="left"/>
      </w:pPr>
      <w:rPr>
        <w:rFonts w:hint="default" w:ascii="Arial" w:hAnsi="Arial" w:eastAsia="Arial"/>
        <w:color w:val="231F20"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222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45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67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90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35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57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80" w:hanging="461"/>
      </w:pPr>
      <w:rPr>
        <w:rFonts w:hint="default"/>
      </w:rPr>
    </w:lvl>
  </w:abstractNum>
  <w:abstractNum w:abstractNumId="34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33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728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77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25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74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2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71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19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68" w:hanging="461"/>
      </w:pPr>
      <w:rPr>
        <w:rFonts w:hint="default"/>
      </w:rPr>
    </w:lvl>
  </w:abstractNum>
  <w:abstractNum w:abstractNumId="32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31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30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9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8">
    <w:multiLevelType w:val="hybridMultilevel"/>
    <w:lvl w:ilvl="0">
      <w:start w:val="1"/>
      <w:numFmt w:val="upperLetter"/>
      <w:lvlText w:val="%1)"/>
      <w:lvlJc w:val="left"/>
      <w:pPr>
        <w:ind w:left="750" w:hanging="539"/>
        <w:jc w:val="left"/>
      </w:pPr>
      <w:rPr>
        <w:rFonts w:hint="default" w:ascii="Arial" w:hAnsi="Arial" w:eastAsia="Arial"/>
        <w:color w:val="231F2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726" w:hanging="53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93" w:hanging="53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59" w:hanging="5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26" w:hanging="5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92" w:hanging="5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59" w:hanging="5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25" w:hanging="5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92" w:hanging="539"/>
      </w:pPr>
      <w:rPr>
        <w:rFonts w:hint="default"/>
      </w:rPr>
    </w:lvl>
  </w:abstractNum>
  <w:abstractNum w:abstractNumId="27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6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16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5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4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3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15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2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1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0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9">
    <w:multiLevelType w:val="hybridMultilevel"/>
    <w:lvl w:ilvl="0">
      <w:start w:val="6"/>
      <w:numFmt w:val="decimal"/>
      <w:lvlText w:val="%1"/>
      <w:lvlJc w:val="left"/>
      <w:pPr>
        <w:ind w:left="108" w:hanging="184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574" w:hanging="1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48" w:hanging="1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22" w:hanging="1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96" w:hanging="1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70" w:hanging="1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44" w:hanging="1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418" w:hanging="1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892" w:hanging="184"/>
      </w:pPr>
      <w:rPr>
        <w:rFonts w:hint="default"/>
      </w:rPr>
    </w:lvl>
  </w:abstractNum>
  <w:abstractNum w:abstractNumId="18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7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728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77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25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74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2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71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19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68" w:hanging="461"/>
      </w:pPr>
      <w:rPr>
        <w:rFonts w:hint="default"/>
      </w:rPr>
    </w:lvl>
  </w:abstractNum>
  <w:abstractNum w:abstractNumId="16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728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77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25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74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2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71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19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68" w:hanging="461"/>
      </w:pPr>
      <w:rPr>
        <w:rFonts w:hint="default"/>
      </w:rPr>
    </w:lvl>
  </w:abstractNum>
  <w:abstractNum w:abstractNumId="15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4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3">
    <w:multiLevelType w:val="hybridMultilevel"/>
    <w:lvl w:ilvl="0">
      <w:start w:val="1"/>
      <w:numFmt w:val="upperLetter"/>
      <w:lvlText w:val="%1)"/>
      <w:lvlJc w:val="left"/>
      <w:pPr>
        <w:ind w:left="203" w:hanging="461"/>
        <w:jc w:val="left"/>
      </w:pPr>
      <w:rPr>
        <w:rFonts w:hint="default" w:ascii="Arial" w:hAnsi="Arial" w:eastAsia="Arial"/>
        <w:color w:val="231F20"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222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45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67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90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35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57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80" w:hanging="461"/>
      </w:pPr>
      <w:rPr>
        <w:rFonts w:hint="default"/>
      </w:rPr>
    </w:lvl>
  </w:abstractNum>
  <w:abstractNum w:abstractNumId="12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1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0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9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8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6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7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6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16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–"/>
      <w:lvlJc w:val="left"/>
      <w:pPr>
        <w:ind w:left="625" w:hanging="234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520" w:hanging="23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21" w:hanging="23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22" w:hanging="2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3" w:hanging="2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3" w:hanging="2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24" w:hanging="2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25" w:hanging="2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26" w:hanging="234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16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">
    <w:multiLevelType w:val="hybridMultilevel"/>
    <w:lvl w:ilvl="0">
      <w:start w:val="1"/>
      <w:numFmt w:val="upperLetter"/>
      <w:lvlText w:val="%1)"/>
      <w:lvlJc w:val="left"/>
      <w:pPr>
        <w:ind w:left="670" w:hanging="461"/>
        <w:jc w:val="left"/>
      </w:pPr>
      <w:rPr>
        <w:rFonts w:hint="default" w:ascii="Arial" w:hAnsi="Arial" w:eastAsia="Arial"/>
        <w:color w:val="231F20"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82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85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87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90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9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95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97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00" w:hanging="461"/>
      </w:pPr>
      <w:rPr>
        <w:rFonts w:hint="default"/>
      </w:rPr>
    </w:lvl>
  </w:abstractNum>
  <w:abstractNum w:abstractNumId="1">
    <w:multiLevelType w:val="hybridMultilevel"/>
    <w:lvl w:ilvl="0">
      <w:start w:val="1"/>
      <w:numFmt w:val="upperLetter"/>
      <w:lvlText w:val="%1)"/>
      <w:lvlJc w:val="left"/>
      <w:pPr>
        <w:ind w:left="670" w:hanging="461"/>
        <w:jc w:val="left"/>
      </w:pPr>
      <w:rPr>
        <w:rFonts w:hint="default" w:ascii="Arial" w:hAnsi="Arial" w:eastAsia="Arial"/>
        <w:color w:val="231F20"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82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85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87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90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9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95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97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00" w:hanging="461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846" w:hanging="171"/>
      </w:pPr>
      <w:rPr>
        <w:rFonts w:hint="default" w:ascii="Calibri" w:hAnsi="Calibri" w:eastAsia="Calibri"/>
        <w:color w:val="231F20"/>
        <w:w w:val="75"/>
        <w:sz w:val="22"/>
        <w:szCs w:val="22"/>
      </w:rPr>
    </w:lvl>
    <w:lvl w:ilvl="1">
      <w:start w:val="1"/>
      <w:numFmt w:val="bullet"/>
      <w:lvlText w:val="•"/>
      <w:lvlJc w:val="left"/>
      <w:pPr>
        <w:ind w:left="1946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53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59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66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72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79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85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92" w:hanging="171"/>
      </w:pPr>
      <w:rPr>
        <w:rFonts w:hint="default"/>
      </w:rPr>
    </w:lvl>
  </w:abstract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06"/>
      <w:ind w:left="672"/>
    </w:pPr>
    <w:rPr>
      <w:rFonts w:ascii="Arial" w:hAnsi="Arial" w:eastAsia="Arial"/>
      <w:sz w:val="28"/>
      <w:szCs w:val="28"/>
    </w:rPr>
  </w:style>
  <w:style w:styleId="Heading1" w:type="paragraph">
    <w:name w:val="Heading 1"/>
    <w:basedOn w:val="Normal"/>
    <w:uiPriority w:val="1"/>
    <w:qFormat/>
    <w:pPr>
      <w:spacing w:before="227"/>
      <w:ind w:left="110"/>
      <w:outlineLvl w:val="1"/>
    </w:pPr>
    <w:rPr>
      <w:rFonts w:ascii="Arial" w:hAnsi="Arial" w:eastAsia="Arial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header" Target="header2.xml"/><Relationship Id="rId25" Type="http://schemas.openxmlformats.org/officeDocument/2006/relationships/hyperlink" Target="http://www.blocosonline.com.br/literatura/poesia/pinf/pinf0094.htm" TargetMode="External"/><Relationship Id="rId26" Type="http://schemas.openxmlformats.org/officeDocument/2006/relationships/header" Target="header3.xml"/><Relationship Id="rId27" Type="http://schemas.openxmlformats.org/officeDocument/2006/relationships/header" Target="header4.xml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header" Target="header5.xml"/><Relationship Id="rId42" Type="http://schemas.openxmlformats.org/officeDocument/2006/relationships/hyperlink" Target="http://www.sanduicheprimavera.com.br/" TargetMode="External"/><Relationship Id="rId43" Type="http://schemas.openxmlformats.org/officeDocument/2006/relationships/header" Target="header6.xml"/><Relationship Id="rId44" Type="http://schemas.openxmlformats.org/officeDocument/2006/relationships/image" Target="media/image31.png"/><Relationship Id="rId45" Type="http://schemas.openxmlformats.org/officeDocument/2006/relationships/hyperlink" Target="http://www2.uol.com.br/ruthrocha/historias_01.htm" TargetMode="External"/><Relationship Id="rId46" Type="http://schemas.openxmlformats.org/officeDocument/2006/relationships/footer" Target="footer2.xml"/><Relationship Id="rId47" Type="http://schemas.openxmlformats.org/officeDocument/2006/relationships/image" Target="media/image32.png"/><Relationship Id="rId48" Type="http://schemas.openxmlformats.org/officeDocument/2006/relationships/image" Target="media/image33.png"/><Relationship Id="rId49" Type="http://schemas.openxmlformats.org/officeDocument/2006/relationships/image" Target="media/image34.png"/><Relationship Id="rId50" Type="http://schemas.openxmlformats.org/officeDocument/2006/relationships/image" Target="media/image35.png"/><Relationship Id="rId51" Type="http://schemas.openxmlformats.org/officeDocument/2006/relationships/image" Target="media/image36.png"/><Relationship Id="rId52" Type="http://schemas.openxmlformats.org/officeDocument/2006/relationships/image" Target="media/image37.png"/><Relationship Id="rId53" Type="http://schemas.openxmlformats.org/officeDocument/2006/relationships/image" Target="media/image38.png"/><Relationship Id="rId54" Type="http://schemas.openxmlformats.org/officeDocument/2006/relationships/image" Target="media/image39.png"/><Relationship Id="rId55" Type="http://schemas.openxmlformats.org/officeDocument/2006/relationships/image" Target="media/image40.png"/><Relationship Id="rId56" Type="http://schemas.openxmlformats.org/officeDocument/2006/relationships/image" Target="media/image41.png"/><Relationship Id="rId57" Type="http://schemas.openxmlformats.org/officeDocument/2006/relationships/image" Target="media/image42.png"/><Relationship Id="rId58" Type="http://schemas.openxmlformats.org/officeDocument/2006/relationships/image" Target="media/image43.png"/><Relationship Id="rId59" Type="http://schemas.openxmlformats.org/officeDocument/2006/relationships/image" Target="media/image44.png"/><Relationship Id="rId60" Type="http://schemas.openxmlformats.org/officeDocument/2006/relationships/image" Target="media/image45.png"/><Relationship Id="rId61" Type="http://schemas.openxmlformats.org/officeDocument/2006/relationships/image" Target="media/image46.png"/><Relationship Id="rId62" Type="http://schemas.openxmlformats.org/officeDocument/2006/relationships/image" Target="media/image47.png"/><Relationship Id="rId63" Type="http://schemas.openxmlformats.org/officeDocument/2006/relationships/header" Target="header7.xml"/><Relationship Id="rId64" Type="http://schemas.openxmlformats.org/officeDocument/2006/relationships/footer" Target="footer3.xml"/><Relationship Id="rId65" Type="http://schemas.openxmlformats.org/officeDocument/2006/relationships/header" Target="header8.xml"/><Relationship Id="rId66" Type="http://schemas.openxmlformats.org/officeDocument/2006/relationships/footer" Target="footer4.xml"/><Relationship Id="rId67" Type="http://schemas.openxmlformats.org/officeDocument/2006/relationships/header" Target="header9.xml"/><Relationship Id="rId68" Type="http://schemas.openxmlformats.org/officeDocument/2006/relationships/header" Target="header10.xml"/><Relationship Id="rId69" Type="http://schemas.openxmlformats.org/officeDocument/2006/relationships/image" Target="media/image48.png"/><Relationship Id="rId70" Type="http://schemas.openxmlformats.org/officeDocument/2006/relationships/image" Target="media/image49.png"/><Relationship Id="rId71" Type="http://schemas.openxmlformats.org/officeDocument/2006/relationships/image" Target="media/image50.png"/><Relationship Id="rId72" Type="http://schemas.openxmlformats.org/officeDocument/2006/relationships/image" Target="media/image51.png"/><Relationship Id="rId73" Type="http://schemas.openxmlformats.org/officeDocument/2006/relationships/image" Target="media/image52.png"/><Relationship Id="rId74" Type="http://schemas.openxmlformats.org/officeDocument/2006/relationships/image" Target="media/image53.png"/><Relationship Id="rId75" Type="http://schemas.openxmlformats.org/officeDocument/2006/relationships/image" Target="media/image54.png"/><Relationship Id="rId76" Type="http://schemas.openxmlformats.org/officeDocument/2006/relationships/image" Target="media/image55.png"/><Relationship Id="rId77" Type="http://schemas.openxmlformats.org/officeDocument/2006/relationships/image" Target="media/image56.png"/><Relationship Id="rId78" Type="http://schemas.openxmlformats.org/officeDocument/2006/relationships/image" Target="media/image57.png"/><Relationship Id="rId79" Type="http://schemas.openxmlformats.org/officeDocument/2006/relationships/image" Target="media/image58.png"/><Relationship Id="rId80" Type="http://schemas.openxmlformats.org/officeDocument/2006/relationships/image" Target="media/image59.png"/><Relationship Id="rId81" Type="http://schemas.openxmlformats.org/officeDocument/2006/relationships/image" Target="media/image60.png"/><Relationship Id="rId82" Type="http://schemas.openxmlformats.org/officeDocument/2006/relationships/image" Target="media/image61.png"/><Relationship Id="rId83" Type="http://schemas.openxmlformats.org/officeDocument/2006/relationships/image" Target="media/image62.png"/><Relationship Id="rId84" Type="http://schemas.openxmlformats.org/officeDocument/2006/relationships/image" Target="media/image63.png"/><Relationship Id="rId85" Type="http://schemas.openxmlformats.org/officeDocument/2006/relationships/image" Target="media/image64.png"/><Relationship Id="rId86" Type="http://schemas.openxmlformats.org/officeDocument/2006/relationships/image" Target="media/image65.png"/><Relationship Id="rId87" Type="http://schemas.openxmlformats.org/officeDocument/2006/relationships/image" Target="media/image66.png"/><Relationship Id="rId88" Type="http://schemas.openxmlformats.org/officeDocument/2006/relationships/image" Target="media/image67.png"/><Relationship Id="rId89" Type="http://schemas.openxmlformats.org/officeDocument/2006/relationships/image" Target="media/image68.png"/><Relationship Id="rId90" Type="http://schemas.openxmlformats.org/officeDocument/2006/relationships/image" Target="media/image69.png"/><Relationship Id="rId91" Type="http://schemas.openxmlformats.org/officeDocument/2006/relationships/image" Target="media/image70.png"/><Relationship Id="rId92" Type="http://schemas.openxmlformats.org/officeDocument/2006/relationships/image" Target="media/image71.png"/><Relationship Id="rId93" Type="http://schemas.openxmlformats.org/officeDocument/2006/relationships/image" Target="media/image72.png"/><Relationship Id="rId94" Type="http://schemas.openxmlformats.org/officeDocument/2006/relationships/header" Target="header11.xml"/><Relationship Id="rId95" Type="http://schemas.openxmlformats.org/officeDocument/2006/relationships/image" Target="media/image73.png"/><Relationship Id="rId96" Type="http://schemas.openxmlformats.org/officeDocument/2006/relationships/image" Target="media/image74.png"/><Relationship Id="rId97" Type="http://schemas.openxmlformats.org/officeDocument/2006/relationships/image" Target="media/image75.png"/><Relationship Id="rId98" Type="http://schemas.openxmlformats.org/officeDocument/2006/relationships/footer" Target="footer5.xml"/><Relationship Id="rId99" Type="http://schemas.openxmlformats.org/officeDocument/2006/relationships/image" Target="media/image76.png"/><Relationship Id="rId100" Type="http://schemas.openxmlformats.org/officeDocument/2006/relationships/image" Target="media/image77.png"/><Relationship Id="rId101" Type="http://schemas.openxmlformats.org/officeDocument/2006/relationships/image" Target="media/image78.png"/><Relationship Id="rId102" Type="http://schemas.openxmlformats.org/officeDocument/2006/relationships/image" Target="media/image79.png"/><Relationship Id="rId103" Type="http://schemas.openxmlformats.org/officeDocument/2006/relationships/image" Target="media/image80.png"/><Relationship Id="rId104" Type="http://schemas.openxmlformats.org/officeDocument/2006/relationships/image" Target="media/image81.png"/><Relationship Id="rId105" Type="http://schemas.openxmlformats.org/officeDocument/2006/relationships/image" Target="media/image82.png"/><Relationship Id="rId106" Type="http://schemas.openxmlformats.org/officeDocument/2006/relationships/image" Target="media/image83.png"/><Relationship Id="rId107" Type="http://schemas.openxmlformats.org/officeDocument/2006/relationships/image" Target="media/image84.png"/><Relationship Id="rId108" Type="http://schemas.openxmlformats.org/officeDocument/2006/relationships/image" Target="media/image85.png"/><Relationship Id="rId109" Type="http://schemas.openxmlformats.org/officeDocument/2006/relationships/header" Target="header12.xml"/><Relationship Id="rId110" Type="http://schemas.openxmlformats.org/officeDocument/2006/relationships/header" Target="header13.xml"/><Relationship Id="rId111" Type="http://schemas.openxmlformats.org/officeDocument/2006/relationships/hyperlink" Target="http://www.otempo.com.br/otempinho/leiamais/materiasdecapa/NOT/356500/1" TargetMode="External"/><Relationship Id="rId112" Type="http://schemas.openxmlformats.org/officeDocument/2006/relationships/header" Target="header14.xml"/><Relationship Id="rId113" Type="http://schemas.openxmlformats.org/officeDocument/2006/relationships/header" Target="header15.xml"/><Relationship Id="rId114" Type="http://schemas.openxmlformats.org/officeDocument/2006/relationships/footer" Target="footer6.xml"/><Relationship Id="rId115" Type="http://schemas.openxmlformats.org/officeDocument/2006/relationships/image" Target="media/image86.png"/><Relationship Id="rId116" Type="http://schemas.openxmlformats.org/officeDocument/2006/relationships/header" Target="header16.xml"/><Relationship Id="rId117" Type="http://schemas.openxmlformats.org/officeDocument/2006/relationships/footer" Target="footer7.xml"/><Relationship Id="rId118" Type="http://schemas.openxmlformats.org/officeDocument/2006/relationships/header" Target="header17.xml"/><Relationship Id="rId119" Type="http://schemas.openxmlformats.org/officeDocument/2006/relationships/header" Target="header18.xml"/><Relationship Id="rId120" Type="http://schemas.openxmlformats.org/officeDocument/2006/relationships/footer" Target="footer8.xml"/><Relationship Id="rId121" Type="http://schemas.openxmlformats.org/officeDocument/2006/relationships/image" Target="media/image87.png"/><Relationship Id="rId122" Type="http://schemas.openxmlformats.org/officeDocument/2006/relationships/image" Target="media/image88.png"/><Relationship Id="rId123" Type="http://schemas.openxmlformats.org/officeDocument/2006/relationships/image" Target="media/image89.png"/><Relationship Id="rId124" Type="http://schemas.openxmlformats.org/officeDocument/2006/relationships/image" Target="media/image90.png"/><Relationship Id="rId125" Type="http://schemas.openxmlformats.org/officeDocument/2006/relationships/header" Target="header19.xml"/><Relationship Id="rId126" Type="http://schemas.openxmlformats.org/officeDocument/2006/relationships/footer" Target="footer9.xml"/><Relationship Id="rId127" Type="http://schemas.openxmlformats.org/officeDocument/2006/relationships/header" Target="header20.xml"/><Relationship Id="rId128" Type="http://schemas.openxmlformats.org/officeDocument/2006/relationships/header" Target="header21.xml"/><Relationship Id="rId129" Type="http://schemas.openxmlformats.org/officeDocument/2006/relationships/footer" Target="footer10.xml"/><Relationship Id="rId130" Type="http://schemas.openxmlformats.org/officeDocument/2006/relationships/header" Target="header22.xml"/><Relationship Id="rId131" Type="http://schemas.openxmlformats.org/officeDocument/2006/relationships/footer" Target="footer11.xml"/><Relationship Id="rId132" Type="http://schemas.openxmlformats.org/officeDocument/2006/relationships/header" Target="header23.xml"/><Relationship Id="rId133" Type="http://schemas.openxmlformats.org/officeDocument/2006/relationships/image" Target="media/image91.png"/><Relationship Id="rId134" Type="http://schemas.openxmlformats.org/officeDocument/2006/relationships/image" Target="media/image92.png"/><Relationship Id="rId135" Type="http://schemas.openxmlformats.org/officeDocument/2006/relationships/image" Target="media/image93.png"/><Relationship Id="rId136" Type="http://schemas.openxmlformats.org/officeDocument/2006/relationships/image" Target="media/image94.png"/><Relationship Id="rId137" Type="http://schemas.openxmlformats.org/officeDocument/2006/relationships/image" Target="media/image95.png"/><Relationship Id="rId138" Type="http://schemas.openxmlformats.org/officeDocument/2006/relationships/image" Target="media/image96.png"/><Relationship Id="rId139" Type="http://schemas.openxmlformats.org/officeDocument/2006/relationships/image" Target="media/image97.png"/><Relationship Id="rId140" Type="http://schemas.openxmlformats.org/officeDocument/2006/relationships/image" Target="media/image98.png"/><Relationship Id="rId141" Type="http://schemas.openxmlformats.org/officeDocument/2006/relationships/image" Target="media/image99.png"/><Relationship Id="rId142" Type="http://schemas.openxmlformats.org/officeDocument/2006/relationships/image" Target="media/image100.png"/><Relationship Id="rId143" Type="http://schemas.openxmlformats.org/officeDocument/2006/relationships/image" Target="media/image101.png"/><Relationship Id="rId144" Type="http://schemas.openxmlformats.org/officeDocument/2006/relationships/image" Target="media/image102.png"/><Relationship Id="rId145" Type="http://schemas.openxmlformats.org/officeDocument/2006/relationships/image" Target="media/image103.png"/><Relationship Id="rId146" Type="http://schemas.openxmlformats.org/officeDocument/2006/relationships/header" Target="header24.xml"/><Relationship Id="rId147" Type="http://schemas.openxmlformats.org/officeDocument/2006/relationships/header" Target="header25.xml"/><Relationship Id="rId148" Type="http://schemas.openxmlformats.org/officeDocument/2006/relationships/footer" Target="footer12.xml"/><Relationship Id="rId149" Type="http://schemas.openxmlformats.org/officeDocument/2006/relationships/header" Target="header26.xml"/><Relationship Id="rId150" Type="http://schemas.openxmlformats.org/officeDocument/2006/relationships/footer" Target="footer13.xml"/><Relationship Id="rId151" Type="http://schemas.openxmlformats.org/officeDocument/2006/relationships/header" Target="header27.xml"/><Relationship Id="rId152" Type="http://schemas.openxmlformats.org/officeDocument/2006/relationships/footer" Target="footer14.xml"/><Relationship Id="rId153" Type="http://schemas.openxmlformats.org/officeDocument/2006/relationships/image" Target="media/image104.png"/><Relationship Id="rId154" Type="http://schemas.openxmlformats.org/officeDocument/2006/relationships/image" Target="media/image105.png"/><Relationship Id="rId155" Type="http://schemas.openxmlformats.org/officeDocument/2006/relationships/image" Target="media/image106.png"/><Relationship Id="rId15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C0401.indb</dc:title>
  <dcterms:created xsi:type="dcterms:W3CDTF">2016-02-07T03:14:37Z</dcterms:created>
  <dcterms:modified xsi:type="dcterms:W3CDTF">2016-02-07T03:14:37Z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2016-02-07T00:00:00Z</vt:filetime>
  </property>
</Properties>
</file>